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584E" w:rsidRPr="0019584E" w:rsidRDefault="0019584E" w:rsidP="0019584E">
      <w:pPr>
        <w:widowControl w:val="0"/>
        <w:spacing w:after="0" w:line="240" w:lineRule="auto"/>
        <w:jc w:val="center"/>
        <w:outlineLvl w:val="0"/>
        <w:rPr>
          <w:rFonts w:eastAsia="Times New Roman"/>
          <w:b/>
          <w:caps/>
          <w:snapToGrid w:val="0"/>
          <w:sz w:val="28"/>
          <w:szCs w:val="24"/>
          <w:lang w:val="en-US" w:eastAsia="en-US"/>
        </w:rPr>
      </w:pPr>
      <w:bookmarkStart w:id="0" w:name="_GoBack"/>
      <w:bookmarkEnd w:id="0"/>
    </w:p>
    <w:p w:rsidR="0019584E" w:rsidRPr="0019584E" w:rsidRDefault="0019584E" w:rsidP="0019584E">
      <w:pPr>
        <w:widowControl w:val="0"/>
        <w:spacing w:after="0" w:line="240" w:lineRule="auto"/>
        <w:jc w:val="center"/>
        <w:outlineLvl w:val="0"/>
        <w:rPr>
          <w:rFonts w:eastAsia="Times New Roman"/>
          <w:b/>
          <w:caps/>
          <w:snapToGrid w:val="0"/>
          <w:color w:val="000000"/>
          <w:sz w:val="28"/>
          <w:szCs w:val="24"/>
          <w:lang w:val="en-US"/>
        </w:rPr>
      </w:pPr>
    </w:p>
    <w:p w:rsidR="0019584E" w:rsidRPr="0019584E" w:rsidRDefault="0019584E" w:rsidP="0019584E">
      <w:pPr>
        <w:widowControl w:val="0"/>
        <w:spacing w:after="0" w:line="240" w:lineRule="auto"/>
        <w:jc w:val="center"/>
        <w:outlineLvl w:val="0"/>
        <w:rPr>
          <w:rFonts w:eastAsia="Times New Roman"/>
          <w:b/>
          <w:caps/>
          <w:snapToGrid w:val="0"/>
          <w:sz w:val="28"/>
          <w:szCs w:val="24"/>
          <w:lang w:val="en-US"/>
        </w:rPr>
      </w:pPr>
      <w:r w:rsidRPr="0019584E">
        <w:rPr>
          <w:rFonts w:eastAsia="Times New Roman"/>
          <w:b/>
          <w:caps/>
          <w:snapToGrid w:val="0"/>
          <w:sz w:val="28"/>
          <w:szCs w:val="24"/>
          <w:lang w:val="en-US"/>
        </w:rPr>
        <w:t xml:space="preserve">SEISMIC DESIGN OF A WIDENED AND RECONSTRUCTED T-BEAM GIRDER BRIDGE  </w:t>
      </w:r>
    </w:p>
    <w:p w:rsidR="0019584E" w:rsidRPr="0019584E" w:rsidRDefault="0019584E" w:rsidP="0019584E">
      <w:pPr>
        <w:widowControl w:val="0"/>
        <w:spacing w:after="0" w:line="240" w:lineRule="auto"/>
        <w:jc w:val="both"/>
        <w:rPr>
          <w:rFonts w:eastAsia="Times New Roman"/>
          <w:snapToGrid w:val="0"/>
          <w:color w:val="000000"/>
          <w:szCs w:val="24"/>
          <w:lang w:val="en-US"/>
        </w:rPr>
      </w:pPr>
    </w:p>
    <w:p w:rsidR="0019584E" w:rsidRPr="0019584E" w:rsidRDefault="0019584E" w:rsidP="0019584E">
      <w:pPr>
        <w:keepNext/>
        <w:keepLines/>
        <w:widowControl w:val="0"/>
        <w:spacing w:after="0" w:line="240" w:lineRule="auto"/>
        <w:jc w:val="both"/>
        <w:outlineLvl w:val="0"/>
        <w:rPr>
          <w:rFonts w:eastAsia="Calibri"/>
          <w:b/>
          <w:bCs/>
          <w:snapToGrid w:val="0"/>
          <w:color w:val="000000"/>
          <w:spacing w:val="-10"/>
          <w:sz w:val="28"/>
          <w:szCs w:val="28"/>
          <w:lang w:val="en-US" w:eastAsia="en-US" w:bidi="en-US"/>
        </w:rPr>
      </w:pPr>
      <w:r w:rsidRPr="0019584E">
        <w:rPr>
          <w:rFonts w:eastAsia="Times New Roman"/>
          <w:b/>
          <w:snapToGrid w:val="0"/>
          <w:color w:val="333333"/>
          <w:sz w:val="28"/>
          <w:szCs w:val="28"/>
          <w:shd w:val="clear" w:color="auto" w:fill="FFFFFF"/>
          <w:lang w:val="en-US" w:eastAsia="en-US"/>
        </w:rPr>
        <w:t xml:space="preserve">DOI </w:t>
      </w:r>
      <w:r w:rsidR="008A5877">
        <w:rPr>
          <w:rFonts w:eastAsia="Times New Roman"/>
          <w:b/>
          <w:snapToGrid w:val="0"/>
          <w:color w:val="333333"/>
          <w:sz w:val="28"/>
          <w:szCs w:val="28"/>
          <w:shd w:val="clear" w:color="auto" w:fill="FFFFFF"/>
          <w:lang w:val="en-US" w:eastAsia="en-US"/>
        </w:rPr>
        <w:t>10.37153</w:t>
      </w:r>
      <w:r w:rsidRPr="0019584E">
        <w:rPr>
          <w:rFonts w:eastAsia="Times New Roman"/>
          <w:b/>
          <w:snapToGrid w:val="0"/>
          <w:color w:val="333333"/>
          <w:sz w:val="28"/>
          <w:szCs w:val="28"/>
          <w:shd w:val="clear" w:color="auto" w:fill="FFFFFF"/>
          <w:lang w:val="en-US" w:eastAsia="en-US"/>
        </w:rPr>
        <w:t>/2686-7974-2019-16-123-132</w:t>
      </w:r>
    </w:p>
    <w:p w:rsidR="0019584E" w:rsidRPr="0019584E" w:rsidRDefault="0019584E" w:rsidP="0019584E">
      <w:pPr>
        <w:widowControl w:val="0"/>
        <w:spacing w:after="0" w:line="240" w:lineRule="auto"/>
        <w:jc w:val="both"/>
        <w:rPr>
          <w:rFonts w:eastAsia="Times New Roman"/>
          <w:snapToGrid w:val="0"/>
          <w:color w:val="000000"/>
          <w:szCs w:val="24"/>
          <w:lang w:val="en-US"/>
        </w:rPr>
      </w:pPr>
    </w:p>
    <w:p w:rsidR="0019584E" w:rsidRPr="0019584E" w:rsidRDefault="0019584E" w:rsidP="0019584E">
      <w:pPr>
        <w:widowControl w:val="0"/>
        <w:spacing w:after="0" w:line="240" w:lineRule="auto"/>
        <w:jc w:val="both"/>
        <w:rPr>
          <w:rFonts w:eastAsia="Times New Roman"/>
          <w:snapToGrid w:val="0"/>
          <w:color w:val="000000"/>
          <w:szCs w:val="24"/>
          <w:lang w:val="en-US"/>
        </w:rPr>
      </w:pPr>
    </w:p>
    <w:p w:rsidR="0019584E" w:rsidRPr="0019584E" w:rsidRDefault="0019584E" w:rsidP="0019584E">
      <w:pPr>
        <w:widowControl w:val="0"/>
        <w:tabs>
          <w:tab w:val="left" w:pos="0"/>
        </w:tabs>
        <w:suppressAutoHyphens/>
        <w:spacing w:after="0" w:line="240" w:lineRule="auto"/>
        <w:jc w:val="center"/>
        <w:rPr>
          <w:rFonts w:eastAsia="Times New Roman"/>
          <w:szCs w:val="24"/>
          <w:lang w:val="en-US"/>
        </w:rPr>
      </w:pPr>
      <w:r w:rsidRPr="0019584E">
        <w:rPr>
          <w:rFonts w:eastAsia="Calibri"/>
          <w:szCs w:val="24"/>
          <w:lang w:val="en-US"/>
        </w:rPr>
        <w:t>Sunlin</w:t>
      </w:r>
      <w:r w:rsidRPr="0019584E">
        <w:rPr>
          <w:rFonts w:eastAsia="Times New Roman"/>
          <w:szCs w:val="24"/>
          <w:lang w:val="en-US"/>
        </w:rPr>
        <w:t xml:space="preserve"> </w:t>
      </w:r>
      <w:r w:rsidRPr="0019584E">
        <w:rPr>
          <w:rFonts w:eastAsia="Calibri"/>
          <w:szCs w:val="24"/>
          <w:lang w:val="en-US"/>
        </w:rPr>
        <w:t>Cao</w:t>
      </w:r>
      <w:r w:rsidRPr="0019584E">
        <w:rPr>
          <w:rFonts w:eastAsia="Times New Roman"/>
          <w:szCs w:val="24"/>
          <w:vertAlign w:val="superscript"/>
          <w:lang w:val="en-US"/>
        </w:rPr>
        <w:footnoteReference w:id="1"/>
      </w:r>
      <w:r w:rsidRPr="0019584E">
        <w:rPr>
          <w:rFonts w:eastAsia="Times New Roman"/>
          <w:szCs w:val="24"/>
          <w:lang w:val="en-US"/>
        </w:rPr>
        <w:t xml:space="preserve">, </w:t>
      </w:r>
      <w:r w:rsidRPr="0019584E">
        <w:rPr>
          <w:rFonts w:eastAsia="Calibri"/>
          <w:szCs w:val="24"/>
          <w:lang w:val="en-US"/>
        </w:rPr>
        <w:t>Yan</w:t>
      </w:r>
      <w:r w:rsidRPr="0019584E">
        <w:rPr>
          <w:rFonts w:eastAsia="Times New Roman"/>
          <w:szCs w:val="24"/>
          <w:lang w:val="en-US"/>
        </w:rPr>
        <w:t xml:space="preserve"> </w:t>
      </w:r>
      <w:r w:rsidRPr="0019584E">
        <w:rPr>
          <w:rFonts w:eastAsia="Calibri"/>
          <w:szCs w:val="24"/>
          <w:lang w:val="en-US"/>
        </w:rPr>
        <w:t>Xu</w:t>
      </w:r>
      <w:r w:rsidRPr="0019584E">
        <w:rPr>
          <w:rFonts w:eastAsia="Times New Roman"/>
          <w:szCs w:val="24"/>
          <w:vertAlign w:val="superscript"/>
          <w:lang w:val="en-US"/>
        </w:rPr>
        <w:footnoteReference w:id="2"/>
      </w:r>
      <w:r w:rsidRPr="0019584E">
        <w:rPr>
          <w:rFonts w:eastAsia="Times New Roman"/>
          <w:szCs w:val="24"/>
          <w:lang w:val="en-US"/>
        </w:rPr>
        <w:t xml:space="preserve">, </w:t>
      </w:r>
      <w:r w:rsidRPr="0019584E">
        <w:rPr>
          <w:rFonts w:eastAsia="Calibri"/>
          <w:szCs w:val="24"/>
          <w:lang w:val="en-US"/>
        </w:rPr>
        <w:t>Jiangtao Yu</w:t>
      </w:r>
      <w:r w:rsidRPr="0019584E">
        <w:rPr>
          <w:rFonts w:eastAsia="Times New Roman"/>
          <w:szCs w:val="24"/>
          <w:vertAlign w:val="superscript"/>
          <w:lang w:val="en-US"/>
        </w:rPr>
        <w:footnoteReference w:id="3"/>
      </w:r>
      <w:r w:rsidRPr="0019584E">
        <w:rPr>
          <w:rFonts w:eastAsia="Calibri"/>
          <w:szCs w:val="24"/>
          <w:lang w:val="en-US"/>
        </w:rPr>
        <w:t>, Leying</w:t>
      </w:r>
      <w:r w:rsidRPr="0019584E">
        <w:rPr>
          <w:rFonts w:eastAsia="Times New Roman"/>
          <w:szCs w:val="24"/>
          <w:lang w:val="en-US"/>
        </w:rPr>
        <w:t xml:space="preserve"> </w:t>
      </w:r>
      <w:r w:rsidRPr="0019584E">
        <w:rPr>
          <w:rFonts w:eastAsia="Calibri"/>
          <w:szCs w:val="24"/>
          <w:lang w:val="en-US"/>
        </w:rPr>
        <w:t>Jia</w:t>
      </w:r>
      <w:r w:rsidRPr="0019584E">
        <w:rPr>
          <w:rFonts w:eastAsia="Times New Roman"/>
          <w:szCs w:val="24"/>
          <w:vertAlign w:val="superscript"/>
          <w:lang w:val="en-US"/>
        </w:rPr>
        <w:t xml:space="preserve"> </w:t>
      </w:r>
      <w:r w:rsidRPr="0019584E">
        <w:rPr>
          <w:rFonts w:eastAsia="Times New Roman"/>
          <w:szCs w:val="24"/>
          <w:vertAlign w:val="superscript"/>
          <w:lang w:val="en-US"/>
        </w:rPr>
        <w:footnoteReference w:id="4"/>
      </w:r>
      <w:r w:rsidRPr="0019584E">
        <w:rPr>
          <w:rFonts w:eastAsia="Calibri"/>
          <w:szCs w:val="24"/>
          <w:lang w:val="en-US"/>
        </w:rPr>
        <w:t xml:space="preserve"> </w:t>
      </w:r>
      <w:r w:rsidRPr="0019584E">
        <w:rPr>
          <w:rFonts w:eastAsia="Times New Roman"/>
          <w:szCs w:val="24"/>
          <w:lang w:val="en-US"/>
        </w:rPr>
        <w:t xml:space="preserve"> </w:t>
      </w:r>
    </w:p>
    <w:p w:rsidR="0019584E" w:rsidRPr="0019584E" w:rsidRDefault="0019584E" w:rsidP="0019584E">
      <w:pPr>
        <w:widowControl w:val="0"/>
        <w:spacing w:after="0" w:line="240" w:lineRule="auto"/>
        <w:jc w:val="both"/>
        <w:rPr>
          <w:rFonts w:eastAsia="Times New Roman"/>
          <w:snapToGrid w:val="0"/>
          <w:szCs w:val="24"/>
          <w:lang w:val="en-US"/>
        </w:rPr>
      </w:pPr>
    </w:p>
    <w:p w:rsidR="0019584E" w:rsidRPr="0019584E" w:rsidRDefault="0019584E" w:rsidP="0019584E">
      <w:pPr>
        <w:widowControl w:val="0"/>
        <w:spacing w:after="0" w:line="240" w:lineRule="auto"/>
        <w:jc w:val="both"/>
        <w:rPr>
          <w:rFonts w:eastAsia="Times New Roman"/>
          <w:snapToGrid w:val="0"/>
          <w:color w:val="000000"/>
          <w:szCs w:val="24"/>
          <w:lang w:val="en-US"/>
        </w:rPr>
      </w:pPr>
    </w:p>
    <w:p w:rsidR="0019584E" w:rsidRPr="0019584E" w:rsidRDefault="0019584E" w:rsidP="0019584E">
      <w:pPr>
        <w:widowControl w:val="0"/>
        <w:spacing w:after="0" w:line="240" w:lineRule="auto"/>
        <w:jc w:val="center"/>
        <w:outlineLvl w:val="0"/>
        <w:rPr>
          <w:rFonts w:eastAsia="Times New Roman"/>
          <w:b/>
          <w:caps/>
          <w:snapToGrid w:val="0"/>
          <w:kern w:val="28"/>
          <w:szCs w:val="24"/>
          <w:shd w:val="clear" w:color="auto" w:fill="D9D9D9"/>
          <w:lang w:val="en-US"/>
        </w:rPr>
      </w:pPr>
      <w:r w:rsidRPr="0019584E">
        <w:rPr>
          <w:rFonts w:eastAsia="Times New Roman"/>
          <w:b/>
          <w:caps/>
          <w:snapToGrid w:val="0"/>
          <w:kern w:val="28"/>
          <w:szCs w:val="24"/>
          <w:lang w:val="en-US"/>
        </w:rPr>
        <w:t xml:space="preserve">ABSTRACT </w:t>
      </w:r>
    </w:p>
    <w:p w:rsidR="0019584E" w:rsidRPr="0019584E" w:rsidRDefault="0019584E" w:rsidP="0019584E">
      <w:pPr>
        <w:widowControl w:val="0"/>
        <w:suppressAutoHyphens/>
        <w:spacing w:after="0" w:line="240" w:lineRule="auto"/>
        <w:jc w:val="both"/>
        <w:rPr>
          <w:rFonts w:eastAsia="Times New Roman"/>
          <w:sz w:val="20"/>
          <w:szCs w:val="24"/>
          <w:lang w:val="en-US"/>
        </w:rPr>
      </w:pPr>
      <w:r w:rsidRPr="0019584E">
        <w:rPr>
          <w:rFonts w:eastAsia="Times New Roman"/>
          <w:sz w:val="20"/>
          <w:szCs w:val="24"/>
          <w:lang w:val="en-US"/>
        </w:rPr>
        <w:t xml:space="preserve"> </w:t>
      </w:r>
    </w:p>
    <w:p w:rsidR="0019584E" w:rsidRPr="0019584E" w:rsidRDefault="0019584E" w:rsidP="0019584E">
      <w:pPr>
        <w:widowControl w:val="0"/>
        <w:suppressAutoHyphens/>
        <w:spacing w:after="0" w:line="240" w:lineRule="auto"/>
        <w:jc w:val="both"/>
        <w:rPr>
          <w:rFonts w:eastAsia="Times New Roman"/>
          <w:sz w:val="20"/>
          <w:szCs w:val="24"/>
          <w:lang w:val="en-US"/>
        </w:rPr>
      </w:pPr>
      <w:r w:rsidRPr="0019584E">
        <w:rPr>
          <w:rFonts w:eastAsia="Times New Roman"/>
          <w:sz w:val="20"/>
          <w:szCs w:val="24"/>
          <w:lang w:val="en-US"/>
        </w:rPr>
        <w:t>The bridge was a continuous double-deck bridge, due to the continuously increased traffic pressure, the upper deck needs to be widened from the original two lanes to six lanes, and the lower deck is changed to non-motor vehicle lanes and sidewalks. The bridge is widened by splicing new T beams on both sides of the old bridges. The newly built superstructure and substructure both connect the corresponding parts of the old bridge. However, the load capacity of the old and new piers is different because the reinforcement ratio of the old pier is less than that of the new piers, and the old bridge was designed 40 years ago, hence the seismic performance needs to be checked by doing this. This paper presents the seismic responses of the widened and reconstructed of the bridge, and come up with the reasonable seismic design measures for the bridge to make it safe and operate normally under strong earthquakes according China criterion.</w:t>
      </w:r>
    </w:p>
    <w:p w:rsidR="0019584E" w:rsidRPr="0019584E" w:rsidRDefault="0019584E" w:rsidP="0019584E">
      <w:pPr>
        <w:widowControl w:val="0"/>
        <w:suppressAutoHyphens/>
        <w:spacing w:after="0" w:line="240" w:lineRule="auto"/>
        <w:jc w:val="both"/>
        <w:rPr>
          <w:rFonts w:eastAsia="Times New Roman"/>
          <w:sz w:val="20"/>
          <w:szCs w:val="24"/>
          <w:lang w:val="en-US"/>
        </w:rPr>
      </w:pPr>
    </w:p>
    <w:p w:rsidR="0019584E" w:rsidRPr="0019584E" w:rsidRDefault="0019584E" w:rsidP="0019584E">
      <w:pPr>
        <w:widowControl w:val="0"/>
        <w:suppressAutoHyphens/>
        <w:spacing w:after="0" w:line="240" w:lineRule="auto"/>
        <w:jc w:val="both"/>
        <w:rPr>
          <w:rFonts w:eastAsia="Times New Roman"/>
          <w:sz w:val="20"/>
          <w:szCs w:val="24"/>
          <w:lang w:val="en-US"/>
        </w:rPr>
      </w:pPr>
      <w:r w:rsidRPr="0019584E">
        <w:rPr>
          <w:rFonts w:eastAsia="Times New Roman"/>
          <w:i/>
          <w:sz w:val="20"/>
          <w:szCs w:val="24"/>
          <w:lang w:val="en-US"/>
        </w:rPr>
        <w:t xml:space="preserve">Keywords: </w:t>
      </w:r>
      <w:r w:rsidRPr="0019584E">
        <w:rPr>
          <w:rFonts w:ascii="Calibri" w:eastAsia="Calibri" w:hAnsi="Calibri" w:cs="Calibri"/>
          <w:sz w:val="21"/>
          <w:szCs w:val="24"/>
          <w:lang w:val="en-US"/>
        </w:rPr>
        <w:t xml:space="preserve">double-deck </w:t>
      </w:r>
      <w:r w:rsidRPr="0019584E">
        <w:rPr>
          <w:rFonts w:eastAsia="Times New Roman"/>
          <w:i/>
          <w:sz w:val="20"/>
          <w:szCs w:val="24"/>
          <w:lang w:val="en-US"/>
        </w:rPr>
        <w:t xml:space="preserve">bridge; widening and reconstruction; seismic design; seismic performance </w:t>
      </w:r>
    </w:p>
    <w:p w:rsidR="0019584E" w:rsidRPr="0019584E" w:rsidRDefault="0019584E" w:rsidP="0019584E">
      <w:pPr>
        <w:widowControl w:val="0"/>
        <w:spacing w:after="0" w:line="240" w:lineRule="auto"/>
        <w:jc w:val="both"/>
        <w:rPr>
          <w:rFonts w:eastAsia="Times New Roman"/>
          <w:snapToGrid w:val="0"/>
          <w:color w:val="000000"/>
          <w:szCs w:val="24"/>
          <w:lang w:val="en-US"/>
        </w:rPr>
      </w:pPr>
      <w:r w:rsidRPr="0019584E">
        <w:rPr>
          <w:rFonts w:eastAsia="Times New Roman"/>
          <w:snapToGrid w:val="0"/>
          <w:color w:val="000000"/>
          <w:szCs w:val="24"/>
          <w:lang w:val="en-US"/>
        </w:rPr>
        <w:t xml:space="preserve"> </w:t>
      </w:r>
    </w:p>
    <w:p w:rsidR="0019584E" w:rsidRPr="0019584E" w:rsidRDefault="0019584E" w:rsidP="0019584E">
      <w:pPr>
        <w:widowControl w:val="0"/>
        <w:spacing w:after="0" w:line="240" w:lineRule="auto"/>
        <w:jc w:val="both"/>
        <w:rPr>
          <w:rFonts w:eastAsia="Times New Roman"/>
          <w:snapToGrid w:val="0"/>
          <w:color w:val="000000"/>
          <w:szCs w:val="24"/>
          <w:lang w:val="en-US"/>
        </w:rPr>
      </w:pPr>
    </w:p>
    <w:p w:rsidR="0019584E" w:rsidRPr="0019584E" w:rsidRDefault="0019584E" w:rsidP="0019584E">
      <w:pPr>
        <w:keepNext/>
        <w:widowControl w:val="0"/>
        <w:suppressAutoHyphens/>
        <w:spacing w:after="0" w:line="240" w:lineRule="auto"/>
        <w:jc w:val="both"/>
        <w:outlineLvl w:val="0"/>
        <w:rPr>
          <w:rFonts w:eastAsia="Calibri"/>
          <w:b/>
          <w:caps/>
          <w:snapToGrid w:val="0"/>
          <w:szCs w:val="24"/>
          <w:lang w:val="en-US" w:bidi="en-US"/>
        </w:rPr>
      </w:pPr>
      <w:r w:rsidRPr="0019584E">
        <w:rPr>
          <w:rFonts w:eastAsia="Calibri"/>
          <w:b/>
          <w:caps/>
          <w:snapToGrid w:val="0"/>
          <w:szCs w:val="24"/>
          <w:lang w:val="en-US" w:bidi="en-US"/>
        </w:rPr>
        <w:t>1. INTRODUCTION</w:t>
      </w:r>
    </w:p>
    <w:p w:rsidR="0019584E" w:rsidRPr="0019584E" w:rsidRDefault="0019584E" w:rsidP="0019584E">
      <w:pPr>
        <w:widowControl w:val="0"/>
        <w:spacing w:after="0" w:line="240" w:lineRule="auto"/>
        <w:jc w:val="both"/>
        <w:rPr>
          <w:rFonts w:eastAsia="Times New Roman"/>
          <w:snapToGrid w:val="0"/>
          <w:color w:val="000000"/>
          <w:szCs w:val="24"/>
          <w:lang w:val="en-US"/>
        </w:rPr>
      </w:pPr>
    </w:p>
    <w:p w:rsidR="0019584E" w:rsidRPr="0019584E" w:rsidRDefault="0019584E" w:rsidP="0019584E">
      <w:pPr>
        <w:widowControl w:val="0"/>
        <w:spacing w:after="0" w:line="240" w:lineRule="auto"/>
        <w:jc w:val="both"/>
        <w:rPr>
          <w:rFonts w:eastAsia="Times New Roman"/>
          <w:snapToGrid w:val="0"/>
          <w:szCs w:val="24"/>
          <w:lang w:val="en-US"/>
        </w:rPr>
      </w:pPr>
      <w:r w:rsidRPr="0019584E">
        <w:rPr>
          <w:rFonts w:eastAsia="Times New Roman"/>
          <w:snapToGrid w:val="0"/>
          <w:szCs w:val="24"/>
          <w:lang w:val="en-US"/>
        </w:rPr>
        <w:t>There is a combined highway and railway bridge, which was completed and open to traffic in June 1976. The upper deck is a two-lane highway and the lower is a single-track railway. This bridge has no longer taken the responsibility for railway operation after a new railway bridge was built next to it in 2012. Therefore, it is proposed to widen the bridge in situ in order to improve the operational capacity of the bridge, which saves a lot of money and time compared to constructing a new bridge. The upper deck is changed to a six-lane highway and the lower deck is changed to a non-motorized lane. The approach bridge has 22 spans, and the highway and railway are combined from P0# to P03# and separated since P04#. This part’s mass of superstructure is so large that the substructure is subjected to complex forces under earthquakes. Therefore, this paper mainly studies seismic performance of the combined parts. General layout of the approach bridge is shown in Figure 1</w:t>
      </w:r>
      <w:r w:rsidRPr="0019584E">
        <w:rPr>
          <w:rFonts w:ascii="Calibri" w:eastAsia="Calibri" w:hAnsi="Calibri" w:cs="Calibri"/>
          <w:snapToGrid w:val="0"/>
          <w:szCs w:val="24"/>
          <w:lang w:val="en-US"/>
        </w:rPr>
        <w:t xml:space="preserve">. </w:t>
      </w:r>
    </w:p>
    <w:p w:rsidR="0019584E" w:rsidRPr="0019584E" w:rsidRDefault="0019584E" w:rsidP="0019584E">
      <w:pPr>
        <w:widowControl w:val="0"/>
        <w:spacing w:after="0" w:line="240" w:lineRule="auto"/>
        <w:jc w:val="both"/>
        <w:rPr>
          <w:rFonts w:eastAsia="Times New Roman"/>
          <w:snapToGrid w:val="0"/>
          <w:color w:val="000000"/>
          <w:szCs w:val="24"/>
          <w:lang w:val="en-US"/>
        </w:rPr>
      </w:pPr>
      <w:r w:rsidRPr="0019584E">
        <w:rPr>
          <w:rFonts w:ascii="Calibri" w:eastAsia="Calibri" w:hAnsi="Calibri" w:cs="Calibri"/>
          <w:snapToGrid w:val="0"/>
          <w:color w:val="000000"/>
          <w:szCs w:val="24"/>
          <w:lang w:val="en-US"/>
        </w:rPr>
        <w:t xml:space="preserve"> </w:t>
      </w:r>
    </w:p>
    <w:p w:rsidR="0019584E" w:rsidRPr="0019584E" w:rsidRDefault="0019584E" w:rsidP="0019584E">
      <w:pPr>
        <w:widowControl w:val="0"/>
        <w:spacing w:after="0" w:line="240" w:lineRule="auto"/>
        <w:jc w:val="center"/>
        <w:rPr>
          <w:rFonts w:eastAsia="Times New Roman"/>
          <w:snapToGrid w:val="0"/>
          <w:color w:val="000000"/>
          <w:szCs w:val="24"/>
          <w:lang w:val="en-US"/>
        </w:rPr>
      </w:pPr>
      <w:r w:rsidRPr="0019584E">
        <w:rPr>
          <w:rFonts w:eastAsia="Times New Roman"/>
          <w:noProof/>
          <w:snapToGrid w:val="0"/>
          <w:color w:val="000000"/>
          <w:szCs w:val="24"/>
        </w:rPr>
        <w:lastRenderedPageBreak/>
        <w:drawing>
          <wp:inline distT="0" distB="0" distL="0" distR="0" wp14:anchorId="1AB78C80" wp14:editId="0E95D32F">
            <wp:extent cx="3742944" cy="1405128"/>
            <wp:effectExtent l="0" t="0" r="0" b="0"/>
            <wp:docPr id="3" name="Picture 71959"/>
            <wp:cNvGraphicFramePr/>
            <a:graphic xmlns:a="http://schemas.openxmlformats.org/drawingml/2006/main">
              <a:graphicData uri="http://schemas.openxmlformats.org/drawingml/2006/picture">
                <pic:pic xmlns:pic="http://schemas.openxmlformats.org/drawingml/2006/picture">
                  <pic:nvPicPr>
                    <pic:cNvPr id="71959" name="Picture 71959"/>
                    <pic:cNvPicPr/>
                  </pic:nvPicPr>
                  <pic:blipFill>
                    <a:blip r:embed="rId7" cstate="print"/>
                    <a:stretch>
                      <a:fillRect/>
                    </a:stretch>
                  </pic:blipFill>
                  <pic:spPr>
                    <a:xfrm>
                      <a:off x="0" y="0"/>
                      <a:ext cx="3742944" cy="1405128"/>
                    </a:xfrm>
                    <a:prstGeom prst="rect">
                      <a:avLst/>
                    </a:prstGeom>
                  </pic:spPr>
                </pic:pic>
              </a:graphicData>
            </a:graphic>
          </wp:inline>
        </w:drawing>
      </w:r>
    </w:p>
    <w:p w:rsidR="0019584E" w:rsidRPr="0019584E" w:rsidRDefault="0019584E" w:rsidP="0019584E">
      <w:pPr>
        <w:widowControl w:val="0"/>
        <w:spacing w:after="0" w:line="240" w:lineRule="auto"/>
        <w:jc w:val="both"/>
        <w:rPr>
          <w:rFonts w:eastAsia="Times New Roman"/>
          <w:snapToGrid w:val="0"/>
          <w:color w:val="000000"/>
          <w:szCs w:val="24"/>
        </w:rPr>
      </w:pPr>
    </w:p>
    <w:p w:rsidR="0019584E" w:rsidRPr="0019584E" w:rsidRDefault="0019584E" w:rsidP="0019584E">
      <w:pPr>
        <w:widowControl w:val="0"/>
        <w:spacing w:after="0" w:line="240" w:lineRule="auto"/>
        <w:jc w:val="both"/>
        <w:rPr>
          <w:rFonts w:eastAsia="Times New Roman"/>
          <w:snapToGrid w:val="0"/>
          <w:color w:val="000000"/>
          <w:szCs w:val="24"/>
          <w:lang w:val="en-US"/>
        </w:rPr>
      </w:pPr>
      <w:r w:rsidRPr="0019584E">
        <w:rPr>
          <w:rFonts w:eastAsia="Times New Roman"/>
          <w:snapToGrid w:val="0"/>
          <w:color w:val="000000"/>
          <w:szCs w:val="24"/>
          <w:lang w:val="en-US"/>
        </w:rPr>
        <w:t xml:space="preserve">In order to ensure coordination of landscape and uniformity of force distribution, the upper deck is widened with the same T-beam as the original structure, and the old substructure is reserved with new foundations, piers and capping beams built on both sides. Typical cross-section and layout of the foundation after widening are shown in Figure 2 below, where the shaded part stands for the old structure. </w:t>
      </w:r>
    </w:p>
    <w:p w:rsidR="0019584E" w:rsidRPr="0019584E" w:rsidRDefault="0019584E" w:rsidP="0019584E">
      <w:pPr>
        <w:widowControl w:val="0"/>
        <w:spacing w:after="0" w:line="240" w:lineRule="auto"/>
        <w:jc w:val="both"/>
        <w:rPr>
          <w:rFonts w:eastAsia="Times New Roman"/>
          <w:snapToGrid w:val="0"/>
          <w:color w:val="000000"/>
          <w:szCs w:val="24"/>
          <w:lang w:val="en-US"/>
        </w:rPr>
      </w:pPr>
      <w:r w:rsidRPr="0019584E">
        <w:rPr>
          <w:rFonts w:eastAsia="Times New Roman"/>
          <w:snapToGrid w:val="0"/>
          <w:color w:val="FF0000"/>
          <w:szCs w:val="24"/>
          <w:lang w:val="en-US"/>
        </w:rPr>
        <w:t xml:space="preserve"> </w:t>
      </w:r>
    </w:p>
    <w:p w:rsidR="0019584E" w:rsidRPr="0019584E" w:rsidRDefault="0019584E" w:rsidP="0019584E">
      <w:pPr>
        <w:widowControl w:val="0"/>
        <w:spacing w:after="0" w:line="240" w:lineRule="auto"/>
        <w:jc w:val="center"/>
        <w:rPr>
          <w:rFonts w:eastAsia="Times New Roman"/>
          <w:snapToGrid w:val="0"/>
          <w:color w:val="000000"/>
          <w:szCs w:val="24"/>
          <w:lang w:val="en-US"/>
        </w:rPr>
      </w:pPr>
      <w:r w:rsidRPr="0019584E">
        <w:rPr>
          <w:rFonts w:eastAsia="Times New Roman"/>
          <w:noProof/>
          <w:snapToGrid w:val="0"/>
          <w:color w:val="000000"/>
          <w:szCs w:val="24"/>
        </w:rPr>
        <w:drawing>
          <wp:inline distT="0" distB="0" distL="0" distR="0" wp14:anchorId="24D36CE5" wp14:editId="5E055738">
            <wp:extent cx="3724656" cy="1356360"/>
            <wp:effectExtent l="0" t="0" r="0" b="0"/>
            <wp:docPr id="4" name="Picture 71962"/>
            <wp:cNvGraphicFramePr/>
            <a:graphic xmlns:a="http://schemas.openxmlformats.org/drawingml/2006/main">
              <a:graphicData uri="http://schemas.openxmlformats.org/drawingml/2006/picture">
                <pic:pic xmlns:pic="http://schemas.openxmlformats.org/drawingml/2006/picture">
                  <pic:nvPicPr>
                    <pic:cNvPr id="71962" name="Picture 71962"/>
                    <pic:cNvPicPr/>
                  </pic:nvPicPr>
                  <pic:blipFill>
                    <a:blip r:embed="rId8" cstate="print"/>
                    <a:stretch>
                      <a:fillRect/>
                    </a:stretch>
                  </pic:blipFill>
                  <pic:spPr>
                    <a:xfrm>
                      <a:off x="0" y="0"/>
                      <a:ext cx="3724656" cy="1356360"/>
                    </a:xfrm>
                    <a:prstGeom prst="rect">
                      <a:avLst/>
                    </a:prstGeom>
                  </pic:spPr>
                </pic:pic>
              </a:graphicData>
            </a:graphic>
          </wp:inline>
        </w:drawing>
      </w:r>
    </w:p>
    <w:p w:rsidR="0019584E" w:rsidRPr="0019584E" w:rsidRDefault="0019584E" w:rsidP="0019584E">
      <w:pPr>
        <w:widowControl w:val="0"/>
        <w:spacing w:after="0" w:line="240" w:lineRule="auto"/>
        <w:jc w:val="both"/>
        <w:rPr>
          <w:rFonts w:eastAsia="Times New Roman"/>
          <w:snapToGrid w:val="0"/>
          <w:color w:val="000000"/>
          <w:szCs w:val="24"/>
          <w:lang w:val="en-US"/>
        </w:rPr>
      </w:pPr>
      <w:r w:rsidRPr="0019584E">
        <w:rPr>
          <w:rFonts w:eastAsia="Times New Roman"/>
          <w:snapToGrid w:val="0"/>
          <w:color w:val="00B050"/>
          <w:szCs w:val="24"/>
          <w:lang w:val="en-US"/>
        </w:rPr>
        <w:t xml:space="preserve"> </w:t>
      </w:r>
    </w:p>
    <w:p w:rsidR="0019584E" w:rsidRPr="0019584E" w:rsidRDefault="0019584E" w:rsidP="0019584E">
      <w:pPr>
        <w:widowControl w:val="0"/>
        <w:spacing w:after="0" w:line="240" w:lineRule="auto"/>
        <w:jc w:val="center"/>
        <w:rPr>
          <w:rFonts w:eastAsia="Times New Roman"/>
          <w:snapToGrid w:val="0"/>
          <w:sz w:val="20"/>
          <w:szCs w:val="24"/>
          <w:lang w:val="en-US"/>
        </w:rPr>
      </w:pPr>
      <w:r w:rsidRPr="0019584E">
        <w:rPr>
          <w:rFonts w:eastAsia="Times New Roman"/>
          <w:snapToGrid w:val="0"/>
          <w:sz w:val="20"/>
          <w:szCs w:val="24"/>
          <w:lang w:val="en-US"/>
        </w:rPr>
        <w:t xml:space="preserve">Figure 2. Typical cross section of the approach bridge and layout of pile foundation </w:t>
      </w:r>
    </w:p>
    <w:p w:rsidR="0019584E" w:rsidRPr="0019584E" w:rsidRDefault="0019584E" w:rsidP="0019584E">
      <w:pPr>
        <w:widowControl w:val="0"/>
        <w:spacing w:after="0" w:line="240" w:lineRule="auto"/>
        <w:jc w:val="both"/>
        <w:rPr>
          <w:rFonts w:eastAsia="Times New Roman"/>
          <w:snapToGrid w:val="0"/>
          <w:color w:val="000000"/>
          <w:szCs w:val="24"/>
          <w:lang w:val="en-US"/>
        </w:rPr>
      </w:pPr>
      <w:r w:rsidRPr="0019584E">
        <w:rPr>
          <w:rFonts w:eastAsia="Times New Roman"/>
          <w:snapToGrid w:val="0"/>
          <w:color w:val="000000"/>
          <w:szCs w:val="24"/>
          <w:lang w:val="en-US"/>
        </w:rPr>
        <w:t xml:space="preserve"> </w:t>
      </w:r>
    </w:p>
    <w:p w:rsidR="0019584E" w:rsidRPr="0019584E" w:rsidRDefault="0019584E" w:rsidP="0019584E">
      <w:pPr>
        <w:widowControl w:val="0"/>
        <w:spacing w:after="0" w:line="240" w:lineRule="auto"/>
        <w:jc w:val="both"/>
        <w:rPr>
          <w:rFonts w:eastAsia="Times New Roman"/>
          <w:snapToGrid w:val="0"/>
          <w:color w:val="000000"/>
          <w:szCs w:val="24"/>
          <w:lang w:val="en-US"/>
        </w:rPr>
      </w:pPr>
      <w:r w:rsidRPr="0019584E">
        <w:rPr>
          <w:rFonts w:eastAsia="Times New Roman"/>
          <w:snapToGrid w:val="0"/>
          <w:color w:val="000000"/>
          <w:szCs w:val="24"/>
          <w:lang w:val="en-US"/>
        </w:rPr>
        <w:t>He Zai-xing</w:t>
      </w:r>
      <w:r w:rsidRPr="0019584E">
        <w:rPr>
          <w:rFonts w:eastAsia="Times New Roman"/>
          <w:snapToGrid w:val="0"/>
          <w:color w:val="000000"/>
          <w:szCs w:val="24"/>
          <w:vertAlign w:val="superscript"/>
          <w:lang w:val="en-US"/>
        </w:rPr>
        <w:t xml:space="preserve">1 </w:t>
      </w:r>
      <w:r w:rsidRPr="0019584E">
        <w:rPr>
          <w:rFonts w:eastAsia="Times New Roman"/>
          <w:snapToGrid w:val="0"/>
          <w:color w:val="000000"/>
          <w:szCs w:val="24"/>
          <w:lang w:val="en-US"/>
        </w:rPr>
        <w:t>(2008) and Wang Hao</w:t>
      </w:r>
      <w:r w:rsidRPr="0019584E">
        <w:rPr>
          <w:rFonts w:eastAsia="Times New Roman"/>
          <w:snapToGrid w:val="0"/>
          <w:color w:val="000000"/>
          <w:szCs w:val="24"/>
          <w:vertAlign w:val="superscript"/>
          <w:lang w:val="en-US"/>
        </w:rPr>
        <w:t>2</w:t>
      </w:r>
      <w:r w:rsidRPr="0019584E">
        <w:rPr>
          <w:rFonts w:eastAsia="Times New Roman"/>
          <w:snapToGrid w:val="0"/>
          <w:color w:val="000000"/>
          <w:szCs w:val="24"/>
          <w:lang w:val="en-US"/>
        </w:rPr>
        <w:t xml:space="preserve"> (2013) have shown that with increase of the stiffness of the new beams and the wet joints, the lateral distribution coefficient of the old beam can be effectively reduced. Zhao Hongyan</w:t>
      </w:r>
      <w:r w:rsidRPr="0019584E">
        <w:rPr>
          <w:rFonts w:eastAsia="Times New Roman"/>
          <w:snapToGrid w:val="0"/>
          <w:color w:val="000000"/>
          <w:szCs w:val="24"/>
          <w:vertAlign w:val="superscript"/>
          <w:lang w:val="en-US"/>
        </w:rPr>
        <w:t xml:space="preserve">3 </w:t>
      </w:r>
      <w:r w:rsidRPr="0019584E">
        <w:rPr>
          <w:rFonts w:eastAsia="Times New Roman"/>
          <w:snapToGrid w:val="0"/>
          <w:color w:val="000000"/>
          <w:szCs w:val="24"/>
          <w:lang w:val="en-US"/>
        </w:rPr>
        <w:t>(2014) has found that the lateral distribution coefficient of each beam became smaller after widening for bridges with new and old bridges’ superstructure connected and substructure separated. Liu Xiao-yan</w:t>
      </w:r>
      <w:r w:rsidRPr="0019584E">
        <w:rPr>
          <w:rFonts w:eastAsia="Times New Roman"/>
          <w:snapToGrid w:val="0"/>
          <w:color w:val="000000"/>
          <w:szCs w:val="24"/>
          <w:vertAlign w:val="superscript"/>
          <w:lang w:val="en-US"/>
        </w:rPr>
        <w:t xml:space="preserve">4 </w:t>
      </w:r>
      <w:r w:rsidRPr="0019584E">
        <w:rPr>
          <w:rFonts w:eastAsia="Times New Roman"/>
          <w:snapToGrid w:val="0"/>
          <w:color w:val="000000"/>
          <w:szCs w:val="24"/>
          <w:lang w:val="en-US"/>
        </w:rPr>
        <w:t>(2016) has found that the stiffness of longitudinal beams has greater influence on the capacity of bridges than crossbeams, and proposed some principles about stiffness ratio between longitudinal beams and crossbeams. Ma Chun-sheng</w:t>
      </w:r>
      <w:r w:rsidRPr="0019584E">
        <w:rPr>
          <w:rFonts w:eastAsia="Times New Roman"/>
          <w:snapToGrid w:val="0"/>
          <w:color w:val="000000"/>
          <w:szCs w:val="24"/>
          <w:vertAlign w:val="superscript"/>
          <w:lang w:val="en-US"/>
        </w:rPr>
        <w:t xml:space="preserve">5 </w:t>
      </w:r>
      <w:r w:rsidRPr="0019584E">
        <w:rPr>
          <w:rFonts w:eastAsia="Times New Roman"/>
          <w:snapToGrid w:val="0"/>
          <w:color w:val="000000"/>
          <w:szCs w:val="24"/>
          <w:lang w:val="en-US"/>
        </w:rPr>
        <w:t>(2003) suggested that the separation of old and new structures should be adopted for the widening of Huzhou Bridge considering factors such as uneven settlement and differences in new and old concrete shrinkage and creep. Wang Yang</w:t>
      </w:r>
      <w:r w:rsidRPr="0019584E">
        <w:rPr>
          <w:rFonts w:eastAsia="Times New Roman"/>
          <w:snapToGrid w:val="0"/>
          <w:color w:val="000000"/>
          <w:szCs w:val="24"/>
          <w:vertAlign w:val="superscript"/>
          <w:lang w:val="en-US"/>
        </w:rPr>
        <w:t>6</w:t>
      </w:r>
      <w:r w:rsidRPr="0019584E">
        <w:rPr>
          <w:rFonts w:eastAsia="Times New Roman"/>
          <w:snapToGrid w:val="0"/>
          <w:color w:val="000000"/>
          <w:szCs w:val="24"/>
          <w:lang w:val="en-US"/>
        </w:rPr>
        <w:t xml:space="preserve"> (2017) has simplified uneven foundation settlement between old and new bridges into two forms, which are linear settlement and uniform settlement. Also, he put forward the allowable settlement difference for simply supported and continuous beam bridges. In addition, it is Wang Xue-jun</w:t>
      </w:r>
      <w:r w:rsidRPr="0019584E">
        <w:rPr>
          <w:rFonts w:eastAsia="Times New Roman"/>
          <w:snapToGrid w:val="0"/>
          <w:color w:val="000000"/>
          <w:szCs w:val="24"/>
          <w:vertAlign w:val="superscript"/>
          <w:lang w:val="en-US"/>
        </w:rPr>
        <w:t>7</w:t>
      </w:r>
      <w:r w:rsidRPr="0019584E">
        <w:rPr>
          <w:rFonts w:eastAsia="Times New Roman"/>
          <w:snapToGrid w:val="0"/>
          <w:color w:val="000000"/>
          <w:szCs w:val="24"/>
          <w:lang w:val="en-US"/>
        </w:rPr>
        <w:t xml:space="preserve"> (2006), Qiu Yan-hong</w:t>
      </w:r>
      <w:r w:rsidRPr="0019584E">
        <w:rPr>
          <w:rFonts w:eastAsia="Times New Roman"/>
          <w:snapToGrid w:val="0"/>
          <w:color w:val="000000"/>
          <w:szCs w:val="24"/>
          <w:vertAlign w:val="superscript"/>
          <w:lang w:val="en-US"/>
        </w:rPr>
        <w:t>8</w:t>
      </w:r>
      <w:r w:rsidRPr="0019584E">
        <w:rPr>
          <w:rFonts w:eastAsia="Times New Roman"/>
          <w:snapToGrid w:val="0"/>
          <w:color w:val="000000"/>
          <w:szCs w:val="24"/>
          <w:lang w:val="en-US"/>
        </w:rPr>
        <w:t xml:space="preserve"> (2011)</w:t>
      </w:r>
      <w:r w:rsidRPr="0019584E">
        <w:rPr>
          <w:rFonts w:ascii="Calibri" w:eastAsia="Calibri" w:hAnsi="Calibri" w:cs="Calibri"/>
          <w:snapToGrid w:val="0"/>
          <w:color w:val="000000"/>
          <w:szCs w:val="24"/>
          <w:lang w:val="en-US"/>
        </w:rPr>
        <w:t>,</w:t>
      </w:r>
      <w:r w:rsidRPr="0019584E">
        <w:rPr>
          <w:rFonts w:eastAsia="Times New Roman"/>
          <w:snapToGrid w:val="0"/>
          <w:color w:val="000000"/>
          <w:szCs w:val="24"/>
          <w:lang w:val="en-US"/>
        </w:rPr>
        <w:t>Li Mao-qi and Zhang Guang-xuan</w:t>
      </w:r>
      <w:r w:rsidRPr="0019584E">
        <w:rPr>
          <w:rFonts w:eastAsia="Times New Roman"/>
          <w:snapToGrid w:val="0"/>
          <w:color w:val="000000"/>
          <w:szCs w:val="24"/>
          <w:vertAlign w:val="superscript"/>
          <w:lang w:val="en-US"/>
        </w:rPr>
        <w:t xml:space="preserve">9 </w:t>
      </w:r>
      <w:r w:rsidRPr="0019584E">
        <w:rPr>
          <w:rFonts w:eastAsia="Times New Roman"/>
          <w:snapToGrid w:val="0"/>
          <w:color w:val="000000"/>
          <w:szCs w:val="24"/>
          <w:lang w:val="en-US"/>
        </w:rPr>
        <w:t>(2015), and many other scholars have studied the stress characteristics of new and old structures under the effects of uneven shrinkage and creep between new and old concrete</w:t>
      </w:r>
      <w:r w:rsidRPr="0019584E">
        <w:rPr>
          <w:rFonts w:ascii="Calibri" w:eastAsia="Calibri" w:hAnsi="Calibri" w:cs="Calibri"/>
          <w:snapToGrid w:val="0"/>
          <w:color w:val="000000"/>
          <w:szCs w:val="24"/>
          <w:lang w:val="en-US"/>
        </w:rPr>
        <w:t>,</w:t>
      </w:r>
      <w:r w:rsidRPr="0019584E">
        <w:rPr>
          <w:rFonts w:eastAsia="Times New Roman"/>
          <w:snapToGrid w:val="0"/>
          <w:color w:val="000000"/>
          <w:szCs w:val="24"/>
          <w:lang w:val="en-US"/>
        </w:rPr>
        <w:t xml:space="preserve"> uneven settlement of foundation and other static loads on the widening bridges.</w:t>
      </w:r>
      <w:r w:rsidRPr="0019584E">
        <w:rPr>
          <w:rFonts w:eastAsia="Times New Roman"/>
          <w:snapToGrid w:val="0"/>
          <w:color w:val="0070C0"/>
          <w:szCs w:val="24"/>
          <w:lang w:val="en-US"/>
        </w:rPr>
        <w:t xml:space="preserve">  </w:t>
      </w:r>
    </w:p>
    <w:p w:rsidR="0019584E" w:rsidRPr="0019584E" w:rsidRDefault="0019584E" w:rsidP="0019584E">
      <w:pPr>
        <w:widowControl w:val="0"/>
        <w:spacing w:after="0" w:line="240" w:lineRule="auto"/>
        <w:jc w:val="both"/>
        <w:rPr>
          <w:rFonts w:eastAsia="Times New Roman"/>
          <w:snapToGrid w:val="0"/>
          <w:color w:val="000000"/>
          <w:szCs w:val="24"/>
          <w:lang w:val="en-US"/>
        </w:rPr>
      </w:pPr>
      <w:r w:rsidRPr="0019584E">
        <w:rPr>
          <w:rFonts w:eastAsia="Times New Roman"/>
          <w:snapToGrid w:val="0"/>
          <w:color w:val="000000"/>
          <w:szCs w:val="24"/>
          <w:lang w:val="en-US"/>
        </w:rPr>
        <w:t>Xu Xiu-li</w:t>
      </w:r>
      <w:r w:rsidRPr="0019584E">
        <w:rPr>
          <w:rFonts w:eastAsia="Times New Roman"/>
          <w:snapToGrid w:val="0"/>
          <w:color w:val="000000"/>
          <w:szCs w:val="24"/>
          <w:vertAlign w:val="superscript"/>
          <w:lang w:val="en-US"/>
        </w:rPr>
        <w:t xml:space="preserve">10 </w:t>
      </w:r>
      <w:r w:rsidRPr="0019584E">
        <w:rPr>
          <w:rFonts w:eastAsia="Times New Roman"/>
          <w:snapToGrid w:val="0"/>
          <w:color w:val="000000"/>
          <w:szCs w:val="24"/>
          <w:lang w:val="en-US"/>
        </w:rPr>
        <w:t>(2014) has studied and established the relationship between the seismic importance coefficient (C</w:t>
      </w:r>
      <w:r w:rsidRPr="0019584E">
        <w:rPr>
          <w:rFonts w:eastAsia="Times New Roman"/>
          <w:snapToGrid w:val="0"/>
          <w:color w:val="000000"/>
          <w:szCs w:val="24"/>
          <w:vertAlign w:val="subscript"/>
          <w:lang w:val="en-US"/>
        </w:rPr>
        <w:t>i</w:t>
      </w:r>
      <w:r w:rsidRPr="0019584E">
        <w:rPr>
          <w:rFonts w:eastAsia="Times New Roman"/>
          <w:snapToGrid w:val="0"/>
          <w:color w:val="000000"/>
          <w:szCs w:val="24"/>
          <w:lang w:val="en-US"/>
        </w:rPr>
        <w:t>) and the subsequent service life according to the same probability of fortification required by the current regulations. Quan Zhi-yu and Wu Xiao-wei</w:t>
      </w:r>
      <w:r w:rsidRPr="0019584E">
        <w:rPr>
          <w:rFonts w:eastAsia="Times New Roman"/>
          <w:snapToGrid w:val="0"/>
          <w:color w:val="000000"/>
          <w:szCs w:val="24"/>
          <w:vertAlign w:val="superscript"/>
          <w:lang w:val="en-US"/>
        </w:rPr>
        <w:t>11</w:t>
      </w:r>
      <w:r w:rsidRPr="0019584E">
        <w:rPr>
          <w:rFonts w:eastAsia="Times New Roman"/>
          <w:snapToGrid w:val="0"/>
          <w:color w:val="000000"/>
          <w:szCs w:val="24"/>
          <w:lang w:val="en-US"/>
        </w:rPr>
        <w:t xml:space="preserve"> (2010) and Shi Shao-li</w:t>
      </w:r>
      <w:r w:rsidRPr="0019584E">
        <w:rPr>
          <w:rFonts w:eastAsia="Times New Roman"/>
          <w:snapToGrid w:val="0"/>
          <w:color w:val="000000"/>
          <w:szCs w:val="24"/>
          <w:vertAlign w:val="superscript"/>
          <w:lang w:val="en-US"/>
        </w:rPr>
        <w:t>13</w:t>
      </w:r>
      <w:r w:rsidRPr="0019584E">
        <w:rPr>
          <w:rFonts w:eastAsia="Times New Roman"/>
          <w:snapToGrid w:val="0"/>
          <w:color w:val="000000"/>
          <w:szCs w:val="24"/>
          <w:lang w:val="en-US"/>
        </w:rPr>
        <w:t xml:space="preserve"> (2015) have done the comparative analysis of the seismic response of a widening bridge with capping beams connected or unconnected respectively and found that piers with capping beams connected are safer than those with capping beams unconnected. Also, there are others who have done some research about effects of soil types on the widening projects. </w:t>
      </w:r>
    </w:p>
    <w:p w:rsidR="0019584E" w:rsidRPr="0019584E" w:rsidRDefault="0019584E" w:rsidP="0019584E">
      <w:pPr>
        <w:widowControl w:val="0"/>
        <w:spacing w:after="0" w:line="240" w:lineRule="auto"/>
        <w:jc w:val="both"/>
        <w:rPr>
          <w:rFonts w:eastAsia="Times New Roman"/>
          <w:snapToGrid w:val="0"/>
          <w:color w:val="000000"/>
          <w:szCs w:val="24"/>
          <w:lang w:val="en-US"/>
        </w:rPr>
      </w:pPr>
      <w:r w:rsidRPr="0019584E">
        <w:rPr>
          <w:rFonts w:eastAsia="Times New Roman"/>
          <w:snapToGrid w:val="0"/>
          <w:color w:val="000000"/>
          <w:szCs w:val="24"/>
          <w:lang w:val="en-US"/>
        </w:rPr>
        <w:t xml:space="preserve">In summary, many scholars have focused on static characteristics of different widening methods and corresponding applicable conditions. In addition, other scholars have carried out some research on dynamic performance of the widening bridges, such as the seismic fortification criterion of the widened bridges with different subsequent service life and whether the capping beams should be connected and so on. This paper mainly studies seismic performance of the approaching bridge. The new and old structures all meet the seismic targets with isolation scheme adopted.  </w:t>
      </w:r>
    </w:p>
    <w:p w:rsidR="0019584E" w:rsidRPr="0019584E" w:rsidRDefault="0019584E" w:rsidP="0019584E">
      <w:pPr>
        <w:widowControl w:val="0"/>
        <w:spacing w:after="0" w:line="240" w:lineRule="auto"/>
        <w:jc w:val="both"/>
        <w:rPr>
          <w:rFonts w:eastAsia="Times New Roman"/>
          <w:snapToGrid w:val="0"/>
          <w:color w:val="000000"/>
          <w:szCs w:val="24"/>
          <w:lang w:val="en-US"/>
        </w:rPr>
      </w:pPr>
      <w:r w:rsidRPr="0019584E">
        <w:rPr>
          <w:rFonts w:eastAsia="Times New Roman"/>
          <w:snapToGrid w:val="0"/>
          <w:color w:val="000000"/>
          <w:szCs w:val="24"/>
          <w:lang w:val="en-US"/>
        </w:rPr>
        <w:t xml:space="preserve"> </w:t>
      </w:r>
    </w:p>
    <w:p w:rsidR="0019584E" w:rsidRPr="0019584E" w:rsidRDefault="0019584E" w:rsidP="0019584E">
      <w:pPr>
        <w:keepNext/>
        <w:widowControl w:val="0"/>
        <w:suppressAutoHyphens/>
        <w:spacing w:after="0" w:line="240" w:lineRule="auto"/>
        <w:jc w:val="both"/>
        <w:outlineLvl w:val="0"/>
        <w:rPr>
          <w:rFonts w:eastAsia="Calibri"/>
          <w:b/>
          <w:caps/>
          <w:snapToGrid w:val="0"/>
          <w:szCs w:val="24"/>
          <w:lang w:val="en-US" w:bidi="en-US"/>
        </w:rPr>
      </w:pPr>
      <w:r w:rsidRPr="0019584E">
        <w:rPr>
          <w:rFonts w:eastAsia="Calibri"/>
          <w:b/>
          <w:caps/>
          <w:snapToGrid w:val="0"/>
          <w:szCs w:val="24"/>
          <w:lang w:val="en-US" w:bidi="en-US"/>
        </w:rPr>
        <w:lastRenderedPageBreak/>
        <w:t>2. SEISMIC FORTIFICATION CRITERION</w:t>
      </w:r>
    </w:p>
    <w:p w:rsidR="0019584E" w:rsidRPr="0019584E" w:rsidRDefault="0019584E" w:rsidP="0019584E">
      <w:pPr>
        <w:widowControl w:val="0"/>
        <w:spacing w:after="0" w:line="240" w:lineRule="auto"/>
        <w:jc w:val="both"/>
        <w:rPr>
          <w:rFonts w:eastAsia="Times New Roman"/>
          <w:snapToGrid w:val="0"/>
          <w:color w:val="000000"/>
          <w:szCs w:val="24"/>
          <w:lang w:val="en-US"/>
        </w:rPr>
      </w:pPr>
      <w:r w:rsidRPr="0019584E">
        <w:rPr>
          <w:rFonts w:eastAsia="Times New Roman"/>
          <w:snapToGrid w:val="0"/>
          <w:color w:val="000000"/>
          <w:szCs w:val="24"/>
          <w:lang w:val="en-US"/>
        </w:rPr>
        <w:t xml:space="preserve"> </w:t>
      </w:r>
    </w:p>
    <w:p w:rsidR="0019584E" w:rsidRPr="0019584E" w:rsidRDefault="0019584E" w:rsidP="0019584E">
      <w:pPr>
        <w:widowControl w:val="0"/>
        <w:spacing w:after="0" w:line="240" w:lineRule="auto"/>
        <w:jc w:val="both"/>
        <w:rPr>
          <w:rFonts w:eastAsia="Times New Roman"/>
          <w:snapToGrid w:val="0"/>
          <w:color w:val="000000"/>
          <w:szCs w:val="24"/>
          <w:lang w:val="en-US"/>
        </w:rPr>
      </w:pPr>
      <w:r w:rsidRPr="0019584E">
        <w:rPr>
          <w:rFonts w:eastAsia="Times New Roman"/>
          <w:snapToGrid w:val="0"/>
          <w:color w:val="000000"/>
          <w:szCs w:val="24"/>
          <w:lang w:val="en-US"/>
        </w:rPr>
        <w:t>According to the Guidelines for Seismic Design of Highway Bridges</w:t>
      </w:r>
      <w:r w:rsidRPr="0019584E">
        <w:rPr>
          <w:rFonts w:eastAsia="Times New Roman"/>
          <w:snapToGrid w:val="0"/>
          <w:color w:val="000000"/>
          <w:szCs w:val="24"/>
          <w:vertAlign w:val="superscript"/>
          <w:lang w:val="en-US"/>
        </w:rPr>
        <w:t>14</w:t>
      </w:r>
      <w:r w:rsidRPr="0019584E">
        <w:rPr>
          <w:rFonts w:eastAsia="Times New Roman"/>
          <w:snapToGrid w:val="0"/>
          <w:color w:val="000000"/>
          <w:szCs w:val="24"/>
          <w:lang w:val="en-US"/>
        </w:rPr>
        <w:t xml:space="preserve"> (JTG/T B02-01-2008), the bridge project is in the “7 degree zone”, and the basic acceleration peak is 0.1g, with Class IV site and characteristic period of 0.75s. Two-stage seismic fortification (E1 and E2) is required. According to the criterion, the earthquake action E1 corresponds to 50-year return period, and E2 is about 2000 years. Under the earthquake action E1, the whole bridge is required to maintain elastic (piles and piers’ bending moment demand should be less than the initial yield bending moment). Under the earthquake action E2, it requires piers and piles to stay normal with simple reparation after the earthquake (piles and piers’ bending moment requirements should be less than the equivalent yield bending moment).</w:t>
      </w:r>
      <w:r w:rsidRPr="0019584E">
        <w:rPr>
          <w:rFonts w:eastAsia="Times New Roman"/>
          <w:snapToGrid w:val="0"/>
          <w:color w:val="0070C0"/>
          <w:szCs w:val="24"/>
          <w:lang w:val="en-US"/>
        </w:rPr>
        <w:t xml:space="preserve"> </w:t>
      </w:r>
    </w:p>
    <w:p w:rsidR="0019584E" w:rsidRPr="0019584E" w:rsidRDefault="0019584E" w:rsidP="0019584E">
      <w:pPr>
        <w:widowControl w:val="0"/>
        <w:spacing w:after="0" w:line="240" w:lineRule="auto"/>
        <w:jc w:val="both"/>
        <w:rPr>
          <w:rFonts w:eastAsia="Times New Roman"/>
          <w:snapToGrid w:val="0"/>
          <w:color w:val="000000"/>
          <w:szCs w:val="24"/>
          <w:lang w:val="en-US"/>
        </w:rPr>
      </w:pPr>
      <w:r w:rsidRPr="0019584E">
        <w:rPr>
          <w:rFonts w:eastAsia="Times New Roman"/>
          <w:snapToGrid w:val="0"/>
          <w:color w:val="000000"/>
          <w:szCs w:val="24"/>
          <w:lang w:val="en-US"/>
        </w:rPr>
        <w:t xml:space="preserve"> </w:t>
      </w:r>
    </w:p>
    <w:p w:rsidR="0019584E" w:rsidRPr="0019584E" w:rsidRDefault="0019584E" w:rsidP="0019584E">
      <w:pPr>
        <w:widowControl w:val="0"/>
        <w:spacing w:after="0" w:line="240" w:lineRule="auto"/>
        <w:jc w:val="center"/>
        <w:rPr>
          <w:rFonts w:eastAsia="Times New Roman"/>
          <w:snapToGrid w:val="0"/>
          <w:color w:val="000000"/>
          <w:szCs w:val="24"/>
          <w:lang w:val="en-US"/>
        </w:rPr>
      </w:pPr>
      <w:r w:rsidRPr="0019584E">
        <w:rPr>
          <w:rFonts w:ascii="Calibri" w:eastAsia="Calibri" w:hAnsi="Calibri" w:cs="Calibri"/>
          <w:noProof/>
          <w:snapToGrid w:val="0"/>
          <w:color w:val="000000"/>
          <w:szCs w:val="24"/>
        </w:rPr>
        <mc:AlternateContent>
          <mc:Choice Requires="wpg">
            <w:drawing>
              <wp:inline distT="0" distB="0" distL="0" distR="0" wp14:anchorId="0DEFEADF" wp14:editId="4812133A">
                <wp:extent cx="2084705" cy="1566545"/>
                <wp:effectExtent l="0" t="9525" r="12700" b="52705"/>
                <wp:docPr id="73158" name="Group 71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4705" cy="1566545"/>
                          <a:chOff x="0" y="0"/>
                          <a:chExt cx="20849" cy="15668"/>
                        </a:xfrm>
                      </wpg:grpSpPr>
                      <wps:wsp>
                        <wps:cNvPr id="73159" name="Rectangle 3852"/>
                        <wps:cNvSpPr>
                          <a:spLocks noChangeArrowheads="1"/>
                        </wps:cNvSpPr>
                        <wps:spPr bwMode="auto">
                          <a:xfrm>
                            <a:off x="2836" y="13645"/>
                            <a:ext cx="388"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84E" w:rsidRDefault="0019584E" w:rsidP="0019584E">
                              <w:r>
                                <w:rPr>
                                  <w:rFonts w:ascii="Arial" w:eastAsia="Arial" w:hAnsi="Arial" w:cs="Arial"/>
                                  <w:sz w:val="8"/>
                                </w:rPr>
                                <w:t>0</w:t>
                              </w:r>
                            </w:p>
                          </w:txbxContent>
                        </wps:txbx>
                        <wps:bodyPr rot="0" vert="horz" wrap="square" lIns="0" tIns="0" rIns="0" bIns="0" anchor="t" anchorCtr="0" upright="1">
                          <a:noAutofit/>
                        </wps:bodyPr>
                      </wps:wsp>
                      <wps:wsp>
                        <wps:cNvPr id="73160" name="Rectangle 3853"/>
                        <wps:cNvSpPr>
                          <a:spLocks noChangeArrowheads="1"/>
                        </wps:cNvSpPr>
                        <wps:spPr bwMode="auto">
                          <a:xfrm>
                            <a:off x="4451" y="13645"/>
                            <a:ext cx="388"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84E" w:rsidRDefault="0019584E" w:rsidP="0019584E">
                              <w:r>
                                <w:rPr>
                                  <w:rFonts w:ascii="Arial" w:eastAsia="Arial" w:hAnsi="Arial" w:cs="Arial"/>
                                  <w:sz w:val="8"/>
                                </w:rPr>
                                <w:t>1</w:t>
                              </w:r>
                            </w:p>
                          </w:txbxContent>
                        </wps:txbx>
                        <wps:bodyPr rot="0" vert="horz" wrap="square" lIns="0" tIns="0" rIns="0" bIns="0" anchor="t" anchorCtr="0" upright="1">
                          <a:noAutofit/>
                        </wps:bodyPr>
                      </wps:wsp>
                      <wps:wsp>
                        <wps:cNvPr id="73161" name="Rectangle 3854"/>
                        <wps:cNvSpPr>
                          <a:spLocks noChangeArrowheads="1"/>
                        </wps:cNvSpPr>
                        <wps:spPr bwMode="auto">
                          <a:xfrm>
                            <a:off x="6070" y="13645"/>
                            <a:ext cx="387"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84E" w:rsidRDefault="0019584E" w:rsidP="0019584E">
                              <w:r>
                                <w:rPr>
                                  <w:rFonts w:ascii="Arial" w:eastAsia="Arial" w:hAnsi="Arial" w:cs="Arial"/>
                                  <w:sz w:val="8"/>
                                </w:rPr>
                                <w:t>2</w:t>
                              </w:r>
                            </w:p>
                          </w:txbxContent>
                        </wps:txbx>
                        <wps:bodyPr rot="0" vert="horz" wrap="square" lIns="0" tIns="0" rIns="0" bIns="0" anchor="t" anchorCtr="0" upright="1">
                          <a:noAutofit/>
                        </wps:bodyPr>
                      </wps:wsp>
                      <wps:wsp>
                        <wps:cNvPr id="73162" name="Rectangle 3855"/>
                        <wps:cNvSpPr>
                          <a:spLocks noChangeArrowheads="1"/>
                        </wps:cNvSpPr>
                        <wps:spPr bwMode="auto">
                          <a:xfrm>
                            <a:off x="7684" y="13645"/>
                            <a:ext cx="388"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84E" w:rsidRDefault="0019584E" w:rsidP="0019584E">
                              <w:r>
                                <w:rPr>
                                  <w:rFonts w:ascii="Arial" w:eastAsia="Arial" w:hAnsi="Arial" w:cs="Arial"/>
                                  <w:sz w:val="8"/>
                                </w:rPr>
                                <w:t>3</w:t>
                              </w:r>
                            </w:p>
                          </w:txbxContent>
                        </wps:txbx>
                        <wps:bodyPr rot="0" vert="horz" wrap="square" lIns="0" tIns="0" rIns="0" bIns="0" anchor="t" anchorCtr="0" upright="1">
                          <a:noAutofit/>
                        </wps:bodyPr>
                      </wps:wsp>
                      <wps:wsp>
                        <wps:cNvPr id="73163" name="Rectangle 3856"/>
                        <wps:cNvSpPr>
                          <a:spLocks noChangeArrowheads="1"/>
                        </wps:cNvSpPr>
                        <wps:spPr bwMode="auto">
                          <a:xfrm>
                            <a:off x="9299" y="13645"/>
                            <a:ext cx="388"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84E" w:rsidRDefault="0019584E" w:rsidP="0019584E">
                              <w:r>
                                <w:rPr>
                                  <w:rFonts w:ascii="Arial" w:eastAsia="Arial" w:hAnsi="Arial" w:cs="Arial"/>
                                  <w:sz w:val="8"/>
                                </w:rPr>
                                <w:t>4</w:t>
                              </w:r>
                            </w:p>
                          </w:txbxContent>
                        </wps:txbx>
                        <wps:bodyPr rot="0" vert="horz" wrap="square" lIns="0" tIns="0" rIns="0" bIns="0" anchor="t" anchorCtr="0" upright="1">
                          <a:noAutofit/>
                        </wps:bodyPr>
                      </wps:wsp>
                      <wps:wsp>
                        <wps:cNvPr id="73164" name="Rectangle 3857"/>
                        <wps:cNvSpPr>
                          <a:spLocks noChangeArrowheads="1"/>
                        </wps:cNvSpPr>
                        <wps:spPr bwMode="auto">
                          <a:xfrm>
                            <a:off x="10918" y="13645"/>
                            <a:ext cx="388"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84E" w:rsidRDefault="0019584E" w:rsidP="0019584E">
                              <w:r>
                                <w:rPr>
                                  <w:rFonts w:ascii="Arial" w:eastAsia="Arial" w:hAnsi="Arial" w:cs="Arial"/>
                                  <w:sz w:val="8"/>
                                </w:rPr>
                                <w:t>5</w:t>
                              </w:r>
                            </w:p>
                          </w:txbxContent>
                        </wps:txbx>
                        <wps:bodyPr rot="0" vert="horz" wrap="square" lIns="0" tIns="0" rIns="0" bIns="0" anchor="t" anchorCtr="0" upright="1">
                          <a:noAutofit/>
                        </wps:bodyPr>
                      </wps:wsp>
                      <wps:wsp>
                        <wps:cNvPr id="73165" name="Rectangle 3858"/>
                        <wps:cNvSpPr>
                          <a:spLocks noChangeArrowheads="1"/>
                        </wps:cNvSpPr>
                        <wps:spPr bwMode="auto">
                          <a:xfrm>
                            <a:off x="12533" y="13645"/>
                            <a:ext cx="387"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84E" w:rsidRDefault="0019584E" w:rsidP="0019584E">
                              <w:r>
                                <w:rPr>
                                  <w:rFonts w:ascii="Arial" w:eastAsia="Arial" w:hAnsi="Arial" w:cs="Arial"/>
                                  <w:sz w:val="8"/>
                                </w:rPr>
                                <w:t>6</w:t>
                              </w:r>
                            </w:p>
                          </w:txbxContent>
                        </wps:txbx>
                        <wps:bodyPr rot="0" vert="horz" wrap="square" lIns="0" tIns="0" rIns="0" bIns="0" anchor="t" anchorCtr="0" upright="1">
                          <a:noAutofit/>
                        </wps:bodyPr>
                      </wps:wsp>
                      <wps:wsp>
                        <wps:cNvPr id="73166" name="Rectangle 3859"/>
                        <wps:cNvSpPr>
                          <a:spLocks noChangeArrowheads="1"/>
                        </wps:cNvSpPr>
                        <wps:spPr bwMode="auto">
                          <a:xfrm>
                            <a:off x="14147" y="13645"/>
                            <a:ext cx="388"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84E" w:rsidRDefault="0019584E" w:rsidP="0019584E">
                              <w:r>
                                <w:rPr>
                                  <w:rFonts w:ascii="Arial" w:eastAsia="Arial" w:hAnsi="Arial" w:cs="Arial"/>
                                  <w:sz w:val="8"/>
                                </w:rPr>
                                <w:t>7</w:t>
                              </w:r>
                            </w:p>
                          </w:txbxContent>
                        </wps:txbx>
                        <wps:bodyPr rot="0" vert="horz" wrap="square" lIns="0" tIns="0" rIns="0" bIns="0" anchor="t" anchorCtr="0" upright="1">
                          <a:noAutofit/>
                        </wps:bodyPr>
                      </wps:wsp>
                      <wps:wsp>
                        <wps:cNvPr id="73167" name="Rectangle 3860"/>
                        <wps:cNvSpPr>
                          <a:spLocks noChangeArrowheads="1"/>
                        </wps:cNvSpPr>
                        <wps:spPr bwMode="auto">
                          <a:xfrm>
                            <a:off x="15762" y="13645"/>
                            <a:ext cx="388"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84E" w:rsidRDefault="0019584E" w:rsidP="0019584E">
                              <w:r>
                                <w:rPr>
                                  <w:rFonts w:ascii="Arial" w:eastAsia="Arial" w:hAnsi="Arial" w:cs="Arial"/>
                                  <w:sz w:val="8"/>
                                </w:rPr>
                                <w:t>8</w:t>
                              </w:r>
                            </w:p>
                          </w:txbxContent>
                        </wps:txbx>
                        <wps:bodyPr rot="0" vert="horz" wrap="square" lIns="0" tIns="0" rIns="0" bIns="0" anchor="t" anchorCtr="0" upright="1">
                          <a:noAutofit/>
                        </wps:bodyPr>
                      </wps:wsp>
                      <wps:wsp>
                        <wps:cNvPr id="73168" name="Rectangle 3861"/>
                        <wps:cNvSpPr>
                          <a:spLocks noChangeArrowheads="1"/>
                        </wps:cNvSpPr>
                        <wps:spPr bwMode="auto">
                          <a:xfrm>
                            <a:off x="17381" y="13645"/>
                            <a:ext cx="388"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84E" w:rsidRDefault="0019584E" w:rsidP="0019584E">
                              <w:r>
                                <w:rPr>
                                  <w:rFonts w:ascii="Arial" w:eastAsia="Arial" w:hAnsi="Arial" w:cs="Arial"/>
                                  <w:sz w:val="8"/>
                                </w:rPr>
                                <w:t>9</w:t>
                              </w:r>
                            </w:p>
                          </w:txbxContent>
                        </wps:txbx>
                        <wps:bodyPr rot="0" vert="horz" wrap="square" lIns="0" tIns="0" rIns="0" bIns="0" anchor="t" anchorCtr="0" upright="1">
                          <a:noAutofit/>
                        </wps:bodyPr>
                      </wps:wsp>
                      <wps:wsp>
                        <wps:cNvPr id="73169" name="Rectangle 3862"/>
                        <wps:cNvSpPr>
                          <a:spLocks noChangeArrowheads="1"/>
                        </wps:cNvSpPr>
                        <wps:spPr bwMode="auto">
                          <a:xfrm>
                            <a:off x="18852" y="13645"/>
                            <a:ext cx="774"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84E" w:rsidRDefault="0019584E" w:rsidP="0019584E">
                              <w:r>
                                <w:rPr>
                                  <w:rFonts w:ascii="Arial" w:eastAsia="Arial" w:hAnsi="Arial" w:cs="Arial"/>
                                  <w:sz w:val="8"/>
                                </w:rPr>
                                <w:t>10</w:t>
                              </w:r>
                            </w:p>
                          </w:txbxContent>
                        </wps:txbx>
                        <wps:bodyPr rot="0" vert="horz" wrap="square" lIns="0" tIns="0" rIns="0" bIns="0" anchor="t" anchorCtr="0" upright="1">
                          <a:noAutofit/>
                        </wps:bodyPr>
                      </wps:wsp>
                      <wps:wsp>
                        <wps:cNvPr id="73170" name="Rectangle 3863"/>
                        <wps:cNvSpPr>
                          <a:spLocks noChangeArrowheads="1"/>
                        </wps:cNvSpPr>
                        <wps:spPr bwMode="auto">
                          <a:xfrm>
                            <a:off x="1557" y="12982"/>
                            <a:ext cx="1354"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84E" w:rsidRDefault="0019584E" w:rsidP="0019584E">
                              <w:r>
                                <w:rPr>
                                  <w:rFonts w:ascii="Arial" w:eastAsia="Arial" w:hAnsi="Arial" w:cs="Arial"/>
                                  <w:sz w:val="8"/>
                                </w:rPr>
                                <w:t>0.00</w:t>
                              </w:r>
                            </w:p>
                          </w:txbxContent>
                        </wps:txbx>
                        <wps:bodyPr rot="0" vert="horz" wrap="square" lIns="0" tIns="0" rIns="0" bIns="0" anchor="t" anchorCtr="0" upright="1">
                          <a:noAutofit/>
                        </wps:bodyPr>
                      </wps:wsp>
                      <wps:wsp>
                        <wps:cNvPr id="73171" name="Rectangle 3864"/>
                        <wps:cNvSpPr>
                          <a:spLocks noChangeArrowheads="1"/>
                        </wps:cNvSpPr>
                        <wps:spPr bwMode="auto">
                          <a:xfrm>
                            <a:off x="1557" y="11650"/>
                            <a:ext cx="1354"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84E" w:rsidRDefault="0019584E" w:rsidP="0019584E">
                              <w:r>
                                <w:rPr>
                                  <w:rFonts w:ascii="Arial" w:eastAsia="Arial" w:hAnsi="Arial" w:cs="Arial"/>
                                  <w:sz w:val="8"/>
                                </w:rPr>
                                <w:t>0.05</w:t>
                              </w:r>
                            </w:p>
                          </w:txbxContent>
                        </wps:txbx>
                        <wps:bodyPr rot="0" vert="horz" wrap="square" lIns="0" tIns="0" rIns="0" bIns="0" anchor="t" anchorCtr="0" upright="1">
                          <a:noAutofit/>
                        </wps:bodyPr>
                      </wps:wsp>
                      <wps:wsp>
                        <wps:cNvPr id="73172" name="Rectangle 3865"/>
                        <wps:cNvSpPr>
                          <a:spLocks noChangeArrowheads="1"/>
                        </wps:cNvSpPr>
                        <wps:spPr bwMode="auto">
                          <a:xfrm>
                            <a:off x="1557" y="10321"/>
                            <a:ext cx="1354"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84E" w:rsidRDefault="0019584E" w:rsidP="0019584E">
                              <w:r>
                                <w:rPr>
                                  <w:rFonts w:ascii="Arial" w:eastAsia="Arial" w:hAnsi="Arial" w:cs="Arial"/>
                                  <w:sz w:val="8"/>
                                </w:rPr>
                                <w:t>0.10</w:t>
                              </w:r>
                            </w:p>
                          </w:txbxContent>
                        </wps:txbx>
                        <wps:bodyPr rot="0" vert="horz" wrap="square" lIns="0" tIns="0" rIns="0" bIns="0" anchor="t" anchorCtr="0" upright="1">
                          <a:noAutofit/>
                        </wps:bodyPr>
                      </wps:wsp>
                      <wps:wsp>
                        <wps:cNvPr id="73173" name="Rectangle 3866"/>
                        <wps:cNvSpPr>
                          <a:spLocks noChangeArrowheads="1"/>
                        </wps:cNvSpPr>
                        <wps:spPr bwMode="auto">
                          <a:xfrm>
                            <a:off x="1557" y="8988"/>
                            <a:ext cx="1354"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84E" w:rsidRDefault="0019584E" w:rsidP="0019584E">
                              <w:r>
                                <w:rPr>
                                  <w:rFonts w:ascii="Arial" w:eastAsia="Arial" w:hAnsi="Arial" w:cs="Arial"/>
                                  <w:sz w:val="8"/>
                                </w:rPr>
                                <w:t>0.15</w:t>
                              </w:r>
                            </w:p>
                          </w:txbxContent>
                        </wps:txbx>
                        <wps:bodyPr rot="0" vert="horz" wrap="square" lIns="0" tIns="0" rIns="0" bIns="0" anchor="t" anchorCtr="0" upright="1">
                          <a:noAutofit/>
                        </wps:bodyPr>
                      </wps:wsp>
                      <wps:wsp>
                        <wps:cNvPr id="73174" name="Rectangle 3867"/>
                        <wps:cNvSpPr>
                          <a:spLocks noChangeArrowheads="1"/>
                        </wps:cNvSpPr>
                        <wps:spPr bwMode="auto">
                          <a:xfrm>
                            <a:off x="1557" y="7656"/>
                            <a:ext cx="1354"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84E" w:rsidRDefault="0019584E" w:rsidP="0019584E">
                              <w:r>
                                <w:rPr>
                                  <w:rFonts w:ascii="Arial" w:eastAsia="Arial" w:hAnsi="Arial" w:cs="Arial"/>
                                  <w:sz w:val="8"/>
                                </w:rPr>
                                <w:t>0.20</w:t>
                              </w:r>
                            </w:p>
                          </w:txbxContent>
                        </wps:txbx>
                        <wps:bodyPr rot="0" vert="horz" wrap="square" lIns="0" tIns="0" rIns="0" bIns="0" anchor="t" anchorCtr="0" upright="1">
                          <a:noAutofit/>
                        </wps:bodyPr>
                      </wps:wsp>
                      <wps:wsp>
                        <wps:cNvPr id="73175" name="Rectangle 3868"/>
                        <wps:cNvSpPr>
                          <a:spLocks noChangeArrowheads="1"/>
                        </wps:cNvSpPr>
                        <wps:spPr bwMode="auto">
                          <a:xfrm>
                            <a:off x="1557" y="6327"/>
                            <a:ext cx="1354"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84E" w:rsidRDefault="0019584E" w:rsidP="0019584E">
                              <w:r>
                                <w:rPr>
                                  <w:rFonts w:ascii="Arial" w:eastAsia="Arial" w:hAnsi="Arial" w:cs="Arial"/>
                                  <w:sz w:val="8"/>
                                </w:rPr>
                                <w:t>0.25</w:t>
                              </w:r>
                            </w:p>
                          </w:txbxContent>
                        </wps:txbx>
                        <wps:bodyPr rot="0" vert="horz" wrap="square" lIns="0" tIns="0" rIns="0" bIns="0" anchor="t" anchorCtr="0" upright="1">
                          <a:noAutofit/>
                        </wps:bodyPr>
                      </wps:wsp>
                      <wps:wsp>
                        <wps:cNvPr id="73176" name="Rectangle 3869"/>
                        <wps:cNvSpPr>
                          <a:spLocks noChangeArrowheads="1"/>
                        </wps:cNvSpPr>
                        <wps:spPr bwMode="auto">
                          <a:xfrm>
                            <a:off x="1557" y="4994"/>
                            <a:ext cx="1354"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84E" w:rsidRDefault="0019584E" w:rsidP="0019584E">
                              <w:r>
                                <w:rPr>
                                  <w:rFonts w:ascii="Arial" w:eastAsia="Arial" w:hAnsi="Arial" w:cs="Arial"/>
                                  <w:sz w:val="8"/>
                                </w:rPr>
                                <w:t>0.30</w:t>
                              </w:r>
                            </w:p>
                          </w:txbxContent>
                        </wps:txbx>
                        <wps:bodyPr rot="0" vert="horz" wrap="square" lIns="0" tIns="0" rIns="0" bIns="0" anchor="t" anchorCtr="0" upright="1">
                          <a:noAutofit/>
                        </wps:bodyPr>
                      </wps:wsp>
                      <wps:wsp>
                        <wps:cNvPr id="73177" name="Rectangle 3870"/>
                        <wps:cNvSpPr>
                          <a:spLocks noChangeArrowheads="1"/>
                        </wps:cNvSpPr>
                        <wps:spPr bwMode="auto">
                          <a:xfrm>
                            <a:off x="1557" y="3662"/>
                            <a:ext cx="1354"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84E" w:rsidRDefault="0019584E" w:rsidP="0019584E">
                              <w:r>
                                <w:rPr>
                                  <w:rFonts w:ascii="Arial" w:eastAsia="Arial" w:hAnsi="Arial" w:cs="Arial"/>
                                  <w:sz w:val="8"/>
                                </w:rPr>
                                <w:t>0.35</w:t>
                              </w:r>
                            </w:p>
                          </w:txbxContent>
                        </wps:txbx>
                        <wps:bodyPr rot="0" vert="horz" wrap="square" lIns="0" tIns="0" rIns="0" bIns="0" anchor="t" anchorCtr="0" upright="1">
                          <a:noAutofit/>
                        </wps:bodyPr>
                      </wps:wsp>
                      <wps:wsp>
                        <wps:cNvPr id="73178" name="Rectangle 3871"/>
                        <wps:cNvSpPr>
                          <a:spLocks noChangeArrowheads="1"/>
                        </wps:cNvSpPr>
                        <wps:spPr bwMode="auto">
                          <a:xfrm>
                            <a:off x="1557" y="2332"/>
                            <a:ext cx="1354"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84E" w:rsidRDefault="0019584E" w:rsidP="0019584E">
                              <w:r>
                                <w:rPr>
                                  <w:rFonts w:ascii="Arial" w:eastAsia="Arial" w:hAnsi="Arial" w:cs="Arial"/>
                                  <w:sz w:val="8"/>
                                </w:rPr>
                                <w:t>0.40</w:t>
                              </w:r>
                            </w:p>
                          </w:txbxContent>
                        </wps:txbx>
                        <wps:bodyPr rot="0" vert="horz" wrap="square" lIns="0" tIns="0" rIns="0" bIns="0" anchor="t" anchorCtr="0" upright="1">
                          <a:noAutofit/>
                        </wps:bodyPr>
                      </wps:wsp>
                      <wps:wsp>
                        <wps:cNvPr id="73179" name="Rectangle 3872"/>
                        <wps:cNvSpPr>
                          <a:spLocks noChangeArrowheads="1"/>
                        </wps:cNvSpPr>
                        <wps:spPr bwMode="auto">
                          <a:xfrm>
                            <a:off x="1557" y="1000"/>
                            <a:ext cx="1354"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84E" w:rsidRDefault="0019584E" w:rsidP="0019584E">
                              <w:r>
                                <w:rPr>
                                  <w:rFonts w:ascii="Arial" w:eastAsia="Arial" w:hAnsi="Arial" w:cs="Arial"/>
                                  <w:sz w:val="8"/>
                                </w:rPr>
                                <w:t>0.45</w:t>
                              </w:r>
                            </w:p>
                          </w:txbxContent>
                        </wps:txbx>
                        <wps:bodyPr rot="0" vert="horz" wrap="square" lIns="0" tIns="0" rIns="0" bIns="0" anchor="t" anchorCtr="0" upright="1">
                          <a:noAutofit/>
                        </wps:bodyPr>
                      </wps:wsp>
                      <wps:wsp>
                        <wps:cNvPr id="73180" name="Shape 3873"/>
                        <wps:cNvSpPr>
                          <a:spLocks/>
                        </wps:cNvSpPr>
                        <wps:spPr bwMode="auto">
                          <a:xfrm>
                            <a:off x="2983" y="13300"/>
                            <a:ext cx="0" cy="242"/>
                          </a:xfrm>
                          <a:custGeom>
                            <a:avLst/>
                            <a:gdLst>
                              <a:gd name="T0" fmla="*/ 24205 h 24205"/>
                              <a:gd name="T1" fmla="*/ 0 h 24205"/>
                              <a:gd name="T2" fmla="*/ 0 h 24205"/>
                              <a:gd name="T3" fmla="*/ 24205 h 24205"/>
                            </a:gdLst>
                            <a:ahLst/>
                            <a:cxnLst>
                              <a:cxn ang="0">
                                <a:pos x="0" y="T0"/>
                              </a:cxn>
                              <a:cxn ang="0">
                                <a:pos x="0" y="T1"/>
                              </a:cxn>
                            </a:cxnLst>
                            <a:rect l="0" t="T2" r="0" b="T3"/>
                            <a:pathLst>
                              <a:path h="24205">
                                <a:moveTo>
                                  <a:pt x="0" y="24205"/>
                                </a:moveTo>
                                <a:lnTo>
                                  <a:pt x="0" y="0"/>
                                </a:lnTo>
                              </a:path>
                            </a:pathLst>
                          </a:custGeom>
                          <a:noFill/>
                          <a:ln w="45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81" name="Shape 3874"/>
                        <wps:cNvSpPr>
                          <a:spLocks/>
                        </wps:cNvSpPr>
                        <wps:spPr bwMode="auto">
                          <a:xfrm>
                            <a:off x="3790" y="13300"/>
                            <a:ext cx="0" cy="123"/>
                          </a:xfrm>
                          <a:custGeom>
                            <a:avLst/>
                            <a:gdLst>
                              <a:gd name="T0" fmla="*/ 12285 h 12285"/>
                              <a:gd name="T1" fmla="*/ 0 h 12285"/>
                              <a:gd name="T2" fmla="*/ 0 h 12285"/>
                              <a:gd name="T3" fmla="*/ 12285 h 12285"/>
                            </a:gdLst>
                            <a:ahLst/>
                            <a:cxnLst>
                              <a:cxn ang="0">
                                <a:pos x="0" y="T0"/>
                              </a:cxn>
                              <a:cxn ang="0">
                                <a:pos x="0" y="T1"/>
                              </a:cxn>
                            </a:cxnLst>
                            <a:rect l="0" t="T2" r="0" b="T3"/>
                            <a:pathLst>
                              <a:path h="12285">
                                <a:moveTo>
                                  <a:pt x="0" y="12285"/>
                                </a:moveTo>
                                <a:lnTo>
                                  <a:pt x="0" y="0"/>
                                </a:lnTo>
                              </a:path>
                            </a:pathLst>
                          </a:custGeom>
                          <a:noFill/>
                          <a:ln w="45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82" name="Shape 3875"/>
                        <wps:cNvSpPr>
                          <a:spLocks/>
                        </wps:cNvSpPr>
                        <wps:spPr bwMode="auto">
                          <a:xfrm>
                            <a:off x="4598" y="13300"/>
                            <a:ext cx="0" cy="242"/>
                          </a:xfrm>
                          <a:custGeom>
                            <a:avLst/>
                            <a:gdLst>
                              <a:gd name="T0" fmla="*/ 24205 h 24205"/>
                              <a:gd name="T1" fmla="*/ 0 h 24205"/>
                              <a:gd name="T2" fmla="*/ 0 h 24205"/>
                              <a:gd name="T3" fmla="*/ 24205 h 24205"/>
                            </a:gdLst>
                            <a:ahLst/>
                            <a:cxnLst>
                              <a:cxn ang="0">
                                <a:pos x="0" y="T0"/>
                              </a:cxn>
                              <a:cxn ang="0">
                                <a:pos x="0" y="T1"/>
                              </a:cxn>
                            </a:cxnLst>
                            <a:rect l="0" t="T2" r="0" b="T3"/>
                            <a:pathLst>
                              <a:path h="24205">
                                <a:moveTo>
                                  <a:pt x="0" y="24205"/>
                                </a:moveTo>
                                <a:lnTo>
                                  <a:pt x="0" y="0"/>
                                </a:lnTo>
                              </a:path>
                            </a:pathLst>
                          </a:custGeom>
                          <a:noFill/>
                          <a:ln w="45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83" name="Shape 3876"/>
                        <wps:cNvSpPr>
                          <a:spLocks/>
                        </wps:cNvSpPr>
                        <wps:spPr bwMode="auto">
                          <a:xfrm>
                            <a:off x="5405" y="13300"/>
                            <a:ext cx="0" cy="123"/>
                          </a:xfrm>
                          <a:custGeom>
                            <a:avLst/>
                            <a:gdLst>
                              <a:gd name="T0" fmla="*/ 12285 h 12285"/>
                              <a:gd name="T1" fmla="*/ 0 h 12285"/>
                              <a:gd name="T2" fmla="*/ 0 h 12285"/>
                              <a:gd name="T3" fmla="*/ 12285 h 12285"/>
                            </a:gdLst>
                            <a:ahLst/>
                            <a:cxnLst>
                              <a:cxn ang="0">
                                <a:pos x="0" y="T0"/>
                              </a:cxn>
                              <a:cxn ang="0">
                                <a:pos x="0" y="T1"/>
                              </a:cxn>
                            </a:cxnLst>
                            <a:rect l="0" t="T2" r="0" b="T3"/>
                            <a:pathLst>
                              <a:path h="12285">
                                <a:moveTo>
                                  <a:pt x="0" y="12285"/>
                                </a:moveTo>
                                <a:lnTo>
                                  <a:pt x="0" y="0"/>
                                </a:lnTo>
                              </a:path>
                            </a:pathLst>
                          </a:custGeom>
                          <a:noFill/>
                          <a:ln w="45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84" name="Shape 3877"/>
                        <wps:cNvSpPr>
                          <a:spLocks/>
                        </wps:cNvSpPr>
                        <wps:spPr bwMode="auto">
                          <a:xfrm>
                            <a:off x="6216" y="13300"/>
                            <a:ext cx="0" cy="242"/>
                          </a:xfrm>
                          <a:custGeom>
                            <a:avLst/>
                            <a:gdLst>
                              <a:gd name="T0" fmla="*/ 24205 h 24205"/>
                              <a:gd name="T1" fmla="*/ 0 h 24205"/>
                              <a:gd name="T2" fmla="*/ 0 h 24205"/>
                              <a:gd name="T3" fmla="*/ 24205 h 24205"/>
                            </a:gdLst>
                            <a:ahLst/>
                            <a:cxnLst>
                              <a:cxn ang="0">
                                <a:pos x="0" y="T0"/>
                              </a:cxn>
                              <a:cxn ang="0">
                                <a:pos x="0" y="T1"/>
                              </a:cxn>
                            </a:cxnLst>
                            <a:rect l="0" t="T2" r="0" b="T3"/>
                            <a:pathLst>
                              <a:path h="24205">
                                <a:moveTo>
                                  <a:pt x="0" y="24205"/>
                                </a:moveTo>
                                <a:lnTo>
                                  <a:pt x="0" y="0"/>
                                </a:lnTo>
                              </a:path>
                            </a:pathLst>
                          </a:custGeom>
                          <a:noFill/>
                          <a:ln w="45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85" name="Shape 3878"/>
                        <wps:cNvSpPr>
                          <a:spLocks/>
                        </wps:cNvSpPr>
                        <wps:spPr bwMode="auto">
                          <a:xfrm>
                            <a:off x="7024" y="13300"/>
                            <a:ext cx="0" cy="123"/>
                          </a:xfrm>
                          <a:custGeom>
                            <a:avLst/>
                            <a:gdLst>
                              <a:gd name="T0" fmla="*/ 12285 h 12285"/>
                              <a:gd name="T1" fmla="*/ 0 h 12285"/>
                              <a:gd name="T2" fmla="*/ 0 h 12285"/>
                              <a:gd name="T3" fmla="*/ 12285 h 12285"/>
                            </a:gdLst>
                            <a:ahLst/>
                            <a:cxnLst>
                              <a:cxn ang="0">
                                <a:pos x="0" y="T0"/>
                              </a:cxn>
                              <a:cxn ang="0">
                                <a:pos x="0" y="T1"/>
                              </a:cxn>
                            </a:cxnLst>
                            <a:rect l="0" t="T2" r="0" b="T3"/>
                            <a:pathLst>
                              <a:path h="12285">
                                <a:moveTo>
                                  <a:pt x="0" y="12285"/>
                                </a:moveTo>
                                <a:lnTo>
                                  <a:pt x="0" y="0"/>
                                </a:lnTo>
                              </a:path>
                            </a:pathLst>
                          </a:custGeom>
                          <a:noFill/>
                          <a:ln w="45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86" name="Shape 3879"/>
                        <wps:cNvSpPr>
                          <a:spLocks/>
                        </wps:cNvSpPr>
                        <wps:spPr bwMode="auto">
                          <a:xfrm>
                            <a:off x="7831" y="13300"/>
                            <a:ext cx="0" cy="242"/>
                          </a:xfrm>
                          <a:custGeom>
                            <a:avLst/>
                            <a:gdLst>
                              <a:gd name="T0" fmla="*/ 24205 h 24205"/>
                              <a:gd name="T1" fmla="*/ 0 h 24205"/>
                              <a:gd name="T2" fmla="*/ 0 h 24205"/>
                              <a:gd name="T3" fmla="*/ 24205 h 24205"/>
                            </a:gdLst>
                            <a:ahLst/>
                            <a:cxnLst>
                              <a:cxn ang="0">
                                <a:pos x="0" y="T0"/>
                              </a:cxn>
                              <a:cxn ang="0">
                                <a:pos x="0" y="T1"/>
                              </a:cxn>
                            </a:cxnLst>
                            <a:rect l="0" t="T2" r="0" b="T3"/>
                            <a:pathLst>
                              <a:path h="24205">
                                <a:moveTo>
                                  <a:pt x="0" y="24205"/>
                                </a:moveTo>
                                <a:lnTo>
                                  <a:pt x="0" y="0"/>
                                </a:lnTo>
                              </a:path>
                            </a:pathLst>
                          </a:custGeom>
                          <a:noFill/>
                          <a:ln w="45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87" name="Shape 3880"/>
                        <wps:cNvSpPr>
                          <a:spLocks/>
                        </wps:cNvSpPr>
                        <wps:spPr bwMode="auto">
                          <a:xfrm>
                            <a:off x="8639" y="13300"/>
                            <a:ext cx="0" cy="123"/>
                          </a:xfrm>
                          <a:custGeom>
                            <a:avLst/>
                            <a:gdLst>
                              <a:gd name="T0" fmla="*/ 12285 h 12285"/>
                              <a:gd name="T1" fmla="*/ 0 h 12285"/>
                              <a:gd name="T2" fmla="*/ 0 h 12285"/>
                              <a:gd name="T3" fmla="*/ 12285 h 12285"/>
                            </a:gdLst>
                            <a:ahLst/>
                            <a:cxnLst>
                              <a:cxn ang="0">
                                <a:pos x="0" y="T0"/>
                              </a:cxn>
                              <a:cxn ang="0">
                                <a:pos x="0" y="T1"/>
                              </a:cxn>
                            </a:cxnLst>
                            <a:rect l="0" t="T2" r="0" b="T3"/>
                            <a:pathLst>
                              <a:path h="12285">
                                <a:moveTo>
                                  <a:pt x="0" y="12285"/>
                                </a:moveTo>
                                <a:lnTo>
                                  <a:pt x="0" y="0"/>
                                </a:lnTo>
                              </a:path>
                            </a:pathLst>
                          </a:custGeom>
                          <a:noFill/>
                          <a:ln w="45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88" name="Shape 3881"/>
                        <wps:cNvSpPr>
                          <a:spLocks/>
                        </wps:cNvSpPr>
                        <wps:spPr bwMode="auto">
                          <a:xfrm>
                            <a:off x="9446" y="13300"/>
                            <a:ext cx="0" cy="242"/>
                          </a:xfrm>
                          <a:custGeom>
                            <a:avLst/>
                            <a:gdLst>
                              <a:gd name="T0" fmla="*/ 24205 h 24205"/>
                              <a:gd name="T1" fmla="*/ 0 h 24205"/>
                              <a:gd name="T2" fmla="*/ 0 h 24205"/>
                              <a:gd name="T3" fmla="*/ 24205 h 24205"/>
                            </a:gdLst>
                            <a:ahLst/>
                            <a:cxnLst>
                              <a:cxn ang="0">
                                <a:pos x="0" y="T0"/>
                              </a:cxn>
                              <a:cxn ang="0">
                                <a:pos x="0" y="T1"/>
                              </a:cxn>
                            </a:cxnLst>
                            <a:rect l="0" t="T2" r="0" b="T3"/>
                            <a:pathLst>
                              <a:path h="24205">
                                <a:moveTo>
                                  <a:pt x="0" y="24205"/>
                                </a:moveTo>
                                <a:lnTo>
                                  <a:pt x="0" y="0"/>
                                </a:lnTo>
                              </a:path>
                            </a:pathLst>
                          </a:custGeom>
                          <a:noFill/>
                          <a:ln w="45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89" name="Shape 3882"/>
                        <wps:cNvSpPr>
                          <a:spLocks/>
                        </wps:cNvSpPr>
                        <wps:spPr bwMode="auto">
                          <a:xfrm>
                            <a:off x="10254" y="13300"/>
                            <a:ext cx="0" cy="123"/>
                          </a:xfrm>
                          <a:custGeom>
                            <a:avLst/>
                            <a:gdLst>
                              <a:gd name="T0" fmla="*/ 12285 h 12285"/>
                              <a:gd name="T1" fmla="*/ 0 h 12285"/>
                              <a:gd name="T2" fmla="*/ 0 h 12285"/>
                              <a:gd name="T3" fmla="*/ 12285 h 12285"/>
                            </a:gdLst>
                            <a:ahLst/>
                            <a:cxnLst>
                              <a:cxn ang="0">
                                <a:pos x="0" y="T0"/>
                              </a:cxn>
                              <a:cxn ang="0">
                                <a:pos x="0" y="T1"/>
                              </a:cxn>
                            </a:cxnLst>
                            <a:rect l="0" t="T2" r="0" b="T3"/>
                            <a:pathLst>
                              <a:path h="12285">
                                <a:moveTo>
                                  <a:pt x="0" y="12285"/>
                                </a:moveTo>
                                <a:lnTo>
                                  <a:pt x="0" y="0"/>
                                </a:lnTo>
                              </a:path>
                            </a:pathLst>
                          </a:custGeom>
                          <a:noFill/>
                          <a:ln w="45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90" name="Shape 3883"/>
                        <wps:cNvSpPr>
                          <a:spLocks/>
                        </wps:cNvSpPr>
                        <wps:spPr bwMode="auto">
                          <a:xfrm>
                            <a:off x="11064" y="13300"/>
                            <a:ext cx="0" cy="242"/>
                          </a:xfrm>
                          <a:custGeom>
                            <a:avLst/>
                            <a:gdLst>
                              <a:gd name="T0" fmla="*/ 24205 h 24205"/>
                              <a:gd name="T1" fmla="*/ 0 h 24205"/>
                              <a:gd name="T2" fmla="*/ 0 h 24205"/>
                              <a:gd name="T3" fmla="*/ 24205 h 24205"/>
                            </a:gdLst>
                            <a:ahLst/>
                            <a:cxnLst>
                              <a:cxn ang="0">
                                <a:pos x="0" y="T0"/>
                              </a:cxn>
                              <a:cxn ang="0">
                                <a:pos x="0" y="T1"/>
                              </a:cxn>
                            </a:cxnLst>
                            <a:rect l="0" t="T2" r="0" b="T3"/>
                            <a:pathLst>
                              <a:path h="24205">
                                <a:moveTo>
                                  <a:pt x="0" y="24205"/>
                                </a:moveTo>
                                <a:lnTo>
                                  <a:pt x="0" y="0"/>
                                </a:lnTo>
                              </a:path>
                            </a:pathLst>
                          </a:custGeom>
                          <a:noFill/>
                          <a:ln w="45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91" name="Shape 3884"/>
                        <wps:cNvSpPr>
                          <a:spLocks/>
                        </wps:cNvSpPr>
                        <wps:spPr bwMode="auto">
                          <a:xfrm>
                            <a:off x="11872" y="13300"/>
                            <a:ext cx="0" cy="123"/>
                          </a:xfrm>
                          <a:custGeom>
                            <a:avLst/>
                            <a:gdLst>
                              <a:gd name="T0" fmla="*/ 12285 h 12285"/>
                              <a:gd name="T1" fmla="*/ 0 h 12285"/>
                              <a:gd name="T2" fmla="*/ 0 h 12285"/>
                              <a:gd name="T3" fmla="*/ 12285 h 12285"/>
                            </a:gdLst>
                            <a:ahLst/>
                            <a:cxnLst>
                              <a:cxn ang="0">
                                <a:pos x="0" y="T0"/>
                              </a:cxn>
                              <a:cxn ang="0">
                                <a:pos x="0" y="T1"/>
                              </a:cxn>
                            </a:cxnLst>
                            <a:rect l="0" t="T2" r="0" b="T3"/>
                            <a:pathLst>
                              <a:path h="12285">
                                <a:moveTo>
                                  <a:pt x="0" y="12285"/>
                                </a:moveTo>
                                <a:lnTo>
                                  <a:pt x="0" y="0"/>
                                </a:lnTo>
                              </a:path>
                            </a:pathLst>
                          </a:custGeom>
                          <a:noFill/>
                          <a:ln w="45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92" name="Shape 3885"/>
                        <wps:cNvSpPr>
                          <a:spLocks/>
                        </wps:cNvSpPr>
                        <wps:spPr bwMode="auto">
                          <a:xfrm>
                            <a:off x="12679" y="13300"/>
                            <a:ext cx="0" cy="242"/>
                          </a:xfrm>
                          <a:custGeom>
                            <a:avLst/>
                            <a:gdLst>
                              <a:gd name="T0" fmla="*/ 24205 h 24205"/>
                              <a:gd name="T1" fmla="*/ 0 h 24205"/>
                              <a:gd name="T2" fmla="*/ 0 h 24205"/>
                              <a:gd name="T3" fmla="*/ 24205 h 24205"/>
                            </a:gdLst>
                            <a:ahLst/>
                            <a:cxnLst>
                              <a:cxn ang="0">
                                <a:pos x="0" y="T0"/>
                              </a:cxn>
                              <a:cxn ang="0">
                                <a:pos x="0" y="T1"/>
                              </a:cxn>
                            </a:cxnLst>
                            <a:rect l="0" t="T2" r="0" b="T3"/>
                            <a:pathLst>
                              <a:path h="24205">
                                <a:moveTo>
                                  <a:pt x="0" y="24205"/>
                                </a:moveTo>
                                <a:lnTo>
                                  <a:pt x="0" y="0"/>
                                </a:lnTo>
                              </a:path>
                            </a:pathLst>
                          </a:custGeom>
                          <a:noFill/>
                          <a:ln w="45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93" name="Shape 3886"/>
                        <wps:cNvSpPr>
                          <a:spLocks/>
                        </wps:cNvSpPr>
                        <wps:spPr bwMode="auto">
                          <a:xfrm>
                            <a:off x="13487" y="13300"/>
                            <a:ext cx="0" cy="123"/>
                          </a:xfrm>
                          <a:custGeom>
                            <a:avLst/>
                            <a:gdLst>
                              <a:gd name="T0" fmla="*/ 12285 h 12285"/>
                              <a:gd name="T1" fmla="*/ 0 h 12285"/>
                              <a:gd name="T2" fmla="*/ 0 h 12285"/>
                              <a:gd name="T3" fmla="*/ 12285 h 12285"/>
                            </a:gdLst>
                            <a:ahLst/>
                            <a:cxnLst>
                              <a:cxn ang="0">
                                <a:pos x="0" y="T0"/>
                              </a:cxn>
                              <a:cxn ang="0">
                                <a:pos x="0" y="T1"/>
                              </a:cxn>
                            </a:cxnLst>
                            <a:rect l="0" t="T2" r="0" b="T3"/>
                            <a:pathLst>
                              <a:path h="12285">
                                <a:moveTo>
                                  <a:pt x="0" y="12285"/>
                                </a:moveTo>
                                <a:lnTo>
                                  <a:pt x="0" y="0"/>
                                </a:lnTo>
                              </a:path>
                            </a:pathLst>
                          </a:custGeom>
                          <a:noFill/>
                          <a:ln w="45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94" name="Shape 3887"/>
                        <wps:cNvSpPr>
                          <a:spLocks/>
                        </wps:cNvSpPr>
                        <wps:spPr bwMode="auto">
                          <a:xfrm>
                            <a:off x="14294" y="13300"/>
                            <a:ext cx="0" cy="242"/>
                          </a:xfrm>
                          <a:custGeom>
                            <a:avLst/>
                            <a:gdLst>
                              <a:gd name="T0" fmla="*/ 24205 h 24205"/>
                              <a:gd name="T1" fmla="*/ 0 h 24205"/>
                              <a:gd name="T2" fmla="*/ 0 h 24205"/>
                              <a:gd name="T3" fmla="*/ 24205 h 24205"/>
                            </a:gdLst>
                            <a:ahLst/>
                            <a:cxnLst>
                              <a:cxn ang="0">
                                <a:pos x="0" y="T0"/>
                              </a:cxn>
                              <a:cxn ang="0">
                                <a:pos x="0" y="T1"/>
                              </a:cxn>
                            </a:cxnLst>
                            <a:rect l="0" t="T2" r="0" b="T3"/>
                            <a:pathLst>
                              <a:path h="24205">
                                <a:moveTo>
                                  <a:pt x="0" y="24205"/>
                                </a:moveTo>
                                <a:lnTo>
                                  <a:pt x="0" y="0"/>
                                </a:lnTo>
                              </a:path>
                            </a:pathLst>
                          </a:custGeom>
                          <a:noFill/>
                          <a:ln w="45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95" name="Shape 3888"/>
                        <wps:cNvSpPr>
                          <a:spLocks/>
                        </wps:cNvSpPr>
                        <wps:spPr bwMode="auto">
                          <a:xfrm>
                            <a:off x="15102" y="13300"/>
                            <a:ext cx="0" cy="123"/>
                          </a:xfrm>
                          <a:custGeom>
                            <a:avLst/>
                            <a:gdLst>
                              <a:gd name="T0" fmla="*/ 12285 h 12285"/>
                              <a:gd name="T1" fmla="*/ 0 h 12285"/>
                              <a:gd name="T2" fmla="*/ 0 h 12285"/>
                              <a:gd name="T3" fmla="*/ 12285 h 12285"/>
                            </a:gdLst>
                            <a:ahLst/>
                            <a:cxnLst>
                              <a:cxn ang="0">
                                <a:pos x="0" y="T0"/>
                              </a:cxn>
                              <a:cxn ang="0">
                                <a:pos x="0" y="T1"/>
                              </a:cxn>
                            </a:cxnLst>
                            <a:rect l="0" t="T2" r="0" b="T3"/>
                            <a:pathLst>
                              <a:path h="12285">
                                <a:moveTo>
                                  <a:pt x="0" y="12285"/>
                                </a:moveTo>
                                <a:lnTo>
                                  <a:pt x="0" y="0"/>
                                </a:lnTo>
                              </a:path>
                            </a:pathLst>
                          </a:custGeom>
                          <a:noFill/>
                          <a:ln w="45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96" name="Shape 3889"/>
                        <wps:cNvSpPr>
                          <a:spLocks/>
                        </wps:cNvSpPr>
                        <wps:spPr bwMode="auto">
                          <a:xfrm>
                            <a:off x="15909" y="13300"/>
                            <a:ext cx="0" cy="242"/>
                          </a:xfrm>
                          <a:custGeom>
                            <a:avLst/>
                            <a:gdLst>
                              <a:gd name="T0" fmla="*/ 24205 h 24205"/>
                              <a:gd name="T1" fmla="*/ 0 h 24205"/>
                              <a:gd name="T2" fmla="*/ 0 h 24205"/>
                              <a:gd name="T3" fmla="*/ 24205 h 24205"/>
                            </a:gdLst>
                            <a:ahLst/>
                            <a:cxnLst>
                              <a:cxn ang="0">
                                <a:pos x="0" y="T0"/>
                              </a:cxn>
                              <a:cxn ang="0">
                                <a:pos x="0" y="T1"/>
                              </a:cxn>
                            </a:cxnLst>
                            <a:rect l="0" t="T2" r="0" b="T3"/>
                            <a:pathLst>
                              <a:path h="24205">
                                <a:moveTo>
                                  <a:pt x="0" y="24205"/>
                                </a:moveTo>
                                <a:lnTo>
                                  <a:pt x="0" y="0"/>
                                </a:lnTo>
                              </a:path>
                            </a:pathLst>
                          </a:custGeom>
                          <a:noFill/>
                          <a:ln w="45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97" name="Shape 3890"/>
                        <wps:cNvSpPr>
                          <a:spLocks/>
                        </wps:cNvSpPr>
                        <wps:spPr bwMode="auto">
                          <a:xfrm>
                            <a:off x="16720" y="13300"/>
                            <a:ext cx="0" cy="123"/>
                          </a:xfrm>
                          <a:custGeom>
                            <a:avLst/>
                            <a:gdLst>
                              <a:gd name="T0" fmla="*/ 12285 h 12285"/>
                              <a:gd name="T1" fmla="*/ 0 h 12285"/>
                              <a:gd name="T2" fmla="*/ 0 h 12285"/>
                              <a:gd name="T3" fmla="*/ 12285 h 12285"/>
                            </a:gdLst>
                            <a:ahLst/>
                            <a:cxnLst>
                              <a:cxn ang="0">
                                <a:pos x="0" y="T0"/>
                              </a:cxn>
                              <a:cxn ang="0">
                                <a:pos x="0" y="T1"/>
                              </a:cxn>
                            </a:cxnLst>
                            <a:rect l="0" t="T2" r="0" b="T3"/>
                            <a:pathLst>
                              <a:path h="12285">
                                <a:moveTo>
                                  <a:pt x="0" y="12285"/>
                                </a:moveTo>
                                <a:lnTo>
                                  <a:pt x="0" y="0"/>
                                </a:lnTo>
                              </a:path>
                            </a:pathLst>
                          </a:custGeom>
                          <a:noFill/>
                          <a:ln w="45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98" name="Shape 3891"/>
                        <wps:cNvSpPr>
                          <a:spLocks/>
                        </wps:cNvSpPr>
                        <wps:spPr bwMode="auto">
                          <a:xfrm>
                            <a:off x="17528" y="13300"/>
                            <a:ext cx="0" cy="242"/>
                          </a:xfrm>
                          <a:custGeom>
                            <a:avLst/>
                            <a:gdLst>
                              <a:gd name="T0" fmla="*/ 24205 h 24205"/>
                              <a:gd name="T1" fmla="*/ 0 h 24205"/>
                              <a:gd name="T2" fmla="*/ 0 h 24205"/>
                              <a:gd name="T3" fmla="*/ 24205 h 24205"/>
                            </a:gdLst>
                            <a:ahLst/>
                            <a:cxnLst>
                              <a:cxn ang="0">
                                <a:pos x="0" y="T0"/>
                              </a:cxn>
                              <a:cxn ang="0">
                                <a:pos x="0" y="T1"/>
                              </a:cxn>
                            </a:cxnLst>
                            <a:rect l="0" t="T2" r="0" b="T3"/>
                            <a:pathLst>
                              <a:path h="24205">
                                <a:moveTo>
                                  <a:pt x="0" y="24205"/>
                                </a:moveTo>
                                <a:lnTo>
                                  <a:pt x="0" y="0"/>
                                </a:lnTo>
                              </a:path>
                            </a:pathLst>
                          </a:custGeom>
                          <a:noFill/>
                          <a:ln w="45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99" name="Shape 3892"/>
                        <wps:cNvSpPr>
                          <a:spLocks/>
                        </wps:cNvSpPr>
                        <wps:spPr bwMode="auto">
                          <a:xfrm>
                            <a:off x="18335" y="13300"/>
                            <a:ext cx="0" cy="123"/>
                          </a:xfrm>
                          <a:custGeom>
                            <a:avLst/>
                            <a:gdLst>
                              <a:gd name="T0" fmla="*/ 12285 h 12285"/>
                              <a:gd name="T1" fmla="*/ 0 h 12285"/>
                              <a:gd name="T2" fmla="*/ 0 h 12285"/>
                              <a:gd name="T3" fmla="*/ 12285 h 12285"/>
                            </a:gdLst>
                            <a:ahLst/>
                            <a:cxnLst>
                              <a:cxn ang="0">
                                <a:pos x="0" y="T0"/>
                              </a:cxn>
                              <a:cxn ang="0">
                                <a:pos x="0" y="T1"/>
                              </a:cxn>
                            </a:cxnLst>
                            <a:rect l="0" t="T2" r="0" b="T3"/>
                            <a:pathLst>
                              <a:path h="12285">
                                <a:moveTo>
                                  <a:pt x="0" y="12285"/>
                                </a:moveTo>
                                <a:lnTo>
                                  <a:pt x="0" y="0"/>
                                </a:lnTo>
                              </a:path>
                            </a:pathLst>
                          </a:custGeom>
                          <a:noFill/>
                          <a:ln w="45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00" name="Shape 3893"/>
                        <wps:cNvSpPr>
                          <a:spLocks/>
                        </wps:cNvSpPr>
                        <wps:spPr bwMode="auto">
                          <a:xfrm>
                            <a:off x="19143" y="13300"/>
                            <a:ext cx="0" cy="242"/>
                          </a:xfrm>
                          <a:custGeom>
                            <a:avLst/>
                            <a:gdLst>
                              <a:gd name="T0" fmla="*/ 24205 h 24205"/>
                              <a:gd name="T1" fmla="*/ 0 h 24205"/>
                              <a:gd name="T2" fmla="*/ 0 h 24205"/>
                              <a:gd name="T3" fmla="*/ 24205 h 24205"/>
                            </a:gdLst>
                            <a:ahLst/>
                            <a:cxnLst>
                              <a:cxn ang="0">
                                <a:pos x="0" y="T0"/>
                              </a:cxn>
                              <a:cxn ang="0">
                                <a:pos x="0" y="T1"/>
                              </a:cxn>
                            </a:cxnLst>
                            <a:rect l="0" t="T2" r="0" b="T3"/>
                            <a:pathLst>
                              <a:path h="24205">
                                <a:moveTo>
                                  <a:pt x="0" y="24205"/>
                                </a:moveTo>
                                <a:lnTo>
                                  <a:pt x="0" y="0"/>
                                </a:lnTo>
                              </a:path>
                            </a:pathLst>
                          </a:custGeom>
                          <a:noFill/>
                          <a:ln w="45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01" name="Shape 3894"/>
                        <wps:cNvSpPr>
                          <a:spLocks/>
                        </wps:cNvSpPr>
                        <wps:spPr bwMode="auto">
                          <a:xfrm>
                            <a:off x="2983" y="13300"/>
                            <a:ext cx="16160" cy="0"/>
                          </a:xfrm>
                          <a:custGeom>
                            <a:avLst/>
                            <a:gdLst>
                              <a:gd name="T0" fmla="*/ 0 w 1615950"/>
                              <a:gd name="T1" fmla="*/ 1615950 w 1615950"/>
                              <a:gd name="T2" fmla="*/ 0 w 1615950"/>
                              <a:gd name="T3" fmla="*/ 1615950 w 1615950"/>
                            </a:gdLst>
                            <a:ahLst/>
                            <a:cxnLst>
                              <a:cxn ang="0">
                                <a:pos x="T0" y="0"/>
                              </a:cxn>
                              <a:cxn ang="0">
                                <a:pos x="T1" y="0"/>
                              </a:cxn>
                            </a:cxnLst>
                            <a:rect l="T2" t="0" r="T3" b="0"/>
                            <a:pathLst>
                              <a:path w="1615950">
                                <a:moveTo>
                                  <a:pt x="0" y="0"/>
                                </a:moveTo>
                                <a:lnTo>
                                  <a:pt x="1615950" y="0"/>
                                </a:lnTo>
                              </a:path>
                            </a:pathLst>
                          </a:custGeom>
                          <a:noFill/>
                          <a:ln w="45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02" name="Shape 3895"/>
                        <wps:cNvSpPr>
                          <a:spLocks/>
                        </wps:cNvSpPr>
                        <wps:spPr bwMode="auto">
                          <a:xfrm>
                            <a:off x="2742" y="13300"/>
                            <a:ext cx="241" cy="0"/>
                          </a:xfrm>
                          <a:custGeom>
                            <a:avLst/>
                            <a:gdLst>
                              <a:gd name="T0" fmla="*/ 0 w 24115"/>
                              <a:gd name="T1" fmla="*/ 24115 w 24115"/>
                              <a:gd name="T2" fmla="*/ 0 w 24115"/>
                              <a:gd name="T3" fmla="*/ 24115 w 24115"/>
                            </a:gdLst>
                            <a:ahLst/>
                            <a:cxnLst>
                              <a:cxn ang="0">
                                <a:pos x="T0" y="0"/>
                              </a:cxn>
                              <a:cxn ang="0">
                                <a:pos x="T1" y="0"/>
                              </a:cxn>
                            </a:cxnLst>
                            <a:rect l="T2" t="0" r="T3" b="0"/>
                            <a:pathLst>
                              <a:path w="24115">
                                <a:moveTo>
                                  <a:pt x="0" y="0"/>
                                </a:moveTo>
                                <a:lnTo>
                                  <a:pt x="24115" y="0"/>
                                </a:lnTo>
                              </a:path>
                            </a:pathLst>
                          </a:custGeom>
                          <a:noFill/>
                          <a:ln w="45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03" name="Shape 3896"/>
                        <wps:cNvSpPr>
                          <a:spLocks/>
                        </wps:cNvSpPr>
                        <wps:spPr bwMode="auto">
                          <a:xfrm>
                            <a:off x="2861" y="12634"/>
                            <a:ext cx="122" cy="0"/>
                          </a:xfrm>
                          <a:custGeom>
                            <a:avLst/>
                            <a:gdLst>
                              <a:gd name="T0" fmla="*/ 0 w 12232"/>
                              <a:gd name="T1" fmla="*/ 12232 w 12232"/>
                              <a:gd name="T2" fmla="*/ 0 w 12232"/>
                              <a:gd name="T3" fmla="*/ 12232 w 12232"/>
                            </a:gdLst>
                            <a:ahLst/>
                            <a:cxnLst>
                              <a:cxn ang="0">
                                <a:pos x="T0" y="0"/>
                              </a:cxn>
                              <a:cxn ang="0">
                                <a:pos x="T1" y="0"/>
                              </a:cxn>
                            </a:cxnLst>
                            <a:rect l="T2" t="0" r="T3" b="0"/>
                            <a:pathLst>
                              <a:path w="12232">
                                <a:moveTo>
                                  <a:pt x="0" y="0"/>
                                </a:moveTo>
                                <a:lnTo>
                                  <a:pt x="12232" y="0"/>
                                </a:lnTo>
                              </a:path>
                            </a:pathLst>
                          </a:custGeom>
                          <a:noFill/>
                          <a:ln w="45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04" name="Shape 3897"/>
                        <wps:cNvSpPr>
                          <a:spLocks/>
                        </wps:cNvSpPr>
                        <wps:spPr bwMode="auto">
                          <a:xfrm>
                            <a:off x="2742" y="11968"/>
                            <a:ext cx="241" cy="0"/>
                          </a:xfrm>
                          <a:custGeom>
                            <a:avLst/>
                            <a:gdLst>
                              <a:gd name="T0" fmla="*/ 0 w 24115"/>
                              <a:gd name="T1" fmla="*/ 24115 w 24115"/>
                              <a:gd name="T2" fmla="*/ 0 w 24115"/>
                              <a:gd name="T3" fmla="*/ 24115 w 24115"/>
                            </a:gdLst>
                            <a:ahLst/>
                            <a:cxnLst>
                              <a:cxn ang="0">
                                <a:pos x="T0" y="0"/>
                              </a:cxn>
                              <a:cxn ang="0">
                                <a:pos x="T1" y="0"/>
                              </a:cxn>
                            </a:cxnLst>
                            <a:rect l="T2" t="0" r="T3" b="0"/>
                            <a:pathLst>
                              <a:path w="24115">
                                <a:moveTo>
                                  <a:pt x="0" y="0"/>
                                </a:moveTo>
                                <a:lnTo>
                                  <a:pt x="24115" y="0"/>
                                </a:lnTo>
                              </a:path>
                            </a:pathLst>
                          </a:custGeom>
                          <a:noFill/>
                          <a:ln w="45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05" name="Shape 3898"/>
                        <wps:cNvSpPr>
                          <a:spLocks/>
                        </wps:cNvSpPr>
                        <wps:spPr bwMode="auto">
                          <a:xfrm>
                            <a:off x="2861" y="11305"/>
                            <a:ext cx="122" cy="0"/>
                          </a:xfrm>
                          <a:custGeom>
                            <a:avLst/>
                            <a:gdLst>
                              <a:gd name="T0" fmla="*/ 0 w 12232"/>
                              <a:gd name="T1" fmla="*/ 12232 w 12232"/>
                              <a:gd name="T2" fmla="*/ 0 w 12232"/>
                              <a:gd name="T3" fmla="*/ 12232 w 12232"/>
                            </a:gdLst>
                            <a:ahLst/>
                            <a:cxnLst>
                              <a:cxn ang="0">
                                <a:pos x="T0" y="0"/>
                              </a:cxn>
                              <a:cxn ang="0">
                                <a:pos x="T1" y="0"/>
                              </a:cxn>
                            </a:cxnLst>
                            <a:rect l="T2" t="0" r="T3" b="0"/>
                            <a:pathLst>
                              <a:path w="12232">
                                <a:moveTo>
                                  <a:pt x="0" y="0"/>
                                </a:moveTo>
                                <a:lnTo>
                                  <a:pt x="12232" y="0"/>
                                </a:lnTo>
                              </a:path>
                            </a:pathLst>
                          </a:custGeom>
                          <a:noFill/>
                          <a:ln w="45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06" name="Shape 3899"/>
                        <wps:cNvSpPr>
                          <a:spLocks/>
                        </wps:cNvSpPr>
                        <wps:spPr bwMode="auto">
                          <a:xfrm>
                            <a:off x="2742" y="10639"/>
                            <a:ext cx="241" cy="0"/>
                          </a:xfrm>
                          <a:custGeom>
                            <a:avLst/>
                            <a:gdLst>
                              <a:gd name="T0" fmla="*/ 0 w 24115"/>
                              <a:gd name="T1" fmla="*/ 24115 w 24115"/>
                              <a:gd name="T2" fmla="*/ 0 w 24115"/>
                              <a:gd name="T3" fmla="*/ 24115 w 24115"/>
                            </a:gdLst>
                            <a:ahLst/>
                            <a:cxnLst>
                              <a:cxn ang="0">
                                <a:pos x="T0" y="0"/>
                              </a:cxn>
                              <a:cxn ang="0">
                                <a:pos x="T1" y="0"/>
                              </a:cxn>
                            </a:cxnLst>
                            <a:rect l="T2" t="0" r="T3" b="0"/>
                            <a:pathLst>
                              <a:path w="24115">
                                <a:moveTo>
                                  <a:pt x="0" y="0"/>
                                </a:moveTo>
                                <a:lnTo>
                                  <a:pt x="24115" y="0"/>
                                </a:lnTo>
                              </a:path>
                            </a:pathLst>
                          </a:custGeom>
                          <a:noFill/>
                          <a:ln w="45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07" name="Shape 3900"/>
                        <wps:cNvSpPr>
                          <a:spLocks/>
                        </wps:cNvSpPr>
                        <wps:spPr bwMode="auto">
                          <a:xfrm>
                            <a:off x="2861" y="9973"/>
                            <a:ext cx="122" cy="0"/>
                          </a:xfrm>
                          <a:custGeom>
                            <a:avLst/>
                            <a:gdLst>
                              <a:gd name="T0" fmla="*/ 0 w 12232"/>
                              <a:gd name="T1" fmla="*/ 12232 w 12232"/>
                              <a:gd name="T2" fmla="*/ 0 w 12232"/>
                              <a:gd name="T3" fmla="*/ 12232 w 12232"/>
                            </a:gdLst>
                            <a:ahLst/>
                            <a:cxnLst>
                              <a:cxn ang="0">
                                <a:pos x="T0" y="0"/>
                              </a:cxn>
                              <a:cxn ang="0">
                                <a:pos x="T1" y="0"/>
                              </a:cxn>
                            </a:cxnLst>
                            <a:rect l="T2" t="0" r="T3" b="0"/>
                            <a:pathLst>
                              <a:path w="12232">
                                <a:moveTo>
                                  <a:pt x="0" y="0"/>
                                </a:moveTo>
                                <a:lnTo>
                                  <a:pt x="12232" y="0"/>
                                </a:lnTo>
                              </a:path>
                            </a:pathLst>
                          </a:custGeom>
                          <a:noFill/>
                          <a:ln w="45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08" name="Shape 3901"/>
                        <wps:cNvSpPr>
                          <a:spLocks/>
                        </wps:cNvSpPr>
                        <wps:spPr bwMode="auto">
                          <a:xfrm>
                            <a:off x="2742" y="9306"/>
                            <a:ext cx="241" cy="0"/>
                          </a:xfrm>
                          <a:custGeom>
                            <a:avLst/>
                            <a:gdLst>
                              <a:gd name="T0" fmla="*/ 0 w 24115"/>
                              <a:gd name="T1" fmla="*/ 24115 w 24115"/>
                              <a:gd name="T2" fmla="*/ 0 w 24115"/>
                              <a:gd name="T3" fmla="*/ 24115 w 24115"/>
                            </a:gdLst>
                            <a:ahLst/>
                            <a:cxnLst>
                              <a:cxn ang="0">
                                <a:pos x="T0" y="0"/>
                              </a:cxn>
                              <a:cxn ang="0">
                                <a:pos x="T1" y="0"/>
                              </a:cxn>
                            </a:cxnLst>
                            <a:rect l="T2" t="0" r="T3" b="0"/>
                            <a:pathLst>
                              <a:path w="24115">
                                <a:moveTo>
                                  <a:pt x="0" y="0"/>
                                </a:moveTo>
                                <a:lnTo>
                                  <a:pt x="24115" y="0"/>
                                </a:lnTo>
                              </a:path>
                            </a:pathLst>
                          </a:custGeom>
                          <a:noFill/>
                          <a:ln w="45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09" name="Shape 3902"/>
                        <wps:cNvSpPr>
                          <a:spLocks/>
                        </wps:cNvSpPr>
                        <wps:spPr bwMode="auto">
                          <a:xfrm>
                            <a:off x="2861" y="8640"/>
                            <a:ext cx="122" cy="0"/>
                          </a:xfrm>
                          <a:custGeom>
                            <a:avLst/>
                            <a:gdLst>
                              <a:gd name="T0" fmla="*/ 0 w 12232"/>
                              <a:gd name="T1" fmla="*/ 12232 w 12232"/>
                              <a:gd name="T2" fmla="*/ 0 w 12232"/>
                              <a:gd name="T3" fmla="*/ 12232 w 12232"/>
                            </a:gdLst>
                            <a:ahLst/>
                            <a:cxnLst>
                              <a:cxn ang="0">
                                <a:pos x="T0" y="0"/>
                              </a:cxn>
                              <a:cxn ang="0">
                                <a:pos x="T1" y="0"/>
                              </a:cxn>
                            </a:cxnLst>
                            <a:rect l="T2" t="0" r="T3" b="0"/>
                            <a:pathLst>
                              <a:path w="12232">
                                <a:moveTo>
                                  <a:pt x="0" y="0"/>
                                </a:moveTo>
                                <a:lnTo>
                                  <a:pt x="12232" y="0"/>
                                </a:lnTo>
                              </a:path>
                            </a:pathLst>
                          </a:custGeom>
                          <a:noFill/>
                          <a:ln w="45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10" name="Shape 3903"/>
                        <wps:cNvSpPr>
                          <a:spLocks/>
                        </wps:cNvSpPr>
                        <wps:spPr bwMode="auto">
                          <a:xfrm>
                            <a:off x="2742" y="7974"/>
                            <a:ext cx="241" cy="0"/>
                          </a:xfrm>
                          <a:custGeom>
                            <a:avLst/>
                            <a:gdLst>
                              <a:gd name="T0" fmla="*/ 0 w 24115"/>
                              <a:gd name="T1" fmla="*/ 24115 w 24115"/>
                              <a:gd name="T2" fmla="*/ 0 w 24115"/>
                              <a:gd name="T3" fmla="*/ 24115 w 24115"/>
                            </a:gdLst>
                            <a:ahLst/>
                            <a:cxnLst>
                              <a:cxn ang="0">
                                <a:pos x="T0" y="0"/>
                              </a:cxn>
                              <a:cxn ang="0">
                                <a:pos x="T1" y="0"/>
                              </a:cxn>
                            </a:cxnLst>
                            <a:rect l="T2" t="0" r="T3" b="0"/>
                            <a:pathLst>
                              <a:path w="24115">
                                <a:moveTo>
                                  <a:pt x="0" y="0"/>
                                </a:moveTo>
                                <a:lnTo>
                                  <a:pt x="24115" y="0"/>
                                </a:lnTo>
                              </a:path>
                            </a:pathLst>
                          </a:custGeom>
                          <a:noFill/>
                          <a:ln w="45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11" name="Shape 3904"/>
                        <wps:cNvSpPr>
                          <a:spLocks/>
                        </wps:cNvSpPr>
                        <wps:spPr bwMode="auto">
                          <a:xfrm>
                            <a:off x="2861" y="7311"/>
                            <a:ext cx="122" cy="0"/>
                          </a:xfrm>
                          <a:custGeom>
                            <a:avLst/>
                            <a:gdLst>
                              <a:gd name="T0" fmla="*/ 0 w 12232"/>
                              <a:gd name="T1" fmla="*/ 12232 w 12232"/>
                              <a:gd name="T2" fmla="*/ 0 w 12232"/>
                              <a:gd name="T3" fmla="*/ 12232 w 12232"/>
                            </a:gdLst>
                            <a:ahLst/>
                            <a:cxnLst>
                              <a:cxn ang="0">
                                <a:pos x="T0" y="0"/>
                              </a:cxn>
                              <a:cxn ang="0">
                                <a:pos x="T1" y="0"/>
                              </a:cxn>
                            </a:cxnLst>
                            <a:rect l="T2" t="0" r="T3" b="0"/>
                            <a:pathLst>
                              <a:path w="12232">
                                <a:moveTo>
                                  <a:pt x="0" y="0"/>
                                </a:moveTo>
                                <a:lnTo>
                                  <a:pt x="12232" y="0"/>
                                </a:lnTo>
                              </a:path>
                            </a:pathLst>
                          </a:custGeom>
                          <a:noFill/>
                          <a:ln w="45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12" name="Shape 3905"/>
                        <wps:cNvSpPr>
                          <a:spLocks/>
                        </wps:cNvSpPr>
                        <wps:spPr bwMode="auto">
                          <a:xfrm>
                            <a:off x="2742" y="6645"/>
                            <a:ext cx="241" cy="0"/>
                          </a:xfrm>
                          <a:custGeom>
                            <a:avLst/>
                            <a:gdLst>
                              <a:gd name="T0" fmla="*/ 0 w 24115"/>
                              <a:gd name="T1" fmla="*/ 24115 w 24115"/>
                              <a:gd name="T2" fmla="*/ 0 w 24115"/>
                              <a:gd name="T3" fmla="*/ 24115 w 24115"/>
                            </a:gdLst>
                            <a:ahLst/>
                            <a:cxnLst>
                              <a:cxn ang="0">
                                <a:pos x="T0" y="0"/>
                              </a:cxn>
                              <a:cxn ang="0">
                                <a:pos x="T1" y="0"/>
                              </a:cxn>
                            </a:cxnLst>
                            <a:rect l="T2" t="0" r="T3" b="0"/>
                            <a:pathLst>
                              <a:path w="24115">
                                <a:moveTo>
                                  <a:pt x="0" y="0"/>
                                </a:moveTo>
                                <a:lnTo>
                                  <a:pt x="24115" y="0"/>
                                </a:lnTo>
                              </a:path>
                            </a:pathLst>
                          </a:custGeom>
                          <a:noFill/>
                          <a:ln w="45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13" name="Shape 3906"/>
                        <wps:cNvSpPr>
                          <a:spLocks/>
                        </wps:cNvSpPr>
                        <wps:spPr bwMode="auto">
                          <a:xfrm>
                            <a:off x="2861" y="5978"/>
                            <a:ext cx="122" cy="0"/>
                          </a:xfrm>
                          <a:custGeom>
                            <a:avLst/>
                            <a:gdLst>
                              <a:gd name="T0" fmla="*/ 0 w 12232"/>
                              <a:gd name="T1" fmla="*/ 12232 w 12232"/>
                              <a:gd name="T2" fmla="*/ 0 w 12232"/>
                              <a:gd name="T3" fmla="*/ 12232 w 12232"/>
                            </a:gdLst>
                            <a:ahLst/>
                            <a:cxnLst>
                              <a:cxn ang="0">
                                <a:pos x="T0" y="0"/>
                              </a:cxn>
                              <a:cxn ang="0">
                                <a:pos x="T1" y="0"/>
                              </a:cxn>
                            </a:cxnLst>
                            <a:rect l="T2" t="0" r="T3" b="0"/>
                            <a:pathLst>
                              <a:path w="12232">
                                <a:moveTo>
                                  <a:pt x="0" y="0"/>
                                </a:moveTo>
                                <a:lnTo>
                                  <a:pt x="12232" y="0"/>
                                </a:lnTo>
                              </a:path>
                            </a:pathLst>
                          </a:custGeom>
                          <a:noFill/>
                          <a:ln w="45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14" name="Shape 3907"/>
                        <wps:cNvSpPr>
                          <a:spLocks/>
                        </wps:cNvSpPr>
                        <wps:spPr bwMode="auto">
                          <a:xfrm>
                            <a:off x="2742" y="5312"/>
                            <a:ext cx="241" cy="0"/>
                          </a:xfrm>
                          <a:custGeom>
                            <a:avLst/>
                            <a:gdLst>
                              <a:gd name="T0" fmla="*/ 0 w 24115"/>
                              <a:gd name="T1" fmla="*/ 24115 w 24115"/>
                              <a:gd name="T2" fmla="*/ 0 w 24115"/>
                              <a:gd name="T3" fmla="*/ 24115 w 24115"/>
                            </a:gdLst>
                            <a:ahLst/>
                            <a:cxnLst>
                              <a:cxn ang="0">
                                <a:pos x="T0" y="0"/>
                              </a:cxn>
                              <a:cxn ang="0">
                                <a:pos x="T1" y="0"/>
                              </a:cxn>
                            </a:cxnLst>
                            <a:rect l="T2" t="0" r="T3" b="0"/>
                            <a:pathLst>
                              <a:path w="24115">
                                <a:moveTo>
                                  <a:pt x="0" y="0"/>
                                </a:moveTo>
                                <a:lnTo>
                                  <a:pt x="24115" y="0"/>
                                </a:lnTo>
                              </a:path>
                            </a:pathLst>
                          </a:custGeom>
                          <a:noFill/>
                          <a:ln w="45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15" name="Shape 3908"/>
                        <wps:cNvSpPr>
                          <a:spLocks/>
                        </wps:cNvSpPr>
                        <wps:spPr bwMode="auto">
                          <a:xfrm>
                            <a:off x="2861" y="4646"/>
                            <a:ext cx="122" cy="0"/>
                          </a:xfrm>
                          <a:custGeom>
                            <a:avLst/>
                            <a:gdLst>
                              <a:gd name="T0" fmla="*/ 0 w 12232"/>
                              <a:gd name="T1" fmla="*/ 12232 w 12232"/>
                              <a:gd name="T2" fmla="*/ 0 w 12232"/>
                              <a:gd name="T3" fmla="*/ 12232 w 12232"/>
                            </a:gdLst>
                            <a:ahLst/>
                            <a:cxnLst>
                              <a:cxn ang="0">
                                <a:pos x="T0" y="0"/>
                              </a:cxn>
                              <a:cxn ang="0">
                                <a:pos x="T1" y="0"/>
                              </a:cxn>
                            </a:cxnLst>
                            <a:rect l="T2" t="0" r="T3" b="0"/>
                            <a:pathLst>
                              <a:path w="12232">
                                <a:moveTo>
                                  <a:pt x="0" y="0"/>
                                </a:moveTo>
                                <a:lnTo>
                                  <a:pt x="12232" y="0"/>
                                </a:lnTo>
                              </a:path>
                            </a:pathLst>
                          </a:custGeom>
                          <a:noFill/>
                          <a:ln w="45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16" name="Shape 3909"/>
                        <wps:cNvSpPr>
                          <a:spLocks/>
                        </wps:cNvSpPr>
                        <wps:spPr bwMode="auto">
                          <a:xfrm>
                            <a:off x="2742" y="3980"/>
                            <a:ext cx="241" cy="0"/>
                          </a:xfrm>
                          <a:custGeom>
                            <a:avLst/>
                            <a:gdLst>
                              <a:gd name="T0" fmla="*/ 0 w 24115"/>
                              <a:gd name="T1" fmla="*/ 24115 w 24115"/>
                              <a:gd name="T2" fmla="*/ 0 w 24115"/>
                              <a:gd name="T3" fmla="*/ 24115 w 24115"/>
                            </a:gdLst>
                            <a:ahLst/>
                            <a:cxnLst>
                              <a:cxn ang="0">
                                <a:pos x="T0" y="0"/>
                              </a:cxn>
                              <a:cxn ang="0">
                                <a:pos x="T1" y="0"/>
                              </a:cxn>
                            </a:cxnLst>
                            <a:rect l="T2" t="0" r="T3" b="0"/>
                            <a:pathLst>
                              <a:path w="24115">
                                <a:moveTo>
                                  <a:pt x="0" y="0"/>
                                </a:moveTo>
                                <a:lnTo>
                                  <a:pt x="24115" y="0"/>
                                </a:lnTo>
                              </a:path>
                            </a:pathLst>
                          </a:custGeom>
                          <a:noFill/>
                          <a:ln w="45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17" name="Shape 3910"/>
                        <wps:cNvSpPr>
                          <a:spLocks/>
                        </wps:cNvSpPr>
                        <wps:spPr bwMode="auto">
                          <a:xfrm>
                            <a:off x="2861" y="3317"/>
                            <a:ext cx="122" cy="0"/>
                          </a:xfrm>
                          <a:custGeom>
                            <a:avLst/>
                            <a:gdLst>
                              <a:gd name="T0" fmla="*/ 0 w 12232"/>
                              <a:gd name="T1" fmla="*/ 12232 w 12232"/>
                              <a:gd name="T2" fmla="*/ 0 w 12232"/>
                              <a:gd name="T3" fmla="*/ 12232 w 12232"/>
                            </a:gdLst>
                            <a:ahLst/>
                            <a:cxnLst>
                              <a:cxn ang="0">
                                <a:pos x="T0" y="0"/>
                              </a:cxn>
                              <a:cxn ang="0">
                                <a:pos x="T1" y="0"/>
                              </a:cxn>
                            </a:cxnLst>
                            <a:rect l="T2" t="0" r="T3" b="0"/>
                            <a:pathLst>
                              <a:path w="12232">
                                <a:moveTo>
                                  <a:pt x="0" y="0"/>
                                </a:moveTo>
                                <a:lnTo>
                                  <a:pt x="12232" y="0"/>
                                </a:lnTo>
                              </a:path>
                            </a:pathLst>
                          </a:custGeom>
                          <a:noFill/>
                          <a:ln w="45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18" name="Shape 3911"/>
                        <wps:cNvSpPr>
                          <a:spLocks/>
                        </wps:cNvSpPr>
                        <wps:spPr bwMode="auto">
                          <a:xfrm>
                            <a:off x="2742" y="2651"/>
                            <a:ext cx="241" cy="0"/>
                          </a:xfrm>
                          <a:custGeom>
                            <a:avLst/>
                            <a:gdLst>
                              <a:gd name="T0" fmla="*/ 0 w 24115"/>
                              <a:gd name="T1" fmla="*/ 24115 w 24115"/>
                              <a:gd name="T2" fmla="*/ 0 w 24115"/>
                              <a:gd name="T3" fmla="*/ 24115 w 24115"/>
                            </a:gdLst>
                            <a:ahLst/>
                            <a:cxnLst>
                              <a:cxn ang="0">
                                <a:pos x="T0" y="0"/>
                              </a:cxn>
                              <a:cxn ang="0">
                                <a:pos x="T1" y="0"/>
                              </a:cxn>
                            </a:cxnLst>
                            <a:rect l="T2" t="0" r="T3" b="0"/>
                            <a:pathLst>
                              <a:path w="24115">
                                <a:moveTo>
                                  <a:pt x="0" y="0"/>
                                </a:moveTo>
                                <a:lnTo>
                                  <a:pt x="24115" y="0"/>
                                </a:lnTo>
                              </a:path>
                            </a:pathLst>
                          </a:custGeom>
                          <a:noFill/>
                          <a:ln w="45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19" name="Shape 3912"/>
                        <wps:cNvSpPr>
                          <a:spLocks/>
                        </wps:cNvSpPr>
                        <wps:spPr bwMode="auto">
                          <a:xfrm>
                            <a:off x="2861" y="1984"/>
                            <a:ext cx="122" cy="0"/>
                          </a:xfrm>
                          <a:custGeom>
                            <a:avLst/>
                            <a:gdLst>
                              <a:gd name="T0" fmla="*/ 0 w 12232"/>
                              <a:gd name="T1" fmla="*/ 12232 w 12232"/>
                              <a:gd name="T2" fmla="*/ 0 w 12232"/>
                              <a:gd name="T3" fmla="*/ 12232 w 12232"/>
                            </a:gdLst>
                            <a:ahLst/>
                            <a:cxnLst>
                              <a:cxn ang="0">
                                <a:pos x="T0" y="0"/>
                              </a:cxn>
                              <a:cxn ang="0">
                                <a:pos x="T1" y="0"/>
                              </a:cxn>
                            </a:cxnLst>
                            <a:rect l="T2" t="0" r="T3" b="0"/>
                            <a:pathLst>
                              <a:path w="12232">
                                <a:moveTo>
                                  <a:pt x="0" y="0"/>
                                </a:moveTo>
                                <a:lnTo>
                                  <a:pt x="12232" y="0"/>
                                </a:lnTo>
                              </a:path>
                            </a:pathLst>
                          </a:custGeom>
                          <a:noFill/>
                          <a:ln w="45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20" name="Shape 3913"/>
                        <wps:cNvSpPr>
                          <a:spLocks/>
                        </wps:cNvSpPr>
                        <wps:spPr bwMode="auto">
                          <a:xfrm>
                            <a:off x="2742" y="1318"/>
                            <a:ext cx="241" cy="0"/>
                          </a:xfrm>
                          <a:custGeom>
                            <a:avLst/>
                            <a:gdLst>
                              <a:gd name="T0" fmla="*/ 0 w 24115"/>
                              <a:gd name="T1" fmla="*/ 24115 w 24115"/>
                              <a:gd name="T2" fmla="*/ 0 w 24115"/>
                              <a:gd name="T3" fmla="*/ 24115 w 24115"/>
                            </a:gdLst>
                            <a:ahLst/>
                            <a:cxnLst>
                              <a:cxn ang="0">
                                <a:pos x="T0" y="0"/>
                              </a:cxn>
                              <a:cxn ang="0">
                                <a:pos x="T1" y="0"/>
                              </a:cxn>
                            </a:cxnLst>
                            <a:rect l="T2" t="0" r="T3" b="0"/>
                            <a:pathLst>
                              <a:path w="24115">
                                <a:moveTo>
                                  <a:pt x="0" y="0"/>
                                </a:moveTo>
                                <a:lnTo>
                                  <a:pt x="24115" y="0"/>
                                </a:lnTo>
                              </a:path>
                            </a:pathLst>
                          </a:custGeom>
                          <a:noFill/>
                          <a:ln w="45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21" name="Shape 3914"/>
                        <wps:cNvSpPr>
                          <a:spLocks/>
                        </wps:cNvSpPr>
                        <wps:spPr bwMode="auto">
                          <a:xfrm>
                            <a:off x="2983" y="1318"/>
                            <a:ext cx="0" cy="11982"/>
                          </a:xfrm>
                          <a:custGeom>
                            <a:avLst/>
                            <a:gdLst>
                              <a:gd name="T0" fmla="*/ 1198231 h 1198231"/>
                              <a:gd name="T1" fmla="*/ 0 h 1198231"/>
                              <a:gd name="T2" fmla="*/ 0 h 1198231"/>
                              <a:gd name="T3" fmla="*/ 1198231 h 1198231"/>
                            </a:gdLst>
                            <a:ahLst/>
                            <a:cxnLst>
                              <a:cxn ang="0">
                                <a:pos x="0" y="T0"/>
                              </a:cxn>
                              <a:cxn ang="0">
                                <a:pos x="0" y="T1"/>
                              </a:cxn>
                            </a:cxnLst>
                            <a:rect l="0" t="T2" r="0" b="T3"/>
                            <a:pathLst>
                              <a:path h="1198231">
                                <a:moveTo>
                                  <a:pt x="0" y="1198231"/>
                                </a:moveTo>
                                <a:lnTo>
                                  <a:pt x="0" y="0"/>
                                </a:lnTo>
                              </a:path>
                            </a:pathLst>
                          </a:custGeom>
                          <a:noFill/>
                          <a:ln w="45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22" name="Shape 3915"/>
                        <wps:cNvSpPr>
                          <a:spLocks/>
                        </wps:cNvSpPr>
                        <wps:spPr bwMode="auto">
                          <a:xfrm>
                            <a:off x="2983" y="9692"/>
                            <a:ext cx="11294" cy="3223"/>
                          </a:xfrm>
                          <a:custGeom>
                            <a:avLst/>
                            <a:gdLst>
                              <a:gd name="T0" fmla="*/ 11184 w 1129386"/>
                              <a:gd name="T1" fmla="*/ 59624 h 322271"/>
                              <a:gd name="T2" fmla="*/ 127581 w 1129386"/>
                              <a:gd name="T3" fmla="*/ 18591 h 322271"/>
                              <a:gd name="T4" fmla="*/ 140512 w 1129386"/>
                              <a:gd name="T5" fmla="*/ 49793 h 322271"/>
                              <a:gd name="T6" fmla="*/ 153443 w 1129386"/>
                              <a:gd name="T7" fmla="*/ 76101 h 322271"/>
                              <a:gd name="T8" fmla="*/ 166388 w 1129386"/>
                              <a:gd name="T9" fmla="*/ 98189 h 322271"/>
                              <a:gd name="T10" fmla="*/ 179319 w 1129386"/>
                              <a:gd name="T11" fmla="*/ 117130 h 322271"/>
                              <a:gd name="T12" fmla="*/ 192250 w 1129386"/>
                              <a:gd name="T13" fmla="*/ 133608 h 322271"/>
                              <a:gd name="T14" fmla="*/ 205181 w 1129386"/>
                              <a:gd name="T15" fmla="*/ 147982 h 322271"/>
                              <a:gd name="T16" fmla="*/ 218112 w 1129386"/>
                              <a:gd name="T17" fmla="*/ 160603 h 322271"/>
                              <a:gd name="T18" fmla="*/ 231052 w 1129386"/>
                              <a:gd name="T19" fmla="*/ 171836 h 322271"/>
                              <a:gd name="T20" fmla="*/ 243983 w 1129386"/>
                              <a:gd name="T21" fmla="*/ 181652 h 322271"/>
                              <a:gd name="T22" fmla="*/ 256914 w 1129386"/>
                              <a:gd name="T23" fmla="*/ 190768 h 322271"/>
                              <a:gd name="T24" fmla="*/ 269845 w 1129386"/>
                              <a:gd name="T25" fmla="*/ 198831 h 322271"/>
                              <a:gd name="T26" fmla="*/ 282776 w 1129386"/>
                              <a:gd name="T27" fmla="*/ 206194 h 322271"/>
                              <a:gd name="T28" fmla="*/ 295707 w 1129386"/>
                              <a:gd name="T29" fmla="*/ 212864 h 322271"/>
                              <a:gd name="T30" fmla="*/ 308652 w 1129386"/>
                              <a:gd name="T31" fmla="*/ 219175 h 322271"/>
                              <a:gd name="T32" fmla="*/ 321583 w 1129386"/>
                              <a:gd name="T33" fmla="*/ 224784 h 322271"/>
                              <a:gd name="T34" fmla="*/ 334514 w 1129386"/>
                              <a:gd name="T35" fmla="*/ 230043 h 322271"/>
                              <a:gd name="T36" fmla="*/ 347445 w 1129386"/>
                              <a:gd name="T37" fmla="*/ 234951 h 322271"/>
                              <a:gd name="T38" fmla="*/ 360376 w 1129386"/>
                              <a:gd name="T39" fmla="*/ 239509 h 322271"/>
                              <a:gd name="T40" fmla="*/ 373321 w 1129386"/>
                              <a:gd name="T41" fmla="*/ 243716 h 322271"/>
                              <a:gd name="T42" fmla="*/ 386252 w 1129386"/>
                              <a:gd name="T43" fmla="*/ 247572 h 322271"/>
                              <a:gd name="T44" fmla="*/ 399183 w 1129386"/>
                              <a:gd name="T45" fmla="*/ 251429 h 322271"/>
                              <a:gd name="T46" fmla="*/ 412114 w 1129386"/>
                              <a:gd name="T47" fmla="*/ 254584 h 322271"/>
                              <a:gd name="T48" fmla="*/ 425045 w 1129386"/>
                              <a:gd name="T49" fmla="*/ 258090 h 322271"/>
                              <a:gd name="T50" fmla="*/ 437986 w 1129386"/>
                              <a:gd name="T51" fmla="*/ 260895 h 322271"/>
                              <a:gd name="T52" fmla="*/ 450917 w 1129386"/>
                              <a:gd name="T53" fmla="*/ 264064 h 322271"/>
                              <a:gd name="T54" fmla="*/ 463848 w 1129386"/>
                              <a:gd name="T55" fmla="*/ 266518 h 322271"/>
                              <a:gd name="T56" fmla="*/ 476779 w 1129386"/>
                              <a:gd name="T57" fmla="*/ 269323 h 322271"/>
                              <a:gd name="T58" fmla="*/ 489710 w 1129386"/>
                              <a:gd name="T59" fmla="*/ 271427 h 322271"/>
                              <a:gd name="T60" fmla="*/ 502641 w 1129386"/>
                              <a:gd name="T61" fmla="*/ 273881 h 322271"/>
                              <a:gd name="T62" fmla="*/ 515586 w 1129386"/>
                              <a:gd name="T63" fmla="*/ 275984 h 322271"/>
                              <a:gd name="T64" fmla="*/ 528517 w 1129386"/>
                              <a:gd name="T65" fmla="*/ 278088 h 322271"/>
                              <a:gd name="T66" fmla="*/ 541448 w 1129386"/>
                              <a:gd name="T67" fmla="*/ 280191 h 322271"/>
                              <a:gd name="T68" fmla="*/ 554378 w 1129386"/>
                              <a:gd name="T69" fmla="*/ 281944 h 322271"/>
                              <a:gd name="T70" fmla="*/ 567309 w 1129386"/>
                              <a:gd name="T71" fmla="*/ 283697 h 322271"/>
                              <a:gd name="T72" fmla="*/ 580250 w 1129386"/>
                              <a:gd name="T73" fmla="*/ 285450 h 322271"/>
                              <a:gd name="T74" fmla="*/ 593181 w 1129386"/>
                              <a:gd name="T75" fmla="*/ 287203 h 322271"/>
                              <a:gd name="T76" fmla="*/ 606112 w 1129386"/>
                              <a:gd name="T77" fmla="*/ 288605 h 322271"/>
                              <a:gd name="T78" fmla="*/ 619043 w 1129386"/>
                              <a:gd name="T79" fmla="*/ 290358 h 322271"/>
                              <a:gd name="T80" fmla="*/ 631974 w 1129386"/>
                              <a:gd name="T81" fmla="*/ 291761 h 322271"/>
                              <a:gd name="T82" fmla="*/ 644919 w 1129386"/>
                              <a:gd name="T83" fmla="*/ 293163 h 322271"/>
                              <a:gd name="T84" fmla="*/ 659243 w 1129386"/>
                              <a:gd name="T85" fmla="*/ 294566 h 322271"/>
                              <a:gd name="T86" fmla="*/ 672174 w 1129386"/>
                              <a:gd name="T87" fmla="*/ 295968 h 322271"/>
                              <a:gd name="T88" fmla="*/ 688250 w 1129386"/>
                              <a:gd name="T89" fmla="*/ 297370 h 322271"/>
                              <a:gd name="T90" fmla="*/ 702929 w 1129386"/>
                              <a:gd name="T91" fmla="*/ 298773 h 322271"/>
                              <a:gd name="T92" fmla="*/ 719019 w 1129386"/>
                              <a:gd name="T93" fmla="*/ 300175 h 322271"/>
                              <a:gd name="T94" fmla="*/ 736843 w 1129386"/>
                              <a:gd name="T95" fmla="*/ 301577 h 322271"/>
                              <a:gd name="T96" fmla="*/ 754666 w 1129386"/>
                              <a:gd name="T97" fmla="*/ 302980 h 322271"/>
                              <a:gd name="T98" fmla="*/ 772490 w 1129386"/>
                              <a:gd name="T99" fmla="*/ 304382 h 322271"/>
                              <a:gd name="T100" fmla="*/ 791721 w 1129386"/>
                              <a:gd name="T101" fmla="*/ 305784 h 322271"/>
                              <a:gd name="T102" fmla="*/ 812691 w 1129386"/>
                              <a:gd name="T103" fmla="*/ 307187 h 322271"/>
                              <a:gd name="T104" fmla="*/ 833660 w 1129386"/>
                              <a:gd name="T105" fmla="*/ 308589 h 322271"/>
                              <a:gd name="T106" fmla="*/ 858138 w 1129386"/>
                              <a:gd name="T107" fmla="*/ 309992 h 322271"/>
                              <a:gd name="T108" fmla="*/ 882252 w 1129386"/>
                              <a:gd name="T109" fmla="*/ 311394 h 322271"/>
                              <a:gd name="T110" fmla="*/ 908114 w 1129386"/>
                              <a:gd name="T111" fmla="*/ 312796 h 322271"/>
                              <a:gd name="T112" fmla="*/ 933986 w 1129386"/>
                              <a:gd name="T113" fmla="*/ 314198 h 322271"/>
                              <a:gd name="T114" fmla="*/ 962993 w 1129386"/>
                              <a:gd name="T115" fmla="*/ 315610 h 322271"/>
                              <a:gd name="T116" fmla="*/ 993762 w 1129386"/>
                              <a:gd name="T117" fmla="*/ 317013 h 322271"/>
                              <a:gd name="T118" fmla="*/ 1026264 w 1129386"/>
                              <a:gd name="T119" fmla="*/ 318415 h 322271"/>
                              <a:gd name="T120" fmla="*/ 1061576 w 1129386"/>
                              <a:gd name="T121" fmla="*/ 319817 h 322271"/>
                              <a:gd name="T122" fmla="*/ 1098971 w 1129386"/>
                              <a:gd name="T123" fmla="*/ 321220 h 322271"/>
                              <a:gd name="T124" fmla="*/ 0 w 1129386"/>
                              <a:gd name="T125" fmla="*/ 0 h 322271"/>
                              <a:gd name="T126" fmla="*/ 1129386 w 1129386"/>
                              <a:gd name="T127" fmla="*/ 322271 h 3222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T124" t="T125" r="T126" b="T127"/>
                            <a:pathLst>
                              <a:path w="1129386" h="322271">
                                <a:moveTo>
                                  <a:pt x="0" y="198481"/>
                                </a:moveTo>
                                <a:lnTo>
                                  <a:pt x="1747" y="178848"/>
                                </a:lnTo>
                                <a:lnTo>
                                  <a:pt x="3145" y="158850"/>
                                </a:lnTo>
                                <a:lnTo>
                                  <a:pt x="4893" y="138866"/>
                                </a:lnTo>
                                <a:lnTo>
                                  <a:pt x="6291" y="119233"/>
                                </a:lnTo>
                                <a:lnTo>
                                  <a:pt x="8038" y="99240"/>
                                </a:lnTo>
                                <a:lnTo>
                                  <a:pt x="9786" y="79607"/>
                                </a:lnTo>
                                <a:lnTo>
                                  <a:pt x="11184" y="59624"/>
                                </a:lnTo>
                                <a:lnTo>
                                  <a:pt x="12931" y="39977"/>
                                </a:lnTo>
                                <a:lnTo>
                                  <a:pt x="14678" y="19993"/>
                                </a:lnTo>
                                <a:lnTo>
                                  <a:pt x="16076" y="0"/>
                                </a:lnTo>
                                <a:lnTo>
                                  <a:pt x="121290" y="0"/>
                                </a:lnTo>
                                <a:lnTo>
                                  <a:pt x="122688" y="4908"/>
                                </a:lnTo>
                                <a:lnTo>
                                  <a:pt x="124436" y="9475"/>
                                </a:lnTo>
                                <a:lnTo>
                                  <a:pt x="126183" y="14033"/>
                                </a:lnTo>
                                <a:lnTo>
                                  <a:pt x="127581" y="18591"/>
                                </a:lnTo>
                                <a:lnTo>
                                  <a:pt x="129329" y="22798"/>
                                </a:lnTo>
                                <a:lnTo>
                                  <a:pt x="130727" y="27005"/>
                                </a:lnTo>
                                <a:lnTo>
                                  <a:pt x="132474" y="30861"/>
                                </a:lnTo>
                                <a:lnTo>
                                  <a:pt x="134221" y="35068"/>
                                </a:lnTo>
                                <a:lnTo>
                                  <a:pt x="135619" y="38925"/>
                                </a:lnTo>
                                <a:lnTo>
                                  <a:pt x="137367" y="42431"/>
                                </a:lnTo>
                                <a:lnTo>
                                  <a:pt x="139114" y="46287"/>
                                </a:lnTo>
                                <a:lnTo>
                                  <a:pt x="140512" y="49793"/>
                                </a:lnTo>
                                <a:lnTo>
                                  <a:pt x="142260" y="53299"/>
                                </a:lnTo>
                                <a:lnTo>
                                  <a:pt x="143658" y="56805"/>
                                </a:lnTo>
                                <a:lnTo>
                                  <a:pt x="145405" y="60325"/>
                                </a:lnTo>
                                <a:lnTo>
                                  <a:pt x="147152" y="63480"/>
                                </a:lnTo>
                                <a:lnTo>
                                  <a:pt x="148550" y="66986"/>
                                </a:lnTo>
                                <a:lnTo>
                                  <a:pt x="150298" y="70141"/>
                                </a:lnTo>
                                <a:lnTo>
                                  <a:pt x="152045" y="72946"/>
                                </a:lnTo>
                                <a:lnTo>
                                  <a:pt x="153443" y="76101"/>
                                </a:lnTo>
                                <a:lnTo>
                                  <a:pt x="155191" y="78906"/>
                                </a:lnTo>
                                <a:lnTo>
                                  <a:pt x="156589" y="82061"/>
                                </a:lnTo>
                                <a:lnTo>
                                  <a:pt x="158336" y="84866"/>
                                </a:lnTo>
                                <a:lnTo>
                                  <a:pt x="160083" y="87671"/>
                                </a:lnTo>
                                <a:lnTo>
                                  <a:pt x="161481" y="90476"/>
                                </a:lnTo>
                                <a:lnTo>
                                  <a:pt x="163243" y="92930"/>
                                </a:lnTo>
                                <a:lnTo>
                                  <a:pt x="164990" y="95734"/>
                                </a:lnTo>
                                <a:lnTo>
                                  <a:pt x="166388" y="98189"/>
                                </a:lnTo>
                                <a:lnTo>
                                  <a:pt x="168135" y="100643"/>
                                </a:lnTo>
                                <a:lnTo>
                                  <a:pt x="169533" y="103097"/>
                                </a:lnTo>
                                <a:lnTo>
                                  <a:pt x="171281" y="105551"/>
                                </a:lnTo>
                                <a:lnTo>
                                  <a:pt x="173028" y="108005"/>
                                </a:lnTo>
                                <a:lnTo>
                                  <a:pt x="174426" y="110469"/>
                                </a:lnTo>
                                <a:lnTo>
                                  <a:pt x="176174" y="112572"/>
                                </a:lnTo>
                                <a:lnTo>
                                  <a:pt x="177921" y="115026"/>
                                </a:lnTo>
                                <a:lnTo>
                                  <a:pt x="179319" y="117130"/>
                                </a:lnTo>
                                <a:lnTo>
                                  <a:pt x="181066" y="119233"/>
                                </a:lnTo>
                                <a:lnTo>
                                  <a:pt x="182464" y="121337"/>
                                </a:lnTo>
                                <a:lnTo>
                                  <a:pt x="184212" y="123440"/>
                                </a:lnTo>
                                <a:lnTo>
                                  <a:pt x="185959" y="125544"/>
                                </a:lnTo>
                                <a:lnTo>
                                  <a:pt x="187357" y="127647"/>
                                </a:lnTo>
                                <a:lnTo>
                                  <a:pt x="189105" y="129751"/>
                                </a:lnTo>
                                <a:lnTo>
                                  <a:pt x="190852" y="131504"/>
                                </a:lnTo>
                                <a:lnTo>
                                  <a:pt x="192250" y="133608"/>
                                </a:lnTo>
                                <a:lnTo>
                                  <a:pt x="193997" y="135360"/>
                                </a:lnTo>
                                <a:lnTo>
                                  <a:pt x="195395" y="137113"/>
                                </a:lnTo>
                                <a:lnTo>
                                  <a:pt x="197143" y="139217"/>
                                </a:lnTo>
                                <a:lnTo>
                                  <a:pt x="198890" y="140970"/>
                                </a:lnTo>
                                <a:lnTo>
                                  <a:pt x="200288" y="142723"/>
                                </a:lnTo>
                                <a:lnTo>
                                  <a:pt x="202036" y="144476"/>
                                </a:lnTo>
                                <a:lnTo>
                                  <a:pt x="203434" y="146229"/>
                                </a:lnTo>
                                <a:lnTo>
                                  <a:pt x="205181" y="147982"/>
                                </a:lnTo>
                                <a:lnTo>
                                  <a:pt x="206928" y="149384"/>
                                </a:lnTo>
                                <a:lnTo>
                                  <a:pt x="208326" y="151137"/>
                                </a:lnTo>
                                <a:lnTo>
                                  <a:pt x="210074" y="152890"/>
                                </a:lnTo>
                                <a:lnTo>
                                  <a:pt x="211821" y="154292"/>
                                </a:lnTo>
                                <a:lnTo>
                                  <a:pt x="213219" y="156045"/>
                                </a:lnTo>
                                <a:lnTo>
                                  <a:pt x="214967" y="157448"/>
                                </a:lnTo>
                                <a:lnTo>
                                  <a:pt x="216365" y="158850"/>
                                </a:lnTo>
                                <a:lnTo>
                                  <a:pt x="218112" y="160603"/>
                                </a:lnTo>
                                <a:lnTo>
                                  <a:pt x="219859" y="162019"/>
                                </a:lnTo>
                                <a:lnTo>
                                  <a:pt x="221257" y="163422"/>
                                </a:lnTo>
                                <a:lnTo>
                                  <a:pt x="223005" y="164824"/>
                                </a:lnTo>
                                <a:lnTo>
                                  <a:pt x="224752" y="166226"/>
                                </a:lnTo>
                                <a:lnTo>
                                  <a:pt x="226150" y="167629"/>
                                </a:lnTo>
                                <a:lnTo>
                                  <a:pt x="227898" y="169031"/>
                                </a:lnTo>
                                <a:lnTo>
                                  <a:pt x="229296" y="170433"/>
                                </a:lnTo>
                                <a:lnTo>
                                  <a:pt x="231052" y="171836"/>
                                </a:lnTo>
                                <a:lnTo>
                                  <a:pt x="232800" y="172888"/>
                                </a:lnTo>
                                <a:lnTo>
                                  <a:pt x="234198" y="174290"/>
                                </a:lnTo>
                                <a:lnTo>
                                  <a:pt x="235945" y="175692"/>
                                </a:lnTo>
                                <a:lnTo>
                                  <a:pt x="237692" y="176744"/>
                                </a:lnTo>
                                <a:lnTo>
                                  <a:pt x="239090" y="178146"/>
                                </a:lnTo>
                                <a:lnTo>
                                  <a:pt x="240838" y="179198"/>
                                </a:lnTo>
                                <a:lnTo>
                                  <a:pt x="242236" y="180600"/>
                                </a:lnTo>
                                <a:lnTo>
                                  <a:pt x="243983" y="181652"/>
                                </a:lnTo>
                                <a:lnTo>
                                  <a:pt x="245731" y="183055"/>
                                </a:lnTo>
                                <a:lnTo>
                                  <a:pt x="247129" y="184106"/>
                                </a:lnTo>
                                <a:lnTo>
                                  <a:pt x="248876" y="185158"/>
                                </a:lnTo>
                                <a:lnTo>
                                  <a:pt x="250623" y="186210"/>
                                </a:lnTo>
                                <a:lnTo>
                                  <a:pt x="252021" y="187612"/>
                                </a:lnTo>
                                <a:lnTo>
                                  <a:pt x="253769" y="188664"/>
                                </a:lnTo>
                                <a:lnTo>
                                  <a:pt x="255167" y="189716"/>
                                </a:lnTo>
                                <a:lnTo>
                                  <a:pt x="256914" y="190768"/>
                                </a:lnTo>
                                <a:lnTo>
                                  <a:pt x="258662" y="191819"/>
                                </a:lnTo>
                                <a:lnTo>
                                  <a:pt x="260060" y="192871"/>
                                </a:lnTo>
                                <a:lnTo>
                                  <a:pt x="261807" y="193923"/>
                                </a:lnTo>
                                <a:lnTo>
                                  <a:pt x="263554" y="194975"/>
                                </a:lnTo>
                                <a:lnTo>
                                  <a:pt x="264952" y="196026"/>
                                </a:lnTo>
                                <a:lnTo>
                                  <a:pt x="266700" y="196728"/>
                                </a:lnTo>
                                <a:lnTo>
                                  <a:pt x="268098" y="197779"/>
                                </a:lnTo>
                                <a:lnTo>
                                  <a:pt x="269845" y="198831"/>
                                </a:lnTo>
                                <a:lnTo>
                                  <a:pt x="271593" y="199883"/>
                                </a:lnTo>
                                <a:lnTo>
                                  <a:pt x="272991" y="200935"/>
                                </a:lnTo>
                                <a:lnTo>
                                  <a:pt x="274738" y="201636"/>
                                </a:lnTo>
                                <a:lnTo>
                                  <a:pt x="276485" y="202688"/>
                                </a:lnTo>
                                <a:lnTo>
                                  <a:pt x="277883" y="203740"/>
                                </a:lnTo>
                                <a:lnTo>
                                  <a:pt x="279631" y="204441"/>
                                </a:lnTo>
                                <a:lnTo>
                                  <a:pt x="281029" y="205492"/>
                                </a:lnTo>
                                <a:lnTo>
                                  <a:pt x="282776" y="206194"/>
                                </a:lnTo>
                                <a:lnTo>
                                  <a:pt x="284524" y="207245"/>
                                </a:lnTo>
                                <a:lnTo>
                                  <a:pt x="285922" y="207946"/>
                                </a:lnTo>
                                <a:lnTo>
                                  <a:pt x="287669" y="208998"/>
                                </a:lnTo>
                                <a:lnTo>
                                  <a:pt x="289416" y="209699"/>
                                </a:lnTo>
                                <a:lnTo>
                                  <a:pt x="290814" y="210401"/>
                                </a:lnTo>
                                <a:lnTo>
                                  <a:pt x="292562" y="211452"/>
                                </a:lnTo>
                                <a:lnTo>
                                  <a:pt x="293960" y="212163"/>
                                </a:lnTo>
                                <a:lnTo>
                                  <a:pt x="295707" y="212864"/>
                                </a:lnTo>
                                <a:lnTo>
                                  <a:pt x="297455" y="213916"/>
                                </a:lnTo>
                                <a:lnTo>
                                  <a:pt x="298867" y="214617"/>
                                </a:lnTo>
                                <a:lnTo>
                                  <a:pt x="300614" y="215318"/>
                                </a:lnTo>
                                <a:lnTo>
                                  <a:pt x="302361" y="216019"/>
                                </a:lnTo>
                                <a:lnTo>
                                  <a:pt x="303759" y="217071"/>
                                </a:lnTo>
                                <a:lnTo>
                                  <a:pt x="305507" y="217772"/>
                                </a:lnTo>
                                <a:lnTo>
                                  <a:pt x="306905" y="218473"/>
                                </a:lnTo>
                                <a:lnTo>
                                  <a:pt x="308652" y="219175"/>
                                </a:lnTo>
                                <a:lnTo>
                                  <a:pt x="310400" y="219876"/>
                                </a:lnTo>
                                <a:lnTo>
                                  <a:pt x="311798" y="220577"/>
                                </a:lnTo>
                                <a:lnTo>
                                  <a:pt x="313545" y="221278"/>
                                </a:lnTo>
                                <a:lnTo>
                                  <a:pt x="314943" y="221979"/>
                                </a:lnTo>
                                <a:lnTo>
                                  <a:pt x="316690" y="222681"/>
                                </a:lnTo>
                                <a:lnTo>
                                  <a:pt x="318438" y="223382"/>
                                </a:lnTo>
                                <a:lnTo>
                                  <a:pt x="319836" y="224083"/>
                                </a:lnTo>
                                <a:lnTo>
                                  <a:pt x="321583" y="224784"/>
                                </a:lnTo>
                                <a:lnTo>
                                  <a:pt x="323331" y="225485"/>
                                </a:lnTo>
                                <a:lnTo>
                                  <a:pt x="324729" y="226186"/>
                                </a:lnTo>
                                <a:lnTo>
                                  <a:pt x="326476" y="226888"/>
                                </a:lnTo>
                                <a:lnTo>
                                  <a:pt x="327874" y="227589"/>
                                </a:lnTo>
                                <a:lnTo>
                                  <a:pt x="329621" y="228290"/>
                                </a:lnTo>
                                <a:lnTo>
                                  <a:pt x="331369" y="228991"/>
                                </a:lnTo>
                                <a:lnTo>
                                  <a:pt x="332767" y="229692"/>
                                </a:lnTo>
                                <a:lnTo>
                                  <a:pt x="334514" y="230043"/>
                                </a:lnTo>
                                <a:lnTo>
                                  <a:pt x="336262" y="230744"/>
                                </a:lnTo>
                                <a:lnTo>
                                  <a:pt x="337660" y="231445"/>
                                </a:lnTo>
                                <a:lnTo>
                                  <a:pt x="339407" y="232146"/>
                                </a:lnTo>
                                <a:lnTo>
                                  <a:pt x="340805" y="232497"/>
                                </a:lnTo>
                                <a:lnTo>
                                  <a:pt x="342552" y="233198"/>
                                </a:lnTo>
                                <a:lnTo>
                                  <a:pt x="344300" y="233899"/>
                                </a:lnTo>
                                <a:lnTo>
                                  <a:pt x="345698" y="234601"/>
                                </a:lnTo>
                                <a:lnTo>
                                  <a:pt x="347445" y="234951"/>
                                </a:lnTo>
                                <a:lnTo>
                                  <a:pt x="349193" y="235652"/>
                                </a:lnTo>
                                <a:lnTo>
                                  <a:pt x="350591" y="236354"/>
                                </a:lnTo>
                                <a:lnTo>
                                  <a:pt x="352338" y="236704"/>
                                </a:lnTo>
                                <a:lnTo>
                                  <a:pt x="353736" y="237405"/>
                                </a:lnTo>
                                <a:lnTo>
                                  <a:pt x="355483" y="237756"/>
                                </a:lnTo>
                                <a:lnTo>
                                  <a:pt x="357231" y="238457"/>
                                </a:lnTo>
                                <a:lnTo>
                                  <a:pt x="358629" y="239158"/>
                                </a:lnTo>
                                <a:lnTo>
                                  <a:pt x="360376" y="239509"/>
                                </a:lnTo>
                                <a:lnTo>
                                  <a:pt x="362124" y="240210"/>
                                </a:lnTo>
                                <a:lnTo>
                                  <a:pt x="363522" y="240561"/>
                                </a:lnTo>
                                <a:lnTo>
                                  <a:pt x="365269" y="241262"/>
                                </a:lnTo>
                                <a:lnTo>
                                  <a:pt x="366681" y="241612"/>
                                </a:lnTo>
                                <a:lnTo>
                                  <a:pt x="368428" y="242314"/>
                                </a:lnTo>
                                <a:lnTo>
                                  <a:pt x="370176" y="242664"/>
                                </a:lnTo>
                                <a:lnTo>
                                  <a:pt x="371574" y="243365"/>
                                </a:lnTo>
                                <a:lnTo>
                                  <a:pt x="373321" y="243716"/>
                                </a:lnTo>
                                <a:lnTo>
                                  <a:pt x="375069" y="244417"/>
                                </a:lnTo>
                                <a:lnTo>
                                  <a:pt x="376467" y="244768"/>
                                </a:lnTo>
                                <a:lnTo>
                                  <a:pt x="378214" y="245118"/>
                                </a:lnTo>
                                <a:lnTo>
                                  <a:pt x="379612" y="245819"/>
                                </a:lnTo>
                                <a:lnTo>
                                  <a:pt x="381359" y="246170"/>
                                </a:lnTo>
                                <a:lnTo>
                                  <a:pt x="383107" y="246871"/>
                                </a:lnTo>
                                <a:lnTo>
                                  <a:pt x="384505" y="247222"/>
                                </a:lnTo>
                                <a:lnTo>
                                  <a:pt x="386252" y="247572"/>
                                </a:lnTo>
                                <a:lnTo>
                                  <a:pt x="388000" y="248274"/>
                                </a:lnTo>
                                <a:lnTo>
                                  <a:pt x="389398" y="248624"/>
                                </a:lnTo>
                                <a:lnTo>
                                  <a:pt x="391145" y="248975"/>
                                </a:lnTo>
                                <a:lnTo>
                                  <a:pt x="392543" y="249676"/>
                                </a:lnTo>
                                <a:lnTo>
                                  <a:pt x="394290" y="250027"/>
                                </a:lnTo>
                                <a:lnTo>
                                  <a:pt x="396038" y="250377"/>
                                </a:lnTo>
                                <a:lnTo>
                                  <a:pt x="397436" y="250728"/>
                                </a:lnTo>
                                <a:lnTo>
                                  <a:pt x="399183" y="251429"/>
                                </a:lnTo>
                                <a:lnTo>
                                  <a:pt x="400931" y="251780"/>
                                </a:lnTo>
                                <a:lnTo>
                                  <a:pt x="402329" y="252130"/>
                                </a:lnTo>
                                <a:lnTo>
                                  <a:pt x="404076" y="252481"/>
                                </a:lnTo>
                                <a:lnTo>
                                  <a:pt x="405474" y="253182"/>
                                </a:lnTo>
                                <a:lnTo>
                                  <a:pt x="407221" y="253532"/>
                                </a:lnTo>
                                <a:lnTo>
                                  <a:pt x="408969" y="253883"/>
                                </a:lnTo>
                                <a:lnTo>
                                  <a:pt x="410367" y="254234"/>
                                </a:lnTo>
                                <a:lnTo>
                                  <a:pt x="412114" y="254584"/>
                                </a:lnTo>
                                <a:lnTo>
                                  <a:pt x="413512" y="255285"/>
                                </a:lnTo>
                                <a:lnTo>
                                  <a:pt x="415260" y="255636"/>
                                </a:lnTo>
                                <a:lnTo>
                                  <a:pt x="417007" y="255987"/>
                                </a:lnTo>
                                <a:lnTo>
                                  <a:pt x="418405" y="256337"/>
                                </a:lnTo>
                                <a:lnTo>
                                  <a:pt x="420152" y="256688"/>
                                </a:lnTo>
                                <a:lnTo>
                                  <a:pt x="421900" y="257038"/>
                                </a:lnTo>
                                <a:lnTo>
                                  <a:pt x="423298" y="257740"/>
                                </a:lnTo>
                                <a:lnTo>
                                  <a:pt x="425045" y="258090"/>
                                </a:lnTo>
                                <a:lnTo>
                                  <a:pt x="426443" y="258441"/>
                                </a:lnTo>
                                <a:lnTo>
                                  <a:pt x="428191" y="258791"/>
                                </a:lnTo>
                                <a:lnTo>
                                  <a:pt x="429938" y="259142"/>
                                </a:lnTo>
                                <a:lnTo>
                                  <a:pt x="431336" y="259493"/>
                                </a:lnTo>
                                <a:lnTo>
                                  <a:pt x="433083" y="259843"/>
                                </a:lnTo>
                                <a:lnTo>
                                  <a:pt x="434831" y="260194"/>
                                </a:lnTo>
                                <a:lnTo>
                                  <a:pt x="436238" y="260544"/>
                                </a:lnTo>
                                <a:lnTo>
                                  <a:pt x="437986" y="260895"/>
                                </a:lnTo>
                                <a:lnTo>
                                  <a:pt x="439383" y="261245"/>
                                </a:lnTo>
                                <a:lnTo>
                                  <a:pt x="441131" y="261596"/>
                                </a:lnTo>
                                <a:lnTo>
                                  <a:pt x="442878" y="261947"/>
                                </a:lnTo>
                                <a:lnTo>
                                  <a:pt x="444276" y="262297"/>
                                </a:lnTo>
                                <a:lnTo>
                                  <a:pt x="446024" y="262998"/>
                                </a:lnTo>
                                <a:lnTo>
                                  <a:pt x="447771" y="263363"/>
                                </a:lnTo>
                                <a:lnTo>
                                  <a:pt x="449169" y="263714"/>
                                </a:lnTo>
                                <a:lnTo>
                                  <a:pt x="450917" y="264064"/>
                                </a:lnTo>
                                <a:lnTo>
                                  <a:pt x="452314" y="264415"/>
                                </a:lnTo>
                                <a:lnTo>
                                  <a:pt x="454062" y="264415"/>
                                </a:lnTo>
                                <a:lnTo>
                                  <a:pt x="455809" y="264765"/>
                                </a:lnTo>
                                <a:lnTo>
                                  <a:pt x="457207" y="265116"/>
                                </a:lnTo>
                                <a:lnTo>
                                  <a:pt x="458955" y="265467"/>
                                </a:lnTo>
                                <a:lnTo>
                                  <a:pt x="460702" y="265817"/>
                                </a:lnTo>
                                <a:lnTo>
                                  <a:pt x="462100" y="266168"/>
                                </a:lnTo>
                                <a:lnTo>
                                  <a:pt x="463848" y="266518"/>
                                </a:lnTo>
                                <a:lnTo>
                                  <a:pt x="465245" y="266869"/>
                                </a:lnTo>
                                <a:lnTo>
                                  <a:pt x="466993" y="267220"/>
                                </a:lnTo>
                                <a:lnTo>
                                  <a:pt x="468740" y="267570"/>
                                </a:lnTo>
                                <a:lnTo>
                                  <a:pt x="470138" y="267921"/>
                                </a:lnTo>
                                <a:lnTo>
                                  <a:pt x="471886" y="268271"/>
                                </a:lnTo>
                                <a:lnTo>
                                  <a:pt x="473633" y="268622"/>
                                </a:lnTo>
                                <a:lnTo>
                                  <a:pt x="475031" y="268973"/>
                                </a:lnTo>
                                <a:lnTo>
                                  <a:pt x="476779" y="269323"/>
                                </a:lnTo>
                                <a:lnTo>
                                  <a:pt x="478176" y="269323"/>
                                </a:lnTo>
                                <a:lnTo>
                                  <a:pt x="479924" y="269674"/>
                                </a:lnTo>
                                <a:lnTo>
                                  <a:pt x="481671" y="270024"/>
                                </a:lnTo>
                                <a:lnTo>
                                  <a:pt x="483069" y="270375"/>
                                </a:lnTo>
                                <a:lnTo>
                                  <a:pt x="484817" y="270725"/>
                                </a:lnTo>
                                <a:lnTo>
                                  <a:pt x="486564" y="271076"/>
                                </a:lnTo>
                                <a:lnTo>
                                  <a:pt x="487962" y="271427"/>
                                </a:lnTo>
                                <a:lnTo>
                                  <a:pt x="489710" y="271427"/>
                                </a:lnTo>
                                <a:lnTo>
                                  <a:pt x="491107" y="271777"/>
                                </a:lnTo>
                                <a:lnTo>
                                  <a:pt x="492855" y="272128"/>
                                </a:lnTo>
                                <a:lnTo>
                                  <a:pt x="494602" y="272478"/>
                                </a:lnTo>
                                <a:lnTo>
                                  <a:pt x="496000" y="272829"/>
                                </a:lnTo>
                                <a:lnTo>
                                  <a:pt x="497748" y="273180"/>
                                </a:lnTo>
                                <a:lnTo>
                                  <a:pt x="499495" y="273180"/>
                                </a:lnTo>
                                <a:lnTo>
                                  <a:pt x="500893" y="273530"/>
                                </a:lnTo>
                                <a:lnTo>
                                  <a:pt x="502641" y="273881"/>
                                </a:lnTo>
                                <a:lnTo>
                                  <a:pt x="504052" y="274231"/>
                                </a:lnTo>
                                <a:lnTo>
                                  <a:pt x="505800" y="274582"/>
                                </a:lnTo>
                                <a:lnTo>
                                  <a:pt x="507547" y="274582"/>
                                </a:lnTo>
                                <a:lnTo>
                                  <a:pt x="508945" y="274932"/>
                                </a:lnTo>
                                <a:lnTo>
                                  <a:pt x="510692" y="275283"/>
                                </a:lnTo>
                                <a:lnTo>
                                  <a:pt x="512090" y="275634"/>
                                </a:lnTo>
                                <a:lnTo>
                                  <a:pt x="513838" y="275634"/>
                                </a:lnTo>
                                <a:lnTo>
                                  <a:pt x="515586" y="275984"/>
                                </a:lnTo>
                                <a:lnTo>
                                  <a:pt x="516983" y="276335"/>
                                </a:lnTo>
                                <a:lnTo>
                                  <a:pt x="518731" y="276685"/>
                                </a:lnTo>
                                <a:lnTo>
                                  <a:pt x="520478" y="276685"/>
                                </a:lnTo>
                                <a:lnTo>
                                  <a:pt x="521876" y="277036"/>
                                </a:lnTo>
                                <a:lnTo>
                                  <a:pt x="523623" y="277387"/>
                                </a:lnTo>
                                <a:lnTo>
                                  <a:pt x="525021" y="277737"/>
                                </a:lnTo>
                                <a:lnTo>
                                  <a:pt x="526769" y="277737"/>
                                </a:lnTo>
                                <a:lnTo>
                                  <a:pt x="528517" y="278088"/>
                                </a:lnTo>
                                <a:lnTo>
                                  <a:pt x="529914" y="278438"/>
                                </a:lnTo>
                                <a:lnTo>
                                  <a:pt x="531662" y="278789"/>
                                </a:lnTo>
                                <a:lnTo>
                                  <a:pt x="533409" y="278789"/>
                                </a:lnTo>
                                <a:lnTo>
                                  <a:pt x="534807" y="279140"/>
                                </a:lnTo>
                                <a:lnTo>
                                  <a:pt x="536554" y="279490"/>
                                </a:lnTo>
                                <a:lnTo>
                                  <a:pt x="537952" y="279490"/>
                                </a:lnTo>
                                <a:lnTo>
                                  <a:pt x="539700" y="279841"/>
                                </a:lnTo>
                                <a:lnTo>
                                  <a:pt x="541448" y="280191"/>
                                </a:lnTo>
                                <a:lnTo>
                                  <a:pt x="542845" y="280191"/>
                                </a:lnTo>
                                <a:lnTo>
                                  <a:pt x="544593" y="280542"/>
                                </a:lnTo>
                                <a:lnTo>
                                  <a:pt x="546340" y="280893"/>
                                </a:lnTo>
                                <a:lnTo>
                                  <a:pt x="547738" y="280893"/>
                                </a:lnTo>
                                <a:lnTo>
                                  <a:pt x="549485" y="281243"/>
                                </a:lnTo>
                                <a:lnTo>
                                  <a:pt x="550883" y="281594"/>
                                </a:lnTo>
                                <a:lnTo>
                                  <a:pt x="552631" y="281594"/>
                                </a:lnTo>
                                <a:lnTo>
                                  <a:pt x="554378" y="281944"/>
                                </a:lnTo>
                                <a:lnTo>
                                  <a:pt x="555776" y="282295"/>
                                </a:lnTo>
                                <a:lnTo>
                                  <a:pt x="557524" y="282295"/>
                                </a:lnTo>
                                <a:lnTo>
                                  <a:pt x="559271" y="282646"/>
                                </a:lnTo>
                                <a:lnTo>
                                  <a:pt x="560669" y="282996"/>
                                </a:lnTo>
                                <a:lnTo>
                                  <a:pt x="562416" y="282996"/>
                                </a:lnTo>
                                <a:lnTo>
                                  <a:pt x="563814" y="283347"/>
                                </a:lnTo>
                                <a:lnTo>
                                  <a:pt x="565562" y="283697"/>
                                </a:lnTo>
                                <a:lnTo>
                                  <a:pt x="567309" y="283697"/>
                                </a:lnTo>
                                <a:lnTo>
                                  <a:pt x="568707" y="284048"/>
                                </a:lnTo>
                                <a:lnTo>
                                  <a:pt x="570455" y="284048"/>
                                </a:lnTo>
                                <a:lnTo>
                                  <a:pt x="572212" y="284398"/>
                                </a:lnTo>
                                <a:lnTo>
                                  <a:pt x="573609" y="284749"/>
                                </a:lnTo>
                                <a:lnTo>
                                  <a:pt x="575357" y="284749"/>
                                </a:lnTo>
                                <a:lnTo>
                                  <a:pt x="576755" y="285100"/>
                                </a:lnTo>
                                <a:lnTo>
                                  <a:pt x="578502" y="285450"/>
                                </a:lnTo>
                                <a:lnTo>
                                  <a:pt x="580250" y="285450"/>
                                </a:lnTo>
                                <a:lnTo>
                                  <a:pt x="581647" y="285801"/>
                                </a:lnTo>
                                <a:lnTo>
                                  <a:pt x="583395" y="285801"/>
                                </a:lnTo>
                                <a:lnTo>
                                  <a:pt x="585143" y="286151"/>
                                </a:lnTo>
                                <a:lnTo>
                                  <a:pt x="586540" y="286151"/>
                                </a:lnTo>
                                <a:lnTo>
                                  <a:pt x="588288" y="286502"/>
                                </a:lnTo>
                                <a:lnTo>
                                  <a:pt x="589686" y="286852"/>
                                </a:lnTo>
                                <a:lnTo>
                                  <a:pt x="591433" y="286852"/>
                                </a:lnTo>
                                <a:lnTo>
                                  <a:pt x="593181" y="287203"/>
                                </a:lnTo>
                                <a:lnTo>
                                  <a:pt x="594578" y="287203"/>
                                </a:lnTo>
                                <a:lnTo>
                                  <a:pt x="596326" y="287554"/>
                                </a:lnTo>
                                <a:lnTo>
                                  <a:pt x="598074" y="287904"/>
                                </a:lnTo>
                                <a:lnTo>
                                  <a:pt x="599471" y="287904"/>
                                </a:lnTo>
                                <a:lnTo>
                                  <a:pt x="601219" y="288255"/>
                                </a:lnTo>
                                <a:lnTo>
                                  <a:pt x="602617" y="288255"/>
                                </a:lnTo>
                                <a:lnTo>
                                  <a:pt x="604364" y="288605"/>
                                </a:lnTo>
                                <a:lnTo>
                                  <a:pt x="606112" y="288605"/>
                                </a:lnTo>
                                <a:lnTo>
                                  <a:pt x="607509" y="288956"/>
                                </a:lnTo>
                                <a:lnTo>
                                  <a:pt x="609257" y="288956"/>
                                </a:lnTo>
                                <a:lnTo>
                                  <a:pt x="610655" y="289307"/>
                                </a:lnTo>
                                <a:lnTo>
                                  <a:pt x="612402" y="289307"/>
                                </a:lnTo>
                                <a:lnTo>
                                  <a:pt x="614150" y="289657"/>
                                </a:lnTo>
                                <a:lnTo>
                                  <a:pt x="615548" y="290008"/>
                                </a:lnTo>
                                <a:lnTo>
                                  <a:pt x="617295" y="290008"/>
                                </a:lnTo>
                                <a:lnTo>
                                  <a:pt x="619043" y="290358"/>
                                </a:lnTo>
                                <a:lnTo>
                                  <a:pt x="620440" y="290358"/>
                                </a:lnTo>
                                <a:lnTo>
                                  <a:pt x="622188" y="290709"/>
                                </a:lnTo>
                                <a:lnTo>
                                  <a:pt x="623586" y="290709"/>
                                </a:lnTo>
                                <a:lnTo>
                                  <a:pt x="625333" y="291060"/>
                                </a:lnTo>
                                <a:lnTo>
                                  <a:pt x="627081" y="291060"/>
                                </a:lnTo>
                                <a:lnTo>
                                  <a:pt x="628479" y="291410"/>
                                </a:lnTo>
                                <a:lnTo>
                                  <a:pt x="630226" y="291410"/>
                                </a:lnTo>
                                <a:lnTo>
                                  <a:pt x="631974" y="291761"/>
                                </a:lnTo>
                                <a:lnTo>
                                  <a:pt x="633371" y="291761"/>
                                </a:lnTo>
                                <a:lnTo>
                                  <a:pt x="635119" y="292111"/>
                                </a:lnTo>
                                <a:lnTo>
                                  <a:pt x="636517" y="292111"/>
                                </a:lnTo>
                                <a:lnTo>
                                  <a:pt x="638264" y="292462"/>
                                </a:lnTo>
                                <a:lnTo>
                                  <a:pt x="640012" y="292462"/>
                                </a:lnTo>
                                <a:lnTo>
                                  <a:pt x="641424" y="292813"/>
                                </a:lnTo>
                                <a:lnTo>
                                  <a:pt x="643171" y="292813"/>
                                </a:lnTo>
                                <a:lnTo>
                                  <a:pt x="644919" y="293163"/>
                                </a:lnTo>
                                <a:lnTo>
                                  <a:pt x="646316" y="293163"/>
                                </a:lnTo>
                                <a:lnTo>
                                  <a:pt x="648064" y="293514"/>
                                </a:lnTo>
                                <a:lnTo>
                                  <a:pt x="649462" y="293514"/>
                                </a:lnTo>
                                <a:lnTo>
                                  <a:pt x="651205" y="293864"/>
                                </a:lnTo>
                                <a:lnTo>
                                  <a:pt x="652952" y="293864"/>
                                </a:lnTo>
                                <a:lnTo>
                                  <a:pt x="654350" y="294215"/>
                                </a:lnTo>
                                <a:lnTo>
                                  <a:pt x="657845" y="294215"/>
                                </a:lnTo>
                                <a:lnTo>
                                  <a:pt x="659243" y="294566"/>
                                </a:lnTo>
                                <a:lnTo>
                                  <a:pt x="660990" y="294566"/>
                                </a:lnTo>
                                <a:lnTo>
                                  <a:pt x="662388" y="294916"/>
                                </a:lnTo>
                                <a:lnTo>
                                  <a:pt x="664136" y="294916"/>
                                </a:lnTo>
                                <a:lnTo>
                                  <a:pt x="665883" y="295267"/>
                                </a:lnTo>
                                <a:lnTo>
                                  <a:pt x="667281" y="295267"/>
                                </a:lnTo>
                                <a:lnTo>
                                  <a:pt x="669029" y="295617"/>
                                </a:lnTo>
                                <a:lnTo>
                                  <a:pt x="670776" y="295617"/>
                                </a:lnTo>
                                <a:lnTo>
                                  <a:pt x="672174" y="295968"/>
                                </a:lnTo>
                                <a:lnTo>
                                  <a:pt x="675319" y="295968"/>
                                </a:lnTo>
                                <a:lnTo>
                                  <a:pt x="677067" y="296319"/>
                                </a:lnTo>
                                <a:lnTo>
                                  <a:pt x="678814" y="296319"/>
                                </a:lnTo>
                                <a:lnTo>
                                  <a:pt x="680212" y="296669"/>
                                </a:lnTo>
                                <a:lnTo>
                                  <a:pt x="681960" y="296669"/>
                                </a:lnTo>
                                <a:lnTo>
                                  <a:pt x="683707" y="297020"/>
                                </a:lnTo>
                                <a:lnTo>
                                  <a:pt x="686852" y="297020"/>
                                </a:lnTo>
                                <a:lnTo>
                                  <a:pt x="688250" y="297370"/>
                                </a:lnTo>
                                <a:lnTo>
                                  <a:pt x="689998" y="297370"/>
                                </a:lnTo>
                                <a:lnTo>
                                  <a:pt x="691745" y="297721"/>
                                </a:lnTo>
                                <a:lnTo>
                                  <a:pt x="693143" y="297721"/>
                                </a:lnTo>
                                <a:lnTo>
                                  <a:pt x="694891" y="298071"/>
                                </a:lnTo>
                                <a:lnTo>
                                  <a:pt x="698036" y="298071"/>
                                </a:lnTo>
                                <a:lnTo>
                                  <a:pt x="699783" y="298422"/>
                                </a:lnTo>
                                <a:lnTo>
                                  <a:pt x="701181" y="298422"/>
                                </a:lnTo>
                                <a:lnTo>
                                  <a:pt x="702929" y="298773"/>
                                </a:lnTo>
                                <a:lnTo>
                                  <a:pt x="706074" y="298773"/>
                                </a:lnTo>
                                <a:lnTo>
                                  <a:pt x="707822" y="299123"/>
                                </a:lnTo>
                                <a:lnTo>
                                  <a:pt x="709233" y="299123"/>
                                </a:lnTo>
                                <a:lnTo>
                                  <a:pt x="710981" y="299474"/>
                                </a:lnTo>
                                <a:lnTo>
                                  <a:pt x="714126" y="299474"/>
                                </a:lnTo>
                                <a:lnTo>
                                  <a:pt x="715873" y="299824"/>
                                </a:lnTo>
                                <a:lnTo>
                                  <a:pt x="717621" y="299824"/>
                                </a:lnTo>
                                <a:lnTo>
                                  <a:pt x="719019" y="300175"/>
                                </a:lnTo>
                                <a:lnTo>
                                  <a:pt x="722164" y="300175"/>
                                </a:lnTo>
                                <a:lnTo>
                                  <a:pt x="723912" y="300525"/>
                                </a:lnTo>
                                <a:lnTo>
                                  <a:pt x="725659" y="300525"/>
                                </a:lnTo>
                                <a:lnTo>
                                  <a:pt x="727057" y="300876"/>
                                </a:lnTo>
                                <a:lnTo>
                                  <a:pt x="730552" y="300876"/>
                                </a:lnTo>
                                <a:lnTo>
                                  <a:pt x="731950" y="301227"/>
                                </a:lnTo>
                                <a:lnTo>
                                  <a:pt x="735095" y="301227"/>
                                </a:lnTo>
                                <a:lnTo>
                                  <a:pt x="736843" y="301577"/>
                                </a:lnTo>
                                <a:lnTo>
                                  <a:pt x="738590" y="301577"/>
                                </a:lnTo>
                                <a:lnTo>
                                  <a:pt x="739988" y="301928"/>
                                </a:lnTo>
                                <a:lnTo>
                                  <a:pt x="743483" y="301928"/>
                                </a:lnTo>
                                <a:lnTo>
                                  <a:pt x="744881" y="302278"/>
                                </a:lnTo>
                                <a:lnTo>
                                  <a:pt x="748026" y="302278"/>
                                </a:lnTo>
                                <a:lnTo>
                                  <a:pt x="749774" y="302629"/>
                                </a:lnTo>
                                <a:lnTo>
                                  <a:pt x="752919" y="302629"/>
                                </a:lnTo>
                                <a:lnTo>
                                  <a:pt x="754666" y="302980"/>
                                </a:lnTo>
                                <a:lnTo>
                                  <a:pt x="756414" y="302980"/>
                                </a:lnTo>
                                <a:lnTo>
                                  <a:pt x="757812" y="303330"/>
                                </a:lnTo>
                                <a:lnTo>
                                  <a:pt x="760957" y="303330"/>
                                </a:lnTo>
                                <a:lnTo>
                                  <a:pt x="762705" y="303681"/>
                                </a:lnTo>
                                <a:lnTo>
                                  <a:pt x="765850" y="303681"/>
                                </a:lnTo>
                                <a:lnTo>
                                  <a:pt x="767597" y="304031"/>
                                </a:lnTo>
                                <a:lnTo>
                                  <a:pt x="770743" y="304031"/>
                                </a:lnTo>
                                <a:lnTo>
                                  <a:pt x="772490" y="304382"/>
                                </a:lnTo>
                                <a:lnTo>
                                  <a:pt x="775636" y="304382"/>
                                </a:lnTo>
                                <a:lnTo>
                                  <a:pt x="777393" y="304733"/>
                                </a:lnTo>
                                <a:lnTo>
                                  <a:pt x="780538" y="304733"/>
                                </a:lnTo>
                                <a:lnTo>
                                  <a:pt x="782285" y="305083"/>
                                </a:lnTo>
                                <a:lnTo>
                                  <a:pt x="785431" y="305083"/>
                                </a:lnTo>
                                <a:lnTo>
                                  <a:pt x="786829" y="305434"/>
                                </a:lnTo>
                                <a:lnTo>
                                  <a:pt x="790323" y="305434"/>
                                </a:lnTo>
                                <a:lnTo>
                                  <a:pt x="791721" y="305784"/>
                                </a:lnTo>
                                <a:lnTo>
                                  <a:pt x="795216" y="305784"/>
                                </a:lnTo>
                                <a:lnTo>
                                  <a:pt x="796614" y="306135"/>
                                </a:lnTo>
                                <a:lnTo>
                                  <a:pt x="801507" y="306135"/>
                                </a:lnTo>
                                <a:lnTo>
                                  <a:pt x="803254" y="306486"/>
                                </a:lnTo>
                                <a:lnTo>
                                  <a:pt x="806400" y="306486"/>
                                </a:lnTo>
                                <a:lnTo>
                                  <a:pt x="807798" y="306836"/>
                                </a:lnTo>
                                <a:lnTo>
                                  <a:pt x="811293" y="306836"/>
                                </a:lnTo>
                                <a:lnTo>
                                  <a:pt x="812691" y="307187"/>
                                </a:lnTo>
                                <a:lnTo>
                                  <a:pt x="816185" y="307187"/>
                                </a:lnTo>
                                <a:lnTo>
                                  <a:pt x="817583" y="307537"/>
                                </a:lnTo>
                                <a:lnTo>
                                  <a:pt x="822476" y="307537"/>
                                </a:lnTo>
                                <a:lnTo>
                                  <a:pt x="824224" y="307888"/>
                                </a:lnTo>
                                <a:lnTo>
                                  <a:pt x="827369" y="307888"/>
                                </a:lnTo>
                                <a:lnTo>
                                  <a:pt x="829116" y="308239"/>
                                </a:lnTo>
                                <a:lnTo>
                                  <a:pt x="832262" y="308239"/>
                                </a:lnTo>
                                <a:lnTo>
                                  <a:pt x="833660" y="308589"/>
                                </a:lnTo>
                                <a:lnTo>
                                  <a:pt x="838553" y="308589"/>
                                </a:lnTo>
                                <a:lnTo>
                                  <a:pt x="840300" y="308940"/>
                                </a:lnTo>
                                <a:lnTo>
                                  <a:pt x="843445" y="308940"/>
                                </a:lnTo>
                                <a:lnTo>
                                  <a:pt x="845193" y="309290"/>
                                </a:lnTo>
                                <a:lnTo>
                                  <a:pt x="850100" y="309290"/>
                                </a:lnTo>
                                <a:lnTo>
                                  <a:pt x="851498" y="309641"/>
                                </a:lnTo>
                                <a:lnTo>
                                  <a:pt x="856390" y="309641"/>
                                </a:lnTo>
                                <a:lnTo>
                                  <a:pt x="858138" y="309992"/>
                                </a:lnTo>
                                <a:lnTo>
                                  <a:pt x="861283" y="309992"/>
                                </a:lnTo>
                                <a:lnTo>
                                  <a:pt x="863031" y="310342"/>
                                </a:lnTo>
                                <a:lnTo>
                                  <a:pt x="867923" y="310342"/>
                                </a:lnTo>
                                <a:lnTo>
                                  <a:pt x="869321" y="310693"/>
                                </a:lnTo>
                                <a:lnTo>
                                  <a:pt x="874214" y="310693"/>
                                </a:lnTo>
                                <a:lnTo>
                                  <a:pt x="875962" y="311043"/>
                                </a:lnTo>
                                <a:lnTo>
                                  <a:pt x="880854" y="311043"/>
                                </a:lnTo>
                                <a:lnTo>
                                  <a:pt x="882252" y="311394"/>
                                </a:lnTo>
                                <a:lnTo>
                                  <a:pt x="887145" y="311394"/>
                                </a:lnTo>
                                <a:lnTo>
                                  <a:pt x="888893" y="311744"/>
                                </a:lnTo>
                                <a:lnTo>
                                  <a:pt x="892038" y="311744"/>
                                </a:lnTo>
                                <a:lnTo>
                                  <a:pt x="893785" y="312095"/>
                                </a:lnTo>
                                <a:lnTo>
                                  <a:pt x="898329" y="312095"/>
                                </a:lnTo>
                                <a:lnTo>
                                  <a:pt x="900076" y="312446"/>
                                </a:lnTo>
                                <a:lnTo>
                                  <a:pt x="906716" y="312446"/>
                                </a:lnTo>
                                <a:lnTo>
                                  <a:pt x="908114" y="312796"/>
                                </a:lnTo>
                                <a:lnTo>
                                  <a:pt x="913007" y="312796"/>
                                </a:lnTo>
                                <a:lnTo>
                                  <a:pt x="914764" y="313147"/>
                                </a:lnTo>
                                <a:lnTo>
                                  <a:pt x="919307" y="313147"/>
                                </a:lnTo>
                                <a:lnTo>
                                  <a:pt x="921055" y="313497"/>
                                </a:lnTo>
                                <a:lnTo>
                                  <a:pt x="925947" y="313497"/>
                                </a:lnTo>
                                <a:lnTo>
                                  <a:pt x="927695" y="313848"/>
                                </a:lnTo>
                                <a:lnTo>
                                  <a:pt x="932238" y="313848"/>
                                </a:lnTo>
                                <a:lnTo>
                                  <a:pt x="933986" y="314198"/>
                                </a:lnTo>
                                <a:lnTo>
                                  <a:pt x="940626" y="314198"/>
                                </a:lnTo>
                                <a:lnTo>
                                  <a:pt x="942024" y="314559"/>
                                </a:lnTo>
                                <a:lnTo>
                                  <a:pt x="946917" y="314559"/>
                                </a:lnTo>
                                <a:lnTo>
                                  <a:pt x="948664" y="314909"/>
                                </a:lnTo>
                                <a:lnTo>
                                  <a:pt x="954955" y="314909"/>
                                </a:lnTo>
                                <a:lnTo>
                                  <a:pt x="956702" y="315260"/>
                                </a:lnTo>
                                <a:lnTo>
                                  <a:pt x="961595" y="315260"/>
                                </a:lnTo>
                                <a:lnTo>
                                  <a:pt x="962993" y="315610"/>
                                </a:lnTo>
                                <a:lnTo>
                                  <a:pt x="969633" y="315610"/>
                                </a:lnTo>
                                <a:lnTo>
                                  <a:pt x="971031" y="315961"/>
                                </a:lnTo>
                                <a:lnTo>
                                  <a:pt x="977671" y="315961"/>
                                </a:lnTo>
                                <a:lnTo>
                                  <a:pt x="979419" y="316312"/>
                                </a:lnTo>
                                <a:lnTo>
                                  <a:pt x="983976" y="316312"/>
                                </a:lnTo>
                                <a:lnTo>
                                  <a:pt x="985724" y="316662"/>
                                </a:lnTo>
                                <a:lnTo>
                                  <a:pt x="992364" y="316662"/>
                                </a:lnTo>
                                <a:lnTo>
                                  <a:pt x="993762" y="317013"/>
                                </a:lnTo>
                                <a:lnTo>
                                  <a:pt x="1000402" y="317013"/>
                                </a:lnTo>
                                <a:lnTo>
                                  <a:pt x="1001800" y="317363"/>
                                </a:lnTo>
                                <a:lnTo>
                                  <a:pt x="1008440" y="317363"/>
                                </a:lnTo>
                                <a:lnTo>
                                  <a:pt x="1009838" y="317714"/>
                                </a:lnTo>
                                <a:lnTo>
                                  <a:pt x="1016478" y="317714"/>
                                </a:lnTo>
                                <a:lnTo>
                                  <a:pt x="1017876" y="318064"/>
                                </a:lnTo>
                                <a:lnTo>
                                  <a:pt x="1024517" y="318064"/>
                                </a:lnTo>
                                <a:lnTo>
                                  <a:pt x="1026264" y="318415"/>
                                </a:lnTo>
                                <a:lnTo>
                                  <a:pt x="1034302" y="318415"/>
                                </a:lnTo>
                                <a:lnTo>
                                  <a:pt x="1035700" y="318766"/>
                                </a:lnTo>
                                <a:lnTo>
                                  <a:pt x="1042340" y="318766"/>
                                </a:lnTo>
                                <a:lnTo>
                                  <a:pt x="1043738" y="319116"/>
                                </a:lnTo>
                                <a:lnTo>
                                  <a:pt x="1050379" y="319116"/>
                                </a:lnTo>
                                <a:lnTo>
                                  <a:pt x="1052140" y="319467"/>
                                </a:lnTo>
                                <a:lnTo>
                                  <a:pt x="1060178" y="319467"/>
                                </a:lnTo>
                                <a:lnTo>
                                  <a:pt x="1061576" y="319817"/>
                                </a:lnTo>
                                <a:lnTo>
                                  <a:pt x="1069614" y="319817"/>
                                </a:lnTo>
                                <a:lnTo>
                                  <a:pt x="1071362" y="320168"/>
                                </a:lnTo>
                                <a:lnTo>
                                  <a:pt x="1078002" y="320168"/>
                                </a:lnTo>
                                <a:lnTo>
                                  <a:pt x="1079400" y="320519"/>
                                </a:lnTo>
                                <a:lnTo>
                                  <a:pt x="1087438" y="320519"/>
                                </a:lnTo>
                                <a:lnTo>
                                  <a:pt x="1089186" y="320869"/>
                                </a:lnTo>
                                <a:lnTo>
                                  <a:pt x="1097224" y="320869"/>
                                </a:lnTo>
                                <a:lnTo>
                                  <a:pt x="1098971" y="321220"/>
                                </a:lnTo>
                                <a:lnTo>
                                  <a:pt x="1107009" y="321220"/>
                                </a:lnTo>
                                <a:lnTo>
                                  <a:pt x="1108407" y="321570"/>
                                </a:lnTo>
                                <a:lnTo>
                                  <a:pt x="1116445" y="321570"/>
                                </a:lnTo>
                                <a:lnTo>
                                  <a:pt x="1118193" y="321921"/>
                                </a:lnTo>
                                <a:lnTo>
                                  <a:pt x="1127988" y="321921"/>
                                </a:lnTo>
                                <a:lnTo>
                                  <a:pt x="1129386" y="322271"/>
                                </a:lnTo>
                              </a:path>
                            </a:pathLst>
                          </a:custGeom>
                          <a:noFill/>
                          <a:ln w="90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23" name="Shape 3916"/>
                        <wps:cNvSpPr>
                          <a:spLocks/>
                        </wps:cNvSpPr>
                        <wps:spPr bwMode="auto">
                          <a:xfrm>
                            <a:off x="14277" y="12915"/>
                            <a:ext cx="4866" cy="115"/>
                          </a:xfrm>
                          <a:custGeom>
                            <a:avLst/>
                            <a:gdLst>
                              <a:gd name="T0" fmla="*/ 8387 w 486564"/>
                              <a:gd name="T1" fmla="*/ 0 h 11569"/>
                              <a:gd name="T2" fmla="*/ 17824 w 486564"/>
                              <a:gd name="T3" fmla="*/ 351 h 11569"/>
                              <a:gd name="T4" fmla="*/ 29357 w 486564"/>
                              <a:gd name="T5" fmla="*/ 701 h 11569"/>
                              <a:gd name="T6" fmla="*/ 40541 w 486564"/>
                              <a:gd name="T7" fmla="*/ 1052 h 11569"/>
                              <a:gd name="T8" fmla="*/ 51724 w 486564"/>
                              <a:gd name="T9" fmla="*/ 1402 h 11569"/>
                              <a:gd name="T10" fmla="*/ 63266 w 486564"/>
                              <a:gd name="T11" fmla="*/ 1753 h 11569"/>
                              <a:gd name="T12" fmla="*/ 74450 w 486564"/>
                              <a:gd name="T13" fmla="*/ 2104 h 11569"/>
                              <a:gd name="T14" fmla="*/ 85634 w 486564"/>
                              <a:gd name="T15" fmla="*/ 2454 h 11569"/>
                              <a:gd name="T16" fmla="*/ 97167 w 486564"/>
                              <a:gd name="T17" fmla="*/ 2805 h 11569"/>
                              <a:gd name="T18" fmla="*/ 110098 w 486564"/>
                              <a:gd name="T19" fmla="*/ 3155 h 11569"/>
                              <a:gd name="T20" fmla="*/ 123029 w 486564"/>
                              <a:gd name="T21" fmla="*/ 3506 h 11569"/>
                              <a:gd name="T22" fmla="*/ 135973 w 486564"/>
                              <a:gd name="T23" fmla="*/ 3857 h 11569"/>
                              <a:gd name="T24" fmla="*/ 148904 w 486564"/>
                              <a:gd name="T25" fmla="*/ 4207 h 11569"/>
                              <a:gd name="T26" fmla="*/ 161835 w 486564"/>
                              <a:gd name="T27" fmla="*/ 4558 h 11569"/>
                              <a:gd name="T28" fmla="*/ 174766 w 486564"/>
                              <a:gd name="T29" fmla="*/ 4908 h 11569"/>
                              <a:gd name="T30" fmla="*/ 189095 w 486564"/>
                              <a:gd name="T31" fmla="*/ 5259 h 11569"/>
                              <a:gd name="T32" fmla="*/ 203783 w 486564"/>
                              <a:gd name="T33" fmla="*/ 5610 h 11569"/>
                              <a:gd name="T34" fmla="*/ 216714 w 486564"/>
                              <a:gd name="T35" fmla="*/ 5960 h 11569"/>
                              <a:gd name="T36" fmla="*/ 232790 w 486564"/>
                              <a:gd name="T37" fmla="*/ 6311 h 11569"/>
                              <a:gd name="T38" fmla="*/ 247469 w 486564"/>
                              <a:gd name="T39" fmla="*/ 6661 h 11569"/>
                              <a:gd name="T40" fmla="*/ 261798 w 486564"/>
                              <a:gd name="T41" fmla="*/ 7012 h 11569"/>
                              <a:gd name="T42" fmla="*/ 278238 w 486564"/>
                              <a:gd name="T43" fmla="*/ 7362 h 11569"/>
                              <a:gd name="T44" fmla="*/ 294314 w 486564"/>
                              <a:gd name="T45" fmla="*/ 7713 h 11569"/>
                              <a:gd name="T46" fmla="*/ 310390 w 486564"/>
                              <a:gd name="T47" fmla="*/ 8064 h 11569"/>
                              <a:gd name="T48" fmla="*/ 328214 w 486564"/>
                              <a:gd name="T49" fmla="*/ 8414 h 11569"/>
                              <a:gd name="T50" fmla="*/ 344300 w 486564"/>
                              <a:gd name="T51" fmla="*/ 8765 h 11569"/>
                              <a:gd name="T52" fmla="*/ 362124 w 486564"/>
                              <a:gd name="T53" fmla="*/ 9115 h 11569"/>
                              <a:gd name="T54" fmla="*/ 381695 w 486564"/>
                              <a:gd name="T55" fmla="*/ 9466 h 11569"/>
                              <a:gd name="T56" fmla="*/ 399169 w 486564"/>
                              <a:gd name="T57" fmla="*/ 9816 h 11569"/>
                              <a:gd name="T58" fmla="*/ 418755 w 486564"/>
                              <a:gd name="T59" fmla="*/ 10167 h 11569"/>
                              <a:gd name="T60" fmla="*/ 437976 w 486564"/>
                              <a:gd name="T61" fmla="*/ 10518 h 11569"/>
                              <a:gd name="T62" fmla="*/ 457547 w 486564"/>
                              <a:gd name="T63" fmla="*/ 10868 h 11569"/>
                              <a:gd name="T64" fmla="*/ 478526 w 486564"/>
                              <a:gd name="T65" fmla="*/ 11219 h 11569"/>
                              <a:gd name="T66" fmla="*/ 486564 w 486564"/>
                              <a:gd name="T67" fmla="*/ 11569 h 11569"/>
                              <a:gd name="T68" fmla="*/ 0 w 486564"/>
                              <a:gd name="T69" fmla="*/ 0 h 11569"/>
                              <a:gd name="T70" fmla="*/ 486564 w 486564"/>
                              <a:gd name="T71" fmla="*/ 11569 h 115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T68" t="T69" r="T70" b="T71"/>
                            <a:pathLst>
                              <a:path w="486564" h="11569">
                                <a:moveTo>
                                  <a:pt x="0" y="0"/>
                                </a:moveTo>
                                <a:lnTo>
                                  <a:pt x="8387" y="0"/>
                                </a:lnTo>
                                <a:lnTo>
                                  <a:pt x="9786" y="351"/>
                                </a:lnTo>
                                <a:lnTo>
                                  <a:pt x="17824" y="351"/>
                                </a:lnTo>
                                <a:lnTo>
                                  <a:pt x="19571" y="701"/>
                                </a:lnTo>
                                <a:lnTo>
                                  <a:pt x="29357" y="701"/>
                                </a:lnTo>
                                <a:lnTo>
                                  <a:pt x="30755" y="1052"/>
                                </a:lnTo>
                                <a:lnTo>
                                  <a:pt x="40541" y="1052"/>
                                </a:lnTo>
                                <a:lnTo>
                                  <a:pt x="42288" y="1402"/>
                                </a:lnTo>
                                <a:lnTo>
                                  <a:pt x="51724" y="1402"/>
                                </a:lnTo>
                                <a:lnTo>
                                  <a:pt x="53472" y="1753"/>
                                </a:lnTo>
                                <a:lnTo>
                                  <a:pt x="63266" y="1753"/>
                                </a:lnTo>
                                <a:lnTo>
                                  <a:pt x="64664" y="2104"/>
                                </a:lnTo>
                                <a:lnTo>
                                  <a:pt x="74450" y="2104"/>
                                </a:lnTo>
                                <a:lnTo>
                                  <a:pt x="76197" y="2454"/>
                                </a:lnTo>
                                <a:lnTo>
                                  <a:pt x="85634" y="2454"/>
                                </a:lnTo>
                                <a:lnTo>
                                  <a:pt x="87381" y="2805"/>
                                </a:lnTo>
                                <a:lnTo>
                                  <a:pt x="97167" y="2805"/>
                                </a:lnTo>
                                <a:lnTo>
                                  <a:pt x="98565" y="3155"/>
                                </a:lnTo>
                                <a:lnTo>
                                  <a:pt x="110098" y="3155"/>
                                </a:lnTo>
                                <a:lnTo>
                                  <a:pt x="111496" y="3506"/>
                                </a:lnTo>
                                <a:lnTo>
                                  <a:pt x="123029" y="3506"/>
                                </a:lnTo>
                                <a:lnTo>
                                  <a:pt x="124427" y="3857"/>
                                </a:lnTo>
                                <a:lnTo>
                                  <a:pt x="135973" y="3857"/>
                                </a:lnTo>
                                <a:lnTo>
                                  <a:pt x="137371" y="4207"/>
                                </a:lnTo>
                                <a:lnTo>
                                  <a:pt x="148904" y="4207"/>
                                </a:lnTo>
                                <a:lnTo>
                                  <a:pt x="150302" y="4558"/>
                                </a:lnTo>
                                <a:lnTo>
                                  <a:pt x="161835" y="4558"/>
                                </a:lnTo>
                                <a:lnTo>
                                  <a:pt x="163233" y="4908"/>
                                </a:lnTo>
                                <a:lnTo>
                                  <a:pt x="174766" y="4908"/>
                                </a:lnTo>
                                <a:lnTo>
                                  <a:pt x="176164" y="5259"/>
                                </a:lnTo>
                                <a:lnTo>
                                  <a:pt x="189095" y="5259"/>
                                </a:lnTo>
                                <a:lnTo>
                                  <a:pt x="190843" y="5610"/>
                                </a:lnTo>
                                <a:lnTo>
                                  <a:pt x="203783" y="5610"/>
                                </a:lnTo>
                                <a:lnTo>
                                  <a:pt x="205530" y="5960"/>
                                </a:lnTo>
                                <a:lnTo>
                                  <a:pt x="216714" y="5960"/>
                                </a:lnTo>
                                <a:lnTo>
                                  <a:pt x="218461" y="6311"/>
                                </a:lnTo>
                                <a:lnTo>
                                  <a:pt x="232790" y="6311"/>
                                </a:lnTo>
                                <a:lnTo>
                                  <a:pt x="234538" y="6661"/>
                                </a:lnTo>
                                <a:lnTo>
                                  <a:pt x="247469" y="6661"/>
                                </a:lnTo>
                                <a:lnTo>
                                  <a:pt x="248867" y="7012"/>
                                </a:lnTo>
                                <a:lnTo>
                                  <a:pt x="261798" y="7012"/>
                                </a:lnTo>
                                <a:lnTo>
                                  <a:pt x="263559" y="7362"/>
                                </a:lnTo>
                                <a:lnTo>
                                  <a:pt x="278238" y="7362"/>
                                </a:lnTo>
                                <a:lnTo>
                                  <a:pt x="279635" y="7713"/>
                                </a:lnTo>
                                <a:lnTo>
                                  <a:pt x="294314" y="7713"/>
                                </a:lnTo>
                                <a:lnTo>
                                  <a:pt x="295712" y="8064"/>
                                </a:lnTo>
                                <a:lnTo>
                                  <a:pt x="310390" y="8064"/>
                                </a:lnTo>
                                <a:lnTo>
                                  <a:pt x="312138" y="8414"/>
                                </a:lnTo>
                                <a:lnTo>
                                  <a:pt x="328214" y="8414"/>
                                </a:lnTo>
                                <a:lnTo>
                                  <a:pt x="329962" y="8765"/>
                                </a:lnTo>
                                <a:lnTo>
                                  <a:pt x="344300" y="8765"/>
                                </a:lnTo>
                                <a:lnTo>
                                  <a:pt x="346047" y="9115"/>
                                </a:lnTo>
                                <a:lnTo>
                                  <a:pt x="362124" y="9115"/>
                                </a:lnTo>
                                <a:lnTo>
                                  <a:pt x="363871" y="9466"/>
                                </a:lnTo>
                                <a:lnTo>
                                  <a:pt x="381695" y="9466"/>
                                </a:lnTo>
                                <a:lnTo>
                                  <a:pt x="383093" y="9816"/>
                                </a:lnTo>
                                <a:lnTo>
                                  <a:pt x="399169" y="9816"/>
                                </a:lnTo>
                                <a:lnTo>
                                  <a:pt x="400931" y="10167"/>
                                </a:lnTo>
                                <a:lnTo>
                                  <a:pt x="418755" y="10167"/>
                                </a:lnTo>
                                <a:lnTo>
                                  <a:pt x="420152" y="10518"/>
                                </a:lnTo>
                                <a:lnTo>
                                  <a:pt x="437976" y="10518"/>
                                </a:lnTo>
                                <a:lnTo>
                                  <a:pt x="439724" y="10868"/>
                                </a:lnTo>
                                <a:lnTo>
                                  <a:pt x="457547" y="10868"/>
                                </a:lnTo>
                                <a:lnTo>
                                  <a:pt x="458945" y="11219"/>
                                </a:lnTo>
                                <a:lnTo>
                                  <a:pt x="478526" y="11219"/>
                                </a:lnTo>
                                <a:lnTo>
                                  <a:pt x="480273" y="11569"/>
                                </a:lnTo>
                                <a:lnTo>
                                  <a:pt x="486564" y="11569"/>
                                </a:lnTo>
                              </a:path>
                            </a:pathLst>
                          </a:custGeom>
                          <a:noFill/>
                          <a:ln w="90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24" name="Shape 3917"/>
                        <wps:cNvSpPr>
                          <a:spLocks/>
                        </wps:cNvSpPr>
                        <wps:spPr bwMode="auto">
                          <a:xfrm>
                            <a:off x="2983" y="2398"/>
                            <a:ext cx="11294" cy="9731"/>
                          </a:xfrm>
                          <a:custGeom>
                            <a:avLst/>
                            <a:gdLst>
                              <a:gd name="T0" fmla="*/ 14678 w 1129386"/>
                              <a:gd name="T1" fmla="*/ 59960 h 973106"/>
                              <a:gd name="T2" fmla="*/ 134221 w 1129386"/>
                              <a:gd name="T3" fmla="*/ 104850 h 973106"/>
                              <a:gd name="T4" fmla="*/ 150298 w 1129386"/>
                              <a:gd name="T5" fmla="*/ 210751 h 973106"/>
                              <a:gd name="T6" fmla="*/ 166388 w 1129386"/>
                              <a:gd name="T7" fmla="*/ 296318 h 973106"/>
                              <a:gd name="T8" fmla="*/ 182464 w 1129386"/>
                              <a:gd name="T9" fmla="*/ 366446 h 973106"/>
                              <a:gd name="T10" fmla="*/ 198890 w 1129386"/>
                              <a:gd name="T11" fmla="*/ 425359 h 973106"/>
                              <a:gd name="T12" fmla="*/ 214967 w 1129386"/>
                              <a:gd name="T13" fmla="*/ 475502 h 973106"/>
                              <a:gd name="T14" fmla="*/ 231052 w 1129386"/>
                              <a:gd name="T15" fmla="*/ 518288 h 973106"/>
                              <a:gd name="T16" fmla="*/ 247129 w 1129386"/>
                              <a:gd name="T17" fmla="*/ 555811 h 973106"/>
                              <a:gd name="T18" fmla="*/ 263554 w 1129386"/>
                              <a:gd name="T19" fmla="*/ 588430 h 973106"/>
                              <a:gd name="T20" fmla="*/ 279631 w 1129386"/>
                              <a:gd name="T21" fmla="*/ 617529 h 973106"/>
                              <a:gd name="T22" fmla="*/ 295707 w 1129386"/>
                              <a:gd name="T23" fmla="*/ 643482 h 973106"/>
                              <a:gd name="T24" fmla="*/ 311798 w 1129386"/>
                              <a:gd name="T25" fmla="*/ 666620 h 973106"/>
                              <a:gd name="T26" fmla="*/ 327874 w 1129386"/>
                              <a:gd name="T27" fmla="*/ 687319 h 973106"/>
                              <a:gd name="T28" fmla="*/ 344300 w 1129386"/>
                              <a:gd name="T29" fmla="*/ 706251 h 973106"/>
                              <a:gd name="T30" fmla="*/ 360376 w 1129386"/>
                              <a:gd name="T31" fmla="*/ 723430 h 973106"/>
                              <a:gd name="T32" fmla="*/ 376467 w 1129386"/>
                              <a:gd name="T33" fmla="*/ 739216 h 973106"/>
                              <a:gd name="T34" fmla="*/ 392543 w 1129386"/>
                              <a:gd name="T35" fmla="*/ 753590 h 973106"/>
                              <a:gd name="T36" fmla="*/ 408969 w 1129386"/>
                              <a:gd name="T37" fmla="*/ 766913 h 973106"/>
                              <a:gd name="T38" fmla="*/ 425045 w 1129386"/>
                              <a:gd name="T39" fmla="*/ 779183 h 973106"/>
                              <a:gd name="T40" fmla="*/ 441131 w 1129386"/>
                              <a:gd name="T41" fmla="*/ 790767 h 973106"/>
                              <a:gd name="T42" fmla="*/ 457207 w 1129386"/>
                              <a:gd name="T43" fmla="*/ 801284 h 973106"/>
                              <a:gd name="T44" fmla="*/ 473633 w 1129386"/>
                              <a:gd name="T45" fmla="*/ 811101 h 973106"/>
                              <a:gd name="T46" fmla="*/ 489710 w 1129386"/>
                              <a:gd name="T47" fmla="*/ 820216 h 973106"/>
                              <a:gd name="T48" fmla="*/ 505800 w 1129386"/>
                              <a:gd name="T49" fmla="*/ 828981 h 973106"/>
                              <a:gd name="T50" fmla="*/ 521876 w 1129386"/>
                              <a:gd name="T51" fmla="*/ 837045 h 973106"/>
                              <a:gd name="T52" fmla="*/ 537952 w 1129386"/>
                              <a:gd name="T53" fmla="*/ 844767 h 973106"/>
                              <a:gd name="T54" fmla="*/ 554378 w 1129386"/>
                              <a:gd name="T55" fmla="*/ 851779 h 973106"/>
                              <a:gd name="T56" fmla="*/ 570455 w 1129386"/>
                              <a:gd name="T57" fmla="*/ 858440 h 973106"/>
                              <a:gd name="T58" fmla="*/ 586540 w 1129386"/>
                              <a:gd name="T59" fmla="*/ 865101 h 973106"/>
                              <a:gd name="T60" fmla="*/ 602617 w 1129386"/>
                              <a:gd name="T61" fmla="*/ 871061 h 973106"/>
                              <a:gd name="T62" fmla="*/ 619043 w 1129386"/>
                              <a:gd name="T63" fmla="*/ 876670 h 973106"/>
                              <a:gd name="T64" fmla="*/ 635119 w 1129386"/>
                              <a:gd name="T65" fmla="*/ 882280 h 973106"/>
                              <a:gd name="T66" fmla="*/ 651205 w 1129386"/>
                              <a:gd name="T67" fmla="*/ 887188 h 973106"/>
                              <a:gd name="T68" fmla="*/ 667281 w 1129386"/>
                              <a:gd name="T69" fmla="*/ 892111 h 973106"/>
                              <a:gd name="T70" fmla="*/ 683707 w 1129386"/>
                              <a:gd name="T71" fmla="*/ 897019 h 973106"/>
                              <a:gd name="T72" fmla="*/ 699783 w 1129386"/>
                              <a:gd name="T73" fmla="*/ 901226 h 973106"/>
                              <a:gd name="T74" fmla="*/ 715873 w 1129386"/>
                              <a:gd name="T75" fmla="*/ 905784 h 973106"/>
                              <a:gd name="T76" fmla="*/ 731950 w 1129386"/>
                              <a:gd name="T77" fmla="*/ 909640 h 973106"/>
                              <a:gd name="T78" fmla="*/ 748026 w 1129386"/>
                              <a:gd name="T79" fmla="*/ 913497 h 973106"/>
                              <a:gd name="T80" fmla="*/ 764452 w 1129386"/>
                              <a:gd name="T81" fmla="*/ 917353 h 973106"/>
                              <a:gd name="T82" fmla="*/ 780538 w 1129386"/>
                              <a:gd name="T83" fmla="*/ 920859 h 973106"/>
                              <a:gd name="T84" fmla="*/ 796614 w 1129386"/>
                              <a:gd name="T85" fmla="*/ 924365 h 973106"/>
                              <a:gd name="T86" fmla="*/ 812691 w 1129386"/>
                              <a:gd name="T87" fmla="*/ 927520 h 973106"/>
                              <a:gd name="T88" fmla="*/ 829116 w 1129386"/>
                              <a:gd name="T89" fmla="*/ 930675 h 973106"/>
                              <a:gd name="T90" fmla="*/ 845193 w 1129386"/>
                              <a:gd name="T91" fmla="*/ 933831 h 973106"/>
                              <a:gd name="T92" fmla="*/ 861283 w 1129386"/>
                              <a:gd name="T93" fmla="*/ 936635 h 973106"/>
                              <a:gd name="T94" fmla="*/ 877360 w 1129386"/>
                              <a:gd name="T95" fmla="*/ 939791 h 973106"/>
                              <a:gd name="T96" fmla="*/ 893785 w 1129386"/>
                              <a:gd name="T97" fmla="*/ 942254 h 973106"/>
                              <a:gd name="T98" fmla="*/ 909862 w 1129386"/>
                              <a:gd name="T99" fmla="*/ 945059 h 973106"/>
                              <a:gd name="T100" fmla="*/ 925947 w 1129386"/>
                              <a:gd name="T101" fmla="*/ 947513 h 973106"/>
                              <a:gd name="T102" fmla="*/ 942024 w 1129386"/>
                              <a:gd name="T103" fmla="*/ 949967 h 973106"/>
                              <a:gd name="T104" fmla="*/ 958100 w 1129386"/>
                              <a:gd name="T105" fmla="*/ 952421 h 973106"/>
                              <a:gd name="T106" fmla="*/ 974526 w 1129386"/>
                              <a:gd name="T107" fmla="*/ 954525 h 973106"/>
                              <a:gd name="T108" fmla="*/ 990616 w 1129386"/>
                              <a:gd name="T109" fmla="*/ 956979 h 973106"/>
                              <a:gd name="T110" fmla="*/ 1006693 w 1129386"/>
                              <a:gd name="T111" fmla="*/ 959082 h 973106"/>
                              <a:gd name="T112" fmla="*/ 1022769 w 1129386"/>
                              <a:gd name="T113" fmla="*/ 961186 h 973106"/>
                              <a:gd name="T114" fmla="*/ 1039195 w 1129386"/>
                              <a:gd name="T115" fmla="*/ 962939 h 973106"/>
                              <a:gd name="T116" fmla="*/ 1055285 w 1129386"/>
                              <a:gd name="T117" fmla="*/ 965043 h 973106"/>
                              <a:gd name="T118" fmla="*/ 1071362 w 1129386"/>
                              <a:gd name="T119" fmla="*/ 966796 h 973106"/>
                              <a:gd name="T120" fmla="*/ 1087438 w 1129386"/>
                              <a:gd name="T121" fmla="*/ 968548 h 973106"/>
                              <a:gd name="T122" fmla="*/ 1103864 w 1129386"/>
                              <a:gd name="T123" fmla="*/ 970652 h 973106"/>
                              <a:gd name="T124" fmla="*/ 1121348 w 1129386"/>
                              <a:gd name="T125" fmla="*/ 972405 h 973106"/>
                              <a:gd name="T126" fmla="*/ 0 w 1129386"/>
                              <a:gd name="T127" fmla="*/ 0 h 973106"/>
                              <a:gd name="T128" fmla="*/ 1129386 w 1129386"/>
                              <a:gd name="T129" fmla="*/ 973106 h 973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T126" t="T127" r="T128" b="T129"/>
                            <a:pathLst>
                              <a:path w="1129386" h="973106">
                                <a:moveTo>
                                  <a:pt x="0" y="599649"/>
                                </a:moveTo>
                                <a:lnTo>
                                  <a:pt x="1747" y="539684"/>
                                </a:lnTo>
                                <a:lnTo>
                                  <a:pt x="3145" y="479710"/>
                                </a:lnTo>
                                <a:lnTo>
                                  <a:pt x="4893" y="419749"/>
                                </a:lnTo>
                                <a:lnTo>
                                  <a:pt x="6291" y="359785"/>
                                </a:lnTo>
                                <a:lnTo>
                                  <a:pt x="8038" y="299824"/>
                                </a:lnTo>
                                <a:lnTo>
                                  <a:pt x="9786" y="239859"/>
                                </a:lnTo>
                                <a:lnTo>
                                  <a:pt x="11184" y="179899"/>
                                </a:lnTo>
                                <a:lnTo>
                                  <a:pt x="12931" y="119925"/>
                                </a:lnTo>
                                <a:lnTo>
                                  <a:pt x="14678" y="59960"/>
                                </a:lnTo>
                                <a:lnTo>
                                  <a:pt x="16076" y="0"/>
                                </a:lnTo>
                                <a:lnTo>
                                  <a:pt x="121290" y="0"/>
                                </a:lnTo>
                                <a:lnTo>
                                  <a:pt x="122688" y="14024"/>
                                </a:lnTo>
                                <a:lnTo>
                                  <a:pt x="124436" y="28057"/>
                                </a:lnTo>
                                <a:lnTo>
                                  <a:pt x="126183" y="41730"/>
                                </a:lnTo>
                                <a:lnTo>
                                  <a:pt x="127581" y="55052"/>
                                </a:lnTo>
                                <a:lnTo>
                                  <a:pt x="129329" y="68024"/>
                                </a:lnTo>
                                <a:lnTo>
                                  <a:pt x="130727" y="80659"/>
                                </a:lnTo>
                                <a:lnTo>
                                  <a:pt x="132474" y="92930"/>
                                </a:lnTo>
                                <a:lnTo>
                                  <a:pt x="134221" y="104850"/>
                                </a:lnTo>
                                <a:lnTo>
                                  <a:pt x="135619" y="116770"/>
                                </a:lnTo>
                                <a:lnTo>
                                  <a:pt x="137367" y="127998"/>
                                </a:lnTo>
                                <a:lnTo>
                                  <a:pt x="139114" y="139217"/>
                                </a:lnTo>
                                <a:lnTo>
                                  <a:pt x="140512" y="150085"/>
                                </a:lnTo>
                                <a:lnTo>
                                  <a:pt x="142260" y="160953"/>
                                </a:lnTo>
                                <a:lnTo>
                                  <a:pt x="143658" y="171471"/>
                                </a:lnTo>
                                <a:lnTo>
                                  <a:pt x="145405" y="181652"/>
                                </a:lnTo>
                                <a:lnTo>
                                  <a:pt x="147152" y="191469"/>
                                </a:lnTo>
                                <a:lnTo>
                                  <a:pt x="148550" y="201285"/>
                                </a:lnTo>
                                <a:lnTo>
                                  <a:pt x="150298" y="210751"/>
                                </a:lnTo>
                                <a:lnTo>
                                  <a:pt x="152045" y="220217"/>
                                </a:lnTo>
                                <a:lnTo>
                                  <a:pt x="153443" y="229342"/>
                                </a:lnTo>
                                <a:lnTo>
                                  <a:pt x="155191" y="238457"/>
                                </a:lnTo>
                                <a:lnTo>
                                  <a:pt x="156589" y="247222"/>
                                </a:lnTo>
                                <a:lnTo>
                                  <a:pt x="158336" y="255636"/>
                                </a:lnTo>
                                <a:lnTo>
                                  <a:pt x="160083" y="264050"/>
                                </a:lnTo>
                                <a:lnTo>
                                  <a:pt x="161481" y="272464"/>
                                </a:lnTo>
                                <a:lnTo>
                                  <a:pt x="163243" y="280542"/>
                                </a:lnTo>
                                <a:lnTo>
                                  <a:pt x="164990" y="288606"/>
                                </a:lnTo>
                                <a:lnTo>
                                  <a:pt x="166388" y="296318"/>
                                </a:lnTo>
                                <a:lnTo>
                                  <a:pt x="168135" y="304031"/>
                                </a:lnTo>
                                <a:lnTo>
                                  <a:pt x="169533" y="311394"/>
                                </a:lnTo>
                                <a:lnTo>
                                  <a:pt x="171281" y="318756"/>
                                </a:lnTo>
                                <a:lnTo>
                                  <a:pt x="173028" y="325768"/>
                                </a:lnTo>
                                <a:lnTo>
                                  <a:pt x="174426" y="333140"/>
                                </a:lnTo>
                                <a:lnTo>
                                  <a:pt x="176174" y="339801"/>
                                </a:lnTo>
                                <a:lnTo>
                                  <a:pt x="177921" y="346813"/>
                                </a:lnTo>
                                <a:lnTo>
                                  <a:pt x="179319" y="353474"/>
                                </a:lnTo>
                                <a:lnTo>
                                  <a:pt x="181066" y="360135"/>
                                </a:lnTo>
                                <a:lnTo>
                                  <a:pt x="182464" y="366446"/>
                                </a:lnTo>
                                <a:lnTo>
                                  <a:pt x="184212" y="372756"/>
                                </a:lnTo>
                                <a:lnTo>
                                  <a:pt x="185959" y="379081"/>
                                </a:lnTo>
                                <a:lnTo>
                                  <a:pt x="187357" y="385392"/>
                                </a:lnTo>
                                <a:lnTo>
                                  <a:pt x="189105" y="391352"/>
                                </a:lnTo>
                                <a:lnTo>
                                  <a:pt x="190852" y="397312"/>
                                </a:lnTo>
                                <a:lnTo>
                                  <a:pt x="192250" y="402921"/>
                                </a:lnTo>
                                <a:lnTo>
                                  <a:pt x="193997" y="408881"/>
                                </a:lnTo>
                                <a:lnTo>
                                  <a:pt x="195395" y="414491"/>
                                </a:lnTo>
                                <a:lnTo>
                                  <a:pt x="197143" y="419749"/>
                                </a:lnTo>
                                <a:lnTo>
                                  <a:pt x="198890" y="425359"/>
                                </a:lnTo>
                                <a:lnTo>
                                  <a:pt x="200288" y="430627"/>
                                </a:lnTo>
                                <a:lnTo>
                                  <a:pt x="202036" y="435886"/>
                                </a:lnTo>
                                <a:lnTo>
                                  <a:pt x="203434" y="441145"/>
                                </a:lnTo>
                                <a:lnTo>
                                  <a:pt x="205181" y="446403"/>
                                </a:lnTo>
                                <a:lnTo>
                                  <a:pt x="206928" y="451312"/>
                                </a:lnTo>
                                <a:lnTo>
                                  <a:pt x="208326" y="456220"/>
                                </a:lnTo>
                                <a:lnTo>
                                  <a:pt x="210074" y="461128"/>
                                </a:lnTo>
                                <a:lnTo>
                                  <a:pt x="211821" y="466037"/>
                                </a:lnTo>
                                <a:lnTo>
                                  <a:pt x="213219" y="470594"/>
                                </a:lnTo>
                                <a:lnTo>
                                  <a:pt x="214967" y="475502"/>
                                </a:lnTo>
                                <a:lnTo>
                                  <a:pt x="216365" y="480074"/>
                                </a:lnTo>
                                <a:lnTo>
                                  <a:pt x="218112" y="484632"/>
                                </a:lnTo>
                                <a:lnTo>
                                  <a:pt x="219859" y="488839"/>
                                </a:lnTo>
                                <a:lnTo>
                                  <a:pt x="221257" y="493397"/>
                                </a:lnTo>
                                <a:lnTo>
                                  <a:pt x="223005" y="497604"/>
                                </a:lnTo>
                                <a:lnTo>
                                  <a:pt x="224752" y="501811"/>
                                </a:lnTo>
                                <a:lnTo>
                                  <a:pt x="226150" y="506018"/>
                                </a:lnTo>
                                <a:lnTo>
                                  <a:pt x="227898" y="510225"/>
                                </a:lnTo>
                                <a:lnTo>
                                  <a:pt x="229296" y="514432"/>
                                </a:lnTo>
                                <a:lnTo>
                                  <a:pt x="231052" y="518288"/>
                                </a:lnTo>
                                <a:lnTo>
                                  <a:pt x="232800" y="522145"/>
                                </a:lnTo>
                                <a:lnTo>
                                  <a:pt x="234198" y="526352"/>
                                </a:lnTo>
                                <a:lnTo>
                                  <a:pt x="235945" y="530208"/>
                                </a:lnTo>
                                <a:lnTo>
                                  <a:pt x="237692" y="534074"/>
                                </a:lnTo>
                                <a:lnTo>
                                  <a:pt x="239090" y="537580"/>
                                </a:lnTo>
                                <a:lnTo>
                                  <a:pt x="240838" y="541437"/>
                                </a:lnTo>
                                <a:lnTo>
                                  <a:pt x="242236" y="544943"/>
                                </a:lnTo>
                                <a:lnTo>
                                  <a:pt x="243983" y="548799"/>
                                </a:lnTo>
                                <a:lnTo>
                                  <a:pt x="245731" y="552305"/>
                                </a:lnTo>
                                <a:lnTo>
                                  <a:pt x="247129" y="555811"/>
                                </a:lnTo>
                                <a:lnTo>
                                  <a:pt x="248876" y="559317"/>
                                </a:lnTo>
                                <a:lnTo>
                                  <a:pt x="250623" y="562472"/>
                                </a:lnTo>
                                <a:lnTo>
                                  <a:pt x="252021" y="565978"/>
                                </a:lnTo>
                                <a:lnTo>
                                  <a:pt x="253769" y="569484"/>
                                </a:lnTo>
                                <a:lnTo>
                                  <a:pt x="255167" y="572639"/>
                                </a:lnTo>
                                <a:lnTo>
                                  <a:pt x="256914" y="575795"/>
                                </a:lnTo>
                                <a:lnTo>
                                  <a:pt x="258662" y="578950"/>
                                </a:lnTo>
                                <a:lnTo>
                                  <a:pt x="260060" y="582105"/>
                                </a:lnTo>
                                <a:lnTo>
                                  <a:pt x="261807" y="585274"/>
                                </a:lnTo>
                                <a:lnTo>
                                  <a:pt x="263554" y="588430"/>
                                </a:lnTo>
                                <a:lnTo>
                                  <a:pt x="264952" y="591585"/>
                                </a:lnTo>
                                <a:lnTo>
                                  <a:pt x="266700" y="594740"/>
                                </a:lnTo>
                                <a:lnTo>
                                  <a:pt x="268098" y="597545"/>
                                </a:lnTo>
                                <a:lnTo>
                                  <a:pt x="269845" y="600700"/>
                                </a:lnTo>
                                <a:lnTo>
                                  <a:pt x="271593" y="603505"/>
                                </a:lnTo>
                                <a:lnTo>
                                  <a:pt x="272991" y="606310"/>
                                </a:lnTo>
                                <a:lnTo>
                                  <a:pt x="274738" y="609115"/>
                                </a:lnTo>
                                <a:lnTo>
                                  <a:pt x="276485" y="611919"/>
                                </a:lnTo>
                                <a:lnTo>
                                  <a:pt x="277883" y="614724"/>
                                </a:lnTo>
                                <a:lnTo>
                                  <a:pt x="279631" y="617529"/>
                                </a:lnTo>
                                <a:lnTo>
                                  <a:pt x="281029" y="620333"/>
                                </a:lnTo>
                                <a:lnTo>
                                  <a:pt x="282776" y="622788"/>
                                </a:lnTo>
                                <a:lnTo>
                                  <a:pt x="284524" y="625592"/>
                                </a:lnTo>
                                <a:lnTo>
                                  <a:pt x="285922" y="628046"/>
                                </a:lnTo>
                                <a:lnTo>
                                  <a:pt x="287669" y="630851"/>
                                </a:lnTo>
                                <a:lnTo>
                                  <a:pt x="289416" y="633305"/>
                                </a:lnTo>
                                <a:lnTo>
                                  <a:pt x="290814" y="635769"/>
                                </a:lnTo>
                                <a:lnTo>
                                  <a:pt x="292562" y="638573"/>
                                </a:lnTo>
                                <a:lnTo>
                                  <a:pt x="293960" y="641027"/>
                                </a:lnTo>
                                <a:lnTo>
                                  <a:pt x="295707" y="643482"/>
                                </a:lnTo>
                                <a:lnTo>
                                  <a:pt x="297455" y="645936"/>
                                </a:lnTo>
                                <a:lnTo>
                                  <a:pt x="298867" y="648039"/>
                                </a:lnTo>
                                <a:lnTo>
                                  <a:pt x="300614" y="650494"/>
                                </a:lnTo>
                                <a:lnTo>
                                  <a:pt x="302361" y="652948"/>
                                </a:lnTo>
                                <a:lnTo>
                                  <a:pt x="303759" y="655402"/>
                                </a:lnTo>
                                <a:lnTo>
                                  <a:pt x="305507" y="657505"/>
                                </a:lnTo>
                                <a:lnTo>
                                  <a:pt x="306905" y="659959"/>
                                </a:lnTo>
                                <a:lnTo>
                                  <a:pt x="308652" y="662063"/>
                                </a:lnTo>
                                <a:lnTo>
                                  <a:pt x="310400" y="664166"/>
                                </a:lnTo>
                                <a:lnTo>
                                  <a:pt x="311798" y="666620"/>
                                </a:lnTo>
                                <a:lnTo>
                                  <a:pt x="313545" y="668724"/>
                                </a:lnTo>
                                <a:lnTo>
                                  <a:pt x="314943" y="670828"/>
                                </a:lnTo>
                                <a:lnTo>
                                  <a:pt x="316690" y="672931"/>
                                </a:lnTo>
                                <a:lnTo>
                                  <a:pt x="318438" y="675035"/>
                                </a:lnTo>
                                <a:lnTo>
                                  <a:pt x="319836" y="677138"/>
                                </a:lnTo>
                                <a:lnTo>
                                  <a:pt x="321583" y="679242"/>
                                </a:lnTo>
                                <a:lnTo>
                                  <a:pt x="323331" y="681345"/>
                                </a:lnTo>
                                <a:lnTo>
                                  <a:pt x="324729" y="683449"/>
                                </a:lnTo>
                                <a:lnTo>
                                  <a:pt x="326476" y="685216"/>
                                </a:lnTo>
                                <a:lnTo>
                                  <a:pt x="327874" y="687319"/>
                                </a:lnTo>
                                <a:lnTo>
                                  <a:pt x="329621" y="689423"/>
                                </a:lnTo>
                                <a:lnTo>
                                  <a:pt x="331369" y="691176"/>
                                </a:lnTo>
                                <a:lnTo>
                                  <a:pt x="332767" y="693279"/>
                                </a:lnTo>
                                <a:lnTo>
                                  <a:pt x="334514" y="695032"/>
                                </a:lnTo>
                                <a:lnTo>
                                  <a:pt x="336262" y="697136"/>
                                </a:lnTo>
                                <a:lnTo>
                                  <a:pt x="337660" y="698889"/>
                                </a:lnTo>
                                <a:lnTo>
                                  <a:pt x="339407" y="700642"/>
                                </a:lnTo>
                                <a:lnTo>
                                  <a:pt x="340805" y="702745"/>
                                </a:lnTo>
                                <a:lnTo>
                                  <a:pt x="342552" y="704498"/>
                                </a:lnTo>
                                <a:lnTo>
                                  <a:pt x="344300" y="706251"/>
                                </a:lnTo>
                                <a:lnTo>
                                  <a:pt x="345698" y="708004"/>
                                </a:lnTo>
                                <a:lnTo>
                                  <a:pt x="347445" y="709757"/>
                                </a:lnTo>
                                <a:lnTo>
                                  <a:pt x="349193" y="711510"/>
                                </a:lnTo>
                                <a:lnTo>
                                  <a:pt x="350591" y="713263"/>
                                </a:lnTo>
                                <a:lnTo>
                                  <a:pt x="352338" y="715016"/>
                                </a:lnTo>
                                <a:lnTo>
                                  <a:pt x="353736" y="716769"/>
                                </a:lnTo>
                                <a:lnTo>
                                  <a:pt x="355483" y="718522"/>
                                </a:lnTo>
                                <a:lnTo>
                                  <a:pt x="357231" y="720275"/>
                                </a:lnTo>
                                <a:lnTo>
                                  <a:pt x="358629" y="722028"/>
                                </a:lnTo>
                                <a:lnTo>
                                  <a:pt x="360376" y="723430"/>
                                </a:lnTo>
                                <a:lnTo>
                                  <a:pt x="362124" y="725183"/>
                                </a:lnTo>
                                <a:lnTo>
                                  <a:pt x="363522" y="726936"/>
                                </a:lnTo>
                                <a:lnTo>
                                  <a:pt x="365269" y="728338"/>
                                </a:lnTo>
                                <a:lnTo>
                                  <a:pt x="366681" y="730091"/>
                                </a:lnTo>
                                <a:lnTo>
                                  <a:pt x="368428" y="731494"/>
                                </a:lnTo>
                                <a:lnTo>
                                  <a:pt x="370176" y="733247"/>
                                </a:lnTo>
                                <a:lnTo>
                                  <a:pt x="371574" y="734649"/>
                                </a:lnTo>
                                <a:lnTo>
                                  <a:pt x="373321" y="736051"/>
                                </a:lnTo>
                                <a:lnTo>
                                  <a:pt x="375069" y="737814"/>
                                </a:lnTo>
                                <a:lnTo>
                                  <a:pt x="376467" y="739216"/>
                                </a:lnTo>
                                <a:lnTo>
                                  <a:pt x="378214" y="740618"/>
                                </a:lnTo>
                                <a:lnTo>
                                  <a:pt x="379612" y="742371"/>
                                </a:lnTo>
                                <a:lnTo>
                                  <a:pt x="381359" y="743774"/>
                                </a:lnTo>
                                <a:lnTo>
                                  <a:pt x="383107" y="745176"/>
                                </a:lnTo>
                                <a:lnTo>
                                  <a:pt x="384505" y="746578"/>
                                </a:lnTo>
                                <a:lnTo>
                                  <a:pt x="386252" y="747981"/>
                                </a:lnTo>
                                <a:lnTo>
                                  <a:pt x="388000" y="749383"/>
                                </a:lnTo>
                                <a:lnTo>
                                  <a:pt x="389398" y="750786"/>
                                </a:lnTo>
                                <a:lnTo>
                                  <a:pt x="391145" y="752188"/>
                                </a:lnTo>
                                <a:lnTo>
                                  <a:pt x="392543" y="753590"/>
                                </a:lnTo>
                                <a:lnTo>
                                  <a:pt x="394290" y="754993"/>
                                </a:lnTo>
                                <a:lnTo>
                                  <a:pt x="396038" y="756395"/>
                                </a:lnTo>
                                <a:lnTo>
                                  <a:pt x="397436" y="757797"/>
                                </a:lnTo>
                                <a:lnTo>
                                  <a:pt x="399183" y="759200"/>
                                </a:lnTo>
                                <a:lnTo>
                                  <a:pt x="400931" y="760602"/>
                                </a:lnTo>
                                <a:lnTo>
                                  <a:pt x="402329" y="761654"/>
                                </a:lnTo>
                                <a:lnTo>
                                  <a:pt x="404076" y="763056"/>
                                </a:lnTo>
                                <a:lnTo>
                                  <a:pt x="405474" y="764459"/>
                                </a:lnTo>
                                <a:lnTo>
                                  <a:pt x="407221" y="765861"/>
                                </a:lnTo>
                                <a:lnTo>
                                  <a:pt x="408969" y="766913"/>
                                </a:lnTo>
                                <a:lnTo>
                                  <a:pt x="410367" y="768315"/>
                                </a:lnTo>
                                <a:lnTo>
                                  <a:pt x="412114" y="769367"/>
                                </a:lnTo>
                                <a:lnTo>
                                  <a:pt x="413512" y="770769"/>
                                </a:lnTo>
                                <a:lnTo>
                                  <a:pt x="415260" y="772171"/>
                                </a:lnTo>
                                <a:lnTo>
                                  <a:pt x="417007" y="773223"/>
                                </a:lnTo>
                                <a:lnTo>
                                  <a:pt x="418405" y="774626"/>
                                </a:lnTo>
                                <a:lnTo>
                                  <a:pt x="420152" y="775677"/>
                                </a:lnTo>
                                <a:lnTo>
                                  <a:pt x="421900" y="776729"/>
                                </a:lnTo>
                                <a:lnTo>
                                  <a:pt x="423298" y="778132"/>
                                </a:lnTo>
                                <a:lnTo>
                                  <a:pt x="425045" y="779183"/>
                                </a:lnTo>
                                <a:lnTo>
                                  <a:pt x="426443" y="780586"/>
                                </a:lnTo>
                                <a:lnTo>
                                  <a:pt x="428191" y="781637"/>
                                </a:lnTo>
                                <a:lnTo>
                                  <a:pt x="429938" y="782689"/>
                                </a:lnTo>
                                <a:lnTo>
                                  <a:pt x="431336" y="784092"/>
                                </a:lnTo>
                                <a:lnTo>
                                  <a:pt x="433083" y="785143"/>
                                </a:lnTo>
                                <a:lnTo>
                                  <a:pt x="434831" y="786195"/>
                                </a:lnTo>
                                <a:lnTo>
                                  <a:pt x="436238" y="787247"/>
                                </a:lnTo>
                                <a:lnTo>
                                  <a:pt x="437986" y="788313"/>
                                </a:lnTo>
                                <a:lnTo>
                                  <a:pt x="439383" y="789715"/>
                                </a:lnTo>
                                <a:lnTo>
                                  <a:pt x="441131" y="790767"/>
                                </a:lnTo>
                                <a:lnTo>
                                  <a:pt x="442878" y="791818"/>
                                </a:lnTo>
                                <a:lnTo>
                                  <a:pt x="444276" y="792870"/>
                                </a:lnTo>
                                <a:lnTo>
                                  <a:pt x="446024" y="793922"/>
                                </a:lnTo>
                                <a:lnTo>
                                  <a:pt x="447771" y="794974"/>
                                </a:lnTo>
                                <a:lnTo>
                                  <a:pt x="449169" y="796026"/>
                                </a:lnTo>
                                <a:lnTo>
                                  <a:pt x="450917" y="797077"/>
                                </a:lnTo>
                                <a:lnTo>
                                  <a:pt x="452314" y="798129"/>
                                </a:lnTo>
                                <a:lnTo>
                                  <a:pt x="454062" y="799181"/>
                                </a:lnTo>
                                <a:lnTo>
                                  <a:pt x="455809" y="800233"/>
                                </a:lnTo>
                                <a:lnTo>
                                  <a:pt x="457207" y="801284"/>
                                </a:lnTo>
                                <a:lnTo>
                                  <a:pt x="458955" y="802336"/>
                                </a:lnTo>
                                <a:lnTo>
                                  <a:pt x="460702" y="803388"/>
                                </a:lnTo>
                                <a:lnTo>
                                  <a:pt x="462100" y="804440"/>
                                </a:lnTo>
                                <a:lnTo>
                                  <a:pt x="463848" y="805141"/>
                                </a:lnTo>
                                <a:lnTo>
                                  <a:pt x="465245" y="806193"/>
                                </a:lnTo>
                                <a:lnTo>
                                  <a:pt x="466993" y="807244"/>
                                </a:lnTo>
                                <a:lnTo>
                                  <a:pt x="468740" y="808296"/>
                                </a:lnTo>
                                <a:lnTo>
                                  <a:pt x="470138" y="809348"/>
                                </a:lnTo>
                                <a:lnTo>
                                  <a:pt x="471886" y="810049"/>
                                </a:lnTo>
                                <a:lnTo>
                                  <a:pt x="473633" y="811101"/>
                                </a:lnTo>
                                <a:lnTo>
                                  <a:pt x="475031" y="812153"/>
                                </a:lnTo>
                                <a:lnTo>
                                  <a:pt x="476779" y="812854"/>
                                </a:lnTo>
                                <a:lnTo>
                                  <a:pt x="478176" y="813906"/>
                                </a:lnTo>
                                <a:lnTo>
                                  <a:pt x="479924" y="814958"/>
                                </a:lnTo>
                                <a:lnTo>
                                  <a:pt x="481671" y="815659"/>
                                </a:lnTo>
                                <a:lnTo>
                                  <a:pt x="483069" y="816710"/>
                                </a:lnTo>
                                <a:lnTo>
                                  <a:pt x="484817" y="817762"/>
                                </a:lnTo>
                                <a:lnTo>
                                  <a:pt x="486564" y="818463"/>
                                </a:lnTo>
                                <a:lnTo>
                                  <a:pt x="487962" y="819515"/>
                                </a:lnTo>
                                <a:lnTo>
                                  <a:pt x="489710" y="820216"/>
                                </a:lnTo>
                                <a:lnTo>
                                  <a:pt x="491107" y="821268"/>
                                </a:lnTo>
                                <a:lnTo>
                                  <a:pt x="492855" y="821969"/>
                                </a:lnTo>
                                <a:lnTo>
                                  <a:pt x="494602" y="823021"/>
                                </a:lnTo>
                                <a:lnTo>
                                  <a:pt x="496000" y="823722"/>
                                </a:lnTo>
                                <a:lnTo>
                                  <a:pt x="497748" y="824774"/>
                                </a:lnTo>
                                <a:lnTo>
                                  <a:pt x="499495" y="825475"/>
                                </a:lnTo>
                                <a:lnTo>
                                  <a:pt x="500893" y="826527"/>
                                </a:lnTo>
                                <a:lnTo>
                                  <a:pt x="502641" y="827228"/>
                                </a:lnTo>
                                <a:lnTo>
                                  <a:pt x="504052" y="828280"/>
                                </a:lnTo>
                                <a:lnTo>
                                  <a:pt x="505800" y="828981"/>
                                </a:lnTo>
                                <a:lnTo>
                                  <a:pt x="507547" y="829682"/>
                                </a:lnTo>
                                <a:lnTo>
                                  <a:pt x="508945" y="830734"/>
                                </a:lnTo>
                                <a:lnTo>
                                  <a:pt x="510692" y="831435"/>
                                </a:lnTo>
                                <a:lnTo>
                                  <a:pt x="512090" y="832136"/>
                                </a:lnTo>
                                <a:lnTo>
                                  <a:pt x="513838" y="833188"/>
                                </a:lnTo>
                                <a:lnTo>
                                  <a:pt x="515586" y="833889"/>
                                </a:lnTo>
                                <a:lnTo>
                                  <a:pt x="516983" y="834590"/>
                                </a:lnTo>
                                <a:lnTo>
                                  <a:pt x="518731" y="835292"/>
                                </a:lnTo>
                                <a:lnTo>
                                  <a:pt x="520478" y="836343"/>
                                </a:lnTo>
                                <a:lnTo>
                                  <a:pt x="521876" y="837045"/>
                                </a:lnTo>
                                <a:lnTo>
                                  <a:pt x="523623" y="837746"/>
                                </a:lnTo>
                                <a:lnTo>
                                  <a:pt x="525021" y="838447"/>
                                </a:lnTo>
                                <a:lnTo>
                                  <a:pt x="526769" y="839508"/>
                                </a:lnTo>
                                <a:lnTo>
                                  <a:pt x="528517" y="840209"/>
                                </a:lnTo>
                                <a:lnTo>
                                  <a:pt x="529914" y="840910"/>
                                </a:lnTo>
                                <a:lnTo>
                                  <a:pt x="531662" y="841612"/>
                                </a:lnTo>
                                <a:lnTo>
                                  <a:pt x="533409" y="842313"/>
                                </a:lnTo>
                                <a:lnTo>
                                  <a:pt x="534807" y="843014"/>
                                </a:lnTo>
                                <a:lnTo>
                                  <a:pt x="536554" y="844066"/>
                                </a:lnTo>
                                <a:lnTo>
                                  <a:pt x="537952" y="844767"/>
                                </a:lnTo>
                                <a:lnTo>
                                  <a:pt x="539700" y="845468"/>
                                </a:lnTo>
                                <a:lnTo>
                                  <a:pt x="541448" y="846169"/>
                                </a:lnTo>
                                <a:lnTo>
                                  <a:pt x="542845" y="846870"/>
                                </a:lnTo>
                                <a:lnTo>
                                  <a:pt x="544593" y="847572"/>
                                </a:lnTo>
                                <a:lnTo>
                                  <a:pt x="546340" y="848273"/>
                                </a:lnTo>
                                <a:lnTo>
                                  <a:pt x="547738" y="848974"/>
                                </a:lnTo>
                                <a:lnTo>
                                  <a:pt x="549485" y="849675"/>
                                </a:lnTo>
                                <a:lnTo>
                                  <a:pt x="550883" y="850376"/>
                                </a:lnTo>
                                <a:lnTo>
                                  <a:pt x="552631" y="851077"/>
                                </a:lnTo>
                                <a:lnTo>
                                  <a:pt x="554378" y="851779"/>
                                </a:lnTo>
                                <a:lnTo>
                                  <a:pt x="555776" y="852480"/>
                                </a:lnTo>
                                <a:lnTo>
                                  <a:pt x="557524" y="853181"/>
                                </a:lnTo>
                                <a:lnTo>
                                  <a:pt x="559271" y="853882"/>
                                </a:lnTo>
                                <a:lnTo>
                                  <a:pt x="560669" y="854583"/>
                                </a:lnTo>
                                <a:lnTo>
                                  <a:pt x="562416" y="855285"/>
                                </a:lnTo>
                                <a:lnTo>
                                  <a:pt x="563814" y="855986"/>
                                </a:lnTo>
                                <a:lnTo>
                                  <a:pt x="565562" y="856687"/>
                                </a:lnTo>
                                <a:lnTo>
                                  <a:pt x="567309" y="857388"/>
                                </a:lnTo>
                                <a:lnTo>
                                  <a:pt x="568707" y="857739"/>
                                </a:lnTo>
                                <a:lnTo>
                                  <a:pt x="570455" y="858440"/>
                                </a:lnTo>
                                <a:lnTo>
                                  <a:pt x="572212" y="859141"/>
                                </a:lnTo>
                                <a:lnTo>
                                  <a:pt x="573609" y="859842"/>
                                </a:lnTo>
                                <a:lnTo>
                                  <a:pt x="575357" y="860544"/>
                                </a:lnTo>
                                <a:lnTo>
                                  <a:pt x="576755" y="861245"/>
                                </a:lnTo>
                                <a:lnTo>
                                  <a:pt x="578502" y="861946"/>
                                </a:lnTo>
                                <a:lnTo>
                                  <a:pt x="580250" y="862296"/>
                                </a:lnTo>
                                <a:lnTo>
                                  <a:pt x="581647" y="862998"/>
                                </a:lnTo>
                                <a:lnTo>
                                  <a:pt x="583395" y="863699"/>
                                </a:lnTo>
                                <a:lnTo>
                                  <a:pt x="585143" y="864400"/>
                                </a:lnTo>
                                <a:lnTo>
                                  <a:pt x="586540" y="865101"/>
                                </a:lnTo>
                                <a:lnTo>
                                  <a:pt x="588288" y="865452"/>
                                </a:lnTo>
                                <a:lnTo>
                                  <a:pt x="589686" y="866153"/>
                                </a:lnTo>
                                <a:lnTo>
                                  <a:pt x="591433" y="866854"/>
                                </a:lnTo>
                                <a:lnTo>
                                  <a:pt x="593181" y="867555"/>
                                </a:lnTo>
                                <a:lnTo>
                                  <a:pt x="594578" y="867906"/>
                                </a:lnTo>
                                <a:lnTo>
                                  <a:pt x="596326" y="868607"/>
                                </a:lnTo>
                                <a:lnTo>
                                  <a:pt x="598074" y="869308"/>
                                </a:lnTo>
                                <a:lnTo>
                                  <a:pt x="599471" y="869659"/>
                                </a:lnTo>
                                <a:lnTo>
                                  <a:pt x="601219" y="870360"/>
                                </a:lnTo>
                                <a:lnTo>
                                  <a:pt x="602617" y="871061"/>
                                </a:lnTo>
                                <a:lnTo>
                                  <a:pt x="604364" y="871412"/>
                                </a:lnTo>
                                <a:lnTo>
                                  <a:pt x="606112" y="872113"/>
                                </a:lnTo>
                                <a:lnTo>
                                  <a:pt x="607509" y="872814"/>
                                </a:lnTo>
                                <a:lnTo>
                                  <a:pt x="609257" y="873165"/>
                                </a:lnTo>
                                <a:lnTo>
                                  <a:pt x="610655" y="873866"/>
                                </a:lnTo>
                                <a:lnTo>
                                  <a:pt x="612402" y="874567"/>
                                </a:lnTo>
                                <a:lnTo>
                                  <a:pt x="614150" y="874918"/>
                                </a:lnTo>
                                <a:lnTo>
                                  <a:pt x="615548" y="875619"/>
                                </a:lnTo>
                                <a:lnTo>
                                  <a:pt x="617295" y="876320"/>
                                </a:lnTo>
                                <a:lnTo>
                                  <a:pt x="619043" y="876670"/>
                                </a:lnTo>
                                <a:lnTo>
                                  <a:pt x="620440" y="877372"/>
                                </a:lnTo>
                                <a:lnTo>
                                  <a:pt x="622188" y="877722"/>
                                </a:lnTo>
                                <a:lnTo>
                                  <a:pt x="623586" y="878423"/>
                                </a:lnTo>
                                <a:lnTo>
                                  <a:pt x="625333" y="878774"/>
                                </a:lnTo>
                                <a:lnTo>
                                  <a:pt x="627081" y="879475"/>
                                </a:lnTo>
                                <a:lnTo>
                                  <a:pt x="628479" y="879826"/>
                                </a:lnTo>
                                <a:lnTo>
                                  <a:pt x="630226" y="880527"/>
                                </a:lnTo>
                                <a:lnTo>
                                  <a:pt x="631974" y="881228"/>
                                </a:lnTo>
                                <a:lnTo>
                                  <a:pt x="633371" y="881579"/>
                                </a:lnTo>
                                <a:lnTo>
                                  <a:pt x="635119" y="882280"/>
                                </a:lnTo>
                                <a:lnTo>
                                  <a:pt x="636517" y="882631"/>
                                </a:lnTo>
                                <a:lnTo>
                                  <a:pt x="638264" y="883332"/>
                                </a:lnTo>
                                <a:lnTo>
                                  <a:pt x="640012" y="883682"/>
                                </a:lnTo>
                                <a:lnTo>
                                  <a:pt x="641424" y="884384"/>
                                </a:lnTo>
                                <a:lnTo>
                                  <a:pt x="643171" y="884734"/>
                                </a:lnTo>
                                <a:lnTo>
                                  <a:pt x="644919" y="885435"/>
                                </a:lnTo>
                                <a:lnTo>
                                  <a:pt x="646316" y="885786"/>
                                </a:lnTo>
                                <a:lnTo>
                                  <a:pt x="648064" y="886137"/>
                                </a:lnTo>
                                <a:lnTo>
                                  <a:pt x="649462" y="886838"/>
                                </a:lnTo>
                                <a:lnTo>
                                  <a:pt x="651205" y="887188"/>
                                </a:lnTo>
                                <a:lnTo>
                                  <a:pt x="652952" y="887889"/>
                                </a:lnTo>
                                <a:lnTo>
                                  <a:pt x="654350" y="888240"/>
                                </a:lnTo>
                                <a:lnTo>
                                  <a:pt x="656098" y="888941"/>
                                </a:lnTo>
                                <a:lnTo>
                                  <a:pt x="657845" y="889292"/>
                                </a:lnTo>
                                <a:lnTo>
                                  <a:pt x="659243" y="889642"/>
                                </a:lnTo>
                                <a:lnTo>
                                  <a:pt x="660990" y="890358"/>
                                </a:lnTo>
                                <a:lnTo>
                                  <a:pt x="662388" y="890708"/>
                                </a:lnTo>
                                <a:lnTo>
                                  <a:pt x="664136" y="891409"/>
                                </a:lnTo>
                                <a:lnTo>
                                  <a:pt x="665883" y="891760"/>
                                </a:lnTo>
                                <a:lnTo>
                                  <a:pt x="667281" y="892111"/>
                                </a:lnTo>
                                <a:lnTo>
                                  <a:pt x="669029" y="892812"/>
                                </a:lnTo>
                                <a:lnTo>
                                  <a:pt x="670776" y="893162"/>
                                </a:lnTo>
                                <a:lnTo>
                                  <a:pt x="672174" y="893513"/>
                                </a:lnTo>
                                <a:lnTo>
                                  <a:pt x="673921" y="894214"/>
                                </a:lnTo>
                                <a:lnTo>
                                  <a:pt x="675319" y="894565"/>
                                </a:lnTo>
                                <a:lnTo>
                                  <a:pt x="677067" y="894915"/>
                                </a:lnTo>
                                <a:lnTo>
                                  <a:pt x="678814" y="895616"/>
                                </a:lnTo>
                                <a:lnTo>
                                  <a:pt x="680212" y="895967"/>
                                </a:lnTo>
                                <a:lnTo>
                                  <a:pt x="681960" y="896318"/>
                                </a:lnTo>
                                <a:lnTo>
                                  <a:pt x="683707" y="897019"/>
                                </a:lnTo>
                                <a:lnTo>
                                  <a:pt x="685105" y="897369"/>
                                </a:lnTo>
                                <a:lnTo>
                                  <a:pt x="686852" y="897720"/>
                                </a:lnTo>
                                <a:lnTo>
                                  <a:pt x="688250" y="898421"/>
                                </a:lnTo>
                                <a:lnTo>
                                  <a:pt x="689998" y="898772"/>
                                </a:lnTo>
                                <a:lnTo>
                                  <a:pt x="691745" y="899122"/>
                                </a:lnTo>
                                <a:lnTo>
                                  <a:pt x="693143" y="899473"/>
                                </a:lnTo>
                                <a:lnTo>
                                  <a:pt x="694891" y="900174"/>
                                </a:lnTo>
                                <a:lnTo>
                                  <a:pt x="696638" y="900525"/>
                                </a:lnTo>
                                <a:lnTo>
                                  <a:pt x="698036" y="900875"/>
                                </a:lnTo>
                                <a:lnTo>
                                  <a:pt x="699783" y="901226"/>
                                </a:lnTo>
                                <a:lnTo>
                                  <a:pt x="701181" y="901927"/>
                                </a:lnTo>
                                <a:lnTo>
                                  <a:pt x="702929" y="902278"/>
                                </a:lnTo>
                                <a:lnTo>
                                  <a:pt x="704676" y="902628"/>
                                </a:lnTo>
                                <a:lnTo>
                                  <a:pt x="706074" y="902979"/>
                                </a:lnTo>
                                <a:lnTo>
                                  <a:pt x="707822" y="903680"/>
                                </a:lnTo>
                                <a:lnTo>
                                  <a:pt x="709233" y="904031"/>
                                </a:lnTo>
                                <a:lnTo>
                                  <a:pt x="710981" y="904381"/>
                                </a:lnTo>
                                <a:lnTo>
                                  <a:pt x="712728" y="904732"/>
                                </a:lnTo>
                                <a:lnTo>
                                  <a:pt x="714126" y="905082"/>
                                </a:lnTo>
                                <a:lnTo>
                                  <a:pt x="715873" y="905784"/>
                                </a:lnTo>
                                <a:lnTo>
                                  <a:pt x="717621" y="906134"/>
                                </a:lnTo>
                                <a:lnTo>
                                  <a:pt x="719019" y="906485"/>
                                </a:lnTo>
                                <a:lnTo>
                                  <a:pt x="720767" y="906835"/>
                                </a:lnTo>
                                <a:lnTo>
                                  <a:pt x="722164" y="907186"/>
                                </a:lnTo>
                                <a:lnTo>
                                  <a:pt x="723912" y="907536"/>
                                </a:lnTo>
                                <a:lnTo>
                                  <a:pt x="725659" y="908238"/>
                                </a:lnTo>
                                <a:lnTo>
                                  <a:pt x="727057" y="908588"/>
                                </a:lnTo>
                                <a:lnTo>
                                  <a:pt x="728804" y="908939"/>
                                </a:lnTo>
                                <a:lnTo>
                                  <a:pt x="730552" y="909289"/>
                                </a:lnTo>
                                <a:lnTo>
                                  <a:pt x="731950" y="909640"/>
                                </a:lnTo>
                                <a:lnTo>
                                  <a:pt x="733697" y="909991"/>
                                </a:lnTo>
                                <a:lnTo>
                                  <a:pt x="735095" y="910341"/>
                                </a:lnTo>
                                <a:lnTo>
                                  <a:pt x="736843" y="911042"/>
                                </a:lnTo>
                                <a:lnTo>
                                  <a:pt x="738590" y="911393"/>
                                </a:lnTo>
                                <a:lnTo>
                                  <a:pt x="739988" y="911744"/>
                                </a:lnTo>
                                <a:lnTo>
                                  <a:pt x="741735" y="912094"/>
                                </a:lnTo>
                                <a:lnTo>
                                  <a:pt x="743483" y="912445"/>
                                </a:lnTo>
                                <a:lnTo>
                                  <a:pt x="744881" y="912795"/>
                                </a:lnTo>
                                <a:lnTo>
                                  <a:pt x="746628" y="913146"/>
                                </a:lnTo>
                                <a:lnTo>
                                  <a:pt x="748026" y="913497"/>
                                </a:lnTo>
                                <a:lnTo>
                                  <a:pt x="749774" y="913847"/>
                                </a:lnTo>
                                <a:lnTo>
                                  <a:pt x="751521" y="914198"/>
                                </a:lnTo>
                                <a:lnTo>
                                  <a:pt x="752919" y="914899"/>
                                </a:lnTo>
                                <a:lnTo>
                                  <a:pt x="754666" y="915249"/>
                                </a:lnTo>
                                <a:lnTo>
                                  <a:pt x="756414" y="915600"/>
                                </a:lnTo>
                                <a:lnTo>
                                  <a:pt x="757812" y="915951"/>
                                </a:lnTo>
                                <a:lnTo>
                                  <a:pt x="759559" y="916301"/>
                                </a:lnTo>
                                <a:lnTo>
                                  <a:pt x="760957" y="916652"/>
                                </a:lnTo>
                                <a:lnTo>
                                  <a:pt x="762705" y="917002"/>
                                </a:lnTo>
                                <a:lnTo>
                                  <a:pt x="764452" y="917353"/>
                                </a:lnTo>
                                <a:lnTo>
                                  <a:pt x="765850" y="917704"/>
                                </a:lnTo>
                                <a:lnTo>
                                  <a:pt x="767597" y="918054"/>
                                </a:lnTo>
                                <a:lnTo>
                                  <a:pt x="769345" y="918405"/>
                                </a:lnTo>
                                <a:lnTo>
                                  <a:pt x="770743" y="918755"/>
                                </a:lnTo>
                                <a:lnTo>
                                  <a:pt x="772490" y="919106"/>
                                </a:lnTo>
                                <a:lnTo>
                                  <a:pt x="773888" y="919457"/>
                                </a:lnTo>
                                <a:lnTo>
                                  <a:pt x="775636" y="919807"/>
                                </a:lnTo>
                                <a:lnTo>
                                  <a:pt x="777393" y="920158"/>
                                </a:lnTo>
                                <a:lnTo>
                                  <a:pt x="778790" y="920508"/>
                                </a:lnTo>
                                <a:lnTo>
                                  <a:pt x="780538" y="920859"/>
                                </a:lnTo>
                                <a:lnTo>
                                  <a:pt x="782285" y="921209"/>
                                </a:lnTo>
                                <a:lnTo>
                                  <a:pt x="783683" y="921560"/>
                                </a:lnTo>
                                <a:lnTo>
                                  <a:pt x="785431" y="921911"/>
                                </a:lnTo>
                                <a:lnTo>
                                  <a:pt x="786829" y="922261"/>
                                </a:lnTo>
                                <a:lnTo>
                                  <a:pt x="788576" y="922612"/>
                                </a:lnTo>
                                <a:lnTo>
                                  <a:pt x="790323" y="922962"/>
                                </a:lnTo>
                                <a:lnTo>
                                  <a:pt x="791721" y="923313"/>
                                </a:lnTo>
                                <a:lnTo>
                                  <a:pt x="793469" y="923664"/>
                                </a:lnTo>
                                <a:lnTo>
                                  <a:pt x="795216" y="924014"/>
                                </a:lnTo>
                                <a:lnTo>
                                  <a:pt x="796614" y="924365"/>
                                </a:lnTo>
                                <a:lnTo>
                                  <a:pt x="798362" y="924715"/>
                                </a:lnTo>
                                <a:lnTo>
                                  <a:pt x="799760" y="925066"/>
                                </a:lnTo>
                                <a:lnTo>
                                  <a:pt x="801507" y="925417"/>
                                </a:lnTo>
                                <a:lnTo>
                                  <a:pt x="803254" y="925767"/>
                                </a:lnTo>
                                <a:lnTo>
                                  <a:pt x="804652" y="926118"/>
                                </a:lnTo>
                                <a:lnTo>
                                  <a:pt x="806400" y="926468"/>
                                </a:lnTo>
                                <a:lnTo>
                                  <a:pt x="807798" y="926819"/>
                                </a:lnTo>
                                <a:lnTo>
                                  <a:pt x="809545" y="927170"/>
                                </a:lnTo>
                                <a:lnTo>
                                  <a:pt x="811293" y="927170"/>
                                </a:lnTo>
                                <a:lnTo>
                                  <a:pt x="812691" y="927520"/>
                                </a:lnTo>
                                <a:lnTo>
                                  <a:pt x="814438" y="927871"/>
                                </a:lnTo>
                                <a:lnTo>
                                  <a:pt x="816185" y="928221"/>
                                </a:lnTo>
                                <a:lnTo>
                                  <a:pt x="817583" y="928572"/>
                                </a:lnTo>
                                <a:lnTo>
                                  <a:pt x="819331" y="928922"/>
                                </a:lnTo>
                                <a:lnTo>
                                  <a:pt x="820729" y="929273"/>
                                </a:lnTo>
                                <a:lnTo>
                                  <a:pt x="822476" y="929624"/>
                                </a:lnTo>
                                <a:lnTo>
                                  <a:pt x="824224" y="929974"/>
                                </a:lnTo>
                                <a:lnTo>
                                  <a:pt x="825622" y="930325"/>
                                </a:lnTo>
                                <a:lnTo>
                                  <a:pt x="827369" y="930675"/>
                                </a:lnTo>
                                <a:lnTo>
                                  <a:pt x="829116" y="930675"/>
                                </a:lnTo>
                                <a:lnTo>
                                  <a:pt x="830514" y="931026"/>
                                </a:lnTo>
                                <a:lnTo>
                                  <a:pt x="832262" y="931377"/>
                                </a:lnTo>
                                <a:lnTo>
                                  <a:pt x="833660" y="931727"/>
                                </a:lnTo>
                                <a:lnTo>
                                  <a:pt x="835407" y="932078"/>
                                </a:lnTo>
                                <a:lnTo>
                                  <a:pt x="837155" y="932428"/>
                                </a:lnTo>
                                <a:lnTo>
                                  <a:pt x="838553" y="932779"/>
                                </a:lnTo>
                                <a:lnTo>
                                  <a:pt x="840300" y="933130"/>
                                </a:lnTo>
                                <a:lnTo>
                                  <a:pt x="842047" y="933130"/>
                                </a:lnTo>
                                <a:lnTo>
                                  <a:pt x="843445" y="933480"/>
                                </a:lnTo>
                                <a:lnTo>
                                  <a:pt x="845193" y="933831"/>
                                </a:lnTo>
                                <a:lnTo>
                                  <a:pt x="846605" y="934181"/>
                                </a:lnTo>
                                <a:lnTo>
                                  <a:pt x="848352" y="934532"/>
                                </a:lnTo>
                                <a:lnTo>
                                  <a:pt x="850100" y="934882"/>
                                </a:lnTo>
                                <a:lnTo>
                                  <a:pt x="851498" y="934882"/>
                                </a:lnTo>
                                <a:lnTo>
                                  <a:pt x="853245" y="935233"/>
                                </a:lnTo>
                                <a:lnTo>
                                  <a:pt x="854992" y="935584"/>
                                </a:lnTo>
                                <a:lnTo>
                                  <a:pt x="856390" y="935934"/>
                                </a:lnTo>
                                <a:lnTo>
                                  <a:pt x="858138" y="936285"/>
                                </a:lnTo>
                                <a:lnTo>
                                  <a:pt x="859536" y="936635"/>
                                </a:lnTo>
                                <a:lnTo>
                                  <a:pt x="861283" y="936635"/>
                                </a:lnTo>
                                <a:lnTo>
                                  <a:pt x="863031" y="936986"/>
                                </a:lnTo>
                                <a:lnTo>
                                  <a:pt x="864429" y="937337"/>
                                </a:lnTo>
                                <a:lnTo>
                                  <a:pt x="866176" y="937687"/>
                                </a:lnTo>
                                <a:lnTo>
                                  <a:pt x="867923" y="938038"/>
                                </a:lnTo>
                                <a:lnTo>
                                  <a:pt x="869321" y="938388"/>
                                </a:lnTo>
                                <a:lnTo>
                                  <a:pt x="871069" y="938388"/>
                                </a:lnTo>
                                <a:lnTo>
                                  <a:pt x="872467" y="938739"/>
                                </a:lnTo>
                                <a:lnTo>
                                  <a:pt x="874214" y="939090"/>
                                </a:lnTo>
                                <a:lnTo>
                                  <a:pt x="875962" y="939440"/>
                                </a:lnTo>
                                <a:lnTo>
                                  <a:pt x="877360" y="939791"/>
                                </a:lnTo>
                                <a:lnTo>
                                  <a:pt x="879107" y="939791"/>
                                </a:lnTo>
                                <a:lnTo>
                                  <a:pt x="880854" y="940141"/>
                                </a:lnTo>
                                <a:lnTo>
                                  <a:pt x="882252" y="940492"/>
                                </a:lnTo>
                                <a:lnTo>
                                  <a:pt x="884000" y="940843"/>
                                </a:lnTo>
                                <a:lnTo>
                                  <a:pt x="885398" y="940843"/>
                                </a:lnTo>
                                <a:lnTo>
                                  <a:pt x="887145" y="941193"/>
                                </a:lnTo>
                                <a:lnTo>
                                  <a:pt x="888893" y="941553"/>
                                </a:lnTo>
                                <a:lnTo>
                                  <a:pt x="890291" y="941904"/>
                                </a:lnTo>
                                <a:lnTo>
                                  <a:pt x="892038" y="942254"/>
                                </a:lnTo>
                                <a:lnTo>
                                  <a:pt x="893785" y="942254"/>
                                </a:lnTo>
                                <a:lnTo>
                                  <a:pt x="895183" y="942605"/>
                                </a:lnTo>
                                <a:lnTo>
                                  <a:pt x="896931" y="942955"/>
                                </a:lnTo>
                                <a:lnTo>
                                  <a:pt x="898329" y="943306"/>
                                </a:lnTo>
                                <a:lnTo>
                                  <a:pt x="900076" y="943306"/>
                                </a:lnTo>
                                <a:lnTo>
                                  <a:pt x="901824" y="943656"/>
                                </a:lnTo>
                                <a:lnTo>
                                  <a:pt x="903222" y="944007"/>
                                </a:lnTo>
                                <a:lnTo>
                                  <a:pt x="904969" y="944358"/>
                                </a:lnTo>
                                <a:lnTo>
                                  <a:pt x="906716" y="944358"/>
                                </a:lnTo>
                                <a:lnTo>
                                  <a:pt x="908114" y="944708"/>
                                </a:lnTo>
                                <a:lnTo>
                                  <a:pt x="909862" y="945059"/>
                                </a:lnTo>
                                <a:lnTo>
                                  <a:pt x="911260" y="945409"/>
                                </a:lnTo>
                                <a:lnTo>
                                  <a:pt x="913007" y="945409"/>
                                </a:lnTo>
                                <a:lnTo>
                                  <a:pt x="914764" y="945760"/>
                                </a:lnTo>
                                <a:lnTo>
                                  <a:pt x="916162" y="946111"/>
                                </a:lnTo>
                                <a:lnTo>
                                  <a:pt x="917909" y="946111"/>
                                </a:lnTo>
                                <a:lnTo>
                                  <a:pt x="919307" y="946461"/>
                                </a:lnTo>
                                <a:lnTo>
                                  <a:pt x="921055" y="946812"/>
                                </a:lnTo>
                                <a:lnTo>
                                  <a:pt x="922802" y="947162"/>
                                </a:lnTo>
                                <a:lnTo>
                                  <a:pt x="924200" y="947162"/>
                                </a:lnTo>
                                <a:lnTo>
                                  <a:pt x="925947" y="947513"/>
                                </a:lnTo>
                                <a:lnTo>
                                  <a:pt x="927695" y="947864"/>
                                </a:lnTo>
                                <a:lnTo>
                                  <a:pt x="929093" y="947864"/>
                                </a:lnTo>
                                <a:lnTo>
                                  <a:pt x="930840" y="948214"/>
                                </a:lnTo>
                                <a:lnTo>
                                  <a:pt x="932238" y="948565"/>
                                </a:lnTo>
                                <a:lnTo>
                                  <a:pt x="933986" y="948915"/>
                                </a:lnTo>
                                <a:lnTo>
                                  <a:pt x="935733" y="948915"/>
                                </a:lnTo>
                                <a:lnTo>
                                  <a:pt x="937131" y="949266"/>
                                </a:lnTo>
                                <a:lnTo>
                                  <a:pt x="938878" y="949617"/>
                                </a:lnTo>
                                <a:lnTo>
                                  <a:pt x="940626" y="949617"/>
                                </a:lnTo>
                                <a:lnTo>
                                  <a:pt x="942024" y="949967"/>
                                </a:lnTo>
                                <a:lnTo>
                                  <a:pt x="943771" y="950318"/>
                                </a:lnTo>
                                <a:lnTo>
                                  <a:pt x="945169" y="950318"/>
                                </a:lnTo>
                                <a:lnTo>
                                  <a:pt x="946917" y="950668"/>
                                </a:lnTo>
                                <a:lnTo>
                                  <a:pt x="948664" y="951019"/>
                                </a:lnTo>
                                <a:lnTo>
                                  <a:pt x="950062" y="951019"/>
                                </a:lnTo>
                                <a:lnTo>
                                  <a:pt x="951809" y="951370"/>
                                </a:lnTo>
                                <a:lnTo>
                                  <a:pt x="953557" y="951720"/>
                                </a:lnTo>
                                <a:lnTo>
                                  <a:pt x="954955" y="951720"/>
                                </a:lnTo>
                                <a:lnTo>
                                  <a:pt x="956702" y="952071"/>
                                </a:lnTo>
                                <a:lnTo>
                                  <a:pt x="958100" y="952421"/>
                                </a:lnTo>
                                <a:lnTo>
                                  <a:pt x="959848" y="952421"/>
                                </a:lnTo>
                                <a:lnTo>
                                  <a:pt x="961595" y="952772"/>
                                </a:lnTo>
                                <a:lnTo>
                                  <a:pt x="962993" y="953122"/>
                                </a:lnTo>
                                <a:lnTo>
                                  <a:pt x="964740" y="953122"/>
                                </a:lnTo>
                                <a:lnTo>
                                  <a:pt x="966488" y="953473"/>
                                </a:lnTo>
                                <a:lnTo>
                                  <a:pt x="967886" y="953824"/>
                                </a:lnTo>
                                <a:lnTo>
                                  <a:pt x="969633" y="953824"/>
                                </a:lnTo>
                                <a:lnTo>
                                  <a:pt x="971031" y="954174"/>
                                </a:lnTo>
                                <a:lnTo>
                                  <a:pt x="972779" y="954525"/>
                                </a:lnTo>
                                <a:lnTo>
                                  <a:pt x="974526" y="954525"/>
                                </a:lnTo>
                                <a:lnTo>
                                  <a:pt x="975924" y="954875"/>
                                </a:lnTo>
                                <a:lnTo>
                                  <a:pt x="977671" y="955226"/>
                                </a:lnTo>
                                <a:lnTo>
                                  <a:pt x="979419" y="955226"/>
                                </a:lnTo>
                                <a:lnTo>
                                  <a:pt x="980817" y="955576"/>
                                </a:lnTo>
                                <a:lnTo>
                                  <a:pt x="982578" y="955576"/>
                                </a:lnTo>
                                <a:lnTo>
                                  <a:pt x="983976" y="955927"/>
                                </a:lnTo>
                                <a:lnTo>
                                  <a:pt x="985724" y="956278"/>
                                </a:lnTo>
                                <a:lnTo>
                                  <a:pt x="987471" y="956278"/>
                                </a:lnTo>
                                <a:lnTo>
                                  <a:pt x="988869" y="956628"/>
                                </a:lnTo>
                                <a:lnTo>
                                  <a:pt x="990616" y="956979"/>
                                </a:lnTo>
                                <a:lnTo>
                                  <a:pt x="992364" y="956979"/>
                                </a:lnTo>
                                <a:lnTo>
                                  <a:pt x="993762" y="957329"/>
                                </a:lnTo>
                                <a:lnTo>
                                  <a:pt x="995509" y="957329"/>
                                </a:lnTo>
                                <a:lnTo>
                                  <a:pt x="996907" y="957680"/>
                                </a:lnTo>
                                <a:lnTo>
                                  <a:pt x="998655" y="958031"/>
                                </a:lnTo>
                                <a:lnTo>
                                  <a:pt x="1000402" y="958031"/>
                                </a:lnTo>
                                <a:lnTo>
                                  <a:pt x="1001800" y="958381"/>
                                </a:lnTo>
                                <a:lnTo>
                                  <a:pt x="1003547" y="958381"/>
                                </a:lnTo>
                                <a:lnTo>
                                  <a:pt x="1005295" y="958732"/>
                                </a:lnTo>
                                <a:lnTo>
                                  <a:pt x="1006693" y="959082"/>
                                </a:lnTo>
                                <a:lnTo>
                                  <a:pt x="1008440" y="959082"/>
                                </a:lnTo>
                                <a:lnTo>
                                  <a:pt x="1009838" y="959433"/>
                                </a:lnTo>
                                <a:lnTo>
                                  <a:pt x="1011586" y="959433"/>
                                </a:lnTo>
                                <a:lnTo>
                                  <a:pt x="1013333" y="959784"/>
                                </a:lnTo>
                                <a:lnTo>
                                  <a:pt x="1014731" y="960134"/>
                                </a:lnTo>
                                <a:lnTo>
                                  <a:pt x="1016478" y="960134"/>
                                </a:lnTo>
                                <a:lnTo>
                                  <a:pt x="1017876" y="960485"/>
                                </a:lnTo>
                                <a:lnTo>
                                  <a:pt x="1019624" y="960485"/>
                                </a:lnTo>
                                <a:lnTo>
                                  <a:pt x="1021371" y="960835"/>
                                </a:lnTo>
                                <a:lnTo>
                                  <a:pt x="1022769" y="961186"/>
                                </a:lnTo>
                                <a:lnTo>
                                  <a:pt x="1024517" y="961186"/>
                                </a:lnTo>
                                <a:lnTo>
                                  <a:pt x="1026264" y="961537"/>
                                </a:lnTo>
                                <a:lnTo>
                                  <a:pt x="1027662" y="961537"/>
                                </a:lnTo>
                                <a:lnTo>
                                  <a:pt x="1029409" y="961887"/>
                                </a:lnTo>
                                <a:lnTo>
                                  <a:pt x="1030807" y="961887"/>
                                </a:lnTo>
                                <a:lnTo>
                                  <a:pt x="1032555" y="962238"/>
                                </a:lnTo>
                                <a:lnTo>
                                  <a:pt x="1034302" y="962588"/>
                                </a:lnTo>
                                <a:lnTo>
                                  <a:pt x="1035700" y="962588"/>
                                </a:lnTo>
                                <a:lnTo>
                                  <a:pt x="1037448" y="962939"/>
                                </a:lnTo>
                                <a:lnTo>
                                  <a:pt x="1039195" y="962939"/>
                                </a:lnTo>
                                <a:lnTo>
                                  <a:pt x="1040593" y="963290"/>
                                </a:lnTo>
                                <a:lnTo>
                                  <a:pt x="1042340" y="963290"/>
                                </a:lnTo>
                                <a:lnTo>
                                  <a:pt x="1043738" y="963640"/>
                                </a:lnTo>
                                <a:lnTo>
                                  <a:pt x="1045486" y="963991"/>
                                </a:lnTo>
                                <a:lnTo>
                                  <a:pt x="1047233" y="963991"/>
                                </a:lnTo>
                                <a:lnTo>
                                  <a:pt x="1048631" y="964341"/>
                                </a:lnTo>
                                <a:lnTo>
                                  <a:pt x="1050379" y="964341"/>
                                </a:lnTo>
                                <a:lnTo>
                                  <a:pt x="1052140" y="964692"/>
                                </a:lnTo>
                                <a:lnTo>
                                  <a:pt x="1053538" y="964692"/>
                                </a:lnTo>
                                <a:lnTo>
                                  <a:pt x="1055285" y="965043"/>
                                </a:lnTo>
                                <a:lnTo>
                                  <a:pt x="1056683" y="965043"/>
                                </a:lnTo>
                                <a:lnTo>
                                  <a:pt x="1058431" y="965393"/>
                                </a:lnTo>
                                <a:lnTo>
                                  <a:pt x="1060178" y="965393"/>
                                </a:lnTo>
                                <a:lnTo>
                                  <a:pt x="1061576" y="965744"/>
                                </a:lnTo>
                                <a:lnTo>
                                  <a:pt x="1063324" y="966094"/>
                                </a:lnTo>
                                <a:lnTo>
                                  <a:pt x="1065071" y="966094"/>
                                </a:lnTo>
                                <a:lnTo>
                                  <a:pt x="1066469" y="966445"/>
                                </a:lnTo>
                                <a:lnTo>
                                  <a:pt x="1068216" y="966445"/>
                                </a:lnTo>
                                <a:lnTo>
                                  <a:pt x="1069614" y="966796"/>
                                </a:lnTo>
                                <a:lnTo>
                                  <a:pt x="1071362" y="966796"/>
                                </a:lnTo>
                                <a:lnTo>
                                  <a:pt x="1073109" y="967146"/>
                                </a:lnTo>
                                <a:lnTo>
                                  <a:pt x="1074507" y="967146"/>
                                </a:lnTo>
                                <a:lnTo>
                                  <a:pt x="1076255" y="967497"/>
                                </a:lnTo>
                                <a:lnTo>
                                  <a:pt x="1078002" y="967497"/>
                                </a:lnTo>
                                <a:lnTo>
                                  <a:pt x="1079400" y="967847"/>
                                </a:lnTo>
                                <a:lnTo>
                                  <a:pt x="1081147" y="967847"/>
                                </a:lnTo>
                                <a:lnTo>
                                  <a:pt x="1082545" y="968198"/>
                                </a:lnTo>
                                <a:lnTo>
                                  <a:pt x="1084293" y="968198"/>
                                </a:lnTo>
                                <a:lnTo>
                                  <a:pt x="1086040" y="968548"/>
                                </a:lnTo>
                                <a:lnTo>
                                  <a:pt x="1087438" y="968548"/>
                                </a:lnTo>
                                <a:lnTo>
                                  <a:pt x="1089186" y="968899"/>
                                </a:lnTo>
                                <a:lnTo>
                                  <a:pt x="1090933" y="969250"/>
                                </a:lnTo>
                                <a:lnTo>
                                  <a:pt x="1092331" y="969250"/>
                                </a:lnTo>
                                <a:lnTo>
                                  <a:pt x="1094078" y="969600"/>
                                </a:lnTo>
                                <a:lnTo>
                                  <a:pt x="1095476" y="969600"/>
                                </a:lnTo>
                                <a:lnTo>
                                  <a:pt x="1097224" y="969951"/>
                                </a:lnTo>
                                <a:lnTo>
                                  <a:pt x="1098971" y="969951"/>
                                </a:lnTo>
                                <a:lnTo>
                                  <a:pt x="1100369" y="970301"/>
                                </a:lnTo>
                                <a:lnTo>
                                  <a:pt x="1102117" y="970301"/>
                                </a:lnTo>
                                <a:lnTo>
                                  <a:pt x="1103864" y="970652"/>
                                </a:lnTo>
                                <a:lnTo>
                                  <a:pt x="1105262" y="970652"/>
                                </a:lnTo>
                                <a:lnTo>
                                  <a:pt x="1107009" y="971002"/>
                                </a:lnTo>
                                <a:lnTo>
                                  <a:pt x="1108407" y="971002"/>
                                </a:lnTo>
                                <a:lnTo>
                                  <a:pt x="1110155" y="971353"/>
                                </a:lnTo>
                                <a:lnTo>
                                  <a:pt x="1111902" y="971353"/>
                                </a:lnTo>
                                <a:lnTo>
                                  <a:pt x="1113300" y="971704"/>
                                </a:lnTo>
                                <a:lnTo>
                                  <a:pt x="1115048" y="971704"/>
                                </a:lnTo>
                                <a:lnTo>
                                  <a:pt x="1116445" y="972054"/>
                                </a:lnTo>
                                <a:lnTo>
                                  <a:pt x="1119950" y="972054"/>
                                </a:lnTo>
                                <a:lnTo>
                                  <a:pt x="1121348" y="972405"/>
                                </a:lnTo>
                                <a:lnTo>
                                  <a:pt x="1123095" y="972405"/>
                                </a:lnTo>
                                <a:lnTo>
                                  <a:pt x="1124842" y="972755"/>
                                </a:lnTo>
                                <a:lnTo>
                                  <a:pt x="1126241" y="972755"/>
                                </a:lnTo>
                                <a:lnTo>
                                  <a:pt x="1127988" y="973106"/>
                                </a:lnTo>
                                <a:lnTo>
                                  <a:pt x="1129386" y="973106"/>
                                </a:lnTo>
                              </a:path>
                            </a:pathLst>
                          </a:custGeom>
                          <a:noFill/>
                          <a:ln w="9087">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25" name="Shape 3918"/>
                        <wps:cNvSpPr>
                          <a:spLocks/>
                        </wps:cNvSpPr>
                        <wps:spPr bwMode="auto">
                          <a:xfrm>
                            <a:off x="14277" y="12129"/>
                            <a:ext cx="4866" cy="354"/>
                          </a:xfrm>
                          <a:custGeom>
                            <a:avLst/>
                            <a:gdLst>
                              <a:gd name="T0" fmla="*/ 4893 w 486564"/>
                              <a:gd name="T1" fmla="*/ 701 h 35424"/>
                              <a:gd name="T2" fmla="*/ 11533 w 486564"/>
                              <a:gd name="T3" fmla="*/ 1402 h 35424"/>
                              <a:gd name="T4" fmla="*/ 17824 w 486564"/>
                              <a:gd name="T5" fmla="*/ 2104 h 35424"/>
                              <a:gd name="T6" fmla="*/ 25862 w 486564"/>
                              <a:gd name="T7" fmla="*/ 2805 h 35424"/>
                              <a:gd name="T8" fmla="*/ 32502 w 486564"/>
                              <a:gd name="T9" fmla="*/ 3506 h 35424"/>
                              <a:gd name="T10" fmla="*/ 40541 w 486564"/>
                              <a:gd name="T11" fmla="*/ 4207 h 35424"/>
                              <a:gd name="T12" fmla="*/ 47180 w 486564"/>
                              <a:gd name="T13" fmla="*/ 4908 h 35424"/>
                              <a:gd name="T14" fmla="*/ 55219 w 486564"/>
                              <a:gd name="T15" fmla="*/ 5610 h 35424"/>
                              <a:gd name="T16" fmla="*/ 61519 w 486564"/>
                              <a:gd name="T17" fmla="*/ 6311 h 35424"/>
                              <a:gd name="T18" fmla="*/ 69557 w 486564"/>
                              <a:gd name="T19" fmla="*/ 7012 h 35424"/>
                              <a:gd name="T20" fmla="*/ 77595 w 486564"/>
                              <a:gd name="T21" fmla="*/ 7713 h 35424"/>
                              <a:gd name="T22" fmla="*/ 85634 w 486564"/>
                              <a:gd name="T23" fmla="*/ 8414 h 35424"/>
                              <a:gd name="T24" fmla="*/ 92274 w 486564"/>
                              <a:gd name="T25" fmla="*/ 9115 h 35424"/>
                              <a:gd name="T26" fmla="*/ 100312 w 486564"/>
                              <a:gd name="T27" fmla="*/ 9816 h 35424"/>
                              <a:gd name="T28" fmla="*/ 108350 w 486564"/>
                              <a:gd name="T29" fmla="*/ 10518 h 35424"/>
                              <a:gd name="T30" fmla="*/ 116388 w 486564"/>
                              <a:gd name="T31" fmla="*/ 11219 h 35424"/>
                              <a:gd name="T32" fmla="*/ 126174 w 486564"/>
                              <a:gd name="T33" fmla="*/ 11920 h 35424"/>
                              <a:gd name="T34" fmla="*/ 134226 w 486564"/>
                              <a:gd name="T35" fmla="*/ 12621 h 35424"/>
                              <a:gd name="T36" fmla="*/ 142264 w 486564"/>
                              <a:gd name="T37" fmla="*/ 13322 h 35424"/>
                              <a:gd name="T38" fmla="*/ 150302 w 486564"/>
                              <a:gd name="T39" fmla="*/ 14024 h 35424"/>
                              <a:gd name="T40" fmla="*/ 160088 w 486564"/>
                              <a:gd name="T41" fmla="*/ 14725 h 35424"/>
                              <a:gd name="T42" fmla="*/ 168126 w 486564"/>
                              <a:gd name="T43" fmla="*/ 15426 h 35424"/>
                              <a:gd name="T44" fmla="*/ 177912 w 486564"/>
                              <a:gd name="T45" fmla="*/ 16127 h 35424"/>
                              <a:gd name="T46" fmla="*/ 185950 w 486564"/>
                              <a:gd name="T47" fmla="*/ 16828 h 35424"/>
                              <a:gd name="T48" fmla="*/ 195745 w 486564"/>
                              <a:gd name="T49" fmla="*/ 17530 h 35424"/>
                              <a:gd name="T50" fmla="*/ 205530 w 486564"/>
                              <a:gd name="T51" fmla="*/ 18231 h 35424"/>
                              <a:gd name="T52" fmla="*/ 214967 w 486564"/>
                              <a:gd name="T53" fmla="*/ 18932 h 35424"/>
                              <a:gd name="T54" fmla="*/ 224753 w 486564"/>
                              <a:gd name="T55" fmla="*/ 19647 h 35424"/>
                              <a:gd name="T56" fmla="*/ 234538 w 486564"/>
                              <a:gd name="T57" fmla="*/ 20348 h 35424"/>
                              <a:gd name="T58" fmla="*/ 244323 w 486564"/>
                              <a:gd name="T59" fmla="*/ 21049 h 35424"/>
                              <a:gd name="T60" fmla="*/ 253760 w 486564"/>
                              <a:gd name="T61" fmla="*/ 21751 h 35424"/>
                              <a:gd name="T62" fmla="*/ 265307 w 486564"/>
                              <a:gd name="T63" fmla="*/ 22452 h 35424"/>
                              <a:gd name="T64" fmla="*/ 274743 w 486564"/>
                              <a:gd name="T65" fmla="*/ 23153 h 35424"/>
                              <a:gd name="T66" fmla="*/ 286276 w 486564"/>
                              <a:gd name="T67" fmla="*/ 23854 h 35424"/>
                              <a:gd name="T68" fmla="*/ 295712 w 486564"/>
                              <a:gd name="T69" fmla="*/ 24555 h 35424"/>
                              <a:gd name="T70" fmla="*/ 307245 w 486564"/>
                              <a:gd name="T71" fmla="*/ 25257 h 35424"/>
                              <a:gd name="T72" fmla="*/ 318428 w 486564"/>
                              <a:gd name="T73" fmla="*/ 25958 h 35424"/>
                              <a:gd name="T74" fmla="*/ 329962 w 486564"/>
                              <a:gd name="T75" fmla="*/ 26659 h 35424"/>
                              <a:gd name="T76" fmla="*/ 341154 w 486564"/>
                              <a:gd name="T77" fmla="*/ 27360 h 35424"/>
                              <a:gd name="T78" fmla="*/ 352338 w 486564"/>
                              <a:gd name="T79" fmla="*/ 28061 h 35424"/>
                              <a:gd name="T80" fmla="*/ 363871 w 486564"/>
                              <a:gd name="T81" fmla="*/ 28762 h 35424"/>
                              <a:gd name="T82" fmla="*/ 375055 w 486564"/>
                              <a:gd name="T83" fmla="*/ 29464 h 35424"/>
                              <a:gd name="T84" fmla="*/ 387986 w 486564"/>
                              <a:gd name="T85" fmla="*/ 30165 h 35424"/>
                              <a:gd name="T86" fmla="*/ 400931 w 486564"/>
                              <a:gd name="T87" fmla="*/ 30866 h 35424"/>
                              <a:gd name="T88" fmla="*/ 412114 w 486564"/>
                              <a:gd name="T89" fmla="*/ 31567 h 35424"/>
                              <a:gd name="T90" fmla="*/ 425045 w 486564"/>
                              <a:gd name="T91" fmla="*/ 32268 h 35424"/>
                              <a:gd name="T92" fmla="*/ 437976 w 486564"/>
                              <a:gd name="T93" fmla="*/ 32970 h 35424"/>
                              <a:gd name="T94" fmla="*/ 450907 w 486564"/>
                              <a:gd name="T95" fmla="*/ 33671 h 35424"/>
                              <a:gd name="T96" fmla="*/ 465586 w 486564"/>
                              <a:gd name="T97" fmla="*/ 34372 h 35424"/>
                              <a:gd name="T98" fmla="*/ 478526 w 486564"/>
                              <a:gd name="T99" fmla="*/ 35073 h 35424"/>
                              <a:gd name="T100" fmla="*/ 0 w 486564"/>
                              <a:gd name="T101" fmla="*/ 0 h 35424"/>
                              <a:gd name="T102" fmla="*/ 486564 w 486564"/>
                              <a:gd name="T103" fmla="*/ 35424 h 354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T100" t="T101" r="T102" b="T103"/>
                            <a:pathLst>
                              <a:path w="486564" h="35424">
                                <a:moveTo>
                                  <a:pt x="0" y="0"/>
                                </a:moveTo>
                                <a:lnTo>
                                  <a:pt x="1748" y="351"/>
                                </a:lnTo>
                                <a:lnTo>
                                  <a:pt x="3495" y="351"/>
                                </a:lnTo>
                                <a:lnTo>
                                  <a:pt x="4893" y="701"/>
                                </a:lnTo>
                                <a:lnTo>
                                  <a:pt x="6640" y="701"/>
                                </a:lnTo>
                                <a:lnTo>
                                  <a:pt x="8387" y="1052"/>
                                </a:lnTo>
                                <a:lnTo>
                                  <a:pt x="9786" y="1052"/>
                                </a:lnTo>
                                <a:lnTo>
                                  <a:pt x="11533" y="1402"/>
                                </a:lnTo>
                                <a:lnTo>
                                  <a:pt x="12931" y="1402"/>
                                </a:lnTo>
                                <a:lnTo>
                                  <a:pt x="14679" y="1753"/>
                                </a:lnTo>
                                <a:lnTo>
                                  <a:pt x="16426" y="1753"/>
                                </a:lnTo>
                                <a:lnTo>
                                  <a:pt x="17824" y="2104"/>
                                </a:lnTo>
                                <a:lnTo>
                                  <a:pt x="21318" y="2104"/>
                                </a:lnTo>
                                <a:lnTo>
                                  <a:pt x="22717" y="2454"/>
                                </a:lnTo>
                                <a:lnTo>
                                  <a:pt x="24464" y="2454"/>
                                </a:lnTo>
                                <a:lnTo>
                                  <a:pt x="25862" y="2805"/>
                                </a:lnTo>
                                <a:lnTo>
                                  <a:pt x="27610" y="2805"/>
                                </a:lnTo>
                                <a:lnTo>
                                  <a:pt x="29357" y="3155"/>
                                </a:lnTo>
                                <a:lnTo>
                                  <a:pt x="30755" y="3155"/>
                                </a:lnTo>
                                <a:lnTo>
                                  <a:pt x="32502" y="3506"/>
                                </a:lnTo>
                                <a:lnTo>
                                  <a:pt x="34249" y="3506"/>
                                </a:lnTo>
                                <a:lnTo>
                                  <a:pt x="35648" y="3857"/>
                                </a:lnTo>
                                <a:lnTo>
                                  <a:pt x="38793" y="3857"/>
                                </a:lnTo>
                                <a:lnTo>
                                  <a:pt x="40541" y="4207"/>
                                </a:lnTo>
                                <a:lnTo>
                                  <a:pt x="42288" y="4207"/>
                                </a:lnTo>
                                <a:lnTo>
                                  <a:pt x="43686" y="4558"/>
                                </a:lnTo>
                                <a:lnTo>
                                  <a:pt x="45433" y="4558"/>
                                </a:lnTo>
                                <a:lnTo>
                                  <a:pt x="47180" y="4908"/>
                                </a:lnTo>
                                <a:lnTo>
                                  <a:pt x="48579" y="4908"/>
                                </a:lnTo>
                                <a:lnTo>
                                  <a:pt x="50326" y="5259"/>
                                </a:lnTo>
                                <a:lnTo>
                                  <a:pt x="53472" y="5259"/>
                                </a:lnTo>
                                <a:lnTo>
                                  <a:pt x="55219" y="5610"/>
                                </a:lnTo>
                                <a:lnTo>
                                  <a:pt x="56617" y="5610"/>
                                </a:lnTo>
                                <a:lnTo>
                                  <a:pt x="58374" y="5960"/>
                                </a:lnTo>
                                <a:lnTo>
                                  <a:pt x="60121" y="5960"/>
                                </a:lnTo>
                                <a:lnTo>
                                  <a:pt x="61519" y="6311"/>
                                </a:lnTo>
                                <a:lnTo>
                                  <a:pt x="64664" y="6311"/>
                                </a:lnTo>
                                <a:lnTo>
                                  <a:pt x="66412" y="6661"/>
                                </a:lnTo>
                                <a:lnTo>
                                  <a:pt x="68159" y="6661"/>
                                </a:lnTo>
                                <a:lnTo>
                                  <a:pt x="69557" y="7012"/>
                                </a:lnTo>
                                <a:lnTo>
                                  <a:pt x="71305" y="7012"/>
                                </a:lnTo>
                                <a:lnTo>
                                  <a:pt x="73052" y="7362"/>
                                </a:lnTo>
                                <a:lnTo>
                                  <a:pt x="76197" y="7362"/>
                                </a:lnTo>
                                <a:lnTo>
                                  <a:pt x="77595" y="7713"/>
                                </a:lnTo>
                                <a:lnTo>
                                  <a:pt x="79343" y="7713"/>
                                </a:lnTo>
                                <a:lnTo>
                                  <a:pt x="81090" y="8064"/>
                                </a:lnTo>
                                <a:lnTo>
                                  <a:pt x="84236" y="8064"/>
                                </a:lnTo>
                                <a:lnTo>
                                  <a:pt x="85634" y="8414"/>
                                </a:lnTo>
                                <a:lnTo>
                                  <a:pt x="87381" y="8414"/>
                                </a:lnTo>
                                <a:lnTo>
                                  <a:pt x="89128" y="8765"/>
                                </a:lnTo>
                                <a:lnTo>
                                  <a:pt x="90526" y="8765"/>
                                </a:lnTo>
                                <a:lnTo>
                                  <a:pt x="92274" y="9115"/>
                                </a:lnTo>
                                <a:lnTo>
                                  <a:pt x="95419" y="9115"/>
                                </a:lnTo>
                                <a:lnTo>
                                  <a:pt x="97167" y="9466"/>
                                </a:lnTo>
                                <a:lnTo>
                                  <a:pt x="98565" y="9466"/>
                                </a:lnTo>
                                <a:lnTo>
                                  <a:pt x="100312" y="9816"/>
                                </a:lnTo>
                                <a:lnTo>
                                  <a:pt x="103457" y="9816"/>
                                </a:lnTo>
                                <a:lnTo>
                                  <a:pt x="105205" y="10167"/>
                                </a:lnTo>
                                <a:lnTo>
                                  <a:pt x="106952" y="10167"/>
                                </a:lnTo>
                                <a:lnTo>
                                  <a:pt x="108350" y="10518"/>
                                </a:lnTo>
                                <a:lnTo>
                                  <a:pt x="111496" y="10518"/>
                                </a:lnTo>
                                <a:lnTo>
                                  <a:pt x="113243" y="10868"/>
                                </a:lnTo>
                                <a:lnTo>
                                  <a:pt x="114990" y="10868"/>
                                </a:lnTo>
                                <a:lnTo>
                                  <a:pt x="116388" y="11219"/>
                                </a:lnTo>
                                <a:lnTo>
                                  <a:pt x="119883" y="11219"/>
                                </a:lnTo>
                                <a:lnTo>
                                  <a:pt x="121281" y="11569"/>
                                </a:lnTo>
                                <a:lnTo>
                                  <a:pt x="124427" y="11569"/>
                                </a:lnTo>
                                <a:lnTo>
                                  <a:pt x="126174" y="11920"/>
                                </a:lnTo>
                                <a:lnTo>
                                  <a:pt x="127935" y="11920"/>
                                </a:lnTo>
                                <a:lnTo>
                                  <a:pt x="129333" y="12271"/>
                                </a:lnTo>
                                <a:lnTo>
                                  <a:pt x="132828" y="12271"/>
                                </a:lnTo>
                                <a:lnTo>
                                  <a:pt x="134226" y="12621"/>
                                </a:lnTo>
                                <a:lnTo>
                                  <a:pt x="135973" y="12621"/>
                                </a:lnTo>
                                <a:lnTo>
                                  <a:pt x="137371" y="12972"/>
                                </a:lnTo>
                                <a:lnTo>
                                  <a:pt x="140866" y="12972"/>
                                </a:lnTo>
                                <a:lnTo>
                                  <a:pt x="142264" y="13322"/>
                                </a:lnTo>
                                <a:lnTo>
                                  <a:pt x="145759" y="13322"/>
                                </a:lnTo>
                                <a:lnTo>
                                  <a:pt x="147157" y="13673"/>
                                </a:lnTo>
                                <a:lnTo>
                                  <a:pt x="148904" y="13673"/>
                                </a:lnTo>
                                <a:lnTo>
                                  <a:pt x="150302" y="14024"/>
                                </a:lnTo>
                                <a:lnTo>
                                  <a:pt x="153797" y="14024"/>
                                </a:lnTo>
                                <a:lnTo>
                                  <a:pt x="155195" y="14374"/>
                                </a:lnTo>
                                <a:lnTo>
                                  <a:pt x="158690" y="14374"/>
                                </a:lnTo>
                                <a:lnTo>
                                  <a:pt x="160088" y="14725"/>
                                </a:lnTo>
                                <a:lnTo>
                                  <a:pt x="163233" y="14725"/>
                                </a:lnTo>
                                <a:lnTo>
                                  <a:pt x="164981" y="15075"/>
                                </a:lnTo>
                                <a:lnTo>
                                  <a:pt x="166728" y="15075"/>
                                </a:lnTo>
                                <a:lnTo>
                                  <a:pt x="168126" y="15426"/>
                                </a:lnTo>
                                <a:lnTo>
                                  <a:pt x="171621" y="15426"/>
                                </a:lnTo>
                                <a:lnTo>
                                  <a:pt x="173019" y="15777"/>
                                </a:lnTo>
                                <a:lnTo>
                                  <a:pt x="176164" y="15777"/>
                                </a:lnTo>
                                <a:lnTo>
                                  <a:pt x="177912" y="16127"/>
                                </a:lnTo>
                                <a:lnTo>
                                  <a:pt x="181057" y="16127"/>
                                </a:lnTo>
                                <a:lnTo>
                                  <a:pt x="182805" y="16478"/>
                                </a:lnTo>
                                <a:lnTo>
                                  <a:pt x="184203" y="16478"/>
                                </a:lnTo>
                                <a:lnTo>
                                  <a:pt x="185950" y="16828"/>
                                </a:lnTo>
                                <a:lnTo>
                                  <a:pt x="189095" y="16828"/>
                                </a:lnTo>
                                <a:lnTo>
                                  <a:pt x="190843" y="17179"/>
                                </a:lnTo>
                                <a:lnTo>
                                  <a:pt x="193988" y="17179"/>
                                </a:lnTo>
                                <a:lnTo>
                                  <a:pt x="195745" y="17530"/>
                                </a:lnTo>
                                <a:lnTo>
                                  <a:pt x="198891" y="17530"/>
                                </a:lnTo>
                                <a:lnTo>
                                  <a:pt x="200638" y="17880"/>
                                </a:lnTo>
                                <a:lnTo>
                                  <a:pt x="203783" y="17880"/>
                                </a:lnTo>
                                <a:lnTo>
                                  <a:pt x="205530" y="18231"/>
                                </a:lnTo>
                                <a:lnTo>
                                  <a:pt x="208676" y="18231"/>
                                </a:lnTo>
                                <a:lnTo>
                                  <a:pt x="210074" y="18581"/>
                                </a:lnTo>
                                <a:lnTo>
                                  <a:pt x="213569" y="18581"/>
                                </a:lnTo>
                                <a:lnTo>
                                  <a:pt x="214967" y="18932"/>
                                </a:lnTo>
                                <a:lnTo>
                                  <a:pt x="218461" y="18932"/>
                                </a:lnTo>
                                <a:lnTo>
                                  <a:pt x="219859" y="19283"/>
                                </a:lnTo>
                                <a:lnTo>
                                  <a:pt x="223005" y="19283"/>
                                </a:lnTo>
                                <a:lnTo>
                                  <a:pt x="224753" y="19647"/>
                                </a:lnTo>
                                <a:lnTo>
                                  <a:pt x="227898" y="19647"/>
                                </a:lnTo>
                                <a:lnTo>
                                  <a:pt x="229645" y="19998"/>
                                </a:lnTo>
                                <a:lnTo>
                                  <a:pt x="232790" y="19998"/>
                                </a:lnTo>
                                <a:lnTo>
                                  <a:pt x="234538" y="20348"/>
                                </a:lnTo>
                                <a:lnTo>
                                  <a:pt x="237684" y="20348"/>
                                </a:lnTo>
                                <a:lnTo>
                                  <a:pt x="239431" y="20699"/>
                                </a:lnTo>
                                <a:lnTo>
                                  <a:pt x="242576" y="20699"/>
                                </a:lnTo>
                                <a:lnTo>
                                  <a:pt x="244323" y="21049"/>
                                </a:lnTo>
                                <a:lnTo>
                                  <a:pt x="247469" y="21049"/>
                                </a:lnTo>
                                <a:lnTo>
                                  <a:pt x="248867" y="21400"/>
                                </a:lnTo>
                                <a:lnTo>
                                  <a:pt x="252362" y="21400"/>
                                </a:lnTo>
                                <a:lnTo>
                                  <a:pt x="253760" y="21751"/>
                                </a:lnTo>
                                <a:lnTo>
                                  <a:pt x="257254" y="21751"/>
                                </a:lnTo>
                                <a:lnTo>
                                  <a:pt x="258652" y="22101"/>
                                </a:lnTo>
                                <a:lnTo>
                                  <a:pt x="263559" y="22101"/>
                                </a:lnTo>
                                <a:lnTo>
                                  <a:pt x="265307" y="22452"/>
                                </a:lnTo>
                                <a:lnTo>
                                  <a:pt x="268452" y="22452"/>
                                </a:lnTo>
                                <a:lnTo>
                                  <a:pt x="270199" y="22802"/>
                                </a:lnTo>
                                <a:lnTo>
                                  <a:pt x="273345" y="22802"/>
                                </a:lnTo>
                                <a:lnTo>
                                  <a:pt x="274743" y="23153"/>
                                </a:lnTo>
                                <a:lnTo>
                                  <a:pt x="278238" y="23153"/>
                                </a:lnTo>
                                <a:lnTo>
                                  <a:pt x="279635" y="23504"/>
                                </a:lnTo>
                                <a:lnTo>
                                  <a:pt x="284528" y="23504"/>
                                </a:lnTo>
                                <a:lnTo>
                                  <a:pt x="286276" y="23854"/>
                                </a:lnTo>
                                <a:lnTo>
                                  <a:pt x="289421" y="23854"/>
                                </a:lnTo>
                                <a:lnTo>
                                  <a:pt x="291169" y="24205"/>
                                </a:lnTo>
                                <a:lnTo>
                                  <a:pt x="294314" y="24205"/>
                                </a:lnTo>
                                <a:lnTo>
                                  <a:pt x="295712" y="24555"/>
                                </a:lnTo>
                                <a:lnTo>
                                  <a:pt x="300605" y="24555"/>
                                </a:lnTo>
                                <a:lnTo>
                                  <a:pt x="302352" y="24906"/>
                                </a:lnTo>
                                <a:lnTo>
                                  <a:pt x="305497" y="24906"/>
                                </a:lnTo>
                                <a:lnTo>
                                  <a:pt x="307245" y="25257"/>
                                </a:lnTo>
                                <a:lnTo>
                                  <a:pt x="310390" y="25257"/>
                                </a:lnTo>
                                <a:lnTo>
                                  <a:pt x="312138" y="25607"/>
                                </a:lnTo>
                                <a:lnTo>
                                  <a:pt x="317031" y="25607"/>
                                </a:lnTo>
                                <a:lnTo>
                                  <a:pt x="318428" y="25958"/>
                                </a:lnTo>
                                <a:lnTo>
                                  <a:pt x="321574" y="25958"/>
                                </a:lnTo>
                                <a:lnTo>
                                  <a:pt x="323321" y="26308"/>
                                </a:lnTo>
                                <a:lnTo>
                                  <a:pt x="328214" y="26308"/>
                                </a:lnTo>
                                <a:lnTo>
                                  <a:pt x="329962" y="26659"/>
                                </a:lnTo>
                                <a:lnTo>
                                  <a:pt x="333117" y="26659"/>
                                </a:lnTo>
                                <a:lnTo>
                                  <a:pt x="334514" y="27009"/>
                                </a:lnTo>
                                <a:lnTo>
                                  <a:pt x="339407" y="27009"/>
                                </a:lnTo>
                                <a:lnTo>
                                  <a:pt x="341154" y="27360"/>
                                </a:lnTo>
                                <a:lnTo>
                                  <a:pt x="344300" y="27360"/>
                                </a:lnTo>
                                <a:lnTo>
                                  <a:pt x="346047" y="27711"/>
                                </a:lnTo>
                                <a:lnTo>
                                  <a:pt x="350940" y="27711"/>
                                </a:lnTo>
                                <a:lnTo>
                                  <a:pt x="352338" y="28061"/>
                                </a:lnTo>
                                <a:lnTo>
                                  <a:pt x="355833" y="28061"/>
                                </a:lnTo>
                                <a:lnTo>
                                  <a:pt x="357231" y="28412"/>
                                </a:lnTo>
                                <a:lnTo>
                                  <a:pt x="362124" y="28412"/>
                                </a:lnTo>
                                <a:lnTo>
                                  <a:pt x="363871" y="28762"/>
                                </a:lnTo>
                                <a:lnTo>
                                  <a:pt x="368764" y="28762"/>
                                </a:lnTo>
                                <a:lnTo>
                                  <a:pt x="370162" y="29113"/>
                                </a:lnTo>
                                <a:lnTo>
                                  <a:pt x="373307" y="29113"/>
                                </a:lnTo>
                                <a:lnTo>
                                  <a:pt x="375055" y="29464"/>
                                </a:lnTo>
                                <a:lnTo>
                                  <a:pt x="379947" y="29464"/>
                                </a:lnTo>
                                <a:lnTo>
                                  <a:pt x="381695" y="29814"/>
                                </a:lnTo>
                                <a:lnTo>
                                  <a:pt x="386238" y="29814"/>
                                </a:lnTo>
                                <a:lnTo>
                                  <a:pt x="387986" y="30165"/>
                                </a:lnTo>
                                <a:lnTo>
                                  <a:pt x="392878" y="30165"/>
                                </a:lnTo>
                                <a:lnTo>
                                  <a:pt x="394276" y="30515"/>
                                </a:lnTo>
                                <a:lnTo>
                                  <a:pt x="399169" y="30515"/>
                                </a:lnTo>
                                <a:lnTo>
                                  <a:pt x="400931" y="30866"/>
                                </a:lnTo>
                                <a:lnTo>
                                  <a:pt x="404076" y="30866"/>
                                </a:lnTo>
                                <a:lnTo>
                                  <a:pt x="405824" y="31217"/>
                                </a:lnTo>
                                <a:lnTo>
                                  <a:pt x="410716" y="31217"/>
                                </a:lnTo>
                                <a:lnTo>
                                  <a:pt x="412114" y="31567"/>
                                </a:lnTo>
                                <a:lnTo>
                                  <a:pt x="417007" y="31567"/>
                                </a:lnTo>
                                <a:lnTo>
                                  <a:pt x="418755" y="31918"/>
                                </a:lnTo>
                                <a:lnTo>
                                  <a:pt x="423647" y="31918"/>
                                </a:lnTo>
                                <a:lnTo>
                                  <a:pt x="425045" y="32268"/>
                                </a:lnTo>
                                <a:lnTo>
                                  <a:pt x="429938" y="32268"/>
                                </a:lnTo>
                                <a:lnTo>
                                  <a:pt x="431685" y="32619"/>
                                </a:lnTo>
                                <a:lnTo>
                                  <a:pt x="436578" y="32619"/>
                                </a:lnTo>
                                <a:lnTo>
                                  <a:pt x="437976" y="32970"/>
                                </a:lnTo>
                                <a:lnTo>
                                  <a:pt x="442869" y="32970"/>
                                </a:lnTo>
                                <a:lnTo>
                                  <a:pt x="444616" y="33320"/>
                                </a:lnTo>
                                <a:lnTo>
                                  <a:pt x="449509" y="33320"/>
                                </a:lnTo>
                                <a:lnTo>
                                  <a:pt x="450907" y="33671"/>
                                </a:lnTo>
                                <a:lnTo>
                                  <a:pt x="455800" y="33671"/>
                                </a:lnTo>
                                <a:lnTo>
                                  <a:pt x="457547" y="34021"/>
                                </a:lnTo>
                                <a:lnTo>
                                  <a:pt x="463838" y="34021"/>
                                </a:lnTo>
                                <a:lnTo>
                                  <a:pt x="465586" y="34372"/>
                                </a:lnTo>
                                <a:lnTo>
                                  <a:pt x="470488" y="34372"/>
                                </a:lnTo>
                                <a:lnTo>
                                  <a:pt x="471886" y="34722"/>
                                </a:lnTo>
                                <a:lnTo>
                                  <a:pt x="476778" y="34722"/>
                                </a:lnTo>
                                <a:lnTo>
                                  <a:pt x="478526" y="35073"/>
                                </a:lnTo>
                                <a:lnTo>
                                  <a:pt x="483419" y="35073"/>
                                </a:lnTo>
                                <a:lnTo>
                                  <a:pt x="484817" y="35424"/>
                                </a:lnTo>
                                <a:lnTo>
                                  <a:pt x="486564" y="35424"/>
                                </a:lnTo>
                              </a:path>
                            </a:pathLst>
                          </a:custGeom>
                          <a:noFill/>
                          <a:ln w="9087">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26" name="Rectangle 3919"/>
                        <wps:cNvSpPr>
                          <a:spLocks noChangeArrowheads="1"/>
                        </wps:cNvSpPr>
                        <wps:spPr bwMode="auto">
                          <a:xfrm rot="-5399999">
                            <a:off x="-2523" y="6226"/>
                            <a:ext cx="6000" cy="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84E" w:rsidRDefault="0019584E" w:rsidP="0019584E">
                              <w:r>
                                <w:rPr>
                                  <w:rFonts w:ascii="Arial" w:eastAsia="Arial" w:hAnsi="Arial" w:cs="Arial"/>
                                  <w:sz w:val="10"/>
                                </w:rPr>
                                <w:t>Acceleration (g)</w:t>
                              </w:r>
                            </w:p>
                          </w:txbxContent>
                        </wps:txbx>
                        <wps:bodyPr rot="0" vert="horz" wrap="square" lIns="0" tIns="0" rIns="0" bIns="0" anchor="t" anchorCtr="0" upright="1">
                          <a:noAutofit/>
                        </wps:bodyPr>
                      </wps:wsp>
                      <wps:wsp>
                        <wps:cNvPr id="73227" name="Rectangle 3920"/>
                        <wps:cNvSpPr>
                          <a:spLocks noChangeArrowheads="1"/>
                        </wps:cNvSpPr>
                        <wps:spPr bwMode="auto">
                          <a:xfrm>
                            <a:off x="9670" y="14561"/>
                            <a:ext cx="3702" cy="9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84E" w:rsidRDefault="0019584E" w:rsidP="0019584E">
                              <w:r>
                                <w:rPr>
                                  <w:rFonts w:ascii="Arial" w:eastAsia="Arial" w:hAnsi="Arial" w:cs="Arial"/>
                                  <w:sz w:val="10"/>
                                </w:rPr>
                                <w:t>Period (s)</w:t>
                              </w:r>
                            </w:p>
                          </w:txbxContent>
                        </wps:txbx>
                        <wps:bodyPr rot="0" vert="horz" wrap="square" lIns="0" tIns="0" rIns="0" bIns="0" anchor="t" anchorCtr="0" upright="1">
                          <a:noAutofit/>
                        </wps:bodyPr>
                      </wps:wsp>
                      <wps:wsp>
                        <wps:cNvPr id="73228" name="Shape 3921"/>
                        <wps:cNvSpPr>
                          <a:spLocks/>
                        </wps:cNvSpPr>
                        <wps:spPr bwMode="auto">
                          <a:xfrm>
                            <a:off x="16185" y="0"/>
                            <a:ext cx="4216" cy="1581"/>
                          </a:xfrm>
                          <a:custGeom>
                            <a:avLst/>
                            <a:gdLst>
                              <a:gd name="T0" fmla="*/ 0 w 421560"/>
                              <a:gd name="T1" fmla="*/ 0 h 158163"/>
                              <a:gd name="T2" fmla="*/ 421560 w 421560"/>
                              <a:gd name="T3" fmla="*/ 0 h 158163"/>
                              <a:gd name="T4" fmla="*/ 421560 w 421560"/>
                              <a:gd name="T5" fmla="*/ 158163 h 158163"/>
                              <a:gd name="T6" fmla="*/ 0 w 421560"/>
                              <a:gd name="T7" fmla="*/ 158163 h 158163"/>
                              <a:gd name="T8" fmla="*/ 0 w 421560"/>
                              <a:gd name="T9" fmla="*/ 0 h 158163"/>
                              <a:gd name="T10" fmla="*/ 0 w 421560"/>
                              <a:gd name="T11" fmla="*/ 0 h 158163"/>
                              <a:gd name="T12" fmla="*/ 421560 w 421560"/>
                              <a:gd name="T13" fmla="*/ 158163 h 158163"/>
                            </a:gdLst>
                            <a:ahLst/>
                            <a:cxnLst>
                              <a:cxn ang="0">
                                <a:pos x="T0" y="T1"/>
                              </a:cxn>
                              <a:cxn ang="0">
                                <a:pos x="T2" y="T3"/>
                              </a:cxn>
                              <a:cxn ang="0">
                                <a:pos x="T4" y="T5"/>
                              </a:cxn>
                              <a:cxn ang="0">
                                <a:pos x="T6" y="T7"/>
                              </a:cxn>
                              <a:cxn ang="0">
                                <a:pos x="T8" y="T9"/>
                              </a:cxn>
                            </a:cxnLst>
                            <a:rect l="T10" t="T11" r="T12" b="T13"/>
                            <a:pathLst>
                              <a:path w="421560" h="158163">
                                <a:moveTo>
                                  <a:pt x="0" y="0"/>
                                </a:moveTo>
                                <a:lnTo>
                                  <a:pt x="421560" y="0"/>
                                </a:lnTo>
                                <a:lnTo>
                                  <a:pt x="421560" y="158163"/>
                                </a:lnTo>
                                <a:lnTo>
                                  <a:pt x="0" y="158163"/>
                                </a:lnTo>
                                <a:lnTo>
                                  <a:pt x="0" y="0"/>
                                </a:lnTo>
                                <a:close/>
                              </a:path>
                            </a:pathLst>
                          </a:custGeom>
                          <a:noFill/>
                          <a:ln w="17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29" name="Shape 3922"/>
                        <wps:cNvSpPr>
                          <a:spLocks/>
                        </wps:cNvSpPr>
                        <wps:spPr bwMode="auto">
                          <a:xfrm>
                            <a:off x="16416" y="424"/>
                            <a:ext cx="1433" cy="0"/>
                          </a:xfrm>
                          <a:custGeom>
                            <a:avLst/>
                            <a:gdLst>
                              <a:gd name="T0" fmla="*/ 0 w 143313"/>
                              <a:gd name="T1" fmla="*/ 143313 w 143313"/>
                              <a:gd name="T2" fmla="*/ 0 w 143313"/>
                              <a:gd name="T3" fmla="*/ 143313 w 143313"/>
                            </a:gdLst>
                            <a:ahLst/>
                            <a:cxnLst>
                              <a:cxn ang="0">
                                <a:pos x="T0" y="0"/>
                              </a:cxn>
                              <a:cxn ang="0">
                                <a:pos x="T1" y="0"/>
                              </a:cxn>
                            </a:cxnLst>
                            <a:rect l="T2" t="0" r="T3" b="0"/>
                            <a:pathLst>
                              <a:path w="143313">
                                <a:moveTo>
                                  <a:pt x="0" y="0"/>
                                </a:moveTo>
                                <a:lnTo>
                                  <a:pt x="143313" y="0"/>
                                </a:lnTo>
                              </a:path>
                            </a:pathLst>
                          </a:custGeom>
                          <a:noFill/>
                          <a:ln w="90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30" name="Rectangle 3923"/>
                        <wps:cNvSpPr>
                          <a:spLocks noChangeArrowheads="1"/>
                        </wps:cNvSpPr>
                        <wps:spPr bwMode="auto">
                          <a:xfrm>
                            <a:off x="17849" y="61"/>
                            <a:ext cx="238" cy="9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84E" w:rsidRDefault="0019584E" w:rsidP="0019584E">
                              <w:r>
                                <w:rPr>
                                  <w:rFonts w:ascii="Arial" w:eastAsia="Arial" w:hAnsi="Arial" w:cs="Arial"/>
                                  <w:sz w:val="10"/>
                                </w:rPr>
                                <w:t xml:space="preserve"> </w:t>
                              </w:r>
                            </w:p>
                          </w:txbxContent>
                        </wps:txbx>
                        <wps:bodyPr rot="0" vert="horz" wrap="square" lIns="0" tIns="0" rIns="0" bIns="0" anchor="t" anchorCtr="0" upright="1">
                          <a:noAutofit/>
                        </wps:bodyPr>
                      </wps:wsp>
                      <wps:wsp>
                        <wps:cNvPr id="73231" name="Rectangle 3924"/>
                        <wps:cNvSpPr>
                          <a:spLocks noChangeArrowheads="1"/>
                        </wps:cNvSpPr>
                        <wps:spPr bwMode="auto">
                          <a:xfrm>
                            <a:off x="18027" y="61"/>
                            <a:ext cx="2993" cy="9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84E" w:rsidRDefault="0019584E" w:rsidP="0019584E">
                              <w:r>
                                <w:rPr>
                                  <w:rFonts w:ascii="Arial" w:eastAsia="Arial" w:hAnsi="Arial" w:cs="Arial"/>
                                  <w:sz w:val="10"/>
                                </w:rPr>
                                <w:t>E1-0.1g</w:t>
                              </w:r>
                            </w:p>
                          </w:txbxContent>
                        </wps:txbx>
                        <wps:bodyPr rot="0" vert="horz" wrap="square" lIns="0" tIns="0" rIns="0" bIns="0" anchor="t" anchorCtr="0" upright="1">
                          <a:noAutofit/>
                        </wps:bodyPr>
                      </wps:wsp>
                      <wps:wsp>
                        <wps:cNvPr id="73232" name="Shape 3925"/>
                        <wps:cNvSpPr>
                          <a:spLocks/>
                        </wps:cNvSpPr>
                        <wps:spPr bwMode="auto">
                          <a:xfrm>
                            <a:off x="16416" y="1216"/>
                            <a:ext cx="1433" cy="0"/>
                          </a:xfrm>
                          <a:custGeom>
                            <a:avLst/>
                            <a:gdLst>
                              <a:gd name="T0" fmla="*/ 0 w 143313"/>
                              <a:gd name="T1" fmla="*/ 143313 w 143313"/>
                              <a:gd name="T2" fmla="*/ 0 w 143313"/>
                              <a:gd name="T3" fmla="*/ 143313 w 143313"/>
                            </a:gdLst>
                            <a:ahLst/>
                            <a:cxnLst>
                              <a:cxn ang="0">
                                <a:pos x="T0" y="0"/>
                              </a:cxn>
                              <a:cxn ang="0">
                                <a:pos x="T1" y="0"/>
                              </a:cxn>
                            </a:cxnLst>
                            <a:rect l="T2" t="0" r="T3" b="0"/>
                            <a:pathLst>
                              <a:path w="143313">
                                <a:moveTo>
                                  <a:pt x="0" y="0"/>
                                </a:moveTo>
                                <a:lnTo>
                                  <a:pt x="143313" y="0"/>
                                </a:lnTo>
                              </a:path>
                            </a:pathLst>
                          </a:custGeom>
                          <a:noFill/>
                          <a:ln w="9087">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33" name="Rectangle 3926"/>
                        <wps:cNvSpPr>
                          <a:spLocks noChangeArrowheads="1"/>
                        </wps:cNvSpPr>
                        <wps:spPr bwMode="auto">
                          <a:xfrm>
                            <a:off x="17849" y="853"/>
                            <a:ext cx="238" cy="9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84E" w:rsidRDefault="0019584E" w:rsidP="0019584E">
                              <w:r>
                                <w:rPr>
                                  <w:rFonts w:ascii="Arial" w:eastAsia="Arial" w:hAnsi="Arial" w:cs="Arial"/>
                                  <w:sz w:val="10"/>
                                </w:rPr>
                                <w:t xml:space="preserve"> </w:t>
                              </w:r>
                            </w:p>
                          </w:txbxContent>
                        </wps:txbx>
                        <wps:bodyPr rot="0" vert="horz" wrap="square" lIns="0" tIns="0" rIns="0" bIns="0" anchor="t" anchorCtr="0" upright="1">
                          <a:noAutofit/>
                        </wps:bodyPr>
                      </wps:wsp>
                      <wps:wsp>
                        <wps:cNvPr id="73234" name="Rectangle 3927"/>
                        <wps:cNvSpPr>
                          <a:spLocks noChangeArrowheads="1"/>
                        </wps:cNvSpPr>
                        <wps:spPr bwMode="auto">
                          <a:xfrm>
                            <a:off x="18027" y="853"/>
                            <a:ext cx="2993" cy="9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84E" w:rsidRDefault="0019584E" w:rsidP="0019584E">
                              <w:r>
                                <w:rPr>
                                  <w:rFonts w:ascii="Arial" w:eastAsia="Arial" w:hAnsi="Arial" w:cs="Arial"/>
                                  <w:sz w:val="10"/>
                                </w:rPr>
                                <w:t>E2-0.1g</w:t>
                              </w:r>
                            </w:p>
                          </w:txbxContent>
                        </wps:txbx>
                        <wps:bodyPr rot="0" vert="horz" wrap="square" lIns="0" tIns="0" rIns="0" bIns="0" anchor="t" anchorCtr="0" upright="1">
                          <a:noAutofit/>
                        </wps:bodyPr>
                      </wps:wsp>
                      <wps:wsp>
                        <wps:cNvPr id="73235" name="Rectangle 3928"/>
                        <wps:cNvSpPr>
                          <a:spLocks noChangeArrowheads="1"/>
                        </wps:cNvSpPr>
                        <wps:spPr bwMode="auto">
                          <a:xfrm>
                            <a:off x="20495" y="14099"/>
                            <a:ext cx="471" cy="2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84E" w:rsidRDefault="0019584E" w:rsidP="0019584E">
                              <w:r>
                                <w:t xml:space="preserve"> </w:t>
                              </w:r>
                            </w:p>
                          </w:txbxContent>
                        </wps:txbx>
                        <wps:bodyPr rot="0" vert="horz" wrap="square" lIns="0" tIns="0" rIns="0" bIns="0" anchor="t" anchorCtr="0" upright="1">
                          <a:noAutofit/>
                        </wps:bodyPr>
                      </wps:wsp>
                    </wpg:wgp>
                  </a:graphicData>
                </a:graphic>
              </wp:inline>
            </w:drawing>
          </mc:Choice>
          <mc:Fallback>
            <w:pict>
              <v:group id="Group 71441" o:spid="_x0000_s1026" style="width:164.15pt;height:123.35pt;mso-position-horizontal-relative:char;mso-position-vertical-relative:line" coordsize="20849,15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">
                <v:rect id="Rectangle 3852" o:spid="_x0000_s1027" style="position:absolute;left:2836;top:13645;width:388;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LdcsgA&#10;AADeAAAADwAAAGRycy9kb3ducmV2LnhtbESPT2vCQBTE70K/w/IK3nRjpa1JXUXUkhz9U7C9PbKv&#10;SWj2bciuJvrpu4WCx2FmfsPMl72pxYVaV1lWMBlHIIhzqysuFHwc30czEM4ja6wtk4IrOVguHgZz&#10;TLTteE+Xgy9EgLBLUEHpfZNI6fKSDLqxbYiD921bgz7ItpC6xS7ATS2fouhFGqw4LJTY0Lqk/Odw&#10;NgrSWbP6zOytK+rtV3raneLNMfZKDR/71RsIT72/h//bmVbwOp08x/B3J1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Qt1yyAAAAN4AAAAPAAAAAAAAAAAAAAAAAJgCAABk&#10;cnMvZG93bnJldi54bWxQSwUGAAAAAAQABAD1AAAAjQMAAAAA&#10;" filled="f" stroked="f">
                  <v:textbox inset="0,0,0,0">
                    <w:txbxContent>
                      <w:p w:rsidR="0019584E" w:rsidRDefault="0019584E" w:rsidP="0019584E">
                        <w:r>
                          <w:rPr>
                            <w:rFonts w:ascii="Arial" w:eastAsia="Arial" w:hAnsi="Arial" w:cs="Arial"/>
                            <w:sz w:val="8"/>
                          </w:rPr>
                          <w:t>0</w:t>
                        </w:r>
                      </w:p>
                    </w:txbxContent>
                  </v:textbox>
                </v:rect>
                <v:rect id="Rectangle 3853" o:spid="_x0000_s1028" style="position:absolute;left:4451;top:13645;width:388;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S+UsYA&#10;AADeAAAADwAAAGRycy9kb3ducmV2LnhtbESPzWrCQBSF9wXfYbiCuzpRwZrUUUQtcWmNoN1dMrdJ&#10;aOZOyEyTtE/vLApdHs4f33o7mFp01LrKsoLZNAJBnFtdcaHgmr09r0A4j6yxtkwKfsjBdjN6WmOi&#10;bc/v1F18IcIIuwQVlN43iZQuL8mgm9qGOHiftjXog2wLqVvsw7ip5TyKltJgxeGhxIb2JeVfl2+j&#10;IF01u/vJ/vZFffxIb+dbfMhir9RkPOxeQXga/H/4r33SCl4Ws2UACDgBBe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S+UsYAAADeAAAADwAAAAAAAAAAAAAAAACYAgAAZHJz&#10;L2Rvd25yZXYueG1sUEsFBgAAAAAEAAQA9QAAAIsDAAAAAA==&#10;" filled="f" stroked="f">
                  <v:textbox inset="0,0,0,0">
                    <w:txbxContent>
                      <w:p w:rsidR="0019584E" w:rsidRDefault="0019584E" w:rsidP="0019584E">
                        <w:r>
                          <w:rPr>
                            <w:rFonts w:ascii="Arial" w:eastAsia="Arial" w:hAnsi="Arial" w:cs="Arial"/>
                            <w:sz w:val="8"/>
                          </w:rPr>
                          <w:t>1</w:t>
                        </w:r>
                      </w:p>
                    </w:txbxContent>
                  </v:textbox>
                </v:rect>
                <v:rect id="Rectangle 3854" o:spid="_x0000_s1029" style="position:absolute;left:6070;top:13645;width:387;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gbycgA&#10;AADeAAAADwAAAGRycy9kb3ducmV2LnhtbESPT2vCQBTE70K/w/IK3nSTFqKmWUXaih79U7C9PbKv&#10;SWj2bciuJvrpXUHocZiZ3zDZoje1OFPrKssK4nEEgji3uuJCwddhNZqCcB5ZY22ZFFzIwWL+NMgw&#10;1bbjHZ33vhABwi5FBaX3TSqly0sy6Ma2IQ7er20N+iDbQuoWuwA3tXyJokQarDgslNjQe0n53/5k&#10;FKynzfJ7Y69dUX/+rI/b4+zjMPNKDZ/75RsIT73/Dz/aG61g8honMdzvh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WBvJyAAAAN4AAAAPAAAAAAAAAAAAAAAAAJgCAABk&#10;cnMvZG93bnJldi54bWxQSwUGAAAAAAQABAD1AAAAjQMAAAAA&#10;" filled="f" stroked="f">
                  <v:textbox inset="0,0,0,0">
                    <w:txbxContent>
                      <w:p w:rsidR="0019584E" w:rsidRDefault="0019584E" w:rsidP="0019584E">
                        <w:r>
                          <w:rPr>
                            <w:rFonts w:ascii="Arial" w:eastAsia="Arial" w:hAnsi="Arial" w:cs="Arial"/>
                            <w:sz w:val="8"/>
                          </w:rPr>
                          <w:t>2</w:t>
                        </w:r>
                      </w:p>
                    </w:txbxContent>
                  </v:textbox>
                </v:rect>
                <v:rect id="Rectangle 3855" o:spid="_x0000_s1030" style="position:absolute;left:7684;top:13645;width:388;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FvsgA&#10;AADeAAAADwAAAGRycy9kb3ducmV2LnhtbESPQWvCQBSE70L/w/IKvenGCFajq4TWEo+tCurtkX0m&#10;wezbkN0maX99t1DocZiZb5j1djC16Kh1lWUF00kEgji3uuJCwen4Nl6AcB5ZY22ZFHyRg+3mYbTG&#10;RNueP6g7+EIECLsEFZTeN4mULi/JoJvYhjh4N9sa9EG2hdQt9gFuahlH0VwarDgslNjQS0n5/fBp&#10;FGSLJr3s7Xdf1Ltrdn4/L1+PS6/U0+OQrkB4Gvx/+K+91wqeZ9N5DL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ioW+yAAAAN4AAAAPAAAAAAAAAAAAAAAAAJgCAABk&#10;cnMvZG93bnJldi54bWxQSwUGAAAAAAQABAD1AAAAjQMAAAAA&#10;" filled="f" stroked="f">
                  <v:textbox inset="0,0,0,0">
                    <w:txbxContent>
                      <w:p w:rsidR="0019584E" w:rsidRDefault="0019584E" w:rsidP="0019584E">
                        <w:r>
                          <w:rPr>
                            <w:rFonts w:ascii="Arial" w:eastAsia="Arial" w:hAnsi="Arial" w:cs="Arial"/>
                            <w:sz w:val="8"/>
                          </w:rPr>
                          <w:t>3</w:t>
                        </w:r>
                      </w:p>
                    </w:txbxContent>
                  </v:textbox>
                </v:rect>
                <v:rect id="Rectangle 3856" o:spid="_x0000_s1031" style="position:absolute;left:9299;top:13645;width:388;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YgJcgA&#10;AADeAAAADwAAAGRycy9kb3ducmV2LnhtbESPT2vCQBTE70K/w/IK3nRjA1ajq4T+IR5bFdTbI/tM&#10;gtm3IbsmaT99t1DocZiZ3zDr7WBq0VHrKssKZtMIBHFudcWFguPhfbIA4TyyxtoyKfgiB9vNw2iN&#10;ibY9f1K394UIEHYJKii9bxIpXV6SQTe1DXHwrrY16INsC6lb7APc1PIpiubSYMVhocSGXkrKb/u7&#10;UZAtmvS8s999Ub9dstPHafl6WHqlxo9DugLhafD/4b/2Tit4jmfzGH7vhCs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xiAlyAAAAN4AAAAPAAAAAAAAAAAAAAAAAJgCAABk&#10;cnMvZG93bnJldi54bWxQSwUGAAAAAAQABAD1AAAAjQMAAAAA&#10;" filled="f" stroked="f">
                  <v:textbox inset="0,0,0,0">
                    <w:txbxContent>
                      <w:p w:rsidR="0019584E" w:rsidRDefault="0019584E" w:rsidP="0019584E">
                        <w:r>
                          <w:rPr>
                            <w:rFonts w:ascii="Arial" w:eastAsia="Arial" w:hAnsi="Arial" w:cs="Arial"/>
                            <w:sz w:val="8"/>
                          </w:rPr>
                          <w:t>4</w:t>
                        </w:r>
                      </w:p>
                    </w:txbxContent>
                  </v:textbox>
                </v:rect>
                <v:rect id="Rectangle 3857" o:spid="_x0000_s1032" style="position:absolute;left:10918;top:13645;width:388;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4UccA&#10;AADeAAAADwAAAGRycy9kb3ducmV2LnhtbESPQWvCQBSE70L/w/KE3nSjFWuiq4ht0WOrQvT2yD6T&#10;0OzbkN2a6K/vCoUeh5n5hlmsOlOJKzWutKxgNIxAEGdWl5wrOB4+BjMQziNrrCyTghs5WC2fegtM&#10;tG35i657n4sAYZeggsL7OpHSZQUZdENbEwfvYhuDPsgml7rBNsBNJcdRNJUGSw4LBda0KSj73v8Y&#10;BdtZvT7t7L3Nq/fzNv1M47dD7JV67nfrOQhPnf8P/7V3WsHry2g6gce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vuFHHAAAA3gAAAA8AAAAAAAAAAAAAAAAAmAIAAGRy&#10;cy9kb3ducmV2LnhtbFBLBQYAAAAABAAEAPUAAACMAwAAAAA=&#10;" filled="f" stroked="f">
                  <v:textbox inset="0,0,0,0">
                    <w:txbxContent>
                      <w:p w:rsidR="0019584E" w:rsidRDefault="0019584E" w:rsidP="0019584E">
                        <w:r>
                          <w:rPr>
                            <w:rFonts w:ascii="Arial" w:eastAsia="Arial" w:hAnsi="Arial" w:cs="Arial"/>
                            <w:sz w:val="8"/>
                          </w:rPr>
                          <w:t>5</w:t>
                        </w:r>
                      </w:p>
                    </w:txbxContent>
                  </v:textbox>
                </v:rect>
                <v:rect id="Rectangle 3858" o:spid="_x0000_s1033" style="position:absolute;left:12533;top:13645;width:387;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MdyscA&#10;AADeAAAADwAAAGRycy9kb3ducmV2LnhtbESPQWvCQBSE70L/w/KE3nSjRWuiq4ht0WOrQvT2yD6T&#10;0OzbkN2a6K/vCoUeh5n5hlmsOlOJKzWutKxgNIxAEGdWl5wrOB4+BjMQziNrrCyTghs5WC2fegtM&#10;tG35i657n4sAYZeggsL7OpHSZQUZdENbEwfvYhuDPsgml7rBNsBNJcdRNJUGSw4LBda0KSj73v8Y&#10;BdtZvT7t7L3Nq/fzNv1M47dD7JV67nfrOQhPnf8P/7V3WsHry2g6gce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jHcrHAAAA3gAAAA8AAAAAAAAAAAAAAAAAmAIAAGRy&#10;cy9kb3ducmV2LnhtbFBLBQYAAAAABAAEAPUAAACMAwAAAAA=&#10;" filled="f" stroked="f">
                  <v:textbox inset="0,0,0,0">
                    <w:txbxContent>
                      <w:p w:rsidR="0019584E" w:rsidRDefault="0019584E" w:rsidP="0019584E">
                        <w:r>
                          <w:rPr>
                            <w:rFonts w:ascii="Arial" w:eastAsia="Arial" w:hAnsi="Arial" w:cs="Arial"/>
                            <w:sz w:val="8"/>
                          </w:rPr>
                          <w:t>6</w:t>
                        </w:r>
                      </w:p>
                    </w:txbxContent>
                  </v:textbox>
                </v:rect>
                <v:rect id="Rectangle 3859" o:spid="_x0000_s1034" style="position:absolute;left:14147;top:13645;width:388;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DvcgA&#10;AADeAAAADwAAAGRycy9kb3ducmV2LnhtbESPW2vCQBSE3wX/w3KEvulGhTSmriJe0Md6Adu3Q/Y0&#10;CWbPhuzWxP76bqHg4zAz3zDzZWcqcafGlZYVjEcRCOLM6pJzBZfzbpiAcB5ZY2WZFDzIwXLR780x&#10;1bblI91PPhcBwi5FBYX3dSqlywoy6Ea2Jg7el20M+iCbXOoG2wA3lZxEUSwNlhwWCqxpXVB2O30b&#10;BfukXn0c7E+bV9vP/fX9OtucZ16pl0G3egPhqfPP8H/7oBW8TsdxDH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sYO9yAAAAN4AAAAPAAAAAAAAAAAAAAAAAJgCAABk&#10;cnMvZG93bnJldi54bWxQSwUGAAAAAAQABAD1AAAAjQMAAAAA&#10;" filled="f" stroked="f">
                  <v:textbox inset="0,0,0,0">
                    <w:txbxContent>
                      <w:p w:rsidR="0019584E" w:rsidRDefault="0019584E" w:rsidP="0019584E">
                        <w:r>
                          <w:rPr>
                            <w:rFonts w:ascii="Arial" w:eastAsia="Arial" w:hAnsi="Arial" w:cs="Arial"/>
                            <w:sz w:val="8"/>
                          </w:rPr>
                          <w:t>7</w:t>
                        </w:r>
                      </w:p>
                    </w:txbxContent>
                  </v:textbox>
                </v:rect>
                <v:rect id="Rectangle 3860" o:spid="_x0000_s1035" style="position:absolute;left:15762;top:13645;width:388;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0mJsgA&#10;AADeAAAADwAAAGRycy9kb3ducmV2LnhtbESPT2vCQBTE74V+h+UVvNWNCv6JrhLUEo9tFNTbI/ua&#10;hGbfhuw2Sfvpu4VCj8PM/IbZ7AZTi45aV1lWMBlHIIhzqysuFFzOL89LEM4ja6wtk4IvcrDbPj5s&#10;MNa25zfqMl+IAGEXo4LS+yaW0uUlGXRj2xAH7922Bn2QbSF1i32Am1pOo2guDVYcFkpsaF9S/pF9&#10;GgXpskluJ/vdF/Xxnl5fr6vDeeWVGj0NyRqEp8H/h//aJ61gMZvMF/B7J1wBu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SYmyAAAAN4AAAAPAAAAAAAAAAAAAAAAAJgCAABk&#10;cnMvZG93bnJldi54bWxQSwUGAAAAAAQABAD1AAAAjQMAAAAA&#10;" filled="f" stroked="f">
                  <v:textbox inset="0,0,0,0">
                    <w:txbxContent>
                      <w:p w:rsidR="0019584E" w:rsidRDefault="0019584E" w:rsidP="0019584E">
                        <w:r>
                          <w:rPr>
                            <w:rFonts w:ascii="Arial" w:eastAsia="Arial" w:hAnsi="Arial" w:cs="Arial"/>
                            <w:sz w:val="8"/>
                          </w:rPr>
                          <w:t>8</w:t>
                        </w:r>
                      </w:p>
                    </w:txbxContent>
                  </v:textbox>
                </v:rect>
                <v:rect id="Rectangle 3861" o:spid="_x0000_s1036" style="position:absolute;left:17381;top:13645;width:388;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KyVMUA&#10;AADeAAAADwAAAGRycy9kb3ducmV2LnhtbERPTWvCQBC9F/wPywje6kYFa1JXEbXEozWC9jZkp0lo&#10;djZkt0naX+8eCj0+3vd6O5hadNS6yrKC2TQCQZxbXXGh4Jq9Pa9AOI+ssbZMCn7IwXYzelpjom3P&#10;79RdfCFCCLsEFZTeN4mULi/JoJvahjhwn7Y16ANsC6lb7EO4qeU8ipbSYMWhocSG9iXlX5dvoyBd&#10;Nbv7yf72RX38SG/nW3zIYq/UZDzsXkF4Gvy/+M990gpeFrNl2BvuhCs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YrJUxQAAAN4AAAAPAAAAAAAAAAAAAAAAAJgCAABkcnMv&#10;ZG93bnJldi54bWxQSwUGAAAAAAQABAD1AAAAigMAAAAA&#10;" filled="f" stroked="f">
                  <v:textbox inset="0,0,0,0">
                    <w:txbxContent>
                      <w:p w:rsidR="0019584E" w:rsidRDefault="0019584E" w:rsidP="0019584E">
                        <w:r>
                          <w:rPr>
                            <w:rFonts w:ascii="Arial" w:eastAsia="Arial" w:hAnsi="Arial" w:cs="Arial"/>
                            <w:sz w:val="8"/>
                          </w:rPr>
                          <w:t>9</w:t>
                        </w:r>
                      </w:p>
                    </w:txbxContent>
                  </v:textbox>
                </v:rect>
                <v:rect id="Rectangle 3862" o:spid="_x0000_s1037" style="position:absolute;left:18852;top:13645;width:774;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4Xz8gA&#10;AADeAAAADwAAAGRycy9kb3ducmV2LnhtbESPW2vCQBSE3wv9D8sp+FY3tqAmZiPSC/ropaC+HbLH&#10;JDR7NmRXk/rrXUHo4zAz3zDpvDe1uFDrKssKRsMIBHFudcWFgp/d9+sUhPPIGmvLpOCPHMyz56cU&#10;E2073tBl6wsRIOwSVFB63yRSurwkg25oG+LgnWxr0AfZFlK32AW4qeVbFI2lwYrDQokNfZSU/27P&#10;RsFy2iwOK3vtivrruNyv9/HnLvZKDV76xQyEp97/hx/tlVYweR+NY7jfCVdAZ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LhfPyAAAAN4AAAAPAAAAAAAAAAAAAAAAAJgCAABk&#10;cnMvZG93bnJldi54bWxQSwUGAAAAAAQABAD1AAAAjQMAAAAA&#10;" filled="f" stroked="f">
                  <v:textbox inset="0,0,0,0">
                    <w:txbxContent>
                      <w:p w:rsidR="0019584E" w:rsidRDefault="0019584E" w:rsidP="0019584E">
                        <w:r>
                          <w:rPr>
                            <w:rFonts w:ascii="Arial" w:eastAsia="Arial" w:hAnsi="Arial" w:cs="Arial"/>
                            <w:sz w:val="8"/>
                          </w:rPr>
                          <w:t>10</w:t>
                        </w:r>
                      </w:p>
                    </w:txbxContent>
                  </v:textbox>
                </v:rect>
                <v:rect id="Rectangle 3863" o:spid="_x0000_s1038" style="position:absolute;left:1557;top:12982;width:1354;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0oj8UA&#10;AADeAAAADwAAAGRycy9kb3ducmV2LnhtbESPy4rCMBSG9wO+QziCuzFVwUvHKKIOutQq6OwOzZm2&#10;THNSmoytPr1ZCC5//hvffNmaUtyodoVlBYN+BII4tbrgTMH59P05BeE8ssbSMim4k4PlovMxx1jb&#10;ho90S3wmwgi7GBXk3lexlC7NyaDr24o4eL+2NuiDrDOpa2zCuCnlMIrG0mDB4SHHitY5pX/Jv1Gw&#10;m1ar694+mqzc/uwuh8tsc5p5pXrddvUFwlPr3+FXe68VTEaDSQAIOAEF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SiPxQAAAN4AAAAPAAAAAAAAAAAAAAAAAJgCAABkcnMv&#10;ZG93bnJldi54bWxQSwUGAAAAAAQABAD1AAAAigMAAAAA&#10;" filled="f" stroked="f">
                  <v:textbox inset="0,0,0,0">
                    <w:txbxContent>
                      <w:p w:rsidR="0019584E" w:rsidRDefault="0019584E" w:rsidP="0019584E">
                        <w:r>
                          <w:rPr>
                            <w:rFonts w:ascii="Arial" w:eastAsia="Arial" w:hAnsi="Arial" w:cs="Arial"/>
                            <w:sz w:val="8"/>
                          </w:rPr>
                          <w:t>0.00</w:t>
                        </w:r>
                      </w:p>
                    </w:txbxContent>
                  </v:textbox>
                </v:rect>
                <v:rect id="Rectangle 3864" o:spid="_x0000_s1039" style="position:absolute;left:1557;top:11650;width:1354;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GNFMgA&#10;AADeAAAADwAAAGRycy9kb3ducmV2LnhtbESPT2vCQBTE7wW/w/KE3uomLdSYZiNiW/ToP7C9PbKv&#10;STD7NmS3Ju2ndwXB4zAzv2Gy+WAacabO1ZYVxJMIBHFhdc2lgsP+8ykB4TyyxsYyKfgjB/N89JBh&#10;qm3PWzrvfCkChF2KCirv21RKV1Rk0E1sSxy8H9sZ9EF2pdQd9gFuGvkcRa/SYM1hocKWlhUVp92v&#10;UbBK2sXX2v73ZfPxvTpujrP3/cwr9TgeFm8gPA3+Hr6111rB9CWexnC9E66AzC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gY0UyAAAAN4AAAAPAAAAAAAAAAAAAAAAAJgCAABk&#10;cnMvZG93bnJldi54bWxQSwUGAAAAAAQABAD1AAAAjQMAAAAA&#10;" filled="f" stroked="f">
                  <v:textbox inset="0,0,0,0">
                    <w:txbxContent>
                      <w:p w:rsidR="0019584E" w:rsidRDefault="0019584E" w:rsidP="0019584E">
                        <w:r>
                          <w:rPr>
                            <w:rFonts w:ascii="Arial" w:eastAsia="Arial" w:hAnsi="Arial" w:cs="Arial"/>
                            <w:sz w:val="8"/>
                          </w:rPr>
                          <w:t>0.05</w:t>
                        </w:r>
                      </w:p>
                    </w:txbxContent>
                  </v:textbox>
                </v:rect>
                <v:rect id="Rectangle 3865" o:spid="_x0000_s1040" style="position:absolute;left:1557;top:10321;width:1354;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MTY8YA&#10;AADeAAAADwAAAGRycy9kb3ducmV2LnhtbESPQYvCMBSE7wv+h/AEb2uqwqrVKKIuetxVQb09mmdb&#10;bF5KE2311xthYY/DzHzDTOeNKcSdKpdbVtDrRiCIE6tzThUc9t+fIxDOI2ssLJOCBzmYz1ofU4y1&#10;rfmX7jufigBhF6OCzPsyltIlGRl0XVsSB+9iK4M+yCqVusI6wE0h+1H0JQ3mHBYyLGmZUXLd3YyC&#10;zahcnLb2WafF+rw5/hzHq/3YK9VpN4sJCE+N/w//tbdawXDQG/bh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MTY8YAAADeAAAADwAAAAAAAAAAAAAAAACYAgAAZHJz&#10;L2Rvd25yZXYueG1sUEsFBgAAAAAEAAQA9QAAAIsDAAAAAA==&#10;" filled="f" stroked="f">
                  <v:textbox inset="0,0,0,0">
                    <w:txbxContent>
                      <w:p w:rsidR="0019584E" w:rsidRDefault="0019584E" w:rsidP="0019584E">
                        <w:r>
                          <w:rPr>
                            <w:rFonts w:ascii="Arial" w:eastAsia="Arial" w:hAnsi="Arial" w:cs="Arial"/>
                            <w:sz w:val="8"/>
                          </w:rPr>
                          <w:t>0.10</w:t>
                        </w:r>
                      </w:p>
                    </w:txbxContent>
                  </v:textbox>
                </v:rect>
                <v:rect id="Rectangle 3866" o:spid="_x0000_s1041" style="position:absolute;left:1557;top:8988;width:1354;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2+MYA&#10;AADeAAAADwAAAGRycy9kb3ducmV2LnhtbESPQYvCMBSE7wv+h/AEb2uqwqrVKKIuetxVQb09mmdb&#10;bF5KE2311xthYY/DzHzDTOeNKcSdKpdbVtDrRiCIE6tzThUc9t+fIxDOI2ssLJOCBzmYz1ofU4y1&#10;rfmX7jufigBhF6OCzPsyltIlGRl0XVsSB+9iK4M+yCqVusI6wE0h+1H0JQ3mHBYyLGmZUXLd3YyC&#10;zahcnLb2WafF+rw5/hzHq/3YK9VpN4sJCE+N/w//tbdawXDQGw7g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2+MYAAADeAAAADwAAAAAAAAAAAAAAAACYAgAAZHJz&#10;L2Rvd25yZXYueG1sUEsFBgAAAAAEAAQA9QAAAIsDAAAAAA==&#10;" filled="f" stroked="f">
                  <v:textbox inset="0,0,0,0">
                    <w:txbxContent>
                      <w:p w:rsidR="0019584E" w:rsidRDefault="0019584E" w:rsidP="0019584E">
                        <w:r>
                          <w:rPr>
                            <w:rFonts w:ascii="Arial" w:eastAsia="Arial" w:hAnsi="Arial" w:cs="Arial"/>
                            <w:sz w:val="8"/>
                          </w:rPr>
                          <w:t>0.15</w:t>
                        </w:r>
                      </w:p>
                    </w:txbxContent>
                  </v:textbox>
                </v:rect>
                <v:rect id="Rectangle 3867" o:spid="_x0000_s1042" style="position:absolute;left:1557;top:7656;width:1354;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YujMkA&#10;AADeAAAADwAAAGRycy9kb3ducmV2LnhtbESPS2vDMBCE74X+B7GF3ho5D5rYiRJCHiTH1Cm4uS3W&#10;1ja1VsZSY6e/vioEehxm5htmsepNLa7UusqyguEgAkGcW11xoeD9vH+ZgXAeWWNtmRTcyMFq+fiw&#10;wETbjt/omvpCBAi7BBWU3jeJlC4vyaAb2IY4eJ+2NeiDbAupW+wC3NRyFEWv0mDFYaHEhjYl5V/p&#10;t1FwmDXrj6P96Yp6dzlkpyzenmOv1PNTv56D8NT7//C9fdQKpuPhdAJ/d8IV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PYujMkAAADeAAAADwAAAAAAAAAAAAAAAACYAgAA&#10;ZHJzL2Rvd25yZXYueG1sUEsFBgAAAAAEAAQA9QAAAI4DAAAAAA==&#10;" filled="f" stroked="f">
                  <v:textbox inset="0,0,0,0">
                    <w:txbxContent>
                      <w:p w:rsidR="0019584E" w:rsidRDefault="0019584E" w:rsidP="0019584E">
                        <w:r>
                          <w:rPr>
                            <w:rFonts w:ascii="Arial" w:eastAsia="Arial" w:hAnsi="Arial" w:cs="Arial"/>
                            <w:sz w:val="8"/>
                          </w:rPr>
                          <w:t>0.20</w:t>
                        </w:r>
                      </w:p>
                    </w:txbxContent>
                  </v:textbox>
                </v:rect>
                <v:rect id="Rectangle 3868" o:spid="_x0000_s1043" style="position:absolute;left:1557;top:6327;width:1354;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qLF8gA&#10;AADeAAAADwAAAGRycy9kb3ducmV2LnhtbESPT2vCQBTE74V+h+UVeqsbFauJriL+QY82FlJvj+xr&#10;Epp9G7JbE/vpuwWhx2FmfsMsVr2pxZVaV1lWMBxEIIhzqysuFLyf9y8zEM4ja6wtk4IbOVgtHx8W&#10;mGjb8RtdU1+IAGGXoILS+yaR0uUlGXQD2xAH79O2Bn2QbSF1i12Am1qOouhVGqw4LJTY0Kak/Cv9&#10;NgoOs2b9cbQ/XVHvLofslMXbc+yVen7q13MQnnr/H763j1rBdDycTuDvTrgC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uosXyAAAAN4AAAAPAAAAAAAAAAAAAAAAAJgCAABk&#10;cnMvZG93bnJldi54bWxQSwUGAAAAAAQABAD1AAAAjQMAAAAA&#10;" filled="f" stroked="f">
                  <v:textbox inset="0,0,0,0">
                    <w:txbxContent>
                      <w:p w:rsidR="0019584E" w:rsidRDefault="0019584E" w:rsidP="0019584E">
                        <w:r>
                          <w:rPr>
                            <w:rFonts w:ascii="Arial" w:eastAsia="Arial" w:hAnsi="Arial" w:cs="Arial"/>
                            <w:sz w:val="8"/>
                          </w:rPr>
                          <w:t>0.25</w:t>
                        </w:r>
                      </w:p>
                    </w:txbxContent>
                  </v:textbox>
                </v:rect>
                <v:rect id="Rectangle 3869" o:spid="_x0000_s1044" style="position:absolute;left:1557;top:4994;width:1354;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gVYMgA&#10;AADeAAAADwAAAGRycy9kb3ducmV2LnhtbESPT2vCQBTE74V+h+UVvNWNCv6JrhLUEo9tFNTbI/ua&#10;hGbfhuw2Sfvpu4VCj8PM/IbZ7AZTi45aV1lWMBlHIIhzqysuFFzOL89LEM4ja6wtk4IvcrDbPj5s&#10;MNa25zfqMl+IAGEXo4LS+yaW0uUlGXRj2xAH7922Bn2QbSF1i32Am1pOo2guDVYcFkpsaF9S/pF9&#10;GgXpskluJ/vdF/Xxnl5fr6vDeeWVGj0NyRqEp8H/h//aJ61gMZss5vB7J1wBu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aBVgyAAAAN4AAAAPAAAAAAAAAAAAAAAAAJgCAABk&#10;cnMvZG93bnJldi54bWxQSwUGAAAAAAQABAD1AAAAjQMAAAAA&#10;" filled="f" stroked="f">
                  <v:textbox inset="0,0,0,0">
                    <w:txbxContent>
                      <w:p w:rsidR="0019584E" w:rsidRDefault="0019584E" w:rsidP="0019584E">
                        <w:r>
                          <w:rPr>
                            <w:rFonts w:ascii="Arial" w:eastAsia="Arial" w:hAnsi="Arial" w:cs="Arial"/>
                            <w:sz w:val="8"/>
                          </w:rPr>
                          <w:t>0.30</w:t>
                        </w:r>
                      </w:p>
                    </w:txbxContent>
                  </v:textbox>
                </v:rect>
                <v:rect id="Rectangle 3870" o:spid="_x0000_s1045" style="position:absolute;left:1557;top:3662;width:1354;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Sw+8cA&#10;AADeAAAADwAAAGRycy9kb3ducmV2LnhtbESPT2vCQBTE74LfYXlCb7qxQqOpq4i16NF/YHt7ZF+T&#10;YPZtyG5N9NO7guBxmJnfMNN5a0pxodoVlhUMBxEI4tTqgjMFx8N3fwzCeWSNpWVScCUH81m3M8VE&#10;24Z3dNn7TAQIuwQV5N5XiZQuzcmgG9iKOHh/tjbog6wzqWtsAtyU8j2KPqTBgsNCjhUtc0rP+3+j&#10;YD2uFj8be2uycvW7Pm1Pk6/DxCv11msXnyA8tf4VfrY3WkE8GsYxPO6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ksPvHAAAA3gAAAA8AAAAAAAAAAAAAAAAAmAIAAGRy&#10;cy9kb3ducmV2LnhtbFBLBQYAAAAABAAEAPUAAACMAwAAAAA=&#10;" filled="f" stroked="f">
                  <v:textbox inset="0,0,0,0">
                    <w:txbxContent>
                      <w:p w:rsidR="0019584E" w:rsidRDefault="0019584E" w:rsidP="0019584E">
                        <w:r>
                          <w:rPr>
                            <w:rFonts w:ascii="Arial" w:eastAsia="Arial" w:hAnsi="Arial" w:cs="Arial"/>
                            <w:sz w:val="8"/>
                          </w:rPr>
                          <w:t>0.35</w:t>
                        </w:r>
                      </w:p>
                    </w:txbxContent>
                  </v:textbox>
                </v:rect>
                <v:rect id="Rectangle 3871" o:spid="_x0000_s1046" style="position:absolute;left:1557;top:2332;width:1354;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skicQA&#10;AADeAAAADwAAAGRycy9kb3ducmV2LnhtbERPy4rCMBTdD/gP4QruxlQFHx2jiDroUqugs7s0d9oy&#10;zU1pMrb69WYhuDyc93zZmlLcqHaFZQWDfgSCOLW64EzB+fT9OQXhPLLG0jIpuJOD5aLzMcdY24aP&#10;dEt8JkIIuxgV5N5XsZQuzcmg69uKOHC/tjboA6wzqWtsQrgp5TCKxtJgwaEhx4rWOaV/yb9RsJtW&#10;q+vePpqs3P7sLofLbHOaeaV63Xb1BcJT69/il3uvFUxGg0nYG+6EK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7JInEAAAA3gAAAA8AAAAAAAAAAAAAAAAAmAIAAGRycy9k&#10;b3ducmV2LnhtbFBLBQYAAAAABAAEAPUAAACJAwAAAAA=&#10;" filled="f" stroked="f">
                  <v:textbox inset="0,0,0,0">
                    <w:txbxContent>
                      <w:p w:rsidR="0019584E" w:rsidRDefault="0019584E" w:rsidP="0019584E">
                        <w:r>
                          <w:rPr>
                            <w:rFonts w:ascii="Arial" w:eastAsia="Arial" w:hAnsi="Arial" w:cs="Arial"/>
                            <w:sz w:val="8"/>
                          </w:rPr>
                          <w:t>0.40</w:t>
                        </w:r>
                      </w:p>
                    </w:txbxContent>
                  </v:textbox>
                </v:rect>
                <v:rect id="Rectangle 3872" o:spid="_x0000_s1047" style="position:absolute;left:1557;top:1000;width:1354;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eBEsgA&#10;AADeAAAADwAAAGRycy9kb3ducmV2LnhtbESPT2vCQBTE7wW/w/KE3urGFqqJboLYFj3WP6DeHtln&#10;Esy+DdmtSfvpXaHgcZiZ3zDzrDe1uFLrKssKxqMIBHFudcWFgv3u62UKwnlkjbVlUvBLDrJ08DTH&#10;RNuON3Td+kIECLsEFZTeN4mULi/JoBvZhjh4Z9sa9EG2hdQtdgFuavkaRe/SYMVhocSGliXll+2P&#10;UbCaNovj2v51Rf15Wh2+D/HHLvZKPQ/7xQyEp94/wv/ttVYweRtPYrjf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94ESyAAAAN4AAAAPAAAAAAAAAAAAAAAAAJgCAABk&#10;cnMvZG93bnJldi54bWxQSwUGAAAAAAQABAD1AAAAjQMAAAAA&#10;" filled="f" stroked="f">
                  <v:textbox inset="0,0,0,0">
                    <w:txbxContent>
                      <w:p w:rsidR="0019584E" w:rsidRDefault="0019584E" w:rsidP="0019584E">
                        <w:r>
                          <w:rPr>
                            <w:rFonts w:ascii="Arial" w:eastAsia="Arial" w:hAnsi="Arial" w:cs="Arial"/>
                            <w:sz w:val="8"/>
                          </w:rPr>
                          <w:t>0.45</w:t>
                        </w:r>
                      </w:p>
                    </w:txbxContent>
                  </v:textbox>
                </v:rect>
                <v:shape id="Shape 3873" o:spid="_x0000_s1048" style="position:absolute;left:2983;top:13300;width:0;height:242;visibility:visible;mso-wrap-style:square;v-text-anchor:top" coordsize="0,24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1tBsUA&#10;AADeAAAADwAAAGRycy9kb3ducmV2LnhtbESPXWvCMBSG7wX/QzjCbmSmmTBL11RkMNjVRDdwl2fN&#10;sS02JyXJavfvzYWwy5f3i6fcTrYXI/nQOdagVhkI4tqZjhsNX59vjzmIEJEN9o5Jwx8F2FbzWYmF&#10;cVc+0HiMjUgjHArU0MY4FFKGuiWLYeUG4uSdnbcYk/SNNB6vadz28inLnqXFjtNDiwO9tlRfjr9W&#10;gzl/ZKfRN7hXtFTupw7qe51r/bCYdi8gIk3xP3xvvxsNm7XKE0DCSSgg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zW0GxQAAAN4AAAAPAAAAAAAAAAAAAAAAAJgCAABkcnMv&#10;ZG93bnJldi54bWxQSwUGAAAAAAQABAD1AAAAigMAAAAA&#10;" path="m,24205l,e" filled="f" strokeweight=".1262mm">
                  <v:path arrowok="t" o:connecttype="custom" o:connectlocs="0,242;0,0" o:connectangles="0,0" textboxrect="0,0,0,24205"/>
                </v:shape>
                <v:shape id="Shape 3874" o:spid="_x0000_s1049" style="position:absolute;left:3790;top:13300;width:0;height:123;visibility:visible;mso-wrap-style:square;v-text-anchor:top" coordsize="0,12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GJ0MUA&#10;AADeAAAADwAAAGRycy9kb3ducmV2LnhtbESPS4vCMBSF98L8h3AH3GlaB1SqUWREGBTG58Lltbm2&#10;ZZqb0kSt/vqJILg8nMfHGU8bU4or1a6wrCDuRiCIU6sLzhQc9ovOEITzyBpLy6TgTg6mk4/WGBNt&#10;b7yl685nIoywS1BB7n2VSOnSnAy6rq2Ig3e2tUEfZJ1JXeMtjJtS9qKoLw0WHAg5VvSdU/q3u5gA&#10;Wc8228vjeFqVbo78Wy2PPUal2p/NbATCU+Pf4Vf7RysYfMXDGJ53whWQk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AYnQxQAAAN4AAAAPAAAAAAAAAAAAAAAAAJgCAABkcnMv&#10;ZG93bnJldi54bWxQSwUGAAAAAAQABAD1AAAAigMAAAAA&#10;" path="m,12285l,e" filled="f" strokeweight=".1262mm">
                  <v:path arrowok="t" o:connecttype="custom" o:connectlocs="0,123;0,0" o:connectangles="0,0" textboxrect="0,0,0,12285"/>
                </v:shape>
                <v:shape id="Shape 3875" o:spid="_x0000_s1050" style="position:absolute;left:4598;top:13300;width:0;height:242;visibility:visible;mso-wrap-style:square;v-text-anchor:top" coordsize="0,24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NW6sUA&#10;AADeAAAADwAAAGRycy9kb3ducmV2LnhtbESPQWsCMRSE74X+h/AKXkrNRqFdVqMUQfCkVIX2+Nw8&#10;d5duXpYkruu/N0Khx2FmvmHmy8G2oicfGsca1DgDQVw603Cl4XhYv+UgQkQ22DomDTcKsFw8P82x&#10;MO7KX9TvYyUShEOBGuoYu0LKUNZkMYxdR5y8s/MWY5K+ksbjNcFtKydZ9i4tNpwWauxoVVP5u79Y&#10;Dea8zb57X+FO0atypzKon2mu9ehl+JyBiDTE//Bfe2M0fExVPoHHnXQF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U1bqxQAAAN4AAAAPAAAAAAAAAAAAAAAAAJgCAABkcnMv&#10;ZG93bnJldi54bWxQSwUGAAAAAAQABAD1AAAAigMAAAAA&#10;" path="m,24205l,e" filled="f" strokeweight=".1262mm">
                  <v:path arrowok="t" o:connecttype="custom" o:connectlocs="0,242;0,0" o:connectangles="0,0" textboxrect="0,0,0,24205"/>
                </v:shape>
                <v:shape id="Shape 3876" o:spid="_x0000_s1051" style="position:absolute;left:5405;top:13300;width:0;height:123;visibility:visible;mso-wrap-style:square;v-text-anchor:top" coordsize="0,12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yPMQA&#10;AADeAAAADwAAAGRycy9kb3ducmV2LnhtbESPS4vCMBSF9wP+h3AFd2Oqgko1iiiCKDi+Fi6vzbUt&#10;NjelidqZX28GBJeH8/g442ltCvGgyuWWFXTaEQjixOqcUwWn4/J7CMJ5ZI2FZVLwSw6mk8bXGGNt&#10;n7ynx8GnIoywi1FB5n0ZS+mSjAy6ti2Jg3e1lUEfZJVKXeEzjJtCdqOoLw3mHAgZljTPKLkd7iZA&#10;fma7/f3vfNkUboG8LdfnLqNSrWY9G4HwVPtP+N1eaQWDXmfYg/874QrI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fsjzEAAAA3gAAAA8AAAAAAAAAAAAAAAAAmAIAAGRycy9k&#10;b3ducmV2LnhtbFBLBQYAAAAABAAEAPUAAACJAwAAAAA=&#10;" path="m,12285l,e" filled="f" strokeweight=".1262mm">
                  <v:path arrowok="t" o:connecttype="custom" o:connectlocs="0,123;0,0" o:connectangles="0,0" textboxrect="0,0,0,12285"/>
                </v:shape>
                <v:shape id="Shape 3877" o:spid="_x0000_s1052" style="position:absolute;left:6216;top:13300;width:0;height:242;visibility:visible;mso-wrap-style:square;v-text-anchor:top" coordsize="0,24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ZrBcYA&#10;AADeAAAADwAAAGRycy9kb3ducmV2LnhtbESPQWsCMRSE7wX/Q3hCL0Wz0aLLahQpCD211Ap6fG6e&#10;u4ublyVJ1+2/bwqFHoeZ+YZZbwfbip58aBxrUNMMBHHpTMOVhuPnfpKDCBHZYOuYNHxTgO1m9LDG&#10;wrg7f1B/iJVIEA4Faqhj7AopQ1mTxTB1HXHyrs5bjEn6ShqP9wS3rZxl2UJabDgt1NjRS03l7fBl&#10;NZjrW3bqfYXvip6Uu5RBnee51o/jYbcCEWmI/+G/9qvRsJyr/Bl+76Qr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ZrBcYAAADeAAAADwAAAAAAAAAAAAAAAACYAgAAZHJz&#10;L2Rvd25yZXYueG1sUEsFBgAAAAAEAAQA9QAAAIsDAAAAAA==&#10;" path="m,24205l,e" filled="f" strokeweight=".1262mm">
                  <v:path arrowok="t" o:connecttype="custom" o:connectlocs="0,242;0,0" o:connectangles="0,0" textboxrect="0,0,0,24205"/>
                </v:shape>
                <v:shape id="Shape 3878" o:spid="_x0000_s1053" style="position:absolute;left:7024;top:13300;width:0;height:123;visibility:visible;mso-wrap-style:square;v-text-anchor:top" coordsize="0,12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qP08cA&#10;AADeAAAADwAAAGRycy9kb3ducmV2LnhtbESPzWrCQBSF9wXfYbhCd3WipVWio0hLoVRoTXTh8pq5&#10;JsHMnZCZxOjTO4VCl4fz83EWq95UoqPGlZYVjEcRCOLM6pJzBfvdx9MMhPPIGivLpOBKDlbLwcMC&#10;Y20vnFCX+lyEEXYxKii8r2MpXVaQQTeyNXHwTrYx6INscqkbvIRxU8lJFL1KgyUHQoE1vRWUndPW&#10;BMjPepu0t8NxU7l35O/66zBhVOpx2K/nIDz1/j/81/7UCqbP49kL/N4JV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6j9PHAAAA3gAAAA8AAAAAAAAAAAAAAAAAmAIAAGRy&#10;cy9kb3ducmV2LnhtbFBLBQYAAAAABAAEAPUAAACMAwAAAAA=&#10;" path="m,12285l,e" filled="f" strokeweight=".1262mm">
                  <v:path arrowok="t" o:connecttype="custom" o:connectlocs="0,123;0,0" o:connectangles="0,0" textboxrect="0,0,0,12285"/>
                </v:shape>
                <v:shape id="Shape 3879" o:spid="_x0000_s1054" style="position:absolute;left:7831;top:13300;width:0;height:242;visibility:visible;mso-wrap-style:square;v-text-anchor:top" coordsize="0,24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hQ6cUA&#10;AADeAAAADwAAAGRycy9kb3ducmV2LnhtbESPQWsCMRSE7wX/Q3hCL0WzqaDLahQpFDxZagt6fG6e&#10;u4ublyWJ6/rvm0Khx2FmvmFWm8G2oicfGsca1DQDQVw603Cl4fvrfZKDCBHZYOuYNDwowGY9elph&#10;YdydP6k/xEokCIcCNdQxdoWUoazJYpi6jjh5F+ctxiR9JY3He4LbVr5m2VxabDgt1NjRW03l9XCz&#10;Gsxlnx17X+GHohflzmVQp1mu9fN42C5BRBrif/ivvTMaFjOVz+H3Tro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aFDpxQAAAN4AAAAPAAAAAAAAAAAAAAAAAJgCAABkcnMv&#10;ZG93bnJldi54bWxQSwUGAAAAAAQABAD1AAAAigMAAAAA&#10;" path="m,24205l,e" filled="f" strokeweight=".1262mm">
                  <v:path arrowok="t" o:connecttype="custom" o:connectlocs="0,242;0,0" o:connectangles="0,0" textboxrect="0,0,0,24205"/>
                </v:shape>
                <v:shape id="Shape 3880" o:spid="_x0000_s1055" style="position:absolute;left:8639;top:13300;width:0;height:123;visibility:visible;mso-wrap-style:square;v-text-anchor:top" coordsize="0,12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S0P8QA&#10;AADeAAAADwAAAGRycy9kb3ducmV2LnhtbESPS4vCMBSF94L/IVzBnaYqqFSjiDIwzIDvhctrc22L&#10;zU1polZ//WRAcHk4j48zndemEHeqXG5ZQa8bgSBOrM45VXA8fHXGIJxH1lhYJgVPcjCfNRtTjLV9&#10;8I7ue5+KMMIuRgWZ92UspUsyMui6tiQO3sVWBn2QVSp1hY8wbgrZj6KhNJhzIGRY0jKj5Lq/mQDZ&#10;LLa72+t0/i3cCnld/pz6jEq1W/ViAsJT7T/hd/tbKxgNeuMR/N8JV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ktD/EAAAA3gAAAA8AAAAAAAAAAAAAAAAAmAIAAGRycy9k&#10;b3ducmV2LnhtbFBLBQYAAAAABAAEAPUAAACJAwAAAAA=&#10;" path="m,12285l,e" filled="f" strokeweight=".1262mm">
                  <v:path arrowok="t" o:connecttype="custom" o:connectlocs="0,123;0,0" o:connectangles="0,0" textboxrect="0,0,0,12285"/>
                </v:shape>
                <v:shape id="Shape 3881" o:spid="_x0000_s1056" style="position:absolute;left:9446;top:13300;width:0;height:242;visibility:visible;mso-wrap-style:square;v-text-anchor:top" coordsize="0,24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thAMMA&#10;AADeAAAADwAAAGRycy9kb3ducmV2LnhtbERPz2vCMBS+C/4P4Qm7yEwzYZauqchgsNNEN3DHt+bZ&#10;FpuXkmS1++/NQdjx4/tdbifbi5F86BxrUKsMBHHtTMeNhq/Pt8ccRIjIBnvHpOGPAmyr+azEwrgr&#10;H2g8xkakEA4FamhjHAopQ92SxbByA3Hizs5bjAn6RhqP1xRue/mUZc/SYsepocWBXluqL8dfq8Gc&#10;P7LT6BvcK1oq91MH9b3OtX5YTLsXEJGm+C++u9+Nhs1a5WlvupOugK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thAMMAAADeAAAADwAAAAAAAAAAAAAAAACYAgAAZHJzL2Rv&#10;d25yZXYueG1sUEsFBgAAAAAEAAQA9QAAAIgDAAAAAA==&#10;" path="m,24205l,e" filled="f" strokeweight=".1262mm">
                  <v:path arrowok="t" o:connecttype="custom" o:connectlocs="0,242;0,0" o:connectangles="0,0" textboxrect="0,0,0,24205"/>
                </v:shape>
                <v:shape id="Shape 3882" o:spid="_x0000_s1057" style="position:absolute;left:10254;top:13300;width:0;height:123;visibility:visible;mso-wrap-style:square;v-text-anchor:top" coordsize="0,12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eF1scA&#10;AADeAAAADwAAAGRycy9kb3ducmV2LnhtbESPzWrCQBSF9wXfYbhCd3WihVajo0hLoVRoTXTh8pq5&#10;JsHMnZCZxOjTO4VCl4fz83EWq95UoqPGlZYVjEcRCOLM6pJzBfvdx9MUhPPIGivLpOBKDlbLwcMC&#10;Y20vnFCX+lyEEXYxKii8r2MpXVaQQTeyNXHwTrYx6INscqkbvIRxU8lJFL1IgyUHQoE1vRWUndPW&#10;BMjPepu0t8NxU7l35O/66zBhVOpx2K/nIDz1/j/81/7UCl6fx9MZ/N4JV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3hdbHAAAA3gAAAA8AAAAAAAAAAAAAAAAAmAIAAGRy&#10;cy9kb3ducmV2LnhtbFBLBQYAAAAABAAEAPUAAACMAwAAAAA=&#10;" path="m,12285l,e" filled="f" strokeweight=".1262mm">
                  <v:path arrowok="t" o:connecttype="custom" o:connectlocs="0,123;0,0" o:connectangles="0,0" textboxrect="0,0,0,12285"/>
                </v:shape>
                <v:shape id="Shape 3883" o:spid="_x0000_s1058" style="position:absolute;left:11064;top:13300;width:0;height:242;visibility:visible;mso-wrap-style:square;v-text-anchor:top" coordsize="0,24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T728UA&#10;AADeAAAADwAAAGRycy9kb3ducmV2LnhtbESPy2rDMBBF94H8g5hANyGR1UCSupZDKBS6askD0uXU&#10;mtgm1shIquP+fbUodHm5L06xG20nBvKhdaxBLTMQxJUzLdcazqfXxRZEiMgGO8ek4YcC7MrppMDc&#10;uDsfaDjGWqQRDjlqaGLscylD1ZDFsHQ9cfKuzluMSfpaGo/3NG47+Zhla2mx5fTQYE8vDVW347fV&#10;YK7v2WXwNX4omiv3VQX1udpq/TAb988gIo3xP/zXfjMaNiv1lAASTkIBW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PvbxQAAAN4AAAAPAAAAAAAAAAAAAAAAAJgCAABkcnMv&#10;ZG93bnJldi54bWxQSwUGAAAAAAQABAD1AAAAigMAAAAA&#10;" path="m,24205l,e" filled="f" strokeweight=".1262mm">
                  <v:path arrowok="t" o:connecttype="custom" o:connectlocs="0,242;0,0" o:connectangles="0,0" textboxrect="0,0,0,24205"/>
                </v:shape>
                <v:shape id="Shape 3884" o:spid="_x0000_s1059" style="position:absolute;left:11872;top:13300;width:0;height:123;visibility:visible;mso-wrap-style:square;v-text-anchor:top" coordsize="0,12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gfDcYA&#10;AADeAAAADwAAAGRycy9kb3ducmV2LnhtbESPS2vCQBSF94L/YbhCd3USC7ZGRxFFEIVaHwuX18w1&#10;CWbuhMyo0V/fKRRcHs7j44wmjSnFjWpXWFYQdyMQxKnVBWcKDvvF+xcI55E1lpZJwYMcTMbt1ggT&#10;be+8pdvOZyKMsEtQQe59lUjp0pwMuq6tiIN3trVBH2SdSV3jPYybUvaiqC8NFhwIOVY0yym97K4m&#10;QDbTn+31eTytSzdH/q5Wxx6jUm+dZjoE4anxr/B/e6kVfH7Egxj+7oQrIM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gfDcYAAADeAAAADwAAAAAAAAAAAAAAAACYAgAAZHJz&#10;L2Rvd25yZXYueG1sUEsFBgAAAAAEAAQA9QAAAIsDAAAAAA==&#10;" path="m,12285l,e" filled="f" strokeweight=".1262mm">
                  <v:path arrowok="t" o:connecttype="custom" o:connectlocs="0,123;0,0" o:connectangles="0,0" textboxrect="0,0,0,12285"/>
                </v:shape>
                <v:shape id="Shape 3885" o:spid="_x0000_s1060" style="position:absolute;left:12679;top:13300;width:0;height:242;visibility:visible;mso-wrap-style:square;v-text-anchor:top" coordsize="0,24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rAN8UA&#10;AADeAAAADwAAAGRycy9kb3ducmV2LnhtbESPQWsCMRSE7wX/Q3hCL0WzUWh1NUopFHqy1Ap6fG6e&#10;u4ublyVJ1/XfN4LgcZiZb5jlureN6MiH2rEGNc5AEBfO1Fxq2P1+jmYgQkQ22DgmDVcKsF4NnpaY&#10;G3fhH+q2sRQJwiFHDVWMbS5lKCqyGMauJU7eyXmLMUlfSuPxkuC2kZMse5UWa04LFbb0UVFx3v5Z&#10;Dea0yfadL/Fb0YtyxyKow3Sm9fOwf1+AiNTHR/je/jIa3qZqPoHbnXQF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sA3xQAAAN4AAAAPAAAAAAAAAAAAAAAAAJgCAABkcnMv&#10;ZG93bnJldi54bWxQSwUGAAAAAAQABAD1AAAAigMAAAAA&#10;" path="m,24205l,e" filled="f" strokeweight=".1262mm">
                  <v:path arrowok="t" o:connecttype="custom" o:connectlocs="0,242;0,0" o:connectangles="0,0" textboxrect="0,0,0,24205"/>
                </v:shape>
                <v:shape id="Shape 3886" o:spid="_x0000_s1061" style="position:absolute;left:13487;top:13300;width:0;height:123;visibility:visible;mso-wrap-style:square;v-text-anchor:top" coordsize="0,12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Yk4cUA&#10;AADeAAAADwAAAGRycy9kb3ducmV2LnhtbESPS4vCMBSF98L8h3AH3Gmqgs5Uo4giiIKvmYXLa3On&#10;LdPclCZq9dcbQXB5OI+PM5rUphAXqlxuWUGnHYEgTqzOOVXw+7NofYFwHlljYZkU3MjBZPzRGGGs&#10;7ZX3dDn4VIQRdjEqyLwvYyldkpFB17YlcfD+bGXQB1mlUld4DeOmkN0o6kuDOQdChiXNMkr+D2cT&#10;INvpbn++H0/rws2RN+Xq2GVUqvlZT4cgPNX+HX61l1rBoNf57sHzTrgCc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iThxQAAAN4AAAAPAAAAAAAAAAAAAAAAAJgCAABkcnMv&#10;ZG93bnJldi54bWxQSwUGAAAAAAQABAD1AAAAigMAAAAA&#10;" path="m,12285l,e" filled="f" strokeweight=".1262mm">
                  <v:path arrowok="t" o:connecttype="custom" o:connectlocs="0,123;0,0" o:connectangles="0,0" textboxrect="0,0,0,12285"/>
                </v:shape>
                <v:shape id="Shape 3887" o:spid="_x0000_s1062" style="position:absolute;left:14294;top:13300;width:0;height:242;visibility:visible;mso-wrap-style:square;v-text-anchor:top" coordsize="0,24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92MYA&#10;AADeAAAADwAAAGRycy9kb3ducmV2LnhtbESPT2sCMRTE7wW/Q3gFL6LZ1KJ2axQpFHpq8Q/o8bl5&#10;7i7dvCxJXLffvikIPQ4z8xtmue5tIzryoXasQU0yEMSFMzWXGg779/ECRIjIBhvHpOGHAqxXg4cl&#10;5sbdeEvdLpYiQTjkqKGKsc2lDEVFFsPEtcTJuzhvMSbpS2k83hLcNvIpy2bSYs1pocKW3ioqvndX&#10;q8FcPrNj50v8UjRS7lwEdZoutB4+9ptXEJH6+B++tz+MhvlUvTzD3510Be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92MYAAADeAAAADwAAAAAAAAAAAAAAAACYAgAAZHJz&#10;L2Rvd25yZXYueG1sUEsFBgAAAAAEAAQA9QAAAIsDAAAAAA==&#10;" path="m,24205l,e" filled="f" strokeweight=".1262mm">
                  <v:path arrowok="t" o:connecttype="custom" o:connectlocs="0,242;0,0" o:connectangles="0,0" textboxrect="0,0,0,24205"/>
                </v:shape>
                <v:shape id="Shape 3888" o:spid="_x0000_s1063" style="position:absolute;left:15102;top:13300;width:0;height:123;visibility:visible;mso-wrap-style:square;v-text-anchor:top" coordsize="0,12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ZDsUA&#10;AADeAAAADwAAAGRycy9kb3ducmV2LnhtbESPS2vCQBSF94L/YbhCdzrR4is6irQUxILvhctr5pqE&#10;Zu6EzKhpf71TEFwezuPjTOe1KcSNKpdbVtDtRCCIE6tzThUcD1/tEQjnkTUWlknBLzmYz5qNKcba&#10;3nlHt71PRRhhF6OCzPsyltIlGRl0HVsSB+9iK4M+yCqVusJ7GDeF7EXRQBrMORAyLOkjo+RnfzUB&#10;sllsd9e/0/m7cJ/I63J16jEq9daqFxMQnmr/Cj/bS61g+N4d9+H/Trg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4xkOxQAAAN4AAAAPAAAAAAAAAAAAAAAAAJgCAABkcnMv&#10;ZG93bnJldi54bWxQSwUGAAAAAAQABAD1AAAAigMAAAAA&#10;" path="m,12285l,e" filled="f" strokeweight=".1262mm">
                  <v:path arrowok="t" o:connecttype="custom" o:connectlocs="0,123;0,0" o:connectangles="0,0" textboxrect="0,0,0,12285"/>
                </v:shape>
                <v:shape id="Shape 3889" o:spid="_x0000_s1064" style="position:absolute;left:15909;top:13300;width:0;height:242;visibility:visible;mso-wrap-style:square;v-text-anchor:top" coordsize="0,24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HGNMUA&#10;AADeAAAADwAAAGRycy9kb3ducmV2LnhtbESPQWsCMRSE74L/ITyhF9FsKlhdjVIKQk8ttYIen5vn&#10;7uLmZUniuv33TaHgcZiZb5j1treN6MiH2rEGNc1AEBfO1FxqOHzvJgsQISIbbByThh8KsN0MB2vM&#10;jbvzF3X7WIoE4ZCjhirGNpcyFBVZDFPXEifv4rzFmKQvpfF4T3DbyOcsm0uLNaeFClt6q6i47m9W&#10;g7l8ZMfOl/ipaKzcuQjqNFto/TTqX1cgIvXxEf5vvxsNLzO1nMPfnXQF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scY0xQAAAN4AAAAPAAAAAAAAAAAAAAAAAJgCAABkcnMv&#10;ZG93bnJldi54bWxQSwUGAAAAAAQABAD1AAAAigMAAAAA&#10;" path="m,24205l,e" filled="f" strokeweight=".1262mm">
                  <v:path arrowok="t" o:connecttype="custom" o:connectlocs="0,242;0,0" o:connectangles="0,0" textboxrect="0,0,0,24205"/>
                </v:shape>
                <v:shape id="Shape 3890" o:spid="_x0000_s1065" style="position:absolute;left:16720;top:13300;width:0;height:123;visibility:visible;mso-wrap-style:square;v-text-anchor:top" coordsize="0,12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0i4scA&#10;AADeAAAADwAAAGRycy9kb3ducmV2LnhtbESPzWrCQBSF9wXfYbhCd3WiharRUaSlUCq0TXTh8pq5&#10;JsHMnZCZxOjTO4VCl4fz83GW695UoqPGlZYVjEcRCOLM6pJzBfvd+9MMhPPIGivLpOBKDtarwcMS&#10;Y20vnFCX+lyEEXYxKii8r2MpXVaQQTeyNXHwTrYx6INscqkbvIRxU8lJFL1IgyUHQoE1vRaUndPW&#10;BMj35idpb4fjtnJvyF/152HCqNTjsN8sQHjq/X/4r/2hFUyfx/Mp/N4JV0C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9IuLHAAAA3gAAAA8AAAAAAAAAAAAAAAAAmAIAAGRy&#10;cy9kb3ducmV2LnhtbFBLBQYAAAAABAAEAPUAAACMAwAAAAA=&#10;" path="m,12285l,e" filled="f" strokeweight=".1262mm">
                  <v:path arrowok="t" o:connecttype="custom" o:connectlocs="0,123;0,0" o:connectangles="0,0" textboxrect="0,0,0,12285"/>
                </v:shape>
                <v:shape id="Shape 3891" o:spid="_x0000_s1066" style="position:absolute;left:17528;top:13300;width:0;height:242;visibility:visible;mso-wrap-style:square;v-text-anchor:top" coordsize="0,24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L33cMA&#10;AADeAAAADwAAAGRycy9kb3ducmV2LnhtbERPW2vCMBR+F/wP4Qh7EU0zQV3XVGQw2NOGF3CPZ82x&#10;LTYnJclq9++Xh8EeP757sRttJwbyoXWsQS0zEMSVMy3XGs6n18UWRIjIBjvHpOGHAuzK6aTA3Lg7&#10;H2g4xlqkEA45amhi7HMpQ9WQxbB0PXHirs5bjAn6WhqP9xRuO/mYZWtpseXU0GBPLw1Vt+O31WCu&#10;79ll8DV+KJor91UF9bnaav0wG/fPICKN8V/8534zGjYr9ZT2pjvpCsj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L33cMAAADeAAAADwAAAAAAAAAAAAAAAACYAgAAZHJzL2Rv&#10;d25yZXYueG1sUEsFBgAAAAAEAAQA9QAAAIgDAAAAAA==&#10;" path="m,24205l,e" filled="f" strokeweight=".1262mm">
                  <v:path arrowok="t" o:connecttype="custom" o:connectlocs="0,242;0,0" o:connectangles="0,0" textboxrect="0,0,0,24205"/>
                </v:shape>
                <v:shape id="Shape 3892" o:spid="_x0000_s1067" style="position:absolute;left:18335;top:13300;width:0;height:123;visibility:visible;mso-wrap-style:square;v-text-anchor:top" coordsize="0,12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4TC8cA&#10;AADeAAAADwAAAGRycy9kb3ducmV2LnhtbESPzWrCQBSF9wXfYbhCd3WihVajo0hLoVRoTXTh8pq5&#10;JsHMnZCZxOjTO4VCl4fz83EWq95UoqPGlZYVjEcRCOLM6pJzBfvdx9MUhPPIGivLpOBKDlbLwcMC&#10;Y20vnFCX+lyEEXYxKii8r2MpXVaQQTeyNXHwTrYx6INscqkbvIRxU8lJFL1IgyUHQoE1vRWUndPW&#10;BMjPepu0t8NxU7l35O/66zBhVOpx2K/nIDz1/j/81/7UCl6fx7MZ/N4JV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uEwvHAAAA3gAAAA8AAAAAAAAAAAAAAAAAmAIAAGRy&#10;cy9kb3ducmV2LnhtbFBLBQYAAAAABAAEAPUAAACMAwAAAAA=&#10;" path="m,12285l,e" filled="f" strokeweight=".1262mm">
                  <v:path arrowok="t" o:connecttype="custom" o:connectlocs="0,123;0,0" o:connectangles="0,0" textboxrect="0,0,0,12285"/>
                </v:shape>
                <v:shape id="Shape 3893" o:spid="_x0000_s1068" style="position:absolute;left:19143;top:13300;width:0;height:242;visibility:visible;mso-wrap-style:square;v-text-anchor:top" coordsize="0,24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sPIMQA&#10;AADeAAAADwAAAGRycy9kb3ducmV2LnhtbESPT4vCMBTE7wt+h/AEL8uaVkGlaxQRBE8u/gE9vm2e&#10;bdnmpSSx1m9vFgSPw8z8hpkvO1OLlpyvLCtIhwkI4tzqigsFp+PmawbCB2SNtWVS8CAPy0XvY46Z&#10;tnfeU3sIhYgQ9hkqKENoMil9XpJBP7QNcfSu1hkMUbpCaof3CDe1HCXJRBqsOC6U2NC6pPzvcDMK&#10;9HWXnFtX4E9Kn6n9zX16Gc+UGvS71TeIQF14h1/trVYwHUcm/N+JV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7DyDEAAAA3gAAAA8AAAAAAAAAAAAAAAAAmAIAAGRycy9k&#10;b3ducmV2LnhtbFBLBQYAAAAABAAEAPUAAACJAwAAAAA=&#10;" path="m,24205l,e" filled="f" strokeweight=".1262mm">
                  <v:path arrowok="t" o:connecttype="custom" o:connectlocs="0,242;0,0" o:connectangles="0,0" textboxrect="0,0,0,24205"/>
                </v:shape>
                <v:shape id="Shape 3894" o:spid="_x0000_s1069" style="position:absolute;left:2983;top:13300;width:16160;height:0;visibility:visible;mso-wrap-style:square;v-text-anchor:top" coordsize="16159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F3j8gA&#10;AADeAAAADwAAAGRycy9kb3ducmV2LnhtbESPQWvCQBSE74X+h+UVvIhutFAldZVSERRawagHb6/Z&#10;1yQ0+zbsrib667sFocdhZr5hZovO1OJCzleWFYyGCQji3OqKCwWH/WowBeEDssbaMim4kofF/PFh&#10;hqm2Le/okoVCRAj7FBWUITSplD4vyaAf2oY4et/WGQxRukJqh22Em1qOk+RFGqw4LpTY0HtJ+U92&#10;NgqW1/XHxmd4+mpD37rseNsuP29K9Z66t1cQgbrwH76311rB5HmcjODvTrw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8XePyAAAAN4AAAAPAAAAAAAAAAAAAAAAAJgCAABk&#10;cnMvZG93bnJldi54bWxQSwUGAAAAAAQABAD1AAAAjQMAAAAA&#10;" path="m,l1615950,e" filled="f" strokeweight=".1262mm">
                  <v:path arrowok="t" o:connecttype="custom" o:connectlocs="0,0;16160,0" o:connectangles="0,0" textboxrect="0,0,1615950,0"/>
                </v:shape>
                <v:shape id="Shape 3895" o:spid="_x0000_s1070" style="position:absolute;left:2742;top:13300;width:241;height:0;visibility:visible;mso-wrap-style:square;v-text-anchor:top" coordsize="24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5z8QA&#10;AADeAAAADwAAAGRycy9kb3ducmV2LnhtbESPzYrCMBSF9wO+Q7iCuzG1Mo5Uo0ihIO7GcRbuLs21&#10;DSY3pYla394MDMzycH4+zno7OCvu1AfjWcFsmoEgrr023Cg4fVfvSxAhImu0nknBkwJsN6O3NRba&#10;P/iL7sfYiDTCoUAFbYxdIWWoW3IYpr4jTt7F9w5jkn0jdY+PNO6szLNsIR0aToQWOypbqq/Hm0uQ&#10;c2mNxfJ0ON8+Fv5qqh+5r5SajIfdCkSkIf6H/9p7reBznmc5/N5JV0B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qOc/EAAAA3gAAAA8AAAAAAAAAAAAAAAAAmAIAAGRycy9k&#10;b3ducmV2LnhtbFBLBQYAAAAABAAEAPUAAACJAwAAAAA=&#10;" path="m,l24115,e" filled="f" strokeweight=".1262mm">
                  <v:path arrowok="t" o:connecttype="custom" o:connectlocs="0,0;241,0" o:connectangles="0,0" textboxrect="0,0,24115,0"/>
                </v:shape>
                <v:shape id="Shape 3896" o:spid="_x0000_s1071" style="position:absolute;left:2861;top:12634;width:122;height:0;visibility:visible;mso-wrap-style:square;v-text-anchor:top" coordsize="12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dBx8YA&#10;AADeAAAADwAAAGRycy9kb3ducmV2LnhtbESPT2vCQBTE7wW/w/KE3uquWqqkWSVaKurNP/T8yD6T&#10;YPZtyG5j2k/fFQoeh5n5DZMue1uLjlpfOdYwHikQxLkzFRcazqfPlzkIH5AN1o5Jww95WC4GTykm&#10;xt34QN0xFCJC2CeooQyhSaT0eUkW/cg1xNG7uNZiiLItpGnxFuG2lhOl3qTFiuNCiQ2tS8qvx2+r&#10;4Vfu54eP7OsVs9VuY+TmPN6elNbPwz57BxGoD4/wf3trNMymEzWF+514B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dBx8YAAADeAAAADwAAAAAAAAAAAAAAAACYAgAAZHJz&#10;L2Rvd25yZXYueG1sUEsFBgAAAAAEAAQA9QAAAIsDAAAAAA==&#10;" path="m,l12232,e" filled="f" strokeweight=".1262mm">
                  <v:path arrowok="t" o:connecttype="custom" o:connectlocs="0,0;122,0" o:connectangles="0,0" textboxrect="0,0,12232,0"/>
                </v:shape>
                <v:shape id="Shape 3897" o:spid="_x0000_s1072" style="position:absolute;left:2742;top:11968;width:241;height:0;visibility:visible;mso-wrap-style:square;v-text-anchor:top" coordsize="24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8EIMQA&#10;AADeAAAADwAAAGRycy9kb3ducmV2LnhtbESPS2sCMRSF9wX/Q7iCu5qpWi1To8jAgLirj4W7y+R2&#10;JpjcDJOo4783QqHLw3l8nOW6d1bcqAvGs4KPcQaCuPLacK3geCjfv0CEiKzReiYFDwqwXg3elphr&#10;f+cfuu1jLdIIhxwVNDG2uZShashhGPuWOHm/vnMYk+xqqTu8p3Fn5STL5tKh4URosKWioeqyv7oE&#10;ORfWWCyOu/P1c+4vpjzJbanUaNhvvkFE6uN/+K+91QoW00k2g9eddAX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PBCDEAAAA3gAAAA8AAAAAAAAAAAAAAAAAmAIAAGRycy9k&#10;b3ducmV2LnhtbFBLBQYAAAAABAAEAPUAAACJAwAAAAA=&#10;" path="m,l24115,e" filled="f" strokeweight=".1262mm">
                  <v:path arrowok="t" o:connecttype="custom" o:connectlocs="0,0;241,0" o:connectangles="0,0" textboxrect="0,0,24115,0"/>
                </v:shape>
                <v:shape id="Shape 3898" o:spid="_x0000_s1073" style="position:absolute;left:2861;top:11305;width:122;height:0;visibility:visible;mso-wrap-style:square;v-text-anchor:top" coordsize="12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8KMYA&#10;AADeAAAADwAAAGRycy9kb3ducmV2LnhtbESPT2sCMRTE7wW/Q3iCN020tpXVKGtF0d78Q8+PzXN3&#10;cfOybKKu/fRNQehxmJnfMLNFaytxo8aXjjUMBwoEceZMybmG03Hdn4DwAdlg5Zg0PMjDYt55mWFi&#10;3J33dDuEXEQI+wQ1FCHUiZQ+K8iiH7iaOHpn11gMUTa5NA3eI9xWcqTUu7RYclwosKbPgrLL4Wo1&#10;/MivyX6Vfo8xXe42Rm5Ow+1Rad3rtukURKA2/Ief7a3R8PE6Um/wdyde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J8KMYAAADeAAAADwAAAAAAAAAAAAAAAACYAgAAZHJz&#10;L2Rvd25yZXYueG1sUEsFBgAAAAAEAAQA9QAAAIsDAAAAAA==&#10;" path="m,l12232,e" filled="f" strokeweight=".1262mm">
                  <v:path arrowok="t" o:connecttype="custom" o:connectlocs="0,0;122,0" o:connectangles="0,0" textboxrect="0,0,12232,0"/>
                </v:shape>
                <v:shape id="Shape 3899" o:spid="_x0000_s1074" style="position:absolute;left:2742;top:10639;width:241;height:0;visibility:visible;mso-wrap-style:square;v-text-anchor:top" coordsize="24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E/zMQA&#10;AADeAAAADwAAAGRycy9kb3ducmV2LnhtbESPX2vCMBTF34V9h3AHe9NUZVWqUaRQkL3N1QffLs21&#10;DSY3pYnafftlMNjj4fz5cbb70VnxoCEYzwrmswwEceO14VZB/VVN1yBCRNZoPZOCbwqw371Mtlho&#10;/+RPepxiK9IIhwIVdDH2hZSh6chhmPmeOHlXPziMSQ6t1AM+07izcpFluXRoOBE67KnsqLmd7i5B&#10;LqU1Fsv643J/z/3NVGd5rJR6ex0PGxCRxvgf/msftYLVcpHl8HsnXQ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RP8zEAAAA3gAAAA8AAAAAAAAAAAAAAAAAmAIAAGRycy9k&#10;b3ducmV2LnhtbFBLBQYAAAAABAAEAPUAAACJAwAAAAA=&#10;" path="m,l24115,e" filled="f" strokeweight=".1262mm">
                  <v:path arrowok="t" o:connecttype="custom" o:connectlocs="0,0;241,0" o:connectangles="0,0" textboxrect="0,0,24115,0"/>
                </v:shape>
                <v:shape id="Shape 3900" o:spid="_x0000_s1075" style="position:absolute;left:2861;top:9973;width:122;height:0;visibility:visible;mso-wrap-style:square;v-text-anchor:top" coordsize="12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xHxMYA&#10;AADeAAAADwAAAGRycy9kb3ducmV2LnhtbESPT4vCMBTE74LfITxhb5royirVKFVZcffmHzw/mmdb&#10;bF5KE7Xrp98sCHscZuY3zHzZ2krcqfGlYw3DgQJBnDlTcq7hdPzsT0H4gGywckwafsjDctHtzDEx&#10;7sF7uh9CLiKEfYIaihDqREqfFWTRD1xNHL2LayyGKJtcmgYfEW4rOVLqQ1osOS4UWNO6oOx6uFkN&#10;T/k93W/S8xjT1dfWyO1puDsqrd96bToDEagN/+FXe2c0TN5HagJ/d+IV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3xHxMYAAADeAAAADwAAAAAAAAAAAAAAAACYAgAAZHJz&#10;L2Rvd25yZXYueG1sUEsFBgAAAAAEAAQA9QAAAIsDAAAAAA==&#10;" path="m,l12232,e" filled="f" strokeweight=".1262mm">
                  <v:path arrowok="t" o:connecttype="custom" o:connectlocs="0,0;122,0" o:connectangles="0,0" textboxrect="0,0,12232,0"/>
                </v:shape>
                <v:shape id="Shape 3901" o:spid="_x0000_s1076" style="position:absolute;left:2742;top:9306;width:241;height:0;visibility:visible;mso-wrap-style:square;v-text-anchor:top" coordsize="24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IOJcIA&#10;AADeAAAADwAAAGRycy9kb3ducmV2LnhtbERPTWsCMRC9F/ofwgi91ayWqmyNUhYWpLdaPXgbNtPd&#10;YDJZNlHXf+8cCj0+3vd6OwavrjQkF9nAbFqAIm6iddwaOPzUrytQKSNb9JHJwJ0SbDfPT2ssbbzx&#10;N133uVUSwqlEA13Ofal1ajoKmKaxJxbuNw4Bs8Ch1XbAm4QHr+dFsdABHUtDhz1VHTXn/SVIyany&#10;zmN1+Dpd3hfx7Oqj3tXGvEzGzw9Qmcb8L/5z76yB5du8kL1yR66A3j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Ag4lwgAAAN4AAAAPAAAAAAAAAAAAAAAAAJgCAABkcnMvZG93&#10;bnJldi54bWxQSwUGAAAAAAQABAD1AAAAhwMAAAAA&#10;" path="m,l24115,e" filled="f" strokeweight=".1262mm">
                  <v:path arrowok="t" o:connecttype="custom" o:connectlocs="0,0;241,0" o:connectangles="0,0" textboxrect="0,0,24115,0"/>
                </v:shape>
                <v:shape id="Shape 3902" o:spid="_x0000_s1077" style="position:absolute;left:2861;top:8640;width:122;height:0;visibility:visible;mso-wrap-style:square;v-text-anchor:top" coordsize="12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2LcYA&#10;AADeAAAADwAAAGRycy9kb3ducmV2LnhtbESPT2sCMRTE74LfITyhN020UnU1ympRtDf/4Pmxee4u&#10;bl6WTarbfvqmUOhxmJnfMItVayvxoMaXjjUMBwoEceZMybmGy3nbn4LwAdlg5Zg0fJGH1bLbWWBi&#10;3JOP9DiFXEQI+wQ1FCHUiZQ+K8iiH7iaOHo311gMUTa5NA0+I9xWcqTUm7RYclwosKZNQdn99Gk1&#10;fMuP6fE9vY4xXR92Ru4uw/1Zaf3Sa9M5iEBt+A//tfdGw+R1pGbweyde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92LcYAAADeAAAADwAAAAAAAAAAAAAAAACYAgAAZHJz&#10;L2Rvd25yZXYueG1sUEsFBgAAAAAEAAQA9QAAAIsDAAAAAA==&#10;" path="m,l12232,e" filled="f" strokeweight=".1262mm">
                  <v:path arrowok="t" o:connecttype="custom" o:connectlocs="0,0;122,0" o:connectangles="0,0" textboxrect="0,0,12232,0"/>
                </v:shape>
                <v:shape id="Shape 3903" o:spid="_x0000_s1078" style="position:absolute;left:2742;top:7974;width:241;height:0;visibility:visible;mso-wrap-style:square;v-text-anchor:top" coordsize="24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2U/sQA&#10;AADeAAAADwAAAGRycy9kb3ducmV2LnhtbESPTWsCMRCG7wX/Qxiht5rVUiurUWRhQXqrtQdvw2bc&#10;DSaTZRN1++87h0KPL+8Xz2Y3Bq/uNCQX2cB8VoAibqJ13Bo4fdUvK1ApI1v0kcnADyXYbSdPGyxt&#10;fPAn3Y+5VTLCqUQDXc59qXVqOgqYZrEnFu8Sh4BZ5NBqO+BDxoPXi6JY6oCO5aHDnqqOmuvxFuTk&#10;XHnnsTp9nG9vy3h19bc+1MY8T8f9GlSmMf+H/9oHa+D9dTEXAMERFN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tlP7EAAAA3gAAAA8AAAAAAAAAAAAAAAAAmAIAAGRycy9k&#10;b3ducmV2LnhtbFBLBQYAAAAABAAEAPUAAACJAwAAAAA=&#10;" path="m,l24115,e" filled="f" strokeweight=".1262mm">
                  <v:path arrowok="t" o:connecttype="custom" o:connectlocs="0,0;241,0" o:connectangles="0,0" textboxrect="0,0,24115,0"/>
                </v:shape>
                <v:shape id="Shape 3904" o:spid="_x0000_s1079" style="position:absolute;left:2861;top:7311;width:122;height:0;visibility:visible;mso-wrap-style:square;v-text-anchor:top" coordsize="12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Ds9sYA&#10;AADeAAAADwAAAGRycy9kb3ducmV2LnhtbESPQWvCQBSE70L/w/IKvZlNrFhJXSW1VGJvidLzI/ua&#10;hGbfhuyqsb++Kwg9DjPzDbPajKYTZxpca1lBEsUgiCurW64VHA8f0yUI55E1dpZJwZUcbNYPkxWm&#10;2l64oHPpaxEg7FJU0Hjfp1K6qiGDLrI9cfC+7WDQBznUUg94CXDTyVkcL6TBlsNCgz1tG6p+ypNR&#10;8Cs/l8V79jXH7G2/03J3TPJDrNTT45i9gvA0+v/wvZ1rBS/PsySB251wBe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Ds9sYAAADeAAAADwAAAAAAAAAAAAAAAACYAgAAZHJz&#10;L2Rvd25yZXYueG1sUEsFBgAAAAAEAAQA9QAAAIsDAAAAAA==&#10;" path="m,l12232,e" filled="f" strokeweight=".1262mm">
                  <v:path arrowok="t" o:connecttype="custom" o:connectlocs="0,0;122,0" o:connectangles="0,0" textboxrect="0,0,12232,0"/>
                </v:shape>
                <v:shape id="Shape 3905" o:spid="_x0000_s1080" style="position:absolute;left:2742;top:6645;width:241;height:0;visibility:visible;mso-wrap-style:square;v-text-anchor:top" coordsize="24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vEsUA&#10;AADeAAAADwAAAGRycy9kb3ducmV2LnhtbESPzWrDMBCE74G8g9hAb4kcl6bFjRyKwRB6a+occlus&#10;rS0srYylJO7bV4VCj8P8fMz+MDsrbjQF41nBdpOBIG69NtwpaD7r9QuIEJE1Ws+k4JsCHMrlYo+F&#10;9nf+oNspdiKNcChQQR/jWEgZ2p4cho0fiZP35SeHMcmpk3rCexp3VuZZtpMODSdCjyNVPbXD6eoS&#10;5FJZY7Fq3i/Xp50fTH2Wx1qph9X89goi0hz/w3/to1bw/Jhvc/i9k6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68SxQAAAN4AAAAPAAAAAAAAAAAAAAAAAJgCAABkcnMv&#10;ZG93bnJldi54bWxQSwUGAAAAAAQABAD1AAAAigMAAAAA&#10;" path="m,l24115,e" filled="f" strokeweight=".1262mm">
                  <v:path arrowok="t" o:connecttype="custom" o:connectlocs="0,0;241,0" o:connectangles="0,0" textboxrect="0,0,24115,0"/>
                </v:shape>
                <v:shape id="Shape 3906" o:spid="_x0000_s1081" style="position:absolute;left:2861;top:5978;width:122;height:0;visibility:visible;mso-wrap-style:square;v-text-anchor:top" coordsize="12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7XGsUA&#10;AADeAAAADwAAAGRycy9kb3ducmV2LnhtbESPT4vCMBTE7wv7HcJb8LamVVHpGqUqiuvNP+z50Tzb&#10;YvNSmqjVT28WBI/DzPyGmcxaU4krNa60rCDuRiCIM6tLzhUcD6vvMQjnkTVWlknBnRzMpp8fE0y0&#10;vfGOrnufiwBhl6CCwvs6kdJlBRl0XVsTB+9kG4M+yCaXusFbgJtK9qJoKA2WHBYKrGlRUHbeX4yC&#10;h9yOd8v0b4Dp/Het5foYbw6RUp2vNv0B4an17/CrvdEKRv1e3If/O+EKyO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ntcaxQAAAN4AAAAPAAAAAAAAAAAAAAAAAJgCAABkcnMv&#10;ZG93bnJldi54bWxQSwUGAAAAAAQABAD1AAAAigMAAAAA&#10;" path="m,l12232,e" filled="f" strokeweight=".1262mm">
                  <v:path arrowok="t" o:connecttype="custom" o:connectlocs="0,0;122,0" o:connectangles="0,0" textboxrect="0,0,12232,0"/>
                </v:shape>
                <v:shape id="Shape 3907" o:spid="_x0000_s1082" style="position:absolute;left:2742;top:5312;width:241;height:0;visibility:visible;mso-wrap-style:square;v-text-anchor:top" coordsize="24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aS/cQA&#10;AADeAAAADwAAAGRycy9kb3ducmV2LnhtbESPzWoCMRSF9wXfIVzBXc2orcpoFBkYEHe1duHuMrnO&#10;BJObYRJ1fHtTKHR5OD8fZ73tnRV36oLxrGAyzkAQV14brhWcvsv3JYgQkTVaz6TgSQG2m8HbGnPt&#10;H/xF92OsRRrhkKOCJsY2lzJUDTkMY98SJ+/iO4cxya6WusNHGndWTrNsLh0aToQGWyoaqq7Hm0uQ&#10;c2GNxeJ0ON8+5/5qyh+5L5UaDfvdCkSkPv6H/9p7rWAxm04+4PdOugJy8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Wkv3EAAAA3gAAAA8AAAAAAAAAAAAAAAAAmAIAAGRycy9k&#10;b3ducmV2LnhtbFBLBQYAAAAABAAEAPUAAACJAwAAAAA=&#10;" path="m,l24115,e" filled="f" strokeweight=".1262mm">
                  <v:path arrowok="t" o:connecttype="custom" o:connectlocs="0,0;241,0" o:connectangles="0,0" textboxrect="0,0,24115,0"/>
                </v:shape>
                <v:shape id="Shape 3908" o:spid="_x0000_s1083" style="position:absolute;left:2861;top:4646;width:122;height:0;visibility:visible;mso-wrap-style:square;v-text-anchor:top" coordsize="12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q9ccA&#10;AADeAAAADwAAAGRycy9kb3ducmV2LnhtbESPQWvCQBSE7wX/w/KE3uom2mpIs0q0VNRbVDw/sq9J&#10;MPs2ZLea9td3C4Ueh5n5hslWg2nFjXrXWFYQTyIQxKXVDVcKzqf3pwSE88gaW8uk4IscrJajhwxT&#10;be9c0O3oKxEg7FJUUHvfpVK6siaDbmI74uB92N6gD7KvpO7xHuCmldMomkuDDYeFGjva1FRej59G&#10;wbc8JMVbfnnGfL3fark9x7tTpNTjeMhfQXga/H/4r73TChazafwCv3fCF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76vXHAAAA3gAAAA8AAAAAAAAAAAAAAAAAmAIAAGRy&#10;cy9kb3ducmV2LnhtbFBLBQYAAAAABAAEAPUAAACMAwAAAAA=&#10;" path="m,l12232,e" filled="f" strokeweight=".1262mm">
                  <v:path arrowok="t" o:connecttype="custom" o:connectlocs="0,0;122,0" o:connectangles="0,0" textboxrect="0,0,12232,0"/>
                </v:shape>
                <v:shape id="Shape 3909" o:spid="_x0000_s1084" style="position:absolute;left:2742;top:3980;width:241;height:0;visibility:visible;mso-wrap-style:square;v-text-anchor:top" coordsize="24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ipEcQA&#10;AADeAAAADwAAAGRycy9kb3ducmV2LnhtbESPS4vCMBSF9wP+h3AFd2Oqg52hY5ShUJDZ+Vq4uzR3&#10;2mByU5qo9d9PBMHl4Tw+znI9OCuu1AfjWcFsmoEgrr023Cg47Kv3LxAhImu0nknBnQKsV6O3JRba&#10;33hL111sRBrhUKCCNsaukDLULTkMU98RJ+/P9w5jkn0jdY+3NO6snGdZLh0aToQWOypbqs+7i0uQ&#10;U2mNxfLwe7oscn821VFuKqUm4+HnG0SkIb7Cz/ZGK/j8mM9yeNxJV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IqRHEAAAA3gAAAA8AAAAAAAAAAAAAAAAAmAIAAGRycy9k&#10;b3ducmV2LnhtbFBLBQYAAAAABAAEAPUAAACJAwAAAAA=&#10;" path="m,l24115,e" filled="f" strokeweight=".1262mm">
                  <v:path arrowok="t" o:connecttype="custom" o:connectlocs="0,0;241,0" o:connectangles="0,0" textboxrect="0,0,24115,0"/>
                </v:shape>
                <v:shape id="Shape 3910" o:spid="_x0000_s1085" style="position:absolute;left:2861;top:3317;width:122;height:0;visibility:visible;mso-wrap-style:square;v-text-anchor:top" coordsize="12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XRGcUA&#10;AADeAAAADwAAAGRycy9kb3ducmV2LnhtbESPT4vCMBTE74LfITzBm6ZVUekapbooujf/sOdH82yL&#10;zUtpslr99JsFYY/DzPyGWaxaU4k7Na60rCAeRiCIM6tLzhVcztvBHITzyBory6TgSQ5Wy25ngYm2&#10;Dz7S/eRzESDsElRQeF8nUrqsIINuaGvi4F1tY9AH2eRSN/gIcFPJURRNpcGSw0KBNW0Kym6nH6Pg&#10;Jb/mx8/0e4Lp+rDTcneJ9+dIqX6vTT9AeGr9f/jd3msFs/EonsHfnXAF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pdEZxQAAAN4AAAAPAAAAAAAAAAAAAAAAAJgCAABkcnMv&#10;ZG93bnJldi54bWxQSwUGAAAAAAQABAD1AAAAigMAAAAA&#10;" path="m,l12232,e" filled="f" strokeweight=".1262mm">
                  <v:path arrowok="t" o:connecttype="custom" o:connectlocs="0,0;122,0" o:connectangles="0,0" textboxrect="0,0,12232,0"/>
                </v:shape>
                <v:shape id="Shape 3911" o:spid="_x0000_s1086" style="position:absolute;left:2742;top:2651;width:241;height:0;visibility:visible;mso-wrap-style:square;v-text-anchor:top" coordsize="24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uY+MIA&#10;AADeAAAADwAAAGRycy9kb3ducmV2LnhtbERPTWsCMRC9F/wPYYTealZLraxGkYUF6a3WHrwNm3E3&#10;mEyWTdTtv+8cCj0+3vdmNwav7jQkF9nAfFaAIm6iddwaOH3VLytQKSNb9JHJwA8l2G0nTxssbXzw&#10;J92PuVUSwqlEA13Ofal1ajoKmGaxJxbuEoeAWeDQajvgQ8KD14uiWOqAjqWhw56qjprr8Rak5Fx5&#10;57E6fZxvb8t4dfW3PtTGPE/H/RpUpjH/i//cB2vg/XUxl71yR66A3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25j4wgAAAN4AAAAPAAAAAAAAAAAAAAAAAJgCAABkcnMvZG93&#10;bnJldi54bWxQSwUGAAAAAAQABAD1AAAAhwMAAAAA&#10;" path="m,l24115,e" filled="f" strokeweight=".1262mm">
                  <v:path arrowok="t" o:connecttype="custom" o:connectlocs="0,0;241,0" o:connectangles="0,0" textboxrect="0,0,24115,0"/>
                </v:shape>
                <v:shape id="Shape 3912" o:spid="_x0000_s1087" style="position:absolute;left:2861;top:1984;width:122;height:0;visibility:visible;mso-wrap-style:square;v-text-anchor:top" coordsize="12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bg8McA&#10;AADeAAAADwAAAGRycy9kb3ducmV2LnhtbESPT2vCQBTE70K/w/IKvekmtvgnZiNppaK9RcXzI/ua&#10;hGbfhuyqaT99tyD0OMzMb5h0PZhWXKl3jWUF8SQCQVxa3XCl4HR8Hy9AOI+ssbVMCr7JwTp7GKWY&#10;aHvjgq4HX4kAYZeggtr7LpHSlTUZdBPbEQfv0/YGfZB9JXWPtwA3rZxG0UwabDgs1NjRW03l1+Fi&#10;FPzIj0Wxyc8vmL/ut1puT/HuGCn19DjkKxCeBv8fvrd3WsH8eRov4e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24PDHAAAA3gAAAA8AAAAAAAAAAAAAAAAAmAIAAGRy&#10;cy9kb3ducmV2LnhtbFBLBQYAAAAABAAEAPUAAACMAwAAAAA=&#10;" path="m,l12232,e" filled="f" strokeweight=".1262mm">
                  <v:path arrowok="t" o:connecttype="custom" o:connectlocs="0,0;122,0" o:connectangles="0,0" textboxrect="0,0,12232,0"/>
                </v:shape>
                <v:shape id="Shape 3913" o:spid="_x0000_s1088" style="position:absolute;left:2742;top:1318;width:241;height:0;visibility:visible;mso-wrap-style:square;v-text-anchor:top" coordsize="24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FeQ8QA&#10;AADeAAAADwAAAGRycy9kb3ducmV2LnhtbESPTWvCQBCG74X+h2UKvdVNU7QldZUSCEhvWj14G7LT&#10;ZHF3NmRXjf/eORR6fHm/eJbrKXh1oTG5yAZeZwUo4jZax52B/U/z8gEqZWSLPjIZuFGC9erxYYmV&#10;jVfe0mWXOyUjnCo00Oc8VFqntqeAaRYHYvF+4xgwixw7bUe8ynjwuiyKhQ7oWB56HKjuqT3tzkFO&#10;jrV3Huv99/E8X8STaw560xjz/DR9fYLKNOX/8F97Yw28v5WlAAiOoIBe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XkPEAAAA3gAAAA8AAAAAAAAAAAAAAAAAmAIAAGRycy9k&#10;b3ducmV2LnhtbFBLBQYAAAAABAAEAPUAAACJAwAAAAA=&#10;" path="m,l24115,e" filled="f" strokeweight=".1262mm">
                  <v:path arrowok="t" o:connecttype="custom" o:connectlocs="0,0;241,0" o:connectangles="0,0" textboxrect="0,0,24115,0"/>
                </v:shape>
                <v:shape id="Shape 3914" o:spid="_x0000_s1089" style="position:absolute;left:2983;top:1318;width:0;height:11982;visibility:visible;mso-wrap-style:square;v-text-anchor:top" coordsize="0,1198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gXYcgA&#10;AADeAAAADwAAAGRycy9kb3ducmV2LnhtbESPT2vCQBTE7wW/w/IKvYhujMU/qatYQRB6EKNgj4/s&#10;M0nNvg3Z1cRv3y0IPQ4z8xtmsepMJe7UuNKygtEwAkGcWV1yruB03A5mIJxH1lhZJgUPcrBa9l4W&#10;mGjb8oHuqc9FgLBLUEHhfZ1I6bKCDLqhrYmDd7GNQR9kk0vdYBvgppJxFE2kwZLDQoE1bQrKrunN&#10;KPDjrz6f5vtq+n75/mkfrM+f67lSb6/d+gOEp87/h5/tnVYwHcfxCP7uh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yBdhyAAAAN4AAAAPAAAAAAAAAAAAAAAAAJgCAABk&#10;cnMvZG93bnJldi54bWxQSwUGAAAAAAQABAD1AAAAjQMAAAAA&#10;" path="m,1198231l,e" filled="f" strokeweight=".1262mm">
                  <v:path arrowok="t" o:connecttype="custom" o:connectlocs="0,11982;0,0" o:connectangles="0,0" textboxrect="0,0,0,1198231"/>
                </v:shape>
                <v:shape id="Shape 3915" o:spid="_x0000_s1090" style="position:absolute;left:2983;top:9692;width:11294;height:3223;visibility:visible;mso-wrap-style:square;v-text-anchor:top" coordsize="1129386,322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i0XccA&#10;AADeAAAADwAAAGRycy9kb3ducmV2LnhtbESPzWrDMBCE74W+g9hCb4lchfzUjRJMaEMOucQppcfF&#10;2tqm0spYSuK+fRQI9DjMzDfMcj04K87Uh9azhpdxBoK48qblWsPn8WO0ABEiskHrmTT8UYD16vFh&#10;ibnxFz7QuYy1SBAOOWpoYuxyKUPVkMMw9h1x8n587zAm2dfS9HhJcGelyrKZdNhyWmiwo01D1W95&#10;chomxmZq+rrfll/vyi5m30XBrtD6+Wko3kBEGuJ/+N7eGQ3ziVIKbnfSF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4tF3HAAAA3gAAAA8AAAAAAAAAAAAAAAAAmAIAAGRy&#10;cy9kb3ducmV2LnhtbFBLBQYAAAAABAAEAPUAAACMAwAAAAA=&#10;" path="m,198481l1747,178848,3145,158850,4893,138866,6291,119233,8038,99240,9786,79607,11184,59624,12931,39977,14678,19993,16076,,121290,r1398,4908l124436,9475r1747,4558l127581,18591r1748,4207l130727,27005r1747,3856l134221,35068r1398,3857l137367,42431r1747,3856l140512,49793r1748,3506l143658,56805r1747,3520l147152,63480r1398,3506l150298,70141r1747,2805l153443,76101r1748,2805l156589,82061r1747,2805l160083,87671r1398,2805l163243,92930r1747,2804l166388,98189r1747,2454l169533,103097r1748,2454l173028,108005r1398,2464l176174,112572r1747,2454l179319,117130r1747,2103l182464,121337r1748,2103l185959,125544r1398,2103l189105,129751r1747,1753l192250,133608r1747,1752l195395,137113r1748,2104l198890,140970r1398,1753l202036,144476r1398,1753l205181,147982r1747,1402l208326,151137r1748,1753l211821,154292r1398,1753l214967,157448r1398,1402l218112,160603r1747,1416l221257,163422r1748,1402l224752,166226r1398,1403l227898,169031r1398,1402l231052,171836r1748,1052l234198,174290r1747,1402l237692,176744r1398,1402l240838,179198r1398,1402l243983,181652r1748,1403l247129,184106r1747,1052l250623,186210r1398,1402l253769,188664r1398,1052l256914,190768r1748,1051l260060,192871r1747,1052l263554,194975r1398,1051l266700,196728r1398,1051l269845,198831r1748,1052l272991,200935r1747,701l276485,202688r1398,1052l279631,204441r1398,1051l282776,206194r1748,1051l285922,207946r1747,1052l289416,209699r1398,702l292562,211452r1398,711l295707,212864r1748,1052l298867,214617r1747,701l302361,216019r1398,1052l305507,217772r1398,701l308652,219175r1748,701l311798,220577r1747,701l314943,221979r1747,702l318438,223382r1398,701l321583,224784r1748,701l324729,226186r1747,702l327874,227589r1747,701l331369,228991r1398,701l334514,230043r1748,701l337660,231445r1747,701l340805,232497r1747,701l344300,233899r1398,702l347445,234951r1748,701l350591,236354r1747,350l353736,237405r1747,351l357231,238457r1398,701l360376,239509r1748,701l363522,240561r1747,701l366681,241612r1747,702l370176,242664r1398,701l373321,243716r1748,701l376467,244768r1747,350l379612,245819r1747,351l383107,246871r1398,351l386252,247572r1748,702l389398,248624r1747,351l392543,249676r1747,351l396038,250377r1398,351l399183,251429r1748,351l402329,252130r1747,351l405474,253182r1747,350l408969,253883r1398,351l412114,254584r1398,701l415260,255636r1747,351l418405,256337r1747,351l421900,257038r1398,702l425045,258090r1398,351l428191,258791r1747,351l431336,259493r1747,350l434831,260194r1407,350l437986,260895r1397,350l441131,261596r1747,351l444276,262297r1748,701l447771,263363r1398,351l450917,264064r1397,351l454062,264415r1747,350l457207,265116r1748,351l460702,265817r1398,351l463848,266518r1397,351l466993,267220r1747,350l470138,267921r1748,350l473633,268622r1398,351l476779,269323r1397,l479924,269674r1747,350l483069,270375r1748,350l486564,271076r1398,351l489710,271427r1397,350l492855,272128r1747,350l496000,272829r1748,351l499495,273180r1398,350l502641,273881r1411,350l505800,274582r1747,l508945,274932r1747,351l512090,275634r1748,l515586,275984r1397,351l518731,276685r1747,l521876,277036r1747,351l525021,277737r1748,l528517,278088r1397,350l531662,278789r1747,l534807,279140r1747,350l537952,279490r1748,351l541448,280191r1397,l544593,280542r1747,351l547738,280893r1747,350l550883,281594r1748,l554378,281944r1398,351l557524,282295r1747,351l560669,282996r1747,l563814,283347r1748,350l567309,283697r1398,351l570455,284048r1757,350l573609,284749r1748,l576755,285100r1747,350l580250,285450r1397,351l583395,285801r1748,350l586540,286151r1748,351l589686,286852r1747,l593181,287203r1397,l596326,287554r1748,350l599471,287904r1748,351l602617,288255r1747,350l606112,288605r1397,351l609257,288956r1398,351l612402,289307r1748,350l615548,290008r1747,l619043,290358r1397,l622188,290709r1398,l625333,291060r1748,l628479,291410r1747,l631974,291761r1397,l635119,292111r1398,l638264,292462r1748,l641424,292813r1747,l644919,293163r1397,l648064,293514r1398,l651205,293864r1747,l654350,294215r3495,l659243,294566r1747,l662388,294916r1748,l665883,295267r1398,l669029,295617r1747,l672174,295968r3145,l677067,296319r1747,l680212,296669r1748,l683707,297020r3145,l688250,297370r1748,l691745,297721r1398,l694891,298071r3145,l699783,298422r1398,l702929,298773r3145,l707822,299123r1411,l710981,299474r3145,l715873,299824r1748,l719019,300175r3145,l723912,300525r1747,l727057,300876r3495,l731950,301227r3145,l736843,301577r1747,l739988,301928r3495,l744881,302278r3145,l749774,302629r3145,l754666,302980r1748,l757812,303330r3145,l762705,303681r3145,l767597,304031r3146,l772490,304382r3146,l777393,304733r3145,l782285,305083r3146,l786829,305434r3494,l791721,305784r3495,l796614,306135r4893,l803254,306486r3146,l807798,306836r3495,l812691,307187r3494,l817583,307537r4893,l824224,307888r3145,l829116,308239r3146,l833660,308589r4893,l840300,308940r3145,l845193,309290r4907,l851498,309641r4892,l858138,309992r3145,l863031,310342r4892,l869321,310693r4893,l875962,311043r4892,l882252,311394r4893,l888893,311744r3145,l893785,312095r4544,l900076,312446r6640,l908114,312796r4893,l914764,313147r4543,l921055,313497r4892,l927695,313848r4543,l933986,314198r6640,l942024,314559r4893,l948664,314909r6291,l956702,315260r4893,l962993,315610r6640,l971031,315961r6640,l979419,316312r4557,l985724,316662r6640,l993762,317013r6640,l1001800,317363r6640,l1009838,317714r6640,l1017876,318064r6641,l1026264,318415r8038,l1035700,318766r6640,l1043738,319116r6641,l1052140,319467r8038,l1061576,319817r8038,l1071362,320168r6640,l1079400,320519r8038,l1089186,320869r8038,l1098971,321220r8038,l1108407,321570r8038,l1118193,321921r9795,l1129386,322271e" filled="f" strokeweight=".25242mm">
                  <v:path arrowok="t" o:connecttype="custom" o:connectlocs="112,596;1276,186;1405,498;1534,761;1664,982;1793,1171;1923,1336;2052,1480;2181,1606;2311,1719;2440,1817;2569,1908;2698,1988;2828,2062;2957,2129;3087,2192;3216,2248;3345,2301;3474,2350;3604,2395;3733,2437;3863,2476;3992,2515;4121,2546;4251,2581;4380,2609;4509,2641;4639,2665;4768,2693;4897,2715;5026,2739;5156,2760;5285,2781;5415,2802;5544,2820;5673,2837;5803,2855;5932,2872;6061,2886;6191,2904;6320,2918;6449,2932;6593,2946;6722,2960;6883,2974;7029,2988;7190,3002;7369,3016;7547,3030;7725,3044;7917,3058;8127,3072;8337,3086;8581,3100;8823,3114;9081,3128;9340,3142;9630,3156;9938,3170;10263,3184;10616,3198;10990,3212" o:connectangles="0,0,0,0,0,0,0,0,0,0,0,0,0,0,0,0,0,0,0,0,0,0,0,0,0,0,0,0,0,0,0,0,0,0,0,0,0,0,0,0,0,0,0,0,0,0,0,0,0,0,0,0,0,0,0,0,0,0,0,0,0,0" textboxrect="0,0,1129386,322271"/>
                </v:shape>
                <v:shape id="Shape 3916" o:spid="_x0000_s1091" style="position:absolute;left:14277;top:12915;width:4866;height:115;visibility:visible;mso-wrap-style:square;v-text-anchor:top" coordsize="486564,1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2lL8gA&#10;AADeAAAADwAAAGRycy9kb3ducmV2LnhtbESP3WrCQBSE7wt9h+UUvCm6MYFaUlcpolBRBFNJbw/Z&#10;kx+aPRuzW41v7xYKvRxm5htmvhxMKy7Uu8aygukkAkFcWN1wpeD0uRm/gnAeWWNrmRTcyMFy8fgw&#10;x1TbKx/pkvlKBAi7FBXU3neplK6oyaCb2I44eKXtDfog+0rqHq8BbloZR9GLNNhwWKixo1VNxXf2&#10;YxR8bZPyeRevD/v8rEuXNSuzzm9KjZ6G9zcQngb/H/5rf2gFsySOE/i9E66AX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XaUvyAAAAN4AAAAPAAAAAAAAAAAAAAAAAJgCAABk&#10;cnMvZG93bnJldi54bWxQSwUGAAAAAAQABAD1AAAAjQMAAAAA&#10;" path="m,l8387,,9786,351r8038,l19571,701r9786,l30755,1052r9786,l42288,1402r9436,l53472,1753r9794,l64664,2104r9786,l76197,2454r9437,l87381,2805r9786,l98565,3155r11533,l111496,3506r11533,l124427,3857r11546,l137371,4207r11533,l150302,4558r11533,l163233,4908r11533,l176164,5259r12931,l190843,5610r12940,l205530,5960r11184,l218461,6311r14329,l234538,6661r12931,l248867,7012r12931,l263559,7362r14679,l279635,7713r14679,l295712,8064r14678,l312138,8414r16076,l329962,8765r14338,l346047,9115r16077,l363871,9466r17824,l383093,9816r16076,l400931,10167r17824,l420152,10518r17824,l439724,10868r17823,l458945,11219r19581,l480273,11569r6291,e" filled="f" strokeweight=".25242mm">
                  <v:path arrowok="t" o:connecttype="custom" o:connectlocs="84,0;178,3;294,7;405,10;517,14;633,17;745,21;856,24;972,28;1101,31;1230,35;1360,38;1489,42;1618,45;1748,49;1891,52;2038,56;2167,59;2328,63;2475,66;2618,70;2783,73;2943,77;3104,80;3282,84;3443,87;3622,91;3817,94;3992,98;4188,101;4380,105;4576,108;4786,112;4866,115" o:connectangles="0,0,0,0,0,0,0,0,0,0,0,0,0,0,0,0,0,0,0,0,0,0,0,0,0,0,0,0,0,0,0,0,0,0" textboxrect="0,0,486564,11569"/>
                </v:shape>
                <v:shape id="Shape 3917" o:spid="_x0000_s1092" style="position:absolute;left:2983;top:2398;width:11294;height:9731;visibility:visible;mso-wrap-style:square;v-text-anchor:top" coordsize="1129386,973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DbqMYA&#10;AADeAAAADwAAAGRycy9kb3ducmV2LnhtbESPT2vCQBTE70K/w/IK3swmMWiNrtIKlh7rn0tvL9nX&#10;JDT7NmTXGL99t1DwOMzMb5jNbjStGKh3jWUFSRSDIC6tbrhScDkfZi8gnEfW2FomBXdysNs+TTaY&#10;a3vjIw0nX4kAYZejgtr7LpfSlTUZdJHtiIP3bXuDPsi+krrHW4CbVqZxvJAGGw4LNXa0r6n8OV2N&#10;gkKiy1bDWxa/4+VLj+ekMJ+JUtPn8XUNwtPoH+H/9odWsJynaQZ/d8IV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DbqMYAAADeAAAADwAAAAAAAAAAAAAAAACYAgAAZHJz&#10;L2Rvd25yZXYueG1sUEsFBgAAAAAEAAQA9QAAAIsDAAAAAA==&#10;" path="m,599649l1747,539684,3145,479710,4893,419749,6291,359785,8038,299824,9786,239859r1398,-59960l12931,119925,14678,59960,16076,,121290,r1398,14024l124436,28057r1747,13673l127581,55052r1748,12972l130727,80659r1747,12271l134221,104850r1398,11920l137367,127998r1747,11219l140512,150085r1748,10868l143658,171471r1747,10181l147152,191469r1398,9816l150298,210751r1747,9466l153443,229342r1748,9115l156589,247222r1747,8414l160083,264050r1398,8414l163243,280542r1747,8064l166388,296318r1747,7713l169533,311394r1748,7362l173028,325768r1398,7372l176174,339801r1747,7012l179319,353474r1747,6661l182464,366446r1748,6310l185959,379081r1398,6311l189105,391352r1747,5960l192250,402921r1747,5960l195395,414491r1748,5258l198890,425359r1398,5268l202036,435886r1398,5259l205181,446403r1747,4909l208326,456220r1748,4908l211821,466037r1398,4557l214967,475502r1398,4572l218112,484632r1747,4207l221257,493397r1748,4207l224752,501811r1398,4207l227898,510225r1398,4207l231052,518288r1748,3857l234198,526352r1747,3856l237692,534074r1398,3506l240838,541437r1398,3506l243983,548799r1748,3506l247129,555811r1747,3506l250623,562472r1398,3506l253769,569484r1398,3155l256914,575795r1748,3155l260060,582105r1747,3169l263554,588430r1398,3155l266700,594740r1398,2805l269845,600700r1748,2805l272991,606310r1747,2805l276485,611919r1398,2805l279631,617529r1398,2804l282776,622788r1748,2804l285922,628046r1747,2805l289416,633305r1398,2464l292562,638573r1398,2454l295707,643482r1748,2454l298867,648039r1747,2455l302361,652948r1398,2454l305507,657505r1398,2454l308652,662063r1748,2103l311798,666620r1747,2104l314943,670828r1747,2103l318438,675035r1398,2103l321583,679242r1748,2103l324729,683449r1747,1767l327874,687319r1747,2104l331369,691176r1398,2103l334514,695032r1748,2104l337660,698889r1747,1753l340805,702745r1747,1753l344300,706251r1398,1753l347445,709757r1748,1753l350591,713263r1747,1753l353736,716769r1747,1753l357231,720275r1398,1753l360376,723430r1748,1753l363522,726936r1747,1402l366681,730091r1747,1403l370176,733247r1398,1402l373321,736051r1748,1763l376467,739216r1747,1402l379612,742371r1747,1403l383107,745176r1398,1402l386252,747981r1748,1402l389398,750786r1747,1402l392543,753590r1747,1403l396038,756395r1398,1402l399183,759200r1748,1402l402329,761654r1747,1402l405474,764459r1747,1402l408969,766913r1398,1402l412114,769367r1398,1402l415260,772171r1747,1052l418405,774626r1747,1051l421900,776729r1398,1403l425045,779183r1398,1403l428191,781637r1747,1052l431336,784092r1747,1051l434831,786195r1407,1052l437986,788313r1397,1402l441131,790767r1747,1051l444276,792870r1748,1052l447771,794974r1398,1052l450917,797077r1397,1052l454062,799181r1747,1052l457207,801284r1748,1052l460702,803388r1398,1052l463848,805141r1397,1052l466993,807244r1747,1052l470138,809348r1748,701l473633,811101r1398,1052l476779,812854r1397,1052l479924,814958r1747,701l483069,816710r1748,1052l486564,818463r1398,1052l489710,820216r1397,1052l492855,821969r1747,1052l496000,823722r1748,1052l499495,825475r1398,1052l502641,827228r1411,1052l505800,828981r1747,701l508945,830734r1747,701l512090,832136r1748,1052l515586,833889r1397,701l518731,835292r1747,1051l521876,837045r1747,701l525021,838447r1748,1061l528517,840209r1397,701l531662,841612r1747,701l534807,843014r1747,1052l537952,844767r1748,701l541448,846169r1397,701l544593,847572r1747,701l547738,848974r1747,701l550883,850376r1748,701l554378,851779r1398,701l557524,853181r1747,701l560669,854583r1747,702l563814,855986r1748,701l567309,857388r1398,351l570455,858440r1757,701l573609,859842r1748,702l576755,861245r1747,701l580250,862296r1397,702l583395,863699r1748,701l586540,865101r1748,351l589686,866153r1747,701l593181,867555r1397,351l596326,868607r1748,701l599471,869659r1748,701l602617,871061r1747,351l606112,872113r1397,701l609257,873165r1398,701l612402,874567r1748,351l615548,875619r1747,701l619043,876670r1397,702l622188,877722r1398,701l625333,878774r1748,701l628479,879826r1747,701l631974,881228r1397,351l635119,882280r1398,351l638264,883332r1748,350l641424,884384r1747,350l644919,885435r1397,351l648064,886137r1398,701l651205,887188r1747,701l654350,888240r1748,701l657845,889292r1398,350l660990,890358r1398,350l664136,891409r1747,351l667281,892111r1748,701l670776,893162r1398,351l673921,894214r1398,351l677067,894915r1747,701l680212,895967r1748,351l683707,897019r1398,350l686852,897720r1398,701l689998,898772r1747,350l693143,899473r1748,701l696638,900525r1398,350l699783,901226r1398,701l702929,902278r1747,350l706074,902979r1748,701l709233,904031r1748,350l712728,904732r1398,350l715873,905784r1748,350l719019,906485r1748,350l722164,907186r1748,350l725659,908238r1398,350l728804,908939r1748,350l731950,909640r1747,351l735095,910341r1748,701l738590,911393r1398,351l741735,912094r1748,351l744881,912795r1747,351l748026,913497r1748,350l751521,914198r1398,701l754666,915249r1748,351l757812,915951r1747,350l760957,916652r1748,350l764452,917353r1398,351l767597,918054r1748,351l770743,918755r1747,351l773888,919457r1748,350l777393,920158r1397,350l780538,920859r1747,350l783683,921560r1748,351l786829,922261r1747,351l790323,922962r1398,351l793469,923664r1747,350l796614,924365r1748,350l799760,925066r1747,351l803254,925767r1398,351l806400,926468r1398,351l809545,927170r1748,l812691,927520r1747,351l816185,928221r1398,351l819331,928922r1398,351l822476,929624r1748,350l825622,930325r1747,350l829116,930675r1398,351l832262,931377r1398,350l835407,932078r1748,350l838553,932779r1747,351l842047,933130r1398,350l845193,933831r1412,350l848352,934532r1748,350l851498,934882r1747,351l854992,935584r1398,350l858138,936285r1398,350l861283,936635r1748,351l864429,937337r1747,350l867923,938038r1398,350l871069,938388r1398,351l874214,939090r1748,350l877360,939791r1747,l880854,940141r1398,351l884000,940843r1398,l887145,941193r1748,360l890291,941904r1747,350l893785,942254r1398,351l896931,942955r1398,351l900076,943306r1748,350l903222,944007r1747,351l906716,944358r1398,350l909862,945059r1398,350l913007,945409r1757,351l916162,946111r1747,l919307,946461r1748,351l922802,947162r1398,l925947,947513r1748,351l929093,947864r1747,350l932238,948565r1748,350l935733,948915r1398,351l938878,949617r1748,l942024,949967r1747,351l945169,950318r1748,350l948664,951019r1398,l951809,951370r1748,350l954955,951720r1747,351l958100,952421r1748,l961595,952772r1398,350l964740,953122r1748,351l967886,953824r1747,l971031,954174r1748,351l974526,954525r1398,350l977671,955226r1748,l980817,955576r1761,l983976,955927r1748,351l987471,956278r1398,350l990616,956979r1748,l993762,957329r1747,l996907,957680r1748,351l1000402,958031r1398,350l1003547,958381r1748,351l1006693,959082r1747,l1009838,959433r1748,l1013333,959784r1398,350l1016478,960134r1398,351l1019624,960485r1747,350l1022769,961186r1748,l1026264,961537r1398,l1029409,961887r1398,l1032555,962238r1747,350l1035700,962588r1748,351l1039195,962939r1398,351l1042340,963290r1398,350l1045486,963991r1747,l1048631,964341r1748,l1052140,964692r1398,l1055285,965043r1398,l1058431,965393r1747,l1061576,965744r1748,350l1065071,966094r1398,351l1068216,966445r1398,351l1071362,966796r1747,350l1074507,967146r1748,351l1078002,967497r1398,350l1081147,967847r1398,351l1084293,968198r1747,350l1087438,968548r1748,351l1090933,969250r1398,l1094078,969600r1398,l1097224,969951r1747,l1100369,970301r1748,l1103864,970652r1398,l1107009,971002r1398,l1110155,971353r1747,l1113300,971704r1748,l1116445,972054r3505,l1121348,972405r1747,l1124842,972755r1399,l1127988,973106r1398,e" filled="f" strokecolor="red" strokeweight=".25242mm">
                  <v:path arrowok="t" o:connecttype="custom" o:connectlocs="147,600;1342,1048;1503,2107;1664,2963;1825,3664;1989,4254;2150,4755;2311,5183;2471,5558;2636,5884;2796,6175;2957,6435;3118,6666;3279,6873;3443,7062;3604,7234;3765,7392;3925,7536;4090,7669;4251,7792;4411,7908;4572,8013;4736,8111;4897,8202;5058,8290;5219,8370;5380,8448;5544,8518;5705,8584;5865,8651;6026,8711;6191,8767;6351,8823;6512,8872;6673,8921;6837,8970;6998,9012;7159,9058;7320,9096;7480,9135;7645,9173;7805,9209;7966,9244;8127,9275;8291,9307;8452,9338;8613,9366;8774,9398;8938,9422;9099,9451;9260,9475;9420,9500;9581,9524;9745,9545;9906,9570;10067,9591;10228,9612;10392,9629;10553,9650;10714,9668;10875,9685;11039,9706;11214,9724" o:connectangles="0,0,0,0,0,0,0,0,0,0,0,0,0,0,0,0,0,0,0,0,0,0,0,0,0,0,0,0,0,0,0,0,0,0,0,0,0,0,0,0,0,0,0,0,0,0,0,0,0,0,0,0,0,0,0,0,0,0,0,0,0,0,0" textboxrect="0,0,1129386,973106"/>
                </v:shape>
                <v:shape id="Shape 3918" o:spid="_x0000_s1093" style="position:absolute;left:14277;top:12129;width:4866;height:354;visibility:visible;mso-wrap-style:square;v-text-anchor:top" coordsize="486564,35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NSQsUA&#10;AADeAAAADwAAAGRycy9kb3ducmV2LnhtbESPQYvCMBSE78L+h/AEb5ra1dXtGmURFE/KVg8eH82z&#10;LTYvpclq9dcbQfA4zMw3zGzRmkpcqHGlZQXDQQSCOLO65FzBYb/qT0E4j6yxskwKbuRgMf/ozDDR&#10;9sp/dEl9LgKEXYIKCu/rREqXFWTQDWxNHLyTbQz6IJtc6gavAW4qGUfRlzRYclgosKZlQdk5/TcK&#10;ZM33k7bfy+M43e9G8XC9dau1Ur1u+/sDwlPr3+FXe6MVTD7jeAzPO+EK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01JCxQAAAN4AAAAPAAAAAAAAAAAAAAAAAJgCAABkcnMv&#10;ZG93bnJldi54bWxQSwUGAAAAAAQABAD1AAAAigMAAAAA&#10;" path="m,l1748,351r1747,l4893,701r1747,l8387,1052r1399,l11533,1402r1398,l14679,1753r1747,l17824,2104r3494,l22717,2454r1747,l25862,2805r1748,l29357,3155r1398,l32502,3506r1747,l35648,3857r3145,l40541,4207r1747,l43686,4558r1747,l47180,4908r1399,l50326,5259r3146,l55219,5610r1398,l58374,5960r1747,l61519,6311r3145,l66412,6661r1747,l69557,7012r1748,l73052,7362r3145,l77595,7713r1748,l81090,8064r3146,l85634,8414r1747,l89128,8765r1398,l92274,9115r3145,l97167,9466r1398,l100312,9816r3145,l105205,10167r1747,l108350,10518r3146,l113243,10868r1747,l116388,11219r3495,l121281,11569r3146,l126174,11920r1761,l129333,12271r3495,l134226,12621r1747,l137371,12972r3495,l142264,13322r3495,l147157,13673r1747,l150302,14024r3495,l155195,14374r3495,l160088,14725r3145,l164981,15075r1747,l168126,15426r3495,l173019,15777r3145,l177912,16127r3145,l182805,16478r1398,l185950,16828r3145,l190843,17179r3145,l195745,17530r3146,l200638,17880r3145,l205530,18231r3146,l210074,18581r3495,l214967,18932r3494,l219859,19283r3146,l224753,19647r3145,l229645,19998r3145,l234538,20348r3146,l239431,20699r3145,l244323,21049r3146,l248867,21400r3495,l253760,21751r3494,l258652,22101r4907,l265307,22452r3145,l270199,22802r3146,l274743,23153r3495,l279635,23504r4893,l286276,23854r3145,l291169,24205r3145,l295712,24555r4893,l302352,24906r3145,l307245,25257r3145,l312138,25607r4893,l318428,25958r3146,l323321,26308r4893,l329962,26659r3155,l334514,27009r4893,l341154,27360r3146,l346047,27711r4893,l352338,28061r3495,l357231,28412r4893,l363871,28762r4893,l370162,29113r3145,l375055,29464r4892,l381695,29814r4543,l387986,30165r4892,l394276,30515r4893,l400931,30866r3145,l405824,31217r4892,l412114,31567r4893,l418755,31918r4892,l425045,32268r4893,l431685,32619r4893,l437976,32970r4893,l444616,33320r4893,l450907,33671r4893,l457547,34021r6291,l465586,34372r4902,l471886,34722r4892,l478526,35073r4893,l484817,35424r1747,e" filled="f" strokecolor="red" strokeweight=".25242mm">
                  <v:path arrowok="t" o:connecttype="custom" o:connectlocs="49,7;115,14;178,21;259,28;325,35;405,42;472,49;552,56;615,63;696,70;776,77;856,84;923,91;1003,98;1084,105;1164,112;1262,119;1342,126;1423,133;1503,140;1601,147;1681,154;1779,161;1860,168;1958,175;2055,182;2150,189;2248,196;2346,203;2443,210;2538,217;2653,224;2748,231;2863,238;2957,245;3073,252;3185,259;3300,266;3412,273;3524,280;3639,287;3751,294;3880,301;4010,308;4121,315;4251,322;4380,329;4509,336;4656,343;4786,350" o:connectangles="0,0,0,0,0,0,0,0,0,0,0,0,0,0,0,0,0,0,0,0,0,0,0,0,0,0,0,0,0,0,0,0,0,0,0,0,0,0,0,0,0,0,0,0,0,0,0,0,0,0" textboxrect="0,0,486564,35424"/>
                </v:shape>
                <v:rect id="Rectangle 3919" o:spid="_x0000_s1094" style="position:absolute;left:-2523;top:6226;width:6000;height:95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YZwMcA&#10;AADeAAAADwAAAGRycy9kb3ducmV2LnhtbESPT2vCQBTE70K/w/KE3nRjWlSiqxShpJcKahWPz+zL&#10;H8y+jdlV02/vFoQeh5n5DTNfdqYWN2pdZVnBaBiBIM6srrhQ8LP7HExBOI+ssbZMCn7JwXLx0ptj&#10;ou2dN3Tb+kIECLsEFZTeN4mULivJoBvahjh4uW0N+iDbQuoW7wFuahlH0VgarDgslNjQqqTsvL0a&#10;BfvR7npI3frEx/wyef/26TovUqVe+93HDISnzv+Hn+0vrWDyFsdj+Ls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mGcDHAAAA3gAAAA8AAAAAAAAAAAAAAAAAmAIAAGRy&#10;cy9kb3ducmV2LnhtbFBLBQYAAAAABAAEAPUAAACMAwAAAAA=&#10;" filled="f" stroked="f">
                  <v:textbox inset="0,0,0,0">
                    <w:txbxContent>
                      <w:p w:rsidR="0019584E" w:rsidRDefault="0019584E" w:rsidP="0019584E">
                        <w:proofErr w:type="spellStart"/>
                        <w:r>
                          <w:rPr>
                            <w:rFonts w:ascii="Arial" w:eastAsia="Arial" w:hAnsi="Arial" w:cs="Arial"/>
                            <w:sz w:val="10"/>
                          </w:rPr>
                          <w:t>Acceleration</w:t>
                        </w:r>
                        <w:proofErr w:type="spellEnd"/>
                        <w:r>
                          <w:rPr>
                            <w:rFonts w:ascii="Arial" w:eastAsia="Arial" w:hAnsi="Arial" w:cs="Arial"/>
                            <w:sz w:val="10"/>
                          </w:rPr>
                          <w:t xml:space="preserve"> (g)</w:t>
                        </w:r>
                      </w:p>
                    </w:txbxContent>
                  </v:textbox>
                </v:rect>
                <v:rect id="Rectangle 3920" o:spid="_x0000_s1095" style="position:absolute;left:9670;top:14561;width:3702;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mscA&#10;AADeAAAADwAAAGRycy9kb3ducmV2LnhtbESPT2vCQBTE7wW/w/IEb3VjCjWmriLaokf/FGxvj+xr&#10;Esy+DdnVRD+9Kwg9DjPzG2Y670wlLtS40rKC0TACQZxZXXKu4Pvw9ZqAcB5ZY2WZFFzJwXzWe5li&#10;qm3LO7rsfS4ChF2KCgrv61RKlxVk0A1tTRy8P9sY9EE2udQNtgFuKhlH0bs0WHJYKLCmZUHZaX82&#10;CtZJvfjZ2FubV5+/6+P2OFkdJl6pQb9bfIDw1Pn/8LO90QrGb3E8h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y/prHAAAA3gAAAA8AAAAAAAAAAAAAAAAAmAIAAGRy&#10;cy9kb3ducmV2LnhtbFBLBQYAAAAABAAEAPUAAACMAwAAAAA=&#10;" filled="f" stroked="f">
                  <v:textbox inset="0,0,0,0">
                    <w:txbxContent>
                      <w:p w:rsidR="0019584E" w:rsidRDefault="0019584E" w:rsidP="0019584E">
                        <w:proofErr w:type="spellStart"/>
                        <w:r>
                          <w:rPr>
                            <w:rFonts w:ascii="Arial" w:eastAsia="Arial" w:hAnsi="Arial" w:cs="Arial"/>
                            <w:sz w:val="10"/>
                          </w:rPr>
                          <w:t>Period</w:t>
                        </w:r>
                        <w:proofErr w:type="spellEnd"/>
                        <w:r>
                          <w:rPr>
                            <w:rFonts w:ascii="Arial" w:eastAsia="Arial" w:hAnsi="Arial" w:cs="Arial"/>
                            <w:sz w:val="10"/>
                          </w:rPr>
                          <w:t xml:space="preserve"> (s)</w:t>
                        </w:r>
                      </w:p>
                    </w:txbxContent>
                  </v:textbox>
                </v:rect>
                <v:shape id="Shape 3921" o:spid="_x0000_s1096" style="position:absolute;left:16185;width:4216;height:1581;visibility:visible;mso-wrap-style:square;v-text-anchor:top" coordsize="421560,15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rl7cIA&#10;AADeAAAADwAAAGRycy9kb3ducmV2LnhtbERPy4rCMBTdD/gP4QruxtQKKtUoIji4kAEfG3fX5toW&#10;m5uSZGr16ycLweXhvBerztSiJecrywpGwwQEcW51xYWC82n7PQPhA7LG2jIpeJKH1bL3tcBM2wcf&#10;qD2GQsQQ9hkqKENoMil9XpJBP7QNceRu1hkMEbpCaoePGG5qmSbJRBqsODaU2NCmpPx+/DMKfp7d&#10;/rV7TS/u1+zrZtS6SvqrUoN+t56DCNSFj/jt3mkF03Gaxr3xTrw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6uXtwgAAAN4AAAAPAAAAAAAAAAAAAAAAAJgCAABkcnMvZG93&#10;bnJldi54bWxQSwUGAAAAAAQABAD1AAAAhwMAAAAA&#10;" path="m,l421560,r,158163l,158163,,xe" filled="f" strokeweight=".04853mm">
                  <v:path arrowok="t" o:connecttype="custom" o:connectlocs="0,0;4216,0;4216,1581;0,1581;0,0" o:connectangles="0,0,0,0,0" textboxrect="0,0,421560,158163"/>
                </v:shape>
                <v:shape id="Shape 3922" o:spid="_x0000_s1097" style="position:absolute;left:16416;top:424;width:1433;height:0;visibility:visible;mso-wrap-style:square;v-text-anchor:top" coordsize="1433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aX8skA&#10;AADeAAAADwAAAGRycy9kb3ducmV2LnhtbESPQWsCMRSE70L/Q3iFXkpNurW1uzVKKQh6EbVevD02&#10;r7tLNy/bJOraX98IBY/DzHzDTGa9bcWRfGgca3gcKhDEpTMNVxp2n/OHVxAhIhtsHZOGMwWYTW8G&#10;EyyMO/GGjttYiQThUKCGOsaukDKUNVkMQ9cRJ+/LeYsxSV9J4/GU4LaVmVIv0mLDaaHGjj5qKr+3&#10;B6vhJ88Pfrn+3SyVH81396tnVn6v9d1t//4GIlIfr+H/9sJoGD9lWQ6XO+kKyO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CaX8skAAADeAAAADwAAAAAAAAAAAAAAAACYAgAA&#10;ZHJzL2Rvd25yZXYueG1sUEsFBgAAAAAEAAQA9QAAAI4DAAAAAA==&#10;" path="m,l143313,e" filled="f" strokeweight=".25242mm">
                  <v:path arrowok="t" o:connecttype="custom" o:connectlocs="0,0;1433,0" o:connectangles="0,0" textboxrect="0,0,143313,0"/>
                </v:shape>
                <v:rect id="Rectangle 3923" o:spid="_x0000_s1098" style="position:absolute;left:17849;top:61;width:238;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LwM8cA&#10;AADeAAAADwAAAGRycy9kb3ducmV2LnhtbESPzWrCQBSF9wXfYbhCd3WiQmuio4ha4tImBevukrlN&#10;QjN3QmaapH16Z1Ho8nD++Da70TSip87VlhXMZxEI4sLqmksF7/nr0wqE88gaG8uk4Icc7LaThw0m&#10;2g78Rn3mSxFG2CWooPK+TaR0RUUG3cy2xMH7tJ1BH2RXSt3hEMZNIxdR9CwN1hweKmzpUFHxlX0b&#10;Bemq3X+c7e9QNqdber1c42Mee6Uep+N+DcLT6P/Df+2zVvCyXCwDQMAJKCC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C8DPHAAAA3gAAAA8AAAAAAAAAAAAAAAAAmAIAAGRy&#10;cy9kb3ducmV2LnhtbFBLBQYAAAAABAAEAPUAAACMAwAAAAA=&#10;" filled="f" stroked="f">
                  <v:textbox inset="0,0,0,0">
                    <w:txbxContent>
                      <w:p w:rsidR="0019584E" w:rsidRDefault="0019584E" w:rsidP="0019584E">
                        <w:r>
                          <w:rPr>
                            <w:rFonts w:ascii="Arial" w:eastAsia="Arial" w:hAnsi="Arial" w:cs="Arial"/>
                            <w:sz w:val="10"/>
                          </w:rPr>
                          <w:t xml:space="preserve"> </w:t>
                        </w:r>
                      </w:p>
                    </w:txbxContent>
                  </v:textbox>
                </v:rect>
                <v:rect id="Rectangle 3924" o:spid="_x0000_s1099" style="position:absolute;left:18027;top:61;width:2993;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5VqMcA&#10;AADeAAAADwAAAGRycy9kb3ducmV2LnhtbESPT4vCMBTE74LfITzBm6Yq7Go1iqiLHtc/oN4ezbMt&#10;Ni+lydqun94sLHgcZuY3zGzRmEI8qHK5ZQWDfgSCOLE651TB6fjVG4NwHlljYZkU/JKDxbzdmmGs&#10;bc17ehx8KgKEXYwKMu/LWEqXZGTQ9W1JHLybrQz6IKtU6grrADeFHEbRhzSYc1jIsKRVRsn98GMU&#10;bMfl8rKzzzotNtft+fs8WR8nXqlup1lOQXhq/Dv8395pBZ+j4WgA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OVajHAAAA3gAAAA8AAAAAAAAAAAAAAAAAmAIAAGRy&#10;cy9kb3ducmV2LnhtbFBLBQYAAAAABAAEAPUAAACMAwAAAAA=&#10;" filled="f" stroked="f">
                  <v:textbox inset="0,0,0,0">
                    <w:txbxContent>
                      <w:p w:rsidR="0019584E" w:rsidRDefault="0019584E" w:rsidP="0019584E">
                        <w:r>
                          <w:rPr>
                            <w:rFonts w:ascii="Arial" w:eastAsia="Arial" w:hAnsi="Arial" w:cs="Arial"/>
                            <w:sz w:val="10"/>
                          </w:rPr>
                          <w:t>E1-0.1g</w:t>
                        </w:r>
                      </w:p>
                    </w:txbxContent>
                  </v:textbox>
                </v:rect>
                <v:shape id="Shape 3925" o:spid="_x0000_s1100" style="position:absolute;left:16416;top:1216;width:1433;height:0;visibility:visible;mso-wrap-style:square;v-text-anchor:top" coordsize="1433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AP0MoA&#10;AADeAAAADwAAAGRycy9kb3ducmV2LnhtbESP3WrCQBSE7wu+w3KE3hTdNIKV6Co1UCgFrX+gvTtk&#10;T5PQ7NmQXU3q07tCoZfDzHzDzBadqcSFGldaVvA8jEAQZ1aXnCs47N8GExDOI2usLJOCX3KwmPce&#10;Zpho2/KWLjufiwBhl6CCwvs6kdJlBRl0Q1sTB+/bNgZ9kE0udYNtgJtKxlE0lgZLDgsF1pQWlP3s&#10;zkbBNd6mh8/V8mlz/Dq1H1VKq+VmrdRjv3udgvDU+f/wX/tdK3gZxaMY7nfCFZDzG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TQD9DKAAAA3gAAAA8AAAAAAAAAAAAAAAAAmAIA&#10;AGRycy9kb3ducmV2LnhtbFBLBQYAAAAABAAEAPUAAACPAwAAAAA=&#10;" path="m,l143313,e" filled="f" strokecolor="red" strokeweight=".25242mm">
                  <v:path arrowok="t" o:connecttype="custom" o:connectlocs="0,0;1433,0" o:connectangles="0,0" textboxrect="0,0,143313,0"/>
                </v:shape>
                <v:rect id="Rectangle 3926" o:spid="_x0000_s1101" style="position:absolute;left:17849;top:853;width:238;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BuRMcA&#10;AADeAAAADwAAAGRycy9kb3ducmV2LnhtbESPQWvCQBSE74L/YXlCb7rRQNU0GxFt0WPVgu3tkX1N&#10;gtm3Ibs1qb/eLQg9DjPzDZOuelOLK7WusqxgOolAEOdWV1wo+Di9jRcgnEfWWFsmBb/kYJUNBykm&#10;2nZ8oOvRFyJA2CWooPS+SaR0eUkG3cQ2xMH7tq1BH2RbSN1iF+CmlrMoepYGKw4LJTa0KSm/HH+M&#10;gt2iWX/u7a0r6tev3fn9vNyell6pp1G/fgHhqff/4Ud7rxXM41kcw9+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QbkTHAAAA3gAAAA8AAAAAAAAAAAAAAAAAmAIAAGRy&#10;cy9kb3ducmV2LnhtbFBLBQYAAAAABAAEAPUAAACMAwAAAAA=&#10;" filled="f" stroked="f">
                  <v:textbox inset="0,0,0,0">
                    <w:txbxContent>
                      <w:p w:rsidR="0019584E" w:rsidRDefault="0019584E" w:rsidP="0019584E">
                        <w:r>
                          <w:rPr>
                            <w:rFonts w:ascii="Arial" w:eastAsia="Arial" w:hAnsi="Arial" w:cs="Arial"/>
                            <w:sz w:val="10"/>
                          </w:rPr>
                          <w:t xml:space="preserve"> </w:t>
                        </w:r>
                      </w:p>
                    </w:txbxContent>
                  </v:textbox>
                </v:rect>
                <v:rect id="Rectangle 3927" o:spid="_x0000_s1102" style="position:absolute;left:18027;top:853;width:2993;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n2MMgA&#10;AADeAAAADwAAAGRycy9kb3ducmV2LnhtbESPQWvCQBSE74L/YXlCb7qplmqiq0hr0aPGQurtkX1N&#10;QrNvQ3Y1aX99t1DwOMzMN8xq05ta3Kh1lWUFj5MIBHFudcWFgvfz23gBwnlkjbVlUvBNDjbr4WCF&#10;ibYdn+iW+kIECLsEFZTeN4mULi/JoJvYhjh4n7Y16INsC6lb7ALc1HIaRc/SYMVhocSGXkrKv9Kr&#10;UbBfNNuPg/3pinp32WfHLH49x16ph1G/XYLw1Pt7+L990Arms+nsCf7uh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ufYwyAAAAN4AAAAPAAAAAAAAAAAAAAAAAJgCAABk&#10;cnMvZG93bnJldi54bWxQSwUGAAAAAAQABAD1AAAAjQMAAAAA&#10;" filled="f" stroked="f">
                  <v:textbox inset="0,0,0,0">
                    <w:txbxContent>
                      <w:p w:rsidR="0019584E" w:rsidRDefault="0019584E" w:rsidP="0019584E">
                        <w:r>
                          <w:rPr>
                            <w:rFonts w:ascii="Arial" w:eastAsia="Arial" w:hAnsi="Arial" w:cs="Arial"/>
                            <w:sz w:val="10"/>
                          </w:rPr>
                          <w:t>E2-0.1g</w:t>
                        </w:r>
                      </w:p>
                    </w:txbxContent>
                  </v:textbox>
                </v:rect>
                <v:rect id="Rectangle 3928" o:spid="_x0000_s1103" style="position:absolute;left:20495;top:14099;width:471;height:2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VTq8gA&#10;AADeAAAADwAAAGRycy9kb3ducmV2LnhtbESPQWvCQBSE74L/YXlCb7qp0mqiq0hr0aPGQurtkX1N&#10;QrNvQ3Y1aX99t1DwOMzMN8xq05ta3Kh1lWUFj5MIBHFudcWFgvfz23gBwnlkjbVlUvBNDjbr4WCF&#10;ibYdn+iW+kIECLsEFZTeN4mULi/JoJvYhjh4n7Y16INsC6lb7ALc1HIaRc/SYMVhocSGXkrKv9Kr&#10;UbBfNNuPg/3pinp32WfHLH49x16ph1G/XYLw1Pt7+L990Arms+nsCf7uh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9VOryAAAAN4AAAAPAAAAAAAAAAAAAAAAAJgCAABk&#10;cnMvZG93bnJldi54bWxQSwUGAAAAAAQABAD1AAAAjQMAAAAA&#10;" filled="f" stroked="f">
                  <v:textbox inset="0,0,0,0">
                    <w:txbxContent>
                      <w:p w:rsidR="0019584E" w:rsidRDefault="0019584E" w:rsidP="0019584E">
                        <w:r>
                          <w:t xml:space="preserve"> </w:t>
                        </w:r>
                      </w:p>
                    </w:txbxContent>
                  </v:textbox>
                </v:rect>
                <w10:anchorlock/>
              </v:group>
            </w:pict>
          </mc:Fallback>
        </mc:AlternateContent>
      </w:r>
    </w:p>
    <w:p w:rsidR="0019584E" w:rsidRPr="0019584E" w:rsidRDefault="0019584E" w:rsidP="0019584E">
      <w:pPr>
        <w:widowControl w:val="0"/>
        <w:spacing w:after="0" w:line="240" w:lineRule="auto"/>
        <w:jc w:val="center"/>
        <w:rPr>
          <w:rFonts w:eastAsia="Times New Roman"/>
          <w:snapToGrid w:val="0"/>
          <w:color w:val="000000"/>
          <w:szCs w:val="24"/>
          <w:lang w:val="en-US"/>
        </w:rPr>
      </w:pPr>
      <w:r w:rsidRPr="0019584E">
        <w:rPr>
          <w:rFonts w:eastAsia="Times New Roman"/>
          <w:snapToGrid w:val="0"/>
          <w:color w:val="000000"/>
          <w:szCs w:val="24"/>
          <w:lang w:val="en-US"/>
        </w:rPr>
        <w:t xml:space="preserve"> </w:t>
      </w:r>
    </w:p>
    <w:p w:rsidR="0019584E" w:rsidRPr="0019584E" w:rsidRDefault="0019584E" w:rsidP="0019584E">
      <w:pPr>
        <w:widowControl w:val="0"/>
        <w:spacing w:after="0" w:line="240" w:lineRule="auto"/>
        <w:jc w:val="center"/>
        <w:rPr>
          <w:rFonts w:eastAsia="Times New Roman"/>
          <w:snapToGrid w:val="0"/>
          <w:sz w:val="20"/>
          <w:szCs w:val="24"/>
          <w:lang w:val="en-US"/>
        </w:rPr>
      </w:pPr>
      <w:r w:rsidRPr="0019584E">
        <w:rPr>
          <w:rFonts w:eastAsia="Times New Roman"/>
          <w:snapToGrid w:val="0"/>
          <w:sz w:val="20"/>
          <w:szCs w:val="24"/>
          <w:lang w:val="en-US"/>
        </w:rPr>
        <w:t xml:space="preserve">Figure 3. Acceleration response spectrum </w:t>
      </w:r>
    </w:p>
    <w:p w:rsidR="0019584E" w:rsidRPr="0019584E" w:rsidRDefault="0019584E" w:rsidP="0019584E">
      <w:pPr>
        <w:widowControl w:val="0"/>
        <w:spacing w:after="0" w:line="240" w:lineRule="auto"/>
        <w:jc w:val="center"/>
        <w:rPr>
          <w:rFonts w:eastAsia="Times New Roman"/>
          <w:snapToGrid w:val="0"/>
          <w:sz w:val="20"/>
          <w:szCs w:val="24"/>
          <w:lang w:val="en-US"/>
        </w:rPr>
      </w:pPr>
    </w:p>
    <w:p w:rsidR="0019584E" w:rsidRPr="0019584E" w:rsidRDefault="0019584E" w:rsidP="0019584E">
      <w:pPr>
        <w:widowControl w:val="0"/>
        <w:spacing w:after="0" w:line="240" w:lineRule="auto"/>
        <w:jc w:val="both"/>
        <w:rPr>
          <w:rFonts w:eastAsia="Times New Roman"/>
          <w:snapToGrid w:val="0"/>
          <w:color w:val="000000"/>
          <w:szCs w:val="24"/>
          <w:lang w:val="en-US"/>
        </w:rPr>
      </w:pPr>
      <w:r w:rsidRPr="0019584E">
        <w:rPr>
          <w:rFonts w:eastAsia="Times New Roman"/>
          <w:snapToGrid w:val="0"/>
          <w:color w:val="000000"/>
          <w:szCs w:val="24"/>
          <w:lang w:val="en-US"/>
        </w:rPr>
        <w:t xml:space="preserve">The acceleration response spectrum generated according to the above criterion is as shown in the above Figure 3. The acceleration time-history waves are synthesized according to the acceleration response spectrum, and the maximum value of the three sets of time-history calculation results is taken for seismic check. The acceleration time history waves corresponding to the earthquake action E1 and E2 are shown in Figure 4 below. </w:t>
      </w:r>
    </w:p>
    <w:p w:rsidR="0019584E" w:rsidRPr="0019584E" w:rsidRDefault="0019584E" w:rsidP="0019584E">
      <w:pPr>
        <w:widowControl w:val="0"/>
        <w:spacing w:after="0" w:line="240" w:lineRule="auto"/>
        <w:jc w:val="both"/>
        <w:rPr>
          <w:rFonts w:eastAsia="Times New Roman"/>
          <w:snapToGrid w:val="0"/>
          <w:color w:val="000000"/>
          <w:szCs w:val="24"/>
          <w:lang w:val="en-US"/>
        </w:rPr>
      </w:pPr>
      <w:r w:rsidRPr="0019584E">
        <w:rPr>
          <w:rFonts w:eastAsia="Times New Roman"/>
          <w:snapToGrid w:val="0"/>
          <w:color w:val="000000"/>
          <w:szCs w:val="24"/>
          <w:lang w:val="en-US"/>
        </w:rPr>
        <w:t xml:space="preserve"> </w:t>
      </w:r>
    </w:p>
    <w:p w:rsidR="0019584E" w:rsidRPr="0019584E" w:rsidRDefault="0019584E" w:rsidP="0019584E">
      <w:pPr>
        <w:widowControl w:val="0"/>
        <w:spacing w:after="0" w:line="240" w:lineRule="auto"/>
        <w:jc w:val="center"/>
        <w:rPr>
          <w:rFonts w:eastAsia="Times New Roman"/>
          <w:snapToGrid w:val="0"/>
          <w:color w:val="000000"/>
          <w:szCs w:val="24"/>
          <w:lang w:val="en-US"/>
        </w:rPr>
      </w:pPr>
      <w:r w:rsidRPr="0019584E">
        <w:rPr>
          <w:rFonts w:eastAsia="Times New Roman"/>
          <w:noProof/>
          <w:snapToGrid w:val="0"/>
          <w:color w:val="000000"/>
          <w:szCs w:val="24"/>
        </w:rPr>
        <w:drawing>
          <wp:inline distT="0" distB="0" distL="0" distR="0" wp14:anchorId="787863F8" wp14:editId="3DA0215F">
            <wp:extent cx="4913376" cy="2185416"/>
            <wp:effectExtent l="0" t="0" r="0" b="0"/>
            <wp:docPr id="5" name="Picture 71964"/>
            <wp:cNvGraphicFramePr/>
            <a:graphic xmlns:a="http://schemas.openxmlformats.org/drawingml/2006/main">
              <a:graphicData uri="http://schemas.openxmlformats.org/drawingml/2006/picture">
                <pic:pic xmlns:pic="http://schemas.openxmlformats.org/drawingml/2006/picture">
                  <pic:nvPicPr>
                    <pic:cNvPr id="71964" name="Picture 71964"/>
                    <pic:cNvPicPr/>
                  </pic:nvPicPr>
                  <pic:blipFill>
                    <a:blip r:embed="rId9" cstate="print"/>
                    <a:stretch>
                      <a:fillRect/>
                    </a:stretch>
                  </pic:blipFill>
                  <pic:spPr>
                    <a:xfrm>
                      <a:off x="0" y="0"/>
                      <a:ext cx="4913376" cy="2185416"/>
                    </a:xfrm>
                    <a:prstGeom prst="rect">
                      <a:avLst/>
                    </a:prstGeom>
                  </pic:spPr>
                </pic:pic>
              </a:graphicData>
            </a:graphic>
          </wp:inline>
        </w:drawing>
      </w:r>
    </w:p>
    <w:p w:rsidR="0019584E" w:rsidRPr="0019584E" w:rsidRDefault="0019584E" w:rsidP="0019584E">
      <w:pPr>
        <w:widowControl w:val="0"/>
        <w:tabs>
          <w:tab w:val="center" w:pos="2979"/>
          <w:tab w:val="center" w:pos="4561"/>
          <w:tab w:val="center" w:pos="7126"/>
          <w:tab w:val="center" w:pos="8711"/>
        </w:tabs>
        <w:spacing w:after="0" w:line="240" w:lineRule="auto"/>
        <w:jc w:val="both"/>
        <w:rPr>
          <w:rFonts w:eastAsia="Times New Roman"/>
          <w:snapToGrid w:val="0"/>
          <w:color w:val="000000"/>
          <w:szCs w:val="24"/>
          <w:lang w:val="en-US"/>
        </w:rPr>
      </w:pPr>
      <w:r w:rsidRPr="0019584E">
        <w:rPr>
          <w:rFonts w:ascii="Calibri" w:eastAsia="Calibri" w:hAnsi="Calibri" w:cs="Calibri"/>
          <w:snapToGrid w:val="0"/>
          <w:color w:val="000000"/>
          <w:szCs w:val="24"/>
          <w:lang w:val="en-US"/>
        </w:rPr>
        <w:tab/>
      </w:r>
      <w:r w:rsidRPr="0019584E">
        <w:rPr>
          <w:rFonts w:ascii="Arial" w:eastAsia="Arial" w:hAnsi="Arial" w:cs="Arial"/>
          <w:snapToGrid w:val="0"/>
          <w:color w:val="000000"/>
          <w:sz w:val="11"/>
          <w:szCs w:val="24"/>
          <w:lang w:val="en-US"/>
        </w:rPr>
        <w:t>Time (s)</w:t>
      </w:r>
      <w:r w:rsidRPr="0019584E">
        <w:rPr>
          <w:rFonts w:ascii="Arial" w:eastAsia="Arial" w:hAnsi="Arial" w:cs="Arial"/>
          <w:snapToGrid w:val="0"/>
          <w:color w:val="000000"/>
          <w:sz w:val="11"/>
          <w:szCs w:val="24"/>
          <w:lang w:val="en-US"/>
        </w:rPr>
        <w:tab/>
      </w:r>
      <w:r w:rsidRPr="0019584E">
        <w:rPr>
          <w:rFonts w:eastAsia="Times New Roman"/>
          <w:snapToGrid w:val="0"/>
          <w:color w:val="000000"/>
          <w:sz w:val="21"/>
          <w:szCs w:val="24"/>
          <w:lang w:val="en-US"/>
        </w:rPr>
        <w:t xml:space="preserve"> </w:t>
      </w:r>
      <w:r w:rsidRPr="0019584E">
        <w:rPr>
          <w:rFonts w:eastAsia="Times New Roman"/>
          <w:snapToGrid w:val="0"/>
          <w:color w:val="000000"/>
          <w:sz w:val="21"/>
          <w:szCs w:val="24"/>
          <w:lang w:val="en-US"/>
        </w:rPr>
        <w:tab/>
      </w:r>
      <w:r w:rsidRPr="0019584E">
        <w:rPr>
          <w:rFonts w:ascii="Arial" w:eastAsia="Arial" w:hAnsi="Arial" w:cs="Arial"/>
          <w:snapToGrid w:val="0"/>
          <w:color w:val="000000"/>
          <w:sz w:val="11"/>
          <w:szCs w:val="24"/>
          <w:lang w:val="en-US"/>
        </w:rPr>
        <w:t>Time (s)</w:t>
      </w:r>
      <w:r w:rsidRPr="0019584E">
        <w:rPr>
          <w:rFonts w:ascii="Arial" w:eastAsia="Arial" w:hAnsi="Arial" w:cs="Arial"/>
          <w:snapToGrid w:val="0"/>
          <w:color w:val="000000"/>
          <w:sz w:val="11"/>
          <w:szCs w:val="24"/>
          <w:lang w:val="en-US"/>
        </w:rPr>
        <w:tab/>
      </w:r>
      <w:r w:rsidRPr="0019584E">
        <w:rPr>
          <w:rFonts w:eastAsia="Times New Roman"/>
          <w:snapToGrid w:val="0"/>
          <w:color w:val="000000"/>
          <w:sz w:val="21"/>
          <w:szCs w:val="24"/>
          <w:lang w:val="en-US"/>
        </w:rPr>
        <w:t xml:space="preserve"> </w:t>
      </w:r>
    </w:p>
    <w:p w:rsidR="0019584E" w:rsidRPr="0019584E" w:rsidRDefault="0019584E" w:rsidP="0019584E">
      <w:pPr>
        <w:widowControl w:val="0"/>
        <w:tabs>
          <w:tab w:val="center" w:pos="2754"/>
          <w:tab w:val="center" w:pos="6904"/>
        </w:tabs>
        <w:spacing w:after="0" w:line="240" w:lineRule="auto"/>
        <w:jc w:val="both"/>
        <w:rPr>
          <w:rFonts w:eastAsia="Times New Roman"/>
          <w:snapToGrid w:val="0"/>
          <w:color w:val="000000"/>
          <w:szCs w:val="24"/>
          <w:lang w:val="en-US"/>
        </w:rPr>
      </w:pPr>
      <w:r w:rsidRPr="0019584E">
        <w:rPr>
          <w:rFonts w:ascii="Calibri" w:eastAsia="Calibri" w:hAnsi="Calibri" w:cs="Calibri"/>
          <w:snapToGrid w:val="0"/>
          <w:color w:val="000000"/>
          <w:szCs w:val="24"/>
          <w:lang w:val="en-US"/>
        </w:rPr>
        <w:tab/>
      </w:r>
      <w:r w:rsidRPr="0019584E">
        <w:rPr>
          <w:rFonts w:eastAsia="Times New Roman"/>
          <w:snapToGrid w:val="0"/>
          <w:color w:val="000000"/>
          <w:sz w:val="21"/>
          <w:szCs w:val="24"/>
          <w:lang w:val="en-US"/>
        </w:rPr>
        <w:t xml:space="preserve">E1 </w:t>
      </w:r>
      <w:r w:rsidRPr="0019584E">
        <w:rPr>
          <w:rFonts w:eastAsia="Times New Roman"/>
          <w:snapToGrid w:val="0"/>
          <w:color w:val="000000"/>
          <w:sz w:val="21"/>
          <w:szCs w:val="24"/>
          <w:lang w:val="en-US"/>
        </w:rPr>
        <w:tab/>
        <w:t xml:space="preserve">E2 </w:t>
      </w:r>
    </w:p>
    <w:p w:rsidR="0019584E" w:rsidRPr="0019584E" w:rsidRDefault="0019584E" w:rsidP="0019584E">
      <w:pPr>
        <w:widowControl w:val="0"/>
        <w:spacing w:after="0" w:line="240" w:lineRule="auto"/>
        <w:jc w:val="both"/>
        <w:rPr>
          <w:rFonts w:eastAsia="Times New Roman"/>
          <w:snapToGrid w:val="0"/>
          <w:color w:val="000000"/>
          <w:szCs w:val="24"/>
          <w:lang w:val="en-US"/>
        </w:rPr>
      </w:pPr>
      <w:r w:rsidRPr="0019584E">
        <w:rPr>
          <w:rFonts w:eastAsia="Times New Roman"/>
          <w:snapToGrid w:val="0"/>
          <w:color w:val="000000"/>
          <w:szCs w:val="24"/>
          <w:lang w:val="en-US"/>
        </w:rPr>
        <w:t xml:space="preserve"> </w:t>
      </w:r>
    </w:p>
    <w:p w:rsidR="0019584E" w:rsidRPr="0019584E" w:rsidRDefault="0019584E" w:rsidP="0019584E">
      <w:pPr>
        <w:widowControl w:val="0"/>
        <w:spacing w:after="0" w:line="240" w:lineRule="auto"/>
        <w:jc w:val="center"/>
        <w:rPr>
          <w:rFonts w:eastAsia="Times New Roman"/>
          <w:snapToGrid w:val="0"/>
          <w:sz w:val="20"/>
          <w:szCs w:val="24"/>
          <w:lang w:val="en-US"/>
        </w:rPr>
      </w:pPr>
      <w:r w:rsidRPr="0019584E">
        <w:rPr>
          <w:rFonts w:eastAsia="Times New Roman"/>
          <w:snapToGrid w:val="0"/>
          <w:sz w:val="20"/>
          <w:szCs w:val="24"/>
          <w:lang w:val="en-US"/>
        </w:rPr>
        <w:t xml:space="preserve">Figure 4. Acceleration time history waves </w:t>
      </w:r>
    </w:p>
    <w:p w:rsidR="0019584E" w:rsidRPr="0019584E" w:rsidRDefault="0019584E" w:rsidP="0019584E">
      <w:pPr>
        <w:widowControl w:val="0"/>
        <w:spacing w:after="0" w:line="240" w:lineRule="auto"/>
        <w:jc w:val="both"/>
        <w:rPr>
          <w:rFonts w:eastAsia="Times New Roman"/>
          <w:snapToGrid w:val="0"/>
          <w:color w:val="000000"/>
          <w:szCs w:val="24"/>
          <w:lang w:val="en-US"/>
        </w:rPr>
      </w:pPr>
      <w:r w:rsidRPr="0019584E">
        <w:rPr>
          <w:rFonts w:eastAsia="Times New Roman"/>
          <w:snapToGrid w:val="0"/>
          <w:color w:val="000000"/>
          <w:szCs w:val="24"/>
          <w:lang w:val="en-US"/>
        </w:rPr>
        <w:t xml:space="preserve"> </w:t>
      </w:r>
    </w:p>
    <w:p w:rsidR="0019584E" w:rsidRPr="0019584E" w:rsidRDefault="0019584E" w:rsidP="0019584E">
      <w:pPr>
        <w:widowControl w:val="0"/>
        <w:spacing w:after="0" w:line="240" w:lineRule="auto"/>
        <w:jc w:val="both"/>
        <w:rPr>
          <w:rFonts w:eastAsia="Times New Roman"/>
          <w:snapToGrid w:val="0"/>
          <w:color w:val="000000"/>
          <w:szCs w:val="24"/>
          <w:lang w:val="en-US"/>
        </w:rPr>
      </w:pPr>
    </w:p>
    <w:p w:rsidR="0019584E" w:rsidRPr="0019584E" w:rsidRDefault="0019584E" w:rsidP="0019584E">
      <w:pPr>
        <w:keepNext/>
        <w:widowControl w:val="0"/>
        <w:suppressAutoHyphens/>
        <w:spacing w:after="0" w:line="240" w:lineRule="auto"/>
        <w:jc w:val="both"/>
        <w:outlineLvl w:val="0"/>
        <w:rPr>
          <w:rFonts w:eastAsia="Calibri"/>
          <w:b/>
          <w:caps/>
          <w:snapToGrid w:val="0"/>
          <w:szCs w:val="24"/>
          <w:lang w:val="en-US" w:bidi="en-US"/>
        </w:rPr>
      </w:pPr>
      <w:r w:rsidRPr="0019584E">
        <w:rPr>
          <w:rFonts w:eastAsia="Calibri"/>
          <w:b/>
          <w:caps/>
          <w:snapToGrid w:val="0"/>
          <w:szCs w:val="24"/>
          <w:lang w:val="en-US" w:bidi="en-US"/>
        </w:rPr>
        <w:t>3. SEISMIC CHECK OF THE APPROACH BRIDGE</w:t>
      </w:r>
    </w:p>
    <w:p w:rsidR="0019584E" w:rsidRPr="0019584E" w:rsidRDefault="0019584E" w:rsidP="0019584E">
      <w:pPr>
        <w:widowControl w:val="0"/>
        <w:spacing w:after="0" w:line="240" w:lineRule="auto"/>
        <w:jc w:val="both"/>
        <w:rPr>
          <w:rFonts w:eastAsia="Times New Roman"/>
          <w:snapToGrid w:val="0"/>
          <w:color w:val="000000"/>
          <w:szCs w:val="24"/>
          <w:lang w:val="en-US"/>
        </w:rPr>
      </w:pPr>
    </w:p>
    <w:p w:rsidR="0019584E" w:rsidRPr="0019584E" w:rsidRDefault="0019584E" w:rsidP="0019584E">
      <w:pPr>
        <w:widowControl w:val="0"/>
        <w:spacing w:after="0" w:line="240" w:lineRule="auto"/>
        <w:jc w:val="both"/>
        <w:rPr>
          <w:rFonts w:eastAsia="Times New Roman"/>
          <w:snapToGrid w:val="0"/>
          <w:color w:val="000000"/>
          <w:szCs w:val="24"/>
          <w:lang w:val="en-US"/>
        </w:rPr>
      </w:pPr>
      <w:r w:rsidRPr="0019584E">
        <w:rPr>
          <w:rFonts w:eastAsia="Times New Roman"/>
          <w:snapToGrid w:val="0"/>
          <w:color w:val="000000"/>
          <w:szCs w:val="24"/>
          <w:lang w:val="en-US"/>
        </w:rPr>
        <w:t xml:space="preserve">SAP2000 is used to establish the model of the approach bridge and dynamic performance of the structure is analyzed. Girders and piers are simulated with elastic beam elements. The second-stage dead load is loaded on the main beam in the form of uniform mass to ensure reliability of model’s dynamic performance. Plate rubber bearings are used on both the upper and lower approach bridge, which are simulated by linear </w:t>
      </w:r>
      <w:r w:rsidRPr="0019584E">
        <w:rPr>
          <w:rFonts w:eastAsia="Times New Roman"/>
          <w:snapToGrid w:val="0"/>
          <w:color w:val="000000"/>
          <w:szCs w:val="24"/>
          <w:lang w:val="en-US"/>
        </w:rPr>
        <w:lastRenderedPageBreak/>
        <w:t xml:space="preserve">connecting elements, and the stiffness of the bearings are shown in the following Table 1. Pile foundations’ stiffness are simulated by adding six directions of springs at the bottom of bearing platforms. And the most unfavorable internal force of the single pile is the reversed with the reactions for piles’ seismic check. The FEM of the approach bridge is shown in Figure 5. </w:t>
      </w:r>
    </w:p>
    <w:p w:rsidR="0019584E" w:rsidRPr="0019584E" w:rsidRDefault="0019584E" w:rsidP="0019584E">
      <w:pPr>
        <w:widowControl w:val="0"/>
        <w:spacing w:after="0" w:line="240" w:lineRule="auto"/>
        <w:jc w:val="both"/>
        <w:rPr>
          <w:rFonts w:eastAsia="Times New Roman"/>
          <w:snapToGrid w:val="0"/>
          <w:color w:val="000000"/>
          <w:szCs w:val="24"/>
          <w:lang w:val="en-US"/>
        </w:rPr>
      </w:pPr>
      <w:r w:rsidRPr="0019584E">
        <w:rPr>
          <w:rFonts w:eastAsia="Times New Roman"/>
          <w:snapToGrid w:val="0"/>
          <w:color w:val="000000"/>
          <w:szCs w:val="24"/>
          <w:lang w:val="en-US"/>
        </w:rPr>
        <w:t xml:space="preserve"> </w:t>
      </w:r>
    </w:p>
    <w:p w:rsidR="0019584E" w:rsidRPr="0019584E" w:rsidRDefault="0019584E" w:rsidP="0019584E">
      <w:pPr>
        <w:widowControl w:val="0"/>
        <w:spacing w:after="0" w:line="240" w:lineRule="auto"/>
        <w:jc w:val="center"/>
        <w:rPr>
          <w:rFonts w:eastAsia="Times New Roman"/>
          <w:snapToGrid w:val="0"/>
          <w:sz w:val="20"/>
          <w:szCs w:val="24"/>
          <w:lang w:val="en-US"/>
        </w:rPr>
      </w:pPr>
      <w:r w:rsidRPr="0019584E">
        <w:rPr>
          <w:rFonts w:eastAsia="Times New Roman"/>
          <w:snapToGrid w:val="0"/>
          <w:sz w:val="20"/>
          <w:szCs w:val="24"/>
          <w:lang w:val="en-US"/>
        </w:rPr>
        <w:t xml:space="preserve">Table 1. Stiffness of the bearings </w:t>
      </w:r>
    </w:p>
    <w:p w:rsidR="0019584E" w:rsidRPr="0019584E" w:rsidRDefault="0019584E" w:rsidP="0019584E">
      <w:pPr>
        <w:widowControl w:val="0"/>
        <w:spacing w:after="0" w:line="240" w:lineRule="auto"/>
        <w:jc w:val="center"/>
        <w:rPr>
          <w:rFonts w:eastAsia="Times New Roman"/>
          <w:snapToGrid w:val="0"/>
          <w:color w:val="000000"/>
          <w:szCs w:val="24"/>
          <w:lang w:val="en-US"/>
        </w:rPr>
      </w:pPr>
      <w:r w:rsidRPr="0019584E">
        <w:rPr>
          <w:rFonts w:eastAsia="Times New Roman"/>
          <w:snapToGrid w:val="0"/>
          <w:color w:val="000000"/>
          <w:sz w:val="20"/>
          <w:szCs w:val="24"/>
          <w:lang w:val="en-US"/>
        </w:rPr>
        <w:t xml:space="preserve"> </w:t>
      </w:r>
    </w:p>
    <w:tbl>
      <w:tblPr>
        <w:tblW w:w="6153" w:type="dxa"/>
        <w:tblInd w:w="1744" w:type="dxa"/>
        <w:tblCellMar>
          <w:top w:w="2" w:type="dxa"/>
          <w:right w:w="88" w:type="dxa"/>
        </w:tblCellMar>
        <w:tblLook w:val="04A0" w:firstRow="1" w:lastRow="0" w:firstColumn="1" w:lastColumn="0" w:noHBand="0" w:noVBand="1"/>
      </w:tblPr>
      <w:tblGrid>
        <w:gridCol w:w="2422"/>
        <w:gridCol w:w="1811"/>
        <w:gridCol w:w="1920"/>
      </w:tblGrid>
      <w:tr w:rsidR="0019584E" w:rsidRPr="0019584E" w:rsidTr="00FF6B28">
        <w:trPr>
          <w:trHeight w:val="259"/>
        </w:trPr>
        <w:tc>
          <w:tcPr>
            <w:tcW w:w="2464" w:type="dxa"/>
            <w:tcBorders>
              <w:top w:val="single" w:sz="3" w:space="0" w:color="000000"/>
              <w:left w:val="nil"/>
              <w:bottom w:val="single" w:sz="3" w:space="0" w:color="000000"/>
              <w:right w:val="nil"/>
            </w:tcBorders>
          </w:tcPr>
          <w:p w:rsidR="0019584E" w:rsidRPr="0019584E" w:rsidRDefault="0019584E" w:rsidP="0019584E">
            <w:pPr>
              <w:widowControl w:val="0"/>
              <w:spacing w:after="0" w:line="240" w:lineRule="auto"/>
              <w:jc w:val="center"/>
              <w:rPr>
                <w:rFonts w:eastAsia="Times New Roman"/>
                <w:snapToGrid w:val="0"/>
                <w:color w:val="000000"/>
                <w:szCs w:val="24"/>
                <w:lang w:val="en-US" w:eastAsia="en-US"/>
              </w:rPr>
            </w:pPr>
            <w:r w:rsidRPr="0019584E">
              <w:rPr>
                <w:rFonts w:eastAsia="Times New Roman"/>
                <w:b/>
                <w:snapToGrid w:val="0"/>
                <w:color w:val="000000"/>
                <w:szCs w:val="24"/>
                <w:lang w:val="en-US" w:eastAsia="en-US"/>
              </w:rPr>
              <w:t xml:space="preserve">Bearings  </w:t>
            </w:r>
          </w:p>
        </w:tc>
        <w:tc>
          <w:tcPr>
            <w:tcW w:w="1837" w:type="dxa"/>
            <w:tcBorders>
              <w:top w:val="single" w:sz="3" w:space="0" w:color="000000"/>
              <w:left w:val="nil"/>
              <w:bottom w:val="single" w:sz="3" w:space="0" w:color="000000"/>
              <w:right w:val="nil"/>
            </w:tcBorders>
          </w:tcPr>
          <w:p w:rsidR="0019584E" w:rsidRPr="0019584E" w:rsidRDefault="0019584E" w:rsidP="0019584E">
            <w:pPr>
              <w:widowControl w:val="0"/>
              <w:spacing w:after="0" w:line="240" w:lineRule="auto"/>
              <w:jc w:val="both"/>
              <w:rPr>
                <w:rFonts w:eastAsia="Times New Roman"/>
                <w:snapToGrid w:val="0"/>
                <w:color w:val="000000"/>
                <w:szCs w:val="24"/>
                <w:lang w:val="en-US" w:eastAsia="en-US"/>
              </w:rPr>
            </w:pPr>
            <w:r w:rsidRPr="0019584E">
              <w:rPr>
                <w:rFonts w:eastAsia="Times New Roman"/>
                <w:b/>
                <w:snapToGrid w:val="0"/>
                <w:color w:val="000000"/>
                <w:szCs w:val="24"/>
                <w:lang w:val="en-US" w:eastAsia="en-US"/>
              </w:rPr>
              <w:t xml:space="preserve">Vertical (kN/m) </w:t>
            </w:r>
          </w:p>
        </w:tc>
        <w:tc>
          <w:tcPr>
            <w:tcW w:w="1852" w:type="dxa"/>
            <w:tcBorders>
              <w:top w:val="single" w:sz="3" w:space="0" w:color="000000"/>
              <w:left w:val="nil"/>
              <w:bottom w:val="single" w:sz="3" w:space="0" w:color="000000"/>
              <w:right w:val="nil"/>
            </w:tcBorders>
          </w:tcPr>
          <w:p w:rsidR="0019584E" w:rsidRPr="0019584E" w:rsidRDefault="0019584E" w:rsidP="0019584E">
            <w:pPr>
              <w:widowControl w:val="0"/>
              <w:spacing w:after="0" w:line="240" w:lineRule="auto"/>
              <w:jc w:val="both"/>
              <w:rPr>
                <w:rFonts w:eastAsia="Times New Roman"/>
                <w:snapToGrid w:val="0"/>
                <w:color w:val="000000"/>
                <w:szCs w:val="24"/>
                <w:lang w:val="en-US" w:eastAsia="en-US"/>
              </w:rPr>
            </w:pPr>
            <w:r w:rsidRPr="0019584E">
              <w:rPr>
                <w:rFonts w:eastAsia="Times New Roman"/>
                <w:b/>
                <w:snapToGrid w:val="0"/>
                <w:color w:val="000000"/>
                <w:szCs w:val="24"/>
                <w:lang w:val="en-US" w:eastAsia="en-US"/>
              </w:rPr>
              <w:t xml:space="preserve">Transverse(kN/m) </w:t>
            </w:r>
          </w:p>
        </w:tc>
      </w:tr>
      <w:tr w:rsidR="0019584E" w:rsidRPr="0019584E" w:rsidTr="00FF6B28">
        <w:trPr>
          <w:trHeight w:val="264"/>
        </w:trPr>
        <w:tc>
          <w:tcPr>
            <w:tcW w:w="2464" w:type="dxa"/>
            <w:tcBorders>
              <w:top w:val="single" w:sz="3" w:space="0" w:color="000000"/>
              <w:left w:val="nil"/>
              <w:bottom w:val="nil"/>
              <w:right w:val="nil"/>
            </w:tcBorders>
          </w:tcPr>
          <w:p w:rsidR="0019584E" w:rsidRPr="0019584E" w:rsidRDefault="0019584E" w:rsidP="0019584E">
            <w:pPr>
              <w:widowControl w:val="0"/>
              <w:spacing w:after="0" w:line="240" w:lineRule="auto"/>
              <w:jc w:val="both"/>
              <w:rPr>
                <w:rFonts w:eastAsia="Times New Roman"/>
                <w:snapToGrid w:val="0"/>
                <w:color w:val="000000"/>
                <w:szCs w:val="24"/>
                <w:lang w:val="en-US" w:eastAsia="en-US"/>
              </w:rPr>
            </w:pPr>
            <w:r w:rsidRPr="0019584E">
              <w:rPr>
                <w:rFonts w:eastAsia="Times New Roman"/>
                <w:snapToGrid w:val="0"/>
                <w:color w:val="000000"/>
                <w:szCs w:val="24"/>
                <w:lang w:val="en-US" w:eastAsia="en-US"/>
              </w:rPr>
              <w:t xml:space="preserve">Teflon slide bearing </w:t>
            </w:r>
          </w:p>
        </w:tc>
        <w:tc>
          <w:tcPr>
            <w:tcW w:w="1837" w:type="dxa"/>
            <w:tcBorders>
              <w:top w:val="single" w:sz="3" w:space="0" w:color="000000"/>
              <w:left w:val="nil"/>
              <w:bottom w:val="nil"/>
              <w:right w:val="nil"/>
            </w:tcBorders>
          </w:tcPr>
          <w:p w:rsidR="0019584E" w:rsidRPr="0019584E" w:rsidRDefault="0019584E" w:rsidP="0019584E">
            <w:pPr>
              <w:widowControl w:val="0"/>
              <w:spacing w:after="0" w:line="240" w:lineRule="auto"/>
              <w:jc w:val="both"/>
              <w:rPr>
                <w:rFonts w:eastAsia="Times New Roman"/>
                <w:snapToGrid w:val="0"/>
                <w:color w:val="000000"/>
                <w:szCs w:val="24"/>
                <w:lang w:val="en-US" w:eastAsia="en-US"/>
              </w:rPr>
            </w:pPr>
            <w:r w:rsidRPr="0019584E">
              <w:rPr>
                <w:rFonts w:eastAsia="Times New Roman"/>
                <w:snapToGrid w:val="0"/>
                <w:color w:val="000000"/>
                <w:szCs w:val="24"/>
                <w:lang w:val="en-US" w:eastAsia="en-US"/>
              </w:rPr>
              <w:t xml:space="preserve">90800 </w:t>
            </w:r>
          </w:p>
        </w:tc>
        <w:tc>
          <w:tcPr>
            <w:tcW w:w="1852" w:type="dxa"/>
            <w:tcBorders>
              <w:top w:val="single" w:sz="3" w:space="0" w:color="000000"/>
              <w:left w:val="nil"/>
              <w:bottom w:val="nil"/>
              <w:right w:val="nil"/>
            </w:tcBorders>
          </w:tcPr>
          <w:p w:rsidR="0019584E" w:rsidRPr="0019584E" w:rsidRDefault="0019584E" w:rsidP="0019584E">
            <w:pPr>
              <w:widowControl w:val="0"/>
              <w:spacing w:after="0" w:line="240" w:lineRule="auto"/>
              <w:jc w:val="center"/>
              <w:rPr>
                <w:rFonts w:eastAsia="Times New Roman"/>
                <w:snapToGrid w:val="0"/>
                <w:color w:val="000000"/>
                <w:szCs w:val="24"/>
                <w:lang w:val="en-US" w:eastAsia="en-US"/>
              </w:rPr>
            </w:pPr>
            <w:r w:rsidRPr="0019584E">
              <w:rPr>
                <w:rFonts w:eastAsia="Times New Roman"/>
                <w:snapToGrid w:val="0"/>
                <w:color w:val="000000"/>
                <w:szCs w:val="24"/>
                <w:lang w:val="en-US" w:eastAsia="en-US"/>
              </w:rPr>
              <w:t xml:space="preserve">0 </w:t>
            </w:r>
          </w:p>
        </w:tc>
      </w:tr>
      <w:tr w:rsidR="0019584E" w:rsidRPr="0019584E" w:rsidTr="00FF6B28">
        <w:trPr>
          <w:trHeight w:val="252"/>
        </w:trPr>
        <w:tc>
          <w:tcPr>
            <w:tcW w:w="2464" w:type="dxa"/>
            <w:tcBorders>
              <w:top w:val="nil"/>
              <w:left w:val="nil"/>
              <w:bottom w:val="nil"/>
              <w:right w:val="nil"/>
            </w:tcBorders>
          </w:tcPr>
          <w:p w:rsidR="0019584E" w:rsidRPr="0019584E" w:rsidRDefault="0019584E" w:rsidP="0019584E">
            <w:pPr>
              <w:widowControl w:val="0"/>
              <w:spacing w:after="0" w:line="240" w:lineRule="auto"/>
              <w:jc w:val="center"/>
              <w:rPr>
                <w:rFonts w:eastAsia="Times New Roman"/>
                <w:snapToGrid w:val="0"/>
                <w:color w:val="000000"/>
                <w:szCs w:val="24"/>
                <w:lang w:val="en-US" w:eastAsia="en-US"/>
              </w:rPr>
            </w:pPr>
            <w:r w:rsidRPr="0019584E">
              <w:rPr>
                <w:rFonts w:eastAsia="Times New Roman"/>
                <w:snapToGrid w:val="0"/>
                <w:color w:val="000000"/>
                <w:szCs w:val="24"/>
                <w:lang w:val="en-US" w:eastAsia="en-US"/>
              </w:rPr>
              <w:t xml:space="preserve">Upper bridge </w:t>
            </w:r>
          </w:p>
        </w:tc>
        <w:tc>
          <w:tcPr>
            <w:tcW w:w="1837" w:type="dxa"/>
            <w:tcBorders>
              <w:top w:val="nil"/>
              <w:left w:val="nil"/>
              <w:bottom w:val="nil"/>
              <w:right w:val="nil"/>
            </w:tcBorders>
          </w:tcPr>
          <w:p w:rsidR="0019584E" w:rsidRPr="0019584E" w:rsidRDefault="0019584E" w:rsidP="0019584E">
            <w:pPr>
              <w:widowControl w:val="0"/>
              <w:spacing w:after="0" w:line="240" w:lineRule="auto"/>
              <w:jc w:val="both"/>
              <w:rPr>
                <w:rFonts w:eastAsia="Times New Roman"/>
                <w:snapToGrid w:val="0"/>
                <w:color w:val="000000"/>
                <w:szCs w:val="24"/>
                <w:lang w:val="en-US" w:eastAsia="en-US"/>
              </w:rPr>
            </w:pPr>
            <w:r w:rsidRPr="0019584E">
              <w:rPr>
                <w:rFonts w:eastAsia="Times New Roman"/>
                <w:snapToGrid w:val="0"/>
                <w:color w:val="000000"/>
                <w:szCs w:val="24"/>
                <w:lang w:val="en-US" w:eastAsia="en-US"/>
              </w:rPr>
              <w:t xml:space="preserve">896600 </w:t>
            </w:r>
          </w:p>
        </w:tc>
        <w:tc>
          <w:tcPr>
            <w:tcW w:w="1852" w:type="dxa"/>
            <w:tcBorders>
              <w:top w:val="nil"/>
              <w:left w:val="nil"/>
              <w:bottom w:val="nil"/>
              <w:right w:val="nil"/>
            </w:tcBorders>
          </w:tcPr>
          <w:p w:rsidR="0019584E" w:rsidRPr="0019584E" w:rsidRDefault="0019584E" w:rsidP="0019584E">
            <w:pPr>
              <w:widowControl w:val="0"/>
              <w:spacing w:after="0" w:line="240" w:lineRule="auto"/>
              <w:jc w:val="center"/>
              <w:rPr>
                <w:rFonts w:eastAsia="Times New Roman"/>
                <w:snapToGrid w:val="0"/>
                <w:color w:val="000000"/>
                <w:szCs w:val="24"/>
                <w:lang w:val="en-US" w:eastAsia="en-US"/>
              </w:rPr>
            </w:pPr>
            <w:r w:rsidRPr="0019584E">
              <w:rPr>
                <w:rFonts w:eastAsia="Times New Roman"/>
                <w:snapToGrid w:val="0"/>
                <w:color w:val="000000"/>
                <w:szCs w:val="24"/>
                <w:lang w:val="en-US" w:eastAsia="en-US"/>
              </w:rPr>
              <w:t xml:space="preserve">3370 </w:t>
            </w:r>
          </w:p>
        </w:tc>
      </w:tr>
      <w:tr w:rsidR="0019584E" w:rsidRPr="0019584E" w:rsidTr="00FF6B28">
        <w:trPr>
          <w:trHeight w:val="255"/>
        </w:trPr>
        <w:tc>
          <w:tcPr>
            <w:tcW w:w="2464" w:type="dxa"/>
            <w:tcBorders>
              <w:top w:val="nil"/>
              <w:left w:val="nil"/>
              <w:bottom w:val="single" w:sz="3" w:space="0" w:color="000000"/>
              <w:right w:val="nil"/>
            </w:tcBorders>
          </w:tcPr>
          <w:p w:rsidR="0019584E" w:rsidRPr="0019584E" w:rsidRDefault="0019584E" w:rsidP="0019584E">
            <w:pPr>
              <w:widowControl w:val="0"/>
              <w:spacing w:after="0" w:line="240" w:lineRule="auto"/>
              <w:jc w:val="both"/>
              <w:rPr>
                <w:rFonts w:eastAsia="Times New Roman"/>
                <w:snapToGrid w:val="0"/>
                <w:color w:val="000000"/>
                <w:szCs w:val="24"/>
                <w:lang w:val="en-US" w:eastAsia="en-US"/>
              </w:rPr>
            </w:pPr>
            <w:r w:rsidRPr="0019584E">
              <w:rPr>
                <w:rFonts w:eastAsia="Times New Roman"/>
                <w:snapToGrid w:val="0"/>
                <w:color w:val="000000"/>
                <w:szCs w:val="24"/>
                <w:lang w:val="en-US" w:eastAsia="en-US"/>
              </w:rPr>
              <w:t xml:space="preserve">Lower bridge </w:t>
            </w:r>
          </w:p>
        </w:tc>
        <w:tc>
          <w:tcPr>
            <w:tcW w:w="1837" w:type="dxa"/>
            <w:tcBorders>
              <w:top w:val="nil"/>
              <w:left w:val="nil"/>
              <w:bottom w:val="single" w:sz="3" w:space="0" w:color="000000"/>
              <w:right w:val="nil"/>
            </w:tcBorders>
          </w:tcPr>
          <w:p w:rsidR="0019584E" w:rsidRPr="0019584E" w:rsidRDefault="0019584E" w:rsidP="0019584E">
            <w:pPr>
              <w:widowControl w:val="0"/>
              <w:spacing w:after="0" w:line="240" w:lineRule="auto"/>
              <w:jc w:val="both"/>
              <w:rPr>
                <w:rFonts w:eastAsia="Times New Roman"/>
                <w:snapToGrid w:val="0"/>
                <w:color w:val="000000"/>
                <w:szCs w:val="24"/>
                <w:lang w:val="en-US" w:eastAsia="en-US"/>
              </w:rPr>
            </w:pPr>
            <w:r w:rsidRPr="0019584E">
              <w:rPr>
                <w:rFonts w:eastAsia="Times New Roman"/>
                <w:snapToGrid w:val="0"/>
                <w:color w:val="000000"/>
                <w:szCs w:val="24"/>
                <w:lang w:val="en-US" w:eastAsia="en-US"/>
              </w:rPr>
              <w:t xml:space="preserve">1286500 </w:t>
            </w:r>
          </w:p>
        </w:tc>
        <w:tc>
          <w:tcPr>
            <w:tcW w:w="1852" w:type="dxa"/>
            <w:tcBorders>
              <w:top w:val="nil"/>
              <w:left w:val="nil"/>
              <w:bottom w:val="single" w:sz="3" w:space="0" w:color="000000"/>
              <w:right w:val="nil"/>
            </w:tcBorders>
          </w:tcPr>
          <w:p w:rsidR="0019584E" w:rsidRPr="0019584E" w:rsidRDefault="0019584E" w:rsidP="0019584E">
            <w:pPr>
              <w:widowControl w:val="0"/>
              <w:spacing w:after="0" w:line="240" w:lineRule="auto"/>
              <w:jc w:val="center"/>
              <w:rPr>
                <w:rFonts w:eastAsia="Times New Roman"/>
                <w:snapToGrid w:val="0"/>
                <w:color w:val="000000"/>
                <w:szCs w:val="24"/>
                <w:lang w:val="en-US" w:eastAsia="en-US"/>
              </w:rPr>
            </w:pPr>
            <w:r w:rsidRPr="0019584E">
              <w:rPr>
                <w:rFonts w:eastAsia="Times New Roman"/>
                <w:snapToGrid w:val="0"/>
                <w:color w:val="000000"/>
                <w:szCs w:val="24"/>
                <w:lang w:val="en-US" w:eastAsia="en-US"/>
              </w:rPr>
              <w:t xml:space="preserve">3760 </w:t>
            </w:r>
          </w:p>
        </w:tc>
      </w:tr>
    </w:tbl>
    <w:p w:rsidR="0019584E" w:rsidRPr="0019584E" w:rsidRDefault="0019584E" w:rsidP="0019584E">
      <w:pPr>
        <w:widowControl w:val="0"/>
        <w:spacing w:after="0" w:line="240" w:lineRule="auto"/>
        <w:jc w:val="both"/>
        <w:rPr>
          <w:rFonts w:eastAsia="Times New Roman"/>
          <w:snapToGrid w:val="0"/>
          <w:szCs w:val="24"/>
        </w:rPr>
      </w:pPr>
    </w:p>
    <w:p w:rsidR="0019584E" w:rsidRPr="0019584E" w:rsidRDefault="0019584E" w:rsidP="0019584E">
      <w:pPr>
        <w:widowControl w:val="0"/>
        <w:spacing w:after="0" w:line="240" w:lineRule="auto"/>
        <w:jc w:val="center"/>
        <w:rPr>
          <w:rFonts w:eastAsia="Times New Roman"/>
          <w:snapToGrid w:val="0"/>
          <w:color w:val="000000"/>
          <w:sz w:val="20"/>
          <w:szCs w:val="24"/>
        </w:rPr>
      </w:pPr>
      <w:r w:rsidRPr="0019584E">
        <w:rPr>
          <w:rFonts w:eastAsia="Times New Roman"/>
          <w:noProof/>
          <w:snapToGrid w:val="0"/>
          <w:color w:val="000000"/>
          <w:szCs w:val="24"/>
        </w:rPr>
        <w:drawing>
          <wp:inline distT="0" distB="0" distL="0" distR="0" wp14:anchorId="432D1227" wp14:editId="331E3770">
            <wp:extent cx="1916811" cy="1294384"/>
            <wp:effectExtent l="0" t="0" r="0" b="0"/>
            <wp:docPr id="6" name="Picture 4652"/>
            <wp:cNvGraphicFramePr/>
            <a:graphic xmlns:a="http://schemas.openxmlformats.org/drawingml/2006/main">
              <a:graphicData uri="http://schemas.openxmlformats.org/drawingml/2006/picture">
                <pic:pic xmlns:pic="http://schemas.openxmlformats.org/drawingml/2006/picture">
                  <pic:nvPicPr>
                    <pic:cNvPr id="4652" name="Picture 4652"/>
                    <pic:cNvPicPr/>
                  </pic:nvPicPr>
                  <pic:blipFill>
                    <a:blip r:embed="rId10" cstate="print"/>
                    <a:stretch>
                      <a:fillRect/>
                    </a:stretch>
                  </pic:blipFill>
                  <pic:spPr>
                    <a:xfrm>
                      <a:off x="0" y="0"/>
                      <a:ext cx="1916811" cy="1294384"/>
                    </a:xfrm>
                    <a:prstGeom prst="rect">
                      <a:avLst/>
                    </a:prstGeom>
                  </pic:spPr>
                </pic:pic>
              </a:graphicData>
            </a:graphic>
          </wp:inline>
        </w:drawing>
      </w:r>
    </w:p>
    <w:p w:rsidR="0019584E" w:rsidRPr="0019584E" w:rsidRDefault="0019584E" w:rsidP="0019584E">
      <w:pPr>
        <w:widowControl w:val="0"/>
        <w:spacing w:after="0" w:line="240" w:lineRule="auto"/>
        <w:jc w:val="both"/>
        <w:rPr>
          <w:rFonts w:eastAsia="Times New Roman"/>
          <w:snapToGrid w:val="0"/>
          <w:szCs w:val="24"/>
        </w:rPr>
      </w:pPr>
    </w:p>
    <w:p w:rsidR="0019584E" w:rsidRPr="0019584E" w:rsidRDefault="0019584E" w:rsidP="0019584E">
      <w:pPr>
        <w:widowControl w:val="0"/>
        <w:spacing w:after="0" w:line="240" w:lineRule="auto"/>
        <w:jc w:val="center"/>
        <w:rPr>
          <w:rFonts w:eastAsia="Times New Roman"/>
          <w:snapToGrid w:val="0"/>
          <w:sz w:val="20"/>
          <w:szCs w:val="24"/>
          <w:lang w:val="en-US"/>
        </w:rPr>
      </w:pPr>
      <w:r w:rsidRPr="0019584E">
        <w:rPr>
          <w:rFonts w:eastAsia="Times New Roman"/>
          <w:snapToGrid w:val="0"/>
          <w:sz w:val="20"/>
          <w:szCs w:val="24"/>
          <w:lang w:val="en-US"/>
        </w:rPr>
        <w:t xml:space="preserve">Figure 5. Schematic diagram of FEM </w:t>
      </w:r>
    </w:p>
    <w:p w:rsidR="0019584E" w:rsidRPr="0019584E" w:rsidRDefault="0019584E" w:rsidP="0019584E">
      <w:pPr>
        <w:widowControl w:val="0"/>
        <w:spacing w:after="0" w:line="240" w:lineRule="auto"/>
        <w:jc w:val="both"/>
        <w:rPr>
          <w:rFonts w:eastAsia="Times New Roman"/>
          <w:snapToGrid w:val="0"/>
          <w:color w:val="000000"/>
          <w:szCs w:val="24"/>
          <w:lang w:val="en-US"/>
        </w:rPr>
      </w:pPr>
      <w:r w:rsidRPr="0019584E">
        <w:rPr>
          <w:rFonts w:eastAsia="Times New Roman"/>
          <w:snapToGrid w:val="0"/>
          <w:color w:val="000000"/>
          <w:szCs w:val="24"/>
          <w:lang w:val="en-US"/>
        </w:rPr>
        <w:t xml:space="preserve"> </w:t>
      </w:r>
    </w:p>
    <w:p w:rsidR="0019584E" w:rsidRPr="0019584E" w:rsidRDefault="0019584E" w:rsidP="0019584E">
      <w:pPr>
        <w:widowControl w:val="0"/>
        <w:spacing w:after="0" w:line="240" w:lineRule="auto"/>
        <w:jc w:val="both"/>
        <w:rPr>
          <w:rFonts w:eastAsia="Times New Roman"/>
          <w:snapToGrid w:val="0"/>
          <w:color w:val="000000"/>
          <w:szCs w:val="24"/>
          <w:lang w:val="en-US"/>
        </w:rPr>
      </w:pPr>
      <w:r w:rsidRPr="0019584E">
        <w:rPr>
          <w:rFonts w:eastAsia="Times New Roman"/>
          <w:snapToGrid w:val="0"/>
          <w:color w:val="000000"/>
          <w:szCs w:val="24"/>
          <w:lang w:val="en-US"/>
        </w:rPr>
        <w:t xml:space="preserve">Modal analysis of the structure is carried out before seismic cases. The first ten modes and periods of the structure are shown in the following Table 2. The first-order longitudinal and transverse mode of vibration of the approach bridge are obtained as shown in the following Figure 6. </w:t>
      </w:r>
    </w:p>
    <w:p w:rsidR="0019584E" w:rsidRPr="0019584E" w:rsidRDefault="0019584E" w:rsidP="0019584E">
      <w:pPr>
        <w:widowControl w:val="0"/>
        <w:spacing w:after="0" w:line="240" w:lineRule="auto"/>
        <w:jc w:val="both"/>
        <w:rPr>
          <w:rFonts w:eastAsia="Times New Roman"/>
          <w:snapToGrid w:val="0"/>
          <w:color w:val="000000"/>
          <w:szCs w:val="24"/>
          <w:lang w:val="en-US"/>
        </w:rPr>
      </w:pPr>
      <w:r w:rsidRPr="0019584E">
        <w:rPr>
          <w:rFonts w:eastAsia="Times New Roman"/>
          <w:snapToGrid w:val="0"/>
          <w:color w:val="000000"/>
          <w:szCs w:val="24"/>
          <w:lang w:val="en-US"/>
        </w:rPr>
        <w:t xml:space="preserve"> </w:t>
      </w:r>
    </w:p>
    <w:p w:rsidR="0019584E" w:rsidRPr="0019584E" w:rsidRDefault="0019584E" w:rsidP="0019584E">
      <w:pPr>
        <w:widowControl w:val="0"/>
        <w:spacing w:after="0" w:line="240" w:lineRule="auto"/>
        <w:jc w:val="center"/>
        <w:rPr>
          <w:rFonts w:eastAsia="Times New Roman"/>
          <w:snapToGrid w:val="0"/>
          <w:sz w:val="20"/>
          <w:szCs w:val="24"/>
          <w:lang w:val="en-US"/>
        </w:rPr>
      </w:pPr>
      <w:r w:rsidRPr="0019584E">
        <w:rPr>
          <w:rFonts w:eastAsia="Times New Roman"/>
          <w:snapToGrid w:val="0"/>
          <w:sz w:val="20"/>
          <w:szCs w:val="24"/>
          <w:lang w:val="en-US"/>
        </w:rPr>
        <w:t xml:space="preserve">Table 2. The first 10th period of the approach bridge </w:t>
      </w:r>
    </w:p>
    <w:p w:rsidR="0019584E" w:rsidRPr="0019584E" w:rsidRDefault="0019584E" w:rsidP="0019584E">
      <w:pPr>
        <w:widowControl w:val="0"/>
        <w:spacing w:after="0" w:line="240" w:lineRule="auto"/>
        <w:jc w:val="both"/>
        <w:rPr>
          <w:rFonts w:eastAsia="Times New Roman"/>
          <w:snapToGrid w:val="0"/>
          <w:color w:val="000000"/>
          <w:szCs w:val="24"/>
          <w:lang w:val="en-US"/>
        </w:rPr>
      </w:pPr>
    </w:p>
    <w:tbl>
      <w:tblPr>
        <w:tblW w:w="0" w:type="auto"/>
        <w:jc w:val="center"/>
        <w:tblBorders>
          <w:top w:val="nil"/>
          <w:left w:val="nil"/>
          <w:bottom w:val="nil"/>
          <w:right w:val="nil"/>
        </w:tblBorders>
        <w:tblLayout w:type="fixed"/>
        <w:tblLook w:val="0000" w:firstRow="0" w:lastRow="0" w:firstColumn="0" w:lastColumn="0" w:noHBand="0" w:noVBand="0"/>
      </w:tblPr>
      <w:tblGrid>
        <w:gridCol w:w="870"/>
        <w:gridCol w:w="1275"/>
        <w:gridCol w:w="1576"/>
      </w:tblGrid>
      <w:tr w:rsidR="0019584E" w:rsidRPr="0019584E" w:rsidTr="00FF6B28">
        <w:trPr>
          <w:trHeight w:val="225"/>
          <w:jc w:val="center"/>
        </w:trPr>
        <w:tc>
          <w:tcPr>
            <w:tcW w:w="870" w:type="dxa"/>
            <w:tcBorders>
              <w:top w:val="single" w:sz="4" w:space="0" w:color="auto"/>
              <w:bottom w:val="single" w:sz="4" w:space="0" w:color="auto"/>
            </w:tcBorders>
          </w:tcPr>
          <w:p w:rsidR="0019584E" w:rsidRPr="0019584E" w:rsidRDefault="0019584E" w:rsidP="0019584E">
            <w:pPr>
              <w:widowControl w:val="0"/>
              <w:autoSpaceDE w:val="0"/>
              <w:autoSpaceDN w:val="0"/>
              <w:adjustRightInd w:val="0"/>
              <w:spacing w:after="0" w:line="240" w:lineRule="auto"/>
              <w:jc w:val="center"/>
              <w:rPr>
                <w:rFonts w:eastAsia="Times New Roman"/>
                <w:snapToGrid w:val="0"/>
                <w:color w:val="000000"/>
                <w:szCs w:val="24"/>
                <w:lang w:val="en-US" w:eastAsia="en-US"/>
              </w:rPr>
            </w:pPr>
            <w:r w:rsidRPr="0019584E">
              <w:rPr>
                <w:rFonts w:eastAsia="Times New Roman"/>
                <w:b/>
                <w:bCs/>
                <w:snapToGrid w:val="0"/>
                <w:color w:val="000000"/>
                <w:szCs w:val="24"/>
                <w:lang w:val="en-US" w:eastAsia="en-US"/>
              </w:rPr>
              <w:t>Number</w:t>
            </w:r>
          </w:p>
        </w:tc>
        <w:tc>
          <w:tcPr>
            <w:tcW w:w="1275" w:type="dxa"/>
            <w:tcBorders>
              <w:top w:val="single" w:sz="4" w:space="0" w:color="auto"/>
              <w:bottom w:val="single" w:sz="4" w:space="0" w:color="auto"/>
            </w:tcBorders>
          </w:tcPr>
          <w:p w:rsidR="0019584E" w:rsidRPr="0019584E" w:rsidRDefault="0019584E" w:rsidP="0019584E">
            <w:pPr>
              <w:widowControl w:val="0"/>
              <w:autoSpaceDE w:val="0"/>
              <w:autoSpaceDN w:val="0"/>
              <w:adjustRightInd w:val="0"/>
              <w:spacing w:after="0" w:line="240" w:lineRule="auto"/>
              <w:jc w:val="center"/>
              <w:rPr>
                <w:rFonts w:eastAsia="Times New Roman"/>
                <w:snapToGrid w:val="0"/>
                <w:color w:val="000000"/>
                <w:szCs w:val="24"/>
                <w:lang w:val="en-US" w:eastAsia="en-US"/>
              </w:rPr>
            </w:pPr>
            <w:r w:rsidRPr="0019584E">
              <w:rPr>
                <w:rFonts w:eastAsia="Times New Roman"/>
                <w:b/>
                <w:bCs/>
                <w:snapToGrid w:val="0"/>
                <w:color w:val="000000"/>
                <w:szCs w:val="24"/>
                <w:lang w:val="en-US" w:eastAsia="en-US"/>
              </w:rPr>
              <w:t>Period</w:t>
            </w:r>
            <w:r w:rsidRPr="0019584E">
              <w:rPr>
                <w:rFonts w:eastAsia="Times New Roman"/>
                <w:b/>
                <w:bCs/>
                <w:snapToGrid w:val="0"/>
                <w:color w:val="000000"/>
                <w:szCs w:val="24"/>
                <w:lang w:val="en-US" w:eastAsia="en-US"/>
              </w:rPr>
              <w:br/>
              <w:t>(s)</w:t>
            </w:r>
          </w:p>
        </w:tc>
        <w:tc>
          <w:tcPr>
            <w:tcW w:w="1576" w:type="dxa"/>
            <w:tcBorders>
              <w:top w:val="single" w:sz="4" w:space="0" w:color="auto"/>
              <w:bottom w:val="single" w:sz="4" w:space="0" w:color="auto"/>
            </w:tcBorders>
          </w:tcPr>
          <w:p w:rsidR="0019584E" w:rsidRPr="0019584E" w:rsidRDefault="0019584E" w:rsidP="0019584E">
            <w:pPr>
              <w:widowControl w:val="0"/>
              <w:autoSpaceDE w:val="0"/>
              <w:autoSpaceDN w:val="0"/>
              <w:adjustRightInd w:val="0"/>
              <w:spacing w:after="0" w:line="240" w:lineRule="auto"/>
              <w:jc w:val="center"/>
              <w:rPr>
                <w:rFonts w:eastAsia="Times New Roman"/>
                <w:snapToGrid w:val="0"/>
                <w:color w:val="000000"/>
                <w:szCs w:val="24"/>
                <w:lang w:val="en-US" w:eastAsia="en-US"/>
              </w:rPr>
            </w:pPr>
            <w:r w:rsidRPr="0019584E">
              <w:rPr>
                <w:rFonts w:eastAsia="Times New Roman"/>
                <w:b/>
                <w:bCs/>
                <w:snapToGrid w:val="0"/>
                <w:color w:val="000000"/>
                <w:szCs w:val="24"/>
                <w:lang w:val="en-US" w:eastAsia="en-US"/>
              </w:rPr>
              <w:t>Circular frequency (rad)</w:t>
            </w:r>
          </w:p>
        </w:tc>
      </w:tr>
      <w:tr w:rsidR="0019584E" w:rsidRPr="0019584E" w:rsidTr="00FF6B28">
        <w:trPr>
          <w:trHeight w:val="101"/>
          <w:jc w:val="center"/>
        </w:trPr>
        <w:tc>
          <w:tcPr>
            <w:tcW w:w="870" w:type="dxa"/>
            <w:tcBorders>
              <w:top w:val="single" w:sz="4" w:space="0" w:color="auto"/>
            </w:tcBorders>
          </w:tcPr>
          <w:p w:rsidR="0019584E" w:rsidRPr="0019584E" w:rsidRDefault="0019584E" w:rsidP="0019584E">
            <w:pPr>
              <w:widowControl w:val="0"/>
              <w:autoSpaceDE w:val="0"/>
              <w:autoSpaceDN w:val="0"/>
              <w:adjustRightInd w:val="0"/>
              <w:spacing w:after="0" w:line="240" w:lineRule="auto"/>
              <w:jc w:val="center"/>
              <w:rPr>
                <w:rFonts w:eastAsia="Times New Roman"/>
                <w:snapToGrid w:val="0"/>
                <w:color w:val="000000"/>
                <w:szCs w:val="24"/>
                <w:lang w:val="en-US" w:eastAsia="en-US"/>
              </w:rPr>
            </w:pPr>
            <w:r w:rsidRPr="0019584E">
              <w:rPr>
                <w:rFonts w:eastAsia="Times New Roman"/>
                <w:snapToGrid w:val="0"/>
                <w:color w:val="000000"/>
                <w:szCs w:val="24"/>
                <w:lang w:val="en-US" w:eastAsia="en-US"/>
              </w:rPr>
              <w:t>1</w:t>
            </w:r>
          </w:p>
        </w:tc>
        <w:tc>
          <w:tcPr>
            <w:tcW w:w="1275" w:type="dxa"/>
            <w:tcBorders>
              <w:top w:val="single" w:sz="4" w:space="0" w:color="auto"/>
            </w:tcBorders>
          </w:tcPr>
          <w:p w:rsidR="0019584E" w:rsidRPr="0019584E" w:rsidRDefault="0019584E" w:rsidP="0019584E">
            <w:pPr>
              <w:widowControl w:val="0"/>
              <w:autoSpaceDE w:val="0"/>
              <w:autoSpaceDN w:val="0"/>
              <w:adjustRightInd w:val="0"/>
              <w:spacing w:after="0" w:line="240" w:lineRule="auto"/>
              <w:jc w:val="center"/>
              <w:rPr>
                <w:rFonts w:eastAsia="Times New Roman"/>
                <w:snapToGrid w:val="0"/>
                <w:color w:val="000000"/>
                <w:szCs w:val="24"/>
                <w:lang w:val="en-US" w:eastAsia="en-US"/>
              </w:rPr>
            </w:pPr>
            <w:r w:rsidRPr="0019584E">
              <w:rPr>
                <w:rFonts w:eastAsia="Times New Roman"/>
                <w:snapToGrid w:val="0"/>
                <w:color w:val="000000"/>
                <w:szCs w:val="24"/>
                <w:lang w:val="en-US" w:eastAsia="en-US"/>
              </w:rPr>
              <w:t>4.015</w:t>
            </w:r>
          </w:p>
        </w:tc>
        <w:tc>
          <w:tcPr>
            <w:tcW w:w="1576" w:type="dxa"/>
            <w:tcBorders>
              <w:top w:val="single" w:sz="4" w:space="0" w:color="auto"/>
            </w:tcBorders>
          </w:tcPr>
          <w:p w:rsidR="0019584E" w:rsidRPr="0019584E" w:rsidRDefault="0019584E" w:rsidP="0019584E">
            <w:pPr>
              <w:widowControl w:val="0"/>
              <w:autoSpaceDE w:val="0"/>
              <w:autoSpaceDN w:val="0"/>
              <w:adjustRightInd w:val="0"/>
              <w:spacing w:after="0" w:line="240" w:lineRule="auto"/>
              <w:jc w:val="center"/>
              <w:rPr>
                <w:rFonts w:eastAsia="Times New Roman"/>
                <w:snapToGrid w:val="0"/>
                <w:color w:val="000000"/>
                <w:szCs w:val="24"/>
                <w:lang w:val="en-US" w:eastAsia="en-US"/>
              </w:rPr>
            </w:pPr>
            <w:r w:rsidRPr="0019584E">
              <w:rPr>
                <w:rFonts w:eastAsia="Times New Roman"/>
                <w:snapToGrid w:val="0"/>
                <w:color w:val="000000"/>
                <w:szCs w:val="24"/>
                <w:lang w:val="en-US" w:eastAsia="en-US"/>
              </w:rPr>
              <w:t>1.565</w:t>
            </w:r>
          </w:p>
        </w:tc>
      </w:tr>
      <w:tr w:rsidR="0019584E" w:rsidRPr="0019584E" w:rsidTr="00FF6B28">
        <w:trPr>
          <w:trHeight w:val="101"/>
          <w:jc w:val="center"/>
        </w:trPr>
        <w:tc>
          <w:tcPr>
            <w:tcW w:w="870" w:type="dxa"/>
          </w:tcPr>
          <w:p w:rsidR="0019584E" w:rsidRPr="0019584E" w:rsidRDefault="0019584E" w:rsidP="0019584E">
            <w:pPr>
              <w:widowControl w:val="0"/>
              <w:autoSpaceDE w:val="0"/>
              <w:autoSpaceDN w:val="0"/>
              <w:adjustRightInd w:val="0"/>
              <w:spacing w:after="0" w:line="240" w:lineRule="auto"/>
              <w:jc w:val="center"/>
              <w:rPr>
                <w:rFonts w:eastAsia="Times New Roman"/>
                <w:snapToGrid w:val="0"/>
                <w:color w:val="000000"/>
                <w:szCs w:val="24"/>
                <w:lang w:val="en-US" w:eastAsia="en-US"/>
              </w:rPr>
            </w:pPr>
            <w:r w:rsidRPr="0019584E">
              <w:rPr>
                <w:rFonts w:eastAsia="Times New Roman"/>
                <w:snapToGrid w:val="0"/>
                <w:color w:val="000000"/>
                <w:szCs w:val="24"/>
                <w:lang w:val="en-US" w:eastAsia="en-US"/>
              </w:rPr>
              <w:t>2</w:t>
            </w:r>
          </w:p>
        </w:tc>
        <w:tc>
          <w:tcPr>
            <w:tcW w:w="1275" w:type="dxa"/>
          </w:tcPr>
          <w:p w:rsidR="0019584E" w:rsidRPr="0019584E" w:rsidRDefault="0019584E" w:rsidP="0019584E">
            <w:pPr>
              <w:widowControl w:val="0"/>
              <w:autoSpaceDE w:val="0"/>
              <w:autoSpaceDN w:val="0"/>
              <w:adjustRightInd w:val="0"/>
              <w:spacing w:after="0" w:line="240" w:lineRule="auto"/>
              <w:jc w:val="center"/>
              <w:rPr>
                <w:rFonts w:eastAsia="Times New Roman"/>
                <w:snapToGrid w:val="0"/>
                <w:color w:val="000000"/>
                <w:szCs w:val="24"/>
                <w:lang w:val="en-US" w:eastAsia="en-US"/>
              </w:rPr>
            </w:pPr>
            <w:r w:rsidRPr="0019584E">
              <w:rPr>
                <w:rFonts w:eastAsia="Times New Roman"/>
                <w:snapToGrid w:val="0"/>
                <w:color w:val="000000"/>
                <w:szCs w:val="24"/>
                <w:lang w:val="en-US" w:eastAsia="en-US"/>
              </w:rPr>
              <w:t>1.701</w:t>
            </w:r>
          </w:p>
        </w:tc>
        <w:tc>
          <w:tcPr>
            <w:tcW w:w="1576" w:type="dxa"/>
          </w:tcPr>
          <w:p w:rsidR="0019584E" w:rsidRPr="0019584E" w:rsidRDefault="0019584E" w:rsidP="0019584E">
            <w:pPr>
              <w:widowControl w:val="0"/>
              <w:autoSpaceDE w:val="0"/>
              <w:autoSpaceDN w:val="0"/>
              <w:adjustRightInd w:val="0"/>
              <w:spacing w:after="0" w:line="240" w:lineRule="auto"/>
              <w:jc w:val="center"/>
              <w:rPr>
                <w:rFonts w:eastAsia="Times New Roman"/>
                <w:snapToGrid w:val="0"/>
                <w:color w:val="000000"/>
                <w:szCs w:val="24"/>
                <w:lang w:val="en-US" w:eastAsia="en-US"/>
              </w:rPr>
            </w:pPr>
            <w:r w:rsidRPr="0019584E">
              <w:rPr>
                <w:rFonts w:eastAsia="Times New Roman"/>
                <w:snapToGrid w:val="0"/>
                <w:color w:val="000000"/>
                <w:szCs w:val="24"/>
                <w:lang w:val="en-US" w:eastAsia="en-US"/>
              </w:rPr>
              <w:t>3.694</w:t>
            </w:r>
          </w:p>
        </w:tc>
      </w:tr>
      <w:tr w:rsidR="0019584E" w:rsidRPr="0019584E" w:rsidTr="00FF6B28">
        <w:trPr>
          <w:trHeight w:val="101"/>
          <w:jc w:val="center"/>
        </w:trPr>
        <w:tc>
          <w:tcPr>
            <w:tcW w:w="870" w:type="dxa"/>
          </w:tcPr>
          <w:p w:rsidR="0019584E" w:rsidRPr="0019584E" w:rsidRDefault="0019584E" w:rsidP="0019584E">
            <w:pPr>
              <w:widowControl w:val="0"/>
              <w:autoSpaceDE w:val="0"/>
              <w:autoSpaceDN w:val="0"/>
              <w:adjustRightInd w:val="0"/>
              <w:spacing w:after="0" w:line="240" w:lineRule="auto"/>
              <w:jc w:val="center"/>
              <w:rPr>
                <w:rFonts w:eastAsia="Times New Roman"/>
                <w:snapToGrid w:val="0"/>
                <w:color w:val="000000"/>
                <w:szCs w:val="24"/>
                <w:lang w:val="en-US" w:eastAsia="en-US"/>
              </w:rPr>
            </w:pPr>
            <w:r w:rsidRPr="0019584E">
              <w:rPr>
                <w:rFonts w:eastAsia="Times New Roman"/>
                <w:snapToGrid w:val="0"/>
                <w:color w:val="000000"/>
                <w:szCs w:val="24"/>
                <w:lang w:val="en-US" w:eastAsia="en-US"/>
              </w:rPr>
              <w:t>3</w:t>
            </w:r>
          </w:p>
        </w:tc>
        <w:tc>
          <w:tcPr>
            <w:tcW w:w="1275" w:type="dxa"/>
          </w:tcPr>
          <w:p w:rsidR="0019584E" w:rsidRPr="0019584E" w:rsidRDefault="0019584E" w:rsidP="0019584E">
            <w:pPr>
              <w:widowControl w:val="0"/>
              <w:autoSpaceDE w:val="0"/>
              <w:autoSpaceDN w:val="0"/>
              <w:adjustRightInd w:val="0"/>
              <w:spacing w:after="0" w:line="240" w:lineRule="auto"/>
              <w:jc w:val="center"/>
              <w:rPr>
                <w:rFonts w:eastAsia="Times New Roman"/>
                <w:snapToGrid w:val="0"/>
                <w:color w:val="000000"/>
                <w:szCs w:val="24"/>
                <w:lang w:val="en-US" w:eastAsia="en-US"/>
              </w:rPr>
            </w:pPr>
            <w:r w:rsidRPr="0019584E">
              <w:rPr>
                <w:rFonts w:eastAsia="Times New Roman"/>
                <w:snapToGrid w:val="0"/>
                <w:color w:val="000000"/>
                <w:szCs w:val="24"/>
                <w:lang w:val="en-US" w:eastAsia="en-US"/>
              </w:rPr>
              <w:t>1.552</w:t>
            </w:r>
          </w:p>
        </w:tc>
        <w:tc>
          <w:tcPr>
            <w:tcW w:w="1576" w:type="dxa"/>
          </w:tcPr>
          <w:p w:rsidR="0019584E" w:rsidRPr="0019584E" w:rsidRDefault="0019584E" w:rsidP="0019584E">
            <w:pPr>
              <w:widowControl w:val="0"/>
              <w:autoSpaceDE w:val="0"/>
              <w:autoSpaceDN w:val="0"/>
              <w:adjustRightInd w:val="0"/>
              <w:spacing w:after="0" w:line="240" w:lineRule="auto"/>
              <w:jc w:val="center"/>
              <w:rPr>
                <w:rFonts w:eastAsia="Times New Roman"/>
                <w:snapToGrid w:val="0"/>
                <w:color w:val="000000"/>
                <w:szCs w:val="24"/>
                <w:lang w:val="en-US" w:eastAsia="en-US"/>
              </w:rPr>
            </w:pPr>
            <w:r w:rsidRPr="0019584E">
              <w:rPr>
                <w:rFonts w:eastAsia="Times New Roman"/>
                <w:snapToGrid w:val="0"/>
                <w:color w:val="000000"/>
                <w:szCs w:val="24"/>
                <w:lang w:val="en-US" w:eastAsia="en-US"/>
              </w:rPr>
              <w:t>4.048</w:t>
            </w:r>
          </w:p>
        </w:tc>
      </w:tr>
      <w:tr w:rsidR="0019584E" w:rsidRPr="0019584E" w:rsidTr="00FF6B28">
        <w:trPr>
          <w:trHeight w:val="101"/>
          <w:jc w:val="center"/>
        </w:trPr>
        <w:tc>
          <w:tcPr>
            <w:tcW w:w="870" w:type="dxa"/>
          </w:tcPr>
          <w:p w:rsidR="0019584E" w:rsidRPr="0019584E" w:rsidRDefault="0019584E" w:rsidP="0019584E">
            <w:pPr>
              <w:widowControl w:val="0"/>
              <w:autoSpaceDE w:val="0"/>
              <w:autoSpaceDN w:val="0"/>
              <w:adjustRightInd w:val="0"/>
              <w:spacing w:after="0" w:line="240" w:lineRule="auto"/>
              <w:jc w:val="center"/>
              <w:rPr>
                <w:rFonts w:eastAsia="Times New Roman"/>
                <w:snapToGrid w:val="0"/>
                <w:color w:val="000000"/>
                <w:szCs w:val="24"/>
                <w:lang w:val="en-US" w:eastAsia="en-US"/>
              </w:rPr>
            </w:pPr>
            <w:r w:rsidRPr="0019584E">
              <w:rPr>
                <w:rFonts w:eastAsia="Times New Roman"/>
                <w:snapToGrid w:val="0"/>
                <w:color w:val="000000"/>
                <w:szCs w:val="24"/>
                <w:lang w:val="en-US" w:eastAsia="en-US"/>
              </w:rPr>
              <w:t>4</w:t>
            </w:r>
          </w:p>
        </w:tc>
        <w:tc>
          <w:tcPr>
            <w:tcW w:w="1275" w:type="dxa"/>
          </w:tcPr>
          <w:p w:rsidR="0019584E" w:rsidRPr="0019584E" w:rsidRDefault="0019584E" w:rsidP="0019584E">
            <w:pPr>
              <w:widowControl w:val="0"/>
              <w:autoSpaceDE w:val="0"/>
              <w:autoSpaceDN w:val="0"/>
              <w:adjustRightInd w:val="0"/>
              <w:spacing w:after="0" w:line="240" w:lineRule="auto"/>
              <w:jc w:val="center"/>
              <w:rPr>
                <w:rFonts w:eastAsia="Times New Roman"/>
                <w:snapToGrid w:val="0"/>
                <w:color w:val="000000"/>
                <w:szCs w:val="24"/>
                <w:lang w:val="en-US" w:eastAsia="en-US"/>
              </w:rPr>
            </w:pPr>
            <w:r w:rsidRPr="0019584E">
              <w:rPr>
                <w:rFonts w:eastAsia="Times New Roman"/>
                <w:snapToGrid w:val="0"/>
                <w:color w:val="000000"/>
                <w:szCs w:val="24"/>
                <w:lang w:val="en-US" w:eastAsia="en-US"/>
              </w:rPr>
              <w:t>1.270</w:t>
            </w:r>
          </w:p>
        </w:tc>
        <w:tc>
          <w:tcPr>
            <w:tcW w:w="1576" w:type="dxa"/>
          </w:tcPr>
          <w:p w:rsidR="0019584E" w:rsidRPr="0019584E" w:rsidRDefault="0019584E" w:rsidP="0019584E">
            <w:pPr>
              <w:widowControl w:val="0"/>
              <w:autoSpaceDE w:val="0"/>
              <w:autoSpaceDN w:val="0"/>
              <w:adjustRightInd w:val="0"/>
              <w:spacing w:after="0" w:line="240" w:lineRule="auto"/>
              <w:jc w:val="center"/>
              <w:rPr>
                <w:rFonts w:eastAsia="Times New Roman"/>
                <w:snapToGrid w:val="0"/>
                <w:color w:val="000000"/>
                <w:szCs w:val="24"/>
                <w:lang w:val="en-US" w:eastAsia="en-US"/>
              </w:rPr>
            </w:pPr>
            <w:r w:rsidRPr="0019584E">
              <w:rPr>
                <w:rFonts w:eastAsia="Times New Roman"/>
                <w:snapToGrid w:val="0"/>
                <w:color w:val="000000"/>
                <w:szCs w:val="24"/>
                <w:lang w:val="en-US" w:eastAsia="en-US"/>
              </w:rPr>
              <w:t>4.947</w:t>
            </w:r>
          </w:p>
        </w:tc>
      </w:tr>
      <w:tr w:rsidR="0019584E" w:rsidRPr="0019584E" w:rsidTr="00FF6B28">
        <w:trPr>
          <w:trHeight w:val="101"/>
          <w:jc w:val="center"/>
        </w:trPr>
        <w:tc>
          <w:tcPr>
            <w:tcW w:w="870" w:type="dxa"/>
          </w:tcPr>
          <w:p w:rsidR="0019584E" w:rsidRPr="0019584E" w:rsidRDefault="0019584E" w:rsidP="0019584E">
            <w:pPr>
              <w:widowControl w:val="0"/>
              <w:autoSpaceDE w:val="0"/>
              <w:autoSpaceDN w:val="0"/>
              <w:adjustRightInd w:val="0"/>
              <w:spacing w:after="0" w:line="240" w:lineRule="auto"/>
              <w:jc w:val="center"/>
              <w:rPr>
                <w:rFonts w:eastAsia="Times New Roman"/>
                <w:snapToGrid w:val="0"/>
                <w:color w:val="000000"/>
                <w:szCs w:val="24"/>
                <w:lang w:val="en-US" w:eastAsia="en-US"/>
              </w:rPr>
            </w:pPr>
            <w:r w:rsidRPr="0019584E">
              <w:rPr>
                <w:rFonts w:eastAsia="Times New Roman"/>
                <w:snapToGrid w:val="0"/>
                <w:color w:val="000000"/>
                <w:szCs w:val="24"/>
                <w:lang w:val="en-US" w:eastAsia="en-US"/>
              </w:rPr>
              <w:t>5</w:t>
            </w:r>
          </w:p>
        </w:tc>
        <w:tc>
          <w:tcPr>
            <w:tcW w:w="1275" w:type="dxa"/>
          </w:tcPr>
          <w:p w:rsidR="0019584E" w:rsidRPr="0019584E" w:rsidRDefault="0019584E" w:rsidP="0019584E">
            <w:pPr>
              <w:widowControl w:val="0"/>
              <w:autoSpaceDE w:val="0"/>
              <w:autoSpaceDN w:val="0"/>
              <w:adjustRightInd w:val="0"/>
              <w:spacing w:after="0" w:line="240" w:lineRule="auto"/>
              <w:jc w:val="center"/>
              <w:rPr>
                <w:rFonts w:eastAsia="Times New Roman"/>
                <w:snapToGrid w:val="0"/>
                <w:color w:val="000000"/>
                <w:szCs w:val="24"/>
                <w:lang w:val="en-US" w:eastAsia="en-US"/>
              </w:rPr>
            </w:pPr>
            <w:r w:rsidRPr="0019584E">
              <w:rPr>
                <w:rFonts w:eastAsia="Times New Roman"/>
                <w:snapToGrid w:val="0"/>
                <w:color w:val="000000"/>
                <w:szCs w:val="24"/>
                <w:lang w:val="en-US" w:eastAsia="en-US"/>
              </w:rPr>
              <w:t>1.232</w:t>
            </w:r>
          </w:p>
        </w:tc>
        <w:tc>
          <w:tcPr>
            <w:tcW w:w="1576" w:type="dxa"/>
          </w:tcPr>
          <w:p w:rsidR="0019584E" w:rsidRPr="0019584E" w:rsidRDefault="0019584E" w:rsidP="0019584E">
            <w:pPr>
              <w:widowControl w:val="0"/>
              <w:autoSpaceDE w:val="0"/>
              <w:autoSpaceDN w:val="0"/>
              <w:adjustRightInd w:val="0"/>
              <w:spacing w:after="0" w:line="240" w:lineRule="auto"/>
              <w:jc w:val="center"/>
              <w:rPr>
                <w:rFonts w:eastAsia="Times New Roman"/>
                <w:snapToGrid w:val="0"/>
                <w:color w:val="000000"/>
                <w:szCs w:val="24"/>
                <w:lang w:val="en-US" w:eastAsia="en-US"/>
              </w:rPr>
            </w:pPr>
            <w:r w:rsidRPr="0019584E">
              <w:rPr>
                <w:rFonts w:eastAsia="Times New Roman"/>
                <w:snapToGrid w:val="0"/>
                <w:color w:val="000000"/>
                <w:szCs w:val="24"/>
                <w:lang w:val="en-US" w:eastAsia="en-US"/>
              </w:rPr>
              <w:t>5.100</w:t>
            </w:r>
          </w:p>
        </w:tc>
      </w:tr>
      <w:tr w:rsidR="0019584E" w:rsidRPr="0019584E" w:rsidTr="00FF6B28">
        <w:trPr>
          <w:trHeight w:val="101"/>
          <w:jc w:val="center"/>
        </w:trPr>
        <w:tc>
          <w:tcPr>
            <w:tcW w:w="870" w:type="dxa"/>
          </w:tcPr>
          <w:p w:rsidR="0019584E" w:rsidRPr="0019584E" w:rsidRDefault="0019584E" w:rsidP="0019584E">
            <w:pPr>
              <w:widowControl w:val="0"/>
              <w:autoSpaceDE w:val="0"/>
              <w:autoSpaceDN w:val="0"/>
              <w:adjustRightInd w:val="0"/>
              <w:spacing w:after="0" w:line="240" w:lineRule="auto"/>
              <w:jc w:val="center"/>
              <w:rPr>
                <w:rFonts w:eastAsia="Times New Roman"/>
                <w:snapToGrid w:val="0"/>
                <w:color w:val="000000"/>
                <w:szCs w:val="24"/>
                <w:lang w:val="en-US" w:eastAsia="en-US"/>
              </w:rPr>
            </w:pPr>
            <w:r w:rsidRPr="0019584E">
              <w:rPr>
                <w:rFonts w:eastAsia="Times New Roman"/>
                <w:snapToGrid w:val="0"/>
                <w:color w:val="000000"/>
                <w:szCs w:val="24"/>
                <w:lang w:val="en-US" w:eastAsia="en-US"/>
              </w:rPr>
              <w:t>6</w:t>
            </w:r>
          </w:p>
        </w:tc>
        <w:tc>
          <w:tcPr>
            <w:tcW w:w="1275" w:type="dxa"/>
          </w:tcPr>
          <w:p w:rsidR="0019584E" w:rsidRPr="0019584E" w:rsidRDefault="0019584E" w:rsidP="0019584E">
            <w:pPr>
              <w:widowControl w:val="0"/>
              <w:autoSpaceDE w:val="0"/>
              <w:autoSpaceDN w:val="0"/>
              <w:adjustRightInd w:val="0"/>
              <w:spacing w:after="0" w:line="240" w:lineRule="auto"/>
              <w:jc w:val="center"/>
              <w:rPr>
                <w:rFonts w:eastAsia="Times New Roman"/>
                <w:snapToGrid w:val="0"/>
                <w:color w:val="000000"/>
                <w:szCs w:val="24"/>
                <w:lang w:val="en-US" w:eastAsia="en-US"/>
              </w:rPr>
            </w:pPr>
            <w:r w:rsidRPr="0019584E">
              <w:rPr>
                <w:rFonts w:eastAsia="Times New Roman"/>
                <w:snapToGrid w:val="0"/>
                <w:color w:val="000000"/>
                <w:szCs w:val="24"/>
                <w:lang w:val="en-US" w:eastAsia="en-US"/>
              </w:rPr>
              <w:t>1.221</w:t>
            </w:r>
          </w:p>
        </w:tc>
        <w:tc>
          <w:tcPr>
            <w:tcW w:w="1576" w:type="dxa"/>
          </w:tcPr>
          <w:p w:rsidR="0019584E" w:rsidRPr="0019584E" w:rsidRDefault="0019584E" w:rsidP="0019584E">
            <w:pPr>
              <w:widowControl w:val="0"/>
              <w:autoSpaceDE w:val="0"/>
              <w:autoSpaceDN w:val="0"/>
              <w:adjustRightInd w:val="0"/>
              <w:spacing w:after="0" w:line="240" w:lineRule="auto"/>
              <w:jc w:val="center"/>
              <w:rPr>
                <w:rFonts w:eastAsia="Times New Roman"/>
                <w:snapToGrid w:val="0"/>
                <w:color w:val="000000"/>
                <w:szCs w:val="24"/>
                <w:lang w:val="en-US" w:eastAsia="en-US"/>
              </w:rPr>
            </w:pPr>
            <w:r w:rsidRPr="0019584E">
              <w:rPr>
                <w:rFonts w:eastAsia="Times New Roman"/>
                <w:snapToGrid w:val="0"/>
                <w:color w:val="000000"/>
                <w:szCs w:val="24"/>
                <w:lang w:val="en-US" w:eastAsia="en-US"/>
              </w:rPr>
              <w:t>5.146</w:t>
            </w:r>
          </w:p>
        </w:tc>
      </w:tr>
      <w:tr w:rsidR="0019584E" w:rsidRPr="0019584E" w:rsidTr="00FF6B28">
        <w:trPr>
          <w:trHeight w:val="101"/>
          <w:jc w:val="center"/>
        </w:trPr>
        <w:tc>
          <w:tcPr>
            <w:tcW w:w="870" w:type="dxa"/>
          </w:tcPr>
          <w:p w:rsidR="0019584E" w:rsidRPr="0019584E" w:rsidRDefault="0019584E" w:rsidP="0019584E">
            <w:pPr>
              <w:widowControl w:val="0"/>
              <w:autoSpaceDE w:val="0"/>
              <w:autoSpaceDN w:val="0"/>
              <w:adjustRightInd w:val="0"/>
              <w:spacing w:after="0" w:line="240" w:lineRule="auto"/>
              <w:jc w:val="center"/>
              <w:rPr>
                <w:rFonts w:eastAsia="Times New Roman"/>
                <w:snapToGrid w:val="0"/>
                <w:color w:val="000000"/>
                <w:szCs w:val="24"/>
                <w:lang w:val="en-US" w:eastAsia="en-US"/>
              </w:rPr>
            </w:pPr>
            <w:r w:rsidRPr="0019584E">
              <w:rPr>
                <w:rFonts w:eastAsia="Times New Roman"/>
                <w:snapToGrid w:val="0"/>
                <w:color w:val="000000"/>
                <w:szCs w:val="24"/>
                <w:lang w:val="en-US" w:eastAsia="en-US"/>
              </w:rPr>
              <w:t>7</w:t>
            </w:r>
          </w:p>
        </w:tc>
        <w:tc>
          <w:tcPr>
            <w:tcW w:w="1275" w:type="dxa"/>
          </w:tcPr>
          <w:p w:rsidR="0019584E" w:rsidRPr="0019584E" w:rsidRDefault="0019584E" w:rsidP="0019584E">
            <w:pPr>
              <w:widowControl w:val="0"/>
              <w:autoSpaceDE w:val="0"/>
              <w:autoSpaceDN w:val="0"/>
              <w:adjustRightInd w:val="0"/>
              <w:spacing w:after="0" w:line="240" w:lineRule="auto"/>
              <w:jc w:val="center"/>
              <w:rPr>
                <w:rFonts w:eastAsia="Times New Roman"/>
                <w:snapToGrid w:val="0"/>
                <w:color w:val="000000"/>
                <w:szCs w:val="24"/>
                <w:lang w:val="en-US" w:eastAsia="en-US"/>
              </w:rPr>
            </w:pPr>
            <w:r w:rsidRPr="0019584E">
              <w:rPr>
                <w:rFonts w:eastAsia="Times New Roman"/>
                <w:snapToGrid w:val="0"/>
                <w:color w:val="000000"/>
                <w:szCs w:val="24"/>
                <w:lang w:val="en-US" w:eastAsia="en-US"/>
              </w:rPr>
              <w:t>1.211</w:t>
            </w:r>
          </w:p>
        </w:tc>
        <w:tc>
          <w:tcPr>
            <w:tcW w:w="1576" w:type="dxa"/>
          </w:tcPr>
          <w:p w:rsidR="0019584E" w:rsidRPr="0019584E" w:rsidRDefault="0019584E" w:rsidP="0019584E">
            <w:pPr>
              <w:widowControl w:val="0"/>
              <w:autoSpaceDE w:val="0"/>
              <w:autoSpaceDN w:val="0"/>
              <w:adjustRightInd w:val="0"/>
              <w:spacing w:after="0" w:line="240" w:lineRule="auto"/>
              <w:jc w:val="center"/>
              <w:rPr>
                <w:rFonts w:eastAsia="Times New Roman"/>
                <w:snapToGrid w:val="0"/>
                <w:color w:val="000000"/>
                <w:szCs w:val="24"/>
                <w:lang w:val="en-US" w:eastAsia="en-US"/>
              </w:rPr>
            </w:pPr>
            <w:r w:rsidRPr="0019584E">
              <w:rPr>
                <w:rFonts w:eastAsia="Times New Roman"/>
                <w:snapToGrid w:val="0"/>
                <w:color w:val="000000"/>
                <w:szCs w:val="24"/>
                <w:lang w:val="en-US" w:eastAsia="en-US"/>
              </w:rPr>
              <w:t>5.188</w:t>
            </w:r>
          </w:p>
        </w:tc>
      </w:tr>
      <w:tr w:rsidR="0019584E" w:rsidRPr="0019584E" w:rsidTr="00FF6B28">
        <w:trPr>
          <w:trHeight w:val="101"/>
          <w:jc w:val="center"/>
        </w:trPr>
        <w:tc>
          <w:tcPr>
            <w:tcW w:w="870" w:type="dxa"/>
          </w:tcPr>
          <w:p w:rsidR="0019584E" w:rsidRPr="0019584E" w:rsidRDefault="0019584E" w:rsidP="0019584E">
            <w:pPr>
              <w:widowControl w:val="0"/>
              <w:autoSpaceDE w:val="0"/>
              <w:autoSpaceDN w:val="0"/>
              <w:adjustRightInd w:val="0"/>
              <w:spacing w:after="0" w:line="240" w:lineRule="auto"/>
              <w:jc w:val="center"/>
              <w:rPr>
                <w:rFonts w:eastAsia="Times New Roman"/>
                <w:snapToGrid w:val="0"/>
                <w:color w:val="000000"/>
                <w:szCs w:val="24"/>
                <w:lang w:val="en-US" w:eastAsia="en-US"/>
              </w:rPr>
            </w:pPr>
            <w:r w:rsidRPr="0019584E">
              <w:rPr>
                <w:rFonts w:eastAsia="Times New Roman"/>
                <w:snapToGrid w:val="0"/>
                <w:color w:val="000000"/>
                <w:szCs w:val="24"/>
                <w:lang w:val="en-US" w:eastAsia="en-US"/>
              </w:rPr>
              <w:t>8</w:t>
            </w:r>
          </w:p>
        </w:tc>
        <w:tc>
          <w:tcPr>
            <w:tcW w:w="1275" w:type="dxa"/>
          </w:tcPr>
          <w:p w:rsidR="0019584E" w:rsidRPr="0019584E" w:rsidRDefault="0019584E" w:rsidP="0019584E">
            <w:pPr>
              <w:widowControl w:val="0"/>
              <w:autoSpaceDE w:val="0"/>
              <w:autoSpaceDN w:val="0"/>
              <w:adjustRightInd w:val="0"/>
              <w:spacing w:after="0" w:line="240" w:lineRule="auto"/>
              <w:jc w:val="center"/>
              <w:rPr>
                <w:rFonts w:eastAsia="Times New Roman"/>
                <w:snapToGrid w:val="0"/>
                <w:color w:val="000000"/>
                <w:szCs w:val="24"/>
                <w:lang w:val="en-US" w:eastAsia="en-US"/>
              </w:rPr>
            </w:pPr>
            <w:r w:rsidRPr="0019584E">
              <w:rPr>
                <w:rFonts w:eastAsia="Times New Roman"/>
                <w:snapToGrid w:val="0"/>
                <w:color w:val="000000"/>
                <w:szCs w:val="24"/>
                <w:lang w:val="en-US" w:eastAsia="en-US"/>
              </w:rPr>
              <w:t>1.205</w:t>
            </w:r>
          </w:p>
        </w:tc>
        <w:tc>
          <w:tcPr>
            <w:tcW w:w="1576" w:type="dxa"/>
          </w:tcPr>
          <w:p w:rsidR="0019584E" w:rsidRPr="0019584E" w:rsidRDefault="0019584E" w:rsidP="0019584E">
            <w:pPr>
              <w:widowControl w:val="0"/>
              <w:autoSpaceDE w:val="0"/>
              <w:autoSpaceDN w:val="0"/>
              <w:adjustRightInd w:val="0"/>
              <w:spacing w:after="0" w:line="240" w:lineRule="auto"/>
              <w:jc w:val="center"/>
              <w:rPr>
                <w:rFonts w:eastAsia="Times New Roman"/>
                <w:snapToGrid w:val="0"/>
                <w:color w:val="000000"/>
                <w:szCs w:val="24"/>
                <w:lang w:val="en-US" w:eastAsia="en-US"/>
              </w:rPr>
            </w:pPr>
            <w:r w:rsidRPr="0019584E">
              <w:rPr>
                <w:rFonts w:eastAsia="Times New Roman"/>
                <w:snapToGrid w:val="0"/>
                <w:color w:val="000000"/>
                <w:szCs w:val="24"/>
                <w:lang w:val="en-US" w:eastAsia="en-US"/>
              </w:rPr>
              <w:t>5.214</w:t>
            </w:r>
          </w:p>
        </w:tc>
      </w:tr>
      <w:tr w:rsidR="0019584E" w:rsidRPr="0019584E" w:rsidTr="00FF6B28">
        <w:trPr>
          <w:trHeight w:val="101"/>
          <w:jc w:val="center"/>
        </w:trPr>
        <w:tc>
          <w:tcPr>
            <w:tcW w:w="870" w:type="dxa"/>
            <w:tcBorders>
              <w:bottom w:val="nil"/>
            </w:tcBorders>
          </w:tcPr>
          <w:p w:rsidR="0019584E" w:rsidRPr="0019584E" w:rsidRDefault="0019584E" w:rsidP="0019584E">
            <w:pPr>
              <w:widowControl w:val="0"/>
              <w:autoSpaceDE w:val="0"/>
              <w:autoSpaceDN w:val="0"/>
              <w:adjustRightInd w:val="0"/>
              <w:spacing w:after="0" w:line="240" w:lineRule="auto"/>
              <w:jc w:val="center"/>
              <w:rPr>
                <w:rFonts w:eastAsia="Times New Roman"/>
                <w:snapToGrid w:val="0"/>
                <w:color w:val="000000"/>
                <w:szCs w:val="24"/>
                <w:lang w:val="en-US" w:eastAsia="en-US"/>
              </w:rPr>
            </w:pPr>
            <w:r w:rsidRPr="0019584E">
              <w:rPr>
                <w:rFonts w:eastAsia="Times New Roman"/>
                <w:snapToGrid w:val="0"/>
                <w:color w:val="000000"/>
                <w:szCs w:val="24"/>
                <w:lang w:val="en-US" w:eastAsia="en-US"/>
              </w:rPr>
              <w:t>9</w:t>
            </w:r>
          </w:p>
        </w:tc>
        <w:tc>
          <w:tcPr>
            <w:tcW w:w="1275" w:type="dxa"/>
            <w:tcBorders>
              <w:bottom w:val="nil"/>
            </w:tcBorders>
          </w:tcPr>
          <w:p w:rsidR="0019584E" w:rsidRPr="0019584E" w:rsidRDefault="0019584E" w:rsidP="0019584E">
            <w:pPr>
              <w:widowControl w:val="0"/>
              <w:autoSpaceDE w:val="0"/>
              <w:autoSpaceDN w:val="0"/>
              <w:adjustRightInd w:val="0"/>
              <w:spacing w:after="0" w:line="240" w:lineRule="auto"/>
              <w:jc w:val="center"/>
              <w:rPr>
                <w:rFonts w:eastAsia="Times New Roman"/>
                <w:snapToGrid w:val="0"/>
                <w:color w:val="000000"/>
                <w:szCs w:val="24"/>
                <w:lang w:val="en-US" w:eastAsia="en-US"/>
              </w:rPr>
            </w:pPr>
            <w:r w:rsidRPr="0019584E">
              <w:rPr>
                <w:rFonts w:eastAsia="Times New Roman"/>
                <w:snapToGrid w:val="0"/>
                <w:color w:val="000000"/>
                <w:szCs w:val="24"/>
                <w:lang w:val="en-US" w:eastAsia="en-US"/>
              </w:rPr>
              <w:t>1.203</w:t>
            </w:r>
          </w:p>
        </w:tc>
        <w:tc>
          <w:tcPr>
            <w:tcW w:w="1576" w:type="dxa"/>
            <w:tcBorders>
              <w:bottom w:val="nil"/>
            </w:tcBorders>
          </w:tcPr>
          <w:p w:rsidR="0019584E" w:rsidRPr="0019584E" w:rsidRDefault="0019584E" w:rsidP="0019584E">
            <w:pPr>
              <w:widowControl w:val="0"/>
              <w:autoSpaceDE w:val="0"/>
              <w:autoSpaceDN w:val="0"/>
              <w:adjustRightInd w:val="0"/>
              <w:spacing w:after="0" w:line="240" w:lineRule="auto"/>
              <w:jc w:val="center"/>
              <w:rPr>
                <w:rFonts w:eastAsia="Times New Roman"/>
                <w:snapToGrid w:val="0"/>
                <w:color w:val="000000"/>
                <w:szCs w:val="24"/>
                <w:lang w:val="en-US" w:eastAsia="en-US"/>
              </w:rPr>
            </w:pPr>
            <w:r w:rsidRPr="0019584E">
              <w:rPr>
                <w:rFonts w:eastAsia="Times New Roman"/>
                <w:snapToGrid w:val="0"/>
                <w:color w:val="000000"/>
                <w:szCs w:val="24"/>
                <w:lang w:val="en-US" w:eastAsia="en-US"/>
              </w:rPr>
              <w:t>5.223</w:t>
            </w:r>
          </w:p>
        </w:tc>
      </w:tr>
      <w:tr w:rsidR="0019584E" w:rsidRPr="0019584E" w:rsidTr="00FF6B28">
        <w:trPr>
          <w:trHeight w:val="101"/>
          <w:jc w:val="center"/>
        </w:trPr>
        <w:tc>
          <w:tcPr>
            <w:tcW w:w="870" w:type="dxa"/>
            <w:tcBorders>
              <w:top w:val="nil"/>
              <w:bottom w:val="single" w:sz="4" w:space="0" w:color="auto"/>
            </w:tcBorders>
          </w:tcPr>
          <w:p w:rsidR="0019584E" w:rsidRPr="0019584E" w:rsidRDefault="0019584E" w:rsidP="0019584E">
            <w:pPr>
              <w:widowControl w:val="0"/>
              <w:autoSpaceDE w:val="0"/>
              <w:autoSpaceDN w:val="0"/>
              <w:adjustRightInd w:val="0"/>
              <w:spacing w:after="0" w:line="240" w:lineRule="auto"/>
              <w:jc w:val="center"/>
              <w:rPr>
                <w:rFonts w:eastAsia="Times New Roman"/>
                <w:snapToGrid w:val="0"/>
                <w:color w:val="000000"/>
                <w:szCs w:val="24"/>
                <w:lang w:val="en-US" w:eastAsia="en-US"/>
              </w:rPr>
            </w:pPr>
            <w:r w:rsidRPr="0019584E">
              <w:rPr>
                <w:rFonts w:eastAsia="Times New Roman"/>
                <w:snapToGrid w:val="0"/>
                <w:color w:val="000000"/>
                <w:szCs w:val="24"/>
                <w:lang w:val="en-US" w:eastAsia="en-US"/>
              </w:rPr>
              <w:t>10</w:t>
            </w:r>
          </w:p>
        </w:tc>
        <w:tc>
          <w:tcPr>
            <w:tcW w:w="1275" w:type="dxa"/>
            <w:tcBorders>
              <w:top w:val="nil"/>
              <w:bottom w:val="single" w:sz="4" w:space="0" w:color="auto"/>
            </w:tcBorders>
          </w:tcPr>
          <w:p w:rsidR="0019584E" w:rsidRPr="0019584E" w:rsidRDefault="0019584E" w:rsidP="0019584E">
            <w:pPr>
              <w:widowControl w:val="0"/>
              <w:autoSpaceDE w:val="0"/>
              <w:autoSpaceDN w:val="0"/>
              <w:adjustRightInd w:val="0"/>
              <w:spacing w:after="0" w:line="240" w:lineRule="auto"/>
              <w:jc w:val="center"/>
              <w:rPr>
                <w:rFonts w:eastAsia="Times New Roman"/>
                <w:snapToGrid w:val="0"/>
                <w:color w:val="000000"/>
                <w:szCs w:val="24"/>
                <w:lang w:val="en-US" w:eastAsia="en-US"/>
              </w:rPr>
            </w:pPr>
            <w:r w:rsidRPr="0019584E">
              <w:rPr>
                <w:rFonts w:eastAsia="Times New Roman"/>
                <w:snapToGrid w:val="0"/>
                <w:color w:val="000000"/>
                <w:szCs w:val="24"/>
                <w:lang w:val="en-US" w:eastAsia="en-US"/>
              </w:rPr>
              <w:t>1.201</w:t>
            </w:r>
          </w:p>
        </w:tc>
        <w:tc>
          <w:tcPr>
            <w:tcW w:w="1576" w:type="dxa"/>
            <w:tcBorders>
              <w:top w:val="nil"/>
              <w:bottom w:val="single" w:sz="4" w:space="0" w:color="auto"/>
            </w:tcBorders>
          </w:tcPr>
          <w:p w:rsidR="0019584E" w:rsidRPr="0019584E" w:rsidRDefault="0019584E" w:rsidP="0019584E">
            <w:pPr>
              <w:widowControl w:val="0"/>
              <w:autoSpaceDE w:val="0"/>
              <w:autoSpaceDN w:val="0"/>
              <w:adjustRightInd w:val="0"/>
              <w:spacing w:after="0" w:line="240" w:lineRule="auto"/>
              <w:jc w:val="center"/>
              <w:rPr>
                <w:rFonts w:eastAsia="Times New Roman"/>
                <w:snapToGrid w:val="0"/>
                <w:color w:val="000000"/>
                <w:szCs w:val="24"/>
                <w:lang w:val="en-US" w:eastAsia="en-US"/>
              </w:rPr>
            </w:pPr>
            <w:r w:rsidRPr="0019584E">
              <w:rPr>
                <w:rFonts w:eastAsia="Times New Roman"/>
                <w:snapToGrid w:val="0"/>
                <w:color w:val="000000"/>
                <w:szCs w:val="24"/>
                <w:lang w:val="en-US" w:eastAsia="en-US"/>
              </w:rPr>
              <w:t>5.232</w:t>
            </w:r>
          </w:p>
        </w:tc>
      </w:tr>
    </w:tbl>
    <w:p w:rsidR="0019584E" w:rsidRPr="0019584E" w:rsidRDefault="0019584E" w:rsidP="0019584E">
      <w:pPr>
        <w:widowControl w:val="0"/>
        <w:spacing w:after="0" w:line="240" w:lineRule="auto"/>
        <w:jc w:val="both"/>
        <w:rPr>
          <w:rFonts w:eastAsia="Times New Roman"/>
          <w:snapToGrid w:val="0"/>
          <w:color w:val="000000"/>
          <w:szCs w:val="24"/>
          <w:lang w:val="en-US"/>
        </w:rPr>
      </w:pPr>
    </w:p>
    <w:p w:rsidR="0019584E" w:rsidRPr="0019584E" w:rsidRDefault="0019584E" w:rsidP="0019584E">
      <w:pPr>
        <w:widowControl w:val="0"/>
        <w:spacing w:after="0" w:line="240" w:lineRule="auto"/>
        <w:jc w:val="center"/>
        <w:rPr>
          <w:rFonts w:eastAsia="Times New Roman"/>
          <w:snapToGrid w:val="0"/>
          <w:color w:val="000000"/>
          <w:szCs w:val="24"/>
          <w:lang w:val="en-US"/>
        </w:rPr>
      </w:pPr>
      <w:r w:rsidRPr="0019584E">
        <w:rPr>
          <w:rFonts w:eastAsia="Times New Roman"/>
          <w:noProof/>
          <w:snapToGrid w:val="0"/>
          <w:color w:val="000000"/>
          <w:szCs w:val="24"/>
        </w:rPr>
        <w:drawing>
          <wp:inline distT="0" distB="0" distL="0" distR="0" wp14:anchorId="2941924A" wp14:editId="5395E91D">
            <wp:extent cx="4997450" cy="14414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110.jpg"/>
                    <pic:cNvPicPr/>
                  </pic:nvPicPr>
                  <pic:blipFill>
                    <a:blip r:embed="rId11">
                      <a:extLst>
                        <a:ext uri="{28A0092B-C50C-407E-A947-70E740481C1C}">
                          <a14:useLocalDpi xmlns:a14="http://schemas.microsoft.com/office/drawing/2010/main" val="0"/>
                        </a:ext>
                      </a:extLst>
                    </a:blip>
                    <a:stretch>
                      <a:fillRect/>
                    </a:stretch>
                  </pic:blipFill>
                  <pic:spPr>
                    <a:xfrm>
                      <a:off x="0" y="0"/>
                      <a:ext cx="4997450" cy="1441450"/>
                    </a:xfrm>
                    <a:prstGeom prst="rect">
                      <a:avLst/>
                    </a:prstGeom>
                  </pic:spPr>
                </pic:pic>
              </a:graphicData>
            </a:graphic>
          </wp:inline>
        </w:drawing>
      </w:r>
    </w:p>
    <w:p w:rsidR="0019584E" w:rsidRPr="0019584E" w:rsidRDefault="0019584E" w:rsidP="0019584E">
      <w:pPr>
        <w:widowControl w:val="0"/>
        <w:tabs>
          <w:tab w:val="center" w:pos="2748"/>
          <w:tab w:val="center" w:pos="6901"/>
        </w:tabs>
        <w:spacing w:after="0" w:line="240" w:lineRule="auto"/>
        <w:jc w:val="both"/>
        <w:rPr>
          <w:rFonts w:eastAsia="Times New Roman"/>
          <w:snapToGrid w:val="0"/>
          <w:color w:val="000000"/>
          <w:szCs w:val="24"/>
          <w:lang w:val="en-US"/>
        </w:rPr>
      </w:pPr>
      <w:r w:rsidRPr="0019584E">
        <w:rPr>
          <w:rFonts w:ascii="Calibri" w:eastAsia="Calibri" w:hAnsi="Calibri" w:cs="Calibri"/>
          <w:snapToGrid w:val="0"/>
          <w:color w:val="000000"/>
          <w:szCs w:val="24"/>
          <w:lang w:val="en-US"/>
        </w:rPr>
        <w:tab/>
      </w:r>
      <w:r w:rsidRPr="0019584E">
        <w:rPr>
          <w:rFonts w:eastAsia="Times New Roman"/>
          <w:snapToGrid w:val="0"/>
          <w:color w:val="000000"/>
          <w:sz w:val="20"/>
          <w:szCs w:val="24"/>
          <w:lang w:val="en-US"/>
        </w:rPr>
        <w:t>Longitudinal, T=1.701s</w:t>
      </w:r>
      <w:r w:rsidRPr="0019584E">
        <w:rPr>
          <w:rFonts w:eastAsia="Times New Roman"/>
          <w:snapToGrid w:val="0"/>
          <w:color w:val="000000"/>
          <w:sz w:val="21"/>
          <w:szCs w:val="24"/>
          <w:lang w:val="en-US"/>
        </w:rPr>
        <w:t xml:space="preserve"> </w:t>
      </w:r>
      <w:r w:rsidRPr="0019584E">
        <w:rPr>
          <w:rFonts w:eastAsia="Times New Roman"/>
          <w:snapToGrid w:val="0"/>
          <w:color w:val="000000"/>
          <w:sz w:val="21"/>
          <w:szCs w:val="24"/>
          <w:lang w:val="en-US"/>
        </w:rPr>
        <w:tab/>
      </w:r>
      <w:r w:rsidRPr="0019584E">
        <w:rPr>
          <w:rFonts w:eastAsia="Times New Roman"/>
          <w:snapToGrid w:val="0"/>
          <w:color w:val="000000"/>
          <w:sz w:val="20"/>
          <w:szCs w:val="24"/>
          <w:lang w:val="en-US"/>
        </w:rPr>
        <w:t>Transverse, T=1.27s</w:t>
      </w:r>
      <w:r w:rsidRPr="0019584E">
        <w:rPr>
          <w:rFonts w:eastAsia="Times New Roman"/>
          <w:snapToGrid w:val="0"/>
          <w:color w:val="000000"/>
          <w:sz w:val="21"/>
          <w:szCs w:val="24"/>
          <w:lang w:val="en-US"/>
        </w:rPr>
        <w:t xml:space="preserve"> </w:t>
      </w:r>
    </w:p>
    <w:p w:rsidR="0019584E" w:rsidRPr="0019584E" w:rsidRDefault="0019584E" w:rsidP="0019584E">
      <w:pPr>
        <w:widowControl w:val="0"/>
        <w:spacing w:after="0" w:line="240" w:lineRule="auto"/>
        <w:jc w:val="center"/>
        <w:rPr>
          <w:rFonts w:eastAsia="Times New Roman"/>
          <w:snapToGrid w:val="0"/>
          <w:sz w:val="20"/>
          <w:szCs w:val="24"/>
          <w:lang w:val="en-US"/>
        </w:rPr>
      </w:pPr>
    </w:p>
    <w:p w:rsidR="0019584E" w:rsidRPr="0019584E" w:rsidRDefault="0019584E" w:rsidP="0019584E">
      <w:pPr>
        <w:widowControl w:val="0"/>
        <w:spacing w:after="0" w:line="240" w:lineRule="auto"/>
        <w:jc w:val="center"/>
        <w:rPr>
          <w:rFonts w:eastAsia="Times New Roman"/>
          <w:snapToGrid w:val="0"/>
          <w:sz w:val="20"/>
          <w:szCs w:val="24"/>
          <w:lang w:val="en-US"/>
        </w:rPr>
      </w:pPr>
      <w:r w:rsidRPr="0019584E">
        <w:rPr>
          <w:rFonts w:eastAsia="Times New Roman"/>
          <w:snapToGrid w:val="0"/>
          <w:sz w:val="20"/>
          <w:szCs w:val="24"/>
          <w:lang w:val="en-US"/>
        </w:rPr>
        <w:t xml:space="preserve">Figure 6. Longitudinal and transverse first-order modal patterns </w:t>
      </w:r>
    </w:p>
    <w:p w:rsidR="0019584E" w:rsidRPr="0019584E" w:rsidRDefault="0019584E" w:rsidP="0019584E">
      <w:pPr>
        <w:widowControl w:val="0"/>
        <w:spacing w:after="0" w:line="240" w:lineRule="auto"/>
        <w:jc w:val="both"/>
        <w:rPr>
          <w:rFonts w:eastAsia="Times New Roman"/>
          <w:snapToGrid w:val="0"/>
          <w:color w:val="000000"/>
          <w:szCs w:val="24"/>
          <w:lang w:val="en-US"/>
        </w:rPr>
      </w:pPr>
      <w:r w:rsidRPr="0019584E">
        <w:rPr>
          <w:rFonts w:eastAsia="Times New Roman"/>
          <w:snapToGrid w:val="0"/>
          <w:color w:val="000000"/>
          <w:szCs w:val="24"/>
          <w:lang w:val="en-US"/>
        </w:rPr>
        <w:lastRenderedPageBreak/>
        <w:t xml:space="preserve"> According to the modal analysis, the first-order longitudinal and transverse mode of vibration are the secondorder and fourth-order modes respectively, with periods of 1.701 s and 1.27 s, and the corresponding mass participation coefficients are 0.42 and 0.30. Therefore, it is preliminarily estimated that the transverse structural response of the seismic load cases is greater than that of the longitudinal. </w:t>
      </w:r>
    </w:p>
    <w:p w:rsidR="0019584E" w:rsidRPr="0019584E" w:rsidRDefault="0019584E" w:rsidP="0019584E">
      <w:pPr>
        <w:widowControl w:val="0"/>
        <w:spacing w:after="0" w:line="240" w:lineRule="auto"/>
        <w:jc w:val="both"/>
        <w:rPr>
          <w:rFonts w:eastAsia="Times New Roman"/>
          <w:snapToGrid w:val="0"/>
          <w:color w:val="000000"/>
          <w:szCs w:val="24"/>
          <w:lang w:val="en-US"/>
        </w:rPr>
      </w:pPr>
      <w:r w:rsidRPr="0019584E">
        <w:rPr>
          <w:rFonts w:eastAsia="Times New Roman"/>
          <w:snapToGrid w:val="0"/>
          <w:color w:val="000000"/>
          <w:szCs w:val="24"/>
          <w:lang w:val="en-US"/>
        </w:rPr>
        <w:t>Rayleigh damping is adopted in the dynamic time history analysis, and the damping ratio is 0.05. The abovementioned acceleration time history waves are used for ground motion input. The direct integration is used to perform nonlinear time-history analysis. Seismic check objects are dominated by piers and piles because the superstructure stays elastic under earthquakes. Considering that the flexural capacity of the compression members increases with the increase of pressure, we adopt the most unfavorable load combination. In other words, the axial force used to calculate the flexural capacity equals axial force under the dead load condition minus that under seismic conditions, while bending moment demand equals bending moment under dead load plus that under seismic conditions.</w:t>
      </w:r>
      <w:r w:rsidRPr="0019584E">
        <w:rPr>
          <w:rFonts w:eastAsia="Times New Roman"/>
          <w:snapToGrid w:val="0"/>
          <w:color w:val="0070C0"/>
          <w:szCs w:val="24"/>
          <w:lang w:val="en-US"/>
        </w:rPr>
        <w:t xml:space="preserve"> </w:t>
      </w:r>
    </w:p>
    <w:p w:rsidR="0019584E" w:rsidRPr="0019584E" w:rsidRDefault="0019584E" w:rsidP="0019584E">
      <w:pPr>
        <w:widowControl w:val="0"/>
        <w:spacing w:after="0" w:line="240" w:lineRule="auto"/>
        <w:jc w:val="both"/>
        <w:rPr>
          <w:rFonts w:eastAsia="Times New Roman"/>
          <w:snapToGrid w:val="0"/>
          <w:color w:val="000000"/>
          <w:szCs w:val="24"/>
          <w:lang w:val="en-US"/>
        </w:rPr>
      </w:pPr>
      <w:r w:rsidRPr="0019584E">
        <w:rPr>
          <w:rFonts w:eastAsia="Times New Roman"/>
          <w:snapToGrid w:val="0"/>
          <w:color w:val="000000"/>
          <w:szCs w:val="24"/>
          <w:lang w:val="en-US"/>
        </w:rPr>
        <w:t>The initial yield bending moment M</w:t>
      </w:r>
      <w:r w:rsidRPr="0019584E">
        <w:rPr>
          <w:rFonts w:eastAsia="Times New Roman"/>
          <w:snapToGrid w:val="0"/>
          <w:color w:val="000000"/>
          <w:szCs w:val="24"/>
          <w:vertAlign w:val="subscript"/>
          <w:lang w:val="en-US"/>
        </w:rPr>
        <w:t>y</w:t>
      </w:r>
      <w:r w:rsidRPr="0019584E">
        <w:rPr>
          <w:rFonts w:eastAsia="Times New Roman"/>
          <w:snapToGrid w:val="0"/>
          <w:color w:val="000000"/>
          <w:szCs w:val="24"/>
          <w:lang w:val="en-US"/>
        </w:rPr>
        <w:t xml:space="preserve"> is used as the flexural capacity under earthquake action E1, while the equivalent yield bending moment M</w:t>
      </w:r>
      <w:r w:rsidRPr="0019584E">
        <w:rPr>
          <w:rFonts w:eastAsia="Times New Roman"/>
          <w:snapToGrid w:val="0"/>
          <w:color w:val="000000"/>
          <w:szCs w:val="24"/>
          <w:vertAlign w:val="subscript"/>
          <w:lang w:val="en-US"/>
        </w:rPr>
        <w:t>cr</w:t>
      </w:r>
      <w:r w:rsidRPr="0019584E">
        <w:rPr>
          <w:rFonts w:eastAsia="Times New Roman"/>
          <w:snapToGrid w:val="0"/>
          <w:color w:val="000000"/>
          <w:szCs w:val="24"/>
          <w:lang w:val="en-US"/>
        </w:rPr>
        <w:t xml:space="preserve"> is used under earthquake action E2. The </w:t>
      </w:r>
      <w:r w:rsidRPr="0019584E">
        <w:rPr>
          <w:rFonts w:eastAsia="Times New Roman"/>
          <w:snapToGrid w:val="0"/>
          <w:color w:val="000000"/>
          <w:sz w:val="20"/>
          <w:szCs w:val="24"/>
          <w:lang w:val="en-US"/>
        </w:rPr>
        <w:t xml:space="preserve">schematic diagram of the </w:t>
      </w:r>
      <w:r w:rsidRPr="0019584E">
        <w:rPr>
          <w:rFonts w:eastAsia="Times New Roman"/>
          <w:snapToGrid w:val="0"/>
          <w:color w:val="000000"/>
          <w:szCs w:val="24"/>
          <w:lang w:val="en-US"/>
        </w:rPr>
        <w:t>initial yield bending moment M</w:t>
      </w:r>
      <w:r w:rsidRPr="0019584E">
        <w:rPr>
          <w:rFonts w:eastAsia="Times New Roman"/>
          <w:snapToGrid w:val="0"/>
          <w:color w:val="000000"/>
          <w:szCs w:val="24"/>
          <w:vertAlign w:val="subscript"/>
          <w:lang w:val="en-US"/>
        </w:rPr>
        <w:t>y</w:t>
      </w:r>
      <w:r w:rsidRPr="0019584E">
        <w:rPr>
          <w:rFonts w:eastAsia="Times New Roman"/>
          <w:snapToGrid w:val="0"/>
          <w:color w:val="000000"/>
          <w:szCs w:val="24"/>
          <w:lang w:val="en-US"/>
        </w:rPr>
        <w:t xml:space="preserve"> and the equivalent yield bending moment M</w:t>
      </w:r>
      <w:r w:rsidRPr="0019584E">
        <w:rPr>
          <w:rFonts w:eastAsia="Times New Roman"/>
          <w:snapToGrid w:val="0"/>
          <w:color w:val="000000"/>
          <w:szCs w:val="24"/>
          <w:vertAlign w:val="subscript"/>
          <w:lang w:val="en-US"/>
        </w:rPr>
        <w:t>cr</w:t>
      </w:r>
      <w:r w:rsidRPr="0019584E">
        <w:rPr>
          <w:rFonts w:eastAsia="Times New Roman"/>
          <w:snapToGrid w:val="0"/>
          <w:color w:val="000000"/>
          <w:szCs w:val="24"/>
          <w:lang w:val="en-US"/>
        </w:rPr>
        <w:t xml:space="preserve"> are shown in the figure 7 below. </w:t>
      </w:r>
    </w:p>
    <w:p w:rsidR="0019584E" w:rsidRPr="0019584E" w:rsidRDefault="0019584E" w:rsidP="0019584E">
      <w:pPr>
        <w:widowControl w:val="0"/>
        <w:spacing w:after="0" w:line="240" w:lineRule="auto"/>
        <w:jc w:val="both"/>
        <w:rPr>
          <w:rFonts w:eastAsia="Times New Roman"/>
          <w:snapToGrid w:val="0"/>
          <w:color w:val="000000"/>
          <w:szCs w:val="24"/>
          <w:lang w:val="en-US"/>
        </w:rPr>
      </w:pPr>
      <w:r w:rsidRPr="0019584E">
        <w:rPr>
          <w:rFonts w:eastAsia="Times New Roman"/>
          <w:snapToGrid w:val="0"/>
          <w:color w:val="000000"/>
          <w:szCs w:val="24"/>
          <w:lang w:val="en-US"/>
        </w:rPr>
        <w:t xml:space="preserve"> </w:t>
      </w:r>
    </w:p>
    <w:p w:rsidR="0019584E" w:rsidRPr="0019584E" w:rsidRDefault="0019584E" w:rsidP="0019584E">
      <w:pPr>
        <w:widowControl w:val="0"/>
        <w:tabs>
          <w:tab w:val="center" w:pos="3193"/>
          <w:tab w:val="center" w:pos="6412"/>
        </w:tabs>
        <w:spacing w:after="0" w:line="240" w:lineRule="auto"/>
        <w:jc w:val="both"/>
        <w:rPr>
          <w:rFonts w:eastAsia="Times New Roman"/>
          <w:snapToGrid w:val="0"/>
          <w:color w:val="000000"/>
          <w:szCs w:val="24"/>
          <w:lang w:val="en-US"/>
        </w:rPr>
      </w:pPr>
      <w:r w:rsidRPr="0019584E">
        <w:rPr>
          <w:rFonts w:ascii="Calibri" w:eastAsia="Calibri" w:hAnsi="Calibri" w:cs="Calibri"/>
          <w:snapToGrid w:val="0"/>
          <w:color w:val="000000"/>
          <w:szCs w:val="24"/>
          <w:lang w:val="en-US"/>
        </w:rPr>
        <w:tab/>
      </w:r>
      <w:r w:rsidRPr="0019584E">
        <w:rPr>
          <w:rFonts w:eastAsia="Times New Roman"/>
          <w:noProof/>
          <w:snapToGrid w:val="0"/>
          <w:color w:val="000000"/>
          <w:szCs w:val="24"/>
        </w:rPr>
        <w:drawing>
          <wp:inline distT="0" distB="0" distL="0" distR="0" wp14:anchorId="391CDB45" wp14:editId="2314C8D3">
            <wp:extent cx="1840992" cy="1240536"/>
            <wp:effectExtent l="0" t="0" r="0" b="0"/>
            <wp:docPr id="8" name="Picture 71968"/>
            <wp:cNvGraphicFramePr/>
            <a:graphic xmlns:a="http://schemas.openxmlformats.org/drawingml/2006/main">
              <a:graphicData uri="http://schemas.openxmlformats.org/drawingml/2006/picture">
                <pic:pic xmlns:pic="http://schemas.openxmlformats.org/drawingml/2006/picture">
                  <pic:nvPicPr>
                    <pic:cNvPr id="71968" name="Picture 71968"/>
                    <pic:cNvPicPr/>
                  </pic:nvPicPr>
                  <pic:blipFill>
                    <a:blip r:embed="rId12" cstate="print"/>
                    <a:stretch>
                      <a:fillRect/>
                    </a:stretch>
                  </pic:blipFill>
                  <pic:spPr>
                    <a:xfrm>
                      <a:off x="0" y="0"/>
                      <a:ext cx="1840992" cy="1240536"/>
                    </a:xfrm>
                    <a:prstGeom prst="rect">
                      <a:avLst/>
                    </a:prstGeom>
                  </pic:spPr>
                </pic:pic>
              </a:graphicData>
            </a:graphic>
          </wp:inline>
        </w:drawing>
      </w:r>
      <w:r w:rsidRPr="0019584E">
        <w:rPr>
          <w:rFonts w:eastAsia="Times New Roman"/>
          <w:snapToGrid w:val="0"/>
          <w:color w:val="000000"/>
          <w:szCs w:val="24"/>
          <w:lang w:val="en-US"/>
        </w:rPr>
        <w:t xml:space="preserve"> </w:t>
      </w:r>
      <w:r w:rsidRPr="0019584E">
        <w:rPr>
          <w:rFonts w:eastAsia="Times New Roman"/>
          <w:snapToGrid w:val="0"/>
          <w:color w:val="000000"/>
          <w:szCs w:val="24"/>
          <w:lang w:val="en-US"/>
        </w:rPr>
        <w:tab/>
      </w:r>
      <w:r w:rsidRPr="0019584E">
        <w:rPr>
          <w:rFonts w:ascii="Calibri" w:eastAsia="Calibri" w:hAnsi="Calibri" w:cs="Calibri"/>
          <w:noProof/>
          <w:snapToGrid w:val="0"/>
          <w:color w:val="000000"/>
          <w:szCs w:val="24"/>
        </w:rPr>
        <mc:AlternateContent>
          <mc:Choice Requires="wpg">
            <w:drawing>
              <wp:inline distT="0" distB="0" distL="0" distR="0" wp14:anchorId="6F690990" wp14:editId="2BA0BB05">
                <wp:extent cx="1489075" cy="1191260"/>
                <wp:effectExtent l="635" t="0" r="15240" b="48260"/>
                <wp:docPr id="73155" name="Group 66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9075" cy="1191260"/>
                          <a:chOff x="0" y="0"/>
                          <a:chExt cx="14888" cy="11915"/>
                        </a:xfrm>
                      </wpg:grpSpPr>
                      <wps:wsp>
                        <wps:cNvPr id="73156" name="Rectangle 4727"/>
                        <wps:cNvSpPr>
                          <a:spLocks noChangeArrowheads="1"/>
                        </wps:cNvSpPr>
                        <wps:spPr bwMode="auto">
                          <a:xfrm>
                            <a:off x="14533" y="10346"/>
                            <a:ext cx="472" cy="2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84E" w:rsidRDefault="0019584E" w:rsidP="0019584E">
                              <w:r>
                                <w:t xml:space="preserve"> </w:t>
                              </w:r>
                            </w:p>
                          </w:txbxContent>
                        </wps:txbx>
                        <wps:bodyPr rot="0" vert="horz" wrap="square" lIns="0" tIns="0" rIns="0" bIns="0" anchor="t" anchorCtr="0" upright="1">
                          <a:noAutofit/>
                        </wps:bodyPr>
                      </wps:wsp>
                      <pic:pic xmlns:pic="http://schemas.openxmlformats.org/drawingml/2006/picture">
                        <pic:nvPicPr>
                          <pic:cNvPr id="73157" name="Picture 49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62" cy="1179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66462" o:spid="_x0000_s1104" style="width:117.25pt;height:93.8pt;mso-position-horizontal-relative:char;mso-position-vertical-relative:line" coordsize="14888,119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">
                <v:rect id="Rectangle 4727" o:spid="_x0000_s1105" style="position:absolute;left:14533;top:10346;width:472;height:2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1JAMcA&#10;AADeAAAADwAAAGRycy9kb3ducmV2LnhtbESPQWvCQBSE70L/w/KE3nSjRWuiq4ht0WOrQvT2yD6T&#10;0OzbkN2a6K/vCoUeh5n5hlmsOlOJKzWutKxgNIxAEGdWl5wrOB4+BjMQziNrrCyTghs5WC2fegtM&#10;tG35i657n4sAYZeggsL7OpHSZQUZdENbEwfvYhuDPsgml7rBNsBNJcdRNJUGSw4LBda0KSj73v8Y&#10;BdtZvT7t7L3Nq/fzNv1M47dD7JV67nfrOQhPnf8P/7V3WsHry2gyhce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dSQDHAAAA3gAAAA8AAAAAAAAAAAAAAAAAmAIAAGRy&#10;cy9kb3ducmV2LnhtbFBLBQYAAAAABAAEAPUAAACMAwAAAAA=&#10;" filled="f" stroked="f">
                  <v:textbox inset="0,0,0,0">
                    <w:txbxContent>
                      <w:p w:rsidR="0019584E" w:rsidRDefault="0019584E" w:rsidP="0019584E">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20" o:spid="_x0000_s1106" type="#_x0000_t75" style="position:absolute;width:14762;height:11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VEUfGAAAA3gAAAA8AAABkcnMvZG93bnJldi54bWxEj9FqwkAURN8L/sNyhb7VTZQmEl0lFqTF&#10;CqLxAy7ZaxLM3k2zW03/3i0U+jjMzBlmuR5MK27Uu8aygngSgSAurW64UnAuti9zEM4ja2wtk4If&#10;crBejZ6WmGl75yPdTr4SAcIuQwW1910mpStrMugmtiMO3sX2Bn2QfSV1j/cAN62cRlEiDTYcFmrs&#10;6K2m8nr6Ngp2+0NcFPj5leYJTd9dNOSYbJR6Hg/5AoSnwf+H/9ofWkE6i19T+L0TroBcP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hURR8YAAADeAAAADwAAAAAAAAAAAAAA&#10;AACfAgAAZHJzL2Rvd25yZXYueG1sUEsFBgAAAAAEAAQA9wAAAJIDAAAAAA==&#10;">
                  <v:imagedata r:id="rId14" o:title=""/>
                </v:shape>
                <w10:anchorlock/>
              </v:group>
            </w:pict>
          </mc:Fallback>
        </mc:AlternateContent>
      </w:r>
    </w:p>
    <w:p w:rsidR="0019584E" w:rsidRPr="0019584E" w:rsidRDefault="0019584E" w:rsidP="0019584E">
      <w:pPr>
        <w:widowControl w:val="0"/>
        <w:spacing w:after="0" w:line="240" w:lineRule="auto"/>
        <w:jc w:val="both"/>
        <w:rPr>
          <w:rFonts w:eastAsia="Times New Roman"/>
          <w:snapToGrid w:val="0"/>
          <w:color w:val="000000"/>
          <w:szCs w:val="24"/>
          <w:lang w:val="en-US"/>
        </w:rPr>
      </w:pPr>
      <w:r w:rsidRPr="0019584E">
        <w:rPr>
          <w:rFonts w:eastAsia="Times New Roman"/>
          <w:snapToGrid w:val="0"/>
          <w:color w:val="000000"/>
          <w:szCs w:val="24"/>
          <w:lang w:val="en-US"/>
        </w:rPr>
        <w:t xml:space="preserve"> </w:t>
      </w:r>
    </w:p>
    <w:p w:rsidR="0019584E" w:rsidRPr="0019584E" w:rsidRDefault="0019584E" w:rsidP="0019584E">
      <w:pPr>
        <w:widowControl w:val="0"/>
        <w:spacing w:after="0" w:line="240" w:lineRule="auto"/>
        <w:jc w:val="center"/>
        <w:rPr>
          <w:rFonts w:eastAsia="Times New Roman"/>
          <w:snapToGrid w:val="0"/>
          <w:sz w:val="20"/>
          <w:szCs w:val="24"/>
          <w:lang w:val="en-US"/>
        </w:rPr>
      </w:pPr>
      <w:r w:rsidRPr="0019584E">
        <w:rPr>
          <w:rFonts w:eastAsia="Times New Roman"/>
          <w:snapToGrid w:val="0"/>
          <w:sz w:val="20"/>
          <w:szCs w:val="24"/>
          <w:lang w:val="en-US"/>
        </w:rPr>
        <w:t xml:space="preserve">Figure 7. Schematic diagram of the initial yield moment and the equivalent yield moment </w:t>
      </w:r>
    </w:p>
    <w:p w:rsidR="0019584E" w:rsidRPr="0019584E" w:rsidRDefault="0019584E" w:rsidP="0019584E">
      <w:pPr>
        <w:widowControl w:val="0"/>
        <w:spacing w:after="0" w:line="240" w:lineRule="auto"/>
        <w:jc w:val="both"/>
        <w:rPr>
          <w:rFonts w:eastAsia="Times New Roman"/>
          <w:snapToGrid w:val="0"/>
          <w:color w:val="000000"/>
          <w:szCs w:val="24"/>
          <w:lang w:val="en-US"/>
        </w:rPr>
      </w:pPr>
    </w:p>
    <w:p w:rsidR="0019584E" w:rsidRPr="0019584E" w:rsidRDefault="0019584E" w:rsidP="0019584E">
      <w:pPr>
        <w:widowControl w:val="0"/>
        <w:spacing w:after="0" w:line="240" w:lineRule="auto"/>
        <w:jc w:val="both"/>
        <w:rPr>
          <w:rFonts w:eastAsia="Times New Roman"/>
          <w:snapToGrid w:val="0"/>
          <w:color w:val="000000"/>
          <w:szCs w:val="24"/>
          <w:lang w:val="en-US"/>
        </w:rPr>
      </w:pPr>
      <w:r w:rsidRPr="0019584E">
        <w:rPr>
          <w:rFonts w:eastAsia="Times New Roman"/>
          <w:snapToGrid w:val="0"/>
          <w:color w:val="000000"/>
          <w:szCs w:val="24"/>
          <w:lang w:val="en-US"/>
        </w:rPr>
        <w:t xml:space="preserve">As we can see, the left figure stands for the deformation of the section under bending moment and right figure is the Moment-Curvature curve about specific local coordinate axis. Initial yield moment is the moment where of the first reinforcement is yielded, and the equivalent yield moment is the yield moment after the M-Φ curve is equivalent to bilinear curve. </w:t>
      </w:r>
    </w:p>
    <w:p w:rsidR="0019584E" w:rsidRPr="0019584E" w:rsidRDefault="0019584E" w:rsidP="0019584E">
      <w:pPr>
        <w:widowControl w:val="0"/>
        <w:spacing w:after="0" w:line="240" w:lineRule="auto"/>
        <w:jc w:val="both"/>
        <w:rPr>
          <w:rFonts w:eastAsia="Times New Roman"/>
          <w:snapToGrid w:val="0"/>
          <w:color w:val="000000"/>
          <w:szCs w:val="24"/>
          <w:lang w:val="en-US"/>
        </w:rPr>
      </w:pPr>
      <w:r w:rsidRPr="0019584E">
        <w:rPr>
          <w:rFonts w:eastAsia="Times New Roman"/>
          <w:snapToGrid w:val="0"/>
          <w:color w:val="000000"/>
          <w:szCs w:val="24"/>
          <w:lang w:val="en-US"/>
        </w:rPr>
        <w:t xml:space="preserve"> </w:t>
      </w:r>
    </w:p>
    <w:p w:rsidR="0019584E" w:rsidRPr="0019584E" w:rsidRDefault="0019584E" w:rsidP="0019584E">
      <w:pPr>
        <w:keepNext/>
        <w:widowControl w:val="0"/>
        <w:tabs>
          <w:tab w:val="left" w:pos="-1440"/>
          <w:tab w:val="center" w:pos="4680"/>
        </w:tabs>
        <w:suppressAutoHyphens/>
        <w:spacing w:after="0" w:line="240" w:lineRule="auto"/>
        <w:jc w:val="both"/>
        <w:outlineLvl w:val="1"/>
        <w:rPr>
          <w:rFonts w:eastAsia="Times New Roman"/>
          <w:b/>
          <w:i/>
          <w:snapToGrid w:val="0"/>
          <w:szCs w:val="24"/>
          <w:lang w:val="en-US"/>
        </w:rPr>
      </w:pPr>
      <w:r w:rsidRPr="0019584E">
        <w:rPr>
          <w:rFonts w:eastAsia="Times New Roman"/>
          <w:b/>
          <w:i/>
          <w:snapToGrid w:val="0"/>
          <w:szCs w:val="24"/>
          <w:lang w:val="en-US"/>
        </w:rPr>
        <w:t xml:space="preserve">3.1 Earthquake action E1 </w:t>
      </w:r>
    </w:p>
    <w:p w:rsidR="0019584E" w:rsidRPr="0019584E" w:rsidRDefault="0019584E" w:rsidP="0019584E">
      <w:pPr>
        <w:widowControl w:val="0"/>
        <w:spacing w:after="0" w:line="240" w:lineRule="auto"/>
        <w:jc w:val="both"/>
        <w:rPr>
          <w:rFonts w:eastAsia="Times New Roman"/>
          <w:snapToGrid w:val="0"/>
          <w:color w:val="000000"/>
          <w:szCs w:val="24"/>
          <w:lang w:val="en-US"/>
        </w:rPr>
      </w:pPr>
      <w:r w:rsidRPr="0019584E">
        <w:rPr>
          <w:rFonts w:eastAsia="Times New Roman"/>
          <w:snapToGrid w:val="0"/>
          <w:color w:val="000000"/>
          <w:szCs w:val="24"/>
          <w:lang w:val="en-US"/>
        </w:rPr>
        <w:t xml:space="preserve"> </w:t>
      </w:r>
    </w:p>
    <w:p w:rsidR="0019584E" w:rsidRPr="0019584E" w:rsidRDefault="0019584E" w:rsidP="0019584E">
      <w:pPr>
        <w:widowControl w:val="0"/>
        <w:spacing w:after="0" w:line="240" w:lineRule="auto"/>
        <w:jc w:val="both"/>
        <w:rPr>
          <w:rFonts w:eastAsia="Times New Roman"/>
          <w:snapToGrid w:val="0"/>
          <w:color w:val="000000"/>
          <w:szCs w:val="24"/>
          <w:lang w:val="en-US"/>
        </w:rPr>
      </w:pPr>
      <w:r w:rsidRPr="0019584E">
        <w:rPr>
          <w:rFonts w:eastAsia="Times New Roman"/>
          <w:snapToGrid w:val="0"/>
          <w:color w:val="000000"/>
          <w:szCs w:val="24"/>
          <w:lang w:val="en-US"/>
        </w:rPr>
        <w:t>(1)</w:t>
      </w:r>
      <w:r w:rsidRPr="0019584E">
        <w:rPr>
          <w:rFonts w:ascii="Arial" w:eastAsia="Arial" w:hAnsi="Arial" w:cs="Arial"/>
          <w:snapToGrid w:val="0"/>
          <w:color w:val="000000"/>
          <w:szCs w:val="24"/>
          <w:lang w:val="en-US"/>
        </w:rPr>
        <w:t xml:space="preserve"> </w:t>
      </w:r>
      <w:r w:rsidRPr="0019584E">
        <w:rPr>
          <w:rFonts w:eastAsia="Times New Roman"/>
          <w:snapToGrid w:val="0"/>
          <w:color w:val="000000"/>
          <w:szCs w:val="24"/>
          <w:lang w:val="en-US"/>
        </w:rPr>
        <w:t xml:space="preserve">Results of piers </w:t>
      </w:r>
    </w:p>
    <w:p w:rsidR="0019584E" w:rsidRPr="0019584E" w:rsidRDefault="0019584E" w:rsidP="0019584E">
      <w:pPr>
        <w:widowControl w:val="0"/>
        <w:spacing w:after="0" w:line="240" w:lineRule="auto"/>
        <w:jc w:val="both"/>
        <w:rPr>
          <w:rFonts w:eastAsia="Times New Roman"/>
          <w:snapToGrid w:val="0"/>
          <w:color w:val="000000"/>
          <w:szCs w:val="24"/>
          <w:lang w:val="en-US"/>
        </w:rPr>
      </w:pPr>
      <w:r w:rsidRPr="0019584E">
        <w:rPr>
          <w:rFonts w:eastAsia="Times New Roman"/>
          <w:snapToGrid w:val="0"/>
          <w:color w:val="000000"/>
          <w:szCs w:val="24"/>
          <w:lang w:val="en-US"/>
        </w:rPr>
        <w:t xml:space="preserve">According to the calculated axial force of the piers, the bending capacity is calculated with XTRACT, and the capacity-to-demand ratio (moment capacity/moment demand, C/D) of the piers in the longitudinal and transverse input of the earthquake action E1 are calculated, and the result is shown below Figure 8. In the figure, “1#L” indicates the left side pier of the P1#, and “R” indicates the right side. Because of the structural forms, when time history waves are input longitudinally, the bottom sections’ bending moment of new and old piers are checked. While top sections’ bending moment of old piers need to be checked additionally except the bottom sections when waves are input transversely. </w:t>
      </w:r>
    </w:p>
    <w:p w:rsidR="0019584E" w:rsidRPr="0019584E" w:rsidRDefault="0019584E" w:rsidP="0019584E">
      <w:pPr>
        <w:widowControl w:val="0"/>
        <w:spacing w:after="0" w:line="240" w:lineRule="auto"/>
        <w:jc w:val="both"/>
        <w:rPr>
          <w:rFonts w:eastAsia="Times New Roman"/>
          <w:snapToGrid w:val="0"/>
          <w:color w:val="000000"/>
          <w:szCs w:val="24"/>
          <w:lang w:val="en-US"/>
        </w:rPr>
      </w:pPr>
      <w:r w:rsidRPr="0019584E">
        <w:rPr>
          <w:rFonts w:eastAsia="Times New Roman"/>
          <w:snapToGrid w:val="0"/>
          <w:color w:val="000000"/>
          <w:szCs w:val="24"/>
          <w:lang w:val="en-US"/>
        </w:rPr>
        <w:t xml:space="preserve"> </w:t>
      </w:r>
    </w:p>
    <w:p w:rsidR="0019584E" w:rsidRPr="0019584E" w:rsidRDefault="0019584E" w:rsidP="0019584E">
      <w:pPr>
        <w:widowControl w:val="0"/>
        <w:spacing w:after="0" w:line="240" w:lineRule="auto"/>
        <w:jc w:val="center"/>
        <w:rPr>
          <w:rFonts w:eastAsia="Times New Roman"/>
          <w:snapToGrid w:val="0"/>
          <w:color w:val="000000"/>
          <w:szCs w:val="24"/>
          <w:lang w:val="en-US"/>
        </w:rPr>
      </w:pPr>
      <w:r w:rsidRPr="0019584E">
        <w:rPr>
          <w:rFonts w:eastAsia="Times New Roman"/>
          <w:noProof/>
          <w:snapToGrid w:val="0"/>
          <w:color w:val="000000"/>
          <w:szCs w:val="24"/>
        </w:rPr>
        <w:drawing>
          <wp:inline distT="0" distB="0" distL="0" distR="0" wp14:anchorId="50338343" wp14:editId="633F7003">
            <wp:extent cx="4867275" cy="1733550"/>
            <wp:effectExtent l="0" t="0" r="9525" b="0"/>
            <wp:docPr id="9" name="Picture 71966"/>
            <wp:cNvGraphicFramePr/>
            <a:graphic xmlns:a="http://schemas.openxmlformats.org/drawingml/2006/main">
              <a:graphicData uri="http://schemas.openxmlformats.org/drawingml/2006/picture">
                <pic:pic xmlns:pic="http://schemas.openxmlformats.org/drawingml/2006/picture">
                  <pic:nvPicPr>
                    <pic:cNvPr id="71966" name="Picture 71966"/>
                    <pic:cNvPicPr/>
                  </pic:nvPicPr>
                  <pic:blipFill>
                    <a:blip r:embed="rId15" cstate="print"/>
                    <a:stretch>
                      <a:fillRect/>
                    </a:stretch>
                  </pic:blipFill>
                  <pic:spPr>
                    <a:xfrm>
                      <a:off x="0" y="0"/>
                      <a:ext cx="4867596" cy="1733664"/>
                    </a:xfrm>
                    <a:prstGeom prst="rect">
                      <a:avLst/>
                    </a:prstGeom>
                  </pic:spPr>
                </pic:pic>
              </a:graphicData>
            </a:graphic>
          </wp:inline>
        </w:drawing>
      </w:r>
    </w:p>
    <w:p w:rsidR="0019584E" w:rsidRPr="0019584E" w:rsidRDefault="0019584E" w:rsidP="0019584E">
      <w:pPr>
        <w:widowControl w:val="0"/>
        <w:spacing w:after="0" w:line="240" w:lineRule="auto"/>
        <w:jc w:val="both"/>
        <w:rPr>
          <w:rFonts w:eastAsia="Times New Roman"/>
          <w:snapToGrid w:val="0"/>
          <w:color w:val="000000"/>
          <w:szCs w:val="24"/>
          <w:lang w:val="en-US"/>
        </w:rPr>
      </w:pPr>
      <w:r w:rsidRPr="0019584E">
        <w:rPr>
          <w:rFonts w:eastAsia="Times New Roman"/>
          <w:snapToGrid w:val="0"/>
          <w:color w:val="000000"/>
          <w:szCs w:val="24"/>
          <w:lang w:val="en-US"/>
        </w:rPr>
        <w:t xml:space="preserve"> </w:t>
      </w:r>
    </w:p>
    <w:p w:rsidR="0019584E" w:rsidRPr="0019584E" w:rsidRDefault="0019584E" w:rsidP="0019584E">
      <w:pPr>
        <w:widowControl w:val="0"/>
        <w:spacing w:after="0" w:line="240" w:lineRule="auto"/>
        <w:jc w:val="center"/>
        <w:rPr>
          <w:rFonts w:eastAsia="Times New Roman"/>
          <w:snapToGrid w:val="0"/>
          <w:sz w:val="20"/>
          <w:szCs w:val="24"/>
          <w:lang w:val="en-US"/>
        </w:rPr>
      </w:pPr>
      <w:r w:rsidRPr="0019584E">
        <w:rPr>
          <w:rFonts w:eastAsia="Times New Roman"/>
          <w:snapToGrid w:val="0"/>
          <w:sz w:val="20"/>
          <w:szCs w:val="24"/>
          <w:lang w:val="en-US"/>
        </w:rPr>
        <w:t xml:space="preserve">Figure 8. Capacity-demand ratio of piers under earthquake action E1 </w:t>
      </w:r>
    </w:p>
    <w:p w:rsidR="0019584E" w:rsidRPr="0019584E" w:rsidRDefault="0019584E" w:rsidP="0019584E">
      <w:pPr>
        <w:widowControl w:val="0"/>
        <w:spacing w:after="0" w:line="240" w:lineRule="auto"/>
        <w:jc w:val="both"/>
        <w:rPr>
          <w:rFonts w:eastAsia="Times New Roman"/>
          <w:snapToGrid w:val="0"/>
          <w:color w:val="000000"/>
          <w:szCs w:val="24"/>
          <w:lang w:val="en-US"/>
        </w:rPr>
      </w:pPr>
      <w:r w:rsidRPr="0019584E">
        <w:rPr>
          <w:rFonts w:eastAsia="Times New Roman"/>
          <w:snapToGrid w:val="0"/>
          <w:color w:val="000000"/>
          <w:szCs w:val="24"/>
          <w:lang w:val="en-US"/>
        </w:rPr>
        <w:lastRenderedPageBreak/>
        <w:t xml:space="preserve"> </w:t>
      </w:r>
    </w:p>
    <w:p w:rsidR="0019584E" w:rsidRPr="0019584E" w:rsidRDefault="0019584E" w:rsidP="0019584E">
      <w:pPr>
        <w:widowControl w:val="0"/>
        <w:spacing w:after="0" w:line="240" w:lineRule="auto"/>
        <w:jc w:val="both"/>
        <w:rPr>
          <w:rFonts w:eastAsia="Times New Roman"/>
          <w:snapToGrid w:val="0"/>
          <w:color w:val="000000"/>
          <w:szCs w:val="24"/>
          <w:lang w:val="en-US"/>
        </w:rPr>
      </w:pPr>
      <w:r w:rsidRPr="0019584E">
        <w:rPr>
          <w:rFonts w:eastAsia="Times New Roman"/>
          <w:snapToGrid w:val="0"/>
          <w:color w:val="000000"/>
          <w:szCs w:val="24"/>
          <w:lang w:val="en-US"/>
        </w:rPr>
        <w:t xml:space="preserve">According to the results of nonlinear time history analysis, new piers at other locations bear more seismic force than that of old piers. After the upper approach bridge is widened, the number of T-beams is extended from 5 to 11, as shown in Figure 2. Therefore, each old pier bears about 2.5 T-beams’ inertia force, while each new pier bears about 3 T-beams’ inertia force. In addition, new piers are much higher than the old because newly built structure has no lower deck compared with old piers because it is the project of widening and reconstruction of a combined highway and railway bridge. To avoid the break of new piers, this project use larger piers’ sections from P0# to P3# to increase the flexural capacity of the bottom section of new piers. And the separation of the highways and railways leads to asymmetry structure, which is the reason for piers’ uneven distribution of inertia force. </w:t>
      </w:r>
    </w:p>
    <w:p w:rsidR="0019584E" w:rsidRPr="0019584E" w:rsidRDefault="0019584E" w:rsidP="0019584E">
      <w:pPr>
        <w:widowControl w:val="0"/>
        <w:spacing w:after="0" w:line="240" w:lineRule="auto"/>
        <w:jc w:val="both"/>
        <w:rPr>
          <w:rFonts w:eastAsia="Times New Roman"/>
          <w:snapToGrid w:val="0"/>
          <w:color w:val="000000"/>
          <w:szCs w:val="24"/>
          <w:lang w:val="en-US"/>
        </w:rPr>
      </w:pPr>
      <w:r w:rsidRPr="0019584E">
        <w:rPr>
          <w:rFonts w:eastAsia="Times New Roman"/>
          <w:snapToGrid w:val="0"/>
          <w:color w:val="000000"/>
          <w:szCs w:val="24"/>
          <w:lang w:val="en-US"/>
        </w:rPr>
        <w:t xml:space="preserve">From the above Figure 8, under the earthquake action E1, newly built piers and the old piers are all elastic. </w:t>
      </w:r>
    </w:p>
    <w:p w:rsidR="0019584E" w:rsidRPr="0019584E" w:rsidRDefault="0019584E" w:rsidP="0019584E">
      <w:pPr>
        <w:widowControl w:val="0"/>
        <w:spacing w:after="0" w:line="240" w:lineRule="auto"/>
        <w:jc w:val="both"/>
        <w:rPr>
          <w:rFonts w:eastAsia="Times New Roman"/>
          <w:snapToGrid w:val="0"/>
          <w:color w:val="000000"/>
          <w:szCs w:val="24"/>
          <w:lang w:val="en-US"/>
        </w:rPr>
      </w:pPr>
      <w:r w:rsidRPr="0019584E">
        <w:rPr>
          <w:rFonts w:eastAsia="Times New Roman"/>
          <w:snapToGrid w:val="0"/>
          <w:color w:val="000000"/>
          <w:szCs w:val="24"/>
          <w:lang w:val="en-US"/>
        </w:rPr>
        <w:t>However, it can be seen that the safety coefficient of the old piers is not large, and the C/D values are all almost less than 1.5, based on which we can predict that piers may not meet the regulatory requirements under earthquake action E2. While the C/D of the newly built piers are generally higher than the old. In short, safety coefficient of the newly built piers is large.</w:t>
      </w:r>
    </w:p>
    <w:p w:rsidR="0019584E" w:rsidRPr="0019584E" w:rsidRDefault="0019584E" w:rsidP="0019584E">
      <w:pPr>
        <w:widowControl w:val="0"/>
        <w:spacing w:after="0" w:line="240" w:lineRule="auto"/>
        <w:jc w:val="both"/>
        <w:rPr>
          <w:rFonts w:eastAsia="Times New Roman"/>
          <w:snapToGrid w:val="0"/>
          <w:color w:val="000000"/>
          <w:szCs w:val="24"/>
          <w:lang w:val="en-US"/>
        </w:rPr>
      </w:pPr>
      <w:r w:rsidRPr="0019584E">
        <w:rPr>
          <w:rFonts w:eastAsia="Times New Roman"/>
          <w:snapToGrid w:val="0"/>
          <w:color w:val="000000"/>
          <w:szCs w:val="24"/>
          <w:lang w:val="en-US"/>
        </w:rPr>
        <w:t xml:space="preserve"> </w:t>
      </w:r>
    </w:p>
    <w:p w:rsidR="0019584E" w:rsidRPr="0019584E" w:rsidRDefault="0019584E" w:rsidP="0019584E">
      <w:pPr>
        <w:widowControl w:val="0"/>
        <w:spacing w:after="0" w:line="240" w:lineRule="auto"/>
        <w:jc w:val="both"/>
        <w:rPr>
          <w:rFonts w:eastAsia="Times New Roman"/>
          <w:snapToGrid w:val="0"/>
          <w:color w:val="000000"/>
          <w:szCs w:val="24"/>
          <w:lang w:val="en-US"/>
        </w:rPr>
      </w:pPr>
      <w:r w:rsidRPr="0019584E">
        <w:rPr>
          <w:rFonts w:eastAsia="Times New Roman"/>
          <w:snapToGrid w:val="0"/>
          <w:color w:val="000000"/>
          <w:szCs w:val="24"/>
          <w:lang w:val="en-US"/>
        </w:rPr>
        <w:t>(2)</w:t>
      </w:r>
      <w:r w:rsidRPr="0019584E">
        <w:rPr>
          <w:rFonts w:ascii="Arial" w:eastAsia="Arial" w:hAnsi="Arial" w:cs="Arial"/>
          <w:snapToGrid w:val="0"/>
          <w:color w:val="000000"/>
          <w:szCs w:val="24"/>
          <w:lang w:val="en-US"/>
        </w:rPr>
        <w:t xml:space="preserve"> </w:t>
      </w:r>
      <w:r w:rsidRPr="0019584E">
        <w:rPr>
          <w:rFonts w:eastAsia="Times New Roman"/>
          <w:snapToGrid w:val="0"/>
          <w:color w:val="000000"/>
          <w:szCs w:val="24"/>
          <w:lang w:val="en-US"/>
        </w:rPr>
        <w:t xml:space="preserve">Results of piles </w:t>
      </w:r>
    </w:p>
    <w:p w:rsidR="0019584E" w:rsidRPr="0019584E" w:rsidRDefault="0019584E" w:rsidP="0019584E">
      <w:pPr>
        <w:widowControl w:val="0"/>
        <w:spacing w:after="0" w:line="240" w:lineRule="auto"/>
        <w:jc w:val="both"/>
        <w:rPr>
          <w:rFonts w:eastAsia="Times New Roman"/>
          <w:snapToGrid w:val="0"/>
          <w:color w:val="000000"/>
          <w:szCs w:val="24"/>
          <w:lang w:val="en-US"/>
        </w:rPr>
      </w:pPr>
      <w:r w:rsidRPr="0019584E">
        <w:rPr>
          <w:rFonts w:eastAsia="Times New Roman"/>
          <w:snapToGrid w:val="0"/>
          <w:color w:val="000000"/>
          <w:szCs w:val="24"/>
          <w:lang w:val="en-US"/>
        </w:rPr>
        <w:t xml:space="preserve">After the nonlinear time history analysis, reactions of the structure are obtained, which are the exact loads responding pile foundations need to bear. According to the arrangement information of the pile foundations, we can get the most unfavorable internal force of the single pile. After that, the C/D values of piles under the earthquake action E1 is obtained in a similar way to the piers’ check. The calculation results are shown in the Figure 9 below. In the figure, “new_L” means the new piles on the original foundations’ left side, and “R” means the right side. </w:t>
      </w:r>
    </w:p>
    <w:p w:rsidR="0019584E" w:rsidRPr="0019584E" w:rsidRDefault="0019584E" w:rsidP="0019584E">
      <w:pPr>
        <w:widowControl w:val="0"/>
        <w:spacing w:after="0" w:line="240" w:lineRule="auto"/>
        <w:jc w:val="both"/>
        <w:rPr>
          <w:rFonts w:eastAsia="Times New Roman"/>
          <w:snapToGrid w:val="0"/>
          <w:color w:val="000000"/>
          <w:szCs w:val="24"/>
          <w:lang w:val="en-US"/>
        </w:rPr>
      </w:pPr>
      <w:r w:rsidRPr="0019584E">
        <w:rPr>
          <w:rFonts w:eastAsia="Times New Roman"/>
          <w:snapToGrid w:val="0"/>
          <w:color w:val="000000"/>
          <w:szCs w:val="24"/>
          <w:lang w:val="en-US"/>
        </w:rPr>
        <w:t xml:space="preserve"> </w:t>
      </w:r>
    </w:p>
    <w:p w:rsidR="0019584E" w:rsidRPr="0019584E" w:rsidRDefault="0019584E" w:rsidP="0019584E">
      <w:pPr>
        <w:widowControl w:val="0"/>
        <w:spacing w:after="0" w:line="240" w:lineRule="auto"/>
        <w:jc w:val="center"/>
        <w:rPr>
          <w:rFonts w:eastAsia="Times New Roman"/>
          <w:snapToGrid w:val="0"/>
          <w:color w:val="000000"/>
          <w:szCs w:val="24"/>
          <w:lang w:val="en-US"/>
        </w:rPr>
      </w:pPr>
      <w:r w:rsidRPr="0019584E">
        <w:rPr>
          <w:rFonts w:eastAsia="Times New Roman"/>
          <w:noProof/>
          <w:snapToGrid w:val="0"/>
          <w:color w:val="000000"/>
          <w:szCs w:val="24"/>
        </w:rPr>
        <w:drawing>
          <wp:inline distT="0" distB="0" distL="0" distR="0" wp14:anchorId="13B918A8" wp14:editId="3EF39848">
            <wp:extent cx="5282184" cy="1984248"/>
            <wp:effectExtent l="0" t="0" r="0" b="0"/>
            <wp:docPr id="10" name="Picture 71969"/>
            <wp:cNvGraphicFramePr/>
            <a:graphic xmlns:a="http://schemas.openxmlformats.org/drawingml/2006/main">
              <a:graphicData uri="http://schemas.openxmlformats.org/drawingml/2006/picture">
                <pic:pic xmlns:pic="http://schemas.openxmlformats.org/drawingml/2006/picture">
                  <pic:nvPicPr>
                    <pic:cNvPr id="71969" name="Picture 71969"/>
                    <pic:cNvPicPr/>
                  </pic:nvPicPr>
                  <pic:blipFill>
                    <a:blip r:embed="rId16" cstate="print"/>
                    <a:stretch>
                      <a:fillRect/>
                    </a:stretch>
                  </pic:blipFill>
                  <pic:spPr>
                    <a:xfrm>
                      <a:off x="0" y="0"/>
                      <a:ext cx="5282184" cy="1984248"/>
                    </a:xfrm>
                    <a:prstGeom prst="rect">
                      <a:avLst/>
                    </a:prstGeom>
                  </pic:spPr>
                </pic:pic>
              </a:graphicData>
            </a:graphic>
          </wp:inline>
        </w:drawing>
      </w:r>
    </w:p>
    <w:p w:rsidR="0019584E" w:rsidRPr="0019584E" w:rsidRDefault="0019584E" w:rsidP="0019584E">
      <w:pPr>
        <w:widowControl w:val="0"/>
        <w:spacing w:after="0" w:line="240" w:lineRule="auto"/>
        <w:jc w:val="both"/>
        <w:rPr>
          <w:rFonts w:eastAsia="Times New Roman"/>
          <w:snapToGrid w:val="0"/>
          <w:color w:val="000000"/>
          <w:szCs w:val="24"/>
          <w:lang w:val="en-US"/>
        </w:rPr>
      </w:pPr>
      <w:r w:rsidRPr="0019584E">
        <w:rPr>
          <w:rFonts w:eastAsia="Times New Roman"/>
          <w:snapToGrid w:val="0"/>
          <w:color w:val="000000"/>
          <w:szCs w:val="24"/>
          <w:lang w:val="en-US"/>
        </w:rPr>
        <w:t xml:space="preserve"> </w:t>
      </w:r>
    </w:p>
    <w:p w:rsidR="0019584E" w:rsidRPr="0019584E" w:rsidRDefault="0019584E" w:rsidP="0019584E">
      <w:pPr>
        <w:widowControl w:val="0"/>
        <w:spacing w:after="0" w:line="240" w:lineRule="auto"/>
        <w:jc w:val="center"/>
        <w:rPr>
          <w:rFonts w:eastAsia="Times New Roman"/>
          <w:snapToGrid w:val="0"/>
          <w:sz w:val="20"/>
          <w:szCs w:val="24"/>
          <w:lang w:val="en-US"/>
        </w:rPr>
      </w:pPr>
      <w:r w:rsidRPr="0019584E">
        <w:rPr>
          <w:rFonts w:eastAsia="Times New Roman"/>
          <w:snapToGrid w:val="0"/>
          <w:sz w:val="20"/>
          <w:szCs w:val="24"/>
          <w:lang w:val="en-US"/>
        </w:rPr>
        <w:t xml:space="preserve">Figure 9. Capacity-demand ratio of piles under earthquake action E1 </w:t>
      </w:r>
    </w:p>
    <w:p w:rsidR="0019584E" w:rsidRPr="0019584E" w:rsidRDefault="0019584E" w:rsidP="0019584E">
      <w:pPr>
        <w:widowControl w:val="0"/>
        <w:spacing w:after="0" w:line="240" w:lineRule="auto"/>
        <w:jc w:val="both"/>
        <w:rPr>
          <w:rFonts w:eastAsia="Times New Roman"/>
          <w:snapToGrid w:val="0"/>
          <w:color w:val="000000"/>
          <w:szCs w:val="24"/>
          <w:lang w:val="en-US"/>
        </w:rPr>
      </w:pPr>
      <w:r w:rsidRPr="0019584E">
        <w:rPr>
          <w:rFonts w:eastAsia="Times New Roman"/>
          <w:snapToGrid w:val="0"/>
          <w:color w:val="000000"/>
          <w:szCs w:val="24"/>
          <w:lang w:val="en-US"/>
        </w:rPr>
        <w:t xml:space="preserve"> </w:t>
      </w:r>
    </w:p>
    <w:p w:rsidR="0019584E" w:rsidRPr="0019584E" w:rsidRDefault="0019584E" w:rsidP="0019584E">
      <w:pPr>
        <w:widowControl w:val="0"/>
        <w:spacing w:after="0" w:line="240" w:lineRule="auto"/>
        <w:jc w:val="both"/>
        <w:rPr>
          <w:rFonts w:eastAsia="Times New Roman"/>
          <w:snapToGrid w:val="0"/>
          <w:color w:val="000000"/>
          <w:szCs w:val="24"/>
          <w:lang w:val="en-US"/>
        </w:rPr>
      </w:pPr>
      <w:r w:rsidRPr="0019584E">
        <w:rPr>
          <w:rFonts w:eastAsia="Times New Roman"/>
          <w:snapToGrid w:val="0"/>
          <w:color w:val="000000"/>
          <w:szCs w:val="24"/>
          <w:lang w:val="en-US"/>
        </w:rPr>
        <w:t xml:space="preserve">It can be seen from the above figure that under the earthquake action E1, the piles are all elastic, and almost all C/D values of the new and old piles are larger than 2, which means the piles are much safer than piers checked above.  </w:t>
      </w:r>
    </w:p>
    <w:p w:rsidR="0019584E" w:rsidRPr="0019584E" w:rsidRDefault="0019584E" w:rsidP="0019584E">
      <w:pPr>
        <w:widowControl w:val="0"/>
        <w:spacing w:after="0" w:line="240" w:lineRule="auto"/>
        <w:jc w:val="both"/>
        <w:rPr>
          <w:rFonts w:eastAsia="Times New Roman"/>
          <w:snapToGrid w:val="0"/>
          <w:color w:val="000000"/>
          <w:szCs w:val="24"/>
          <w:lang w:val="en-US"/>
        </w:rPr>
      </w:pPr>
      <w:r w:rsidRPr="0019584E">
        <w:rPr>
          <w:rFonts w:eastAsia="Times New Roman"/>
          <w:snapToGrid w:val="0"/>
          <w:color w:val="000000"/>
          <w:szCs w:val="24"/>
          <w:lang w:val="en-US"/>
        </w:rPr>
        <w:t xml:space="preserve"> </w:t>
      </w:r>
    </w:p>
    <w:p w:rsidR="0019584E" w:rsidRPr="0019584E" w:rsidRDefault="0019584E" w:rsidP="0019584E">
      <w:pPr>
        <w:keepNext/>
        <w:widowControl w:val="0"/>
        <w:tabs>
          <w:tab w:val="left" w:pos="-1440"/>
          <w:tab w:val="center" w:pos="4680"/>
        </w:tabs>
        <w:suppressAutoHyphens/>
        <w:spacing w:after="0" w:line="240" w:lineRule="auto"/>
        <w:jc w:val="both"/>
        <w:outlineLvl w:val="1"/>
        <w:rPr>
          <w:rFonts w:eastAsia="Times New Roman"/>
          <w:b/>
          <w:i/>
          <w:snapToGrid w:val="0"/>
          <w:szCs w:val="24"/>
          <w:lang w:val="en-US"/>
        </w:rPr>
      </w:pPr>
      <w:r w:rsidRPr="0019584E">
        <w:rPr>
          <w:rFonts w:eastAsia="Times New Roman"/>
          <w:b/>
          <w:i/>
          <w:snapToGrid w:val="0"/>
          <w:szCs w:val="24"/>
          <w:lang w:val="en-US"/>
        </w:rPr>
        <w:t xml:space="preserve">3.2 Earthquake action E2 </w:t>
      </w:r>
    </w:p>
    <w:p w:rsidR="0019584E" w:rsidRPr="0019584E" w:rsidRDefault="0019584E" w:rsidP="0019584E">
      <w:pPr>
        <w:widowControl w:val="0"/>
        <w:spacing w:after="0" w:line="240" w:lineRule="auto"/>
        <w:jc w:val="both"/>
        <w:rPr>
          <w:rFonts w:eastAsia="Times New Roman"/>
          <w:snapToGrid w:val="0"/>
          <w:color w:val="000000"/>
          <w:szCs w:val="24"/>
          <w:lang w:val="en-US"/>
        </w:rPr>
      </w:pPr>
      <w:r w:rsidRPr="0019584E">
        <w:rPr>
          <w:rFonts w:eastAsia="Times New Roman"/>
          <w:snapToGrid w:val="0"/>
          <w:color w:val="000000"/>
          <w:szCs w:val="24"/>
          <w:lang w:val="en-US"/>
        </w:rPr>
        <w:t xml:space="preserve"> </w:t>
      </w:r>
    </w:p>
    <w:p w:rsidR="0019584E" w:rsidRPr="0019584E" w:rsidRDefault="0019584E" w:rsidP="0019584E">
      <w:pPr>
        <w:widowControl w:val="0"/>
        <w:spacing w:after="0" w:line="240" w:lineRule="auto"/>
        <w:jc w:val="both"/>
        <w:rPr>
          <w:rFonts w:eastAsia="Times New Roman"/>
          <w:snapToGrid w:val="0"/>
          <w:color w:val="0070C0"/>
          <w:szCs w:val="24"/>
          <w:lang w:val="en-US"/>
        </w:rPr>
      </w:pPr>
      <w:r w:rsidRPr="0019584E">
        <w:rPr>
          <w:rFonts w:eastAsia="Times New Roman"/>
          <w:snapToGrid w:val="0"/>
          <w:color w:val="000000"/>
          <w:szCs w:val="24"/>
          <w:lang w:val="en-US"/>
        </w:rPr>
        <w:t xml:space="preserve">Similarly, when acceleration time history waves corresponding to earthquake action E2 are input, the flexural demand of piers and bearing platforms are obtained, and the C/D values of the piers and piles are calculated and shown in the Figure 10 and 11 below. </w:t>
      </w:r>
      <w:r w:rsidRPr="0019584E">
        <w:rPr>
          <w:rFonts w:eastAsia="Times New Roman"/>
          <w:snapToGrid w:val="0"/>
          <w:color w:val="0070C0"/>
          <w:szCs w:val="24"/>
          <w:lang w:val="en-US"/>
        </w:rPr>
        <w:t xml:space="preserve"> </w:t>
      </w:r>
    </w:p>
    <w:p w:rsidR="0019584E" w:rsidRPr="0019584E" w:rsidRDefault="0019584E" w:rsidP="0019584E">
      <w:pPr>
        <w:spacing w:after="160" w:line="259" w:lineRule="auto"/>
        <w:rPr>
          <w:rFonts w:eastAsia="Times New Roman"/>
          <w:snapToGrid w:val="0"/>
          <w:color w:val="0070C0"/>
          <w:szCs w:val="24"/>
          <w:lang w:val="en-US"/>
        </w:rPr>
      </w:pPr>
      <w:r w:rsidRPr="0019584E">
        <w:rPr>
          <w:rFonts w:eastAsia="Times New Roman"/>
          <w:snapToGrid w:val="0"/>
          <w:color w:val="0070C0"/>
          <w:szCs w:val="24"/>
          <w:lang w:val="en-US"/>
        </w:rPr>
        <w:br w:type="page"/>
      </w:r>
    </w:p>
    <w:p w:rsidR="0019584E" w:rsidRPr="0019584E" w:rsidRDefault="0019584E" w:rsidP="0019584E">
      <w:pPr>
        <w:widowControl w:val="0"/>
        <w:spacing w:after="0" w:line="240" w:lineRule="auto"/>
        <w:jc w:val="both"/>
        <w:rPr>
          <w:rFonts w:eastAsia="Times New Roman"/>
          <w:snapToGrid w:val="0"/>
          <w:color w:val="000000"/>
          <w:szCs w:val="24"/>
          <w:lang w:val="en-US"/>
        </w:rPr>
      </w:pPr>
      <w:r w:rsidRPr="0019584E">
        <w:rPr>
          <w:rFonts w:eastAsia="Times New Roman"/>
          <w:noProof/>
          <w:snapToGrid w:val="0"/>
          <w:color w:val="000000"/>
          <w:szCs w:val="24"/>
        </w:rPr>
        <w:lastRenderedPageBreak/>
        <w:drawing>
          <wp:anchor distT="0" distB="0" distL="114300" distR="114300" simplePos="0" relativeHeight="251661312" behindDoc="0" locked="0" layoutInCell="1" allowOverlap="0" wp14:anchorId="2225E54A" wp14:editId="22DA0746">
            <wp:simplePos x="0" y="0"/>
            <wp:positionH relativeFrom="margin">
              <wp:align>left</wp:align>
            </wp:positionH>
            <wp:positionV relativeFrom="paragraph">
              <wp:posOffset>288118</wp:posOffset>
            </wp:positionV>
            <wp:extent cx="4582160" cy="1711960"/>
            <wp:effectExtent l="0" t="0" r="8890" b="2540"/>
            <wp:wrapTopAndBottom/>
            <wp:docPr id="11" name="Picture 71971"/>
            <wp:cNvGraphicFramePr/>
            <a:graphic xmlns:a="http://schemas.openxmlformats.org/drawingml/2006/main">
              <a:graphicData uri="http://schemas.openxmlformats.org/drawingml/2006/picture">
                <pic:pic xmlns:pic="http://schemas.openxmlformats.org/drawingml/2006/picture">
                  <pic:nvPicPr>
                    <pic:cNvPr id="71971" name="Picture 71971"/>
                    <pic:cNvPicPr/>
                  </pic:nvPicPr>
                  <pic:blipFill>
                    <a:blip r:embed="rId17" cstate="print"/>
                    <a:stretch>
                      <a:fillRect/>
                    </a:stretch>
                  </pic:blipFill>
                  <pic:spPr>
                    <a:xfrm>
                      <a:off x="0" y="0"/>
                      <a:ext cx="4582160" cy="1711960"/>
                    </a:xfrm>
                    <a:prstGeom prst="rect">
                      <a:avLst/>
                    </a:prstGeom>
                  </pic:spPr>
                </pic:pic>
              </a:graphicData>
            </a:graphic>
            <wp14:sizeRelH relativeFrom="margin">
              <wp14:pctWidth>0</wp14:pctWidth>
            </wp14:sizeRelH>
            <wp14:sizeRelV relativeFrom="margin">
              <wp14:pctHeight>0</wp14:pctHeight>
            </wp14:sizeRelV>
          </wp:anchor>
        </w:drawing>
      </w:r>
      <w:r w:rsidRPr="0019584E">
        <w:rPr>
          <w:rFonts w:ascii="Calibri" w:eastAsia="Calibri" w:hAnsi="Calibri" w:cs="Calibri"/>
          <w:noProof/>
          <w:snapToGrid w:val="0"/>
          <w:color w:val="000000"/>
          <w:szCs w:val="24"/>
        </w:rPr>
        <mc:AlternateContent>
          <mc:Choice Requires="wpg">
            <w:drawing>
              <wp:anchor distT="0" distB="0" distL="114300" distR="114300" simplePos="0" relativeHeight="251660288" behindDoc="0" locked="0" layoutInCell="1" allowOverlap="1" wp14:anchorId="2155D588" wp14:editId="74ED98B9">
                <wp:simplePos x="0" y="0"/>
                <wp:positionH relativeFrom="column">
                  <wp:posOffset>3940175</wp:posOffset>
                </wp:positionH>
                <wp:positionV relativeFrom="paragraph">
                  <wp:posOffset>251165</wp:posOffset>
                </wp:positionV>
                <wp:extent cx="645795" cy="282575"/>
                <wp:effectExtent l="0" t="0" r="20955" b="22225"/>
                <wp:wrapNone/>
                <wp:docPr id="73076" name="Group 67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795" cy="282575"/>
                          <a:chOff x="0" y="0"/>
                          <a:chExt cx="6460" cy="2824"/>
                        </a:xfrm>
                      </wpg:grpSpPr>
                      <wps:wsp>
                        <wps:cNvPr id="73077" name="Shape 9210"/>
                        <wps:cNvSpPr>
                          <a:spLocks/>
                        </wps:cNvSpPr>
                        <wps:spPr bwMode="auto">
                          <a:xfrm>
                            <a:off x="0" y="0"/>
                            <a:ext cx="6460" cy="2824"/>
                          </a:xfrm>
                          <a:custGeom>
                            <a:avLst/>
                            <a:gdLst>
                              <a:gd name="T0" fmla="*/ 0 w 646086"/>
                              <a:gd name="T1" fmla="*/ 0 h 282482"/>
                              <a:gd name="T2" fmla="*/ 646086 w 646086"/>
                              <a:gd name="T3" fmla="*/ 0 h 282482"/>
                              <a:gd name="T4" fmla="*/ 646086 w 646086"/>
                              <a:gd name="T5" fmla="*/ 282482 h 282482"/>
                              <a:gd name="T6" fmla="*/ 0 w 646086"/>
                              <a:gd name="T7" fmla="*/ 282482 h 282482"/>
                              <a:gd name="T8" fmla="*/ 0 w 646086"/>
                              <a:gd name="T9" fmla="*/ 0 h 282482"/>
                              <a:gd name="T10" fmla="*/ 0 w 646086"/>
                              <a:gd name="T11" fmla="*/ 0 h 282482"/>
                              <a:gd name="T12" fmla="*/ 646086 w 646086"/>
                              <a:gd name="T13" fmla="*/ 282482 h 282482"/>
                            </a:gdLst>
                            <a:ahLst/>
                            <a:cxnLst>
                              <a:cxn ang="0">
                                <a:pos x="T0" y="T1"/>
                              </a:cxn>
                              <a:cxn ang="0">
                                <a:pos x="T2" y="T3"/>
                              </a:cxn>
                              <a:cxn ang="0">
                                <a:pos x="T4" y="T5"/>
                              </a:cxn>
                              <a:cxn ang="0">
                                <a:pos x="T6" y="T7"/>
                              </a:cxn>
                              <a:cxn ang="0">
                                <a:pos x="T8" y="T9"/>
                              </a:cxn>
                            </a:cxnLst>
                            <a:rect l="T10" t="T11" r="T12" b="T13"/>
                            <a:pathLst>
                              <a:path w="646086" h="282482">
                                <a:moveTo>
                                  <a:pt x="0" y="0"/>
                                </a:moveTo>
                                <a:lnTo>
                                  <a:pt x="646086" y="0"/>
                                </a:lnTo>
                                <a:lnTo>
                                  <a:pt x="646086" y="282482"/>
                                </a:lnTo>
                                <a:lnTo>
                                  <a:pt x="0" y="282482"/>
                                </a:lnTo>
                                <a:lnTo>
                                  <a:pt x="0" y="0"/>
                                </a:lnTo>
                                <a:close/>
                              </a:path>
                            </a:pathLst>
                          </a:custGeom>
                          <a:noFill/>
                          <a:ln w="2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78" name="Shape 9211"/>
                        <wps:cNvSpPr>
                          <a:spLocks/>
                        </wps:cNvSpPr>
                        <wps:spPr bwMode="auto">
                          <a:xfrm>
                            <a:off x="192" y="90"/>
                            <a:ext cx="0" cy="0"/>
                          </a:xfrm>
                          <a:custGeom>
                            <a:avLst/>
                            <a:gdLst/>
                            <a:ahLst/>
                            <a:cxnLst>
                              <a:cxn ang="0">
                                <a:pos x="0" y="0"/>
                              </a:cxn>
                              <a:cxn ang="0">
                                <a:pos x="0" y="0"/>
                              </a:cxn>
                            </a:cxnLst>
                            <a:rect l="0" t="0" r="0" b="0"/>
                            <a:pathLst>
                              <a:path>
                                <a:moveTo>
                                  <a:pt x="0" y="0"/>
                                </a:moveTo>
                                <a:lnTo>
                                  <a:pt x="0" y="0"/>
                                </a:lnTo>
                              </a:path>
                            </a:pathLst>
                          </a:custGeom>
                          <a:noFill/>
                          <a:ln w="2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79" name="Shape 9212"/>
                        <wps:cNvSpPr>
                          <a:spLocks/>
                        </wps:cNvSpPr>
                        <wps:spPr bwMode="auto">
                          <a:xfrm>
                            <a:off x="192" y="90"/>
                            <a:ext cx="271" cy="270"/>
                          </a:xfrm>
                          <a:custGeom>
                            <a:avLst/>
                            <a:gdLst>
                              <a:gd name="T0" fmla="*/ 0 w 27098"/>
                              <a:gd name="T1" fmla="*/ 27013 h 27013"/>
                              <a:gd name="T2" fmla="*/ 27098 w 27098"/>
                              <a:gd name="T3" fmla="*/ 0 h 27013"/>
                              <a:gd name="T4" fmla="*/ 0 w 27098"/>
                              <a:gd name="T5" fmla="*/ 0 h 27013"/>
                              <a:gd name="T6" fmla="*/ 27098 w 27098"/>
                              <a:gd name="T7" fmla="*/ 27013 h 27013"/>
                            </a:gdLst>
                            <a:ahLst/>
                            <a:cxnLst>
                              <a:cxn ang="0">
                                <a:pos x="T0" y="T1"/>
                              </a:cxn>
                              <a:cxn ang="0">
                                <a:pos x="T2" y="T3"/>
                              </a:cxn>
                            </a:cxnLst>
                            <a:rect l="T4" t="T5" r="T6" b="T7"/>
                            <a:pathLst>
                              <a:path w="27098" h="27013">
                                <a:moveTo>
                                  <a:pt x="0" y="27013"/>
                                </a:moveTo>
                                <a:lnTo>
                                  <a:pt x="27098" y="0"/>
                                </a:lnTo>
                              </a:path>
                            </a:pathLst>
                          </a:custGeom>
                          <a:noFill/>
                          <a:ln w="2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80" name="Shape 9213"/>
                        <wps:cNvSpPr>
                          <a:spLocks/>
                        </wps:cNvSpPr>
                        <wps:spPr bwMode="auto">
                          <a:xfrm>
                            <a:off x="192" y="90"/>
                            <a:ext cx="542" cy="540"/>
                          </a:xfrm>
                          <a:custGeom>
                            <a:avLst/>
                            <a:gdLst>
                              <a:gd name="T0" fmla="*/ 0 w 54184"/>
                              <a:gd name="T1" fmla="*/ 54026 h 54026"/>
                              <a:gd name="T2" fmla="*/ 54184 w 54184"/>
                              <a:gd name="T3" fmla="*/ 0 h 54026"/>
                              <a:gd name="T4" fmla="*/ 0 w 54184"/>
                              <a:gd name="T5" fmla="*/ 0 h 54026"/>
                              <a:gd name="T6" fmla="*/ 54184 w 54184"/>
                              <a:gd name="T7" fmla="*/ 54026 h 54026"/>
                            </a:gdLst>
                            <a:ahLst/>
                            <a:cxnLst>
                              <a:cxn ang="0">
                                <a:pos x="T0" y="T1"/>
                              </a:cxn>
                              <a:cxn ang="0">
                                <a:pos x="T2" y="T3"/>
                              </a:cxn>
                            </a:cxnLst>
                            <a:rect l="T4" t="T5" r="T6" b="T7"/>
                            <a:pathLst>
                              <a:path w="54184" h="54026">
                                <a:moveTo>
                                  <a:pt x="0" y="54026"/>
                                </a:moveTo>
                                <a:lnTo>
                                  <a:pt x="54184" y="0"/>
                                </a:lnTo>
                              </a:path>
                            </a:pathLst>
                          </a:custGeom>
                          <a:noFill/>
                          <a:ln w="2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81" name="Shape 9214"/>
                        <wps:cNvSpPr>
                          <a:spLocks/>
                        </wps:cNvSpPr>
                        <wps:spPr bwMode="auto">
                          <a:xfrm>
                            <a:off x="205" y="90"/>
                            <a:ext cx="800" cy="798"/>
                          </a:xfrm>
                          <a:custGeom>
                            <a:avLst/>
                            <a:gdLst>
                              <a:gd name="T0" fmla="*/ 0 w 80040"/>
                              <a:gd name="T1" fmla="*/ 79823 h 79823"/>
                              <a:gd name="T2" fmla="*/ 80040 w 80040"/>
                              <a:gd name="T3" fmla="*/ 0 h 79823"/>
                              <a:gd name="T4" fmla="*/ 0 w 80040"/>
                              <a:gd name="T5" fmla="*/ 0 h 79823"/>
                              <a:gd name="T6" fmla="*/ 80040 w 80040"/>
                              <a:gd name="T7" fmla="*/ 79823 h 79823"/>
                            </a:gdLst>
                            <a:ahLst/>
                            <a:cxnLst>
                              <a:cxn ang="0">
                                <a:pos x="T0" y="T1"/>
                              </a:cxn>
                              <a:cxn ang="0">
                                <a:pos x="T2" y="T3"/>
                              </a:cxn>
                            </a:cxnLst>
                            <a:rect l="T4" t="T5" r="T6" b="T7"/>
                            <a:pathLst>
                              <a:path w="80040" h="79823">
                                <a:moveTo>
                                  <a:pt x="0" y="79823"/>
                                </a:moveTo>
                                <a:lnTo>
                                  <a:pt x="80040" y="0"/>
                                </a:lnTo>
                              </a:path>
                            </a:pathLst>
                          </a:custGeom>
                          <a:noFill/>
                          <a:ln w="2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82" name="Shape 9215"/>
                        <wps:cNvSpPr>
                          <a:spLocks/>
                        </wps:cNvSpPr>
                        <wps:spPr bwMode="auto">
                          <a:xfrm>
                            <a:off x="476" y="90"/>
                            <a:ext cx="800" cy="798"/>
                          </a:xfrm>
                          <a:custGeom>
                            <a:avLst/>
                            <a:gdLst>
                              <a:gd name="T0" fmla="*/ 0 w 80045"/>
                              <a:gd name="T1" fmla="*/ 79823 h 79823"/>
                              <a:gd name="T2" fmla="*/ 80045 w 80045"/>
                              <a:gd name="T3" fmla="*/ 0 h 79823"/>
                              <a:gd name="T4" fmla="*/ 0 w 80045"/>
                              <a:gd name="T5" fmla="*/ 0 h 79823"/>
                              <a:gd name="T6" fmla="*/ 80045 w 80045"/>
                              <a:gd name="T7" fmla="*/ 79823 h 79823"/>
                            </a:gdLst>
                            <a:ahLst/>
                            <a:cxnLst>
                              <a:cxn ang="0">
                                <a:pos x="T0" y="T1"/>
                              </a:cxn>
                              <a:cxn ang="0">
                                <a:pos x="T2" y="T3"/>
                              </a:cxn>
                            </a:cxnLst>
                            <a:rect l="T4" t="T5" r="T6" b="T7"/>
                            <a:pathLst>
                              <a:path w="80045" h="79823">
                                <a:moveTo>
                                  <a:pt x="0" y="79823"/>
                                </a:moveTo>
                                <a:lnTo>
                                  <a:pt x="80045" y="0"/>
                                </a:lnTo>
                              </a:path>
                            </a:pathLst>
                          </a:custGeom>
                          <a:noFill/>
                          <a:ln w="2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83" name="Shape 9216"/>
                        <wps:cNvSpPr>
                          <a:spLocks/>
                        </wps:cNvSpPr>
                        <wps:spPr bwMode="auto">
                          <a:xfrm>
                            <a:off x="747" y="90"/>
                            <a:ext cx="800" cy="798"/>
                          </a:xfrm>
                          <a:custGeom>
                            <a:avLst/>
                            <a:gdLst>
                              <a:gd name="T0" fmla="*/ 0 w 80045"/>
                              <a:gd name="T1" fmla="*/ 79823 h 79823"/>
                              <a:gd name="T2" fmla="*/ 80045 w 80045"/>
                              <a:gd name="T3" fmla="*/ 0 h 79823"/>
                              <a:gd name="T4" fmla="*/ 0 w 80045"/>
                              <a:gd name="T5" fmla="*/ 0 h 79823"/>
                              <a:gd name="T6" fmla="*/ 80045 w 80045"/>
                              <a:gd name="T7" fmla="*/ 79823 h 79823"/>
                            </a:gdLst>
                            <a:ahLst/>
                            <a:cxnLst>
                              <a:cxn ang="0">
                                <a:pos x="T0" y="T1"/>
                              </a:cxn>
                              <a:cxn ang="0">
                                <a:pos x="T2" y="T3"/>
                              </a:cxn>
                            </a:cxnLst>
                            <a:rect l="T4" t="T5" r="T6" b="T7"/>
                            <a:pathLst>
                              <a:path w="80045" h="79823">
                                <a:moveTo>
                                  <a:pt x="0" y="79823"/>
                                </a:moveTo>
                                <a:lnTo>
                                  <a:pt x="80045" y="0"/>
                                </a:lnTo>
                              </a:path>
                            </a:pathLst>
                          </a:custGeom>
                          <a:noFill/>
                          <a:ln w="2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84" name="Shape 9217"/>
                        <wps:cNvSpPr>
                          <a:spLocks/>
                        </wps:cNvSpPr>
                        <wps:spPr bwMode="auto">
                          <a:xfrm>
                            <a:off x="1017" y="90"/>
                            <a:ext cx="801" cy="798"/>
                          </a:xfrm>
                          <a:custGeom>
                            <a:avLst/>
                            <a:gdLst>
                              <a:gd name="T0" fmla="*/ 0 w 80045"/>
                              <a:gd name="T1" fmla="*/ 79823 h 79823"/>
                              <a:gd name="T2" fmla="*/ 80045 w 80045"/>
                              <a:gd name="T3" fmla="*/ 0 h 79823"/>
                              <a:gd name="T4" fmla="*/ 0 w 80045"/>
                              <a:gd name="T5" fmla="*/ 0 h 79823"/>
                              <a:gd name="T6" fmla="*/ 80045 w 80045"/>
                              <a:gd name="T7" fmla="*/ 79823 h 79823"/>
                            </a:gdLst>
                            <a:ahLst/>
                            <a:cxnLst>
                              <a:cxn ang="0">
                                <a:pos x="T0" y="T1"/>
                              </a:cxn>
                              <a:cxn ang="0">
                                <a:pos x="T2" y="T3"/>
                              </a:cxn>
                            </a:cxnLst>
                            <a:rect l="T4" t="T5" r="T6" b="T7"/>
                            <a:pathLst>
                              <a:path w="80045" h="79823">
                                <a:moveTo>
                                  <a:pt x="0" y="79823"/>
                                </a:moveTo>
                                <a:lnTo>
                                  <a:pt x="80045" y="0"/>
                                </a:lnTo>
                              </a:path>
                            </a:pathLst>
                          </a:custGeom>
                          <a:noFill/>
                          <a:ln w="2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85" name="Shape 9218"/>
                        <wps:cNvSpPr>
                          <a:spLocks/>
                        </wps:cNvSpPr>
                        <wps:spPr bwMode="auto">
                          <a:xfrm>
                            <a:off x="1288" y="343"/>
                            <a:ext cx="546" cy="545"/>
                          </a:xfrm>
                          <a:custGeom>
                            <a:avLst/>
                            <a:gdLst>
                              <a:gd name="T0" fmla="*/ 0 w 54583"/>
                              <a:gd name="T1" fmla="*/ 54447 h 54447"/>
                              <a:gd name="T2" fmla="*/ 54583 w 54583"/>
                              <a:gd name="T3" fmla="*/ 0 h 54447"/>
                              <a:gd name="T4" fmla="*/ 0 w 54583"/>
                              <a:gd name="T5" fmla="*/ 0 h 54447"/>
                              <a:gd name="T6" fmla="*/ 54583 w 54583"/>
                              <a:gd name="T7" fmla="*/ 54447 h 54447"/>
                            </a:gdLst>
                            <a:ahLst/>
                            <a:cxnLst>
                              <a:cxn ang="0">
                                <a:pos x="T0" y="T1"/>
                              </a:cxn>
                              <a:cxn ang="0">
                                <a:pos x="T2" y="T3"/>
                              </a:cxn>
                            </a:cxnLst>
                            <a:rect l="T4" t="T5" r="T6" b="T7"/>
                            <a:pathLst>
                              <a:path w="54583" h="54447">
                                <a:moveTo>
                                  <a:pt x="0" y="54447"/>
                                </a:moveTo>
                                <a:lnTo>
                                  <a:pt x="54583" y="0"/>
                                </a:lnTo>
                              </a:path>
                            </a:pathLst>
                          </a:custGeom>
                          <a:noFill/>
                          <a:ln w="2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86" name="Shape 9219"/>
                        <wps:cNvSpPr>
                          <a:spLocks/>
                        </wps:cNvSpPr>
                        <wps:spPr bwMode="auto">
                          <a:xfrm>
                            <a:off x="1559" y="614"/>
                            <a:ext cx="275" cy="274"/>
                          </a:xfrm>
                          <a:custGeom>
                            <a:avLst/>
                            <a:gdLst>
                              <a:gd name="T0" fmla="*/ 0 w 27497"/>
                              <a:gd name="T1" fmla="*/ 27434 h 27434"/>
                              <a:gd name="T2" fmla="*/ 27497 w 27497"/>
                              <a:gd name="T3" fmla="*/ 0 h 27434"/>
                              <a:gd name="T4" fmla="*/ 0 w 27497"/>
                              <a:gd name="T5" fmla="*/ 0 h 27434"/>
                              <a:gd name="T6" fmla="*/ 27497 w 27497"/>
                              <a:gd name="T7" fmla="*/ 27434 h 27434"/>
                            </a:gdLst>
                            <a:ahLst/>
                            <a:cxnLst>
                              <a:cxn ang="0">
                                <a:pos x="T0" y="T1"/>
                              </a:cxn>
                              <a:cxn ang="0">
                                <a:pos x="T2" y="T3"/>
                              </a:cxn>
                            </a:cxnLst>
                            <a:rect l="T4" t="T5" r="T6" b="T7"/>
                            <a:pathLst>
                              <a:path w="27497" h="27434">
                                <a:moveTo>
                                  <a:pt x="0" y="27434"/>
                                </a:moveTo>
                                <a:lnTo>
                                  <a:pt x="27497" y="0"/>
                                </a:lnTo>
                              </a:path>
                            </a:pathLst>
                          </a:custGeom>
                          <a:noFill/>
                          <a:ln w="2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87" name="Shape 9220"/>
                        <wps:cNvSpPr>
                          <a:spLocks/>
                        </wps:cNvSpPr>
                        <wps:spPr bwMode="auto">
                          <a:xfrm>
                            <a:off x="1830" y="884"/>
                            <a:ext cx="4" cy="4"/>
                          </a:xfrm>
                          <a:custGeom>
                            <a:avLst/>
                            <a:gdLst>
                              <a:gd name="T0" fmla="*/ 0 w 410"/>
                              <a:gd name="T1" fmla="*/ 409 h 409"/>
                              <a:gd name="T2" fmla="*/ 410 w 410"/>
                              <a:gd name="T3" fmla="*/ 0 h 409"/>
                              <a:gd name="T4" fmla="*/ 0 w 410"/>
                              <a:gd name="T5" fmla="*/ 0 h 409"/>
                              <a:gd name="T6" fmla="*/ 410 w 410"/>
                              <a:gd name="T7" fmla="*/ 409 h 409"/>
                            </a:gdLst>
                            <a:ahLst/>
                            <a:cxnLst>
                              <a:cxn ang="0">
                                <a:pos x="T0" y="T1"/>
                              </a:cxn>
                              <a:cxn ang="0">
                                <a:pos x="T2" y="T3"/>
                              </a:cxn>
                            </a:cxnLst>
                            <a:rect l="T4" t="T5" r="T6" b="T7"/>
                            <a:pathLst>
                              <a:path w="410" h="409">
                                <a:moveTo>
                                  <a:pt x="0" y="409"/>
                                </a:moveTo>
                                <a:lnTo>
                                  <a:pt x="410" y="0"/>
                                </a:lnTo>
                              </a:path>
                            </a:pathLst>
                          </a:custGeom>
                          <a:noFill/>
                          <a:ln w="2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88" name="Shape 9221"/>
                        <wps:cNvSpPr>
                          <a:spLocks/>
                        </wps:cNvSpPr>
                        <wps:spPr bwMode="auto">
                          <a:xfrm>
                            <a:off x="184" y="82"/>
                            <a:ext cx="1658" cy="0"/>
                          </a:xfrm>
                          <a:custGeom>
                            <a:avLst/>
                            <a:gdLst>
                              <a:gd name="T0" fmla="*/ 0 w 165831"/>
                              <a:gd name="T1" fmla="*/ 165831 w 165831"/>
                              <a:gd name="T2" fmla="*/ 0 w 165831"/>
                              <a:gd name="T3" fmla="*/ 165831 w 165831"/>
                            </a:gdLst>
                            <a:ahLst/>
                            <a:cxnLst>
                              <a:cxn ang="0">
                                <a:pos x="T0" y="0"/>
                              </a:cxn>
                              <a:cxn ang="0">
                                <a:pos x="T1" y="0"/>
                              </a:cxn>
                            </a:cxnLst>
                            <a:rect l="T2" t="0" r="T3" b="0"/>
                            <a:pathLst>
                              <a:path w="165831">
                                <a:moveTo>
                                  <a:pt x="0" y="0"/>
                                </a:moveTo>
                                <a:lnTo>
                                  <a:pt x="165831" y="0"/>
                                </a:lnTo>
                              </a:path>
                            </a:pathLst>
                          </a:custGeom>
                          <a:noFill/>
                          <a:ln w="36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89" name="Shape 9222"/>
                        <wps:cNvSpPr>
                          <a:spLocks/>
                        </wps:cNvSpPr>
                        <wps:spPr bwMode="auto">
                          <a:xfrm>
                            <a:off x="1842" y="82"/>
                            <a:ext cx="0" cy="814"/>
                          </a:xfrm>
                          <a:custGeom>
                            <a:avLst/>
                            <a:gdLst>
                              <a:gd name="T0" fmla="*/ 0 h 81460"/>
                              <a:gd name="T1" fmla="*/ 81460 h 81460"/>
                              <a:gd name="T2" fmla="*/ 0 h 81460"/>
                              <a:gd name="T3" fmla="*/ 81460 h 81460"/>
                            </a:gdLst>
                            <a:ahLst/>
                            <a:cxnLst>
                              <a:cxn ang="0">
                                <a:pos x="0" y="T0"/>
                              </a:cxn>
                              <a:cxn ang="0">
                                <a:pos x="0" y="T1"/>
                              </a:cxn>
                            </a:cxnLst>
                            <a:rect l="0" t="T2" r="0" b="T3"/>
                            <a:pathLst>
                              <a:path h="81460">
                                <a:moveTo>
                                  <a:pt x="0" y="0"/>
                                </a:moveTo>
                                <a:lnTo>
                                  <a:pt x="0" y="81460"/>
                                </a:lnTo>
                              </a:path>
                            </a:pathLst>
                          </a:custGeom>
                          <a:noFill/>
                          <a:ln w="36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90" name="Shape 9223"/>
                        <wps:cNvSpPr>
                          <a:spLocks/>
                        </wps:cNvSpPr>
                        <wps:spPr bwMode="auto">
                          <a:xfrm>
                            <a:off x="184" y="896"/>
                            <a:ext cx="1658" cy="0"/>
                          </a:xfrm>
                          <a:custGeom>
                            <a:avLst/>
                            <a:gdLst>
                              <a:gd name="T0" fmla="*/ 165831 w 165831"/>
                              <a:gd name="T1" fmla="*/ 0 w 165831"/>
                              <a:gd name="T2" fmla="*/ 0 w 165831"/>
                              <a:gd name="T3" fmla="*/ 165831 w 165831"/>
                            </a:gdLst>
                            <a:ahLst/>
                            <a:cxnLst>
                              <a:cxn ang="0">
                                <a:pos x="T0" y="0"/>
                              </a:cxn>
                              <a:cxn ang="0">
                                <a:pos x="T1" y="0"/>
                              </a:cxn>
                            </a:cxnLst>
                            <a:rect l="T2" t="0" r="T3" b="0"/>
                            <a:pathLst>
                              <a:path w="165831">
                                <a:moveTo>
                                  <a:pt x="165831" y="0"/>
                                </a:moveTo>
                                <a:lnTo>
                                  <a:pt x="0" y="0"/>
                                </a:lnTo>
                              </a:path>
                            </a:pathLst>
                          </a:custGeom>
                          <a:noFill/>
                          <a:ln w="36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91" name="Shape 9224"/>
                        <wps:cNvSpPr>
                          <a:spLocks/>
                        </wps:cNvSpPr>
                        <wps:spPr bwMode="auto">
                          <a:xfrm>
                            <a:off x="184" y="82"/>
                            <a:ext cx="0" cy="814"/>
                          </a:xfrm>
                          <a:custGeom>
                            <a:avLst/>
                            <a:gdLst>
                              <a:gd name="T0" fmla="*/ 81460 h 81460"/>
                              <a:gd name="T1" fmla="*/ 0 h 81460"/>
                              <a:gd name="T2" fmla="*/ 0 h 81460"/>
                              <a:gd name="T3" fmla="*/ 81460 h 81460"/>
                            </a:gdLst>
                            <a:ahLst/>
                            <a:cxnLst>
                              <a:cxn ang="0">
                                <a:pos x="0" y="T0"/>
                              </a:cxn>
                              <a:cxn ang="0">
                                <a:pos x="0" y="T1"/>
                              </a:cxn>
                            </a:cxnLst>
                            <a:rect l="0" t="T2" r="0" b="T3"/>
                            <a:pathLst>
                              <a:path h="81460">
                                <a:moveTo>
                                  <a:pt x="0" y="81460"/>
                                </a:moveTo>
                                <a:lnTo>
                                  <a:pt x="0" y="0"/>
                                </a:lnTo>
                              </a:path>
                            </a:pathLst>
                          </a:custGeom>
                          <a:noFill/>
                          <a:ln w="36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92" name="Shape 9227"/>
                        <wps:cNvSpPr>
                          <a:spLocks/>
                        </wps:cNvSpPr>
                        <wps:spPr bwMode="auto">
                          <a:xfrm>
                            <a:off x="192" y="1015"/>
                            <a:ext cx="0" cy="0"/>
                          </a:xfrm>
                          <a:custGeom>
                            <a:avLst/>
                            <a:gdLst/>
                            <a:ahLst/>
                            <a:cxnLst>
                              <a:cxn ang="0">
                                <a:pos x="0" y="0"/>
                              </a:cxn>
                              <a:cxn ang="0">
                                <a:pos x="0" y="0"/>
                              </a:cxn>
                            </a:cxnLst>
                            <a:rect l="0" t="0" r="0" b="0"/>
                            <a:pathLst>
                              <a:path>
                                <a:moveTo>
                                  <a:pt x="0" y="0"/>
                                </a:moveTo>
                                <a:lnTo>
                                  <a:pt x="0" y="0"/>
                                </a:lnTo>
                              </a:path>
                            </a:pathLst>
                          </a:custGeom>
                          <a:noFill/>
                          <a:ln w="2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93" name="Shape 9228"/>
                        <wps:cNvSpPr>
                          <a:spLocks/>
                        </wps:cNvSpPr>
                        <wps:spPr bwMode="auto">
                          <a:xfrm>
                            <a:off x="192" y="1015"/>
                            <a:ext cx="403" cy="401"/>
                          </a:xfrm>
                          <a:custGeom>
                            <a:avLst/>
                            <a:gdLst>
                              <a:gd name="T0" fmla="*/ 0 w 40231"/>
                              <a:gd name="T1" fmla="*/ 40127 h 40127"/>
                              <a:gd name="T2" fmla="*/ 40231 w 40231"/>
                              <a:gd name="T3" fmla="*/ 0 h 40127"/>
                              <a:gd name="T4" fmla="*/ 0 w 40231"/>
                              <a:gd name="T5" fmla="*/ 0 h 40127"/>
                              <a:gd name="T6" fmla="*/ 40231 w 40231"/>
                              <a:gd name="T7" fmla="*/ 40127 h 40127"/>
                            </a:gdLst>
                            <a:ahLst/>
                            <a:cxnLst>
                              <a:cxn ang="0">
                                <a:pos x="T0" y="T1"/>
                              </a:cxn>
                              <a:cxn ang="0">
                                <a:pos x="T2" y="T3"/>
                              </a:cxn>
                            </a:cxnLst>
                            <a:rect l="T4" t="T5" r="T6" b="T7"/>
                            <a:pathLst>
                              <a:path w="40231" h="40127">
                                <a:moveTo>
                                  <a:pt x="0" y="40127"/>
                                </a:moveTo>
                                <a:lnTo>
                                  <a:pt x="40231" y="0"/>
                                </a:lnTo>
                              </a:path>
                            </a:pathLst>
                          </a:custGeom>
                          <a:noFill/>
                          <a:ln w="2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94" name="Shape 9229"/>
                        <wps:cNvSpPr>
                          <a:spLocks/>
                        </wps:cNvSpPr>
                        <wps:spPr bwMode="auto">
                          <a:xfrm>
                            <a:off x="197" y="1015"/>
                            <a:ext cx="800" cy="798"/>
                          </a:xfrm>
                          <a:custGeom>
                            <a:avLst/>
                            <a:gdLst>
                              <a:gd name="T0" fmla="*/ 0 w 80039"/>
                              <a:gd name="T1" fmla="*/ 79828 h 79828"/>
                              <a:gd name="T2" fmla="*/ 80039 w 80039"/>
                              <a:gd name="T3" fmla="*/ 0 h 79828"/>
                              <a:gd name="T4" fmla="*/ 0 w 80039"/>
                              <a:gd name="T5" fmla="*/ 0 h 79828"/>
                              <a:gd name="T6" fmla="*/ 80039 w 80039"/>
                              <a:gd name="T7" fmla="*/ 79828 h 79828"/>
                            </a:gdLst>
                            <a:ahLst/>
                            <a:cxnLst>
                              <a:cxn ang="0">
                                <a:pos x="T0" y="T1"/>
                              </a:cxn>
                              <a:cxn ang="0">
                                <a:pos x="T2" y="T3"/>
                              </a:cxn>
                            </a:cxnLst>
                            <a:rect l="T4" t="T5" r="T6" b="T7"/>
                            <a:pathLst>
                              <a:path w="80039" h="79828">
                                <a:moveTo>
                                  <a:pt x="0" y="79828"/>
                                </a:moveTo>
                                <a:lnTo>
                                  <a:pt x="80039" y="0"/>
                                </a:lnTo>
                              </a:path>
                            </a:pathLst>
                          </a:custGeom>
                          <a:noFill/>
                          <a:ln w="2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95" name="Shape 9230"/>
                        <wps:cNvSpPr>
                          <a:spLocks/>
                        </wps:cNvSpPr>
                        <wps:spPr bwMode="auto">
                          <a:xfrm>
                            <a:off x="599" y="1015"/>
                            <a:ext cx="800" cy="798"/>
                          </a:xfrm>
                          <a:custGeom>
                            <a:avLst/>
                            <a:gdLst>
                              <a:gd name="T0" fmla="*/ 0 w 80046"/>
                              <a:gd name="T1" fmla="*/ 79828 h 79828"/>
                              <a:gd name="T2" fmla="*/ 80046 w 80046"/>
                              <a:gd name="T3" fmla="*/ 0 h 79828"/>
                              <a:gd name="T4" fmla="*/ 0 w 80046"/>
                              <a:gd name="T5" fmla="*/ 0 h 79828"/>
                              <a:gd name="T6" fmla="*/ 80046 w 80046"/>
                              <a:gd name="T7" fmla="*/ 79828 h 79828"/>
                            </a:gdLst>
                            <a:ahLst/>
                            <a:cxnLst>
                              <a:cxn ang="0">
                                <a:pos x="T0" y="T1"/>
                              </a:cxn>
                              <a:cxn ang="0">
                                <a:pos x="T2" y="T3"/>
                              </a:cxn>
                            </a:cxnLst>
                            <a:rect l="T4" t="T5" r="T6" b="T7"/>
                            <a:pathLst>
                              <a:path w="80046" h="79828">
                                <a:moveTo>
                                  <a:pt x="0" y="79828"/>
                                </a:moveTo>
                                <a:lnTo>
                                  <a:pt x="80046" y="0"/>
                                </a:lnTo>
                              </a:path>
                            </a:pathLst>
                          </a:custGeom>
                          <a:noFill/>
                          <a:ln w="2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96" name="Shape 9231"/>
                        <wps:cNvSpPr>
                          <a:spLocks/>
                        </wps:cNvSpPr>
                        <wps:spPr bwMode="auto">
                          <a:xfrm>
                            <a:off x="1001" y="1015"/>
                            <a:ext cx="800" cy="798"/>
                          </a:xfrm>
                          <a:custGeom>
                            <a:avLst/>
                            <a:gdLst>
                              <a:gd name="T0" fmla="*/ 0 w 80045"/>
                              <a:gd name="T1" fmla="*/ 79828 h 79828"/>
                              <a:gd name="T2" fmla="*/ 80045 w 80045"/>
                              <a:gd name="T3" fmla="*/ 0 h 79828"/>
                              <a:gd name="T4" fmla="*/ 0 w 80045"/>
                              <a:gd name="T5" fmla="*/ 0 h 79828"/>
                              <a:gd name="T6" fmla="*/ 80045 w 80045"/>
                              <a:gd name="T7" fmla="*/ 79828 h 79828"/>
                            </a:gdLst>
                            <a:ahLst/>
                            <a:cxnLst>
                              <a:cxn ang="0">
                                <a:pos x="T0" y="T1"/>
                              </a:cxn>
                              <a:cxn ang="0">
                                <a:pos x="T2" y="T3"/>
                              </a:cxn>
                            </a:cxnLst>
                            <a:rect l="T4" t="T5" r="T6" b="T7"/>
                            <a:pathLst>
                              <a:path w="80045" h="79828">
                                <a:moveTo>
                                  <a:pt x="0" y="79828"/>
                                </a:moveTo>
                                <a:lnTo>
                                  <a:pt x="80045" y="0"/>
                                </a:lnTo>
                              </a:path>
                            </a:pathLst>
                          </a:custGeom>
                          <a:noFill/>
                          <a:ln w="2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97" name="Shape 9232"/>
                        <wps:cNvSpPr>
                          <a:spLocks/>
                        </wps:cNvSpPr>
                        <wps:spPr bwMode="auto">
                          <a:xfrm>
                            <a:off x="1403" y="1383"/>
                            <a:ext cx="431" cy="430"/>
                          </a:xfrm>
                          <a:custGeom>
                            <a:avLst/>
                            <a:gdLst>
                              <a:gd name="T0" fmla="*/ 0 w 43092"/>
                              <a:gd name="T1" fmla="*/ 42975 h 42975"/>
                              <a:gd name="T2" fmla="*/ 43092 w 43092"/>
                              <a:gd name="T3" fmla="*/ 0 h 42975"/>
                              <a:gd name="T4" fmla="*/ 0 w 43092"/>
                              <a:gd name="T5" fmla="*/ 0 h 42975"/>
                              <a:gd name="T6" fmla="*/ 43092 w 43092"/>
                              <a:gd name="T7" fmla="*/ 42975 h 42975"/>
                            </a:gdLst>
                            <a:ahLst/>
                            <a:cxnLst>
                              <a:cxn ang="0">
                                <a:pos x="T0" y="T1"/>
                              </a:cxn>
                              <a:cxn ang="0">
                                <a:pos x="T2" y="T3"/>
                              </a:cxn>
                            </a:cxnLst>
                            <a:rect l="T4" t="T5" r="T6" b="T7"/>
                            <a:pathLst>
                              <a:path w="43092" h="42975">
                                <a:moveTo>
                                  <a:pt x="0" y="42975"/>
                                </a:moveTo>
                                <a:lnTo>
                                  <a:pt x="43092" y="0"/>
                                </a:lnTo>
                              </a:path>
                            </a:pathLst>
                          </a:custGeom>
                          <a:noFill/>
                          <a:ln w="2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98" name="Shape 9233"/>
                        <wps:cNvSpPr>
                          <a:spLocks/>
                        </wps:cNvSpPr>
                        <wps:spPr bwMode="auto">
                          <a:xfrm>
                            <a:off x="1806" y="1784"/>
                            <a:ext cx="28" cy="29"/>
                          </a:xfrm>
                          <a:custGeom>
                            <a:avLst/>
                            <a:gdLst>
                              <a:gd name="T0" fmla="*/ 0 w 2873"/>
                              <a:gd name="T1" fmla="*/ 2865 h 2865"/>
                              <a:gd name="T2" fmla="*/ 2873 w 2873"/>
                              <a:gd name="T3" fmla="*/ 0 h 2865"/>
                              <a:gd name="T4" fmla="*/ 0 w 2873"/>
                              <a:gd name="T5" fmla="*/ 0 h 2865"/>
                              <a:gd name="T6" fmla="*/ 2873 w 2873"/>
                              <a:gd name="T7" fmla="*/ 2865 h 2865"/>
                            </a:gdLst>
                            <a:ahLst/>
                            <a:cxnLst>
                              <a:cxn ang="0">
                                <a:pos x="T0" y="T1"/>
                              </a:cxn>
                              <a:cxn ang="0">
                                <a:pos x="T2" y="T3"/>
                              </a:cxn>
                            </a:cxnLst>
                            <a:rect l="T4" t="T5" r="T6" b="T7"/>
                            <a:pathLst>
                              <a:path w="2873" h="2865">
                                <a:moveTo>
                                  <a:pt x="0" y="2865"/>
                                </a:moveTo>
                                <a:lnTo>
                                  <a:pt x="2873" y="0"/>
                                </a:lnTo>
                              </a:path>
                            </a:pathLst>
                          </a:custGeom>
                          <a:noFill/>
                          <a:ln w="2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99" name="Shape 9234"/>
                        <wps:cNvSpPr>
                          <a:spLocks/>
                        </wps:cNvSpPr>
                        <wps:spPr bwMode="auto">
                          <a:xfrm>
                            <a:off x="192" y="1015"/>
                            <a:ext cx="801" cy="798"/>
                          </a:xfrm>
                          <a:custGeom>
                            <a:avLst/>
                            <a:gdLst>
                              <a:gd name="T0" fmla="*/ 0 w 80040"/>
                              <a:gd name="T1" fmla="*/ 0 h 79828"/>
                              <a:gd name="T2" fmla="*/ 80040 w 80040"/>
                              <a:gd name="T3" fmla="*/ 79828 h 79828"/>
                              <a:gd name="T4" fmla="*/ 0 w 80040"/>
                              <a:gd name="T5" fmla="*/ 0 h 79828"/>
                              <a:gd name="T6" fmla="*/ 80040 w 80040"/>
                              <a:gd name="T7" fmla="*/ 79828 h 79828"/>
                            </a:gdLst>
                            <a:ahLst/>
                            <a:cxnLst>
                              <a:cxn ang="0">
                                <a:pos x="T0" y="T1"/>
                              </a:cxn>
                              <a:cxn ang="0">
                                <a:pos x="T2" y="T3"/>
                              </a:cxn>
                            </a:cxnLst>
                            <a:rect l="T4" t="T5" r="T6" b="T7"/>
                            <a:pathLst>
                              <a:path w="80040" h="79828">
                                <a:moveTo>
                                  <a:pt x="0" y="0"/>
                                </a:moveTo>
                                <a:lnTo>
                                  <a:pt x="80040" y="79828"/>
                                </a:lnTo>
                              </a:path>
                            </a:pathLst>
                          </a:custGeom>
                          <a:noFill/>
                          <a:ln w="2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00" name="Shape 9235"/>
                        <wps:cNvSpPr>
                          <a:spLocks/>
                        </wps:cNvSpPr>
                        <wps:spPr bwMode="auto">
                          <a:xfrm>
                            <a:off x="192" y="1416"/>
                            <a:ext cx="399" cy="397"/>
                          </a:xfrm>
                          <a:custGeom>
                            <a:avLst/>
                            <a:gdLst>
                              <a:gd name="T0" fmla="*/ 0 w 39820"/>
                              <a:gd name="T1" fmla="*/ 0 h 39701"/>
                              <a:gd name="T2" fmla="*/ 39820 w 39820"/>
                              <a:gd name="T3" fmla="*/ 39701 h 39701"/>
                              <a:gd name="T4" fmla="*/ 0 w 39820"/>
                              <a:gd name="T5" fmla="*/ 0 h 39701"/>
                              <a:gd name="T6" fmla="*/ 39820 w 39820"/>
                              <a:gd name="T7" fmla="*/ 39701 h 39701"/>
                            </a:gdLst>
                            <a:ahLst/>
                            <a:cxnLst>
                              <a:cxn ang="0">
                                <a:pos x="T0" y="T1"/>
                              </a:cxn>
                              <a:cxn ang="0">
                                <a:pos x="T2" y="T3"/>
                              </a:cxn>
                            </a:cxnLst>
                            <a:rect l="T4" t="T5" r="T6" b="T7"/>
                            <a:pathLst>
                              <a:path w="39820" h="39701">
                                <a:moveTo>
                                  <a:pt x="0" y="0"/>
                                </a:moveTo>
                                <a:lnTo>
                                  <a:pt x="39820" y="39701"/>
                                </a:lnTo>
                              </a:path>
                            </a:pathLst>
                          </a:custGeom>
                          <a:noFill/>
                          <a:ln w="2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01" name="Shape 9236"/>
                        <wps:cNvSpPr>
                          <a:spLocks/>
                        </wps:cNvSpPr>
                        <wps:spPr bwMode="auto">
                          <a:xfrm>
                            <a:off x="192" y="1015"/>
                            <a:ext cx="801" cy="798"/>
                          </a:xfrm>
                          <a:custGeom>
                            <a:avLst/>
                            <a:gdLst>
                              <a:gd name="T0" fmla="*/ 0 w 80040"/>
                              <a:gd name="T1" fmla="*/ 0 h 79828"/>
                              <a:gd name="T2" fmla="*/ 80040 w 80040"/>
                              <a:gd name="T3" fmla="*/ 79828 h 79828"/>
                              <a:gd name="T4" fmla="*/ 0 w 80040"/>
                              <a:gd name="T5" fmla="*/ 0 h 79828"/>
                              <a:gd name="T6" fmla="*/ 80040 w 80040"/>
                              <a:gd name="T7" fmla="*/ 79828 h 79828"/>
                            </a:gdLst>
                            <a:ahLst/>
                            <a:cxnLst>
                              <a:cxn ang="0">
                                <a:pos x="T0" y="T1"/>
                              </a:cxn>
                              <a:cxn ang="0">
                                <a:pos x="T2" y="T3"/>
                              </a:cxn>
                            </a:cxnLst>
                            <a:rect l="T4" t="T5" r="T6" b="T7"/>
                            <a:pathLst>
                              <a:path w="80040" h="79828">
                                <a:moveTo>
                                  <a:pt x="0" y="0"/>
                                </a:moveTo>
                                <a:lnTo>
                                  <a:pt x="80040" y="79828"/>
                                </a:lnTo>
                              </a:path>
                            </a:pathLst>
                          </a:custGeom>
                          <a:noFill/>
                          <a:ln w="2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02" name="Shape 9237"/>
                        <wps:cNvSpPr>
                          <a:spLocks/>
                        </wps:cNvSpPr>
                        <wps:spPr bwMode="auto">
                          <a:xfrm>
                            <a:off x="595" y="1015"/>
                            <a:ext cx="800" cy="798"/>
                          </a:xfrm>
                          <a:custGeom>
                            <a:avLst/>
                            <a:gdLst>
                              <a:gd name="T0" fmla="*/ 0 w 80045"/>
                              <a:gd name="T1" fmla="*/ 0 h 79828"/>
                              <a:gd name="T2" fmla="*/ 80045 w 80045"/>
                              <a:gd name="T3" fmla="*/ 79828 h 79828"/>
                              <a:gd name="T4" fmla="*/ 0 w 80045"/>
                              <a:gd name="T5" fmla="*/ 0 h 79828"/>
                              <a:gd name="T6" fmla="*/ 80045 w 80045"/>
                              <a:gd name="T7" fmla="*/ 79828 h 79828"/>
                            </a:gdLst>
                            <a:ahLst/>
                            <a:cxnLst>
                              <a:cxn ang="0">
                                <a:pos x="T0" y="T1"/>
                              </a:cxn>
                              <a:cxn ang="0">
                                <a:pos x="T2" y="T3"/>
                              </a:cxn>
                            </a:cxnLst>
                            <a:rect l="T4" t="T5" r="T6" b="T7"/>
                            <a:pathLst>
                              <a:path w="80045" h="79828">
                                <a:moveTo>
                                  <a:pt x="0" y="0"/>
                                </a:moveTo>
                                <a:lnTo>
                                  <a:pt x="80045" y="79828"/>
                                </a:lnTo>
                              </a:path>
                            </a:pathLst>
                          </a:custGeom>
                          <a:noFill/>
                          <a:ln w="2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03" name="Shape 9238"/>
                        <wps:cNvSpPr>
                          <a:spLocks/>
                        </wps:cNvSpPr>
                        <wps:spPr bwMode="auto">
                          <a:xfrm>
                            <a:off x="997" y="1015"/>
                            <a:ext cx="800" cy="798"/>
                          </a:xfrm>
                          <a:custGeom>
                            <a:avLst/>
                            <a:gdLst>
                              <a:gd name="T0" fmla="*/ 0 w 80046"/>
                              <a:gd name="T1" fmla="*/ 0 h 79828"/>
                              <a:gd name="T2" fmla="*/ 80046 w 80046"/>
                              <a:gd name="T3" fmla="*/ 79828 h 79828"/>
                              <a:gd name="T4" fmla="*/ 0 w 80046"/>
                              <a:gd name="T5" fmla="*/ 0 h 79828"/>
                              <a:gd name="T6" fmla="*/ 80046 w 80046"/>
                              <a:gd name="T7" fmla="*/ 79828 h 79828"/>
                            </a:gdLst>
                            <a:ahLst/>
                            <a:cxnLst>
                              <a:cxn ang="0">
                                <a:pos x="T0" y="T1"/>
                              </a:cxn>
                              <a:cxn ang="0">
                                <a:pos x="T2" y="T3"/>
                              </a:cxn>
                            </a:cxnLst>
                            <a:rect l="T4" t="T5" r="T6" b="T7"/>
                            <a:pathLst>
                              <a:path w="80046" h="79828">
                                <a:moveTo>
                                  <a:pt x="0" y="0"/>
                                </a:moveTo>
                                <a:lnTo>
                                  <a:pt x="80046" y="79828"/>
                                </a:lnTo>
                              </a:path>
                            </a:pathLst>
                          </a:custGeom>
                          <a:noFill/>
                          <a:ln w="2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04" name="Shape 9239"/>
                        <wps:cNvSpPr>
                          <a:spLocks/>
                        </wps:cNvSpPr>
                        <wps:spPr bwMode="auto">
                          <a:xfrm>
                            <a:off x="1399" y="1015"/>
                            <a:ext cx="435" cy="434"/>
                          </a:xfrm>
                          <a:custGeom>
                            <a:avLst/>
                            <a:gdLst>
                              <a:gd name="T0" fmla="*/ 0 w 43503"/>
                              <a:gd name="T1" fmla="*/ 0 h 43401"/>
                              <a:gd name="T2" fmla="*/ 43503 w 43503"/>
                              <a:gd name="T3" fmla="*/ 43401 h 43401"/>
                              <a:gd name="T4" fmla="*/ 0 w 43503"/>
                              <a:gd name="T5" fmla="*/ 0 h 43401"/>
                              <a:gd name="T6" fmla="*/ 43503 w 43503"/>
                              <a:gd name="T7" fmla="*/ 43401 h 43401"/>
                            </a:gdLst>
                            <a:ahLst/>
                            <a:cxnLst>
                              <a:cxn ang="0">
                                <a:pos x="T0" y="T1"/>
                              </a:cxn>
                              <a:cxn ang="0">
                                <a:pos x="T2" y="T3"/>
                              </a:cxn>
                            </a:cxnLst>
                            <a:rect l="T4" t="T5" r="T6" b="T7"/>
                            <a:pathLst>
                              <a:path w="43503" h="43401">
                                <a:moveTo>
                                  <a:pt x="0" y="0"/>
                                </a:moveTo>
                                <a:lnTo>
                                  <a:pt x="43503" y="43401"/>
                                </a:lnTo>
                              </a:path>
                            </a:pathLst>
                          </a:custGeom>
                          <a:noFill/>
                          <a:ln w="2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05" name="Shape 9240"/>
                        <wps:cNvSpPr>
                          <a:spLocks/>
                        </wps:cNvSpPr>
                        <wps:spPr bwMode="auto">
                          <a:xfrm>
                            <a:off x="1801" y="1015"/>
                            <a:ext cx="33" cy="33"/>
                          </a:xfrm>
                          <a:custGeom>
                            <a:avLst/>
                            <a:gdLst>
                              <a:gd name="T0" fmla="*/ 0 w 3283"/>
                              <a:gd name="T1" fmla="*/ 0 h 3274"/>
                              <a:gd name="T2" fmla="*/ 3283 w 3283"/>
                              <a:gd name="T3" fmla="*/ 3274 h 3274"/>
                              <a:gd name="T4" fmla="*/ 0 w 3283"/>
                              <a:gd name="T5" fmla="*/ 0 h 3274"/>
                              <a:gd name="T6" fmla="*/ 3283 w 3283"/>
                              <a:gd name="T7" fmla="*/ 3274 h 3274"/>
                            </a:gdLst>
                            <a:ahLst/>
                            <a:cxnLst>
                              <a:cxn ang="0">
                                <a:pos x="T0" y="T1"/>
                              </a:cxn>
                              <a:cxn ang="0">
                                <a:pos x="T2" y="T3"/>
                              </a:cxn>
                            </a:cxnLst>
                            <a:rect l="T4" t="T5" r="T6" b="T7"/>
                            <a:pathLst>
                              <a:path w="3283" h="3274">
                                <a:moveTo>
                                  <a:pt x="0" y="0"/>
                                </a:moveTo>
                                <a:lnTo>
                                  <a:pt x="3283" y="3274"/>
                                </a:lnTo>
                              </a:path>
                            </a:pathLst>
                          </a:custGeom>
                          <a:noFill/>
                          <a:ln w="2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06" name="Shape 9241"/>
                        <wps:cNvSpPr>
                          <a:spLocks/>
                        </wps:cNvSpPr>
                        <wps:spPr bwMode="auto">
                          <a:xfrm>
                            <a:off x="184" y="1007"/>
                            <a:ext cx="1658" cy="0"/>
                          </a:xfrm>
                          <a:custGeom>
                            <a:avLst/>
                            <a:gdLst>
                              <a:gd name="T0" fmla="*/ 0 w 165831"/>
                              <a:gd name="T1" fmla="*/ 165831 w 165831"/>
                              <a:gd name="T2" fmla="*/ 0 w 165831"/>
                              <a:gd name="T3" fmla="*/ 165831 w 165831"/>
                            </a:gdLst>
                            <a:ahLst/>
                            <a:cxnLst>
                              <a:cxn ang="0">
                                <a:pos x="T0" y="0"/>
                              </a:cxn>
                              <a:cxn ang="0">
                                <a:pos x="T1" y="0"/>
                              </a:cxn>
                            </a:cxnLst>
                            <a:rect l="T2" t="0" r="T3" b="0"/>
                            <a:pathLst>
                              <a:path w="165831">
                                <a:moveTo>
                                  <a:pt x="0" y="0"/>
                                </a:moveTo>
                                <a:lnTo>
                                  <a:pt x="165831" y="0"/>
                                </a:lnTo>
                              </a:path>
                            </a:pathLst>
                          </a:custGeom>
                          <a:noFill/>
                          <a:ln w="36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07" name="Shape 9242"/>
                        <wps:cNvSpPr>
                          <a:spLocks/>
                        </wps:cNvSpPr>
                        <wps:spPr bwMode="auto">
                          <a:xfrm>
                            <a:off x="1842" y="1007"/>
                            <a:ext cx="0" cy="814"/>
                          </a:xfrm>
                          <a:custGeom>
                            <a:avLst/>
                            <a:gdLst>
                              <a:gd name="T0" fmla="*/ 0 h 81465"/>
                              <a:gd name="T1" fmla="*/ 81465 h 81465"/>
                              <a:gd name="T2" fmla="*/ 0 h 81465"/>
                              <a:gd name="T3" fmla="*/ 81465 h 81465"/>
                            </a:gdLst>
                            <a:ahLst/>
                            <a:cxnLst>
                              <a:cxn ang="0">
                                <a:pos x="0" y="T0"/>
                              </a:cxn>
                              <a:cxn ang="0">
                                <a:pos x="0" y="T1"/>
                              </a:cxn>
                            </a:cxnLst>
                            <a:rect l="0" t="T2" r="0" b="T3"/>
                            <a:pathLst>
                              <a:path h="81465">
                                <a:moveTo>
                                  <a:pt x="0" y="0"/>
                                </a:moveTo>
                                <a:lnTo>
                                  <a:pt x="0" y="81465"/>
                                </a:lnTo>
                              </a:path>
                            </a:pathLst>
                          </a:custGeom>
                          <a:noFill/>
                          <a:ln w="36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08" name="Shape 9243"/>
                        <wps:cNvSpPr>
                          <a:spLocks/>
                        </wps:cNvSpPr>
                        <wps:spPr bwMode="auto">
                          <a:xfrm>
                            <a:off x="184" y="1821"/>
                            <a:ext cx="1658" cy="0"/>
                          </a:xfrm>
                          <a:custGeom>
                            <a:avLst/>
                            <a:gdLst>
                              <a:gd name="T0" fmla="*/ 165831 w 165831"/>
                              <a:gd name="T1" fmla="*/ 0 w 165831"/>
                              <a:gd name="T2" fmla="*/ 0 w 165831"/>
                              <a:gd name="T3" fmla="*/ 165831 w 165831"/>
                            </a:gdLst>
                            <a:ahLst/>
                            <a:cxnLst>
                              <a:cxn ang="0">
                                <a:pos x="T0" y="0"/>
                              </a:cxn>
                              <a:cxn ang="0">
                                <a:pos x="T1" y="0"/>
                              </a:cxn>
                            </a:cxnLst>
                            <a:rect l="T2" t="0" r="T3" b="0"/>
                            <a:pathLst>
                              <a:path w="165831">
                                <a:moveTo>
                                  <a:pt x="165831" y="0"/>
                                </a:moveTo>
                                <a:lnTo>
                                  <a:pt x="0" y="0"/>
                                </a:lnTo>
                              </a:path>
                            </a:pathLst>
                          </a:custGeom>
                          <a:noFill/>
                          <a:ln w="36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09" name="Shape 9244"/>
                        <wps:cNvSpPr>
                          <a:spLocks/>
                        </wps:cNvSpPr>
                        <wps:spPr bwMode="auto">
                          <a:xfrm>
                            <a:off x="184" y="1007"/>
                            <a:ext cx="0" cy="814"/>
                          </a:xfrm>
                          <a:custGeom>
                            <a:avLst/>
                            <a:gdLst>
                              <a:gd name="T0" fmla="*/ 81465 h 81465"/>
                              <a:gd name="T1" fmla="*/ 0 h 81465"/>
                              <a:gd name="T2" fmla="*/ 0 h 81465"/>
                              <a:gd name="T3" fmla="*/ 81465 h 81465"/>
                            </a:gdLst>
                            <a:ahLst/>
                            <a:cxnLst>
                              <a:cxn ang="0">
                                <a:pos x="0" y="T0"/>
                              </a:cxn>
                              <a:cxn ang="0">
                                <a:pos x="0" y="T1"/>
                              </a:cxn>
                            </a:cxnLst>
                            <a:rect l="0" t="T2" r="0" b="T3"/>
                            <a:pathLst>
                              <a:path h="81465">
                                <a:moveTo>
                                  <a:pt x="0" y="81465"/>
                                </a:moveTo>
                                <a:lnTo>
                                  <a:pt x="0" y="0"/>
                                </a:lnTo>
                              </a:path>
                            </a:pathLst>
                          </a:custGeom>
                          <a:noFill/>
                          <a:ln w="36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10" name="Shape 9247"/>
                        <wps:cNvSpPr>
                          <a:spLocks/>
                        </wps:cNvSpPr>
                        <wps:spPr bwMode="auto">
                          <a:xfrm>
                            <a:off x="192" y="1940"/>
                            <a:ext cx="801" cy="798"/>
                          </a:xfrm>
                          <a:custGeom>
                            <a:avLst/>
                            <a:gdLst>
                              <a:gd name="T0" fmla="*/ 0 w 80040"/>
                              <a:gd name="T1" fmla="*/ 0 h 79828"/>
                              <a:gd name="T2" fmla="*/ 80040 w 80040"/>
                              <a:gd name="T3" fmla="*/ 79828 h 79828"/>
                              <a:gd name="T4" fmla="*/ 0 w 80040"/>
                              <a:gd name="T5" fmla="*/ 0 h 79828"/>
                              <a:gd name="T6" fmla="*/ 80040 w 80040"/>
                              <a:gd name="T7" fmla="*/ 79828 h 79828"/>
                            </a:gdLst>
                            <a:ahLst/>
                            <a:cxnLst>
                              <a:cxn ang="0">
                                <a:pos x="T0" y="T1"/>
                              </a:cxn>
                              <a:cxn ang="0">
                                <a:pos x="T2" y="T3"/>
                              </a:cxn>
                            </a:cxnLst>
                            <a:rect l="T4" t="T5" r="T6" b="T7"/>
                            <a:pathLst>
                              <a:path w="80040" h="79828">
                                <a:moveTo>
                                  <a:pt x="0" y="0"/>
                                </a:moveTo>
                                <a:lnTo>
                                  <a:pt x="80040" y="79828"/>
                                </a:lnTo>
                              </a:path>
                            </a:pathLst>
                          </a:custGeom>
                          <a:noFill/>
                          <a:ln w="2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11" name="Shape 9248"/>
                        <wps:cNvSpPr>
                          <a:spLocks/>
                        </wps:cNvSpPr>
                        <wps:spPr bwMode="auto">
                          <a:xfrm>
                            <a:off x="192" y="2341"/>
                            <a:ext cx="399" cy="397"/>
                          </a:xfrm>
                          <a:custGeom>
                            <a:avLst/>
                            <a:gdLst>
                              <a:gd name="T0" fmla="*/ 0 w 39820"/>
                              <a:gd name="T1" fmla="*/ 0 h 39717"/>
                              <a:gd name="T2" fmla="*/ 39820 w 39820"/>
                              <a:gd name="T3" fmla="*/ 39717 h 39717"/>
                              <a:gd name="T4" fmla="*/ 0 w 39820"/>
                              <a:gd name="T5" fmla="*/ 0 h 39717"/>
                              <a:gd name="T6" fmla="*/ 39820 w 39820"/>
                              <a:gd name="T7" fmla="*/ 39717 h 39717"/>
                            </a:gdLst>
                            <a:ahLst/>
                            <a:cxnLst>
                              <a:cxn ang="0">
                                <a:pos x="T0" y="T1"/>
                              </a:cxn>
                              <a:cxn ang="0">
                                <a:pos x="T2" y="T3"/>
                              </a:cxn>
                            </a:cxnLst>
                            <a:rect l="T4" t="T5" r="T6" b="T7"/>
                            <a:pathLst>
                              <a:path w="39820" h="39717">
                                <a:moveTo>
                                  <a:pt x="0" y="0"/>
                                </a:moveTo>
                                <a:lnTo>
                                  <a:pt x="39820" y="39717"/>
                                </a:lnTo>
                              </a:path>
                            </a:pathLst>
                          </a:custGeom>
                          <a:noFill/>
                          <a:ln w="2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12" name="Shape 9249"/>
                        <wps:cNvSpPr>
                          <a:spLocks/>
                        </wps:cNvSpPr>
                        <wps:spPr bwMode="auto">
                          <a:xfrm>
                            <a:off x="192" y="1940"/>
                            <a:ext cx="801" cy="798"/>
                          </a:xfrm>
                          <a:custGeom>
                            <a:avLst/>
                            <a:gdLst>
                              <a:gd name="T0" fmla="*/ 0 w 80040"/>
                              <a:gd name="T1" fmla="*/ 0 h 79828"/>
                              <a:gd name="T2" fmla="*/ 80040 w 80040"/>
                              <a:gd name="T3" fmla="*/ 79828 h 79828"/>
                              <a:gd name="T4" fmla="*/ 0 w 80040"/>
                              <a:gd name="T5" fmla="*/ 0 h 79828"/>
                              <a:gd name="T6" fmla="*/ 80040 w 80040"/>
                              <a:gd name="T7" fmla="*/ 79828 h 79828"/>
                            </a:gdLst>
                            <a:ahLst/>
                            <a:cxnLst>
                              <a:cxn ang="0">
                                <a:pos x="T0" y="T1"/>
                              </a:cxn>
                              <a:cxn ang="0">
                                <a:pos x="T2" y="T3"/>
                              </a:cxn>
                            </a:cxnLst>
                            <a:rect l="T4" t="T5" r="T6" b="T7"/>
                            <a:pathLst>
                              <a:path w="80040" h="79828">
                                <a:moveTo>
                                  <a:pt x="0" y="0"/>
                                </a:moveTo>
                                <a:lnTo>
                                  <a:pt x="80040" y="79828"/>
                                </a:lnTo>
                              </a:path>
                            </a:pathLst>
                          </a:custGeom>
                          <a:noFill/>
                          <a:ln w="2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13" name="Shape 9250"/>
                        <wps:cNvSpPr>
                          <a:spLocks/>
                        </wps:cNvSpPr>
                        <wps:spPr bwMode="auto">
                          <a:xfrm>
                            <a:off x="595" y="1940"/>
                            <a:ext cx="800" cy="798"/>
                          </a:xfrm>
                          <a:custGeom>
                            <a:avLst/>
                            <a:gdLst>
                              <a:gd name="T0" fmla="*/ 0 w 80045"/>
                              <a:gd name="T1" fmla="*/ 0 h 79828"/>
                              <a:gd name="T2" fmla="*/ 80045 w 80045"/>
                              <a:gd name="T3" fmla="*/ 79828 h 79828"/>
                              <a:gd name="T4" fmla="*/ 0 w 80045"/>
                              <a:gd name="T5" fmla="*/ 0 h 79828"/>
                              <a:gd name="T6" fmla="*/ 80045 w 80045"/>
                              <a:gd name="T7" fmla="*/ 79828 h 79828"/>
                            </a:gdLst>
                            <a:ahLst/>
                            <a:cxnLst>
                              <a:cxn ang="0">
                                <a:pos x="T0" y="T1"/>
                              </a:cxn>
                              <a:cxn ang="0">
                                <a:pos x="T2" y="T3"/>
                              </a:cxn>
                            </a:cxnLst>
                            <a:rect l="T4" t="T5" r="T6" b="T7"/>
                            <a:pathLst>
                              <a:path w="80045" h="79828">
                                <a:moveTo>
                                  <a:pt x="0" y="0"/>
                                </a:moveTo>
                                <a:lnTo>
                                  <a:pt x="80045" y="79828"/>
                                </a:lnTo>
                              </a:path>
                            </a:pathLst>
                          </a:custGeom>
                          <a:noFill/>
                          <a:ln w="2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14" name="Shape 9251"/>
                        <wps:cNvSpPr>
                          <a:spLocks/>
                        </wps:cNvSpPr>
                        <wps:spPr bwMode="auto">
                          <a:xfrm>
                            <a:off x="997" y="1940"/>
                            <a:ext cx="800" cy="798"/>
                          </a:xfrm>
                          <a:custGeom>
                            <a:avLst/>
                            <a:gdLst>
                              <a:gd name="T0" fmla="*/ 0 w 80046"/>
                              <a:gd name="T1" fmla="*/ 0 h 79828"/>
                              <a:gd name="T2" fmla="*/ 80046 w 80046"/>
                              <a:gd name="T3" fmla="*/ 79828 h 79828"/>
                              <a:gd name="T4" fmla="*/ 0 w 80046"/>
                              <a:gd name="T5" fmla="*/ 0 h 79828"/>
                              <a:gd name="T6" fmla="*/ 80046 w 80046"/>
                              <a:gd name="T7" fmla="*/ 79828 h 79828"/>
                            </a:gdLst>
                            <a:ahLst/>
                            <a:cxnLst>
                              <a:cxn ang="0">
                                <a:pos x="T0" y="T1"/>
                              </a:cxn>
                              <a:cxn ang="0">
                                <a:pos x="T2" y="T3"/>
                              </a:cxn>
                            </a:cxnLst>
                            <a:rect l="T4" t="T5" r="T6" b="T7"/>
                            <a:pathLst>
                              <a:path w="80046" h="79828">
                                <a:moveTo>
                                  <a:pt x="0" y="0"/>
                                </a:moveTo>
                                <a:lnTo>
                                  <a:pt x="80046" y="79828"/>
                                </a:lnTo>
                              </a:path>
                            </a:pathLst>
                          </a:custGeom>
                          <a:noFill/>
                          <a:ln w="2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15" name="Shape 9252"/>
                        <wps:cNvSpPr>
                          <a:spLocks/>
                        </wps:cNvSpPr>
                        <wps:spPr bwMode="auto">
                          <a:xfrm>
                            <a:off x="1399" y="1940"/>
                            <a:ext cx="435" cy="434"/>
                          </a:xfrm>
                          <a:custGeom>
                            <a:avLst/>
                            <a:gdLst>
                              <a:gd name="T0" fmla="*/ 0 w 43503"/>
                              <a:gd name="T1" fmla="*/ 0 h 43385"/>
                              <a:gd name="T2" fmla="*/ 43503 w 43503"/>
                              <a:gd name="T3" fmla="*/ 43385 h 43385"/>
                              <a:gd name="T4" fmla="*/ 0 w 43503"/>
                              <a:gd name="T5" fmla="*/ 0 h 43385"/>
                              <a:gd name="T6" fmla="*/ 43503 w 43503"/>
                              <a:gd name="T7" fmla="*/ 43385 h 43385"/>
                            </a:gdLst>
                            <a:ahLst/>
                            <a:cxnLst>
                              <a:cxn ang="0">
                                <a:pos x="T0" y="T1"/>
                              </a:cxn>
                              <a:cxn ang="0">
                                <a:pos x="T2" y="T3"/>
                              </a:cxn>
                            </a:cxnLst>
                            <a:rect l="T4" t="T5" r="T6" b="T7"/>
                            <a:pathLst>
                              <a:path w="43503" h="43385">
                                <a:moveTo>
                                  <a:pt x="0" y="0"/>
                                </a:moveTo>
                                <a:lnTo>
                                  <a:pt x="43503" y="43385"/>
                                </a:lnTo>
                              </a:path>
                            </a:pathLst>
                          </a:custGeom>
                          <a:noFill/>
                          <a:ln w="2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16" name="Shape 9253"/>
                        <wps:cNvSpPr>
                          <a:spLocks/>
                        </wps:cNvSpPr>
                        <wps:spPr bwMode="auto">
                          <a:xfrm>
                            <a:off x="1801" y="1940"/>
                            <a:ext cx="33" cy="33"/>
                          </a:xfrm>
                          <a:custGeom>
                            <a:avLst/>
                            <a:gdLst>
                              <a:gd name="T0" fmla="*/ 0 w 3283"/>
                              <a:gd name="T1" fmla="*/ 0 h 3274"/>
                              <a:gd name="T2" fmla="*/ 3283 w 3283"/>
                              <a:gd name="T3" fmla="*/ 3274 h 3274"/>
                              <a:gd name="T4" fmla="*/ 0 w 3283"/>
                              <a:gd name="T5" fmla="*/ 0 h 3274"/>
                              <a:gd name="T6" fmla="*/ 3283 w 3283"/>
                              <a:gd name="T7" fmla="*/ 3274 h 3274"/>
                            </a:gdLst>
                            <a:ahLst/>
                            <a:cxnLst>
                              <a:cxn ang="0">
                                <a:pos x="T0" y="T1"/>
                              </a:cxn>
                              <a:cxn ang="0">
                                <a:pos x="T2" y="T3"/>
                              </a:cxn>
                            </a:cxnLst>
                            <a:rect l="T4" t="T5" r="T6" b="T7"/>
                            <a:pathLst>
                              <a:path w="3283" h="3274">
                                <a:moveTo>
                                  <a:pt x="0" y="0"/>
                                </a:moveTo>
                                <a:lnTo>
                                  <a:pt x="3283" y="3274"/>
                                </a:lnTo>
                              </a:path>
                            </a:pathLst>
                          </a:custGeom>
                          <a:noFill/>
                          <a:ln w="2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17" name="Shape 9254"/>
                        <wps:cNvSpPr>
                          <a:spLocks/>
                        </wps:cNvSpPr>
                        <wps:spPr bwMode="auto">
                          <a:xfrm>
                            <a:off x="184" y="1932"/>
                            <a:ext cx="1658" cy="0"/>
                          </a:xfrm>
                          <a:custGeom>
                            <a:avLst/>
                            <a:gdLst>
                              <a:gd name="T0" fmla="*/ 0 w 165831"/>
                              <a:gd name="T1" fmla="*/ 165831 w 165831"/>
                              <a:gd name="T2" fmla="*/ 0 w 165831"/>
                              <a:gd name="T3" fmla="*/ 165831 w 165831"/>
                            </a:gdLst>
                            <a:ahLst/>
                            <a:cxnLst>
                              <a:cxn ang="0">
                                <a:pos x="T0" y="0"/>
                              </a:cxn>
                              <a:cxn ang="0">
                                <a:pos x="T1" y="0"/>
                              </a:cxn>
                            </a:cxnLst>
                            <a:rect l="T2" t="0" r="T3" b="0"/>
                            <a:pathLst>
                              <a:path w="165831">
                                <a:moveTo>
                                  <a:pt x="0" y="0"/>
                                </a:moveTo>
                                <a:lnTo>
                                  <a:pt x="165831" y="0"/>
                                </a:lnTo>
                              </a:path>
                            </a:pathLst>
                          </a:custGeom>
                          <a:noFill/>
                          <a:ln w="36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18" name="Shape 9255"/>
                        <wps:cNvSpPr>
                          <a:spLocks/>
                        </wps:cNvSpPr>
                        <wps:spPr bwMode="auto">
                          <a:xfrm>
                            <a:off x="1842" y="1932"/>
                            <a:ext cx="0" cy="815"/>
                          </a:xfrm>
                          <a:custGeom>
                            <a:avLst/>
                            <a:gdLst>
                              <a:gd name="T0" fmla="*/ 0 h 81465"/>
                              <a:gd name="T1" fmla="*/ 81465 h 81465"/>
                              <a:gd name="T2" fmla="*/ 0 h 81465"/>
                              <a:gd name="T3" fmla="*/ 81465 h 81465"/>
                            </a:gdLst>
                            <a:ahLst/>
                            <a:cxnLst>
                              <a:cxn ang="0">
                                <a:pos x="0" y="T0"/>
                              </a:cxn>
                              <a:cxn ang="0">
                                <a:pos x="0" y="T1"/>
                              </a:cxn>
                            </a:cxnLst>
                            <a:rect l="0" t="T2" r="0" b="T3"/>
                            <a:pathLst>
                              <a:path h="81465">
                                <a:moveTo>
                                  <a:pt x="0" y="0"/>
                                </a:moveTo>
                                <a:lnTo>
                                  <a:pt x="0" y="81465"/>
                                </a:lnTo>
                              </a:path>
                            </a:pathLst>
                          </a:custGeom>
                          <a:noFill/>
                          <a:ln w="36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19" name="Shape 9256"/>
                        <wps:cNvSpPr>
                          <a:spLocks/>
                        </wps:cNvSpPr>
                        <wps:spPr bwMode="auto">
                          <a:xfrm>
                            <a:off x="184" y="2747"/>
                            <a:ext cx="1658" cy="0"/>
                          </a:xfrm>
                          <a:custGeom>
                            <a:avLst/>
                            <a:gdLst>
                              <a:gd name="T0" fmla="*/ 165831 w 165831"/>
                              <a:gd name="T1" fmla="*/ 0 w 165831"/>
                              <a:gd name="T2" fmla="*/ 0 w 165831"/>
                              <a:gd name="T3" fmla="*/ 165831 w 165831"/>
                            </a:gdLst>
                            <a:ahLst/>
                            <a:cxnLst>
                              <a:cxn ang="0">
                                <a:pos x="T0" y="0"/>
                              </a:cxn>
                              <a:cxn ang="0">
                                <a:pos x="T1" y="0"/>
                              </a:cxn>
                            </a:cxnLst>
                            <a:rect l="T2" t="0" r="T3" b="0"/>
                            <a:pathLst>
                              <a:path w="165831">
                                <a:moveTo>
                                  <a:pt x="165831" y="0"/>
                                </a:moveTo>
                                <a:lnTo>
                                  <a:pt x="0" y="0"/>
                                </a:lnTo>
                              </a:path>
                            </a:pathLst>
                          </a:custGeom>
                          <a:noFill/>
                          <a:ln w="36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20" name="Shape 9257"/>
                        <wps:cNvSpPr>
                          <a:spLocks/>
                        </wps:cNvSpPr>
                        <wps:spPr bwMode="auto">
                          <a:xfrm>
                            <a:off x="184" y="1932"/>
                            <a:ext cx="0" cy="815"/>
                          </a:xfrm>
                          <a:custGeom>
                            <a:avLst/>
                            <a:gdLst>
                              <a:gd name="T0" fmla="*/ 81465 h 81465"/>
                              <a:gd name="T1" fmla="*/ 0 h 81465"/>
                              <a:gd name="T2" fmla="*/ 0 h 81465"/>
                              <a:gd name="T3" fmla="*/ 81465 h 81465"/>
                            </a:gdLst>
                            <a:ahLst/>
                            <a:cxnLst>
                              <a:cxn ang="0">
                                <a:pos x="0" y="T0"/>
                              </a:cxn>
                              <a:cxn ang="0">
                                <a:pos x="0" y="T1"/>
                              </a:cxn>
                            </a:cxnLst>
                            <a:rect l="0" t="T2" r="0" b="T3"/>
                            <a:pathLst>
                              <a:path h="81465">
                                <a:moveTo>
                                  <a:pt x="0" y="81465"/>
                                </a:moveTo>
                                <a:lnTo>
                                  <a:pt x="0" y="0"/>
                                </a:lnTo>
                              </a:path>
                            </a:pathLst>
                          </a:custGeom>
                          <a:noFill/>
                          <a:ln w="36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502" o:spid="_x0000_s1026" style="position:absolute;margin-left:310.25pt;margin-top:19.8pt;width:50.85pt;height:22.25pt;z-index:251660288" coordsize="6460,2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">
                <v:shape id="Shape 9210" o:spid="_x0000_s1027" style="position:absolute;width:6460;height:2824;visibility:visible;mso-wrap-style:square;v-text-anchor:top" coordsize="646086,282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aNBMcA&#10;AADeAAAADwAAAGRycy9kb3ducmV2LnhtbESP0WrCQBRE3wv+w3ILfasbLTVp6ioibfFFSrQfcM3e&#10;JqHZu3F31ejXu4LQx2FmzjDTeW9acSTnG8sKRsMEBHFpdcOVgp/t53MGwgdkja1lUnAmD/PZ4GGK&#10;ubYnLui4CZWIEPY5KqhD6HIpfVmTQT+0HXH0fq0zGKJ0ldQOTxFuWjlOkok02HBcqLGjZU3l3+Zg&#10;FKyzt9fv3cjviq+FO6y2GX1c9qTU02O/eAcRqA//4Xt7pRWkL0mawu1Ov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mjQTHAAAA3gAAAA8AAAAAAAAAAAAAAAAAmAIAAGRy&#10;cy9kb3ducmV2LnhtbFBLBQYAAAAABAAEAPUAAACMAwAAAAA=&#10;" path="m,l646086,r,282482l,282482,,xe" filled="f" strokeweight=".05683mm">
                  <v:path arrowok="t" o:connecttype="custom" o:connectlocs="0,0;6460,0;6460,2824;0,2824;0,0" o:connectangles="0,0,0,0,0" textboxrect="0,0,646086,282482"/>
                </v:shape>
                <v:shape id="Shape 9211" o:spid="_x0000_s1028" style="position:absolute;left:192;top:90;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jgn8MA&#10;AADeAAAADwAAAGRycy9kb3ducmV2LnhtbERP3WrCMBS+H+wdwhl4p4lT7NoZZegG4o2oe4DT5qwt&#10;Nie1iVrf3lwIu/z4/ufL3jbiSp2vHWsYjxQI4sKZmksNv8ef4QcIH5ANNo5Jw508LBevL3PMjLvx&#10;nq6HUIoYwj5DDVUIbSalLyqy6EeuJY7cn+sshgi7UpoObzHcNvJdqZm0WHNsqLClVUXF6XCxGvIj&#10;7fLtNE0xVdN8s/4+220503rw1n99ggjUh3/x070xGpKJSuLeeCd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jgn8MAAADeAAAADwAAAAAAAAAAAAAAAACYAgAAZHJzL2Rv&#10;d25yZXYueG1sUEsFBgAAAAAEAAQA9QAAAIgDAAAAAA==&#10;" path="m,l,e" filled="f" strokeweight=".05683mm">
                  <v:path arrowok="t" o:connecttype="custom" o:connectlocs="0,0;0,0" o:connectangles="0,0" textboxrect="0,0,0,0"/>
                </v:shape>
                <v:shape id="Shape 9212" o:spid="_x0000_s1029" style="position:absolute;left:192;top:90;width:271;height:270;visibility:visible;mso-wrap-style:square;v-text-anchor:top" coordsize="27098,27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BtiMgA&#10;AADeAAAADwAAAGRycy9kb3ducmV2LnhtbESPT2vCQBTE74V+h+UVequbKtQaXaW2CL21/kNye2Sf&#10;2WD2bZrdxNhP7wqFHoeZ+Q0zW/S2Eh01vnSs4HmQgCDOnS65ULDbrp5eQfiArLFyTAou5GExv7+b&#10;YardmdfUbUIhIoR9igpMCHUqpc8NWfQDVxNH7+gaiyHKppC6wXOE20oOk+RFWiw5Lhis6d1Qftq0&#10;VkG///puO9MuR6eMDquPn+x3f8mUenzo36YgAvXhP/zX/tQKxqNkPIHbnXgF5P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G2IyAAAAN4AAAAPAAAAAAAAAAAAAAAAAJgCAABk&#10;cnMvZG93bnJldi54bWxQSwUGAAAAAAQABAD1AAAAjQMAAAAA&#10;" path="m,27013l27098,e" filled="f" strokeweight=".05683mm">
                  <v:path arrowok="t" o:connecttype="custom" o:connectlocs="0,270;271,0" o:connectangles="0,0" textboxrect="0,0,27098,27013"/>
                </v:shape>
                <v:shape id="Shape 9213" o:spid="_x0000_s1030" style="position:absolute;left:192;top:90;width:542;height:540;visibility:visible;mso-wrap-style:square;v-text-anchor:top" coordsize="54184,54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A8TsMA&#10;AADeAAAADwAAAGRycy9kb3ducmV2LnhtbESPy4rCMBSG9wO+QziCuzFVQWs1ig4Is5iNF3R7SI5t&#10;MTmpTUY7bz9ZCC5//hvfct05Kx7UhtqzgtEwA0Gsvam5VHA67j5zECEiG7SeScEfBViveh9LLIx/&#10;8p4eh1iKNMKhQAVVjE0hZdAVOQxD3xAn7+pbhzHJtpSmxWcad1aOs2wqHdacHips6KsifTv8OgV6&#10;x1Ptfu7nMVmel5fG3ra5VWrQ7zYLEJG6+A6/2t9GwWyS5Qkg4SQU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A8TsMAAADeAAAADwAAAAAAAAAAAAAAAACYAgAAZHJzL2Rv&#10;d25yZXYueG1sUEsFBgAAAAAEAAQA9QAAAIgDAAAAAA==&#10;" path="m,54026l54184,e" filled="f" strokeweight=".05683mm">
                  <v:path arrowok="t" o:connecttype="custom" o:connectlocs="0,540;542,0" o:connectangles="0,0" textboxrect="0,0,54184,54026"/>
                </v:shape>
                <v:shape id="Shape 9214" o:spid="_x0000_s1031" style="position:absolute;left:205;top:90;width:800;height:798;visibility:visible;mso-wrap-style:square;v-text-anchor:top" coordsize="80040,79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YRO8UA&#10;AADeAAAADwAAAGRycy9kb3ducmV2LnhtbESP3YrCMBSE7wXfIRzBO02r4E/XKCoqCnuzug9waM62&#10;XZuT0kStPr0RBC+HmfmGmS0aU4or1a6wrCDuRyCIU6sLzhT8nra9CQjnkTWWlknBnRws5u3WDBNt&#10;b/xD16PPRICwS1BB7n2VSOnSnAy6vq2Ig/dna4M+yDqTusZbgJtSDqJoJA0WHBZyrGidU3o+XowC&#10;uZL/h+lmE+vxo7o/trvvA+5SpbqdZvkFwlPjP+F3e68VjIfRJIbXnXAF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xhE7xQAAAN4AAAAPAAAAAAAAAAAAAAAAAJgCAABkcnMv&#10;ZG93bnJldi54bWxQSwUGAAAAAAQABAD1AAAAigMAAAAA&#10;" path="m,79823l80040,e" filled="f" strokeweight=".05683mm">
                  <v:path arrowok="t" o:connecttype="custom" o:connectlocs="0,798;800,0" o:connectangles="0,0" textboxrect="0,0,80040,79823"/>
                </v:shape>
                <v:shape id="Shape 9215" o:spid="_x0000_s1032" style="position:absolute;left:476;top:90;width:800;height:798;visibility:visible;mso-wrap-style:square;v-text-anchor:top" coordsize="80045,79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6E8QA&#10;AADeAAAADwAAAGRycy9kb3ducmV2LnhtbESPQWsCMRSE7wX/Q3iCt5pVWyurUaRQ8dhuxfMjeW4W&#10;Ny9LEnX33zeFQo/DzHzDbHa9a8WdQmw8K5hNCxDE2puGawWn74/nFYiYkA22nknBQBF229HTBkvj&#10;H/xF9yrVIkM4lqjAptSVUkZtyWGc+o44excfHKYsQy1NwEeGu1bOi2IpHTacFyx29G5JX6ubU9BW&#10;w4v/PFSnYentUQd9OL/Ks1KTcb9fg0jUp//wX/toFLwtitUcfu/kK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hPEAAAA3gAAAA8AAAAAAAAAAAAAAAAAmAIAAGRycy9k&#10;b3ducmV2LnhtbFBLBQYAAAAABAAEAPUAAACJAwAAAAA=&#10;" path="m,79823l80045,e" filled="f" strokeweight=".05683mm">
                  <v:path arrowok="t" o:connecttype="custom" o:connectlocs="0,798;800,0" o:connectangles="0,0" textboxrect="0,0,80045,79823"/>
                </v:shape>
                <v:shape id="Shape 9216" o:spid="_x0000_s1033" style="position:absolute;left:747;top:90;width:800;height:798;visibility:visible;mso-wrap-style:square;v-text-anchor:top" coordsize="80045,79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NfiMQA&#10;AADeAAAADwAAAGRycy9kb3ducmV2LnhtbESPQWsCMRSE70L/Q3iF3jTbWldZjVIKFY91Fc+P5LlZ&#10;unlZklR3/31TKPQ4zMw3zGY3uE7cKMTWs4LnWQGCWHvTcqPgfPqYrkDEhGyw80wKRoqw2z5MNlgZ&#10;f+cj3erUiAzhWKECm1JfSRm1JYdx5nvi7F19cJiyDI00Ae8Z7jr5UhSldNhyXrDY07sl/VV/OwVd&#10;Pb76z319HktvDzro/WUhL0o9PQ5vaxCJhvQf/msfjILlvFjN4fdOv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zX4jEAAAA3gAAAA8AAAAAAAAAAAAAAAAAmAIAAGRycy9k&#10;b3ducmV2LnhtbFBLBQYAAAAABAAEAPUAAACJAwAAAAA=&#10;" path="m,79823l80045,e" filled="f" strokeweight=".05683mm">
                  <v:path arrowok="t" o:connecttype="custom" o:connectlocs="0,798;800,0" o:connectangles="0,0" textboxrect="0,0,80045,79823"/>
                </v:shape>
                <v:shape id="Shape 9217" o:spid="_x0000_s1034" style="position:absolute;left:1017;top:90;width:801;height:798;visibility:visible;mso-wrap-style:square;v-text-anchor:top" coordsize="80045,79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rH/MQA&#10;AADeAAAADwAAAGRycy9kb3ducmV2LnhtbESPQWsCMRSE74X+h/AK3mq2rbWyGqUIFY92K54fyXOz&#10;dPOyJFF3/70RBI/DzHzDLFa9a8WZQmw8K3gbFyCItTcN1wr2fz+vMxAxIRtsPZOCgSKsls9PCyyN&#10;v/AvnatUiwzhWKICm1JXShm1JYdx7Dvi7B19cJiyDLU0AS8Z7lr5XhRT6bDhvGCxo7Ul/V+dnIK2&#10;GiZ+t6n2w9TbrQ56c/iUB6VGL/33HESiPj3C9/bWKPj6KGYTuN3JV0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ax/zEAAAA3gAAAA8AAAAAAAAAAAAAAAAAmAIAAGRycy9k&#10;b3ducmV2LnhtbFBLBQYAAAAABAAEAPUAAACJAwAAAAA=&#10;" path="m,79823l80045,e" filled="f" strokeweight=".05683mm">
                  <v:path arrowok="t" o:connecttype="custom" o:connectlocs="0,798;801,0" o:connectangles="0,0" textboxrect="0,0,80045,79823"/>
                </v:shape>
                <v:shape id="Shape 9218" o:spid="_x0000_s1035" style="position:absolute;left:1288;top:343;width:546;height:545;visibility:visible;mso-wrap-style:square;v-text-anchor:top" coordsize="54583,54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ecMUA&#10;AADeAAAADwAAAGRycy9kb3ducmV2LnhtbESPQYvCMBSE7wv+h/CEvWmq4qrVKLIieJAFq6LHR/Ns&#10;i81LaWLt/vuNIOxxmJlvmMWqNaVoqHaFZQWDfgSCOLW64EzB6bjtTUE4j6yxtEwKfsnBatn5WGCs&#10;7ZMP1CQ+EwHCLkYFufdVLKVLczLo+rYiDt7N1gZ9kHUmdY3PADelHEbRlzRYcFjIsaLvnNJ78jAK&#10;ri1e9GyzT3jTXM2PGzXZGaVSn912PQfhqfX/4Xd7pxVMRtF0DK874Qr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z95wxQAAAN4AAAAPAAAAAAAAAAAAAAAAAJgCAABkcnMv&#10;ZG93bnJldi54bWxQSwUGAAAAAAQABAD1AAAAigMAAAAA&#10;" path="m,54447l54583,e" filled="f" strokeweight=".05683mm">
                  <v:path arrowok="t" o:connecttype="custom" o:connectlocs="0,545;546,0" o:connectangles="0,0" textboxrect="0,0,54583,54447"/>
                </v:shape>
                <v:shape id="Shape 9219" o:spid="_x0000_s1036" style="position:absolute;left:1559;top:614;width:275;height:274;visibility:visible;mso-wrap-style:square;v-text-anchor:top" coordsize="27497,27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K93sUA&#10;AADeAAAADwAAAGRycy9kb3ducmV2LnhtbESPW2sCMRSE3wv+h3AE32pWpWpXo4gX7JPgpT4fNqeb&#10;pZuTJYm6/femUOjjMDPfMPNla2txJx8qxwoG/QwEceF0xaWCy3n3OgURIrLG2jEp+KEAy0XnZY65&#10;dg8+0v0US5EgHHJUYGJscilDYchi6LuGOHlfzluMSfpSao+PBLe1HGbZWFqsOC0YbGhtqPg+3awC&#10;bdt37z+vt8vwzQy2/njYb1akVK/brmYgIrXxP/zX/tAKJqNsOobfO+kK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Ir3exQAAAN4AAAAPAAAAAAAAAAAAAAAAAJgCAABkcnMv&#10;ZG93bnJldi54bWxQSwUGAAAAAAQABAD1AAAAigMAAAAA&#10;" path="m,27434l27497,e" filled="f" strokeweight=".05683mm">
                  <v:path arrowok="t" o:connecttype="custom" o:connectlocs="0,274;275,0" o:connectangles="0,0" textboxrect="0,0,27497,27434"/>
                </v:shape>
                <v:shape id="Shape 9220" o:spid="_x0000_s1037" style="position:absolute;left:1830;top:884;width:4;height:4;visibility:visible;mso-wrap-style:square;v-text-anchor:top" coordsize="410,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NHpsYA&#10;AADeAAAADwAAAGRycy9kb3ducmV2LnhtbESP3WrCQBSE7wt9h+UUelc3trRqzEZEaJHelKgPcMge&#10;k2j2bMxu/t6+Wyh4OczMN0yyGU0tempdZVnBfBaBIM6trrhQcDp+vixBOI+ssbZMCiZysEkfHxKM&#10;tR04o/7gCxEg7GJUUHrfxFK6vCSDbmYb4uCdbWvQB9kWUrc4BLip5WsUfUiDFYeFEhvalZRfD51R&#10;4Exxu9TfX10m6f1nv5tWOsu1Us9P43YNwtPo7+H/9l4rWLxFywX83QlX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NHpsYAAADeAAAADwAAAAAAAAAAAAAAAACYAgAAZHJz&#10;L2Rvd25yZXYueG1sUEsFBgAAAAAEAAQA9QAAAIsDAAAAAA==&#10;" path="m,409l410,e" filled="f" strokeweight=".05683mm">
                  <v:path arrowok="t" o:connecttype="custom" o:connectlocs="0,4;4,0" o:connectangles="0,0" textboxrect="0,0,410,409"/>
                </v:shape>
                <v:shape id="Shape 9221" o:spid="_x0000_s1038" style="position:absolute;left:184;top:82;width:1658;height:0;visibility:visible;mso-wrap-style:square;v-text-anchor:top" coordsize="165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XVccMA&#10;AADeAAAADwAAAGRycy9kb3ducmV2LnhtbERPTWsCMRC9F/ofwgjeamILVrZGqRVFsBdtDz1ON9PN&#10;0s1kTaK7/ntzEDw+3vds0btGnCnE2rOG8UiBIC69qbnS8P21fpqCiAnZYOOZNFwowmL++DDDwviO&#10;93Q+pErkEI4FarAptYWUsbTkMI58S5y5Px8cpgxDJU3ALoe7Rj4rNZEOa84NFlv6sFT+H05OQ7c8&#10;/qyXG7tSn351tBf3q4LaaT0c9O9vIBL16S6+ubdGw+uLmua9+U6+An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XVccMAAADeAAAADwAAAAAAAAAAAAAAAACYAgAAZHJzL2Rv&#10;d25yZXYueG1sUEsFBgAAAAAEAAQA9QAAAIgDAAAAAA==&#10;" path="m,l165831,e" filled="f" strokeweight=".29pt">
                  <v:path arrowok="t" o:connecttype="custom" o:connectlocs="0,0;1658,0" o:connectangles="0,0" textboxrect="0,0,165831,0"/>
                </v:shape>
                <v:shape id="Shape 9222" o:spid="_x0000_s1039" style="position:absolute;left:1842;top:82;width:0;height:814;visibility:visible;mso-wrap-style:square;v-text-anchor:top" coordsize="0,81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acoMcA&#10;AADeAAAADwAAAGRycy9kb3ducmV2LnhtbESPQWvCQBSE74X+h+UJ3urGClWjq0i10IMiVSF6e2Sf&#10;SWr2bchuY/z3riD0OMzMN8x03ppSNFS7wrKCfi8CQZxaXXCm4LD/ehuBcB5ZY2mZFNzIwXz2+jLF&#10;WNsr/1Cz85kIEHYxKsi9r2IpXZqTQdezFXHwzrY26IOsM6lrvAa4KeV7FH1IgwWHhRwr+swpvez+&#10;jIJtmfAmuWzXze8iaY/j5WnluVKq22kXExCeWv8ffra/tYLhIBqN4XEnX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WnKDHAAAA3gAAAA8AAAAAAAAAAAAAAAAAmAIAAGRy&#10;cy9kb3ducmV2LnhtbFBLBQYAAAAABAAEAPUAAACMAwAAAAA=&#10;" path="m,l,81460e" filled="f" strokeweight=".29pt">
                  <v:path arrowok="t" o:connecttype="custom" o:connectlocs="0,0;0,814" o:connectangles="0,0" textboxrect="0,0,0,81460"/>
                </v:shape>
                <v:shape id="Shape 9223" o:spid="_x0000_s1040" style="position:absolute;left:184;top:896;width:1658;height:0;visibility:visible;mso-wrap-style:square;v-text-anchor:top" coordsize="165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pPqsUA&#10;AADeAAAADwAAAGRycy9kb3ducmV2LnhtbESPzU4CMRSF9ya+Q3NN2EmLJKgDhQgEYqIb0QXLy/Qy&#10;nTC9HdrCDG9vFyYuT85fvtmid424Uoi1Zw2joQJBXHpTc6Xh53vz+AIiJmSDjWfScKMIi/n93QwL&#10;4zv+ousuVSKPcCxQg02pLaSMpSWHcehb4uwdfXCYsgyVNAG7PO4a+aTURDqsOT9YbGllqTztLk5D&#10;tzzvN8utXatPvz7bmzuooD60Hjz0b1MQifr0H/5rvxsNz2P1mgEyTkY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Kk+qxQAAAN4AAAAPAAAAAAAAAAAAAAAAAJgCAABkcnMv&#10;ZG93bnJldi54bWxQSwUGAAAAAAQABAD1AAAAigMAAAAA&#10;" path="m165831,l,e" filled="f" strokeweight=".29pt">
                  <v:path arrowok="t" o:connecttype="custom" o:connectlocs="1658,0;0,0" o:connectangles="0,0" textboxrect="0,0,165831,0"/>
                </v:shape>
                <v:shape id="Shape 9224" o:spid="_x0000_s1041" style="position:absolute;left:184;top:82;width:0;height:814;visibility:visible;mso-wrap-style:square;v-text-anchor:top" coordsize="0,81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Ge8gA&#10;AADeAAAADwAAAGRycy9kb3ducmV2LnhtbESPT2vCQBTE74V+h+UVvNWNClWjq4h/wENFtIXo7ZF9&#10;JtHs25BdY/rtu0Khx2FmfsNM560pRUO1Kywr6HUjEMSp1QVnCr6/Nu8jEM4jaywtk4IfcjCfvb5M&#10;Mdb2wQdqjj4TAcIuRgW591UspUtzMui6tiIO3sXWBn2QdSZ1jY8AN6XsR9GHNFhwWMixomVO6e14&#10;Nwr2ZcK75Lb/bK6LpD2NV+e150qpzlu7mIDw1Pr/8F97qxUMB9G4B8874Qr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eQZ7yAAAAN4AAAAPAAAAAAAAAAAAAAAAAJgCAABk&#10;cnMvZG93bnJldi54bWxQSwUGAAAAAAQABAD1AAAAjQMAAAAA&#10;" path="m,81460l,e" filled="f" strokeweight=".29pt">
                  <v:path arrowok="t" o:connecttype="custom" o:connectlocs="0,814;0,0" o:connectangles="0,0" textboxrect="0,0,0,81460"/>
                </v:shape>
                <v:shape id="Shape 9227" o:spid="_x0000_s1042" style="position:absolute;left:192;top:1015;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wxj8cA&#10;AADeAAAADwAAAGRycy9kb3ducmV2LnhtbESP0WrCQBRE34X+w3ILfTO7taJNzCqltSC+iNoPuMle&#10;k9Ds3TS7avr33YLg4zAzZ5h8NdhWXKj3jWMNz4kCQVw603Cl4ev4OX4F4QOywdYxafglD6vlwyjH&#10;zLgr7+lyCJWIEPYZaqhD6DIpfVmTRZ+4jjh6J9dbDFH2lTQ9XiPctnKi1ExabDgu1NjRe03l9+Fs&#10;NRRH2hXbaZpiqqbF5mP9Y7fVTOunx+FtASLQEO7hW3tjNMxfVDqB/zvxCs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sMY/HAAAA3gAAAA8AAAAAAAAAAAAAAAAAmAIAAGRy&#10;cy9kb3ducmV2LnhtbFBLBQYAAAAABAAEAPUAAACMAwAAAAA=&#10;" path="m,l,e" filled="f" strokeweight=".05683mm">
                  <v:path arrowok="t" o:connecttype="custom" o:connectlocs="0,0;0,0" o:connectangles="0,0" textboxrect="0,0,0,0"/>
                </v:shape>
                <v:shape id="Shape 9228" o:spid="_x0000_s1043" style="position:absolute;left:192;top:1015;width:403;height:401;visibility:visible;mso-wrap-style:square;v-text-anchor:top" coordsize="40231,40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TKl8gA&#10;AADeAAAADwAAAGRycy9kb3ducmV2LnhtbESPQWsCMRSE74X+h/AKvdWsCtpujVKEFsVL3aptb4/N&#10;a7K4eVk2qbv+e1MQehxm5htmtuhdLU7UhsqzguEgA0Fcel2xUbD7eH14BBEissbaMyk4U4DF/PZm&#10;hrn2HW/pVEQjEoRDjgpsjE0uZSgtOQwD3xAn78e3DmOSrZG6xS7BXS1HWTaRDitOCxYbWloqj8Wv&#10;U7C29Pb5vtpTMZxszO7w1R2/ySh1f9e/PIOI1Mf/8LW90gqm4+xpDH930hWQ8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xMqXyAAAAN4AAAAPAAAAAAAAAAAAAAAAAJgCAABk&#10;cnMvZG93bnJldi54bWxQSwUGAAAAAAQABAD1AAAAjQMAAAAA&#10;" path="m,40127l40231,e" filled="f" strokeweight=".05683mm">
                  <v:path arrowok="t" o:connecttype="custom" o:connectlocs="0,401;403,0" o:connectangles="0,0" textboxrect="0,0,40231,40127"/>
                </v:shape>
                <v:shape id="Shape 9229" o:spid="_x0000_s1044" style="position:absolute;left:197;top:1015;width:800;height:798;visibility:visible;mso-wrap-style:square;v-text-anchor:top" coordsize="80039,79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OHG8UA&#10;AADeAAAADwAAAGRycy9kb3ducmV2LnhtbESPQWvCQBSE70L/w/IKvTUbrWhNXaUqouipRuj1kX1N&#10;QrJvQ3aN8d+7QsHjMDPfMPNlb2rRUetKywqGUQyCOLO65FzBOd2+f4JwHlljbZkU3MjBcvEymGOi&#10;7ZV/qDv5XAQIuwQVFN43iZQuK8igi2xDHLw/2xr0Qba51C1eA9zUchTHE2mw5LBQYEPrgrLqdDEK&#10;jhu5cmlajS5yx5678fD3UNVKvb32318gPPX+Gf5v77WC6Uc8G8PjTrg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E4cbxQAAAN4AAAAPAAAAAAAAAAAAAAAAAJgCAABkcnMv&#10;ZG93bnJldi54bWxQSwUGAAAAAAQABAD1AAAAigMAAAAA&#10;" path="m,79828l80039,e" filled="f" strokeweight=".05683mm">
                  <v:path arrowok="t" o:connecttype="custom" o:connectlocs="0,798;800,0" o:connectangles="0,0" textboxrect="0,0,80039,79828"/>
                </v:shape>
                <v:shape id="Shape 9230" o:spid="_x0000_s1045" style="position:absolute;left:599;top:1015;width:800;height:798;visibility:visible;mso-wrap-style:square;v-text-anchor:top" coordsize="80046,79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aBS8gA&#10;AADeAAAADwAAAGRycy9kb3ducmV2LnhtbESPT2vCQBTE7wW/w/KE3upGS5s2ugkiWDzYg3+g10f2&#10;dRPNvo3ZraZ++m5B8DjMzG+YWdHbRpyp87VjBeNRAoK4dLpmo2C/Wz69gfABWWPjmBT8kociHzzM&#10;MNPuwhs6b4MREcI+QwVVCG0mpS8rsuhHriWO3rfrLIYoOyN1h5cIt42cJMmrtFhzXKiwpUVF5XH7&#10;YxV8pofm48tcl5PNabfyp3RtgimVehz28ymIQH24h2/tlVaQPifvL/B/J14Bm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JoFLyAAAAN4AAAAPAAAAAAAAAAAAAAAAAJgCAABk&#10;cnMvZG93bnJldi54bWxQSwUGAAAAAAQABAD1AAAAjQMAAAAA&#10;" path="m,79828l80046,e" filled="f" strokeweight=".05683mm">
                  <v:path arrowok="t" o:connecttype="custom" o:connectlocs="0,798;800,0" o:connectangles="0,0" textboxrect="0,0,80046,79828"/>
                </v:shape>
                <v:shape id="Shape 9231" o:spid="_x0000_s1046" style="position:absolute;left:1001;top:1015;width:800;height:798;visibility:visible;mso-wrap-style:square;v-text-anchor:top" coordsize="80045,79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L+Q8cA&#10;AADeAAAADwAAAGRycy9kb3ducmV2LnhtbESPT2sCMRTE74LfITyhF6mJbbG6GqUUhO6t/gN7e2xe&#10;N4ubl+0m1W0/vREKPQ4z8xtmsepcLc7UhsqzhvFIgSAuvKm41LDfre+nIEJENlh7Jg0/FGC17PcW&#10;mBl/4Q2dt7EUCcIhQw02xiaTMhSWHIaRb4iT9+lbhzHJtpSmxUuCu1o+KDWRDitOCxYberVUnLbf&#10;TsMhz9/l+veL3JPysyHaQ378GGt9N+he5iAidfE//Nd+MxqeH9VsArc76QrI5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y/kPHAAAA3gAAAA8AAAAAAAAAAAAAAAAAmAIAAGRy&#10;cy9kb3ducmV2LnhtbFBLBQYAAAAABAAEAPUAAACMAwAAAAA=&#10;" path="m,79828l80045,e" filled="f" strokeweight=".05683mm">
                  <v:path arrowok="t" o:connecttype="custom" o:connectlocs="0,798;800,0" o:connectangles="0,0" textboxrect="0,0,80045,79828"/>
                </v:shape>
                <v:shape id="Shape 9232" o:spid="_x0000_s1047" style="position:absolute;left:1403;top:1383;width:431;height:430;visibility:visible;mso-wrap-style:square;v-text-anchor:top" coordsize="43092,42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4piMgA&#10;AADeAAAADwAAAGRycy9kb3ducmV2LnhtbESPQWvCQBSE74X+h+UVvJS6UdG0qatoQfDgxbShPb7u&#10;PpPQ7NuQ3Wr8964geBxm5htmvuxtI47U+dqxgtEwAUGsnam5VPD1uXl5BeEDssHGMSk4k4fl4vFh&#10;jplxJ97TMQ+liBD2GSqoQmgzKb2uyKIfupY4egfXWQxRdqU0HZ4i3DZynCQzabHmuFBhSx8V6b/8&#10;3yp4bnRhcl3+TN2u+D2k2/XqW/dKDZ761TuIQH24h2/trVGQTpK3FK534hWQi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7imIyAAAAN4AAAAPAAAAAAAAAAAAAAAAAJgCAABk&#10;cnMvZG93bnJldi54bWxQSwUGAAAAAAQABAD1AAAAjQMAAAAA&#10;" path="m,42975l43092,e" filled="f" strokeweight=".05683mm">
                  <v:path arrowok="t" o:connecttype="custom" o:connectlocs="0,430;431,0" o:connectangles="0,0" textboxrect="0,0,43092,42975"/>
                </v:shape>
                <v:shape id="Shape 9233" o:spid="_x0000_s1048" style="position:absolute;left:1806;top:1784;width:28;height:29;visibility:visible;mso-wrap-style:square;v-text-anchor:top" coordsize="2873,2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l77ccA&#10;AADeAAAADwAAAGRycy9kb3ducmV2LnhtbESPwW7CMAyG75P2DpEncUEjBSYYHQENJiQuO5TtspvV&#10;mLaicaokQPf2+IDE0fr9f/68XPeuVRcKsfFsYDzKQBGX3jZcGfj92b2+g4oJ2WLrmQz8U4T16vlp&#10;ibn1Vy7ockiVEgjHHA3UKXW51rGsyWEc+Y5YsqMPDpOModI24FXgrtWTLJtphw3LhRo72tZUng5n&#10;Jxqb4Wyx2xfz03jb/xXDt++vcLTGDF76zw9Qifr0WL6399bAfJotxFfeEQbo1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Ze+3HAAAA3gAAAA8AAAAAAAAAAAAAAAAAmAIAAGRy&#10;cy9kb3ducmV2LnhtbFBLBQYAAAAABAAEAPUAAACMAwAAAAA=&#10;" path="m,2865l2873,e" filled="f" strokeweight=".05683mm">
                  <v:path arrowok="t" o:connecttype="custom" o:connectlocs="0,29;28,0" o:connectangles="0,0" textboxrect="0,0,2873,2865"/>
                </v:shape>
                <v:shape id="Shape 9234" o:spid="_x0000_s1049" style="position:absolute;left:192;top:1015;width:801;height:798;visibility:visible;mso-wrap-style:square;v-text-anchor:top" coordsize="80040,79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K6zcgA&#10;AADeAAAADwAAAGRycy9kb3ducmV2LnhtbESPQWsCMRSE7wX/Q3iCl6KJtmhdjaItil4EbYUeH5vn&#10;7uLmZd1E3f77piD0OMzMN8x03thS3Kj2hWMN/Z4CQZw6U3Cm4etz1X0D4QOywdIxafghD/NZ62mK&#10;iXF33tPtEDIRIewT1JCHUCVS+jQni77nKuLonVxtMURZZ9LUeI9wW8qBUkNpseC4kGNF7zml58PV&#10;anDN6nX9gd/qvDiuny+7wfZ4XW617rSbxQREoCb8hx/tjdEwelHjMfzdiVdA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UrrNyAAAAN4AAAAPAAAAAAAAAAAAAAAAAJgCAABk&#10;cnMvZG93bnJldi54bWxQSwUGAAAAAAQABAD1AAAAjQMAAAAA&#10;" path="m,l80040,79828e" filled="f" strokeweight=".05683mm">
                  <v:path arrowok="t" o:connecttype="custom" o:connectlocs="0,0;801,798" o:connectangles="0,0" textboxrect="0,0,80040,79828"/>
                </v:shape>
                <v:shape id="Shape 9235" o:spid="_x0000_s1050" style="position:absolute;left:192;top:1416;width:399;height:397;visibility:visible;mso-wrap-style:square;v-text-anchor:top" coordsize="39820,39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B5cYA&#10;AADeAAAADwAAAGRycy9kb3ducmV2LnhtbESPy2rCQBSG90LfYThCN6KTVGhK6ihFEJQuxEsRd8eZ&#10;0ySYORMyY0zf3lkUXP78N77Zore16Kj1lWMF6SQBQaydqbhQcDysxh8gfEA2WDsmBX/kYTF/Gcww&#10;N+7OO+r2oRBxhH2OCsoQmlxKr0uy6CeuIY7er2sthijbQpoW73Hc1vItSd6lxYrjQ4kNLUvS1/3N&#10;KrB6s246Tduwm55HF3NIv7PTj1Kvw/7rE0SgPjzD/+21UZBN0yQCRJyI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B5cYAAADeAAAADwAAAAAAAAAAAAAAAACYAgAAZHJz&#10;L2Rvd25yZXYueG1sUEsFBgAAAAAEAAQA9QAAAIsDAAAAAA==&#10;" path="m,l39820,39701e" filled="f" strokeweight=".05683mm">
                  <v:path arrowok="t" o:connecttype="custom" o:connectlocs="0,0;399,397" o:connectangles="0,0" textboxrect="0,0,39820,39701"/>
                </v:shape>
                <v:shape id="Shape 9236" o:spid="_x0000_s1051" style="position:absolute;left:192;top:1015;width:801;height:798;visibility:visible;mso-wrap-style:square;v-text-anchor:top" coordsize="80040,79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8s0cgA&#10;AADeAAAADwAAAGRycy9kb3ducmV2LnhtbESPT2sCMRTE7wW/Q3iCl6LJWqmyNYpaFL0U6h/w+Ni8&#10;7i5uXtZN1O23bwqFHoeZ+Q0znbe2EndqfOlYQzJQIIgzZ0rONRwP6/4EhA/IBivHpOGbPMxnnacp&#10;psY9+JPu+5CLCGGfooYihDqV0mcFWfQDVxNH78s1FkOUTS5Ng48It5UcKvUqLZYcFwqsaVVQdtnf&#10;rAbXrkebdzyry+K0eb5+DHen23Knda/bLt5ABGrDf/ivvTUaxi+JSuD3TrwCcv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zyzRyAAAAN4AAAAPAAAAAAAAAAAAAAAAAJgCAABk&#10;cnMvZG93bnJldi54bWxQSwUGAAAAAAQABAD1AAAAjQMAAAAA&#10;" path="m,l80040,79828e" filled="f" strokeweight=".05683mm">
                  <v:path arrowok="t" o:connecttype="custom" o:connectlocs="0,0;801,798" o:connectangles="0,0" textboxrect="0,0,80040,79828"/>
                </v:shape>
                <v:shape id="Shape 9237" o:spid="_x0000_s1052" style="position:absolute;left:595;top:1015;width:800;height:798;visibility:visible;mso-wrap-style:square;v-text-anchor:top" coordsize="80045,79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JiWsgA&#10;AADeAAAADwAAAGRycy9kb3ducmV2LnhtbESPQWsCMRSE74X+h/AKvRRN1kptV6OUgtC9Vatgb4/N&#10;62Zx87LdpLr115uC4HGYmW+Y2aJ3jThQF2rPGrKhAkFcelNzpWHzuRw8gwgR2WDjmTT8UYDF/PZm&#10;hrnxR17RYR0rkSAcctRgY2xzKUNpyWEY+pY4ed++cxiT7CppOjwmuGvkSKkn6bDmtGCxpTdL5X79&#10;6zRsi+JDLk8/5MbKvzyg3Ra7r0zr+7v+dQoiUh+v4Uv73WiYPGZqBP930hWQ8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YmJayAAAAN4AAAAPAAAAAAAAAAAAAAAAAJgCAABk&#10;cnMvZG93bnJldi54bWxQSwUGAAAAAAQABAD1AAAAjQMAAAAA&#10;" path="m,l80045,79828e" filled="f" strokeweight=".05683mm">
                  <v:path arrowok="t" o:connecttype="custom" o:connectlocs="0,0;800,798" o:connectangles="0,0" textboxrect="0,0,80045,79828"/>
                </v:shape>
                <v:shape id="Shape 9238" o:spid="_x0000_s1053" style="position:absolute;left:997;top:1015;width:800;height:798;visibility:visible;mso-wrap-style:square;v-text-anchor:top" coordsize="80046,79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gmvscA&#10;AADeAAAADwAAAGRycy9kb3ducmV2LnhtbESPQWvCQBSE7wX/w/IEb3WjgaZEV5GCJYf2oBa8PrKv&#10;m9Ts25hdk7S/vlsoeBxm5htmvR1tI3rqfO1YwWKegCAuna7ZKPg47R+fQfiArLFxTAq+ycN2M3lY&#10;Y67dwAfqj8GICGGfo4IqhDaX0pcVWfRz1xJH79N1FkOUnZG6wyHCbSOXSfIkLdYcFyps6aWi8nK8&#10;WQXv2VfzejY/++Xheir8NXszwZRKzabjbgUi0Bju4f92oRVk6SJJ4e9OvAJy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oJr7HAAAA3gAAAA8AAAAAAAAAAAAAAAAAmAIAAGRy&#10;cy9kb3ducmV2LnhtbFBLBQYAAAAABAAEAPUAAACMAwAAAAA=&#10;" path="m,l80046,79828e" filled="f" strokeweight=".05683mm">
                  <v:path arrowok="t" o:connecttype="custom" o:connectlocs="0,0;800,798" o:connectangles="0,0" textboxrect="0,0,80046,79828"/>
                </v:shape>
                <v:shape id="Shape 9239" o:spid="_x0000_s1054" style="position:absolute;left:1399;top:1015;width:435;height:434;visibility:visible;mso-wrap-style:square;v-text-anchor:top" coordsize="43503,43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4xosQA&#10;AADeAAAADwAAAGRycy9kb3ducmV2LnhtbESPwW7CMBBE75X4B2sr9VYcaAsoxaAIgeiRpOW+xNs4&#10;aryObAPh7+tKlTiOZuaNZrkebCcu5EPrWMFknIEgrp1uuVHw9bl7XoAIEVlj55gU3CjAejV6WGKu&#10;3ZVLulSxEQnCIUcFJsY+lzLUhiyGseuJk/ftvMWYpG+k9nhNcNvJaZbNpMWW04LBnjaG6p/qbBXs&#10;ZXsoNwc+Fqddz4WvTNi+lUo9PQ7FO4hIQ7yH/9sfWsH8ZZK9wt+ddAX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MaLEAAAA3gAAAA8AAAAAAAAAAAAAAAAAmAIAAGRycy9k&#10;b3ducmV2LnhtbFBLBQYAAAAABAAEAPUAAACJAwAAAAA=&#10;" path="m,l43503,43401e" filled="f" strokeweight=".05683mm">
                  <v:path arrowok="t" o:connecttype="custom" o:connectlocs="0,0;435,434" o:connectangles="0,0" textboxrect="0,0,43503,43401"/>
                </v:shape>
                <v:shape id="Shape 9240" o:spid="_x0000_s1055" style="position:absolute;left:1801;top:1015;width:33;height:33;visibility:visible;mso-wrap-style:square;v-text-anchor:top" coordsize="3283,3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2iMcA&#10;AADeAAAADwAAAGRycy9kb3ducmV2LnhtbESP3WrCQBSE7wu+w3KE3tVdf1tSV9FitEhvTH2AQ/Y0&#10;CWbPhuyq0afvFoReDjPzDTNfdrYWF2p95VjDcKBAEOfOVFxoOH6nL28gfEA2WDsmDTfysFz0nuaY&#10;GHflA12yUIgIYZ+ghjKEJpHS5yVZ9APXEEfvx7UWQ5RtIU2L1wi3tRwpNZMWK44LJTb0UVJ+ys5W&#10;w/i+vh+3m8lhr7LpF6e7WTrhvdbP/W71DiJQF/7Dj/an0fA6Hqop/N2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pdojHAAAA3gAAAA8AAAAAAAAAAAAAAAAAmAIAAGRy&#10;cy9kb3ducmV2LnhtbFBLBQYAAAAABAAEAPUAAACMAwAAAAA=&#10;" path="m,l3283,3274e" filled="f" strokeweight=".05683mm">
                  <v:path arrowok="t" o:connecttype="custom" o:connectlocs="0,0;33,33" o:connectangles="0,0" textboxrect="0,0,3283,3274"/>
                </v:shape>
                <v:shape id="Shape 9241" o:spid="_x0000_s1056" style="position:absolute;left:184;top:1007;width:1658;height:0;visibility:visible;mso-wrap-style:square;v-text-anchor:top" coordsize="165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ToX8YA&#10;AADeAAAADwAAAGRycy9kb3ducmV2LnhtbESPQWsCMRSE74X+h/AKvdXEFmxZjaIVpWAvtT14fG6e&#10;m8XNy5pEd/33jVDocZiZb5jJrHeNuFCItWcNw4ECQVx6U3Ol4ed79fQGIiZkg41n0nClCLPp/d0E&#10;C+M7/qLLNlUiQzgWqMGm1BZSxtKSwzjwLXH2Dj44TFmGSpqAXYa7Rj4rNZIOa84LFlt6t1Qet2en&#10;oVucdqvF2i7Vp1+e7NXtVVAbrR8f+vkYRKI+/Yf/2h9Gw+vLUI3gdidfAT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ToX8YAAADeAAAADwAAAAAAAAAAAAAAAACYAgAAZHJz&#10;L2Rvd25yZXYueG1sUEsFBgAAAAAEAAQA9QAAAIsDAAAAAA==&#10;" path="m,l165831,e" filled="f" strokeweight=".29pt">
                  <v:path arrowok="t" o:connecttype="custom" o:connectlocs="0,0;1658,0" o:connectangles="0,0" textboxrect="0,0,165831,0"/>
                </v:shape>
                <v:shape id="Shape 9242" o:spid="_x0000_s1057" style="position:absolute;left:1842;top:1007;width:0;height:814;visibility:visible;mso-wrap-style:square;v-text-anchor:top" coordsize="0,81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NM48cA&#10;AADeAAAADwAAAGRycy9kb3ducmV2LnhtbESP0WoCMRRE3wv9h3ALvtXESlVWoyyCUqkP1voBl811&#10;d3Vzs02irn/fCIU+DjNzhpktOtuIK/lQO9Yw6CsQxIUzNZcaDt+r1wmIEJENNo5Jw50CLObPTzPM&#10;jLvxF133sRQJwiFDDVWMbSZlKCqyGPquJU7e0XmLMUlfSuPxluC2kW9KjaTFmtNChS0tKyrO+4vV&#10;oEbrXbGJ58P29O4/83yzXP+4u9a9ly6fgojUxf/wX/vDaBgPB2oMjzvpCs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zTOPHAAAA3gAAAA8AAAAAAAAAAAAAAAAAmAIAAGRy&#10;cy9kb3ducmV2LnhtbFBLBQYAAAAABAAEAPUAAACMAwAAAAA=&#10;" path="m,l,81465e" filled="f" strokeweight=".29pt">
                  <v:path arrowok="t" o:connecttype="custom" o:connectlocs="0,0;0,814" o:connectangles="0,0" textboxrect="0,0,0,81465"/>
                </v:shape>
                <v:shape id="Shape 9243" o:spid="_x0000_s1058" style="position:absolute;left:184;top:1821;width:1658;height:0;visibility:visible;mso-wrap-style:square;v-text-anchor:top" coordsize="165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fZtsMA&#10;AADeAAAADwAAAGRycy9kb3ducmV2LnhtbERPTWsCMRC9F/wPYYTeamILbVmNUiuWgl6qHjyOm3Gz&#10;dDNZk9Rd/705CD0+3vd03rtGXCjE2rOG8UiBIC69qbnSsN+tnt5BxIRssPFMGq4UYT4bPEyxML7j&#10;H7psUyVyCMcCNdiU2kLKWFpyGEe+Jc7cyQeHKcNQSROwy+Gukc9KvUqHNecGiy19Wip/t39OQ7c4&#10;H1aLL7tUG78826s7qqDWWj8O+48JiER9+hff3d9Gw9vLWOW9+U6+An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fZtsMAAADeAAAADwAAAAAAAAAAAAAAAACYAgAAZHJzL2Rv&#10;d25yZXYueG1sUEsFBgAAAAAEAAQA9QAAAIgDAAAAAA==&#10;" path="m165831,l,e" filled="f" strokeweight=".29pt">
                  <v:path arrowok="t" o:connecttype="custom" o:connectlocs="1658,0;0,0" o:connectangles="0,0" textboxrect="0,0,165831,0"/>
                </v:shape>
                <v:shape id="Shape 9244" o:spid="_x0000_s1059" style="position:absolute;left:184;top:1007;width:0;height:814;visibility:visible;mso-wrap-style:square;v-text-anchor:top" coordsize="0,81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B9CscA&#10;AADeAAAADwAAAGRycy9kb3ducmV2LnhtbESP0WoCMRRE34X+Q7gF32pipVq3RlkEpVIfrPoBl83t&#10;7tbNzZqkuv59Uyj4OMzMGWa26GwjLuRD7VjDcKBAEBfO1FxqOB5WT68gQkQ22DgmDTcKsJg/9GaY&#10;GXflT7rsYykShEOGGqoY20zKUFRkMQxcS5y8L+ctxiR9KY3Ha4LbRj4rNZYWa04LFba0rKg47X+s&#10;BjVe74pNPB233y/+I883y/XZ3bTuP3b5G4hIXbyH/9vvRsNkNFRT+LuTr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gfQrHAAAA3gAAAA8AAAAAAAAAAAAAAAAAmAIAAGRy&#10;cy9kb3ducmV2LnhtbFBLBQYAAAAABAAEAPUAAACMAwAAAAA=&#10;" path="m,81465l,e" filled="f" strokeweight=".29pt">
                  <v:path arrowok="t" o:connecttype="custom" o:connectlocs="0,814;0,0" o:connectangles="0,0" textboxrect="0,0,0,81465"/>
                </v:shape>
                <v:shape id="Shape 9247" o:spid="_x0000_s1060" style="position:absolute;left:192;top:1940;width:801;height:798;visibility:visible;mso-wrap-style:square;v-text-anchor:top" coordsize="80040,79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ofl8YA&#10;AADeAAAADwAAAGRycy9kb3ducmV2LnhtbESPy4rCMBSG98K8QzgDbkTTqozSMYqjKLoZ8AazPDRn&#10;2mJzUpuo9e3NQnD589/4JrPGlOJGtSssK4h7EQji1OqCMwXHw6o7BuE8ssbSMil4kIPZ9KM1wUTb&#10;O+/otveZCCPsElSQe18lUro0J4OuZyvi4P3b2qAPss6krvEexk0p+1H0JQ0WHB5yrGiRU3reX40C&#10;26yG6yX+Ref5ad25/Pa3p+vPVqn2ZzP/BuGp8e/wq73RCkaDOA4AASeg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ofl8YAAADeAAAADwAAAAAAAAAAAAAAAACYAgAAZHJz&#10;L2Rvd25yZXYueG1sUEsFBgAAAAAEAAQA9QAAAIsDAAAAAA==&#10;" path="m,l80040,79828e" filled="f" strokeweight=".05683mm">
                  <v:path arrowok="t" o:connecttype="custom" o:connectlocs="0,0;801,798" o:connectangles="0,0" textboxrect="0,0,80040,79828"/>
                </v:shape>
                <v:shape id="Shape 9248" o:spid="_x0000_s1061" style="position:absolute;left:192;top:2341;width:399;height:397;visibility:visible;mso-wrap-style:square;v-text-anchor:top" coordsize="39820,39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Mz78kA&#10;AADeAAAADwAAAGRycy9kb3ducmV2LnhtbESPT2sCMRTE74V+h/AKXopmV0uVrVGkRfSyB/+AeHts&#10;XpNtNy/LJuq2n74pFHocZuY3zHzZu0ZcqQu1ZwX5KANBXHlds1FwPKyHMxAhImtsPJOCLwqwXNzf&#10;zbHQ/sY7uu6jEQnCoUAFNsa2kDJUlhyGkW+Jk/fuO4cxyc5I3eEtwV0jx1n2LB3WnBYstvRqqfrc&#10;X5yCp4kOJX5sL4+r06E0Z/Nmy823UoOHfvUCIlIf/8N/7a1WMJ3keQ6/d9IVkI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XMz78kAAADeAAAADwAAAAAAAAAAAAAAAACYAgAA&#10;ZHJzL2Rvd25yZXYueG1sUEsFBgAAAAAEAAQA9QAAAI4DAAAAAA==&#10;" path="m,l39820,39717e" filled="f" strokeweight=".05683mm">
                  <v:path arrowok="t" o:connecttype="custom" o:connectlocs="0,0;399,397" o:connectangles="0,0" textboxrect="0,0,39820,39717"/>
                </v:shape>
                <v:shape id="Shape 9249" o:spid="_x0000_s1062" style="position:absolute;left:192;top:1940;width:801;height:798;visibility:visible;mso-wrap-style:square;v-text-anchor:top" coordsize="80040,79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Qke8gA&#10;AADeAAAADwAAAGRycy9kb3ducmV2LnhtbESPQWvCQBSE70L/w/IKvZS6SSxWoqtoJVIvBW0Fj4/s&#10;Mwlm38bsatJ/3y0UPA4z8w0zW/SmFjdqXWVZQTyMQBDnVldcKPj+yl4mIJxH1lhbJgU/5GAxfxjM&#10;MNW24x3d9r4QAcIuRQWl900qpctLMuiGtiEO3sm2Bn2QbSF1i12Am1omUTSWBisOCyU29F5Sft5f&#10;jQLbZ6+bNR6j8/Kweb58JtvDdbVV6umxX05BeOr9Pfzf/tAK3kZxnMDfnXA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CR7yAAAAN4AAAAPAAAAAAAAAAAAAAAAAJgCAABk&#10;cnMvZG93bnJldi54bWxQSwUGAAAAAAQABAD1AAAAjQMAAAAA&#10;" path="m,l80040,79828e" filled="f" strokeweight=".05683mm">
                  <v:path arrowok="t" o:connecttype="custom" o:connectlocs="0,0;801,798" o:connectangles="0,0" textboxrect="0,0,80040,79828"/>
                </v:shape>
                <v:shape id="Shape 9250" o:spid="_x0000_s1063" style="position:absolute;left:595;top:1940;width:800;height:798;visibility:visible;mso-wrap-style:square;v-text-anchor:top" coordsize="80045,79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dRHMcA&#10;AADeAAAADwAAAGRycy9kb3ducmV2LnhtbESPQWvCQBSE70L/w/IKXqRuUovV6CqlIJib1Qr19sg+&#10;s8Hs2zS7auyv7wqFHoeZ+YaZLztbiwu1vnKsIB0mIIgLpysuFXzuVk8TED4ga6wdk4IbeVguHnpz&#10;zLS78gddtqEUEcI+QwUmhCaT0heGLPqha4ijd3StxRBlW0rd4jXCbS2fk2QsLVYcFww29G6oOG3P&#10;VsE+zzdy9fNN9iVx0wGaff51SJXqP3ZvMxCBuvAf/muvtYLXUZqO4H4nX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3URzHAAAA3gAAAA8AAAAAAAAAAAAAAAAAmAIAAGRy&#10;cy9kb3ducmV2LnhtbFBLBQYAAAAABAAEAPUAAACMAwAAAAA=&#10;" path="m,l80045,79828e" filled="f" strokeweight=".05683mm">
                  <v:path arrowok="t" o:connecttype="custom" o:connectlocs="0,0;800,798" o:connectangles="0,0" textboxrect="0,0,80045,79828"/>
                </v:shape>
                <v:shape id="Shape 9251" o:spid="_x0000_s1064" style="position:absolute;left:997;top:1940;width:800;height:798;visibility:visible;mso-wrap-style:square;v-text-anchor:top" coordsize="80046,79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goF8cA&#10;AADeAAAADwAAAGRycy9kb3ducmV2LnhtbESPT2vCQBTE7wW/w/IEb3UTLY1EVxHB4qE9+Ae8PrLP&#10;TTT7Nma3mvbTdwuCx2FmfsPMFp2txY1aXzlWkA4TEMSF0xUbBYf9+nUCwgdkjbVjUvBDHhbz3ssM&#10;c+3uvKXbLhgRIexzVFCG0ORS+qIki37oGuLonVxrMUTZGqlbvEe4reUoSd6lxYrjQokNrUoqLrtv&#10;q+ArO9cfR/O7Hm2v+42/Zp8mmEKpQb9bTkEE6sIz/GhvtIJsnKZv8H8nX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YKBfHAAAA3gAAAA8AAAAAAAAAAAAAAAAAmAIAAGRy&#10;cy9kb3ducmV2LnhtbFBLBQYAAAAABAAEAPUAAACMAwAAAAA=&#10;" path="m,l80046,79828e" filled="f" strokeweight=".05683mm">
                  <v:path arrowok="t" o:connecttype="custom" o:connectlocs="0,0;800,798" o:connectangles="0,0" textboxrect="0,0,80046,79828"/>
                </v:shape>
                <v:shape id="Shape 9252" o:spid="_x0000_s1065" style="position:absolute;left:1399;top:1940;width:435;height:434;visibility:visible;mso-wrap-style:square;v-text-anchor:top" coordsize="43503,43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Dv7sQA&#10;AADeAAAADwAAAGRycy9kb3ducmV2LnhtbESPQWvCQBSE7wX/w/KE3uomijVEVxFF6FVbKN4e2WcS&#10;k30bd1eT/vuuUOhxmJlvmNVmMK14kPO1ZQXpJAFBXFhdc6ng6/PwloHwAVlja5kU/JCHzXr0ssJc&#10;256P9DiFUkQI+xwVVCF0uZS+qMign9iOOHoX6wyGKF0ptcM+wk0rp0nyLg3WHBcq7GhXUdGc7kbB&#10;/Ja51Gdkd33T8K25fl/3Z1bqdTxslyACDeE//Nf+0AoWszSdw/NOv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Q7+7EAAAA3gAAAA8AAAAAAAAAAAAAAAAAmAIAAGRycy9k&#10;b3ducmV2LnhtbFBLBQYAAAAABAAEAPUAAACJAwAAAAA=&#10;" path="m,l43503,43385e" filled="f" strokeweight=".05683mm">
                  <v:path arrowok="t" o:connecttype="custom" o:connectlocs="0,0;435,434" o:connectangles="0,0" textboxrect="0,0,43503,43385"/>
                </v:shape>
                <v:shape id="Shape 9253" o:spid="_x0000_s1066" style="position:absolute;left:1801;top:1940;width:33;height:33;visibility:visible;mso-wrap-style:square;v-text-anchor:top" coordsize="3283,3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J+IsgA&#10;AADeAAAADwAAAGRycy9kb3ducmV2LnhtbESP3WrCQBSE7wu+w3KE3tVN/ElL6iq2NFbEG1Mf4JA9&#10;JsHs2ZDdaurTuwXBy2FmvmHmy9404kydqy0riEcRCOLC6ppLBYef7OUNhPPIGhvLpOCPHCwXg6c5&#10;ptpeeE/n3JciQNilqKDyvk2ldEVFBt3ItsTBO9rOoA+yK6Xu8BLgppHjKEqkwZrDQoUtfVZUnPJf&#10;o2By/bge1l/T/TbKZzvOvpNsylulnof96h2Ep94/wvf2Rit4ncRxAv93whW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4n4iyAAAAN4AAAAPAAAAAAAAAAAAAAAAAJgCAABk&#10;cnMvZG93bnJldi54bWxQSwUGAAAAAAQABAD1AAAAjQMAAAAA&#10;" path="m,l3283,3274e" filled="f" strokeweight=".05683mm">
                  <v:path arrowok="t" o:connecttype="custom" o:connectlocs="0,0;33,33" o:connectangles="0,0" textboxrect="0,0,3283,3274"/>
                </v:shape>
                <v:shape id="Shape 9254" o:spid="_x0000_s1067" style="position:absolute;left:184;top:1932;width:1658;height:0;visibility:visible;mso-wrap-style:square;v-text-anchor:top" coordsize="165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bGccA&#10;AADeAAAADwAAAGRycy9kb3ducmV2LnhtbESPQUsDMRSE74L/ITzBW5tsBStr02JbWoR6sXrw+Nw8&#10;N4ubl22Sdrf/vhEKHoeZ+YaZLQbXihOF2HjWUIwVCOLKm4ZrDZ8fm9ETiJiQDbaeScOZIizmtzcz&#10;LI3v+Z1O+1SLDOFYogabUldKGStLDuPYd8TZ+/HBYcoy1NIE7DPctXKi1KN02HBesNjRylL1uz86&#10;Df3y8LVZbu1avfn1wZ7dtwpqp/X93fDyDCLRkP7D1/ar0TB9KIop/N3JV0D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x2xnHAAAA3gAAAA8AAAAAAAAAAAAAAAAAmAIAAGRy&#10;cy9kb3ducmV2LnhtbFBLBQYAAAAABAAEAPUAAACMAwAAAAA=&#10;" path="m,l165831,e" filled="f" strokeweight=".29pt">
                  <v:path arrowok="t" o:connecttype="custom" o:connectlocs="0,0;1658,0" o:connectangles="0,0" textboxrect="0,0,165831,0"/>
                </v:shape>
                <v:shape id="Shape 9255" o:spid="_x0000_s1068" style="position:absolute;left:1842;top:1932;width:0;height:815;visibility:visible;mso-wrap-style:square;v-text-anchor:top" coordsize="0,81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OTMMA&#10;AADeAAAADwAAAGRycy9kb3ducmV2LnhtbERP3WrCMBS+H/gO4QjezbTKVKpRijCZuAv/HuDQHNtq&#10;c9Ilmda3Xy6EXX58/4tVZxpxJ+drywrSYQKCuLC65lLB+fT5PgPhA7LGxjIpeJKH1bL3tsBM2wcf&#10;6H4MpYgh7DNUUIXQZlL6oiKDfmhb4shdrDMYInSl1A4fMdw0cpQkE2mw5thQYUvriorb8dcoSCab&#10;fbENt/P39cPt8ny73vzYp1KDfpfPQQTqwr/45f7SCqbjNI174514B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OTMMAAADeAAAADwAAAAAAAAAAAAAAAACYAgAAZHJzL2Rv&#10;d25yZXYueG1sUEsFBgAAAAAEAAQA9QAAAIgDAAAAAA==&#10;" path="m,l,81465e" filled="f" strokeweight=".29pt">
                  <v:path arrowok="t" o:connecttype="custom" o:connectlocs="0,0;0,815" o:connectangles="0,0" textboxrect="0,0,0,81465"/>
                </v:shape>
                <v:shape id="Shape 9256" o:spid="_x0000_s1069" style="position:absolute;left:184;top:2747;width:1658;height:0;visibility:visible;mso-wrap-style:square;v-text-anchor:top" coordsize="165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Lq8McA&#10;AADeAAAADwAAAGRycy9kb3ducmV2LnhtbESPT0sDMRTE70K/Q3hCbzZZC/7ZNi2tpSLUi9WDx+fm&#10;dbO4edkmsbv99o0geBxm5jfMfDm4VpwoxMazhmKiQBBX3jRca/h43948gIgJ2WDrmTScKcJyMbqa&#10;Y2l8z2902qdaZAjHEjXYlLpSylhZchgnviPO3sEHhynLUEsTsM9w18pbpe6kw4bzgsWOnixV3/sf&#10;p6FfHz+362e7Ua9+c7Rn96WC2mk9vh5WMxCJhvQf/mu/GA3306J4hN87+QrI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0i6vDHAAAA3gAAAA8AAAAAAAAAAAAAAAAAmAIAAGRy&#10;cy9kb3ducmV2LnhtbFBLBQYAAAAABAAEAPUAAACMAwAAAAA=&#10;" path="m165831,l,e" filled="f" strokeweight=".29pt">
                  <v:path arrowok="t" o:connecttype="custom" o:connectlocs="1658,0;0,0" o:connectangles="0,0" textboxrect="0,0,165831,0"/>
                </v:shape>
                <v:shape id="Shape 9257" o:spid="_x0000_s1070" style="position:absolute;left:184;top:1932;width:0;height:815;visibility:visible;mso-wrap-style:square;v-text-anchor:top" coordsize="0,81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98YA&#10;AADeAAAADwAAAGRycy9kb3ducmV2LnhtbESP32rCMBTG74W9QziD3WmqQzc6YynCZGVeqPMBDs1Z&#10;27U56ZLM1rc3FwMvP75//NbZaDpxIecbywrmswQEcWl1w5WC89f79BWED8gaO8uk4Eoess3DZI2p&#10;tgMf6XIKlYgj7FNUUIfQp1L6siaDfmZ74uh9W2cwROkqqR0Ocdx0cpEkK2mw4fhQY0/bmsr29GcU&#10;JKvdoSxCe97/LN1nnhfb3a+9KvX0OOZvIAKN4R7+b39oBS/P80UEiDgRBeTm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98YAAADeAAAADwAAAAAAAAAAAAAAAACYAgAAZHJz&#10;L2Rvd25yZXYueG1sUEsFBgAAAAAEAAQA9QAAAIsDAAAAAA==&#10;" path="m,81465l,e" filled="f" strokeweight=".29pt">
                  <v:path arrowok="t" o:connecttype="custom" o:connectlocs="0,815;0,0" o:connectangles="0,0" textboxrect="0,0,0,81465"/>
                </v:shape>
              </v:group>
            </w:pict>
          </mc:Fallback>
        </mc:AlternateContent>
      </w:r>
      <w:r w:rsidRPr="0019584E">
        <w:rPr>
          <w:rFonts w:ascii="Calibri" w:eastAsia="Calibri" w:hAnsi="Calibri" w:cs="Calibri"/>
          <w:noProof/>
          <w:snapToGrid w:val="0"/>
          <w:color w:val="000000"/>
          <w:szCs w:val="24"/>
        </w:rPr>
        <mc:AlternateContent>
          <mc:Choice Requires="wpg">
            <w:drawing>
              <wp:anchor distT="0" distB="0" distL="114300" distR="114300" simplePos="0" relativeHeight="251659264" behindDoc="0" locked="0" layoutInCell="1" allowOverlap="1" wp14:anchorId="5A08D4A3" wp14:editId="1FD24C8E">
                <wp:simplePos x="0" y="0"/>
                <wp:positionH relativeFrom="column">
                  <wp:posOffset>1651635</wp:posOffset>
                </wp:positionH>
                <wp:positionV relativeFrom="paragraph">
                  <wp:posOffset>247087</wp:posOffset>
                </wp:positionV>
                <wp:extent cx="367665" cy="188595"/>
                <wp:effectExtent l="0" t="0" r="13335" b="20955"/>
                <wp:wrapNone/>
                <wp:docPr id="73121" name="Group 67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665" cy="188595"/>
                          <a:chOff x="0" y="0"/>
                          <a:chExt cx="367926" cy="188809"/>
                        </a:xfrm>
                      </wpg:grpSpPr>
                      <wps:wsp>
                        <wps:cNvPr id="73122" name="Shape 8463"/>
                        <wps:cNvSpPr>
                          <a:spLocks/>
                        </wps:cNvSpPr>
                        <wps:spPr bwMode="auto">
                          <a:xfrm>
                            <a:off x="0" y="0"/>
                            <a:ext cx="367926" cy="188809"/>
                          </a:xfrm>
                          <a:custGeom>
                            <a:avLst/>
                            <a:gdLst>
                              <a:gd name="T0" fmla="*/ 0 w 367926"/>
                              <a:gd name="T1" fmla="*/ 0 h 188809"/>
                              <a:gd name="T2" fmla="*/ 367926 w 367926"/>
                              <a:gd name="T3" fmla="*/ 0 h 188809"/>
                              <a:gd name="T4" fmla="*/ 367926 w 367926"/>
                              <a:gd name="T5" fmla="*/ 188809 h 188809"/>
                              <a:gd name="T6" fmla="*/ 0 w 367926"/>
                              <a:gd name="T7" fmla="*/ 188809 h 188809"/>
                              <a:gd name="T8" fmla="*/ 0 w 367926"/>
                              <a:gd name="T9" fmla="*/ 0 h 188809"/>
                              <a:gd name="T10" fmla="*/ 0 w 367926"/>
                              <a:gd name="T11" fmla="*/ 0 h 188809"/>
                              <a:gd name="T12" fmla="*/ 367926 w 367926"/>
                              <a:gd name="T13" fmla="*/ 188809 h 188809"/>
                            </a:gdLst>
                            <a:ahLst/>
                            <a:cxnLst>
                              <a:cxn ang="0">
                                <a:pos x="T0" y="T1"/>
                              </a:cxn>
                              <a:cxn ang="0">
                                <a:pos x="T2" y="T3"/>
                              </a:cxn>
                              <a:cxn ang="0">
                                <a:pos x="T4" y="T5"/>
                              </a:cxn>
                              <a:cxn ang="0">
                                <a:pos x="T6" y="T7"/>
                              </a:cxn>
                              <a:cxn ang="0">
                                <a:pos x="T8" y="T9"/>
                              </a:cxn>
                            </a:cxnLst>
                            <a:rect l="T10" t="T11" r="T12" b="T13"/>
                            <a:pathLst>
                              <a:path w="367926" h="188809">
                                <a:moveTo>
                                  <a:pt x="0" y="0"/>
                                </a:moveTo>
                                <a:lnTo>
                                  <a:pt x="367926" y="0"/>
                                </a:lnTo>
                                <a:lnTo>
                                  <a:pt x="367926" y="188809"/>
                                </a:lnTo>
                                <a:lnTo>
                                  <a:pt x="0" y="188809"/>
                                </a:lnTo>
                                <a:lnTo>
                                  <a:pt x="0" y="0"/>
                                </a:lnTo>
                                <a:close/>
                              </a:path>
                            </a:pathLst>
                          </a:custGeom>
                          <a:noFill/>
                          <a:ln w="2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23" name="Shape 8464"/>
                        <wps:cNvSpPr>
                          <a:spLocks/>
                        </wps:cNvSpPr>
                        <wps:spPr bwMode="auto">
                          <a:xfrm>
                            <a:off x="17259" y="8605"/>
                            <a:ext cx="0" cy="0"/>
                          </a:xfrm>
                          <a:custGeom>
                            <a:avLst/>
                            <a:gdLst/>
                            <a:ahLst/>
                            <a:cxnLst>
                              <a:cxn ang="0">
                                <a:pos x="0" y="0"/>
                              </a:cxn>
                              <a:cxn ang="0">
                                <a:pos x="0" y="0"/>
                              </a:cxn>
                            </a:cxnLst>
                            <a:rect l="0" t="0" r="0" b="0"/>
                            <a:pathLst>
                              <a:path>
                                <a:moveTo>
                                  <a:pt x="0" y="0"/>
                                </a:moveTo>
                                <a:lnTo>
                                  <a:pt x="0" y="0"/>
                                </a:lnTo>
                              </a:path>
                            </a:pathLst>
                          </a:custGeom>
                          <a:noFill/>
                          <a:ln w="2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24" name="Shape 8465"/>
                        <wps:cNvSpPr>
                          <a:spLocks/>
                        </wps:cNvSpPr>
                        <wps:spPr bwMode="auto">
                          <a:xfrm>
                            <a:off x="17259" y="8605"/>
                            <a:ext cx="27096" cy="27025"/>
                          </a:xfrm>
                          <a:custGeom>
                            <a:avLst/>
                            <a:gdLst>
                              <a:gd name="T0" fmla="*/ 0 w 27096"/>
                              <a:gd name="T1" fmla="*/ 27025 h 27025"/>
                              <a:gd name="T2" fmla="*/ 27096 w 27096"/>
                              <a:gd name="T3" fmla="*/ 0 h 27025"/>
                              <a:gd name="T4" fmla="*/ 0 w 27096"/>
                              <a:gd name="T5" fmla="*/ 0 h 27025"/>
                              <a:gd name="T6" fmla="*/ 27096 w 27096"/>
                              <a:gd name="T7" fmla="*/ 27025 h 27025"/>
                            </a:gdLst>
                            <a:ahLst/>
                            <a:cxnLst>
                              <a:cxn ang="0">
                                <a:pos x="T0" y="T1"/>
                              </a:cxn>
                              <a:cxn ang="0">
                                <a:pos x="T2" y="T3"/>
                              </a:cxn>
                            </a:cxnLst>
                            <a:rect l="T4" t="T5" r="T6" b="T7"/>
                            <a:pathLst>
                              <a:path w="27096" h="27025">
                                <a:moveTo>
                                  <a:pt x="0" y="27025"/>
                                </a:moveTo>
                                <a:lnTo>
                                  <a:pt x="27096" y="0"/>
                                </a:lnTo>
                              </a:path>
                            </a:pathLst>
                          </a:custGeom>
                          <a:noFill/>
                          <a:ln w="2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25" name="Shape 8466"/>
                        <wps:cNvSpPr>
                          <a:spLocks/>
                        </wps:cNvSpPr>
                        <wps:spPr bwMode="auto">
                          <a:xfrm>
                            <a:off x="17259" y="8605"/>
                            <a:ext cx="54191" cy="54060"/>
                          </a:xfrm>
                          <a:custGeom>
                            <a:avLst/>
                            <a:gdLst>
                              <a:gd name="T0" fmla="*/ 0 w 54191"/>
                              <a:gd name="T1" fmla="*/ 54060 h 54060"/>
                              <a:gd name="T2" fmla="*/ 54191 w 54191"/>
                              <a:gd name="T3" fmla="*/ 0 h 54060"/>
                              <a:gd name="T4" fmla="*/ 0 w 54191"/>
                              <a:gd name="T5" fmla="*/ 0 h 54060"/>
                              <a:gd name="T6" fmla="*/ 54191 w 54191"/>
                              <a:gd name="T7" fmla="*/ 54060 h 54060"/>
                            </a:gdLst>
                            <a:ahLst/>
                            <a:cxnLst>
                              <a:cxn ang="0">
                                <a:pos x="T0" y="T1"/>
                              </a:cxn>
                              <a:cxn ang="0">
                                <a:pos x="T2" y="T3"/>
                              </a:cxn>
                            </a:cxnLst>
                            <a:rect l="T4" t="T5" r="T6" b="T7"/>
                            <a:pathLst>
                              <a:path w="54191" h="54060">
                                <a:moveTo>
                                  <a:pt x="0" y="54060"/>
                                </a:moveTo>
                                <a:lnTo>
                                  <a:pt x="54191" y="0"/>
                                </a:lnTo>
                              </a:path>
                            </a:pathLst>
                          </a:custGeom>
                          <a:noFill/>
                          <a:ln w="2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26" name="Shape 8467"/>
                        <wps:cNvSpPr>
                          <a:spLocks/>
                        </wps:cNvSpPr>
                        <wps:spPr bwMode="auto">
                          <a:xfrm>
                            <a:off x="18491" y="8605"/>
                            <a:ext cx="80066" cy="79857"/>
                          </a:xfrm>
                          <a:custGeom>
                            <a:avLst/>
                            <a:gdLst>
                              <a:gd name="T0" fmla="*/ 0 w 80066"/>
                              <a:gd name="T1" fmla="*/ 79857 h 79857"/>
                              <a:gd name="T2" fmla="*/ 80066 w 80066"/>
                              <a:gd name="T3" fmla="*/ 0 h 79857"/>
                              <a:gd name="T4" fmla="*/ 0 w 80066"/>
                              <a:gd name="T5" fmla="*/ 0 h 79857"/>
                              <a:gd name="T6" fmla="*/ 80066 w 80066"/>
                              <a:gd name="T7" fmla="*/ 79857 h 79857"/>
                            </a:gdLst>
                            <a:ahLst/>
                            <a:cxnLst>
                              <a:cxn ang="0">
                                <a:pos x="T0" y="T1"/>
                              </a:cxn>
                              <a:cxn ang="0">
                                <a:pos x="T2" y="T3"/>
                              </a:cxn>
                            </a:cxnLst>
                            <a:rect l="T4" t="T5" r="T6" b="T7"/>
                            <a:pathLst>
                              <a:path w="80066" h="79857">
                                <a:moveTo>
                                  <a:pt x="0" y="79857"/>
                                </a:moveTo>
                                <a:lnTo>
                                  <a:pt x="80066" y="0"/>
                                </a:lnTo>
                              </a:path>
                            </a:pathLst>
                          </a:custGeom>
                          <a:noFill/>
                          <a:ln w="2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27" name="Shape 8468"/>
                        <wps:cNvSpPr>
                          <a:spLocks/>
                        </wps:cNvSpPr>
                        <wps:spPr bwMode="auto">
                          <a:xfrm>
                            <a:off x="45586" y="8605"/>
                            <a:ext cx="80066" cy="79857"/>
                          </a:xfrm>
                          <a:custGeom>
                            <a:avLst/>
                            <a:gdLst>
                              <a:gd name="T0" fmla="*/ 0 w 80066"/>
                              <a:gd name="T1" fmla="*/ 79857 h 79857"/>
                              <a:gd name="T2" fmla="*/ 80066 w 80066"/>
                              <a:gd name="T3" fmla="*/ 0 h 79857"/>
                              <a:gd name="T4" fmla="*/ 0 w 80066"/>
                              <a:gd name="T5" fmla="*/ 0 h 79857"/>
                              <a:gd name="T6" fmla="*/ 80066 w 80066"/>
                              <a:gd name="T7" fmla="*/ 79857 h 79857"/>
                            </a:gdLst>
                            <a:ahLst/>
                            <a:cxnLst>
                              <a:cxn ang="0">
                                <a:pos x="T0" y="T1"/>
                              </a:cxn>
                              <a:cxn ang="0">
                                <a:pos x="T2" y="T3"/>
                              </a:cxn>
                            </a:cxnLst>
                            <a:rect l="T4" t="T5" r="T6" b="T7"/>
                            <a:pathLst>
                              <a:path w="80066" h="79857">
                                <a:moveTo>
                                  <a:pt x="0" y="79857"/>
                                </a:moveTo>
                                <a:lnTo>
                                  <a:pt x="80066" y="0"/>
                                </a:lnTo>
                              </a:path>
                            </a:pathLst>
                          </a:custGeom>
                          <a:noFill/>
                          <a:ln w="2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28" name="Shape 8469"/>
                        <wps:cNvSpPr>
                          <a:spLocks/>
                        </wps:cNvSpPr>
                        <wps:spPr bwMode="auto">
                          <a:xfrm>
                            <a:off x="72682" y="8605"/>
                            <a:ext cx="80083" cy="79857"/>
                          </a:xfrm>
                          <a:custGeom>
                            <a:avLst/>
                            <a:gdLst>
                              <a:gd name="T0" fmla="*/ 0 w 80083"/>
                              <a:gd name="T1" fmla="*/ 79857 h 79857"/>
                              <a:gd name="T2" fmla="*/ 80083 w 80083"/>
                              <a:gd name="T3" fmla="*/ 0 h 79857"/>
                              <a:gd name="T4" fmla="*/ 0 w 80083"/>
                              <a:gd name="T5" fmla="*/ 0 h 79857"/>
                              <a:gd name="T6" fmla="*/ 80083 w 80083"/>
                              <a:gd name="T7" fmla="*/ 79857 h 79857"/>
                            </a:gdLst>
                            <a:ahLst/>
                            <a:cxnLst>
                              <a:cxn ang="0">
                                <a:pos x="T0" y="T1"/>
                              </a:cxn>
                              <a:cxn ang="0">
                                <a:pos x="T2" y="T3"/>
                              </a:cxn>
                            </a:cxnLst>
                            <a:rect l="T4" t="T5" r="T6" b="T7"/>
                            <a:pathLst>
                              <a:path w="80083" h="79857">
                                <a:moveTo>
                                  <a:pt x="0" y="79857"/>
                                </a:moveTo>
                                <a:lnTo>
                                  <a:pt x="80083" y="0"/>
                                </a:lnTo>
                              </a:path>
                            </a:pathLst>
                          </a:custGeom>
                          <a:noFill/>
                          <a:ln w="2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29" name="Shape 8470"/>
                        <wps:cNvSpPr>
                          <a:spLocks/>
                        </wps:cNvSpPr>
                        <wps:spPr bwMode="auto">
                          <a:xfrm>
                            <a:off x="99789" y="8605"/>
                            <a:ext cx="80071" cy="79857"/>
                          </a:xfrm>
                          <a:custGeom>
                            <a:avLst/>
                            <a:gdLst>
                              <a:gd name="T0" fmla="*/ 0 w 80071"/>
                              <a:gd name="T1" fmla="*/ 79857 h 79857"/>
                              <a:gd name="T2" fmla="*/ 80071 w 80071"/>
                              <a:gd name="T3" fmla="*/ 0 h 79857"/>
                              <a:gd name="T4" fmla="*/ 0 w 80071"/>
                              <a:gd name="T5" fmla="*/ 0 h 79857"/>
                              <a:gd name="T6" fmla="*/ 80071 w 80071"/>
                              <a:gd name="T7" fmla="*/ 79857 h 79857"/>
                            </a:gdLst>
                            <a:ahLst/>
                            <a:cxnLst>
                              <a:cxn ang="0">
                                <a:pos x="T0" y="T1"/>
                              </a:cxn>
                              <a:cxn ang="0">
                                <a:pos x="T2" y="T3"/>
                              </a:cxn>
                            </a:cxnLst>
                            <a:rect l="T4" t="T5" r="T6" b="T7"/>
                            <a:pathLst>
                              <a:path w="80071" h="79857">
                                <a:moveTo>
                                  <a:pt x="0" y="79857"/>
                                </a:moveTo>
                                <a:lnTo>
                                  <a:pt x="80071" y="0"/>
                                </a:lnTo>
                              </a:path>
                            </a:pathLst>
                          </a:custGeom>
                          <a:noFill/>
                          <a:ln w="2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30" name="Shape 8471"/>
                        <wps:cNvSpPr>
                          <a:spLocks/>
                        </wps:cNvSpPr>
                        <wps:spPr bwMode="auto">
                          <a:xfrm>
                            <a:off x="126884" y="33992"/>
                            <a:ext cx="54618" cy="54470"/>
                          </a:xfrm>
                          <a:custGeom>
                            <a:avLst/>
                            <a:gdLst>
                              <a:gd name="T0" fmla="*/ 0 w 54618"/>
                              <a:gd name="T1" fmla="*/ 54470 h 54470"/>
                              <a:gd name="T2" fmla="*/ 54618 w 54618"/>
                              <a:gd name="T3" fmla="*/ 0 h 54470"/>
                              <a:gd name="T4" fmla="*/ 0 w 54618"/>
                              <a:gd name="T5" fmla="*/ 0 h 54470"/>
                              <a:gd name="T6" fmla="*/ 54618 w 54618"/>
                              <a:gd name="T7" fmla="*/ 54470 h 54470"/>
                            </a:gdLst>
                            <a:ahLst/>
                            <a:cxnLst>
                              <a:cxn ang="0">
                                <a:pos x="T0" y="T1"/>
                              </a:cxn>
                              <a:cxn ang="0">
                                <a:pos x="T2" y="T3"/>
                              </a:cxn>
                            </a:cxnLst>
                            <a:rect l="T4" t="T5" r="T6" b="T7"/>
                            <a:pathLst>
                              <a:path w="54618" h="54470">
                                <a:moveTo>
                                  <a:pt x="0" y="54470"/>
                                </a:moveTo>
                                <a:lnTo>
                                  <a:pt x="54618" y="0"/>
                                </a:lnTo>
                              </a:path>
                            </a:pathLst>
                          </a:custGeom>
                          <a:noFill/>
                          <a:ln w="2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31" name="Shape 8472"/>
                        <wps:cNvSpPr>
                          <a:spLocks/>
                        </wps:cNvSpPr>
                        <wps:spPr bwMode="auto">
                          <a:xfrm>
                            <a:off x="153996" y="61027"/>
                            <a:ext cx="27506" cy="27435"/>
                          </a:xfrm>
                          <a:custGeom>
                            <a:avLst/>
                            <a:gdLst>
                              <a:gd name="T0" fmla="*/ 0 w 27506"/>
                              <a:gd name="T1" fmla="*/ 27435 h 27435"/>
                              <a:gd name="T2" fmla="*/ 27506 w 27506"/>
                              <a:gd name="T3" fmla="*/ 0 h 27435"/>
                              <a:gd name="T4" fmla="*/ 0 w 27506"/>
                              <a:gd name="T5" fmla="*/ 0 h 27435"/>
                              <a:gd name="T6" fmla="*/ 27506 w 27506"/>
                              <a:gd name="T7" fmla="*/ 27435 h 27435"/>
                            </a:gdLst>
                            <a:ahLst/>
                            <a:cxnLst>
                              <a:cxn ang="0">
                                <a:pos x="T0" y="T1"/>
                              </a:cxn>
                              <a:cxn ang="0">
                                <a:pos x="T2" y="T3"/>
                              </a:cxn>
                            </a:cxnLst>
                            <a:rect l="T4" t="T5" r="T6" b="T7"/>
                            <a:pathLst>
                              <a:path w="27506" h="27435">
                                <a:moveTo>
                                  <a:pt x="0" y="27435"/>
                                </a:moveTo>
                                <a:lnTo>
                                  <a:pt x="27506" y="0"/>
                                </a:lnTo>
                              </a:path>
                            </a:pathLst>
                          </a:custGeom>
                          <a:noFill/>
                          <a:ln w="2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32" name="Shape 8473"/>
                        <wps:cNvSpPr>
                          <a:spLocks/>
                        </wps:cNvSpPr>
                        <wps:spPr bwMode="auto">
                          <a:xfrm>
                            <a:off x="181092" y="88052"/>
                            <a:ext cx="410" cy="410"/>
                          </a:xfrm>
                          <a:custGeom>
                            <a:avLst/>
                            <a:gdLst>
                              <a:gd name="T0" fmla="*/ 0 w 410"/>
                              <a:gd name="T1" fmla="*/ 410 h 410"/>
                              <a:gd name="T2" fmla="*/ 410 w 410"/>
                              <a:gd name="T3" fmla="*/ 0 h 410"/>
                              <a:gd name="T4" fmla="*/ 0 w 410"/>
                              <a:gd name="T5" fmla="*/ 0 h 410"/>
                              <a:gd name="T6" fmla="*/ 410 w 410"/>
                              <a:gd name="T7" fmla="*/ 410 h 410"/>
                            </a:gdLst>
                            <a:ahLst/>
                            <a:cxnLst>
                              <a:cxn ang="0">
                                <a:pos x="T0" y="T1"/>
                              </a:cxn>
                              <a:cxn ang="0">
                                <a:pos x="T2" y="T3"/>
                              </a:cxn>
                            </a:cxnLst>
                            <a:rect l="T4" t="T5" r="T6" b="T7"/>
                            <a:pathLst>
                              <a:path w="410" h="410">
                                <a:moveTo>
                                  <a:pt x="0" y="410"/>
                                </a:moveTo>
                                <a:lnTo>
                                  <a:pt x="410" y="0"/>
                                </a:lnTo>
                              </a:path>
                            </a:pathLst>
                          </a:custGeom>
                          <a:noFill/>
                          <a:ln w="2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33" name="Shape 8474"/>
                        <wps:cNvSpPr>
                          <a:spLocks/>
                        </wps:cNvSpPr>
                        <wps:spPr bwMode="auto">
                          <a:xfrm>
                            <a:off x="16438" y="7786"/>
                            <a:ext cx="165885" cy="0"/>
                          </a:xfrm>
                          <a:custGeom>
                            <a:avLst/>
                            <a:gdLst>
                              <a:gd name="T0" fmla="*/ 0 w 165885"/>
                              <a:gd name="T1" fmla="*/ 165885 w 165885"/>
                              <a:gd name="T2" fmla="*/ 0 w 165885"/>
                              <a:gd name="T3" fmla="*/ 165885 w 165885"/>
                            </a:gdLst>
                            <a:ahLst/>
                            <a:cxnLst>
                              <a:cxn ang="0">
                                <a:pos x="T0" y="0"/>
                              </a:cxn>
                              <a:cxn ang="0">
                                <a:pos x="T1" y="0"/>
                              </a:cxn>
                            </a:cxnLst>
                            <a:rect l="T2" t="0" r="T3" b="0"/>
                            <a:pathLst>
                              <a:path w="165885">
                                <a:moveTo>
                                  <a:pt x="0" y="0"/>
                                </a:moveTo>
                                <a:lnTo>
                                  <a:pt x="165885" y="0"/>
                                </a:lnTo>
                              </a:path>
                            </a:pathLst>
                          </a:custGeom>
                          <a:noFill/>
                          <a:ln w="36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34" name="Shape 8475"/>
                        <wps:cNvSpPr>
                          <a:spLocks/>
                        </wps:cNvSpPr>
                        <wps:spPr bwMode="auto">
                          <a:xfrm>
                            <a:off x="182323" y="7786"/>
                            <a:ext cx="0" cy="81495"/>
                          </a:xfrm>
                          <a:custGeom>
                            <a:avLst/>
                            <a:gdLst>
                              <a:gd name="T0" fmla="*/ 0 h 81495"/>
                              <a:gd name="T1" fmla="*/ 81495 h 81495"/>
                              <a:gd name="T2" fmla="*/ 0 h 81495"/>
                              <a:gd name="T3" fmla="*/ 81495 h 81495"/>
                            </a:gdLst>
                            <a:ahLst/>
                            <a:cxnLst>
                              <a:cxn ang="0">
                                <a:pos x="0" y="T0"/>
                              </a:cxn>
                              <a:cxn ang="0">
                                <a:pos x="0" y="T1"/>
                              </a:cxn>
                            </a:cxnLst>
                            <a:rect l="0" t="T2" r="0" b="T3"/>
                            <a:pathLst>
                              <a:path h="81495">
                                <a:moveTo>
                                  <a:pt x="0" y="0"/>
                                </a:moveTo>
                                <a:lnTo>
                                  <a:pt x="0" y="81495"/>
                                </a:lnTo>
                              </a:path>
                            </a:pathLst>
                          </a:custGeom>
                          <a:noFill/>
                          <a:ln w="36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35" name="Shape 8476"/>
                        <wps:cNvSpPr>
                          <a:spLocks/>
                        </wps:cNvSpPr>
                        <wps:spPr bwMode="auto">
                          <a:xfrm>
                            <a:off x="16438" y="89281"/>
                            <a:ext cx="165885" cy="0"/>
                          </a:xfrm>
                          <a:custGeom>
                            <a:avLst/>
                            <a:gdLst>
                              <a:gd name="T0" fmla="*/ 165885 w 165885"/>
                              <a:gd name="T1" fmla="*/ 0 w 165885"/>
                              <a:gd name="T2" fmla="*/ 0 w 165885"/>
                              <a:gd name="T3" fmla="*/ 165885 w 165885"/>
                            </a:gdLst>
                            <a:ahLst/>
                            <a:cxnLst>
                              <a:cxn ang="0">
                                <a:pos x="T0" y="0"/>
                              </a:cxn>
                              <a:cxn ang="0">
                                <a:pos x="T1" y="0"/>
                              </a:cxn>
                            </a:cxnLst>
                            <a:rect l="T2" t="0" r="T3" b="0"/>
                            <a:pathLst>
                              <a:path w="165885">
                                <a:moveTo>
                                  <a:pt x="165885" y="0"/>
                                </a:moveTo>
                                <a:lnTo>
                                  <a:pt x="0" y="0"/>
                                </a:lnTo>
                              </a:path>
                            </a:pathLst>
                          </a:custGeom>
                          <a:noFill/>
                          <a:ln w="36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36" name="Shape 8477"/>
                        <wps:cNvSpPr>
                          <a:spLocks/>
                        </wps:cNvSpPr>
                        <wps:spPr bwMode="auto">
                          <a:xfrm>
                            <a:off x="16438" y="7786"/>
                            <a:ext cx="0" cy="81495"/>
                          </a:xfrm>
                          <a:custGeom>
                            <a:avLst/>
                            <a:gdLst>
                              <a:gd name="T0" fmla="*/ 81495 h 81495"/>
                              <a:gd name="T1" fmla="*/ 0 h 81495"/>
                              <a:gd name="T2" fmla="*/ 0 h 81495"/>
                              <a:gd name="T3" fmla="*/ 81495 h 81495"/>
                            </a:gdLst>
                            <a:ahLst/>
                            <a:cxnLst>
                              <a:cxn ang="0">
                                <a:pos x="0" y="T0"/>
                              </a:cxn>
                              <a:cxn ang="0">
                                <a:pos x="0" y="T1"/>
                              </a:cxn>
                            </a:cxnLst>
                            <a:rect l="0" t="T2" r="0" b="T3"/>
                            <a:pathLst>
                              <a:path h="81495">
                                <a:moveTo>
                                  <a:pt x="0" y="81495"/>
                                </a:moveTo>
                                <a:lnTo>
                                  <a:pt x="0" y="0"/>
                                </a:lnTo>
                              </a:path>
                            </a:pathLst>
                          </a:custGeom>
                          <a:noFill/>
                          <a:ln w="36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37" name="Shape 8480"/>
                        <wps:cNvSpPr>
                          <a:spLocks/>
                        </wps:cNvSpPr>
                        <wps:spPr bwMode="auto">
                          <a:xfrm>
                            <a:off x="17259" y="101155"/>
                            <a:ext cx="0" cy="0"/>
                          </a:xfrm>
                          <a:custGeom>
                            <a:avLst/>
                            <a:gdLst/>
                            <a:ahLst/>
                            <a:cxnLst>
                              <a:cxn ang="0">
                                <a:pos x="0" y="0"/>
                              </a:cxn>
                              <a:cxn ang="0">
                                <a:pos x="0" y="0"/>
                              </a:cxn>
                            </a:cxnLst>
                            <a:rect l="0" t="0" r="0" b="0"/>
                            <a:pathLst>
                              <a:path>
                                <a:moveTo>
                                  <a:pt x="0" y="0"/>
                                </a:moveTo>
                                <a:lnTo>
                                  <a:pt x="0" y="0"/>
                                </a:lnTo>
                              </a:path>
                            </a:pathLst>
                          </a:custGeom>
                          <a:noFill/>
                          <a:ln w="2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38" name="Shape 8481"/>
                        <wps:cNvSpPr>
                          <a:spLocks/>
                        </wps:cNvSpPr>
                        <wps:spPr bwMode="auto">
                          <a:xfrm>
                            <a:off x="17259" y="101155"/>
                            <a:ext cx="40233" cy="40144"/>
                          </a:xfrm>
                          <a:custGeom>
                            <a:avLst/>
                            <a:gdLst>
                              <a:gd name="T0" fmla="*/ 0 w 40233"/>
                              <a:gd name="T1" fmla="*/ 40144 h 40144"/>
                              <a:gd name="T2" fmla="*/ 40233 w 40233"/>
                              <a:gd name="T3" fmla="*/ 0 h 40144"/>
                              <a:gd name="T4" fmla="*/ 0 w 40233"/>
                              <a:gd name="T5" fmla="*/ 0 h 40144"/>
                              <a:gd name="T6" fmla="*/ 40233 w 40233"/>
                              <a:gd name="T7" fmla="*/ 40144 h 40144"/>
                            </a:gdLst>
                            <a:ahLst/>
                            <a:cxnLst>
                              <a:cxn ang="0">
                                <a:pos x="T0" y="T1"/>
                              </a:cxn>
                              <a:cxn ang="0">
                                <a:pos x="T2" y="T3"/>
                              </a:cxn>
                            </a:cxnLst>
                            <a:rect l="T4" t="T5" r="T6" b="T7"/>
                            <a:pathLst>
                              <a:path w="40233" h="40144">
                                <a:moveTo>
                                  <a:pt x="0" y="40144"/>
                                </a:moveTo>
                                <a:lnTo>
                                  <a:pt x="40233" y="0"/>
                                </a:lnTo>
                              </a:path>
                            </a:pathLst>
                          </a:custGeom>
                          <a:noFill/>
                          <a:ln w="2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39" name="Shape 8482"/>
                        <wps:cNvSpPr>
                          <a:spLocks/>
                        </wps:cNvSpPr>
                        <wps:spPr bwMode="auto">
                          <a:xfrm>
                            <a:off x="17669" y="101155"/>
                            <a:ext cx="80066" cy="79873"/>
                          </a:xfrm>
                          <a:custGeom>
                            <a:avLst/>
                            <a:gdLst>
                              <a:gd name="T0" fmla="*/ 0 w 80066"/>
                              <a:gd name="T1" fmla="*/ 79873 h 79873"/>
                              <a:gd name="T2" fmla="*/ 80066 w 80066"/>
                              <a:gd name="T3" fmla="*/ 0 h 79873"/>
                              <a:gd name="T4" fmla="*/ 0 w 80066"/>
                              <a:gd name="T5" fmla="*/ 0 h 79873"/>
                              <a:gd name="T6" fmla="*/ 80066 w 80066"/>
                              <a:gd name="T7" fmla="*/ 79873 h 79873"/>
                            </a:gdLst>
                            <a:ahLst/>
                            <a:cxnLst>
                              <a:cxn ang="0">
                                <a:pos x="T0" y="T1"/>
                              </a:cxn>
                              <a:cxn ang="0">
                                <a:pos x="T2" y="T3"/>
                              </a:cxn>
                            </a:cxnLst>
                            <a:rect l="T4" t="T5" r="T6" b="T7"/>
                            <a:pathLst>
                              <a:path w="80066" h="79873">
                                <a:moveTo>
                                  <a:pt x="0" y="79873"/>
                                </a:moveTo>
                                <a:lnTo>
                                  <a:pt x="80066" y="0"/>
                                </a:lnTo>
                              </a:path>
                            </a:pathLst>
                          </a:custGeom>
                          <a:noFill/>
                          <a:ln w="2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40" name="Shape 8483"/>
                        <wps:cNvSpPr>
                          <a:spLocks/>
                        </wps:cNvSpPr>
                        <wps:spPr bwMode="auto">
                          <a:xfrm>
                            <a:off x="57902" y="101155"/>
                            <a:ext cx="80066" cy="79873"/>
                          </a:xfrm>
                          <a:custGeom>
                            <a:avLst/>
                            <a:gdLst>
                              <a:gd name="T0" fmla="*/ 0 w 80066"/>
                              <a:gd name="T1" fmla="*/ 79873 h 79873"/>
                              <a:gd name="T2" fmla="*/ 80066 w 80066"/>
                              <a:gd name="T3" fmla="*/ 0 h 79873"/>
                              <a:gd name="T4" fmla="*/ 0 w 80066"/>
                              <a:gd name="T5" fmla="*/ 0 h 79873"/>
                              <a:gd name="T6" fmla="*/ 80066 w 80066"/>
                              <a:gd name="T7" fmla="*/ 79873 h 79873"/>
                            </a:gdLst>
                            <a:ahLst/>
                            <a:cxnLst>
                              <a:cxn ang="0">
                                <a:pos x="T0" y="T1"/>
                              </a:cxn>
                              <a:cxn ang="0">
                                <a:pos x="T2" y="T3"/>
                              </a:cxn>
                            </a:cxnLst>
                            <a:rect l="T4" t="T5" r="T6" b="T7"/>
                            <a:pathLst>
                              <a:path w="80066" h="79873">
                                <a:moveTo>
                                  <a:pt x="0" y="79873"/>
                                </a:moveTo>
                                <a:lnTo>
                                  <a:pt x="80066" y="0"/>
                                </a:lnTo>
                              </a:path>
                            </a:pathLst>
                          </a:custGeom>
                          <a:noFill/>
                          <a:ln w="2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41" name="Shape 8484"/>
                        <wps:cNvSpPr>
                          <a:spLocks/>
                        </wps:cNvSpPr>
                        <wps:spPr bwMode="auto">
                          <a:xfrm>
                            <a:off x="98146" y="101155"/>
                            <a:ext cx="80072" cy="79873"/>
                          </a:xfrm>
                          <a:custGeom>
                            <a:avLst/>
                            <a:gdLst>
                              <a:gd name="T0" fmla="*/ 0 w 80072"/>
                              <a:gd name="T1" fmla="*/ 79873 h 79873"/>
                              <a:gd name="T2" fmla="*/ 80072 w 80072"/>
                              <a:gd name="T3" fmla="*/ 0 h 79873"/>
                              <a:gd name="T4" fmla="*/ 0 w 80072"/>
                              <a:gd name="T5" fmla="*/ 0 h 79873"/>
                              <a:gd name="T6" fmla="*/ 80072 w 80072"/>
                              <a:gd name="T7" fmla="*/ 79873 h 79873"/>
                            </a:gdLst>
                            <a:ahLst/>
                            <a:cxnLst>
                              <a:cxn ang="0">
                                <a:pos x="T0" y="T1"/>
                              </a:cxn>
                              <a:cxn ang="0">
                                <a:pos x="T2" y="T3"/>
                              </a:cxn>
                            </a:cxnLst>
                            <a:rect l="T4" t="T5" r="T6" b="T7"/>
                            <a:pathLst>
                              <a:path w="80072" h="79873">
                                <a:moveTo>
                                  <a:pt x="0" y="79873"/>
                                </a:moveTo>
                                <a:lnTo>
                                  <a:pt x="80072" y="0"/>
                                </a:lnTo>
                              </a:path>
                            </a:pathLst>
                          </a:custGeom>
                          <a:noFill/>
                          <a:ln w="2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42" name="Shape 8485"/>
                        <wps:cNvSpPr>
                          <a:spLocks/>
                        </wps:cNvSpPr>
                        <wps:spPr bwMode="auto">
                          <a:xfrm>
                            <a:off x="138379" y="138023"/>
                            <a:ext cx="43123" cy="43005"/>
                          </a:xfrm>
                          <a:custGeom>
                            <a:avLst/>
                            <a:gdLst>
                              <a:gd name="T0" fmla="*/ 0 w 43123"/>
                              <a:gd name="T1" fmla="*/ 43005 h 43005"/>
                              <a:gd name="T2" fmla="*/ 43123 w 43123"/>
                              <a:gd name="T3" fmla="*/ 0 h 43005"/>
                              <a:gd name="T4" fmla="*/ 0 w 43123"/>
                              <a:gd name="T5" fmla="*/ 0 h 43005"/>
                              <a:gd name="T6" fmla="*/ 43123 w 43123"/>
                              <a:gd name="T7" fmla="*/ 43005 h 43005"/>
                            </a:gdLst>
                            <a:ahLst/>
                            <a:cxnLst>
                              <a:cxn ang="0">
                                <a:pos x="T0" y="T1"/>
                              </a:cxn>
                              <a:cxn ang="0">
                                <a:pos x="T2" y="T3"/>
                              </a:cxn>
                            </a:cxnLst>
                            <a:rect l="T4" t="T5" r="T6" b="T7"/>
                            <a:pathLst>
                              <a:path w="43123" h="43005">
                                <a:moveTo>
                                  <a:pt x="0" y="43005"/>
                                </a:moveTo>
                                <a:lnTo>
                                  <a:pt x="43123" y="0"/>
                                </a:lnTo>
                              </a:path>
                            </a:pathLst>
                          </a:custGeom>
                          <a:noFill/>
                          <a:ln w="2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43" name="Shape 8486"/>
                        <wps:cNvSpPr>
                          <a:spLocks/>
                        </wps:cNvSpPr>
                        <wps:spPr bwMode="auto">
                          <a:xfrm>
                            <a:off x="178629" y="178163"/>
                            <a:ext cx="2873" cy="2866"/>
                          </a:xfrm>
                          <a:custGeom>
                            <a:avLst/>
                            <a:gdLst>
                              <a:gd name="T0" fmla="*/ 0 w 2873"/>
                              <a:gd name="T1" fmla="*/ 2866 h 2866"/>
                              <a:gd name="T2" fmla="*/ 2873 w 2873"/>
                              <a:gd name="T3" fmla="*/ 0 h 2866"/>
                              <a:gd name="T4" fmla="*/ 0 w 2873"/>
                              <a:gd name="T5" fmla="*/ 0 h 2866"/>
                              <a:gd name="T6" fmla="*/ 2873 w 2873"/>
                              <a:gd name="T7" fmla="*/ 2866 h 2866"/>
                            </a:gdLst>
                            <a:ahLst/>
                            <a:cxnLst>
                              <a:cxn ang="0">
                                <a:pos x="T0" y="T1"/>
                              </a:cxn>
                              <a:cxn ang="0">
                                <a:pos x="T2" y="T3"/>
                              </a:cxn>
                            </a:cxnLst>
                            <a:rect l="T4" t="T5" r="T6" b="T7"/>
                            <a:pathLst>
                              <a:path w="2873" h="2866">
                                <a:moveTo>
                                  <a:pt x="0" y="2866"/>
                                </a:moveTo>
                                <a:lnTo>
                                  <a:pt x="2873" y="0"/>
                                </a:lnTo>
                              </a:path>
                            </a:pathLst>
                          </a:custGeom>
                          <a:noFill/>
                          <a:ln w="2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44" name="Shape 8487"/>
                        <wps:cNvSpPr>
                          <a:spLocks/>
                        </wps:cNvSpPr>
                        <wps:spPr bwMode="auto">
                          <a:xfrm>
                            <a:off x="17259" y="101155"/>
                            <a:ext cx="80066" cy="79873"/>
                          </a:xfrm>
                          <a:custGeom>
                            <a:avLst/>
                            <a:gdLst>
                              <a:gd name="T0" fmla="*/ 0 w 80066"/>
                              <a:gd name="T1" fmla="*/ 0 h 79873"/>
                              <a:gd name="T2" fmla="*/ 80066 w 80066"/>
                              <a:gd name="T3" fmla="*/ 79873 h 79873"/>
                              <a:gd name="T4" fmla="*/ 0 w 80066"/>
                              <a:gd name="T5" fmla="*/ 0 h 79873"/>
                              <a:gd name="T6" fmla="*/ 80066 w 80066"/>
                              <a:gd name="T7" fmla="*/ 79873 h 79873"/>
                            </a:gdLst>
                            <a:ahLst/>
                            <a:cxnLst>
                              <a:cxn ang="0">
                                <a:pos x="T0" y="T1"/>
                              </a:cxn>
                              <a:cxn ang="0">
                                <a:pos x="T2" y="T3"/>
                              </a:cxn>
                            </a:cxnLst>
                            <a:rect l="T4" t="T5" r="T6" b="T7"/>
                            <a:pathLst>
                              <a:path w="80066" h="79873">
                                <a:moveTo>
                                  <a:pt x="0" y="0"/>
                                </a:moveTo>
                                <a:lnTo>
                                  <a:pt x="80066" y="79873"/>
                                </a:lnTo>
                              </a:path>
                            </a:pathLst>
                          </a:custGeom>
                          <a:noFill/>
                          <a:ln w="2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45" name="Shape 8488"/>
                        <wps:cNvSpPr>
                          <a:spLocks/>
                        </wps:cNvSpPr>
                        <wps:spPr bwMode="auto">
                          <a:xfrm>
                            <a:off x="17259" y="141299"/>
                            <a:ext cx="39822" cy="39729"/>
                          </a:xfrm>
                          <a:custGeom>
                            <a:avLst/>
                            <a:gdLst>
                              <a:gd name="T0" fmla="*/ 0 w 39822"/>
                              <a:gd name="T1" fmla="*/ 0 h 39729"/>
                              <a:gd name="T2" fmla="*/ 39822 w 39822"/>
                              <a:gd name="T3" fmla="*/ 39729 h 39729"/>
                              <a:gd name="T4" fmla="*/ 0 w 39822"/>
                              <a:gd name="T5" fmla="*/ 0 h 39729"/>
                              <a:gd name="T6" fmla="*/ 39822 w 39822"/>
                              <a:gd name="T7" fmla="*/ 39729 h 39729"/>
                            </a:gdLst>
                            <a:ahLst/>
                            <a:cxnLst>
                              <a:cxn ang="0">
                                <a:pos x="T0" y="T1"/>
                              </a:cxn>
                              <a:cxn ang="0">
                                <a:pos x="T2" y="T3"/>
                              </a:cxn>
                            </a:cxnLst>
                            <a:rect l="T4" t="T5" r="T6" b="T7"/>
                            <a:pathLst>
                              <a:path w="39822" h="39729">
                                <a:moveTo>
                                  <a:pt x="0" y="0"/>
                                </a:moveTo>
                                <a:lnTo>
                                  <a:pt x="39822" y="39729"/>
                                </a:lnTo>
                              </a:path>
                            </a:pathLst>
                          </a:custGeom>
                          <a:noFill/>
                          <a:ln w="2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46" name="Shape 8489"/>
                        <wps:cNvSpPr>
                          <a:spLocks/>
                        </wps:cNvSpPr>
                        <wps:spPr bwMode="auto">
                          <a:xfrm>
                            <a:off x="17259" y="101155"/>
                            <a:ext cx="80066" cy="79873"/>
                          </a:xfrm>
                          <a:custGeom>
                            <a:avLst/>
                            <a:gdLst>
                              <a:gd name="T0" fmla="*/ 0 w 80066"/>
                              <a:gd name="T1" fmla="*/ 0 h 79873"/>
                              <a:gd name="T2" fmla="*/ 80066 w 80066"/>
                              <a:gd name="T3" fmla="*/ 79873 h 79873"/>
                              <a:gd name="T4" fmla="*/ 0 w 80066"/>
                              <a:gd name="T5" fmla="*/ 0 h 79873"/>
                              <a:gd name="T6" fmla="*/ 80066 w 80066"/>
                              <a:gd name="T7" fmla="*/ 79873 h 79873"/>
                            </a:gdLst>
                            <a:ahLst/>
                            <a:cxnLst>
                              <a:cxn ang="0">
                                <a:pos x="T0" y="T1"/>
                              </a:cxn>
                              <a:cxn ang="0">
                                <a:pos x="T2" y="T3"/>
                              </a:cxn>
                            </a:cxnLst>
                            <a:rect l="T4" t="T5" r="T6" b="T7"/>
                            <a:pathLst>
                              <a:path w="80066" h="79873">
                                <a:moveTo>
                                  <a:pt x="0" y="0"/>
                                </a:moveTo>
                                <a:lnTo>
                                  <a:pt x="80066" y="79873"/>
                                </a:lnTo>
                              </a:path>
                            </a:pathLst>
                          </a:custGeom>
                          <a:noFill/>
                          <a:ln w="2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47" name="Shape 8490"/>
                        <wps:cNvSpPr>
                          <a:spLocks/>
                        </wps:cNvSpPr>
                        <wps:spPr bwMode="auto">
                          <a:xfrm>
                            <a:off x="57492" y="101155"/>
                            <a:ext cx="80066" cy="79873"/>
                          </a:xfrm>
                          <a:custGeom>
                            <a:avLst/>
                            <a:gdLst>
                              <a:gd name="T0" fmla="*/ 0 w 80066"/>
                              <a:gd name="T1" fmla="*/ 0 h 79873"/>
                              <a:gd name="T2" fmla="*/ 80066 w 80066"/>
                              <a:gd name="T3" fmla="*/ 79873 h 79873"/>
                              <a:gd name="T4" fmla="*/ 0 w 80066"/>
                              <a:gd name="T5" fmla="*/ 0 h 79873"/>
                              <a:gd name="T6" fmla="*/ 80066 w 80066"/>
                              <a:gd name="T7" fmla="*/ 79873 h 79873"/>
                            </a:gdLst>
                            <a:ahLst/>
                            <a:cxnLst>
                              <a:cxn ang="0">
                                <a:pos x="T0" y="T1"/>
                              </a:cxn>
                              <a:cxn ang="0">
                                <a:pos x="T2" y="T3"/>
                              </a:cxn>
                            </a:cxnLst>
                            <a:rect l="T4" t="T5" r="T6" b="T7"/>
                            <a:pathLst>
                              <a:path w="80066" h="79873">
                                <a:moveTo>
                                  <a:pt x="0" y="0"/>
                                </a:moveTo>
                                <a:lnTo>
                                  <a:pt x="80066" y="79873"/>
                                </a:lnTo>
                              </a:path>
                            </a:pathLst>
                          </a:custGeom>
                          <a:noFill/>
                          <a:ln w="2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48" name="Shape 8491"/>
                        <wps:cNvSpPr>
                          <a:spLocks/>
                        </wps:cNvSpPr>
                        <wps:spPr bwMode="auto">
                          <a:xfrm>
                            <a:off x="97736" y="101155"/>
                            <a:ext cx="80072" cy="79873"/>
                          </a:xfrm>
                          <a:custGeom>
                            <a:avLst/>
                            <a:gdLst>
                              <a:gd name="T0" fmla="*/ 0 w 80072"/>
                              <a:gd name="T1" fmla="*/ 0 h 79873"/>
                              <a:gd name="T2" fmla="*/ 80072 w 80072"/>
                              <a:gd name="T3" fmla="*/ 79873 h 79873"/>
                              <a:gd name="T4" fmla="*/ 0 w 80072"/>
                              <a:gd name="T5" fmla="*/ 0 h 79873"/>
                              <a:gd name="T6" fmla="*/ 80072 w 80072"/>
                              <a:gd name="T7" fmla="*/ 79873 h 79873"/>
                            </a:gdLst>
                            <a:ahLst/>
                            <a:cxnLst>
                              <a:cxn ang="0">
                                <a:pos x="T0" y="T1"/>
                              </a:cxn>
                              <a:cxn ang="0">
                                <a:pos x="T2" y="T3"/>
                              </a:cxn>
                            </a:cxnLst>
                            <a:rect l="T4" t="T5" r="T6" b="T7"/>
                            <a:pathLst>
                              <a:path w="80072" h="79873">
                                <a:moveTo>
                                  <a:pt x="0" y="0"/>
                                </a:moveTo>
                                <a:lnTo>
                                  <a:pt x="80072" y="79873"/>
                                </a:lnTo>
                              </a:path>
                            </a:pathLst>
                          </a:custGeom>
                          <a:noFill/>
                          <a:ln w="2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49" name="Shape 8492"/>
                        <wps:cNvSpPr>
                          <a:spLocks/>
                        </wps:cNvSpPr>
                        <wps:spPr bwMode="auto">
                          <a:xfrm>
                            <a:off x="137969" y="101155"/>
                            <a:ext cx="43534" cy="43420"/>
                          </a:xfrm>
                          <a:custGeom>
                            <a:avLst/>
                            <a:gdLst>
                              <a:gd name="T0" fmla="*/ 0 w 43534"/>
                              <a:gd name="T1" fmla="*/ 0 h 43420"/>
                              <a:gd name="T2" fmla="*/ 43534 w 43534"/>
                              <a:gd name="T3" fmla="*/ 43420 h 43420"/>
                              <a:gd name="T4" fmla="*/ 0 w 43534"/>
                              <a:gd name="T5" fmla="*/ 0 h 43420"/>
                              <a:gd name="T6" fmla="*/ 43534 w 43534"/>
                              <a:gd name="T7" fmla="*/ 43420 h 43420"/>
                            </a:gdLst>
                            <a:ahLst/>
                            <a:cxnLst>
                              <a:cxn ang="0">
                                <a:pos x="T0" y="T1"/>
                              </a:cxn>
                              <a:cxn ang="0">
                                <a:pos x="T2" y="T3"/>
                              </a:cxn>
                            </a:cxnLst>
                            <a:rect l="T4" t="T5" r="T6" b="T7"/>
                            <a:pathLst>
                              <a:path w="43534" h="43420">
                                <a:moveTo>
                                  <a:pt x="0" y="0"/>
                                </a:moveTo>
                                <a:lnTo>
                                  <a:pt x="43534" y="43420"/>
                                </a:lnTo>
                              </a:path>
                            </a:pathLst>
                          </a:custGeom>
                          <a:noFill/>
                          <a:ln w="2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50" name="Shape 8493"/>
                        <wps:cNvSpPr>
                          <a:spLocks/>
                        </wps:cNvSpPr>
                        <wps:spPr bwMode="auto">
                          <a:xfrm>
                            <a:off x="178218" y="101155"/>
                            <a:ext cx="3284" cy="3292"/>
                          </a:xfrm>
                          <a:custGeom>
                            <a:avLst/>
                            <a:gdLst>
                              <a:gd name="T0" fmla="*/ 0 w 3284"/>
                              <a:gd name="T1" fmla="*/ 0 h 3292"/>
                              <a:gd name="T2" fmla="*/ 3284 w 3284"/>
                              <a:gd name="T3" fmla="*/ 3292 h 3292"/>
                              <a:gd name="T4" fmla="*/ 0 w 3284"/>
                              <a:gd name="T5" fmla="*/ 0 h 3292"/>
                              <a:gd name="T6" fmla="*/ 3284 w 3284"/>
                              <a:gd name="T7" fmla="*/ 3292 h 3292"/>
                            </a:gdLst>
                            <a:ahLst/>
                            <a:cxnLst>
                              <a:cxn ang="0">
                                <a:pos x="T0" y="T1"/>
                              </a:cxn>
                              <a:cxn ang="0">
                                <a:pos x="T2" y="T3"/>
                              </a:cxn>
                            </a:cxnLst>
                            <a:rect l="T4" t="T5" r="T6" b="T7"/>
                            <a:pathLst>
                              <a:path w="3284" h="3292">
                                <a:moveTo>
                                  <a:pt x="0" y="0"/>
                                </a:moveTo>
                                <a:lnTo>
                                  <a:pt x="3284" y="3292"/>
                                </a:lnTo>
                              </a:path>
                            </a:pathLst>
                          </a:custGeom>
                          <a:noFill/>
                          <a:ln w="2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51" name="Shape 8494"/>
                        <wps:cNvSpPr>
                          <a:spLocks/>
                        </wps:cNvSpPr>
                        <wps:spPr bwMode="auto">
                          <a:xfrm>
                            <a:off x="16438" y="100337"/>
                            <a:ext cx="165885" cy="0"/>
                          </a:xfrm>
                          <a:custGeom>
                            <a:avLst/>
                            <a:gdLst>
                              <a:gd name="T0" fmla="*/ 0 w 165885"/>
                              <a:gd name="T1" fmla="*/ 165885 w 165885"/>
                              <a:gd name="T2" fmla="*/ 0 w 165885"/>
                              <a:gd name="T3" fmla="*/ 165885 w 165885"/>
                            </a:gdLst>
                            <a:ahLst/>
                            <a:cxnLst>
                              <a:cxn ang="0">
                                <a:pos x="T0" y="0"/>
                              </a:cxn>
                              <a:cxn ang="0">
                                <a:pos x="T1" y="0"/>
                              </a:cxn>
                            </a:cxnLst>
                            <a:rect l="T2" t="0" r="T3" b="0"/>
                            <a:pathLst>
                              <a:path w="165885">
                                <a:moveTo>
                                  <a:pt x="0" y="0"/>
                                </a:moveTo>
                                <a:lnTo>
                                  <a:pt x="165885" y="0"/>
                                </a:lnTo>
                              </a:path>
                            </a:pathLst>
                          </a:custGeom>
                          <a:noFill/>
                          <a:ln w="36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52" name="Shape 8495"/>
                        <wps:cNvSpPr>
                          <a:spLocks/>
                        </wps:cNvSpPr>
                        <wps:spPr bwMode="auto">
                          <a:xfrm>
                            <a:off x="182323" y="100337"/>
                            <a:ext cx="0" cy="81511"/>
                          </a:xfrm>
                          <a:custGeom>
                            <a:avLst/>
                            <a:gdLst>
                              <a:gd name="T0" fmla="*/ 0 h 81511"/>
                              <a:gd name="T1" fmla="*/ 81511 h 81511"/>
                              <a:gd name="T2" fmla="*/ 0 h 81511"/>
                              <a:gd name="T3" fmla="*/ 81511 h 81511"/>
                            </a:gdLst>
                            <a:ahLst/>
                            <a:cxnLst>
                              <a:cxn ang="0">
                                <a:pos x="0" y="T0"/>
                              </a:cxn>
                              <a:cxn ang="0">
                                <a:pos x="0" y="T1"/>
                              </a:cxn>
                            </a:cxnLst>
                            <a:rect l="0" t="T2" r="0" b="T3"/>
                            <a:pathLst>
                              <a:path h="81511">
                                <a:moveTo>
                                  <a:pt x="0" y="0"/>
                                </a:moveTo>
                                <a:lnTo>
                                  <a:pt x="0" y="81511"/>
                                </a:lnTo>
                              </a:path>
                            </a:pathLst>
                          </a:custGeom>
                          <a:noFill/>
                          <a:ln w="36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53" name="Shape 8496"/>
                        <wps:cNvSpPr>
                          <a:spLocks/>
                        </wps:cNvSpPr>
                        <wps:spPr bwMode="auto">
                          <a:xfrm>
                            <a:off x="16438" y="181848"/>
                            <a:ext cx="165885" cy="0"/>
                          </a:xfrm>
                          <a:custGeom>
                            <a:avLst/>
                            <a:gdLst>
                              <a:gd name="T0" fmla="*/ 165885 w 165885"/>
                              <a:gd name="T1" fmla="*/ 0 w 165885"/>
                              <a:gd name="T2" fmla="*/ 0 w 165885"/>
                              <a:gd name="T3" fmla="*/ 165885 w 165885"/>
                            </a:gdLst>
                            <a:ahLst/>
                            <a:cxnLst>
                              <a:cxn ang="0">
                                <a:pos x="T0" y="0"/>
                              </a:cxn>
                              <a:cxn ang="0">
                                <a:pos x="T1" y="0"/>
                              </a:cxn>
                            </a:cxnLst>
                            <a:rect l="T2" t="0" r="T3" b="0"/>
                            <a:pathLst>
                              <a:path w="165885">
                                <a:moveTo>
                                  <a:pt x="165885" y="0"/>
                                </a:moveTo>
                                <a:lnTo>
                                  <a:pt x="0" y="0"/>
                                </a:lnTo>
                              </a:path>
                            </a:pathLst>
                          </a:custGeom>
                          <a:noFill/>
                          <a:ln w="36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54" name="Shape 8497"/>
                        <wps:cNvSpPr>
                          <a:spLocks/>
                        </wps:cNvSpPr>
                        <wps:spPr bwMode="auto">
                          <a:xfrm>
                            <a:off x="16438" y="100337"/>
                            <a:ext cx="0" cy="81511"/>
                          </a:xfrm>
                          <a:custGeom>
                            <a:avLst/>
                            <a:gdLst>
                              <a:gd name="T0" fmla="*/ 81511 h 81511"/>
                              <a:gd name="T1" fmla="*/ 0 h 81511"/>
                              <a:gd name="T2" fmla="*/ 0 h 81511"/>
                              <a:gd name="T3" fmla="*/ 81511 h 81511"/>
                            </a:gdLst>
                            <a:ahLst/>
                            <a:cxnLst>
                              <a:cxn ang="0">
                                <a:pos x="0" y="T0"/>
                              </a:cxn>
                              <a:cxn ang="0">
                                <a:pos x="0" y="T1"/>
                              </a:cxn>
                            </a:cxnLst>
                            <a:rect l="0" t="T2" r="0" b="T3"/>
                            <a:pathLst>
                              <a:path h="81511">
                                <a:moveTo>
                                  <a:pt x="0" y="81511"/>
                                </a:moveTo>
                                <a:lnTo>
                                  <a:pt x="0" y="0"/>
                                </a:lnTo>
                              </a:path>
                            </a:pathLst>
                          </a:custGeom>
                          <a:noFill/>
                          <a:ln w="36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495" o:spid="_x0000_s1026" style="position:absolute;margin-left:130.05pt;margin-top:19.45pt;width:28.95pt;height:14.85pt;z-index:251659264" coordsize="367926,188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">
                <v:shape id="Shape 8463" o:spid="_x0000_s1027" style="position:absolute;width:367926;height:188809;visibility:visible;mso-wrap-style:square;v-text-anchor:top" coordsize="367926,188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tbh8YA&#10;AADeAAAADwAAAGRycy9kb3ducmV2LnhtbESPQWvCQBSE7wX/w/IKXqRujDRK6ioiFHsQIWrvj+wz&#10;CWbfht2tSf99tyB4HGbmG2a1GUwr7uR8Y1nBbJqAIC6tbrhScDl/vi1B+ICssbVMCn7Jw2Y9ellh&#10;rm3PBd1PoRIRwj5HBXUIXS6lL2sy6Ke2I47e1TqDIUpXSe2wj3DTyjRJMmmw4bhQY0e7msrb6cco&#10;WHa7a3bJDsV8P+D7981Njm0/UWr8Omw/QAQawjP8aH9pBYv5LE3h/068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tbh8YAAADeAAAADwAAAAAAAAAAAAAAAACYAgAAZHJz&#10;L2Rvd25yZXYueG1sUEsFBgAAAAAEAAQA9QAAAIsDAAAAAA==&#10;" path="m,l367926,r,188809l,188809,,xe" filled="f" strokeweight=".05686mm">
                  <v:path arrowok="t" o:connecttype="custom" o:connectlocs="0,0;367926,0;367926,188809;0,188809;0,0" o:connectangles="0,0,0,0,0" textboxrect="0,0,367926,188809"/>
                </v:shape>
                <v:shape id="Shape 8464" o:spid="_x0000_s1028" style="position:absolute;left:17259;top:8605;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RnJMgA&#10;AADeAAAADwAAAGRycy9kb3ducmV2LnhtbESPQUsDMRSE74L/ITzBm026RS3bpsVqhR4Kpavg9XXz&#10;3F26eUk3cbv990YQehxm5htmvhxsK3rqQuNYw3ikQBCXzjRcafj8eH+YgggR2WDrmDRcKMBycXsz&#10;x9y4M++pL2IlEoRDjhrqGH0uZShrshhGzhMn79t1FmOSXSVNh+cEt63MlHqSFhtOCzV6eq2pPBY/&#10;VgOfsq/VoX/bKr/z8XE7Xe/V+qj1/d3wMgMRaYjX8H97YzQ8T8bZBP7up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RGckyAAAAN4AAAAPAAAAAAAAAAAAAAAAAJgCAABk&#10;cnMvZG93bnJldi54bWxQSwUGAAAAAAQABAD1AAAAjQMAAAAA&#10;" path="m,l,e" filled="f" strokeweight=".05686mm">
                  <v:path arrowok="t" o:connecttype="custom" o:connectlocs="0,0;0,0" o:connectangles="0,0" textboxrect="0,0,0,0"/>
                </v:shape>
                <v:shape id="Shape 8465" o:spid="_x0000_s1029" style="position:absolute;left:17259;top:8605;width:27096;height:27025;visibility:visible;mso-wrap-style:square;v-text-anchor:top" coordsize="27096,27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3nVMcA&#10;AADeAAAADwAAAGRycy9kb3ducmV2LnhtbESPT2vCQBTE7wW/w/KEXqRuTIuW6CoqCJ4s/un9NftM&#10;gtm3a3ZrUj99t1DwOMzMb5jZojO1uFHjK8sKRsMEBHFudcWFgtNx8/IOwgdkjbVlUvBDHhbz3tMM&#10;M21b3tPtEAoRIewzVFCG4DIpfV6SQT+0jjh6Z9sYDFE2hdQNthFuapkmyVgarDgulOhoXVJ+OXwb&#10;BbtucLp81W3+keLdrczVDT5Tp9Rzv1tOQQTqwiP8395qBZPXUfoGf3fiF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d51THAAAA3gAAAA8AAAAAAAAAAAAAAAAAmAIAAGRy&#10;cy9kb3ducmV2LnhtbFBLBQYAAAAABAAEAPUAAACMAwAAAAA=&#10;" path="m,27025l27096,e" filled="f" strokeweight=".05686mm">
                  <v:path arrowok="t" o:connecttype="custom" o:connectlocs="0,27025;27096,0" o:connectangles="0,0" textboxrect="0,0,27096,27025"/>
                </v:shape>
                <v:shape id="Shape 8466" o:spid="_x0000_s1030" style="position:absolute;left:17259;top:8605;width:54191;height:54060;visibility:visible;mso-wrap-style:square;v-text-anchor:top" coordsize="54191,54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dlscA&#10;AADeAAAADwAAAGRycy9kb3ducmV2LnhtbESPS4vCQBCE74L/YWjBm06i+NjoKCIKsuDBB7Lemkyb&#10;BDM9ITNq/Pc7Cwsei6r6ipovG1OKJ9WusKwg7kcgiFOrC84UnE/b3hSE88gaS8uk4E0Olot2a46J&#10;ti8+0PPoMxEg7BJUkHtfJVK6NCeDrm8r4uDdbG3QB1lnUtf4CnBTykEUjaXBgsNCjhWtc0rvx4dR&#10;8LWP5emHb+PL8HrYr9/TaPT43ijV7TSrGQhPjf+E/9s7rWAyjAcj+LsTr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fnZbHAAAA3gAAAA8AAAAAAAAAAAAAAAAAmAIAAGRy&#10;cy9kb3ducmV2LnhtbFBLBQYAAAAABAAEAPUAAACMAwAAAAA=&#10;" path="m,54060l54191,e" filled="f" strokeweight=".05686mm">
                  <v:path arrowok="t" o:connecttype="custom" o:connectlocs="0,54060;54191,0" o:connectangles="0,0" textboxrect="0,0,54191,54060"/>
                </v:shape>
                <v:shape id="Shape 8467" o:spid="_x0000_s1031" style="position:absolute;left:18491;top:8605;width:80066;height:79857;visibility:visible;mso-wrap-style:square;v-text-anchor:top" coordsize="80066,79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Yy0cUA&#10;AADeAAAADwAAAGRycy9kb3ducmV2LnhtbESPzWoCMRSF94W+Q7gFdzWjpVZGo4jYYl3p1I27y+Sa&#10;jE5uhkl0pm/fFApdHs7Px5kve1eLO7Wh8qxgNMxAEJdeV2wUHL/en6cgQkTWWHsmBd8UYLl4fJhj&#10;rn3HB7oX0Yg0wiFHBTbGJpcylJYchqFviJN39q3DmGRrpG6xS+OuluMsm0iHFSeCxYbWlsprcXMJ&#10;Yla702dnzpsPg/Z1h9vLvvBKDZ761QxEpD7+h//aW63g7WU0nsDvnXQF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FjLRxQAAAN4AAAAPAAAAAAAAAAAAAAAAAJgCAABkcnMv&#10;ZG93bnJldi54bWxQSwUGAAAAAAQABAD1AAAAigMAAAAA&#10;" path="m,79857l80066,e" filled="f" strokeweight=".05686mm">
                  <v:path arrowok="t" o:connecttype="custom" o:connectlocs="0,79857;80066,0" o:connectangles="0,0" textboxrect="0,0,80066,79857"/>
                </v:shape>
                <v:shape id="Shape 8468" o:spid="_x0000_s1032" style="position:absolute;left:45586;top:8605;width:80066;height:79857;visibility:visible;mso-wrap-style:square;v-text-anchor:top" coordsize="80066,79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qXSsUA&#10;AADeAAAADwAAAGRycy9kb3ducmV2LnhtbESPzWoCMRSF9wXfIVzBXc2otJbRKCKtqKt22k13l8k1&#10;GZ3cDJPoTN/eFApdHs7Px1mue1eLG7Wh8qxgMs5AEJdeV2wUfH2+Pb6ACBFZY+2ZFPxQgPVq8LDE&#10;XPuOP+hWRCPSCIccFdgYm1zKUFpyGMa+IU7eybcOY5KtkbrFLo27Wk6z7Fk6rDgRLDa0tVReiqtL&#10;ELM5fh86c3rdGbRPR9yf3wuv1GjYbxYgIvXxP/zX3msF89lkOoffO+kK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WpdKxQAAAN4AAAAPAAAAAAAAAAAAAAAAAJgCAABkcnMv&#10;ZG93bnJldi54bWxQSwUGAAAAAAQABAD1AAAAigMAAAAA&#10;" path="m,79857l80066,e" filled="f" strokeweight=".05686mm">
                  <v:path arrowok="t" o:connecttype="custom" o:connectlocs="0,79857;80066,0" o:connectangles="0,0" textboxrect="0,0,80066,79857"/>
                </v:shape>
                <v:shape id="Shape 8469" o:spid="_x0000_s1033" style="position:absolute;left:72682;top:8605;width:80083;height:79857;visibility:visible;mso-wrap-style:square;v-text-anchor:top" coordsize="80083,79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vbuMMA&#10;AADeAAAADwAAAGRycy9kb3ducmV2LnhtbERPW2vCMBR+F/YfwhnsTZNWUemMZQiDwXB4G3s9a45t&#10;sTkJTabdv18eBj5+fPdVOdhOXKkPrWMN2USBIK6cabnWcDq+jpcgQkQ22DkmDb8UoFw/jFZYGHfj&#10;PV0PsRYphEOBGpoYfSFlqBqyGCbOEyfu7HqLMcG+lqbHWwq3ncyVmkuLLaeGBj1tGqouhx+rQe38&#10;1+z7PfdTuVFb/CSa5/Sh9dPj8PIMItIQ7+J/95vRsJhmedqb7qQr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vbuMMAAADeAAAADwAAAAAAAAAAAAAAAACYAgAAZHJzL2Rv&#10;d25yZXYueG1sUEsFBgAAAAAEAAQA9QAAAIgDAAAAAA==&#10;" path="m,79857l80083,e" filled="f" strokeweight=".05686mm">
                  <v:path arrowok="t" o:connecttype="custom" o:connectlocs="0,79857;80083,0" o:connectangles="0,0" textboxrect="0,0,80083,79857"/>
                </v:shape>
                <v:shape id="Shape 8470" o:spid="_x0000_s1034" style="position:absolute;left:99789;top:8605;width:80071;height:79857;visibility:visible;mso-wrap-style:square;v-text-anchor:top" coordsize="80071,79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YZ58YA&#10;AADeAAAADwAAAGRycy9kb3ducmV2LnhtbESPT4vCMBTE7wt+h/AEb2uqgqvVKCK7Rfcg+Ae8Pppn&#10;W2xeSpNq++3NwoLHYWZ+wyzXrSnFg2pXWFYwGkYgiFOrC84UXM4/nzMQziNrLC2Tgo4crFe9jyXG&#10;2j75SI+Tz0SAsItRQe59FUvp0pwMuqGtiIN3s7VBH2SdSV3jM8BNKcdRNJUGCw4LOVa0zSm9nxqj&#10;oPlO9ptjklwODR78FX+7fbXrlBr0280ChKfWv8P/7Z1W8DUZjefwdydcAbl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YZ58YAAADeAAAADwAAAAAAAAAAAAAAAACYAgAAZHJz&#10;L2Rvd25yZXYueG1sUEsFBgAAAAAEAAQA9QAAAIsDAAAAAA==&#10;" path="m,79857l80071,e" filled="f" strokeweight=".05686mm">
                  <v:path arrowok="t" o:connecttype="custom" o:connectlocs="0,79857;80071,0" o:connectangles="0,0" textboxrect="0,0,80071,79857"/>
                </v:shape>
                <v:shape id="Shape 8471" o:spid="_x0000_s1035" style="position:absolute;left:126884;top:33992;width:54618;height:54470;visibility:visible;mso-wrap-style:square;v-text-anchor:top" coordsize="54618,54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zR5sMA&#10;AADeAAAADwAAAGRycy9kb3ducmV2LnhtbESPzYrCMBSF9wO+Q7iCuzHVgiPVKFYYdeNi1I27S3Nt&#10;is1NaTJafXqzEFwezh/ffNnZWtyo9ZVjBaNhAoK4cLriUsHp+Ps9BeEDssbaMSl4kIflovc1x0y7&#10;O//R7RBKEUfYZ6jAhNBkUvrCkEU/dA1x9C6utRiibEupW7zHcVvLcZJMpMWK44PBhtaGiuvh3yrY&#10;+22dXqZng7ucfErPcd7kG6UG/W41AxGoC5/wu73TCn7SURoBIk5E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zR5sMAAADeAAAADwAAAAAAAAAAAAAAAACYAgAAZHJzL2Rv&#10;d25yZXYueG1sUEsFBgAAAAAEAAQA9QAAAIgDAAAAAA==&#10;" path="m,54470l54618,e" filled="f" strokeweight=".05686mm">
                  <v:path arrowok="t" o:connecttype="custom" o:connectlocs="0,54470;54618,0" o:connectangles="0,0" textboxrect="0,0,54618,54470"/>
                </v:shape>
                <v:shape id="Shape 8472" o:spid="_x0000_s1036" style="position:absolute;left:153996;top:61027;width:27506;height:27435;visibility:visible;mso-wrap-style:square;v-text-anchor:top" coordsize="27506,27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5YUcQA&#10;AADeAAAADwAAAGRycy9kb3ducmV2LnhtbESPQWvCQBSE7wX/w/KE3uomWqxEV5FCi5ce1KLXR/aZ&#10;BLPvhd1V4793CwWPw8x8wyxWvWvVlXxohA3kowwUcSm24crA7/7rbQYqRGSLrTAZuFOA1XLwssDC&#10;yo23dN3FSiUIhwIN1DF2hdahrMlhGElHnLyTeIcxSV9p6/GW4K7V4yybaocNp4UaO/qsqTzvLs6A&#10;vB/4opvvDsd7f5QfLzSdbYx5HfbrOahIfXyG/9sba+Bjkk9y+LuTroBe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OWFHEAAAA3gAAAA8AAAAAAAAAAAAAAAAAmAIAAGRycy9k&#10;b3ducmV2LnhtbFBLBQYAAAAABAAEAPUAAACJAwAAAAA=&#10;" path="m,27435l27506,e" filled="f" strokeweight=".05686mm">
                  <v:path arrowok="t" o:connecttype="custom" o:connectlocs="0,27435;27506,0" o:connectangles="0,0" textboxrect="0,0,27506,27435"/>
                </v:shape>
                <v:shape id="Shape 8473" o:spid="_x0000_s1037" style="position:absolute;left:181092;top:88052;width:410;height:410;visibility:visible;mso-wrap-style:square;v-text-anchor:top" coordsize="41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hw0sYA&#10;AADeAAAADwAAAGRycy9kb3ducmV2LnhtbESPT2vCQBTE70K/w/IKvYju+gcNqasUpdBjjQoeH9ln&#10;Esy+DdnVJN++Wyj0OMzMb5jNrre1eFLrK8caZlMFgjh3puJCw/n0OUlA+IBssHZMGgbysNu+jDaY&#10;GtfxkZ5ZKESEsE9RQxlCk0rp85Is+qlriKN3c63FEGVbSNNiF+G2lnOlVtJixXGhxIb2JeX37GE1&#10;HJZd4r7H3f1wuQ7LWqmBkmOl9dtr//EOIlAf/sN/7S+jYb2YLebweyde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hw0sYAAADeAAAADwAAAAAAAAAAAAAAAACYAgAAZHJz&#10;L2Rvd25yZXYueG1sUEsFBgAAAAAEAAQA9QAAAIsDAAAAAA==&#10;" path="m,410l410,e" filled="f" strokeweight=".05686mm">
                  <v:path arrowok="t" o:connecttype="custom" o:connectlocs="0,410;410,0" o:connectangles="0,0" textboxrect="0,0,410,410"/>
                </v:shape>
                <v:shape id="Shape 8474" o:spid="_x0000_s1038" style="position:absolute;left:16438;top:7786;width:165885;height:0;visibility:visible;mso-wrap-style:square;v-text-anchor:top" coordsize="1658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D/MscA&#10;AADeAAAADwAAAGRycy9kb3ducmV2LnhtbESPQWvCQBSE70L/w/IK3upGAyqpq0irVGhBm+r9kX0m&#10;qdm3YXer0V/fLRQ8DjPzDTNbdKYRZ3K+tqxgOEhAEBdW11wq2H+tn6YgfEDW2FgmBVfysJg/9GaY&#10;aXvhTzrnoRQRwj5DBVUIbSalLyoy6Ae2JY7e0TqDIUpXSu3wEuGmkaMkGUuDNceFClt6qag45T9G&#10;wXH7sdpt3Ls7TJbl7fB6279980mp/mO3fAYRqAv38H97oxVM0mGawt+de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Q/zLHAAAA3gAAAA8AAAAAAAAAAAAAAAAAmAIAAGRy&#10;cy9kb3ducmV2LnhtbFBLBQYAAAAABAAEAPUAAACMAwAAAAA=&#10;" path="m,l165885,e" filled="f" strokeweight=".1024mm">
                  <v:path arrowok="t" o:connecttype="custom" o:connectlocs="0,0;165885,0" o:connectangles="0,0" textboxrect="0,0,165885,0"/>
                </v:shape>
                <v:shape id="Shape 8475" o:spid="_x0000_s1039" style="position:absolute;left:182323;top:7786;width:0;height:81495;visibility:visible;mso-wrap-style:square;v-text-anchor:top" coordsize="0,81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xD2MQA&#10;AADeAAAADwAAAGRycy9kb3ducmV2LnhtbESPT2sCMRTE7wW/Q3hCbzXr35atUcRS8Cauds+Pzetm&#10;6eZlSaKu374RBI/DzPyGWa5724oL+dA4VjAeZSCIK6cbrhWcjt9vHyBCRNbYOiYFNwqwXg1elphr&#10;d+UDXYpYiwThkKMCE2OXSxkqQxbDyHXEyft13mJM0tdSe7wmuG3lJMsW0mLDacFgR1tD1V9xtolS&#10;hp9MT0xZ1F8u7G/buS/3c6Veh/3mE0SkPj7Dj/ZOK3ifjqczuN9JV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sQ9jEAAAA3gAAAA8AAAAAAAAAAAAAAAAAmAIAAGRycy9k&#10;b3ducmV2LnhtbFBLBQYAAAAABAAEAPUAAACJAwAAAAA=&#10;" path="m,l,81495e" filled="f" strokeweight=".1024mm">
                  <v:path arrowok="t" o:connecttype="custom" o:connectlocs="0,0;0,81495" o:connectangles="0,0" textboxrect="0,0,0,81495"/>
                </v:shape>
                <v:shape id="Shape 8476" o:spid="_x0000_s1040" style="position:absolute;left:16438;top:89281;width:165885;height:0;visibility:visible;mso-wrap-style:square;v-text-anchor:top" coordsize="1658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XC3cgA&#10;AADeAAAADwAAAGRycy9kb3ducmV2LnhtbESP3WoCMRSE7wt9h3AKvdOsilpWo0itVFBo68/9YXPc&#10;3bo5WZKoq0/fCEIvh5n5hhlPG1OJMzlfWlbQaScgiDOrS84V7LaL1hsIH5A1VpZJwZU8TCfPT2NM&#10;tb3wD503IRcRwj5FBUUIdSqlzwoy6Nu2Jo7ewTqDIUqXS+3wEuGmkt0kGUiDJceFAmt6Lyg7bk5G&#10;weFr/fG9dCu3H87y235+233+8lGp15dmNgIRqAn/4Ud7qRUMe51eH+534hWQk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NcLdyAAAAN4AAAAPAAAAAAAAAAAAAAAAAJgCAABk&#10;cnMvZG93bnJldi54bWxQSwUGAAAAAAQABAD1AAAAjQMAAAAA&#10;" path="m165885,l,e" filled="f" strokeweight=".1024mm">
                  <v:path arrowok="t" o:connecttype="custom" o:connectlocs="165885,0;0,0" o:connectangles="0,0" textboxrect="0,0,165885,0"/>
                </v:shape>
                <v:shape id="Shape 8477" o:spid="_x0000_s1041" style="position:absolute;left:16438;top:7786;width:0;height:81495;visibility:visible;mso-wrap-style:square;v-text-anchor:top" coordsize="0,81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4NMMA&#10;AADeAAAADwAAAGRycy9kb3ducmV2LnhtbESPQWsCMRSE74L/IbxCb5pVUctqFFEKvYmr3fNj89ws&#10;3bwsSdT13zeFgsdhZr5h1tvetuJOPjSOFUzGGQjiyumGawWX8+foA0SIyBpbx6TgSQG2m+Fgjbl2&#10;Dz7RvYi1SBAOOSowMXa5lKEyZDGMXUecvKvzFmOSvpba4yPBbSunWbaQFhtOCwY72huqfoqbTZQy&#10;fGd6asqiPrhwfO7nvjzOlXp/63crEJH6+Ar/t7+0guVsMlvA3510B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4NMMAAADeAAAADwAAAAAAAAAAAAAAAACYAgAAZHJzL2Rv&#10;d25yZXYueG1sUEsFBgAAAAAEAAQA9QAAAIgDAAAAAA==&#10;" path="m,81495l,e" filled="f" strokeweight=".1024mm">
                  <v:path arrowok="t" o:connecttype="custom" o:connectlocs="0,81495;0,0" o:connectangles="0,0" textboxrect="0,0,0,81495"/>
                </v:shape>
                <v:shape id="Shape 8480" o:spid="_x0000_s1042" style="position:absolute;left:17259;top:101155;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b3+scA&#10;AADeAAAADwAAAGRycy9kb3ducmV2LnhtbESPT2sCMRTE74V+h/AEbzVRaZXVKP1joQdBtILX5+a5&#10;u7h5STdx3X57IxR6HGbmN8x82dlatNSEyrGG4UCBIM6dqbjQsP/+fJqCCBHZYO2YNPxSgOXi8WGO&#10;mXFX3lK7i4VIEA4Zaihj9JmUIS/JYhg4T5y8k2ssxiSbQpoGrwluazlS6kVarDgtlOjpvaT8vLtY&#10;DfwzOrwd24+18hsfn9fT1Vatzlr3e93rDESkLv6H/9pfRsNkPBxP4H4nXQ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m9/rHAAAA3gAAAA8AAAAAAAAAAAAAAAAAmAIAAGRy&#10;cy9kb3ducmV2LnhtbFBLBQYAAAAABAAEAPUAAACMAwAAAAA=&#10;" path="m,l,e" filled="f" strokeweight=".05686mm">
                  <v:path arrowok="t" o:connecttype="custom" o:connectlocs="0,0;0,0" o:connectangles="0,0" textboxrect="0,0,0,0"/>
                </v:shape>
                <v:shape id="Shape 8481" o:spid="_x0000_s1043" style="position:absolute;left:17259;top:101155;width:40233;height:40144;visibility:visible;mso-wrap-style:square;v-text-anchor:top" coordsize="40233,40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gW1sMA&#10;AADeAAAADwAAAGRycy9kb3ducmV2LnhtbERPz2vCMBS+D/Y/hDfwNlMnOKlGUWGwgzLm1PMjeTbV&#10;5qVrUlv/e3MY7Pjx/Z4ve1eJGzWh9KxgNMxAEGtvSi4UHH4+XqcgQkQ2WHkmBXcKsFw8P80xN77j&#10;b7rtYyFSCIccFdgY61zKoC05DENfEyfu7BuHMcGmkKbBLoW7Sr5l2UQ6LDk1WKxpY0lf961TsJ1e&#10;1ruvzoajP97b34PW4dRulRq89KsZiEh9/Bf/uT+NgvfxaJz2pjvpCs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gW1sMAAADeAAAADwAAAAAAAAAAAAAAAACYAgAAZHJzL2Rv&#10;d25yZXYueG1sUEsFBgAAAAAEAAQA9QAAAIgDAAAAAA==&#10;" path="m,40144l40233,e" filled="f" strokeweight=".05686mm">
                  <v:path arrowok="t" o:connecttype="custom" o:connectlocs="0,40144;40233,0" o:connectangles="0,0" textboxrect="0,0,40233,40144"/>
                </v:shape>
                <v:shape id="Shape 8482" o:spid="_x0000_s1044" style="position:absolute;left:17669;top:101155;width:80066;height:79873;visibility:visible;mso-wrap-style:square;v-text-anchor:top" coordsize="80066,79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eIXccA&#10;AADeAAAADwAAAGRycy9kb3ducmV2LnhtbESPQUsDMRSE74L/ITyhF7HZtlDr2rRIq7ZH7S72+tg8&#10;dxc3LyGJ3e2/bwqCx2FmvmGW68F04kQ+tJYVTMYZCOLK6pZrBWXx9rAAESKyxs4yKThTgPXq9maJ&#10;ubY9f9LpEGuRIBxyVNDE6HIpQ9WQwTC2jjh539YbjEn6WmqPfYKbTk6zbC4NtpwWGnS0aaj6Ofwa&#10;Bffl9uOrKFzvz8dyIf3rrn93R6VGd8PLM4hIQ/wP/7X3WsHjbDJ7guuddAXk6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HiF3HAAAA3gAAAA8AAAAAAAAAAAAAAAAAmAIAAGRy&#10;cy9kb3ducmV2LnhtbFBLBQYAAAAABAAEAPUAAACMAwAAAAA=&#10;" path="m,79873l80066,e" filled="f" strokeweight=".05686mm">
                  <v:path arrowok="t" o:connecttype="custom" o:connectlocs="0,79873;80066,0" o:connectangles="0,0" textboxrect="0,0,80066,79873"/>
                </v:shape>
                <v:shape id="Shape 8483" o:spid="_x0000_s1045" style="position:absolute;left:57902;top:101155;width:80066;height:79873;visibility:visible;mso-wrap-style:square;v-text-anchor:top" coordsize="80066,79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tSvcYA&#10;AADeAAAADwAAAGRycy9kb3ducmV2LnhtbESPXWvCMBSG7wf7D+EMdjM0dZMp1ShjH+rltEVvD82x&#10;LWtOQpLZ+u/NxWCXL+8Xz3I9mE5cyIfWsoLJOANBXFndcq2gLL5GcxAhImvsLJOCKwVYr+7vlphr&#10;2/OeLodYizTCIUcFTYwulzJUDRkMY+uIk3e23mBM0tdSe+zTuOnkc5a9SoMtp4cGHb03VP0cfo2C&#10;p/Lj+1gUrvfXUzmX/nPbb9xJqceH4W0BItIQ/8N/7Z1WMHuZTBNAwkko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tSvcYAAADeAAAADwAAAAAAAAAAAAAAAACYAgAAZHJz&#10;L2Rvd25yZXYueG1sUEsFBgAAAAAEAAQA9QAAAIsDAAAAAA==&#10;" path="m,79873l80066,e" filled="f" strokeweight=".05686mm">
                  <v:path arrowok="t" o:connecttype="custom" o:connectlocs="0,79873;80066,0" o:connectangles="0,0" textboxrect="0,0,80066,79873"/>
                </v:shape>
                <v:shape id="Shape 8484" o:spid="_x0000_s1046" style="position:absolute;left:98146;top:101155;width:80072;height:79873;visibility:visible;mso-wrap-style:square;v-text-anchor:top" coordsize="80072,79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ZepsgA&#10;AADeAAAADwAAAGRycy9kb3ducmV2LnhtbESPQU/CQBSE7yb+h80z4WJgW0QglYUoxkRUDoDeX7qP&#10;trH7tuk+ofDrWRMTj5OZ+SYzW3SuVgdqQ+XZQDpIQBHn3lZcGPjcvfSnoIIgW6w9k4ETBVjMr69m&#10;mFl/5A0dtlKoCOGQoYFSpMm0DnlJDsPAN8TR2/vWoUTZFtq2eIxwV+thkoy1w4rjQokNLUvKv7c/&#10;zsDo/U3kdn+y6/XTc+U/wuprdb43pnfTPT6AEurkP/zXfrUGJnfpKIXfO/EK6P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hl6myAAAAN4AAAAPAAAAAAAAAAAAAAAAAJgCAABk&#10;cnMvZG93bnJldi54bWxQSwUGAAAAAAQABAD1AAAAjQMAAAAA&#10;" path="m,79873l80072,e" filled="f" strokeweight=".05686mm">
                  <v:path arrowok="t" o:connecttype="custom" o:connectlocs="0,79873;80072,0" o:connectangles="0,0" textboxrect="0,0,80072,79873"/>
                </v:shape>
                <v:shape id="Shape 8485" o:spid="_x0000_s1047" style="position:absolute;left:138379;top:138023;width:43123;height:43005;visibility:visible;mso-wrap-style:square;v-text-anchor:top" coordsize="43123,43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JPJscA&#10;AADeAAAADwAAAGRycy9kb3ducmV2LnhtbESPQWvCQBCF74X+h2UKvdVNbNE2ZhOKoHiwNFq9D9kx&#10;Cc3OhuzWxH/vFgSPjzfve/PSfDStOFPvGssK4kkEgri0uuFKweFn9fIOwnlkja1lUnAhB3n2+JBi&#10;ou3AOzrvfSUChF2CCmrvu0RKV9Zk0E1sRxy8k+0N+iD7SuoehwA3rZxG0UwabDg01NjRsqbyd/9n&#10;whvDdr3uvnfjsTCX4rSZfzUH86HU89P4uQDhafT341t6oxXMX+O3KfzPCQyQ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yTybHAAAA3gAAAA8AAAAAAAAAAAAAAAAAmAIAAGRy&#10;cy9kb3ducmV2LnhtbFBLBQYAAAAABAAEAPUAAACMAwAAAAA=&#10;" path="m,43005l43123,e" filled="f" strokeweight=".05686mm">
                  <v:path arrowok="t" o:connecttype="custom" o:connectlocs="0,43005;43123,0" o:connectangles="0,0" textboxrect="0,0,43123,43005"/>
                </v:shape>
                <v:shape id="Shape 8486" o:spid="_x0000_s1048" style="position:absolute;left:178629;top:178163;width:2873;height:2866;visibility:visible;mso-wrap-style:square;v-text-anchor:top" coordsize="2873,2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vpSMgA&#10;AADeAAAADwAAAGRycy9kb3ducmV2LnhtbESPT2sCMRTE7wW/Q3iF3mqikbVsjWJL/3gQoeqhx8fm&#10;ubt087Ikqa7fvikUehxm5jfMYjW4TpwpxNazgclYgSCuvG25NnA8vN4/gIgJ2WLnmQxcKcJqObpZ&#10;YGn9hT/ovE+1yBCOJRpoUupLKWPVkMM49j1x9k4+OExZhlragJcMd52cKlVIhy3nhQZ7em6o+tp/&#10;OwPqql70bvqWZoXehk2h3j9PT9qYu9th/Qgi0ZD+w3/tjTUw15OZht87+Qr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W+lIyAAAAN4AAAAPAAAAAAAAAAAAAAAAAJgCAABk&#10;cnMvZG93bnJldi54bWxQSwUGAAAAAAQABAD1AAAAjQMAAAAA&#10;" path="m,2866l2873,e" filled="f" strokeweight=".05686mm">
                  <v:path arrowok="t" o:connecttype="custom" o:connectlocs="0,2866;2873,0" o:connectangles="0,0" textboxrect="0,0,2873,2866"/>
                </v:shape>
                <v:shape id="Shape 8487" o:spid="_x0000_s1049" style="position:absolute;left:17259;top:101155;width:80066;height:79873;visibility:visible;mso-wrap-style:square;v-text-anchor:top" coordsize="80066,79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BUvscA&#10;AADeAAAADwAAAGRycy9kb3ducmV2LnhtbESPQUvDQBSE74L/YXmCl2I2tUVL7LaIWu1Rm2Cuj+wz&#10;CWbfLrtrk/57Vyh4HGbmG2a9ncwgjuRDb1nBPMtBEDdW99wqqMrdzQpEiMgaB8uk4EQBtpvLizUW&#10;2o78QcdDbEWCcChQQRejK6QMTUcGQ2YdcfK+rDcYk/St1B7HBDeDvM3zO2mw57TQoaOnjprvw49R&#10;MKue3z/L0o3+VFcr6V/exldXK3V9NT0+gIg0xf/wub3XCu4X8+US/u6kK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AVL7HAAAA3gAAAA8AAAAAAAAAAAAAAAAAmAIAAGRy&#10;cy9kb3ducmV2LnhtbFBLBQYAAAAABAAEAPUAAACMAwAAAAA=&#10;" path="m,l80066,79873e" filled="f" strokeweight=".05686mm">
                  <v:path arrowok="t" o:connecttype="custom" o:connectlocs="0,0;80066,79873" o:connectangles="0,0" textboxrect="0,0,80066,79873"/>
                </v:shape>
                <v:shape id="Shape 8488" o:spid="_x0000_s1050" style="position:absolute;left:17259;top:141299;width:39822;height:39729;visibility:visible;mso-wrap-style:square;v-text-anchor:top" coordsize="39822,39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GrA8cA&#10;AADeAAAADwAAAGRycy9kb3ducmV2LnhtbESPQWsCMRCF74L/IYzQm2a1WpfVKCoUvElVKL2Nybi7&#10;uJmsm1TXf28KQo+PN+978+bL1lbiRo0vHSsYDhIQxNqZknMFx8NnPwXhA7LByjEpeJCH5aLbmWNm&#10;3J2/6LYPuYgQ9hkqKEKoMym9LsiiH7iaOHpn11gMUTa5NA3eI9xWcpQkH9JiybGhwJo2BenL/tfG&#10;N4769D096N1lnW7T0095vj7qnVJvvXY1AxGoDf/Hr/TWKJi+D8cT+JsTGSA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hqwPHAAAA3gAAAA8AAAAAAAAAAAAAAAAAmAIAAGRy&#10;cy9kb3ducmV2LnhtbFBLBQYAAAAABAAEAPUAAACMAwAAAAA=&#10;" path="m,l39822,39729e" filled="f" strokeweight=".05686mm">
                  <v:path arrowok="t" o:connecttype="custom" o:connectlocs="0,0;39822,39729" o:connectangles="0,0" textboxrect="0,0,39822,39729"/>
                </v:shape>
                <v:shape id="Shape 8489" o:spid="_x0000_s1051" style="position:absolute;left:17259;top:101155;width:80066;height:79873;visibility:visible;mso-wrap-style:square;v-text-anchor:top" coordsize="80066,79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5vUscA&#10;AADeAAAADwAAAGRycy9kb3ducmV2LnhtbESPQUvDQBSE74L/YXmCFzGb2lJL7LaIWu1Rm2Cuj+wz&#10;CWbfLrtrk/57Vyh4HGbmG2a9ncwgjuRDb1nBLMtBEDdW99wqqMrd7QpEiMgaB8uk4EQBtpvLizUW&#10;2o78QcdDbEWCcChQQRejK6QMTUcGQ2YdcfK+rDcYk/St1B7HBDeDvMvzpTTYc1ro0NFTR8334cco&#10;uKme3z/L0o3+VFcr6V/exldXK3V9NT0+gIg0xf/wub3XCu7ns8US/u6kK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eb1LHAAAA3gAAAA8AAAAAAAAAAAAAAAAAmAIAAGRy&#10;cy9kb3ducmV2LnhtbFBLBQYAAAAABAAEAPUAAACMAwAAAAA=&#10;" path="m,l80066,79873e" filled="f" strokeweight=".05686mm">
                  <v:path arrowok="t" o:connecttype="custom" o:connectlocs="0,0;80066,79873" o:connectangles="0,0" textboxrect="0,0,80066,79873"/>
                </v:shape>
                <v:shape id="Shape 8490" o:spid="_x0000_s1052" style="position:absolute;left:57492;top:101155;width:80066;height:79873;visibility:visible;mso-wrap-style:square;v-text-anchor:top" coordsize="80066,79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LKyccA&#10;AADeAAAADwAAAGRycy9kb3ducmV2LnhtbESPT2sCMRTE74V+h/AKvRTNWkuV1Silf9RjdRe9Pjav&#10;u0s3LyFJ3fXbm0Khx2FmfsMs14PpxJl8aC0rmIwzEMSV1S3XCsriYzQHESKyxs4yKbhQgPXq9maJ&#10;ubY97+l8iLVIEA45KmhidLmUoWrIYBhbR5y8L+sNxiR9LbXHPsFNJx+z7FkabDktNOjotaHq+/Bj&#10;FDyUb5/HonC9v5zKufTv237jTkrd3w0vCxCRhvgf/mvvtILZdPI0g9876QrI1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SysnHAAAA3gAAAA8AAAAAAAAAAAAAAAAAmAIAAGRy&#10;cy9kb3ducmV2LnhtbFBLBQYAAAAABAAEAPUAAACMAwAAAAA=&#10;" path="m,l80066,79873e" filled="f" strokeweight=".05686mm">
                  <v:path arrowok="t" o:connecttype="custom" o:connectlocs="0,0;80066,79873" o:connectangles="0,0" textboxrect="0,0,80066,79873"/>
                </v:shape>
                <v:shape id="Shape 8491" o:spid="_x0000_s1053" style="position:absolute;left:97736;top:101155;width:80072;height:79873;visibility:visible;mso-wrap-style:square;v-text-anchor:top" coordsize="80072,79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z3O8UA&#10;AADeAAAADwAAAGRycy9kb3ducmV2LnhtbERPS0/CQBC+m/gfNmPCxcAW5WEqC0EMCQgcAL1PukPb&#10;0J1tuiMUf717MPH45XtPZq2r1IWaUHo20O8loIgzb0vODXwel90XUEGQLVaeycCNAsym93cTTK2/&#10;8p4uB8lVDOGQooFCpE61DllBDkPP18SRO/nGoUTY5No2eI3hrtJPSTLSDkuODQXWtCgoOx++nYHB&#10;5kPk8XSzu93be+m3Yf21/hka03lo56+ghFr5F/+5V9bA+Lk/iHvjnXgF9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vPc7xQAAAN4AAAAPAAAAAAAAAAAAAAAAAJgCAABkcnMv&#10;ZG93bnJldi54bWxQSwUGAAAAAAQABAD1AAAAigMAAAAA&#10;" path="m,l80072,79873e" filled="f" strokeweight=".05686mm">
                  <v:path arrowok="t" o:connecttype="custom" o:connectlocs="0,0;80072,79873" o:connectangles="0,0" textboxrect="0,0,80072,79873"/>
                </v:shape>
                <v:shape id="Shape 8492" o:spid="_x0000_s1054" style="position:absolute;left:137969;top:101155;width:43534;height:43420;visibility:visible;mso-wrap-style:square;v-text-anchor:top" coordsize="43534,4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jt0McA&#10;AADeAAAADwAAAGRycy9kb3ducmV2LnhtbESPQWvCQBSE70L/w/IK3nRjqlZTVykFwUMU1AoeX7Ov&#10;SUj2bciumv77riB4HGbmG2ax6kwtrtS60rKC0TACQZxZXXKu4Pu4HsxAOI+ssbZMCv7IwWr50ltg&#10;ou2N93Q9+FwECLsEFRTeN4mULivIoBvahjh4v7Y16INsc6lbvAW4qWUcRVNpsOSwUGBDXwVl1eFi&#10;FOx+nJ3EaXqKj3J23m79Jq2qs1L91+7zA4Snzj/Dj/ZGK3h/G43ncL8TroB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Y7dDHAAAA3gAAAA8AAAAAAAAAAAAAAAAAmAIAAGRy&#10;cy9kb3ducmV2LnhtbFBLBQYAAAAABAAEAPUAAACMAwAAAAA=&#10;" path="m,l43534,43420e" filled="f" strokeweight=".05686mm">
                  <v:path arrowok="t" o:connecttype="custom" o:connectlocs="0,0;43534,43420" o:connectangles="0,0" textboxrect="0,0,43534,43420"/>
                </v:shape>
                <v:shape id="Shape 8493" o:spid="_x0000_s1055" style="position:absolute;left:178218;top:101155;width:3284;height:3292;visibility:visible;mso-wrap-style:square;v-text-anchor:top" coordsize="3284,3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s5ScQA&#10;AADeAAAADwAAAGRycy9kb3ducmV2LnhtbESPy27CMBBF90j9B2sqsQOHQoGmGISQQKwQL7Ee4mkS&#10;NR67sQnh7/GiEsur+9KZLVpTiYZqX1pWMOgnIIgzq0vOFZxP694UhA/IGivLpOBBHhbzt84MU23v&#10;fKDmGHIRR9inqKAIwaVS+qwgg75vHXH0fmxtMERZ51LXeI/jppIfSTKWBkuODwU6WhWU/R5vRkFD&#10;h914/Sgvo6/QtPvN1U3+rk6p7nu7/AYRqA2v8H97qxVMhoPPCBBxIgr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LOUnEAAAA3gAAAA8AAAAAAAAAAAAAAAAAmAIAAGRycy9k&#10;b3ducmV2LnhtbFBLBQYAAAAABAAEAPUAAACJAwAAAAA=&#10;" path="m,l3284,3292e" filled="f" strokeweight=".05686mm">
                  <v:path arrowok="t" o:connecttype="custom" o:connectlocs="0,0;3284,3292" o:connectangles="0,0" textboxrect="0,0,3284,3292"/>
                </v:shape>
                <v:shape id="Shape 8494" o:spid="_x0000_s1056" style="position:absolute;left:16438;top:100337;width:165885;height:0;visibility:visible;mso-wrap-style:square;v-text-anchor:top" coordsize="1658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hfsgA&#10;AADeAAAADwAAAGRycy9kb3ducmV2LnhtbESPQWsCMRSE74L/IbyCt5rdirVsjSJtpYJCW6v3x+a5&#10;u7p5WZKoq7++EQoeh5n5hhlPW1OLEzlfWVaQ9hMQxLnVFRcKNr/zxxcQPiBrrC2Tggt5mE66nTFm&#10;2p75h07rUIgIYZ+hgjKEJpPS5yUZ9H3bEEdvZ53BEKUrpHZ4jnBTy6ckeZYGK44LJTb0VlJ+WB+N&#10;gt3X6uN74ZZuO5oV1+37dfO554NSvYd29goiUBvu4f/2QisYDdJhCrc78Qr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0SF+yAAAAN4AAAAPAAAAAAAAAAAAAAAAAJgCAABk&#10;cnMvZG93bnJldi54bWxQSwUGAAAAAAQABAD1AAAAjQMAAAAA&#10;" path="m,l165885,e" filled="f" strokeweight=".1024mm">
                  <v:path arrowok="t" o:connecttype="custom" o:connectlocs="0,0;165885,0" o:connectangles="0,0" textboxrect="0,0,165885,0"/>
                </v:shape>
                <v:shape id="Shape 8495" o:spid="_x0000_s1057" style="position:absolute;left:182323;top:100337;width:0;height:81511;visibility:visible;mso-wrap-style:square;v-text-anchor:top" coordsize="0,81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eZMgA&#10;AADeAAAADwAAAGRycy9kb3ducmV2LnhtbESPT2vCQBTE7wW/w/KEXopujFZDdJUiKAVP/kGvj+wz&#10;SZt9G3a3mvbTdwtCj8PM/IZZrDrTiBs5X1tWMBomIIgLq2suFZyOm0EGwgdkjY1lUvBNHlbL3tMC&#10;c23vvKfbIZQiQtjnqKAKoc2l9EVFBv3QtsTRu1pnMETpSqkd3iPcNDJNkqk0WHNcqLCldUXF5+HL&#10;KKDzfvdh0pfLduyybLOenLvsZ6vUc797m4MI1IX/8KP9rhXMxqPXFP7ux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kF5kyAAAAN4AAAAPAAAAAAAAAAAAAAAAAJgCAABk&#10;cnMvZG93bnJldi54bWxQSwUGAAAAAAQABAD1AAAAjQMAAAAA&#10;" path="m,l,81511e" filled="f" strokeweight=".1024mm">
                  <v:path arrowok="t" o:connecttype="custom" o:connectlocs="0,0;0,81511" o:connectangles="0,0" textboxrect="0,0,0,81511"/>
                </v:shape>
                <v:shape id="Shape 8496" o:spid="_x0000_s1058" style="position:absolute;left:16438;top:181848;width:165885;height:0;visibility:visible;mso-wrap-style:square;v-text-anchor:top" coordsize="1658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8aksgA&#10;AADeAAAADwAAAGRycy9kb3ducmV2LnhtbESP3WoCMRSE7wt9h3AKvdOsilpWo0itVFBo68/9YXPc&#10;3bo5WZKoq0/fCEIvh5n5hhlPG1OJMzlfWlbQaScgiDOrS84V7LaL1hsIH5A1VpZJwZU8TCfPT2NM&#10;tb3wD503IRcRwj5FBUUIdSqlzwoy6Nu2Jo7ewTqDIUqXS+3wEuGmkt0kGUiDJceFAmt6Lyg7bk5G&#10;weFr/fG9dCu3H87y235+233+8lGp15dmNgIRqAn/4Ud7qRUMe51+D+534hWQk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TxqSyAAAAN4AAAAPAAAAAAAAAAAAAAAAAJgCAABk&#10;cnMvZG93bnJldi54bWxQSwUGAAAAAAQABAD1AAAAjQMAAAAA&#10;" path="m165885,l,e" filled="f" strokeweight=".1024mm">
                  <v:path arrowok="t" o:connecttype="custom" o:connectlocs="165885,0;0,0" o:connectangles="0,0" textboxrect="0,0,165885,0"/>
                </v:shape>
                <v:shape id="Shape 8497" o:spid="_x0000_s1059" style="position:absolute;left:16438;top:100337;width:0;height:81511;visibility:visible;mso-wrap-style:square;v-text-anchor:top" coordsize="0,81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Vji8cA&#10;AADeAAAADwAAAGRycy9kb3ducmV2LnhtbESPW2sCMRSE34X+h3AKvohmvS9boxRBKfTJC/p62Bx3&#10;t92cLEnU1V/fFAp9HGbmG2axak0tbuR8ZVnBcJCAIM6trrhQcDxs+ikIH5A11pZJwYM8rJYvnQVm&#10;2t55R7d9KESEsM9QQRlCk0np85IM+oFtiKN3sc5giNIVUju8R7ip5ShJZtJgxXGhxIbWJeXf+6tR&#10;QKfd55cZ9c7bsUvTzXpyatPnVqnua/v+BiJQG/7Df+0PrWA+Hk4n8HsnX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1Y4vHAAAA3gAAAA8AAAAAAAAAAAAAAAAAmAIAAGRy&#10;cy9kb3ducmV2LnhtbFBLBQYAAAAABAAEAPUAAACMAwAAAAA=&#10;" path="m,81511l,e" filled="f" strokeweight=".1024mm">
                  <v:path arrowok="t" o:connecttype="custom" o:connectlocs="0,81511;0,0" o:connectangles="0,0" textboxrect="0,0,0,81511"/>
                </v:shape>
              </v:group>
            </w:pict>
          </mc:Fallback>
        </mc:AlternateContent>
      </w:r>
    </w:p>
    <w:p w:rsidR="0019584E" w:rsidRPr="0019584E" w:rsidRDefault="0019584E" w:rsidP="0019584E">
      <w:pPr>
        <w:widowControl w:val="0"/>
        <w:spacing w:after="0" w:line="240" w:lineRule="auto"/>
        <w:jc w:val="both"/>
        <w:rPr>
          <w:rFonts w:eastAsia="Times New Roman"/>
          <w:snapToGrid w:val="0"/>
          <w:color w:val="000000"/>
          <w:szCs w:val="24"/>
          <w:lang w:val="en-US"/>
        </w:rPr>
      </w:pPr>
    </w:p>
    <w:p w:rsidR="0019584E" w:rsidRPr="0019584E" w:rsidRDefault="0019584E" w:rsidP="0019584E">
      <w:pPr>
        <w:widowControl w:val="0"/>
        <w:spacing w:after="0" w:line="240" w:lineRule="auto"/>
        <w:jc w:val="center"/>
        <w:rPr>
          <w:rFonts w:eastAsia="Times New Roman"/>
          <w:snapToGrid w:val="0"/>
          <w:sz w:val="20"/>
          <w:szCs w:val="24"/>
          <w:lang w:val="en-US"/>
        </w:rPr>
      </w:pPr>
      <w:r w:rsidRPr="0019584E">
        <w:rPr>
          <w:rFonts w:eastAsia="Times New Roman"/>
          <w:snapToGrid w:val="0"/>
          <w:sz w:val="20"/>
          <w:szCs w:val="24"/>
          <w:lang w:val="en-US"/>
        </w:rPr>
        <w:t>Figure10.Capacity-demand ratio of piers under earthquake action E2</w:t>
      </w:r>
    </w:p>
    <w:p w:rsidR="0019584E" w:rsidRPr="0019584E" w:rsidRDefault="0019584E" w:rsidP="0019584E">
      <w:pPr>
        <w:widowControl w:val="0"/>
        <w:spacing w:after="0" w:line="240" w:lineRule="auto"/>
        <w:jc w:val="both"/>
        <w:rPr>
          <w:rFonts w:eastAsia="Times New Roman"/>
          <w:snapToGrid w:val="0"/>
          <w:color w:val="000000"/>
          <w:szCs w:val="24"/>
          <w:lang w:val="en-US"/>
        </w:rPr>
      </w:pPr>
      <w:r w:rsidRPr="0019584E">
        <w:rPr>
          <w:rFonts w:eastAsia="Times New Roman"/>
          <w:snapToGrid w:val="0"/>
          <w:color w:val="000000"/>
          <w:szCs w:val="24"/>
          <w:lang w:val="en-US"/>
        </w:rPr>
        <w:t xml:space="preserve"> </w:t>
      </w:r>
    </w:p>
    <w:p w:rsidR="0019584E" w:rsidRPr="0019584E" w:rsidRDefault="0019584E" w:rsidP="0019584E">
      <w:pPr>
        <w:widowControl w:val="0"/>
        <w:spacing w:after="0" w:line="240" w:lineRule="auto"/>
        <w:jc w:val="center"/>
        <w:rPr>
          <w:rFonts w:eastAsia="Times New Roman"/>
          <w:snapToGrid w:val="0"/>
          <w:color w:val="000000"/>
          <w:szCs w:val="24"/>
          <w:lang w:val="en-US"/>
        </w:rPr>
      </w:pPr>
      <w:r w:rsidRPr="0019584E">
        <w:rPr>
          <w:rFonts w:ascii="Calibri" w:eastAsia="Calibri" w:hAnsi="Calibri" w:cs="Calibri"/>
          <w:noProof/>
          <w:snapToGrid w:val="0"/>
          <w:color w:val="000000"/>
          <w:szCs w:val="24"/>
        </w:rPr>
        <mc:AlternateContent>
          <mc:Choice Requires="wpg">
            <w:drawing>
              <wp:inline distT="0" distB="0" distL="0" distR="0" wp14:anchorId="61CFA72B" wp14:editId="764D16AD">
                <wp:extent cx="4871720" cy="1576070"/>
                <wp:effectExtent l="3175" t="1905" r="1905" b="0"/>
                <wp:docPr id="73073" name="Group 72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1720" cy="1576070"/>
                          <a:chOff x="0" y="0"/>
                          <a:chExt cx="48717" cy="15758"/>
                        </a:xfrm>
                      </wpg:grpSpPr>
                      <pic:pic xmlns:pic="http://schemas.openxmlformats.org/drawingml/2006/picture">
                        <pic:nvPicPr>
                          <pic:cNvPr id="73074" name="Picture 7197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189" cy="157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075" name="Picture 7197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6131" y="0"/>
                            <a:ext cx="22586" cy="1569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72027" o:spid="_x0000_s1026" style="width:383.6pt;height:124.1pt;mso-position-horizontal-relative:char;mso-position-vertical-relative:line" coordsize="48717,157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">
                <v:shape id="Picture 71973" o:spid="_x0000_s1027" type="#_x0000_t75" style="position:absolute;width:22189;height:15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9EhPGAAAA3gAAAA8AAABkcnMvZG93bnJldi54bWxEj0FrwkAUhO+C/2F5hd50t600krqKCAWh&#10;l1YNuT6yr0k0+zZk1yT113cLBY/DzHzDrDajbURPna8da3iaKxDEhTM1lxpOx/fZEoQPyAYbx6Th&#10;hzxs1tPJClPjBv6i/hBKESHsU9RQhdCmUvqiIot+7lri6H27zmKIsiul6XCIcNvIZ6VepcWa40KF&#10;Le0qKi6Hq9Xg/MCZTPobfR6z8yLf0kd+I60fH8btG4hAY7iH/9t7oyF5UckC/u7EKy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X0SE8YAAADeAAAADwAAAAAAAAAAAAAA&#10;AACfAgAAZHJzL2Rvd25yZXYueG1sUEsFBgAAAAAEAAQA9wAAAJIDAAAAAA==&#10;">
                  <v:imagedata r:id="rId20" o:title=""/>
                </v:shape>
                <v:shape id="Picture 71975" o:spid="_x0000_s1028" type="#_x0000_t75" style="position:absolute;left:26131;width:22586;height:15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DqTTFAAAA3gAAAA8AAABkcnMvZG93bnJldi54bWxEj0FrwkAQhe8F/8Mygre60WKV6CpSEL0I&#10;NornMTsmwexs2N3E9N93hUKPjzfve/NWm97UoiPnK8sKJuMEBHFudcWFgst5974A4QOyxtoyKfgh&#10;D5v14G2FqbZP/qYuC4WIEPYpKihDaFIpfV6SQT+2DXH07tYZDFG6QmqHzwg3tZwmyac0WHFsKLGh&#10;r5LyR9aa+MapO7bZcb9vQzfdudu1yevrTKnRsN8uQQTqw//xX/qgFcw/kvkMXnMiA+T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w6k0xQAAAN4AAAAPAAAAAAAAAAAAAAAA&#10;AJ8CAABkcnMvZG93bnJldi54bWxQSwUGAAAAAAQABAD3AAAAkQMAAAAA&#10;">
                  <v:imagedata r:id="rId21" o:title=""/>
                </v:shape>
                <w10:anchorlock/>
              </v:group>
            </w:pict>
          </mc:Fallback>
        </mc:AlternateContent>
      </w:r>
    </w:p>
    <w:p w:rsidR="0019584E" w:rsidRPr="0019584E" w:rsidRDefault="0019584E" w:rsidP="0019584E">
      <w:pPr>
        <w:widowControl w:val="0"/>
        <w:tabs>
          <w:tab w:val="center" w:pos="1757"/>
          <w:tab w:val="center" w:pos="2492"/>
          <w:tab w:val="center" w:pos="3226"/>
          <w:tab w:val="center" w:pos="3961"/>
          <w:tab w:val="center" w:pos="5915"/>
          <w:tab w:val="center" w:pos="6655"/>
          <w:tab w:val="center" w:pos="7394"/>
          <w:tab w:val="center" w:pos="8133"/>
        </w:tabs>
        <w:spacing w:after="0" w:line="240" w:lineRule="auto"/>
        <w:jc w:val="both"/>
        <w:rPr>
          <w:rFonts w:eastAsia="Times New Roman"/>
          <w:snapToGrid w:val="0"/>
          <w:color w:val="000000"/>
          <w:szCs w:val="24"/>
          <w:lang w:val="en-US"/>
        </w:rPr>
      </w:pPr>
      <w:r w:rsidRPr="0019584E">
        <w:rPr>
          <w:rFonts w:ascii="Calibri" w:eastAsia="Calibri" w:hAnsi="Calibri" w:cs="Calibri"/>
          <w:snapToGrid w:val="0"/>
          <w:color w:val="000000"/>
          <w:szCs w:val="24"/>
          <w:lang w:val="en-US"/>
        </w:rPr>
        <w:tab/>
      </w:r>
      <w:r w:rsidRPr="0019584E">
        <w:rPr>
          <w:rFonts w:ascii="Arial" w:eastAsia="Arial" w:hAnsi="Arial" w:cs="Arial"/>
          <w:snapToGrid w:val="0"/>
          <w:color w:val="000000"/>
          <w:sz w:val="12"/>
          <w:szCs w:val="24"/>
          <w:lang w:val="en-US"/>
        </w:rPr>
        <w:t>1#</w:t>
      </w:r>
      <w:r w:rsidRPr="0019584E">
        <w:rPr>
          <w:rFonts w:ascii="Arial" w:eastAsia="Arial" w:hAnsi="Arial" w:cs="Arial"/>
          <w:snapToGrid w:val="0"/>
          <w:color w:val="000000"/>
          <w:sz w:val="12"/>
          <w:szCs w:val="24"/>
          <w:lang w:val="en-US"/>
        </w:rPr>
        <w:tab/>
        <w:t>2#</w:t>
      </w:r>
      <w:r w:rsidRPr="0019584E">
        <w:rPr>
          <w:rFonts w:ascii="Arial" w:eastAsia="Arial" w:hAnsi="Arial" w:cs="Arial"/>
          <w:snapToGrid w:val="0"/>
          <w:color w:val="000000"/>
          <w:sz w:val="12"/>
          <w:szCs w:val="24"/>
          <w:lang w:val="en-US"/>
        </w:rPr>
        <w:tab/>
        <w:t>3#</w:t>
      </w:r>
      <w:r w:rsidRPr="0019584E">
        <w:rPr>
          <w:rFonts w:ascii="Arial" w:eastAsia="Arial" w:hAnsi="Arial" w:cs="Arial"/>
          <w:snapToGrid w:val="0"/>
          <w:color w:val="000000"/>
          <w:sz w:val="12"/>
          <w:szCs w:val="24"/>
          <w:lang w:val="en-US"/>
        </w:rPr>
        <w:tab/>
        <w:t>4#</w:t>
      </w:r>
      <w:r w:rsidRPr="0019584E">
        <w:rPr>
          <w:rFonts w:ascii="Arial" w:eastAsia="Arial" w:hAnsi="Arial" w:cs="Arial"/>
          <w:snapToGrid w:val="0"/>
          <w:color w:val="000000"/>
          <w:sz w:val="12"/>
          <w:szCs w:val="24"/>
          <w:lang w:val="en-US"/>
        </w:rPr>
        <w:tab/>
        <w:t>1#</w:t>
      </w:r>
      <w:r w:rsidRPr="0019584E">
        <w:rPr>
          <w:rFonts w:ascii="Arial" w:eastAsia="Arial" w:hAnsi="Arial" w:cs="Arial"/>
          <w:snapToGrid w:val="0"/>
          <w:color w:val="000000"/>
          <w:sz w:val="12"/>
          <w:szCs w:val="24"/>
          <w:lang w:val="en-US"/>
        </w:rPr>
        <w:tab/>
        <w:t>2#</w:t>
      </w:r>
      <w:r w:rsidRPr="0019584E">
        <w:rPr>
          <w:rFonts w:ascii="Arial" w:eastAsia="Arial" w:hAnsi="Arial" w:cs="Arial"/>
          <w:snapToGrid w:val="0"/>
          <w:color w:val="000000"/>
          <w:sz w:val="12"/>
          <w:szCs w:val="24"/>
          <w:lang w:val="en-US"/>
        </w:rPr>
        <w:tab/>
        <w:t>3#</w:t>
      </w:r>
      <w:r w:rsidRPr="0019584E">
        <w:rPr>
          <w:rFonts w:ascii="Arial" w:eastAsia="Arial" w:hAnsi="Arial" w:cs="Arial"/>
          <w:snapToGrid w:val="0"/>
          <w:color w:val="000000"/>
          <w:sz w:val="12"/>
          <w:szCs w:val="24"/>
          <w:lang w:val="en-US"/>
        </w:rPr>
        <w:tab/>
        <w:t>4#</w:t>
      </w:r>
    </w:p>
    <w:p w:rsidR="0019584E" w:rsidRPr="0019584E" w:rsidRDefault="0019584E" w:rsidP="0019584E">
      <w:pPr>
        <w:widowControl w:val="0"/>
        <w:tabs>
          <w:tab w:val="center" w:pos="2859"/>
          <w:tab w:val="center" w:pos="4517"/>
          <w:tab w:val="center" w:pos="7024"/>
          <w:tab w:val="center" w:pos="8696"/>
        </w:tabs>
        <w:spacing w:after="0" w:line="240" w:lineRule="auto"/>
        <w:jc w:val="both"/>
        <w:rPr>
          <w:rFonts w:eastAsia="Times New Roman"/>
          <w:snapToGrid w:val="0"/>
          <w:color w:val="000000"/>
          <w:szCs w:val="24"/>
          <w:lang w:val="en-US"/>
        </w:rPr>
      </w:pPr>
      <w:r w:rsidRPr="0019584E">
        <w:rPr>
          <w:rFonts w:ascii="Calibri" w:eastAsia="Calibri" w:hAnsi="Calibri" w:cs="Calibri"/>
          <w:snapToGrid w:val="0"/>
          <w:color w:val="000000"/>
          <w:szCs w:val="24"/>
          <w:lang w:val="en-US"/>
        </w:rPr>
        <w:tab/>
      </w:r>
      <w:r w:rsidRPr="0019584E">
        <w:rPr>
          <w:rFonts w:ascii="Arial" w:eastAsia="Arial" w:hAnsi="Arial" w:cs="Arial"/>
          <w:snapToGrid w:val="0"/>
          <w:color w:val="000000"/>
          <w:sz w:val="12"/>
          <w:szCs w:val="24"/>
          <w:lang w:val="en-US"/>
        </w:rPr>
        <w:t>Piles</w:t>
      </w:r>
      <w:r w:rsidRPr="0019584E">
        <w:rPr>
          <w:rFonts w:ascii="Arial" w:eastAsia="Arial" w:hAnsi="Arial" w:cs="Arial"/>
          <w:snapToGrid w:val="0"/>
          <w:color w:val="000000"/>
          <w:sz w:val="12"/>
          <w:szCs w:val="24"/>
          <w:lang w:val="en-US"/>
        </w:rPr>
        <w:tab/>
      </w:r>
      <w:r w:rsidRPr="0019584E">
        <w:rPr>
          <w:rFonts w:eastAsia="Times New Roman"/>
          <w:snapToGrid w:val="0"/>
          <w:color w:val="000000"/>
          <w:sz w:val="21"/>
          <w:szCs w:val="24"/>
          <w:lang w:val="en-US"/>
        </w:rPr>
        <w:t xml:space="preserve"> </w:t>
      </w:r>
      <w:r w:rsidRPr="0019584E">
        <w:rPr>
          <w:rFonts w:eastAsia="Times New Roman"/>
          <w:snapToGrid w:val="0"/>
          <w:color w:val="000000"/>
          <w:sz w:val="21"/>
          <w:szCs w:val="24"/>
          <w:lang w:val="en-US"/>
        </w:rPr>
        <w:tab/>
      </w:r>
      <w:r w:rsidRPr="0019584E">
        <w:rPr>
          <w:rFonts w:ascii="Arial" w:eastAsia="Arial" w:hAnsi="Arial" w:cs="Arial"/>
          <w:snapToGrid w:val="0"/>
          <w:color w:val="000000"/>
          <w:sz w:val="12"/>
          <w:szCs w:val="24"/>
          <w:lang w:val="en-US"/>
        </w:rPr>
        <w:t>Piles</w:t>
      </w:r>
      <w:r w:rsidRPr="0019584E">
        <w:rPr>
          <w:rFonts w:ascii="Arial" w:eastAsia="Arial" w:hAnsi="Arial" w:cs="Arial"/>
          <w:snapToGrid w:val="0"/>
          <w:color w:val="000000"/>
          <w:sz w:val="12"/>
          <w:szCs w:val="24"/>
          <w:lang w:val="en-US"/>
        </w:rPr>
        <w:tab/>
      </w:r>
      <w:r w:rsidRPr="0019584E">
        <w:rPr>
          <w:rFonts w:eastAsia="Times New Roman"/>
          <w:snapToGrid w:val="0"/>
          <w:color w:val="000000"/>
          <w:sz w:val="21"/>
          <w:szCs w:val="24"/>
          <w:lang w:val="en-US"/>
        </w:rPr>
        <w:t xml:space="preserve"> </w:t>
      </w:r>
    </w:p>
    <w:p w:rsidR="0019584E" w:rsidRPr="0019584E" w:rsidRDefault="0019584E" w:rsidP="0019584E">
      <w:pPr>
        <w:widowControl w:val="0"/>
        <w:tabs>
          <w:tab w:val="center" w:pos="2748"/>
          <w:tab w:val="center" w:pos="6894"/>
        </w:tabs>
        <w:spacing w:after="0" w:line="240" w:lineRule="auto"/>
        <w:jc w:val="both"/>
        <w:rPr>
          <w:rFonts w:eastAsia="Times New Roman"/>
          <w:snapToGrid w:val="0"/>
          <w:color w:val="000000"/>
          <w:szCs w:val="24"/>
          <w:lang w:val="en-US"/>
        </w:rPr>
      </w:pPr>
      <w:r w:rsidRPr="0019584E">
        <w:rPr>
          <w:rFonts w:ascii="Calibri" w:eastAsia="Calibri" w:hAnsi="Calibri" w:cs="Calibri"/>
          <w:snapToGrid w:val="0"/>
          <w:color w:val="000000"/>
          <w:szCs w:val="24"/>
          <w:lang w:val="en-US"/>
        </w:rPr>
        <w:tab/>
      </w:r>
      <w:r w:rsidRPr="0019584E">
        <w:rPr>
          <w:rFonts w:eastAsia="Times New Roman"/>
          <w:snapToGrid w:val="0"/>
          <w:color w:val="000000"/>
          <w:sz w:val="21"/>
          <w:szCs w:val="24"/>
          <w:lang w:val="en-US"/>
        </w:rPr>
        <w:t>(a)</w:t>
      </w:r>
      <w:r w:rsidRPr="0019584E">
        <w:rPr>
          <w:rFonts w:ascii="Arial" w:eastAsia="Arial" w:hAnsi="Arial" w:cs="Arial"/>
          <w:snapToGrid w:val="0"/>
          <w:color w:val="000000"/>
          <w:sz w:val="21"/>
          <w:szCs w:val="24"/>
          <w:lang w:val="en-US"/>
        </w:rPr>
        <w:t xml:space="preserve"> </w:t>
      </w:r>
      <w:r w:rsidRPr="0019584E">
        <w:rPr>
          <w:rFonts w:eastAsia="Times New Roman"/>
          <w:snapToGrid w:val="0"/>
          <w:color w:val="000000"/>
          <w:sz w:val="21"/>
          <w:szCs w:val="24"/>
          <w:lang w:val="en-US"/>
        </w:rPr>
        <w:t xml:space="preserve">Longitudinal input  </w:t>
      </w:r>
      <w:r w:rsidRPr="0019584E">
        <w:rPr>
          <w:rFonts w:eastAsia="Times New Roman"/>
          <w:snapToGrid w:val="0"/>
          <w:color w:val="000000"/>
          <w:sz w:val="21"/>
          <w:szCs w:val="24"/>
          <w:lang w:val="en-US"/>
        </w:rPr>
        <w:tab/>
        <w:t xml:space="preserve">(b) Transverse input </w:t>
      </w:r>
    </w:p>
    <w:p w:rsidR="0019584E" w:rsidRPr="0019584E" w:rsidRDefault="0019584E" w:rsidP="0019584E">
      <w:pPr>
        <w:widowControl w:val="0"/>
        <w:spacing w:after="0" w:line="240" w:lineRule="auto"/>
        <w:jc w:val="center"/>
        <w:rPr>
          <w:rFonts w:eastAsia="Times New Roman"/>
          <w:snapToGrid w:val="0"/>
          <w:color w:val="000000"/>
          <w:szCs w:val="24"/>
          <w:lang w:val="en-US"/>
        </w:rPr>
      </w:pPr>
      <w:r w:rsidRPr="0019584E">
        <w:rPr>
          <w:rFonts w:eastAsia="Times New Roman"/>
          <w:snapToGrid w:val="0"/>
          <w:color w:val="000000"/>
          <w:sz w:val="20"/>
          <w:szCs w:val="24"/>
          <w:lang w:val="en-US"/>
        </w:rPr>
        <w:t xml:space="preserve"> </w:t>
      </w:r>
    </w:p>
    <w:p w:rsidR="0019584E" w:rsidRPr="0019584E" w:rsidRDefault="0019584E" w:rsidP="0019584E">
      <w:pPr>
        <w:widowControl w:val="0"/>
        <w:spacing w:after="0" w:line="240" w:lineRule="auto"/>
        <w:jc w:val="center"/>
        <w:rPr>
          <w:rFonts w:eastAsia="Times New Roman"/>
          <w:snapToGrid w:val="0"/>
          <w:sz w:val="20"/>
          <w:szCs w:val="24"/>
          <w:lang w:val="en-US"/>
        </w:rPr>
      </w:pPr>
      <w:r w:rsidRPr="0019584E">
        <w:rPr>
          <w:rFonts w:eastAsia="Times New Roman"/>
          <w:snapToGrid w:val="0"/>
          <w:sz w:val="20"/>
          <w:szCs w:val="24"/>
          <w:lang w:val="en-US"/>
        </w:rPr>
        <w:t xml:space="preserve">Figure 11. Capacity-demand ratio of piles under earthquake action E2 </w:t>
      </w:r>
    </w:p>
    <w:p w:rsidR="0019584E" w:rsidRPr="0019584E" w:rsidRDefault="0019584E" w:rsidP="0019584E">
      <w:pPr>
        <w:widowControl w:val="0"/>
        <w:spacing w:after="0" w:line="240" w:lineRule="auto"/>
        <w:jc w:val="both"/>
        <w:rPr>
          <w:rFonts w:eastAsia="Times New Roman"/>
          <w:snapToGrid w:val="0"/>
          <w:color w:val="000000"/>
          <w:szCs w:val="24"/>
          <w:lang w:val="en-US"/>
        </w:rPr>
      </w:pPr>
      <w:r w:rsidRPr="0019584E">
        <w:rPr>
          <w:rFonts w:eastAsia="Times New Roman"/>
          <w:snapToGrid w:val="0"/>
          <w:color w:val="000000"/>
          <w:szCs w:val="24"/>
          <w:lang w:val="en-US"/>
        </w:rPr>
        <w:t xml:space="preserve"> </w:t>
      </w:r>
    </w:p>
    <w:p w:rsidR="0019584E" w:rsidRPr="0019584E" w:rsidRDefault="0019584E" w:rsidP="0019584E">
      <w:pPr>
        <w:widowControl w:val="0"/>
        <w:spacing w:after="0" w:line="240" w:lineRule="auto"/>
        <w:jc w:val="both"/>
        <w:rPr>
          <w:rFonts w:eastAsia="Times New Roman"/>
          <w:snapToGrid w:val="0"/>
          <w:color w:val="000000"/>
          <w:szCs w:val="24"/>
          <w:lang w:val="en-US"/>
        </w:rPr>
      </w:pPr>
      <w:r w:rsidRPr="0019584E">
        <w:rPr>
          <w:rFonts w:eastAsia="Times New Roman"/>
          <w:snapToGrid w:val="0"/>
          <w:color w:val="000000"/>
          <w:szCs w:val="24"/>
          <w:lang w:val="en-US"/>
        </w:rPr>
        <w:t xml:space="preserve">It can be seen from the above figure that the C/D values of all old piers are less than 1.0 no matter the time history waves are input longitudinally or transversely, that is, all old piers cannot meet the specification requirements under the earthquake action E2; while C/D values of most new piers still larger than 1 except two piers located in 3# and 4# with the earthquake waves input transversely. In addition to the individual piles, the piles meet the requirements of the specification both under longitudinal and transverse input earthquake action.  </w:t>
      </w:r>
    </w:p>
    <w:p w:rsidR="0019584E" w:rsidRPr="0019584E" w:rsidRDefault="0019584E" w:rsidP="0019584E">
      <w:pPr>
        <w:widowControl w:val="0"/>
        <w:spacing w:after="0" w:line="240" w:lineRule="auto"/>
        <w:jc w:val="both"/>
        <w:rPr>
          <w:rFonts w:eastAsia="Times New Roman"/>
          <w:snapToGrid w:val="0"/>
          <w:color w:val="000000"/>
          <w:szCs w:val="24"/>
          <w:lang w:val="en-US"/>
        </w:rPr>
      </w:pPr>
      <w:r w:rsidRPr="0019584E">
        <w:rPr>
          <w:rFonts w:eastAsia="Times New Roman"/>
          <w:snapToGrid w:val="0"/>
          <w:color w:val="000000"/>
          <w:szCs w:val="24"/>
          <w:lang w:val="en-US"/>
        </w:rPr>
        <w:t xml:space="preserve">In summary, when the upper and lower approach bridges still use ordinary plate rubber bearings to support the superstructure, after the bridge is widened and reconstructed, the whole structure is elastic state under the earthquake action E1. While the structure (mainly old piers) cannot meet regulatory requirements under the earthquake action E2. Therefore, certain measures must be taken to improve the seismic performance of the structure. </w:t>
      </w:r>
    </w:p>
    <w:p w:rsidR="0019584E" w:rsidRPr="0019584E" w:rsidRDefault="0019584E" w:rsidP="0019584E">
      <w:pPr>
        <w:widowControl w:val="0"/>
        <w:spacing w:after="0" w:line="240" w:lineRule="auto"/>
        <w:jc w:val="both"/>
        <w:rPr>
          <w:rFonts w:eastAsia="Times New Roman"/>
          <w:snapToGrid w:val="0"/>
          <w:color w:val="000000"/>
          <w:szCs w:val="24"/>
          <w:lang w:val="en-US"/>
        </w:rPr>
      </w:pPr>
      <w:r w:rsidRPr="0019584E">
        <w:rPr>
          <w:rFonts w:eastAsia="Times New Roman"/>
          <w:snapToGrid w:val="0"/>
          <w:color w:val="000000"/>
          <w:szCs w:val="24"/>
          <w:lang w:val="en-US"/>
        </w:rPr>
        <w:t xml:space="preserve">This reconstruction is a widening project, and the original bridge has been in service for over 40 years. Given this, material properties of reinforcement and concrete are all worse than today’s product. Construction quality is worse either, not to mention that related design specifications may have certain problems because of limitations of times. In summary, these factors lead to weak ductility of old piers, which is not suitable for ductile seismic design. Moreover, the approach bridge has more than 20 spans, and the height of the piers varies from 2 to 25 m, resulting in uneven distribution of structural stiffness. To avoid excessive seismic loads on piers with larger stiffness, it is advisable to adopt seismic isolation design. Last but not least, considering the reparability after the earthquake, the approach bridge is more suitable for seismic isolation design. </w:t>
      </w:r>
    </w:p>
    <w:p w:rsidR="0019584E" w:rsidRPr="0019584E" w:rsidRDefault="0019584E" w:rsidP="0019584E">
      <w:pPr>
        <w:widowControl w:val="0"/>
        <w:spacing w:after="0" w:line="240" w:lineRule="auto"/>
        <w:jc w:val="both"/>
        <w:rPr>
          <w:rFonts w:eastAsia="Times New Roman"/>
          <w:snapToGrid w:val="0"/>
          <w:color w:val="000000"/>
          <w:szCs w:val="24"/>
          <w:lang w:val="en-US"/>
        </w:rPr>
      </w:pPr>
      <w:r w:rsidRPr="0019584E">
        <w:rPr>
          <w:rFonts w:eastAsia="Times New Roman"/>
          <w:snapToGrid w:val="0"/>
          <w:color w:val="000000"/>
          <w:szCs w:val="24"/>
          <w:lang w:val="en-US"/>
        </w:rPr>
        <w:t xml:space="preserve"> </w:t>
      </w:r>
    </w:p>
    <w:p w:rsidR="0019584E" w:rsidRPr="0019584E" w:rsidRDefault="0019584E" w:rsidP="0019584E">
      <w:pPr>
        <w:keepNext/>
        <w:widowControl w:val="0"/>
        <w:tabs>
          <w:tab w:val="left" w:pos="-1440"/>
          <w:tab w:val="center" w:pos="4680"/>
        </w:tabs>
        <w:suppressAutoHyphens/>
        <w:spacing w:after="0" w:line="240" w:lineRule="auto"/>
        <w:jc w:val="both"/>
        <w:outlineLvl w:val="1"/>
        <w:rPr>
          <w:rFonts w:eastAsia="Times New Roman"/>
          <w:b/>
          <w:i/>
          <w:snapToGrid w:val="0"/>
          <w:szCs w:val="24"/>
          <w:lang w:val="en-US"/>
        </w:rPr>
      </w:pPr>
      <w:r w:rsidRPr="0019584E">
        <w:rPr>
          <w:rFonts w:eastAsia="Times New Roman"/>
          <w:b/>
          <w:i/>
          <w:snapToGrid w:val="0"/>
          <w:szCs w:val="24"/>
          <w:lang w:val="en-US"/>
        </w:rPr>
        <w:t xml:space="preserve">3.3 Seismic isolation design </w:t>
      </w:r>
    </w:p>
    <w:p w:rsidR="0019584E" w:rsidRPr="0019584E" w:rsidRDefault="0019584E" w:rsidP="0019584E">
      <w:pPr>
        <w:widowControl w:val="0"/>
        <w:spacing w:after="0" w:line="240" w:lineRule="auto"/>
        <w:jc w:val="both"/>
        <w:rPr>
          <w:rFonts w:eastAsia="Times New Roman"/>
          <w:snapToGrid w:val="0"/>
          <w:color w:val="000000"/>
          <w:szCs w:val="24"/>
          <w:lang w:val="en-US"/>
        </w:rPr>
      </w:pPr>
      <w:r w:rsidRPr="0019584E">
        <w:rPr>
          <w:rFonts w:eastAsia="Times New Roman"/>
          <w:snapToGrid w:val="0"/>
          <w:color w:val="000000"/>
          <w:szCs w:val="24"/>
          <w:lang w:val="en-US"/>
        </w:rPr>
        <w:t xml:space="preserve"> </w:t>
      </w:r>
    </w:p>
    <w:p w:rsidR="0019584E" w:rsidRPr="0019584E" w:rsidRDefault="0019584E" w:rsidP="0019584E">
      <w:pPr>
        <w:widowControl w:val="0"/>
        <w:spacing w:after="0" w:line="240" w:lineRule="auto"/>
        <w:jc w:val="both"/>
        <w:rPr>
          <w:rFonts w:eastAsia="Times New Roman"/>
          <w:snapToGrid w:val="0"/>
          <w:color w:val="000000"/>
          <w:szCs w:val="24"/>
          <w:lang w:val="en-US"/>
        </w:rPr>
      </w:pPr>
      <w:r w:rsidRPr="0019584E">
        <w:rPr>
          <w:rFonts w:eastAsia="Times New Roman"/>
          <w:snapToGrid w:val="0"/>
          <w:color w:val="000000"/>
          <w:szCs w:val="24"/>
          <w:lang w:val="en-US"/>
        </w:rPr>
        <w:t xml:space="preserve">It is suggested to use high-performance plate rubber bearings for seismic isolation design. This type of isolation plate rubber bearings takes advantage of the characteristics of high-damping composite rubber </w:t>
      </w:r>
      <w:r w:rsidRPr="0019584E">
        <w:rPr>
          <w:rFonts w:eastAsia="Times New Roman"/>
          <w:snapToGrid w:val="0"/>
          <w:color w:val="000000"/>
          <w:szCs w:val="24"/>
          <w:lang w:val="en-US"/>
        </w:rPr>
        <w:lastRenderedPageBreak/>
        <w:t>which is reinforced by flexible high-strength steel mesh. As a result, the bearing can stably deform more stably to make the superstructure slide more easily, which will increase the superstructure’s lateral displacement and reduce the seismic effect on the structure. In addition, the bearings can effectively restrict the beam from moving too far to prevent the falling beam disaster with post-flexion stiffness. The relevant parameters of the bearings are shown in Table 3 below. The resilience curve of the isolation bearing is shown in Figure 12. After the bearing reaches yield force Q</w:t>
      </w:r>
      <w:r w:rsidRPr="0019584E">
        <w:rPr>
          <w:rFonts w:eastAsia="Times New Roman"/>
          <w:snapToGrid w:val="0"/>
          <w:color w:val="000000"/>
          <w:szCs w:val="24"/>
          <w:vertAlign w:val="subscript"/>
          <w:lang w:val="en-US"/>
        </w:rPr>
        <w:t>y</w:t>
      </w:r>
      <w:r w:rsidRPr="0019584E">
        <w:rPr>
          <w:rFonts w:eastAsia="Times New Roman"/>
          <w:snapToGrid w:val="0"/>
          <w:color w:val="000000"/>
          <w:szCs w:val="24"/>
          <w:lang w:val="en-US"/>
        </w:rPr>
        <w:t>, the horizontal stiffness of the bearing decreases from K</w:t>
      </w:r>
      <w:r w:rsidRPr="0019584E">
        <w:rPr>
          <w:rFonts w:eastAsia="Times New Roman"/>
          <w:snapToGrid w:val="0"/>
          <w:color w:val="000000"/>
          <w:szCs w:val="24"/>
          <w:vertAlign w:val="subscript"/>
          <w:lang w:val="en-US"/>
        </w:rPr>
        <w:t>1</w:t>
      </w:r>
      <w:r w:rsidRPr="0019584E">
        <w:rPr>
          <w:rFonts w:eastAsia="Times New Roman"/>
          <w:snapToGrid w:val="0"/>
          <w:color w:val="000000"/>
          <w:szCs w:val="24"/>
          <w:lang w:val="en-US"/>
        </w:rPr>
        <w:t xml:space="preserve"> to K</w:t>
      </w:r>
      <w:r w:rsidRPr="0019584E">
        <w:rPr>
          <w:rFonts w:eastAsia="Times New Roman"/>
          <w:snapToGrid w:val="0"/>
          <w:color w:val="000000"/>
          <w:szCs w:val="24"/>
          <w:vertAlign w:val="subscript"/>
          <w:lang w:val="en-US"/>
        </w:rPr>
        <w:t>2</w:t>
      </w:r>
      <w:r w:rsidRPr="0019584E">
        <w:rPr>
          <w:rFonts w:eastAsia="Times New Roman"/>
          <w:snapToGrid w:val="0"/>
          <w:color w:val="000000"/>
          <w:szCs w:val="24"/>
          <w:lang w:val="en-US"/>
        </w:rPr>
        <w:t xml:space="preserve">, which leads to less inertia force transferred from the superstructure to substructure. Also, the isolation bearings can consume more energy input by earthquake to protect the structure.  </w:t>
      </w:r>
    </w:p>
    <w:p w:rsidR="0019584E" w:rsidRPr="0019584E" w:rsidRDefault="0019584E" w:rsidP="0019584E">
      <w:pPr>
        <w:widowControl w:val="0"/>
        <w:spacing w:after="0" w:line="240" w:lineRule="auto"/>
        <w:jc w:val="both"/>
        <w:rPr>
          <w:rFonts w:eastAsia="Times New Roman"/>
          <w:snapToGrid w:val="0"/>
          <w:szCs w:val="24"/>
          <w:lang w:val="en-US"/>
        </w:rPr>
      </w:pPr>
    </w:p>
    <w:p w:rsidR="0019584E" w:rsidRPr="0019584E" w:rsidRDefault="0019584E" w:rsidP="0019584E">
      <w:pPr>
        <w:widowControl w:val="0"/>
        <w:spacing w:after="0" w:line="240" w:lineRule="auto"/>
        <w:jc w:val="center"/>
        <w:rPr>
          <w:rFonts w:eastAsia="Times New Roman"/>
          <w:snapToGrid w:val="0"/>
          <w:color w:val="000000"/>
          <w:szCs w:val="24"/>
          <w:lang w:val="en-US"/>
        </w:rPr>
      </w:pPr>
      <w:r w:rsidRPr="0019584E">
        <w:rPr>
          <w:rFonts w:eastAsia="Times New Roman"/>
          <w:snapToGrid w:val="0"/>
          <w:color w:val="000000"/>
          <w:sz w:val="20"/>
          <w:szCs w:val="24"/>
          <w:lang w:val="en-US"/>
        </w:rPr>
        <w:t>Table 3. Parameters of the high performance plate rubber bearing</w:t>
      </w:r>
      <w:r w:rsidRPr="0019584E">
        <w:rPr>
          <w:rFonts w:ascii="Calibri" w:eastAsia="Calibri" w:hAnsi="Calibri" w:cs="Calibri"/>
          <w:snapToGrid w:val="0"/>
          <w:color w:val="000000"/>
          <w:sz w:val="20"/>
          <w:szCs w:val="24"/>
          <w:lang w:val="en-US"/>
        </w:rPr>
        <w:t xml:space="preserve"> </w:t>
      </w:r>
    </w:p>
    <w:p w:rsidR="0019584E" w:rsidRPr="0019584E" w:rsidRDefault="0019584E" w:rsidP="0019584E">
      <w:pPr>
        <w:widowControl w:val="0"/>
        <w:spacing w:after="0" w:line="240" w:lineRule="auto"/>
        <w:jc w:val="both"/>
        <w:rPr>
          <w:rFonts w:eastAsia="Times New Roman"/>
          <w:snapToGrid w:val="0"/>
          <w:szCs w:val="24"/>
          <w:lang w:val="en-US"/>
        </w:rPr>
      </w:pPr>
      <w:r w:rsidRPr="0019584E">
        <w:rPr>
          <w:rFonts w:eastAsia="Times New Roman"/>
          <w:snapToGrid w:val="0"/>
          <w:szCs w:val="24"/>
          <w:lang w:val="en-US"/>
        </w:rPr>
        <w:t xml:space="preserve"> </w:t>
      </w:r>
    </w:p>
    <w:tbl>
      <w:tblPr>
        <w:tblStyle w:val="ab"/>
        <w:tblW w:w="0" w:type="auto"/>
        <w:jc w:val="center"/>
        <w:tblLook w:val="04A0" w:firstRow="1" w:lastRow="0" w:firstColumn="1" w:lastColumn="0" w:noHBand="0" w:noVBand="1"/>
      </w:tblPr>
      <w:tblGrid>
        <w:gridCol w:w="2126"/>
        <w:gridCol w:w="1198"/>
        <w:gridCol w:w="1198"/>
        <w:gridCol w:w="1199"/>
        <w:gridCol w:w="1198"/>
        <w:gridCol w:w="1199"/>
      </w:tblGrid>
      <w:tr w:rsidR="0019584E" w:rsidRPr="0019584E" w:rsidTr="00FF6B28">
        <w:trPr>
          <w:jc w:val="center"/>
        </w:trPr>
        <w:tc>
          <w:tcPr>
            <w:tcW w:w="2126" w:type="dxa"/>
            <w:tcBorders>
              <w:left w:val="nil"/>
              <w:right w:val="nil"/>
            </w:tcBorders>
            <w:vAlign w:val="center"/>
          </w:tcPr>
          <w:p w:rsidR="0019584E" w:rsidRPr="0019584E" w:rsidRDefault="0019584E" w:rsidP="0019584E">
            <w:pPr>
              <w:widowControl w:val="0"/>
              <w:jc w:val="center"/>
              <w:rPr>
                <w:rFonts w:eastAsia="Times New Roman"/>
                <w:snapToGrid w:val="0"/>
                <w:color w:val="000000"/>
                <w:szCs w:val="24"/>
              </w:rPr>
            </w:pPr>
            <w:r w:rsidRPr="0019584E">
              <w:rPr>
                <w:rFonts w:eastAsia="Times New Roman"/>
                <w:b/>
                <w:snapToGrid w:val="0"/>
                <w:color w:val="000000"/>
                <w:szCs w:val="24"/>
                <w:lang w:val="en-US"/>
              </w:rPr>
              <w:t>Bearings</w:t>
            </w:r>
          </w:p>
        </w:tc>
        <w:tc>
          <w:tcPr>
            <w:tcW w:w="1198" w:type="dxa"/>
            <w:tcBorders>
              <w:left w:val="nil"/>
              <w:right w:val="nil"/>
            </w:tcBorders>
          </w:tcPr>
          <w:p w:rsidR="0019584E" w:rsidRPr="0019584E" w:rsidRDefault="0019584E" w:rsidP="0019584E">
            <w:pPr>
              <w:widowControl w:val="0"/>
              <w:jc w:val="center"/>
              <w:rPr>
                <w:rFonts w:eastAsia="Times New Roman"/>
                <w:snapToGrid w:val="0"/>
                <w:color w:val="000000"/>
                <w:szCs w:val="24"/>
                <w:lang w:val="en-US"/>
              </w:rPr>
            </w:pPr>
            <w:r w:rsidRPr="0019584E">
              <w:rPr>
                <w:rFonts w:eastAsia="Times New Roman"/>
                <w:b/>
                <w:snapToGrid w:val="0"/>
                <w:color w:val="000000"/>
                <w:szCs w:val="24"/>
                <w:lang w:val="en-US"/>
              </w:rPr>
              <w:t>Vertical capacity</w:t>
            </w:r>
          </w:p>
          <w:p w:rsidR="0019584E" w:rsidRPr="0019584E" w:rsidRDefault="0019584E" w:rsidP="0019584E">
            <w:pPr>
              <w:widowControl w:val="0"/>
              <w:jc w:val="center"/>
              <w:rPr>
                <w:rFonts w:eastAsia="Times New Roman"/>
                <w:snapToGrid w:val="0"/>
                <w:color w:val="000000"/>
                <w:szCs w:val="24"/>
              </w:rPr>
            </w:pPr>
            <w:r w:rsidRPr="0019584E">
              <w:rPr>
                <w:rFonts w:eastAsia="Times New Roman"/>
                <w:b/>
                <w:snapToGrid w:val="0"/>
                <w:color w:val="000000"/>
                <w:szCs w:val="24"/>
                <w:lang w:val="en-US"/>
              </w:rPr>
              <w:t>(kN)</w:t>
            </w:r>
          </w:p>
        </w:tc>
        <w:tc>
          <w:tcPr>
            <w:tcW w:w="1198" w:type="dxa"/>
            <w:tcBorders>
              <w:left w:val="nil"/>
              <w:bottom w:val="single" w:sz="4" w:space="0" w:color="auto"/>
              <w:right w:val="nil"/>
            </w:tcBorders>
          </w:tcPr>
          <w:p w:rsidR="0019584E" w:rsidRPr="0019584E" w:rsidRDefault="0019584E" w:rsidP="0019584E">
            <w:pPr>
              <w:widowControl w:val="0"/>
              <w:jc w:val="center"/>
              <w:rPr>
                <w:rFonts w:eastAsia="Times New Roman"/>
                <w:snapToGrid w:val="0"/>
                <w:color w:val="000000"/>
                <w:szCs w:val="24"/>
                <w:lang w:val="en-US"/>
              </w:rPr>
            </w:pPr>
            <w:r w:rsidRPr="0019584E">
              <w:rPr>
                <w:rFonts w:eastAsia="Times New Roman"/>
                <w:b/>
                <w:snapToGrid w:val="0"/>
                <w:color w:val="000000"/>
                <w:szCs w:val="24"/>
                <w:lang w:val="en-US"/>
              </w:rPr>
              <w:t>Vertical stiffness</w:t>
            </w:r>
          </w:p>
          <w:p w:rsidR="0019584E" w:rsidRPr="0019584E" w:rsidRDefault="0019584E" w:rsidP="0019584E">
            <w:pPr>
              <w:widowControl w:val="0"/>
              <w:jc w:val="center"/>
              <w:rPr>
                <w:rFonts w:eastAsia="Times New Roman"/>
                <w:snapToGrid w:val="0"/>
                <w:color w:val="000000"/>
                <w:szCs w:val="24"/>
              </w:rPr>
            </w:pPr>
            <w:r w:rsidRPr="0019584E">
              <w:rPr>
                <w:rFonts w:eastAsia="Times New Roman"/>
                <w:b/>
                <w:snapToGrid w:val="0"/>
                <w:color w:val="000000"/>
                <w:szCs w:val="24"/>
                <w:lang w:val="en-US"/>
              </w:rPr>
              <w:t>(kN/m)</w:t>
            </w:r>
          </w:p>
        </w:tc>
        <w:tc>
          <w:tcPr>
            <w:tcW w:w="1199" w:type="dxa"/>
            <w:tcBorders>
              <w:left w:val="nil"/>
              <w:bottom w:val="single" w:sz="4" w:space="0" w:color="auto"/>
              <w:right w:val="nil"/>
            </w:tcBorders>
          </w:tcPr>
          <w:p w:rsidR="0019584E" w:rsidRPr="0019584E" w:rsidRDefault="0019584E" w:rsidP="0019584E">
            <w:pPr>
              <w:widowControl w:val="0"/>
              <w:jc w:val="center"/>
              <w:rPr>
                <w:rFonts w:eastAsia="Times New Roman"/>
                <w:snapToGrid w:val="0"/>
                <w:color w:val="000000"/>
                <w:szCs w:val="24"/>
                <w:lang w:val="en-US"/>
              </w:rPr>
            </w:pPr>
            <w:r w:rsidRPr="0019584E">
              <w:rPr>
                <w:rFonts w:eastAsia="Times New Roman"/>
                <w:b/>
                <w:snapToGrid w:val="0"/>
                <w:color w:val="000000"/>
                <w:szCs w:val="24"/>
                <w:lang w:val="en-US"/>
              </w:rPr>
              <w:t>Yield force</w:t>
            </w:r>
          </w:p>
          <w:p w:rsidR="0019584E" w:rsidRPr="0019584E" w:rsidRDefault="0019584E" w:rsidP="0019584E">
            <w:pPr>
              <w:widowControl w:val="0"/>
              <w:jc w:val="center"/>
              <w:rPr>
                <w:rFonts w:eastAsia="Times New Roman"/>
                <w:snapToGrid w:val="0"/>
                <w:color w:val="000000"/>
                <w:szCs w:val="24"/>
              </w:rPr>
            </w:pPr>
            <w:r w:rsidRPr="0019584E">
              <w:rPr>
                <w:rFonts w:eastAsia="Times New Roman"/>
                <w:b/>
                <w:snapToGrid w:val="0"/>
                <w:color w:val="000000"/>
                <w:szCs w:val="24"/>
                <w:lang w:val="en-US"/>
              </w:rPr>
              <w:t>(kN)</w:t>
            </w:r>
          </w:p>
        </w:tc>
        <w:tc>
          <w:tcPr>
            <w:tcW w:w="1198" w:type="dxa"/>
            <w:tcBorders>
              <w:left w:val="nil"/>
              <w:bottom w:val="single" w:sz="4" w:space="0" w:color="auto"/>
              <w:right w:val="nil"/>
            </w:tcBorders>
          </w:tcPr>
          <w:p w:rsidR="0019584E" w:rsidRPr="0019584E" w:rsidRDefault="0019584E" w:rsidP="0019584E">
            <w:pPr>
              <w:widowControl w:val="0"/>
              <w:jc w:val="center"/>
              <w:rPr>
                <w:rFonts w:eastAsia="Times New Roman"/>
                <w:snapToGrid w:val="0"/>
                <w:color w:val="000000"/>
                <w:szCs w:val="24"/>
                <w:lang w:val="en-US"/>
              </w:rPr>
            </w:pPr>
            <w:r w:rsidRPr="0019584E">
              <w:rPr>
                <w:rFonts w:eastAsia="Times New Roman"/>
                <w:b/>
                <w:snapToGrid w:val="0"/>
                <w:color w:val="000000"/>
                <w:szCs w:val="24"/>
                <w:lang w:val="en-US"/>
              </w:rPr>
              <w:t>Initial stiffness</w:t>
            </w:r>
          </w:p>
          <w:p w:rsidR="0019584E" w:rsidRPr="0019584E" w:rsidRDefault="0019584E" w:rsidP="0019584E">
            <w:pPr>
              <w:widowControl w:val="0"/>
              <w:jc w:val="center"/>
              <w:rPr>
                <w:rFonts w:eastAsia="Times New Roman"/>
                <w:snapToGrid w:val="0"/>
                <w:color w:val="000000"/>
                <w:szCs w:val="24"/>
              </w:rPr>
            </w:pPr>
            <w:r w:rsidRPr="0019584E">
              <w:rPr>
                <w:rFonts w:eastAsia="Times New Roman"/>
                <w:b/>
                <w:snapToGrid w:val="0"/>
                <w:color w:val="000000"/>
                <w:szCs w:val="24"/>
                <w:lang w:val="en-US"/>
              </w:rPr>
              <w:t>(kN/m)</w:t>
            </w:r>
          </w:p>
        </w:tc>
        <w:tc>
          <w:tcPr>
            <w:tcW w:w="1199" w:type="dxa"/>
            <w:tcBorders>
              <w:left w:val="nil"/>
              <w:right w:val="nil"/>
            </w:tcBorders>
          </w:tcPr>
          <w:p w:rsidR="0019584E" w:rsidRPr="0019584E" w:rsidRDefault="0019584E" w:rsidP="0019584E">
            <w:pPr>
              <w:widowControl w:val="0"/>
              <w:jc w:val="center"/>
              <w:rPr>
                <w:rFonts w:eastAsia="Times New Roman"/>
                <w:snapToGrid w:val="0"/>
                <w:color w:val="000000"/>
                <w:szCs w:val="24"/>
                <w:lang w:val="en-US"/>
              </w:rPr>
            </w:pPr>
            <w:r w:rsidRPr="0019584E">
              <w:rPr>
                <w:rFonts w:eastAsia="Times New Roman"/>
                <w:b/>
                <w:snapToGrid w:val="0"/>
                <w:color w:val="000000"/>
                <w:szCs w:val="24"/>
                <w:lang w:val="en-US"/>
              </w:rPr>
              <w:t>Stiffness after yield</w:t>
            </w:r>
          </w:p>
          <w:p w:rsidR="0019584E" w:rsidRPr="0019584E" w:rsidRDefault="0019584E" w:rsidP="0019584E">
            <w:pPr>
              <w:widowControl w:val="0"/>
              <w:jc w:val="center"/>
              <w:rPr>
                <w:rFonts w:eastAsia="Times New Roman"/>
                <w:snapToGrid w:val="0"/>
                <w:color w:val="000000"/>
                <w:szCs w:val="24"/>
                <w:lang w:val="en-US"/>
              </w:rPr>
            </w:pPr>
            <w:r w:rsidRPr="0019584E">
              <w:rPr>
                <w:rFonts w:eastAsia="Times New Roman"/>
                <w:b/>
                <w:snapToGrid w:val="0"/>
                <w:color w:val="000000"/>
                <w:szCs w:val="24"/>
                <w:lang w:val="en-US"/>
              </w:rPr>
              <w:t>(kN/m)</w:t>
            </w:r>
          </w:p>
        </w:tc>
      </w:tr>
      <w:tr w:rsidR="0019584E" w:rsidRPr="0019584E" w:rsidTr="00FF6B28">
        <w:trPr>
          <w:jc w:val="center"/>
        </w:trPr>
        <w:tc>
          <w:tcPr>
            <w:tcW w:w="2126" w:type="dxa"/>
            <w:tcBorders>
              <w:left w:val="nil"/>
              <w:right w:val="nil"/>
            </w:tcBorders>
          </w:tcPr>
          <w:p w:rsidR="0019584E" w:rsidRPr="0019584E" w:rsidRDefault="0019584E" w:rsidP="0019584E">
            <w:pPr>
              <w:widowControl w:val="0"/>
              <w:jc w:val="both"/>
              <w:rPr>
                <w:rFonts w:eastAsia="Times New Roman"/>
                <w:snapToGrid w:val="0"/>
                <w:color w:val="000000"/>
                <w:szCs w:val="24"/>
              </w:rPr>
            </w:pPr>
            <w:r w:rsidRPr="0019584E">
              <w:rPr>
                <w:rFonts w:eastAsia="Times New Roman"/>
                <w:snapToGrid w:val="0"/>
                <w:color w:val="000000"/>
                <w:szCs w:val="24"/>
                <w:lang w:val="en-US"/>
              </w:rPr>
              <w:t>HPR</w:t>
            </w:r>
            <w:r w:rsidRPr="0019584E">
              <w:rPr>
                <w:rFonts w:eastAsia="Times New Roman"/>
                <w:snapToGrid w:val="0"/>
                <w:color w:val="000000"/>
                <w:szCs w:val="24"/>
              </w:rPr>
              <w:t xml:space="preserve"> </w:t>
            </w:r>
            <w:r w:rsidRPr="0019584E">
              <w:rPr>
                <w:rFonts w:eastAsia="Times New Roman"/>
                <w:snapToGrid w:val="0"/>
                <w:color w:val="000000"/>
                <w:szCs w:val="24"/>
                <w:lang w:val="en-US"/>
              </w:rPr>
              <w:t>400×400×102</w:t>
            </w:r>
          </w:p>
        </w:tc>
        <w:tc>
          <w:tcPr>
            <w:tcW w:w="1198" w:type="dxa"/>
            <w:tcBorders>
              <w:left w:val="nil"/>
              <w:right w:val="nil"/>
            </w:tcBorders>
          </w:tcPr>
          <w:p w:rsidR="0019584E" w:rsidRPr="0019584E" w:rsidRDefault="0019584E" w:rsidP="0019584E">
            <w:pPr>
              <w:widowControl w:val="0"/>
              <w:jc w:val="center"/>
              <w:rPr>
                <w:rFonts w:eastAsia="Times New Roman"/>
                <w:snapToGrid w:val="0"/>
                <w:color w:val="000000"/>
                <w:szCs w:val="24"/>
              </w:rPr>
            </w:pPr>
            <w:r w:rsidRPr="0019584E">
              <w:rPr>
                <w:rFonts w:eastAsia="Times New Roman"/>
                <w:snapToGrid w:val="0"/>
                <w:color w:val="000000"/>
                <w:szCs w:val="24"/>
                <w:lang w:val="en-US"/>
              </w:rPr>
              <w:t>1444</w:t>
            </w:r>
          </w:p>
        </w:tc>
        <w:tc>
          <w:tcPr>
            <w:tcW w:w="1198" w:type="dxa"/>
            <w:tcBorders>
              <w:left w:val="nil"/>
              <w:right w:val="nil"/>
            </w:tcBorders>
          </w:tcPr>
          <w:p w:rsidR="0019584E" w:rsidRPr="0019584E" w:rsidRDefault="0019584E" w:rsidP="0019584E">
            <w:pPr>
              <w:widowControl w:val="0"/>
              <w:jc w:val="center"/>
              <w:rPr>
                <w:rFonts w:eastAsia="Times New Roman"/>
                <w:snapToGrid w:val="0"/>
                <w:color w:val="000000"/>
                <w:szCs w:val="24"/>
              </w:rPr>
            </w:pPr>
            <w:r w:rsidRPr="0019584E">
              <w:rPr>
                <w:rFonts w:eastAsia="Times New Roman"/>
                <w:snapToGrid w:val="0"/>
                <w:color w:val="000000"/>
                <w:szCs w:val="24"/>
                <w:lang w:val="en-US"/>
              </w:rPr>
              <w:t>896600</w:t>
            </w:r>
          </w:p>
        </w:tc>
        <w:tc>
          <w:tcPr>
            <w:tcW w:w="1199" w:type="dxa"/>
            <w:tcBorders>
              <w:left w:val="nil"/>
              <w:right w:val="nil"/>
            </w:tcBorders>
          </w:tcPr>
          <w:p w:rsidR="0019584E" w:rsidRPr="0019584E" w:rsidRDefault="0019584E" w:rsidP="0019584E">
            <w:pPr>
              <w:widowControl w:val="0"/>
              <w:jc w:val="center"/>
              <w:rPr>
                <w:rFonts w:eastAsia="Times New Roman"/>
                <w:snapToGrid w:val="0"/>
                <w:color w:val="000000"/>
                <w:szCs w:val="24"/>
              </w:rPr>
            </w:pPr>
            <w:r w:rsidRPr="0019584E">
              <w:rPr>
                <w:rFonts w:eastAsia="Times New Roman"/>
                <w:snapToGrid w:val="0"/>
                <w:szCs w:val="24"/>
                <w:lang w:val="en-US"/>
              </w:rPr>
              <w:t>86</w:t>
            </w:r>
          </w:p>
        </w:tc>
        <w:tc>
          <w:tcPr>
            <w:tcW w:w="1198" w:type="dxa"/>
            <w:tcBorders>
              <w:left w:val="nil"/>
              <w:right w:val="nil"/>
            </w:tcBorders>
          </w:tcPr>
          <w:p w:rsidR="0019584E" w:rsidRPr="0019584E" w:rsidRDefault="0019584E" w:rsidP="0019584E">
            <w:pPr>
              <w:widowControl w:val="0"/>
              <w:jc w:val="center"/>
              <w:rPr>
                <w:rFonts w:eastAsia="Times New Roman"/>
                <w:snapToGrid w:val="0"/>
                <w:color w:val="000000"/>
                <w:szCs w:val="24"/>
              </w:rPr>
            </w:pPr>
            <w:r w:rsidRPr="0019584E">
              <w:rPr>
                <w:rFonts w:eastAsia="Times New Roman"/>
                <w:snapToGrid w:val="0"/>
                <w:color w:val="000000"/>
                <w:szCs w:val="24"/>
                <w:lang w:val="en-US"/>
              </w:rPr>
              <w:t>3370</w:t>
            </w:r>
          </w:p>
        </w:tc>
        <w:tc>
          <w:tcPr>
            <w:tcW w:w="1199" w:type="dxa"/>
            <w:tcBorders>
              <w:left w:val="nil"/>
              <w:right w:val="nil"/>
            </w:tcBorders>
          </w:tcPr>
          <w:p w:rsidR="0019584E" w:rsidRPr="0019584E" w:rsidRDefault="0019584E" w:rsidP="0019584E">
            <w:pPr>
              <w:widowControl w:val="0"/>
              <w:jc w:val="center"/>
              <w:rPr>
                <w:rFonts w:eastAsia="Times New Roman"/>
                <w:snapToGrid w:val="0"/>
                <w:color w:val="000000"/>
                <w:szCs w:val="24"/>
              </w:rPr>
            </w:pPr>
            <w:r w:rsidRPr="0019584E">
              <w:rPr>
                <w:rFonts w:eastAsia="Times New Roman"/>
                <w:snapToGrid w:val="0"/>
                <w:szCs w:val="24"/>
                <w:lang w:val="en-US"/>
              </w:rPr>
              <w:t>940</w:t>
            </w:r>
          </w:p>
        </w:tc>
      </w:tr>
    </w:tbl>
    <w:p w:rsidR="0019584E" w:rsidRPr="0019584E" w:rsidRDefault="0019584E" w:rsidP="0019584E">
      <w:pPr>
        <w:widowControl w:val="0"/>
        <w:spacing w:after="0" w:line="240" w:lineRule="auto"/>
        <w:jc w:val="both"/>
        <w:rPr>
          <w:rFonts w:eastAsia="Times New Roman"/>
          <w:snapToGrid w:val="0"/>
          <w:color w:val="000000"/>
          <w:szCs w:val="24"/>
        </w:rPr>
      </w:pPr>
    </w:p>
    <w:p w:rsidR="0019584E" w:rsidRPr="0019584E" w:rsidRDefault="0019584E" w:rsidP="0019584E">
      <w:pPr>
        <w:widowControl w:val="0"/>
        <w:spacing w:after="0" w:line="240" w:lineRule="auto"/>
        <w:jc w:val="both"/>
        <w:rPr>
          <w:rFonts w:eastAsia="Times New Roman"/>
          <w:snapToGrid w:val="0"/>
          <w:color w:val="000000"/>
          <w:szCs w:val="24"/>
        </w:rPr>
      </w:pPr>
    </w:p>
    <w:p w:rsidR="0019584E" w:rsidRPr="0019584E" w:rsidRDefault="0019584E" w:rsidP="0019584E">
      <w:pPr>
        <w:widowControl w:val="0"/>
        <w:spacing w:after="0" w:line="240" w:lineRule="auto"/>
        <w:jc w:val="center"/>
        <w:rPr>
          <w:rFonts w:eastAsia="Times New Roman"/>
          <w:snapToGrid w:val="0"/>
          <w:color w:val="000000"/>
          <w:szCs w:val="24"/>
          <w:lang w:val="en-US"/>
        </w:rPr>
      </w:pPr>
      <w:r w:rsidRPr="0019584E">
        <w:rPr>
          <w:rFonts w:ascii="Calibri" w:eastAsia="Calibri" w:hAnsi="Calibri" w:cs="Calibri"/>
          <w:noProof/>
          <w:snapToGrid w:val="0"/>
          <w:color w:val="000000"/>
          <w:szCs w:val="24"/>
        </w:rPr>
        <mc:AlternateContent>
          <mc:Choice Requires="wpg">
            <w:drawing>
              <wp:inline distT="0" distB="0" distL="0" distR="0" wp14:anchorId="066BE6EF" wp14:editId="74870A81">
                <wp:extent cx="2363470" cy="1343660"/>
                <wp:effectExtent l="7620" t="0" r="635" b="48260"/>
                <wp:docPr id="73026" name="Group 66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7970" cy="1398962"/>
                          <a:chOff x="-34" y="-35"/>
                          <a:chExt cx="23682" cy="13989"/>
                        </a:xfrm>
                      </wpg:grpSpPr>
                      <wps:wsp>
                        <wps:cNvPr id="73027" name="Rectangle 10717"/>
                        <wps:cNvSpPr>
                          <a:spLocks noChangeArrowheads="1"/>
                        </wps:cNvSpPr>
                        <wps:spPr bwMode="auto">
                          <a:xfrm>
                            <a:off x="22693" y="11867"/>
                            <a:ext cx="471" cy="2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84E" w:rsidRDefault="0019584E" w:rsidP="0019584E">
                              <w:r>
                                <w:t xml:space="preserve"> </w:t>
                              </w:r>
                            </w:p>
                          </w:txbxContent>
                        </wps:txbx>
                        <wps:bodyPr rot="0" vert="horz" wrap="square" lIns="0" tIns="0" rIns="0" bIns="0" anchor="t" anchorCtr="0" upright="1">
                          <a:noAutofit/>
                        </wps:bodyPr>
                      </wps:wsp>
                      <pic:pic xmlns:pic="http://schemas.openxmlformats.org/drawingml/2006/picture">
                        <pic:nvPicPr>
                          <pic:cNvPr id="73028" name="Picture 7198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4" y="-35"/>
                            <a:ext cx="23682" cy="13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66066" o:spid="_x0000_s1107" style="width:186.1pt;height:105.8pt;mso-position-horizontal-relative:char;mso-position-vertical-relative:line" coordorigin="-34,-35" coordsize="23682,13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">
                <v:rect id="Rectangle 10717" o:spid="_x0000_s1108" style="position:absolute;left:22693;top:11867;width:471;height:2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aQe8gA&#10;AADeAAAADwAAAGRycy9kb3ducmV2LnhtbESPQWvCQBSE7wX/w/KE3uqmFqpGVxFtSY41Cra3R/aZ&#10;hGbfhuw2SfvrXaHgcZiZb5jVZjC16Kh1lWUFz5MIBHFudcWFgtPx/WkOwnlkjbVlUvBLDjbr0cMK&#10;Y217PlCX+UIECLsYFZTeN7GULi/JoJvYhjh4F9sa9EG2hdQt9gFuajmNoldpsOKwUGJDu5Ly7+zH&#10;KEjmzfYztX99Ub99JeeP82J/XHilHsfDdgnC0+Dv4f92qhXMXqLpDG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dpB7yAAAAN4AAAAPAAAAAAAAAAAAAAAAAJgCAABk&#10;cnMvZG93bnJldi54bWxQSwUGAAAAAAQABAD1AAAAjQMAAAAA&#10;" filled="f" stroked="f">
                  <v:textbox inset="0,0,0,0">
                    <w:txbxContent>
                      <w:p w:rsidR="0019584E" w:rsidRDefault="0019584E" w:rsidP="0019584E">
                        <w:r>
                          <w:t xml:space="preserve"> </w:t>
                        </w:r>
                      </w:p>
                    </w:txbxContent>
                  </v:textbox>
                </v:rect>
                <v:shape id="Picture 71983" o:spid="_x0000_s1109" type="#_x0000_t75" style="position:absolute;left:-34;top:-35;width:23682;height:13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Zo0bEAAAA3gAAAA8AAABkcnMvZG93bnJldi54bWxET89rwjAUvg/8H8ITdptpK7itM5YiCh48&#10;OB244yN5a6vNS2li7f57cxjs+PH9XhajbcVAvW8cK0hnCQhi7UzDlYKv0/blDYQPyAZbx6TglzwU&#10;q8nTEnPj7vxJwzFUIoawz1FBHUKXS+l1TRb9zHXEkftxvcUQYV9J0+M9httWZkmykBYbjg01drSu&#10;SV+PN6tAv5fz/fdwOUjapOezbrIUd1ap5+lYfoAINIZ/8Z97ZxS8zpMs7o134hWQq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tZo0bEAAAA3gAAAA8AAAAAAAAAAAAAAAAA&#10;nwIAAGRycy9kb3ducmV2LnhtbFBLBQYAAAAABAAEAPcAAACQAwAAAAA=&#10;">
                  <v:imagedata r:id="rId23" o:title=""/>
                </v:shape>
                <w10:anchorlock/>
              </v:group>
            </w:pict>
          </mc:Fallback>
        </mc:AlternateContent>
      </w:r>
    </w:p>
    <w:p w:rsidR="0019584E" w:rsidRPr="0019584E" w:rsidRDefault="0019584E" w:rsidP="0019584E">
      <w:pPr>
        <w:widowControl w:val="0"/>
        <w:spacing w:after="0" w:line="240" w:lineRule="auto"/>
        <w:jc w:val="both"/>
        <w:rPr>
          <w:rFonts w:eastAsia="Times New Roman"/>
          <w:snapToGrid w:val="0"/>
          <w:color w:val="000000"/>
          <w:sz w:val="20"/>
          <w:szCs w:val="24"/>
          <w:lang w:val="en-US"/>
        </w:rPr>
      </w:pPr>
      <w:r w:rsidRPr="0019584E">
        <w:rPr>
          <w:rFonts w:eastAsia="Times New Roman"/>
          <w:snapToGrid w:val="0"/>
          <w:color w:val="000000"/>
          <w:szCs w:val="24"/>
          <w:lang w:val="en-US"/>
        </w:rPr>
        <w:t xml:space="preserve"> </w:t>
      </w:r>
    </w:p>
    <w:p w:rsidR="0019584E" w:rsidRPr="0019584E" w:rsidRDefault="0019584E" w:rsidP="0019584E">
      <w:pPr>
        <w:widowControl w:val="0"/>
        <w:spacing w:after="0" w:line="240" w:lineRule="auto"/>
        <w:jc w:val="center"/>
        <w:rPr>
          <w:rFonts w:eastAsia="Times New Roman"/>
          <w:snapToGrid w:val="0"/>
          <w:sz w:val="20"/>
          <w:szCs w:val="24"/>
          <w:lang w:val="en-US"/>
        </w:rPr>
      </w:pPr>
      <w:r w:rsidRPr="0019584E">
        <w:rPr>
          <w:rFonts w:eastAsia="Times New Roman"/>
          <w:snapToGrid w:val="0"/>
          <w:sz w:val="20"/>
          <w:szCs w:val="24"/>
          <w:lang w:val="en-US"/>
        </w:rPr>
        <w:t>Figure 12. Resilience curve of the high performance plate rubber bearing</w:t>
      </w:r>
      <w:r w:rsidRPr="0019584E">
        <w:rPr>
          <w:rFonts w:ascii="Calibri" w:eastAsia="Calibri" w:hAnsi="Calibri" w:cs="Calibri"/>
          <w:snapToGrid w:val="0"/>
          <w:sz w:val="20"/>
          <w:szCs w:val="24"/>
          <w:lang w:val="en-US"/>
        </w:rPr>
        <w:t xml:space="preserve"> </w:t>
      </w:r>
      <w:r w:rsidRPr="0019584E">
        <w:rPr>
          <w:rFonts w:eastAsia="Times New Roman"/>
          <w:snapToGrid w:val="0"/>
          <w:sz w:val="20"/>
          <w:szCs w:val="24"/>
          <w:lang w:val="en-US"/>
        </w:rPr>
        <w:t xml:space="preserve"> </w:t>
      </w:r>
    </w:p>
    <w:p w:rsidR="0019584E" w:rsidRPr="0019584E" w:rsidRDefault="0019584E" w:rsidP="0019584E">
      <w:pPr>
        <w:widowControl w:val="0"/>
        <w:spacing w:after="0" w:line="240" w:lineRule="auto"/>
        <w:jc w:val="both"/>
        <w:rPr>
          <w:rFonts w:eastAsia="Times New Roman"/>
          <w:snapToGrid w:val="0"/>
          <w:color w:val="000000"/>
          <w:szCs w:val="24"/>
          <w:lang w:val="en-US"/>
        </w:rPr>
      </w:pPr>
      <w:r w:rsidRPr="0019584E">
        <w:rPr>
          <w:rFonts w:eastAsia="Times New Roman"/>
          <w:snapToGrid w:val="0"/>
          <w:color w:val="000000"/>
          <w:szCs w:val="24"/>
          <w:lang w:val="en-US"/>
        </w:rPr>
        <w:t xml:space="preserve"> </w:t>
      </w:r>
    </w:p>
    <w:p w:rsidR="0019584E" w:rsidRPr="0019584E" w:rsidRDefault="0019584E" w:rsidP="0019584E">
      <w:pPr>
        <w:widowControl w:val="0"/>
        <w:spacing w:after="0" w:line="240" w:lineRule="auto"/>
        <w:jc w:val="both"/>
        <w:rPr>
          <w:rFonts w:eastAsia="Times New Roman"/>
          <w:snapToGrid w:val="0"/>
          <w:color w:val="000000"/>
          <w:szCs w:val="24"/>
          <w:lang w:val="en-US"/>
        </w:rPr>
      </w:pPr>
      <w:r w:rsidRPr="0019584E">
        <w:rPr>
          <w:rFonts w:eastAsia="Times New Roman"/>
          <w:snapToGrid w:val="0"/>
          <w:color w:val="000000"/>
          <w:szCs w:val="24"/>
          <w:lang w:val="en-US"/>
        </w:rPr>
        <w:t xml:space="preserve">After the isolation bearings are used, the nonlinear time history analysis is performed again to obtain the updated seismic response of the structure. Under the earthquake action E2, the C/D values of piers and piles are calculated and shown in the figure below with longitudinal and transverse input. </w:t>
      </w:r>
    </w:p>
    <w:p w:rsidR="0019584E" w:rsidRPr="0019584E" w:rsidRDefault="0019584E" w:rsidP="0019584E">
      <w:pPr>
        <w:widowControl w:val="0"/>
        <w:spacing w:after="0" w:line="240" w:lineRule="auto"/>
        <w:jc w:val="both"/>
        <w:rPr>
          <w:rFonts w:eastAsia="Times New Roman"/>
          <w:snapToGrid w:val="0"/>
          <w:color w:val="000000"/>
          <w:szCs w:val="24"/>
          <w:lang w:val="en-US"/>
        </w:rPr>
      </w:pPr>
    </w:p>
    <w:p w:rsidR="0019584E" w:rsidRPr="0019584E" w:rsidRDefault="0019584E" w:rsidP="0019584E">
      <w:pPr>
        <w:widowControl w:val="0"/>
        <w:spacing w:after="0" w:line="240" w:lineRule="auto"/>
        <w:jc w:val="both"/>
        <w:rPr>
          <w:rFonts w:eastAsia="Times New Roman"/>
          <w:snapToGrid w:val="0"/>
          <w:color w:val="000000"/>
          <w:szCs w:val="24"/>
          <w:lang w:val="en-US"/>
        </w:rPr>
      </w:pPr>
      <w:r w:rsidRPr="0019584E">
        <w:rPr>
          <w:rFonts w:eastAsia="Times New Roman"/>
          <w:noProof/>
          <w:color w:val="000000"/>
          <w:szCs w:val="24"/>
        </w:rPr>
        <mc:AlternateContent>
          <mc:Choice Requires="wpg">
            <w:drawing>
              <wp:anchor distT="0" distB="0" distL="114300" distR="114300" simplePos="0" relativeHeight="251669504" behindDoc="0" locked="0" layoutInCell="1" allowOverlap="1" wp14:anchorId="7BAAF317" wp14:editId="683CBFB3">
                <wp:simplePos x="0" y="0"/>
                <wp:positionH relativeFrom="column">
                  <wp:posOffset>551498</wp:posOffset>
                </wp:positionH>
                <wp:positionV relativeFrom="paragraph">
                  <wp:posOffset>157163</wp:posOffset>
                </wp:positionV>
                <wp:extent cx="3914775" cy="1117600"/>
                <wp:effectExtent l="0" t="0" r="28575" b="6350"/>
                <wp:wrapTopAndBottom/>
                <wp:docPr id="73035" name="Группа 73035"/>
                <wp:cNvGraphicFramePr/>
                <a:graphic xmlns:a="http://schemas.openxmlformats.org/drawingml/2006/main">
                  <a:graphicData uri="http://schemas.microsoft.com/office/word/2010/wordprocessingGroup">
                    <wpg:wgp>
                      <wpg:cNvGrpSpPr/>
                      <wpg:grpSpPr>
                        <a:xfrm>
                          <a:off x="0" y="0"/>
                          <a:ext cx="3914775" cy="1117600"/>
                          <a:chOff x="0" y="0"/>
                          <a:chExt cx="3914775" cy="1117600"/>
                        </a:xfrm>
                      </wpg:grpSpPr>
                      <pic:pic xmlns:pic="http://schemas.openxmlformats.org/drawingml/2006/picture">
                        <pic:nvPicPr>
                          <pic:cNvPr id="12317" name="Picture 71981"/>
                          <pic:cNvPicPr/>
                        </pic:nvPicPr>
                        <pic:blipFill>
                          <a:blip r:embed="rId24" cstate="print">
                            <a:extLst>
                              <a:ext uri="{28A0092B-C50C-407E-A947-70E740481C1C}">
                                <a14:useLocalDpi xmlns:a14="http://schemas.microsoft.com/office/drawing/2010/main" val="0"/>
                              </a:ext>
                            </a:extLst>
                          </a:blip>
                          <a:stretch>
                            <a:fillRect/>
                          </a:stretch>
                        </pic:blipFill>
                        <pic:spPr>
                          <a:xfrm>
                            <a:off x="0" y="38100"/>
                            <a:ext cx="3898900" cy="1079500"/>
                          </a:xfrm>
                          <a:prstGeom prst="rect">
                            <a:avLst/>
                          </a:prstGeom>
                        </pic:spPr>
                      </pic:pic>
                      <wpg:grpSp>
                        <wpg:cNvPr id="150" name="Group 67495"/>
                        <wpg:cNvGrpSpPr>
                          <a:grpSpLocks/>
                        </wpg:cNvGrpSpPr>
                        <wpg:grpSpPr bwMode="auto">
                          <a:xfrm>
                            <a:off x="1390650" y="0"/>
                            <a:ext cx="323850" cy="152400"/>
                            <a:chOff x="0" y="0"/>
                            <a:chExt cx="367926" cy="188809"/>
                          </a:xfrm>
                        </wpg:grpSpPr>
                        <wps:wsp>
                          <wps:cNvPr id="151" name="Shape 8463"/>
                          <wps:cNvSpPr>
                            <a:spLocks/>
                          </wps:cNvSpPr>
                          <wps:spPr bwMode="auto">
                            <a:xfrm>
                              <a:off x="0" y="0"/>
                              <a:ext cx="367926" cy="188809"/>
                            </a:xfrm>
                            <a:custGeom>
                              <a:avLst/>
                              <a:gdLst>
                                <a:gd name="T0" fmla="*/ 0 w 367926"/>
                                <a:gd name="T1" fmla="*/ 0 h 188809"/>
                                <a:gd name="T2" fmla="*/ 367926 w 367926"/>
                                <a:gd name="T3" fmla="*/ 0 h 188809"/>
                                <a:gd name="T4" fmla="*/ 367926 w 367926"/>
                                <a:gd name="T5" fmla="*/ 188809 h 188809"/>
                                <a:gd name="T6" fmla="*/ 0 w 367926"/>
                                <a:gd name="T7" fmla="*/ 188809 h 188809"/>
                                <a:gd name="T8" fmla="*/ 0 w 367926"/>
                                <a:gd name="T9" fmla="*/ 0 h 188809"/>
                                <a:gd name="T10" fmla="*/ 0 w 367926"/>
                                <a:gd name="T11" fmla="*/ 0 h 188809"/>
                                <a:gd name="T12" fmla="*/ 367926 w 367926"/>
                                <a:gd name="T13" fmla="*/ 188809 h 188809"/>
                              </a:gdLst>
                              <a:ahLst/>
                              <a:cxnLst>
                                <a:cxn ang="0">
                                  <a:pos x="T0" y="T1"/>
                                </a:cxn>
                                <a:cxn ang="0">
                                  <a:pos x="T2" y="T3"/>
                                </a:cxn>
                                <a:cxn ang="0">
                                  <a:pos x="T4" y="T5"/>
                                </a:cxn>
                                <a:cxn ang="0">
                                  <a:pos x="T6" y="T7"/>
                                </a:cxn>
                                <a:cxn ang="0">
                                  <a:pos x="T8" y="T9"/>
                                </a:cxn>
                              </a:cxnLst>
                              <a:rect l="T10" t="T11" r="T12" b="T13"/>
                              <a:pathLst>
                                <a:path w="367926" h="188809">
                                  <a:moveTo>
                                    <a:pt x="0" y="0"/>
                                  </a:moveTo>
                                  <a:lnTo>
                                    <a:pt x="367926" y="0"/>
                                  </a:lnTo>
                                  <a:lnTo>
                                    <a:pt x="367926" y="188809"/>
                                  </a:lnTo>
                                  <a:lnTo>
                                    <a:pt x="0" y="188809"/>
                                  </a:lnTo>
                                  <a:lnTo>
                                    <a:pt x="0" y="0"/>
                                  </a:lnTo>
                                  <a:close/>
                                </a:path>
                              </a:pathLst>
                            </a:custGeom>
                            <a:noFill/>
                            <a:ln w="2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Shape 8464"/>
                          <wps:cNvSpPr>
                            <a:spLocks/>
                          </wps:cNvSpPr>
                          <wps:spPr bwMode="auto">
                            <a:xfrm>
                              <a:off x="17259" y="8605"/>
                              <a:ext cx="0" cy="0"/>
                            </a:xfrm>
                            <a:custGeom>
                              <a:avLst/>
                              <a:gdLst/>
                              <a:ahLst/>
                              <a:cxnLst>
                                <a:cxn ang="0">
                                  <a:pos x="0" y="0"/>
                                </a:cxn>
                                <a:cxn ang="0">
                                  <a:pos x="0" y="0"/>
                                </a:cxn>
                              </a:cxnLst>
                              <a:rect l="0" t="0" r="0" b="0"/>
                              <a:pathLst>
                                <a:path>
                                  <a:moveTo>
                                    <a:pt x="0" y="0"/>
                                  </a:moveTo>
                                  <a:lnTo>
                                    <a:pt x="0" y="0"/>
                                  </a:lnTo>
                                </a:path>
                              </a:pathLst>
                            </a:custGeom>
                            <a:noFill/>
                            <a:ln w="2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Shape 8465"/>
                          <wps:cNvSpPr>
                            <a:spLocks/>
                          </wps:cNvSpPr>
                          <wps:spPr bwMode="auto">
                            <a:xfrm>
                              <a:off x="17259" y="8605"/>
                              <a:ext cx="27096" cy="27025"/>
                            </a:xfrm>
                            <a:custGeom>
                              <a:avLst/>
                              <a:gdLst>
                                <a:gd name="T0" fmla="*/ 0 w 27096"/>
                                <a:gd name="T1" fmla="*/ 27025 h 27025"/>
                                <a:gd name="T2" fmla="*/ 27096 w 27096"/>
                                <a:gd name="T3" fmla="*/ 0 h 27025"/>
                                <a:gd name="T4" fmla="*/ 0 w 27096"/>
                                <a:gd name="T5" fmla="*/ 0 h 27025"/>
                                <a:gd name="T6" fmla="*/ 27096 w 27096"/>
                                <a:gd name="T7" fmla="*/ 27025 h 27025"/>
                              </a:gdLst>
                              <a:ahLst/>
                              <a:cxnLst>
                                <a:cxn ang="0">
                                  <a:pos x="T0" y="T1"/>
                                </a:cxn>
                                <a:cxn ang="0">
                                  <a:pos x="T2" y="T3"/>
                                </a:cxn>
                              </a:cxnLst>
                              <a:rect l="T4" t="T5" r="T6" b="T7"/>
                              <a:pathLst>
                                <a:path w="27096" h="27025">
                                  <a:moveTo>
                                    <a:pt x="0" y="27025"/>
                                  </a:moveTo>
                                  <a:lnTo>
                                    <a:pt x="27096" y="0"/>
                                  </a:lnTo>
                                </a:path>
                              </a:pathLst>
                            </a:custGeom>
                            <a:noFill/>
                            <a:ln w="2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Shape 8466"/>
                          <wps:cNvSpPr>
                            <a:spLocks/>
                          </wps:cNvSpPr>
                          <wps:spPr bwMode="auto">
                            <a:xfrm>
                              <a:off x="17259" y="8605"/>
                              <a:ext cx="54191" cy="54060"/>
                            </a:xfrm>
                            <a:custGeom>
                              <a:avLst/>
                              <a:gdLst>
                                <a:gd name="T0" fmla="*/ 0 w 54191"/>
                                <a:gd name="T1" fmla="*/ 54060 h 54060"/>
                                <a:gd name="T2" fmla="*/ 54191 w 54191"/>
                                <a:gd name="T3" fmla="*/ 0 h 54060"/>
                                <a:gd name="T4" fmla="*/ 0 w 54191"/>
                                <a:gd name="T5" fmla="*/ 0 h 54060"/>
                                <a:gd name="T6" fmla="*/ 54191 w 54191"/>
                                <a:gd name="T7" fmla="*/ 54060 h 54060"/>
                              </a:gdLst>
                              <a:ahLst/>
                              <a:cxnLst>
                                <a:cxn ang="0">
                                  <a:pos x="T0" y="T1"/>
                                </a:cxn>
                                <a:cxn ang="0">
                                  <a:pos x="T2" y="T3"/>
                                </a:cxn>
                              </a:cxnLst>
                              <a:rect l="T4" t="T5" r="T6" b="T7"/>
                              <a:pathLst>
                                <a:path w="54191" h="54060">
                                  <a:moveTo>
                                    <a:pt x="0" y="54060"/>
                                  </a:moveTo>
                                  <a:lnTo>
                                    <a:pt x="54191" y="0"/>
                                  </a:lnTo>
                                </a:path>
                              </a:pathLst>
                            </a:custGeom>
                            <a:noFill/>
                            <a:ln w="2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Shape 8467"/>
                          <wps:cNvSpPr>
                            <a:spLocks/>
                          </wps:cNvSpPr>
                          <wps:spPr bwMode="auto">
                            <a:xfrm>
                              <a:off x="18491" y="8605"/>
                              <a:ext cx="80066" cy="79857"/>
                            </a:xfrm>
                            <a:custGeom>
                              <a:avLst/>
                              <a:gdLst>
                                <a:gd name="T0" fmla="*/ 0 w 80066"/>
                                <a:gd name="T1" fmla="*/ 79857 h 79857"/>
                                <a:gd name="T2" fmla="*/ 80066 w 80066"/>
                                <a:gd name="T3" fmla="*/ 0 h 79857"/>
                                <a:gd name="T4" fmla="*/ 0 w 80066"/>
                                <a:gd name="T5" fmla="*/ 0 h 79857"/>
                                <a:gd name="T6" fmla="*/ 80066 w 80066"/>
                                <a:gd name="T7" fmla="*/ 79857 h 79857"/>
                              </a:gdLst>
                              <a:ahLst/>
                              <a:cxnLst>
                                <a:cxn ang="0">
                                  <a:pos x="T0" y="T1"/>
                                </a:cxn>
                                <a:cxn ang="0">
                                  <a:pos x="T2" y="T3"/>
                                </a:cxn>
                              </a:cxnLst>
                              <a:rect l="T4" t="T5" r="T6" b="T7"/>
                              <a:pathLst>
                                <a:path w="80066" h="79857">
                                  <a:moveTo>
                                    <a:pt x="0" y="79857"/>
                                  </a:moveTo>
                                  <a:lnTo>
                                    <a:pt x="80066" y="0"/>
                                  </a:lnTo>
                                </a:path>
                              </a:pathLst>
                            </a:custGeom>
                            <a:noFill/>
                            <a:ln w="2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Shape 8468"/>
                          <wps:cNvSpPr>
                            <a:spLocks/>
                          </wps:cNvSpPr>
                          <wps:spPr bwMode="auto">
                            <a:xfrm>
                              <a:off x="45586" y="8605"/>
                              <a:ext cx="80066" cy="79857"/>
                            </a:xfrm>
                            <a:custGeom>
                              <a:avLst/>
                              <a:gdLst>
                                <a:gd name="T0" fmla="*/ 0 w 80066"/>
                                <a:gd name="T1" fmla="*/ 79857 h 79857"/>
                                <a:gd name="T2" fmla="*/ 80066 w 80066"/>
                                <a:gd name="T3" fmla="*/ 0 h 79857"/>
                                <a:gd name="T4" fmla="*/ 0 w 80066"/>
                                <a:gd name="T5" fmla="*/ 0 h 79857"/>
                                <a:gd name="T6" fmla="*/ 80066 w 80066"/>
                                <a:gd name="T7" fmla="*/ 79857 h 79857"/>
                              </a:gdLst>
                              <a:ahLst/>
                              <a:cxnLst>
                                <a:cxn ang="0">
                                  <a:pos x="T0" y="T1"/>
                                </a:cxn>
                                <a:cxn ang="0">
                                  <a:pos x="T2" y="T3"/>
                                </a:cxn>
                              </a:cxnLst>
                              <a:rect l="T4" t="T5" r="T6" b="T7"/>
                              <a:pathLst>
                                <a:path w="80066" h="79857">
                                  <a:moveTo>
                                    <a:pt x="0" y="79857"/>
                                  </a:moveTo>
                                  <a:lnTo>
                                    <a:pt x="80066" y="0"/>
                                  </a:lnTo>
                                </a:path>
                              </a:pathLst>
                            </a:custGeom>
                            <a:noFill/>
                            <a:ln w="2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Shape 8469"/>
                          <wps:cNvSpPr>
                            <a:spLocks/>
                          </wps:cNvSpPr>
                          <wps:spPr bwMode="auto">
                            <a:xfrm>
                              <a:off x="72682" y="8605"/>
                              <a:ext cx="80083" cy="79857"/>
                            </a:xfrm>
                            <a:custGeom>
                              <a:avLst/>
                              <a:gdLst>
                                <a:gd name="T0" fmla="*/ 0 w 80083"/>
                                <a:gd name="T1" fmla="*/ 79857 h 79857"/>
                                <a:gd name="T2" fmla="*/ 80083 w 80083"/>
                                <a:gd name="T3" fmla="*/ 0 h 79857"/>
                                <a:gd name="T4" fmla="*/ 0 w 80083"/>
                                <a:gd name="T5" fmla="*/ 0 h 79857"/>
                                <a:gd name="T6" fmla="*/ 80083 w 80083"/>
                                <a:gd name="T7" fmla="*/ 79857 h 79857"/>
                              </a:gdLst>
                              <a:ahLst/>
                              <a:cxnLst>
                                <a:cxn ang="0">
                                  <a:pos x="T0" y="T1"/>
                                </a:cxn>
                                <a:cxn ang="0">
                                  <a:pos x="T2" y="T3"/>
                                </a:cxn>
                              </a:cxnLst>
                              <a:rect l="T4" t="T5" r="T6" b="T7"/>
                              <a:pathLst>
                                <a:path w="80083" h="79857">
                                  <a:moveTo>
                                    <a:pt x="0" y="79857"/>
                                  </a:moveTo>
                                  <a:lnTo>
                                    <a:pt x="80083" y="0"/>
                                  </a:lnTo>
                                </a:path>
                              </a:pathLst>
                            </a:custGeom>
                            <a:noFill/>
                            <a:ln w="2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Shape 8470"/>
                          <wps:cNvSpPr>
                            <a:spLocks/>
                          </wps:cNvSpPr>
                          <wps:spPr bwMode="auto">
                            <a:xfrm>
                              <a:off x="99789" y="8605"/>
                              <a:ext cx="80071" cy="79857"/>
                            </a:xfrm>
                            <a:custGeom>
                              <a:avLst/>
                              <a:gdLst>
                                <a:gd name="T0" fmla="*/ 0 w 80071"/>
                                <a:gd name="T1" fmla="*/ 79857 h 79857"/>
                                <a:gd name="T2" fmla="*/ 80071 w 80071"/>
                                <a:gd name="T3" fmla="*/ 0 h 79857"/>
                                <a:gd name="T4" fmla="*/ 0 w 80071"/>
                                <a:gd name="T5" fmla="*/ 0 h 79857"/>
                                <a:gd name="T6" fmla="*/ 80071 w 80071"/>
                                <a:gd name="T7" fmla="*/ 79857 h 79857"/>
                              </a:gdLst>
                              <a:ahLst/>
                              <a:cxnLst>
                                <a:cxn ang="0">
                                  <a:pos x="T0" y="T1"/>
                                </a:cxn>
                                <a:cxn ang="0">
                                  <a:pos x="T2" y="T3"/>
                                </a:cxn>
                              </a:cxnLst>
                              <a:rect l="T4" t="T5" r="T6" b="T7"/>
                              <a:pathLst>
                                <a:path w="80071" h="79857">
                                  <a:moveTo>
                                    <a:pt x="0" y="79857"/>
                                  </a:moveTo>
                                  <a:lnTo>
                                    <a:pt x="80071" y="0"/>
                                  </a:lnTo>
                                </a:path>
                              </a:pathLst>
                            </a:custGeom>
                            <a:noFill/>
                            <a:ln w="2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Shape 8471"/>
                          <wps:cNvSpPr>
                            <a:spLocks/>
                          </wps:cNvSpPr>
                          <wps:spPr bwMode="auto">
                            <a:xfrm>
                              <a:off x="126884" y="33992"/>
                              <a:ext cx="54618" cy="54470"/>
                            </a:xfrm>
                            <a:custGeom>
                              <a:avLst/>
                              <a:gdLst>
                                <a:gd name="T0" fmla="*/ 0 w 54618"/>
                                <a:gd name="T1" fmla="*/ 54470 h 54470"/>
                                <a:gd name="T2" fmla="*/ 54618 w 54618"/>
                                <a:gd name="T3" fmla="*/ 0 h 54470"/>
                                <a:gd name="T4" fmla="*/ 0 w 54618"/>
                                <a:gd name="T5" fmla="*/ 0 h 54470"/>
                                <a:gd name="T6" fmla="*/ 54618 w 54618"/>
                                <a:gd name="T7" fmla="*/ 54470 h 54470"/>
                              </a:gdLst>
                              <a:ahLst/>
                              <a:cxnLst>
                                <a:cxn ang="0">
                                  <a:pos x="T0" y="T1"/>
                                </a:cxn>
                                <a:cxn ang="0">
                                  <a:pos x="T2" y="T3"/>
                                </a:cxn>
                              </a:cxnLst>
                              <a:rect l="T4" t="T5" r="T6" b="T7"/>
                              <a:pathLst>
                                <a:path w="54618" h="54470">
                                  <a:moveTo>
                                    <a:pt x="0" y="54470"/>
                                  </a:moveTo>
                                  <a:lnTo>
                                    <a:pt x="54618" y="0"/>
                                  </a:lnTo>
                                </a:path>
                              </a:pathLst>
                            </a:custGeom>
                            <a:noFill/>
                            <a:ln w="2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Shape 8472"/>
                          <wps:cNvSpPr>
                            <a:spLocks/>
                          </wps:cNvSpPr>
                          <wps:spPr bwMode="auto">
                            <a:xfrm>
                              <a:off x="153996" y="61027"/>
                              <a:ext cx="27506" cy="27435"/>
                            </a:xfrm>
                            <a:custGeom>
                              <a:avLst/>
                              <a:gdLst>
                                <a:gd name="T0" fmla="*/ 0 w 27506"/>
                                <a:gd name="T1" fmla="*/ 27435 h 27435"/>
                                <a:gd name="T2" fmla="*/ 27506 w 27506"/>
                                <a:gd name="T3" fmla="*/ 0 h 27435"/>
                                <a:gd name="T4" fmla="*/ 0 w 27506"/>
                                <a:gd name="T5" fmla="*/ 0 h 27435"/>
                                <a:gd name="T6" fmla="*/ 27506 w 27506"/>
                                <a:gd name="T7" fmla="*/ 27435 h 27435"/>
                              </a:gdLst>
                              <a:ahLst/>
                              <a:cxnLst>
                                <a:cxn ang="0">
                                  <a:pos x="T0" y="T1"/>
                                </a:cxn>
                                <a:cxn ang="0">
                                  <a:pos x="T2" y="T3"/>
                                </a:cxn>
                              </a:cxnLst>
                              <a:rect l="T4" t="T5" r="T6" b="T7"/>
                              <a:pathLst>
                                <a:path w="27506" h="27435">
                                  <a:moveTo>
                                    <a:pt x="0" y="27435"/>
                                  </a:moveTo>
                                  <a:lnTo>
                                    <a:pt x="27506" y="0"/>
                                  </a:lnTo>
                                </a:path>
                              </a:pathLst>
                            </a:custGeom>
                            <a:noFill/>
                            <a:ln w="2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Shape 8473"/>
                          <wps:cNvSpPr>
                            <a:spLocks/>
                          </wps:cNvSpPr>
                          <wps:spPr bwMode="auto">
                            <a:xfrm>
                              <a:off x="181092" y="88052"/>
                              <a:ext cx="410" cy="410"/>
                            </a:xfrm>
                            <a:custGeom>
                              <a:avLst/>
                              <a:gdLst>
                                <a:gd name="T0" fmla="*/ 0 w 410"/>
                                <a:gd name="T1" fmla="*/ 410 h 410"/>
                                <a:gd name="T2" fmla="*/ 410 w 410"/>
                                <a:gd name="T3" fmla="*/ 0 h 410"/>
                                <a:gd name="T4" fmla="*/ 0 w 410"/>
                                <a:gd name="T5" fmla="*/ 0 h 410"/>
                                <a:gd name="T6" fmla="*/ 410 w 410"/>
                                <a:gd name="T7" fmla="*/ 410 h 410"/>
                              </a:gdLst>
                              <a:ahLst/>
                              <a:cxnLst>
                                <a:cxn ang="0">
                                  <a:pos x="T0" y="T1"/>
                                </a:cxn>
                                <a:cxn ang="0">
                                  <a:pos x="T2" y="T3"/>
                                </a:cxn>
                              </a:cxnLst>
                              <a:rect l="T4" t="T5" r="T6" b="T7"/>
                              <a:pathLst>
                                <a:path w="410" h="410">
                                  <a:moveTo>
                                    <a:pt x="0" y="410"/>
                                  </a:moveTo>
                                  <a:lnTo>
                                    <a:pt x="410" y="0"/>
                                  </a:lnTo>
                                </a:path>
                              </a:pathLst>
                            </a:custGeom>
                            <a:noFill/>
                            <a:ln w="2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Shape 8474"/>
                          <wps:cNvSpPr>
                            <a:spLocks/>
                          </wps:cNvSpPr>
                          <wps:spPr bwMode="auto">
                            <a:xfrm>
                              <a:off x="16438" y="7786"/>
                              <a:ext cx="165885" cy="0"/>
                            </a:xfrm>
                            <a:custGeom>
                              <a:avLst/>
                              <a:gdLst>
                                <a:gd name="T0" fmla="*/ 0 w 165885"/>
                                <a:gd name="T1" fmla="*/ 165885 w 165885"/>
                                <a:gd name="T2" fmla="*/ 0 w 165885"/>
                                <a:gd name="T3" fmla="*/ 165885 w 165885"/>
                              </a:gdLst>
                              <a:ahLst/>
                              <a:cxnLst>
                                <a:cxn ang="0">
                                  <a:pos x="T0" y="0"/>
                                </a:cxn>
                                <a:cxn ang="0">
                                  <a:pos x="T1" y="0"/>
                                </a:cxn>
                              </a:cxnLst>
                              <a:rect l="T2" t="0" r="T3" b="0"/>
                              <a:pathLst>
                                <a:path w="165885">
                                  <a:moveTo>
                                    <a:pt x="0" y="0"/>
                                  </a:moveTo>
                                  <a:lnTo>
                                    <a:pt x="165885" y="0"/>
                                  </a:lnTo>
                                </a:path>
                              </a:pathLst>
                            </a:custGeom>
                            <a:noFill/>
                            <a:ln w="36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Shape 8475"/>
                          <wps:cNvSpPr>
                            <a:spLocks/>
                          </wps:cNvSpPr>
                          <wps:spPr bwMode="auto">
                            <a:xfrm>
                              <a:off x="182323" y="7786"/>
                              <a:ext cx="0" cy="81495"/>
                            </a:xfrm>
                            <a:custGeom>
                              <a:avLst/>
                              <a:gdLst>
                                <a:gd name="T0" fmla="*/ 0 h 81495"/>
                                <a:gd name="T1" fmla="*/ 81495 h 81495"/>
                                <a:gd name="T2" fmla="*/ 0 h 81495"/>
                                <a:gd name="T3" fmla="*/ 81495 h 81495"/>
                              </a:gdLst>
                              <a:ahLst/>
                              <a:cxnLst>
                                <a:cxn ang="0">
                                  <a:pos x="0" y="T0"/>
                                </a:cxn>
                                <a:cxn ang="0">
                                  <a:pos x="0" y="T1"/>
                                </a:cxn>
                              </a:cxnLst>
                              <a:rect l="0" t="T2" r="0" b="T3"/>
                              <a:pathLst>
                                <a:path h="81495">
                                  <a:moveTo>
                                    <a:pt x="0" y="0"/>
                                  </a:moveTo>
                                  <a:lnTo>
                                    <a:pt x="0" y="81495"/>
                                  </a:lnTo>
                                </a:path>
                              </a:pathLst>
                            </a:custGeom>
                            <a:noFill/>
                            <a:ln w="36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Shape 8476"/>
                          <wps:cNvSpPr>
                            <a:spLocks/>
                          </wps:cNvSpPr>
                          <wps:spPr bwMode="auto">
                            <a:xfrm>
                              <a:off x="16438" y="89281"/>
                              <a:ext cx="165885" cy="0"/>
                            </a:xfrm>
                            <a:custGeom>
                              <a:avLst/>
                              <a:gdLst>
                                <a:gd name="T0" fmla="*/ 165885 w 165885"/>
                                <a:gd name="T1" fmla="*/ 0 w 165885"/>
                                <a:gd name="T2" fmla="*/ 0 w 165885"/>
                                <a:gd name="T3" fmla="*/ 165885 w 165885"/>
                              </a:gdLst>
                              <a:ahLst/>
                              <a:cxnLst>
                                <a:cxn ang="0">
                                  <a:pos x="T0" y="0"/>
                                </a:cxn>
                                <a:cxn ang="0">
                                  <a:pos x="T1" y="0"/>
                                </a:cxn>
                              </a:cxnLst>
                              <a:rect l="T2" t="0" r="T3" b="0"/>
                              <a:pathLst>
                                <a:path w="165885">
                                  <a:moveTo>
                                    <a:pt x="165885" y="0"/>
                                  </a:moveTo>
                                  <a:lnTo>
                                    <a:pt x="0" y="0"/>
                                  </a:lnTo>
                                </a:path>
                              </a:pathLst>
                            </a:custGeom>
                            <a:noFill/>
                            <a:ln w="36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Shape 8477"/>
                          <wps:cNvSpPr>
                            <a:spLocks/>
                          </wps:cNvSpPr>
                          <wps:spPr bwMode="auto">
                            <a:xfrm>
                              <a:off x="16438" y="7786"/>
                              <a:ext cx="0" cy="81495"/>
                            </a:xfrm>
                            <a:custGeom>
                              <a:avLst/>
                              <a:gdLst>
                                <a:gd name="T0" fmla="*/ 81495 h 81495"/>
                                <a:gd name="T1" fmla="*/ 0 h 81495"/>
                                <a:gd name="T2" fmla="*/ 0 h 81495"/>
                                <a:gd name="T3" fmla="*/ 81495 h 81495"/>
                              </a:gdLst>
                              <a:ahLst/>
                              <a:cxnLst>
                                <a:cxn ang="0">
                                  <a:pos x="0" y="T0"/>
                                </a:cxn>
                                <a:cxn ang="0">
                                  <a:pos x="0" y="T1"/>
                                </a:cxn>
                              </a:cxnLst>
                              <a:rect l="0" t="T2" r="0" b="T3"/>
                              <a:pathLst>
                                <a:path h="81495">
                                  <a:moveTo>
                                    <a:pt x="0" y="81495"/>
                                  </a:moveTo>
                                  <a:lnTo>
                                    <a:pt x="0" y="0"/>
                                  </a:lnTo>
                                </a:path>
                              </a:pathLst>
                            </a:custGeom>
                            <a:noFill/>
                            <a:ln w="36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Shape 8480"/>
                          <wps:cNvSpPr>
                            <a:spLocks/>
                          </wps:cNvSpPr>
                          <wps:spPr bwMode="auto">
                            <a:xfrm>
                              <a:off x="17259" y="101155"/>
                              <a:ext cx="0" cy="0"/>
                            </a:xfrm>
                            <a:custGeom>
                              <a:avLst/>
                              <a:gdLst/>
                              <a:ahLst/>
                              <a:cxnLst>
                                <a:cxn ang="0">
                                  <a:pos x="0" y="0"/>
                                </a:cxn>
                                <a:cxn ang="0">
                                  <a:pos x="0" y="0"/>
                                </a:cxn>
                              </a:cxnLst>
                              <a:rect l="0" t="0" r="0" b="0"/>
                              <a:pathLst>
                                <a:path>
                                  <a:moveTo>
                                    <a:pt x="0" y="0"/>
                                  </a:moveTo>
                                  <a:lnTo>
                                    <a:pt x="0" y="0"/>
                                  </a:lnTo>
                                </a:path>
                              </a:pathLst>
                            </a:custGeom>
                            <a:noFill/>
                            <a:ln w="2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Shape 8481"/>
                          <wps:cNvSpPr>
                            <a:spLocks/>
                          </wps:cNvSpPr>
                          <wps:spPr bwMode="auto">
                            <a:xfrm>
                              <a:off x="17259" y="101155"/>
                              <a:ext cx="40233" cy="40144"/>
                            </a:xfrm>
                            <a:custGeom>
                              <a:avLst/>
                              <a:gdLst>
                                <a:gd name="T0" fmla="*/ 0 w 40233"/>
                                <a:gd name="T1" fmla="*/ 40144 h 40144"/>
                                <a:gd name="T2" fmla="*/ 40233 w 40233"/>
                                <a:gd name="T3" fmla="*/ 0 h 40144"/>
                                <a:gd name="T4" fmla="*/ 0 w 40233"/>
                                <a:gd name="T5" fmla="*/ 0 h 40144"/>
                                <a:gd name="T6" fmla="*/ 40233 w 40233"/>
                                <a:gd name="T7" fmla="*/ 40144 h 40144"/>
                              </a:gdLst>
                              <a:ahLst/>
                              <a:cxnLst>
                                <a:cxn ang="0">
                                  <a:pos x="T0" y="T1"/>
                                </a:cxn>
                                <a:cxn ang="0">
                                  <a:pos x="T2" y="T3"/>
                                </a:cxn>
                              </a:cxnLst>
                              <a:rect l="T4" t="T5" r="T6" b="T7"/>
                              <a:pathLst>
                                <a:path w="40233" h="40144">
                                  <a:moveTo>
                                    <a:pt x="0" y="40144"/>
                                  </a:moveTo>
                                  <a:lnTo>
                                    <a:pt x="40233" y="0"/>
                                  </a:lnTo>
                                </a:path>
                              </a:pathLst>
                            </a:custGeom>
                            <a:noFill/>
                            <a:ln w="2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Shape 8482"/>
                          <wps:cNvSpPr>
                            <a:spLocks/>
                          </wps:cNvSpPr>
                          <wps:spPr bwMode="auto">
                            <a:xfrm>
                              <a:off x="17669" y="101155"/>
                              <a:ext cx="80066" cy="79873"/>
                            </a:xfrm>
                            <a:custGeom>
                              <a:avLst/>
                              <a:gdLst>
                                <a:gd name="T0" fmla="*/ 0 w 80066"/>
                                <a:gd name="T1" fmla="*/ 79873 h 79873"/>
                                <a:gd name="T2" fmla="*/ 80066 w 80066"/>
                                <a:gd name="T3" fmla="*/ 0 h 79873"/>
                                <a:gd name="T4" fmla="*/ 0 w 80066"/>
                                <a:gd name="T5" fmla="*/ 0 h 79873"/>
                                <a:gd name="T6" fmla="*/ 80066 w 80066"/>
                                <a:gd name="T7" fmla="*/ 79873 h 79873"/>
                              </a:gdLst>
                              <a:ahLst/>
                              <a:cxnLst>
                                <a:cxn ang="0">
                                  <a:pos x="T0" y="T1"/>
                                </a:cxn>
                                <a:cxn ang="0">
                                  <a:pos x="T2" y="T3"/>
                                </a:cxn>
                              </a:cxnLst>
                              <a:rect l="T4" t="T5" r="T6" b="T7"/>
                              <a:pathLst>
                                <a:path w="80066" h="79873">
                                  <a:moveTo>
                                    <a:pt x="0" y="79873"/>
                                  </a:moveTo>
                                  <a:lnTo>
                                    <a:pt x="80066" y="0"/>
                                  </a:lnTo>
                                </a:path>
                              </a:pathLst>
                            </a:custGeom>
                            <a:noFill/>
                            <a:ln w="2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Shape 8483"/>
                          <wps:cNvSpPr>
                            <a:spLocks/>
                          </wps:cNvSpPr>
                          <wps:spPr bwMode="auto">
                            <a:xfrm>
                              <a:off x="57902" y="101155"/>
                              <a:ext cx="80066" cy="79873"/>
                            </a:xfrm>
                            <a:custGeom>
                              <a:avLst/>
                              <a:gdLst>
                                <a:gd name="T0" fmla="*/ 0 w 80066"/>
                                <a:gd name="T1" fmla="*/ 79873 h 79873"/>
                                <a:gd name="T2" fmla="*/ 80066 w 80066"/>
                                <a:gd name="T3" fmla="*/ 0 h 79873"/>
                                <a:gd name="T4" fmla="*/ 0 w 80066"/>
                                <a:gd name="T5" fmla="*/ 0 h 79873"/>
                                <a:gd name="T6" fmla="*/ 80066 w 80066"/>
                                <a:gd name="T7" fmla="*/ 79873 h 79873"/>
                              </a:gdLst>
                              <a:ahLst/>
                              <a:cxnLst>
                                <a:cxn ang="0">
                                  <a:pos x="T0" y="T1"/>
                                </a:cxn>
                                <a:cxn ang="0">
                                  <a:pos x="T2" y="T3"/>
                                </a:cxn>
                              </a:cxnLst>
                              <a:rect l="T4" t="T5" r="T6" b="T7"/>
                              <a:pathLst>
                                <a:path w="80066" h="79873">
                                  <a:moveTo>
                                    <a:pt x="0" y="79873"/>
                                  </a:moveTo>
                                  <a:lnTo>
                                    <a:pt x="80066" y="0"/>
                                  </a:lnTo>
                                </a:path>
                              </a:pathLst>
                            </a:custGeom>
                            <a:noFill/>
                            <a:ln w="2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Shape 8484"/>
                          <wps:cNvSpPr>
                            <a:spLocks/>
                          </wps:cNvSpPr>
                          <wps:spPr bwMode="auto">
                            <a:xfrm>
                              <a:off x="98146" y="101155"/>
                              <a:ext cx="80072" cy="79873"/>
                            </a:xfrm>
                            <a:custGeom>
                              <a:avLst/>
                              <a:gdLst>
                                <a:gd name="T0" fmla="*/ 0 w 80072"/>
                                <a:gd name="T1" fmla="*/ 79873 h 79873"/>
                                <a:gd name="T2" fmla="*/ 80072 w 80072"/>
                                <a:gd name="T3" fmla="*/ 0 h 79873"/>
                                <a:gd name="T4" fmla="*/ 0 w 80072"/>
                                <a:gd name="T5" fmla="*/ 0 h 79873"/>
                                <a:gd name="T6" fmla="*/ 80072 w 80072"/>
                                <a:gd name="T7" fmla="*/ 79873 h 79873"/>
                              </a:gdLst>
                              <a:ahLst/>
                              <a:cxnLst>
                                <a:cxn ang="0">
                                  <a:pos x="T0" y="T1"/>
                                </a:cxn>
                                <a:cxn ang="0">
                                  <a:pos x="T2" y="T3"/>
                                </a:cxn>
                              </a:cxnLst>
                              <a:rect l="T4" t="T5" r="T6" b="T7"/>
                              <a:pathLst>
                                <a:path w="80072" h="79873">
                                  <a:moveTo>
                                    <a:pt x="0" y="79873"/>
                                  </a:moveTo>
                                  <a:lnTo>
                                    <a:pt x="80072" y="0"/>
                                  </a:lnTo>
                                </a:path>
                              </a:pathLst>
                            </a:custGeom>
                            <a:noFill/>
                            <a:ln w="2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Shape 8485"/>
                          <wps:cNvSpPr>
                            <a:spLocks/>
                          </wps:cNvSpPr>
                          <wps:spPr bwMode="auto">
                            <a:xfrm>
                              <a:off x="138379" y="138023"/>
                              <a:ext cx="43123" cy="43005"/>
                            </a:xfrm>
                            <a:custGeom>
                              <a:avLst/>
                              <a:gdLst>
                                <a:gd name="T0" fmla="*/ 0 w 43123"/>
                                <a:gd name="T1" fmla="*/ 43005 h 43005"/>
                                <a:gd name="T2" fmla="*/ 43123 w 43123"/>
                                <a:gd name="T3" fmla="*/ 0 h 43005"/>
                                <a:gd name="T4" fmla="*/ 0 w 43123"/>
                                <a:gd name="T5" fmla="*/ 0 h 43005"/>
                                <a:gd name="T6" fmla="*/ 43123 w 43123"/>
                                <a:gd name="T7" fmla="*/ 43005 h 43005"/>
                              </a:gdLst>
                              <a:ahLst/>
                              <a:cxnLst>
                                <a:cxn ang="0">
                                  <a:pos x="T0" y="T1"/>
                                </a:cxn>
                                <a:cxn ang="0">
                                  <a:pos x="T2" y="T3"/>
                                </a:cxn>
                              </a:cxnLst>
                              <a:rect l="T4" t="T5" r="T6" b="T7"/>
                              <a:pathLst>
                                <a:path w="43123" h="43005">
                                  <a:moveTo>
                                    <a:pt x="0" y="43005"/>
                                  </a:moveTo>
                                  <a:lnTo>
                                    <a:pt x="43123" y="0"/>
                                  </a:lnTo>
                                </a:path>
                              </a:pathLst>
                            </a:custGeom>
                            <a:noFill/>
                            <a:ln w="2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Shape 8486"/>
                          <wps:cNvSpPr>
                            <a:spLocks/>
                          </wps:cNvSpPr>
                          <wps:spPr bwMode="auto">
                            <a:xfrm>
                              <a:off x="178629" y="178163"/>
                              <a:ext cx="2873" cy="2866"/>
                            </a:xfrm>
                            <a:custGeom>
                              <a:avLst/>
                              <a:gdLst>
                                <a:gd name="T0" fmla="*/ 0 w 2873"/>
                                <a:gd name="T1" fmla="*/ 2866 h 2866"/>
                                <a:gd name="T2" fmla="*/ 2873 w 2873"/>
                                <a:gd name="T3" fmla="*/ 0 h 2866"/>
                                <a:gd name="T4" fmla="*/ 0 w 2873"/>
                                <a:gd name="T5" fmla="*/ 0 h 2866"/>
                                <a:gd name="T6" fmla="*/ 2873 w 2873"/>
                                <a:gd name="T7" fmla="*/ 2866 h 2866"/>
                              </a:gdLst>
                              <a:ahLst/>
                              <a:cxnLst>
                                <a:cxn ang="0">
                                  <a:pos x="T0" y="T1"/>
                                </a:cxn>
                                <a:cxn ang="0">
                                  <a:pos x="T2" y="T3"/>
                                </a:cxn>
                              </a:cxnLst>
                              <a:rect l="T4" t="T5" r="T6" b="T7"/>
                              <a:pathLst>
                                <a:path w="2873" h="2866">
                                  <a:moveTo>
                                    <a:pt x="0" y="2866"/>
                                  </a:moveTo>
                                  <a:lnTo>
                                    <a:pt x="2873" y="0"/>
                                  </a:lnTo>
                                </a:path>
                              </a:pathLst>
                            </a:custGeom>
                            <a:noFill/>
                            <a:ln w="2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Shape 8487"/>
                          <wps:cNvSpPr>
                            <a:spLocks/>
                          </wps:cNvSpPr>
                          <wps:spPr bwMode="auto">
                            <a:xfrm>
                              <a:off x="17259" y="101155"/>
                              <a:ext cx="80066" cy="79873"/>
                            </a:xfrm>
                            <a:custGeom>
                              <a:avLst/>
                              <a:gdLst>
                                <a:gd name="T0" fmla="*/ 0 w 80066"/>
                                <a:gd name="T1" fmla="*/ 0 h 79873"/>
                                <a:gd name="T2" fmla="*/ 80066 w 80066"/>
                                <a:gd name="T3" fmla="*/ 79873 h 79873"/>
                                <a:gd name="T4" fmla="*/ 0 w 80066"/>
                                <a:gd name="T5" fmla="*/ 0 h 79873"/>
                                <a:gd name="T6" fmla="*/ 80066 w 80066"/>
                                <a:gd name="T7" fmla="*/ 79873 h 79873"/>
                              </a:gdLst>
                              <a:ahLst/>
                              <a:cxnLst>
                                <a:cxn ang="0">
                                  <a:pos x="T0" y="T1"/>
                                </a:cxn>
                                <a:cxn ang="0">
                                  <a:pos x="T2" y="T3"/>
                                </a:cxn>
                              </a:cxnLst>
                              <a:rect l="T4" t="T5" r="T6" b="T7"/>
                              <a:pathLst>
                                <a:path w="80066" h="79873">
                                  <a:moveTo>
                                    <a:pt x="0" y="0"/>
                                  </a:moveTo>
                                  <a:lnTo>
                                    <a:pt x="80066" y="79873"/>
                                  </a:lnTo>
                                </a:path>
                              </a:pathLst>
                            </a:custGeom>
                            <a:noFill/>
                            <a:ln w="2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Shape 8488"/>
                          <wps:cNvSpPr>
                            <a:spLocks/>
                          </wps:cNvSpPr>
                          <wps:spPr bwMode="auto">
                            <a:xfrm>
                              <a:off x="17259" y="141299"/>
                              <a:ext cx="39822" cy="39729"/>
                            </a:xfrm>
                            <a:custGeom>
                              <a:avLst/>
                              <a:gdLst>
                                <a:gd name="T0" fmla="*/ 0 w 39822"/>
                                <a:gd name="T1" fmla="*/ 0 h 39729"/>
                                <a:gd name="T2" fmla="*/ 39822 w 39822"/>
                                <a:gd name="T3" fmla="*/ 39729 h 39729"/>
                                <a:gd name="T4" fmla="*/ 0 w 39822"/>
                                <a:gd name="T5" fmla="*/ 0 h 39729"/>
                                <a:gd name="T6" fmla="*/ 39822 w 39822"/>
                                <a:gd name="T7" fmla="*/ 39729 h 39729"/>
                              </a:gdLst>
                              <a:ahLst/>
                              <a:cxnLst>
                                <a:cxn ang="0">
                                  <a:pos x="T0" y="T1"/>
                                </a:cxn>
                                <a:cxn ang="0">
                                  <a:pos x="T2" y="T3"/>
                                </a:cxn>
                              </a:cxnLst>
                              <a:rect l="T4" t="T5" r="T6" b="T7"/>
                              <a:pathLst>
                                <a:path w="39822" h="39729">
                                  <a:moveTo>
                                    <a:pt x="0" y="0"/>
                                  </a:moveTo>
                                  <a:lnTo>
                                    <a:pt x="39822" y="39729"/>
                                  </a:lnTo>
                                </a:path>
                              </a:pathLst>
                            </a:custGeom>
                            <a:noFill/>
                            <a:ln w="2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Shape 8489"/>
                          <wps:cNvSpPr>
                            <a:spLocks/>
                          </wps:cNvSpPr>
                          <wps:spPr bwMode="auto">
                            <a:xfrm>
                              <a:off x="17259" y="101155"/>
                              <a:ext cx="80066" cy="79873"/>
                            </a:xfrm>
                            <a:custGeom>
                              <a:avLst/>
                              <a:gdLst>
                                <a:gd name="T0" fmla="*/ 0 w 80066"/>
                                <a:gd name="T1" fmla="*/ 0 h 79873"/>
                                <a:gd name="T2" fmla="*/ 80066 w 80066"/>
                                <a:gd name="T3" fmla="*/ 79873 h 79873"/>
                                <a:gd name="T4" fmla="*/ 0 w 80066"/>
                                <a:gd name="T5" fmla="*/ 0 h 79873"/>
                                <a:gd name="T6" fmla="*/ 80066 w 80066"/>
                                <a:gd name="T7" fmla="*/ 79873 h 79873"/>
                              </a:gdLst>
                              <a:ahLst/>
                              <a:cxnLst>
                                <a:cxn ang="0">
                                  <a:pos x="T0" y="T1"/>
                                </a:cxn>
                                <a:cxn ang="0">
                                  <a:pos x="T2" y="T3"/>
                                </a:cxn>
                              </a:cxnLst>
                              <a:rect l="T4" t="T5" r="T6" b="T7"/>
                              <a:pathLst>
                                <a:path w="80066" h="79873">
                                  <a:moveTo>
                                    <a:pt x="0" y="0"/>
                                  </a:moveTo>
                                  <a:lnTo>
                                    <a:pt x="80066" y="79873"/>
                                  </a:lnTo>
                                </a:path>
                              </a:pathLst>
                            </a:custGeom>
                            <a:noFill/>
                            <a:ln w="2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Shape 8490"/>
                          <wps:cNvSpPr>
                            <a:spLocks/>
                          </wps:cNvSpPr>
                          <wps:spPr bwMode="auto">
                            <a:xfrm>
                              <a:off x="57492" y="101155"/>
                              <a:ext cx="80066" cy="79873"/>
                            </a:xfrm>
                            <a:custGeom>
                              <a:avLst/>
                              <a:gdLst>
                                <a:gd name="T0" fmla="*/ 0 w 80066"/>
                                <a:gd name="T1" fmla="*/ 0 h 79873"/>
                                <a:gd name="T2" fmla="*/ 80066 w 80066"/>
                                <a:gd name="T3" fmla="*/ 79873 h 79873"/>
                                <a:gd name="T4" fmla="*/ 0 w 80066"/>
                                <a:gd name="T5" fmla="*/ 0 h 79873"/>
                                <a:gd name="T6" fmla="*/ 80066 w 80066"/>
                                <a:gd name="T7" fmla="*/ 79873 h 79873"/>
                              </a:gdLst>
                              <a:ahLst/>
                              <a:cxnLst>
                                <a:cxn ang="0">
                                  <a:pos x="T0" y="T1"/>
                                </a:cxn>
                                <a:cxn ang="0">
                                  <a:pos x="T2" y="T3"/>
                                </a:cxn>
                              </a:cxnLst>
                              <a:rect l="T4" t="T5" r="T6" b="T7"/>
                              <a:pathLst>
                                <a:path w="80066" h="79873">
                                  <a:moveTo>
                                    <a:pt x="0" y="0"/>
                                  </a:moveTo>
                                  <a:lnTo>
                                    <a:pt x="80066" y="79873"/>
                                  </a:lnTo>
                                </a:path>
                              </a:pathLst>
                            </a:custGeom>
                            <a:noFill/>
                            <a:ln w="2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Shape 8491"/>
                          <wps:cNvSpPr>
                            <a:spLocks/>
                          </wps:cNvSpPr>
                          <wps:spPr bwMode="auto">
                            <a:xfrm>
                              <a:off x="97736" y="101155"/>
                              <a:ext cx="80072" cy="79873"/>
                            </a:xfrm>
                            <a:custGeom>
                              <a:avLst/>
                              <a:gdLst>
                                <a:gd name="T0" fmla="*/ 0 w 80072"/>
                                <a:gd name="T1" fmla="*/ 0 h 79873"/>
                                <a:gd name="T2" fmla="*/ 80072 w 80072"/>
                                <a:gd name="T3" fmla="*/ 79873 h 79873"/>
                                <a:gd name="T4" fmla="*/ 0 w 80072"/>
                                <a:gd name="T5" fmla="*/ 0 h 79873"/>
                                <a:gd name="T6" fmla="*/ 80072 w 80072"/>
                                <a:gd name="T7" fmla="*/ 79873 h 79873"/>
                              </a:gdLst>
                              <a:ahLst/>
                              <a:cxnLst>
                                <a:cxn ang="0">
                                  <a:pos x="T0" y="T1"/>
                                </a:cxn>
                                <a:cxn ang="0">
                                  <a:pos x="T2" y="T3"/>
                                </a:cxn>
                              </a:cxnLst>
                              <a:rect l="T4" t="T5" r="T6" b="T7"/>
                              <a:pathLst>
                                <a:path w="80072" h="79873">
                                  <a:moveTo>
                                    <a:pt x="0" y="0"/>
                                  </a:moveTo>
                                  <a:lnTo>
                                    <a:pt x="80072" y="79873"/>
                                  </a:lnTo>
                                </a:path>
                              </a:pathLst>
                            </a:custGeom>
                            <a:noFill/>
                            <a:ln w="2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Shape 8492"/>
                          <wps:cNvSpPr>
                            <a:spLocks/>
                          </wps:cNvSpPr>
                          <wps:spPr bwMode="auto">
                            <a:xfrm>
                              <a:off x="137969" y="101155"/>
                              <a:ext cx="43534" cy="43420"/>
                            </a:xfrm>
                            <a:custGeom>
                              <a:avLst/>
                              <a:gdLst>
                                <a:gd name="T0" fmla="*/ 0 w 43534"/>
                                <a:gd name="T1" fmla="*/ 0 h 43420"/>
                                <a:gd name="T2" fmla="*/ 43534 w 43534"/>
                                <a:gd name="T3" fmla="*/ 43420 h 43420"/>
                                <a:gd name="T4" fmla="*/ 0 w 43534"/>
                                <a:gd name="T5" fmla="*/ 0 h 43420"/>
                                <a:gd name="T6" fmla="*/ 43534 w 43534"/>
                                <a:gd name="T7" fmla="*/ 43420 h 43420"/>
                              </a:gdLst>
                              <a:ahLst/>
                              <a:cxnLst>
                                <a:cxn ang="0">
                                  <a:pos x="T0" y="T1"/>
                                </a:cxn>
                                <a:cxn ang="0">
                                  <a:pos x="T2" y="T3"/>
                                </a:cxn>
                              </a:cxnLst>
                              <a:rect l="T4" t="T5" r="T6" b="T7"/>
                              <a:pathLst>
                                <a:path w="43534" h="43420">
                                  <a:moveTo>
                                    <a:pt x="0" y="0"/>
                                  </a:moveTo>
                                  <a:lnTo>
                                    <a:pt x="43534" y="43420"/>
                                  </a:lnTo>
                                </a:path>
                              </a:pathLst>
                            </a:custGeom>
                            <a:noFill/>
                            <a:ln w="2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Shape 8493"/>
                          <wps:cNvSpPr>
                            <a:spLocks/>
                          </wps:cNvSpPr>
                          <wps:spPr bwMode="auto">
                            <a:xfrm>
                              <a:off x="178218" y="101155"/>
                              <a:ext cx="3284" cy="3292"/>
                            </a:xfrm>
                            <a:custGeom>
                              <a:avLst/>
                              <a:gdLst>
                                <a:gd name="T0" fmla="*/ 0 w 3284"/>
                                <a:gd name="T1" fmla="*/ 0 h 3292"/>
                                <a:gd name="T2" fmla="*/ 3284 w 3284"/>
                                <a:gd name="T3" fmla="*/ 3292 h 3292"/>
                                <a:gd name="T4" fmla="*/ 0 w 3284"/>
                                <a:gd name="T5" fmla="*/ 0 h 3292"/>
                                <a:gd name="T6" fmla="*/ 3284 w 3284"/>
                                <a:gd name="T7" fmla="*/ 3292 h 3292"/>
                              </a:gdLst>
                              <a:ahLst/>
                              <a:cxnLst>
                                <a:cxn ang="0">
                                  <a:pos x="T0" y="T1"/>
                                </a:cxn>
                                <a:cxn ang="0">
                                  <a:pos x="T2" y="T3"/>
                                </a:cxn>
                              </a:cxnLst>
                              <a:rect l="T4" t="T5" r="T6" b="T7"/>
                              <a:pathLst>
                                <a:path w="3284" h="3292">
                                  <a:moveTo>
                                    <a:pt x="0" y="0"/>
                                  </a:moveTo>
                                  <a:lnTo>
                                    <a:pt x="3284" y="3292"/>
                                  </a:lnTo>
                                </a:path>
                              </a:pathLst>
                            </a:custGeom>
                            <a:noFill/>
                            <a:ln w="2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 name="Shape 8494"/>
                          <wps:cNvSpPr>
                            <a:spLocks/>
                          </wps:cNvSpPr>
                          <wps:spPr bwMode="auto">
                            <a:xfrm>
                              <a:off x="16438" y="100337"/>
                              <a:ext cx="165885" cy="0"/>
                            </a:xfrm>
                            <a:custGeom>
                              <a:avLst/>
                              <a:gdLst>
                                <a:gd name="T0" fmla="*/ 0 w 165885"/>
                                <a:gd name="T1" fmla="*/ 165885 w 165885"/>
                                <a:gd name="T2" fmla="*/ 0 w 165885"/>
                                <a:gd name="T3" fmla="*/ 165885 w 165885"/>
                              </a:gdLst>
                              <a:ahLst/>
                              <a:cxnLst>
                                <a:cxn ang="0">
                                  <a:pos x="T0" y="0"/>
                                </a:cxn>
                                <a:cxn ang="0">
                                  <a:pos x="T1" y="0"/>
                                </a:cxn>
                              </a:cxnLst>
                              <a:rect l="T2" t="0" r="T3" b="0"/>
                              <a:pathLst>
                                <a:path w="165885">
                                  <a:moveTo>
                                    <a:pt x="0" y="0"/>
                                  </a:moveTo>
                                  <a:lnTo>
                                    <a:pt x="165885" y="0"/>
                                  </a:lnTo>
                                </a:path>
                              </a:pathLst>
                            </a:custGeom>
                            <a:noFill/>
                            <a:ln w="36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 name="Shape 8495"/>
                          <wps:cNvSpPr>
                            <a:spLocks/>
                          </wps:cNvSpPr>
                          <wps:spPr bwMode="auto">
                            <a:xfrm>
                              <a:off x="182323" y="100337"/>
                              <a:ext cx="0" cy="81511"/>
                            </a:xfrm>
                            <a:custGeom>
                              <a:avLst/>
                              <a:gdLst>
                                <a:gd name="T0" fmla="*/ 0 h 81511"/>
                                <a:gd name="T1" fmla="*/ 81511 h 81511"/>
                                <a:gd name="T2" fmla="*/ 0 h 81511"/>
                                <a:gd name="T3" fmla="*/ 81511 h 81511"/>
                              </a:gdLst>
                              <a:ahLst/>
                              <a:cxnLst>
                                <a:cxn ang="0">
                                  <a:pos x="0" y="T0"/>
                                </a:cxn>
                                <a:cxn ang="0">
                                  <a:pos x="0" y="T1"/>
                                </a:cxn>
                              </a:cxnLst>
                              <a:rect l="0" t="T2" r="0" b="T3"/>
                              <a:pathLst>
                                <a:path h="81511">
                                  <a:moveTo>
                                    <a:pt x="0" y="0"/>
                                  </a:moveTo>
                                  <a:lnTo>
                                    <a:pt x="0" y="81511"/>
                                  </a:lnTo>
                                </a:path>
                              </a:pathLst>
                            </a:custGeom>
                            <a:noFill/>
                            <a:ln w="36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 name="Shape 8496"/>
                          <wps:cNvSpPr>
                            <a:spLocks/>
                          </wps:cNvSpPr>
                          <wps:spPr bwMode="auto">
                            <a:xfrm>
                              <a:off x="16438" y="181848"/>
                              <a:ext cx="165885" cy="0"/>
                            </a:xfrm>
                            <a:custGeom>
                              <a:avLst/>
                              <a:gdLst>
                                <a:gd name="T0" fmla="*/ 165885 w 165885"/>
                                <a:gd name="T1" fmla="*/ 0 w 165885"/>
                                <a:gd name="T2" fmla="*/ 0 w 165885"/>
                                <a:gd name="T3" fmla="*/ 165885 w 165885"/>
                              </a:gdLst>
                              <a:ahLst/>
                              <a:cxnLst>
                                <a:cxn ang="0">
                                  <a:pos x="T0" y="0"/>
                                </a:cxn>
                                <a:cxn ang="0">
                                  <a:pos x="T1" y="0"/>
                                </a:cxn>
                              </a:cxnLst>
                              <a:rect l="T2" t="0" r="T3" b="0"/>
                              <a:pathLst>
                                <a:path w="165885">
                                  <a:moveTo>
                                    <a:pt x="165885" y="0"/>
                                  </a:moveTo>
                                  <a:lnTo>
                                    <a:pt x="0" y="0"/>
                                  </a:lnTo>
                                </a:path>
                              </a:pathLst>
                            </a:custGeom>
                            <a:noFill/>
                            <a:ln w="36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 name="Shape 8497"/>
                          <wps:cNvSpPr>
                            <a:spLocks/>
                          </wps:cNvSpPr>
                          <wps:spPr bwMode="auto">
                            <a:xfrm>
                              <a:off x="16438" y="100337"/>
                              <a:ext cx="0" cy="81511"/>
                            </a:xfrm>
                            <a:custGeom>
                              <a:avLst/>
                              <a:gdLst>
                                <a:gd name="T0" fmla="*/ 81511 h 81511"/>
                                <a:gd name="T1" fmla="*/ 0 h 81511"/>
                                <a:gd name="T2" fmla="*/ 0 h 81511"/>
                                <a:gd name="T3" fmla="*/ 81511 h 81511"/>
                              </a:gdLst>
                              <a:ahLst/>
                              <a:cxnLst>
                                <a:cxn ang="0">
                                  <a:pos x="0" y="T0"/>
                                </a:cxn>
                                <a:cxn ang="0">
                                  <a:pos x="0" y="T1"/>
                                </a:cxn>
                              </a:cxnLst>
                              <a:rect l="0" t="T2" r="0" b="T3"/>
                              <a:pathLst>
                                <a:path h="81511">
                                  <a:moveTo>
                                    <a:pt x="0" y="81511"/>
                                  </a:moveTo>
                                  <a:lnTo>
                                    <a:pt x="0" y="0"/>
                                  </a:lnTo>
                                </a:path>
                              </a:pathLst>
                            </a:custGeom>
                            <a:noFill/>
                            <a:ln w="36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0" name="Group 67502"/>
                        <wpg:cNvGrpSpPr>
                          <a:grpSpLocks/>
                        </wpg:cNvGrpSpPr>
                        <wpg:grpSpPr bwMode="auto">
                          <a:xfrm>
                            <a:off x="3338512" y="14287"/>
                            <a:ext cx="576263" cy="182782"/>
                            <a:chOff x="0" y="0"/>
                            <a:chExt cx="6460" cy="2824"/>
                          </a:xfrm>
                        </wpg:grpSpPr>
                        <wps:wsp>
                          <wps:cNvPr id="741" name="Shape 9210"/>
                          <wps:cNvSpPr>
                            <a:spLocks/>
                          </wps:cNvSpPr>
                          <wps:spPr bwMode="auto">
                            <a:xfrm>
                              <a:off x="0" y="0"/>
                              <a:ext cx="6460" cy="2824"/>
                            </a:xfrm>
                            <a:custGeom>
                              <a:avLst/>
                              <a:gdLst>
                                <a:gd name="T0" fmla="*/ 0 w 646086"/>
                                <a:gd name="T1" fmla="*/ 0 h 282482"/>
                                <a:gd name="T2" fmla="*/ 646086 w 646086"/>
                                <a:gd name="T3" fmla="*/ 0 h 282482"/>
                                <a:gd name="T4" fmla="*/ 646086 w 646086"/>
                                <a:gd name="T5" fmla="*/ 282482 h 282482"/>
                                <a:gd name="T6" fmla="*/ 0 w 646086"/>
                                <a:gd name="T7" fmla="*/ 282482 h 282482"/>
                                <a:gd name="T8" fmla="*/ 0 w 646086"/>
                                <a:gd name="T9" fmla="*/ 0 h 282482"/>
                                <a:gd name="T10" fmla="*/ 0 w 646086"/>
                                <a:gd name="T11" fmla="*/ 0 h 282482"/>
                                <a:gd name="T12" fmla="*/ 646086 w 646086"/>
                                <a:gd name="T13" fmla="*/ 282482 h 282482"/>
                              </a:gdLst>
                              <a:ahLst/>
                              <a:cxnLst>
                                <a:cxn ang="0">
                                  <a:pos x="T0" y="T1"/>
                                </a:cxn>
                                <a:cxn ang="0">
                                  <a:pos x="T2" y="T3"/>
                                </a:cxn>
                                <a:cxn ang="0">
                                  <a:pos x="T4" y="T5"/>
                                </a:cxn>
                                <a:cxn ang="0">
                                  <a:pos x="T6" y="T7"/>
                                </a:cxn>
                                <a:cxn ang="0">
                                  <a:pos x="T8" y="T9"/>
                                </a:cxn>
                              </a:cxnLst>
                              <a:rect l="T10" t="T11" r="T12" b="T13"/>
                              <a:pathLst>
                                <a:path w="646086" h="282482">
                                  <a:moveTo>
                                    <a:pt x="0" y="0"/>
                                  </a:moveTo>
                                  <a:lnTo>
                                    <a:pt x="646086" y="0"/>
                                  </a:lnTo>
                                  <a:lnTo>
                                    <a:pt x="646086" y="282482"/>
                                  </a:lnTo>
                                  <a:lnTo>
                                    <a:pt x="0" y="282482"/>
                                  </a:lnTo>
                                  <a:lnTo>
                                    <a:pt x="0" y="0"/>
                                  </a:lnTo>
                                  <a:close/>
                                </a:path>
                              </a:pathLst>
                            </a:custGeom>
                            <a:noFill/>
                            <a:ln w="2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 name="Shape 9211"/>
                          <wps:cNvSpPr>
                            <a:spLocks/>
                          </wps:cNvSpPr>
                          <wps:spPr bwMode="auto">
                            <a:xfrm>
                              <a:off x="192" y="90"/>
                              <a:ext cx="0" cy="0"/>
                            </a:xfrm>
                            <a:custGeom>
                              <a:avLst/>
                              <a:gdLst/>
                              <a:ahLst/>
                              <a:cxnLst>
                                <a:cxn ang="0">
                                  <a:pos x="0" y="0"/>
                                </a:cxn>
                                <a:cxn ang="0">
                                  <a:pos x="0" y="0"/>
                                </a:cxn>
                              </a:cxnLst>
                              <a:rect l="0" t="0" r="0" b="0"/>
                              <a:pathLst>
                                <a:path>
                                  <a:moveTo>
                                    <a:pt x="0" y="0"/>
                                  </a:moveTo>
                                  <a:lnTo>
                                    <a:pt x="0" y="0"/>
                                  </a:lnTo>
                                </a:path>
                              </a:pathLst>
                            </a:custGeom>
                            <a:noFill/>
                            <a:ln w="2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 name="Shape 9212"/>
                          <wps:cNvSpPr>
                            <a:spLocks/>
                          </wps:cNvSpPr>
                          <wps:spPr bwMode="auto">
                            <a:xfrm>
                              <a:off x="192" y="90"/>
                              <a:ext cx="271" cy="270"/>
                            </a:xfrm>
                            <a:custGeom>
                              <a:avLst/>
                              <a:gdLst>
                                <a:gd name="T0" fmla="*/ 0 w 27098"/>
                                <a:gd name="T1" fmla="*/ 27013 h 27013"/>
                                <a:gd name="T2" fmla="*/ 27098 w 27098"/>
                                <a:gd name="T3" fmla="*/ 0 h 27013"/>
                                <a:gd name="T4" fmla="*/ 0 w 27098"/>
                                <a:gd name="T5" fmla="*/ 0 h 27013"/>
                                <a:gd name="T6" fmla="*/ 27098 w 27098"/>
                                <a:gd name="T7" fmla="*/ 27013 h 27013"/>
                              </a:gdLst>
                              <a:ahLst/>
                              <a:cxnLst>
                                <a:cxn ang="0">
                                  <a:pos x="T0" y="T1"/>
                                </a:cxn>
                                <a:cxn ang="0">
                                  <a:pos x="T2" y="T3"/>
                                </a:cxn>
                              </a:cxnLst>
                              <a:rect l="T4" t="T5" r="T6" b="T7"/>
                              <a:pathLst>
                                <a:path w="27098" h="27013">
                                  <a:moveTo>
                                    <a:pt x="0" y="27013"/>
                                  </a:moveTo>
                                  <a:lnTo>
                                    <a:pt x="27098" y="0"/>
                                  </a:lnTo>
                                </a:path>
                              </a:pathLst>
                            </a:custGeom>
                            <a:noFill/>
                            <a:ln w="2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 name="Shape 9213"/>
                          <wps:cNvSpPr>
                            <a:spLocks/>
                          </wps:cNvSpPr>
                          <wps:spPr bwMode="auto">
                            <a:xfrm>
                              <a:off x="192" y="90"/>
                              <a:ext cx="542" cy="540"/>
                            </a:xfrm>
                            <a:custGeom>
                              <a:avLst/>
                              <a:gdLst>
                                <a:gd name="T0" fmla="*/ 0 w 54184"/>
                                <a:gd name="T1" fmla="*/ 54026 h 54026"/>
                                <a:gd name="T2" fmla="*/ 54184 w 54184"/>
                                <a:gd name="T3" fmla="*/ 0 h 54026"/>
                                <a:gd name="T4" fmla="*/ 0 w 54184"/>
                                <a:gd name="T5" fmla="*/ 0 h 54026"/>
                                <a:gd name="T6" fmla="*/ 54184 w 54184"/>
                                <a:gd name="T7" fmla="*/ 54026 h 54026"/>
                              </a:gdLst>
                              <a:ahLst/>
                              <a:cxnLst>
                                <a:cxn ang="0">
                                  <a:pos x="T0" y="T1"/>
                                </a:cxn>
                                <a:cxn ang="0">
                                  <a:pos x="T2" y="T3"/>
                                </a:cxn>
                              </a:cxnLst>
                              <a:rect l="T4" t="T5" r="T6" b="T7"/>
                              <a:pathLst>
                                <a:path w="54184" h="54026">
                                  <a:moveTo>
                                    <a:pt x="0" y="54026"/>
                                  </a:moveTo>
                                  <a:lnTo>
                                    <a:pt x="54184" y="0"/>
                                  </a:lnTo>
                                </a:path>
                              </a:pathLst>
                            </a:custGeom>
                            <a:noFill/>
                            <a:ln w="2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 name="Shape 9214"/>
                          <wps:cNvSpPr>
                            <a:spLocks/>
                          </wps:cNvSpPr>
                          <wps:spPr bwMode="auto">
                            <a:xfrm>
                              <a:off x="205" y="90"/>
                              <a:ext cx="800" cy="798"/>
                            </a:xfrm>
                            <a:custGeom>
                              <a:avLst/>
                              <a:gdLst>
                                <a:gd name="T0" fmla="*/ 0 w 80040"/>
                                <a:gd name="T1" fmla="*/ 79823 h 79823"/>
                                <a:gd name="T2" fmla="*/ 80040 w 80040"/>
                                <a:gd name="T3" fmla="*/ 0 h 79823"/>
                                <a:gd name="T4" fmla="*/ 0 w 80040"/>
                                <a:gd name="T5" fmla="*/ 0 h 79823"/>
                                <a:gd name="T6" fmla="*/ 80040 w 80040"/>
                                <a:gd name="T7" fmla="*/ 79823 h 79823"/>
                              </a:gdLst>
                              <a:ahLst/>
                              <a:cxnLst>
                                <a:cxn ang="0">
                                  <a:pos x="T0" y="T1"/>
                                </a:cxn>
                                <a:cxn ang="0">
                                  <a:pos x="T2" y="T3"/>
                                </a:cxn>
                              </a:cxnLst>
                              <a:rect l="T4" t="T5" r="T6" b="T7"/>
                              <a:pathLst>
                                <a:path w="80040" h="79823">
                                  <a:moveTo>
                                    <a:pt x="0" y="79823"/>
                                  </a:moveTo>
                                  <a:lnTo>
                                    <a:pt x="80040" y="0"/>
                                  </a:lnTo>
                                </a:path>
                              </a:pathLst>
                            </a:custGeom>
                            <a:noFill/>
                            <a:ln w="2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6" name="Shape 9215"/>
                          <wps:cNvSpPr>
                            <a:spLocks/>
                          </wps:cNvSpPr>
                          <wps:spPr bwMode="auto">
                            <a:xfrm>
                              <a:off x="476" y="90"/>
                              <a:ext cx="800" cy="798"/>
                            </a:xfrm>
                            <a:custGeom>
                              <a:avLst/>
                              <a:gdLst>
                                <a:gd name="T0" fmla="*/ 0 w 80045"/>
                                <a:gd name="T1" fmla="*/ 79823 h 79823"/>
                                <a:gd name="T2" fmla="*/ 80045 w 80045"/>
                                <a:gd name="T3" fmla="*/ 0 h 79823"/>
                                <a:gd name="T4" fmla="*/ 0 w 80045"/>
                                <a:gd name="T5" fmla="*/ 0 h 79823"/>
                                <a:gd name="T6" fmla="*/ 80045 w 80045"/>
                                <a:gd name="T7" fmla="*/ 79823 h 79823"/>
                              </a:gdLst>
                              <a:ahLst/>
                              <a:cxnLst>
                                <a:cxn ang="0">
                                  <a:pos x="T0" y="T1"/>
                                </a:cxn>
                                <a:cxn ang="0">
                                  <a:pos x="T2" y="T3"/>
                                </a:cxn>
                              </a:cxnLst>
                              <a:rect l="T4" t="T5" r="T6" b="T7"/>
                              <a:pathLst>
                                <a:path w="80045" h="79823">
                                  <a:moveTo>
                                    <a:pt x="0" y="79823"/>
                                  </a:moveTo>
                                  <a:lnTo>
                                    <a:pt x="80045" y="0"/>
                                  </a:lnTo>
                                </a:path>
                              </a:pathLst>
                            </a:custGeom>
                            <a:noFill/>
                            <a:ln w="2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7" name="Shape 9216"/>
                          <wps:cNvSpPr>
                            <a:spLocks/>
                          </wps:cNvSpPr>
                          <wps:spPr bwMode="auto">
                            <a:xfrm>
                              <a:off x="747" y="90"/>
                              <a:ext cx="800" cy="798"/>
                            </a:xfrm>
                            <a:custGeom>
                              <a:avLst/>
                              <a:gdLst>
                                <a:gd name="T0" fmla="*/ 0 w 80045"/>
                                <a:gd name="T1" fmla="*/ 79823 h 79823"/>
                                <a:gd name="T2" fmla="*/ 80045 w 80045"/>
                                <a:gd name="T3" fmla="*/ 0 h 79823"/>
                                <a:gd name="T4" fmla="*/ 0 w 80045"/>
                                <a:gd name="T5" fmla="*/ 0 h 79823"/>
                                <a:gd name="T6" fmla="*/ 80045 w 80045"/>
                                <a:gd name="T7" fmla="*/ 79823 h 79823"/>
                              </a:gdLst>
                              <a:ahLst/>
                              <a:cxnLst>
                                <a:cxn ang="0">
                                  <a:pos x="T0" y="T1"/>
                                </a:cxn>
                                <a:cxn ang="0">
                                  <a:pos x="T2" y="T3"/>
                                </a:cxn>
                              </a:cxnLst>
                              <a:rect l="T4" t="T5" r="T6" b="T7"/>
                              <a:pathLst>
                                <a:path w="80045" h="79823">
                                  <a:moveTo>
                                    <a:pt x="0" y="79823"/>
                                  </a:moveTo>
                                  <a:lnTo>
                                    <a:pt x="80045" y="0"/>
                                  </a:lnTo>
                                </a:path>
                              </a:pathLst>
                            </a:custGeom>
                            <a:noFill/>
                            <a:ln w="2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8" name="Shape 9217"/>
                          <wps:cNvSpPr>
                            <a:spLocks/>
                          </wps:cNvSpPr>
                          <wps:spPr bwMode="auto">
                            <a:xfrm>
                              <a:off x="1017" y="90"/>
                              <a:ext cx="801" cy="798"/>
                            </a:xfrm>
                            <a:custGeom>
                              <a:avLst/>
                              <a:gdLst>
                                <a:gd name="T0" fmla="*/ 0 w 80045"/>
                                <a:gd name="T1" fmla="*/ 79823 h 79823"/>
                                <a:gd name="T2" fmla="*/ 80045 w 80045"/>
                                <a:gd name="T3" fmla="*/ 0 h 79823"/>
                                <a:gd name="T4" fmla="*/ 0 w 80045"/>
                                <a:gd name="T5" fmla="*/ 0 h 79823"/>
                                <a:gd name="T6" fmla="*/ 80045 w 80045"/>
                                <a:gd name="T7" fmla="*/ 79823 h 79823"/>
                              </a:gdLst>
                              <a:ahLst/>
                              <a:cxnLst>
                                <a:cxn ang="0">
                                  <a:pos x="T0" y="T1"/>
                                </a:cxn>
                                <a:cxn ang="0">
                                  <a:pos x="T2" y="T3"/>
                                </a:cxn>
                              </a:cxnLst>
                              <a:rect l="T4" t="T5" r="T6" b="T7"/>
                              <a:pathLst>
                                <a:path w="80045" h="79823">
                                  <a:moveTo>
                                    <a:pt x="0" y="79823"/>
                                  </a:moveTo>
                                  <a:lnTo>
                                    <a:pt x="80045" y="0"/>
                                  </a:lnTo>
                                </a:path>
                              </a:pathLst>
                            </a:custGeom>
                            <a:noFill/>
                            <a:ln w="2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9" name="Shape 9218"/>
                          <wps:cNvSpPr>
                            <a:spLocks/>
                          </wps:cNvSpPr>
                          <wps:spPr bwMode="auto">
                            <a:xfrm>
                              <a:off x="1288" y="343"/>
                              <a:ext cx="546" cy="545"/>
                            </a:xfrm>
                            <a:custGeom>
                              <a:avLst/>
                              <a:gdLst>
                                <a:gd name="T0" fmla="*/ 0 w 54583"/>
                                <a:gd name="T1" fmla="*/ 54447 h 54447"/>
                                <a:gd name="T2" fmla="*/ 54583 w 54583"/>
                                <a:gd name="T3" fmla="*/ 0 h 54447"/>
                                <a:gd name="T4" fmla="*/ 0 w 54583"/>
                                <a:gd name="T5" fmla="*/ 0 h 54447"/>
                                <a:gd name="T6" fmla="*/ 54583 w 54583"/>
                                <a:gd name="T7" fmla="*/ 54447 h 54447"/>
                              </a:gdLst>
                              <a:ahLst/>
                              <a:cxnLst>
                                <a:cxn ang="0">
                                  <a:pos x="T0" y="T1"/>
                                </a:cxn>
                                <a:cxn ang="0">
                                  <a:pos x="T2" y="T3"/>
                                </a:cxn>
                              </a:cxnLst>
                              <a:rect l="T4" t="T5" r="T6" b="T7"/>
                              <a:pathLst>
                                <a:path w="54583" h="54447">
                                  <a:moveTo>
                                    <a:pt x="0" y="54447"/>
                                  </a:moveTo>
                                  <a:lnTo>
                                    <a:pt x="54583" y="0"/>
                                  </a:lnTo>
                                </a:path>
                              </a:pathLst>
                            </a:custGeom>
                            <a:noFill/>
                            <a:ln w="2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 name="Shape 9219"/>
                          <wps:cNvSpPr>
                            <a:spLocks/>
                          </wps:cNvSpPr>
                          <wps:spPr bwMode="auto">
                            <a:xfrm>
                              <a:off x="1559" y="614"/>
                              <a:ext cx="275" cy="274"/>
                            </a:xfrm>
                            <a:custGeom>
                              <a:avLst/>
                              <a:gdLst>
                                <a:gd name="T0" fmla="*/ 0 w 27497"/>
                                <a:gd name="T1" fmla="*/ 27434 h 27434"/>
                                <a:gd name="T2" fmla="*/ 27497 w 27497"/>
                                <a:gd name="T3" fmla="*/ 0 h 27434"/>
                                <a:gd name="T4" fmla="*/ 0 w 27497"/>
                                <a:gd name="T5" fmla="*/ 0 h 27434"/>
                                <a:gd name="T6" fmla="*/ 27497 w 27497"/>
                                <a:gd name="T7" fmla="*/ 27434 h 27434"/>
                              </a:gdLst>
                              <a:ahLst/>
                              <a:cxnLst>
                                <a:cxn ang="0">
                                  <a:pos x="T0" y="T1"/>
                                </a:cxn>
                                <a:cxn ang="0">
                                  <a:pos x="T2" y="T3"/>
                                </a:cxn>
                              </a:cxnLst>
                              <a:rect l="T4" t="T5" r="T6" b="T7"/>
                              <a:pathLst>
                                <a:path w="27497" h="27434">
                                  <a:moveTo>
                                    <a:pt x="0" y="27434"/>
                                  </a:moveTo>
                                  <a:lnTo>
                                    <a:pt x="27497" y="0"/>
                                  </a:lnTo>
                                </a:path>
                              </a:pathLst>
                            </a:custGeom>
                            <a:noFill/>
                            <a:ln w="2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1" name="Shape 9220"/>
                          <wps:cNvSpPr>
                            <a:spLocks/>
                          </wps:cNvSpPr>
                          <wps:spPr bwMode="auto">
                            <a:xfrm>
                              <a:off x="1830" y="884"/>
                              <a:ext cx="4" cy="4"/>
                            </a:xfrm>
                            <a:custGeom>
                              <a:avLst/>
                              <a:gdLst>
                                <a:gd name="T0" fmla="*/ 0 w 410"/>
                                <a:gd name="T1" fmla="*/ 409 h 409"/>
                                <a:gd name="T2" fmla="*/ 410 w 410"/>
                                <a:gd name="T3" fmla="*/ 0 h 409"/>
                                <a:gd name="T4" fmla="*/ 0 w 410"/>
                                <a:gd name="T5" fmla="*/ 0 h 409"/>
                                <a:gd name="T6" fmla="*/ 410 w 410"/>
                                <a:gd name="T7" fmla="*/ 409 h 409"/>
                              </a:gdLst>
                              <a:ahLst/>
                              <a:cxnLst>
                                <a:cxn ang="0">
                                  <a:pos x="T0" y="T1"/>
                                </a:cxn>
                                <a:cxn ang="0">
                                  <a:pos x="T2" y="T3"/>
                                </a:cxn>
                              </a:cxnLst>
                              <a:rect l="T4" t="T5" r="T6" b="T7"/>
                              <a:pathLst>
                                <a:path w="410" h="409">
                                  <a:moveTo>
                                    <a:pt x="0" y="409"/>
                                  </a:moveTo>
                                  <a:lnTo>
                                    <a:pt x="410" y="0"/>
                                  </a:lnTo>
                                </a:path>
                              </a:pathLst>
                            </a:custGeom>
                            <a:noFill/>
                            <a:ln w="2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2" name="Shape 9221"/>
                          <wps:cNvSpPr>
                            <a:spLocks/>
                          </wps:cNvSpPr>
                          <wps:spPr bwMode="auto">
                            <a:xfrm>
                              <a:off x="184" y="82"/>
                              <a:ext cx="1658" cy="0"/>
                            </a:xfrm>
                            <a:custGeom>
                              <a:avLst/>
                              <a:gdLst>
                                <a:gd name="T0" fmla="*/ 0 w 165831"/>
                                <a:gd name="T1" fmla="*/ 165831 w 165831"/>
                                <a:gd name="T2" fmla="*/ 0 w 165831"/>
                                <a:gd name="T3" fmla="*/ 165831 w 165831"/>
                              </a:gdLst>
                              <a:ahLst/>
                              <a:cxnLst>
                                <a:cxn ang="0">
                                  <a:pos x="T0" y="0"/>
                                </a:cxn>
                                <a:cxn ang="0">
                                  <a:pos x="T1" y="0"/>
                                </a:cxn>
                              </a:cxnLst>
                              <a:rect l="T2" t="0" r="T3" b="0"/>
                              <a:pathLst>
                                <a:path w="165831">
                                  <a:moveTo>
                                    <a:pt x="0" y="0"/>
                                  </a:moveTo>
                                  <a:lnTo>
                                    <a:pt x="165831" y="0"/>
                                  </a:lnTo>
                                </a:path>
                              </a:pathLst>
                            </a:custGeom>
                            <a:noFill/>
                            <a:ln w="36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3" name="Shape 9222"/>
                          <wps:cNvSpPr>
                            <a:spLocks/>
                          </wps:cNvSpPr>
                          <wps:spPr bwMode="auto">
                            <a:xfrm>
                              <a:off x="1842" y="82"/>
                              <a:ext cx="0" cy="814"/>
                            </a:xfrm>
                            <a:custGeom>
                              <a:avLst/>
                              <a:gdLst>
                                <a:gd name="T0" fmla="*/ 0 h 81460"/>
                                <a:gd name="T1" fmla="*/ 81460 h 81460"/>
                                <a:gd name="T2" fmla="*/ 0 h 81460"/>
                                <a:gd name="T3" fmla="*/ 81460 h 81460"/>
                              </a:gdLst>
                              <a:ahLst/>
                              <a:cxnLst>
                                <a:cxn ang="0">
                                  <a:pos x="0" y="T0"/>
                                </a:cxn>
                                <a:cxn ang="0">
                                  <a:pos x="0" y="T1"/>
                                </a:cxn>
                              </a:cxnLst>
                              <a:rect l="0" t="T2" r="0" b="T3"/>
                              <a:pathLst>
                                <a:path h="81460">
                                  <a:moveTo>
                                    <a:pt x="0" y="0"/>
                                  </a:moveTo>
                                  <a:lnTo>
                                    <a:pt x="0" y="81460"/>
                                  </a:lnTo>
                                </a:path>
                              </a:pathLst>
                            </a:custGeom>
                            <a:noFill/>
                            <a:ln w="36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4" name="Shape 9223"/>
                          <wps:cNvSpPr>
                            <a:spLocks/>
                          </wps:cNvSpPr>
                          <wps:spPr bwMode="auto">
                            <a:xfrm>
                              <a:off x="184" y="896"/>
                              <a:ext cx="1658" cy="0"/>
                            </a:xfrm>
                            <a:custGeom>
                              <a:avLst/>
                              <a:gdLst>
                                <a:gd name="T0" fmla="*/ 165831 w 165831"/>
                                <a:gd name="T1" fmla="*/ 0 w 165831"/>
                                <a:gd name="T2" fmla="*/ 0 w 165831"/>
                                <a:gd name="T3" fmla="*/ 165831 w 165831"/>
                              </a:gdLst>
                              <a:ahLst/>
                              <a:cxnLst>
                                <a:cxn ang="0">
                                  <a:pos x="T0" y="0"/>
                                </a:cxn>
                                <a:cxn ang="0">
                                  <a:pos x="T1" y="0"/>
                                </a:cxn>
                              </a:cxnLst>
                              <a:rect l="T2" t="0" r="T3" b="0"/>
                              <a:pathLst>
                                <a:path w="165831">
                                  <a:moveTo>
                                    <a:pt x="165831" y="0"/>
                                  </a:moveTo>
                                  <a:lnTo>
                                    <a:pt x="0" y="0"/>
                                  </a:lnTo>
                                </a:path>
                              </a:pathLst>
                            </a:custGeom>
                            <a:noFill/>
                            <a:ln w="36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5" name="Shape 9224"/>
                          <wps:cNvSpPr>
                            <a:spLocks/>
                          </wps:cNvSpPr>
                          <wps:spPr bwMode="auto">
                            <a:xfrm>
                              <a:off x="184" y="82"/>
                              <a:ext cx="0" cy="814"/>
                            </a:xfrm>
                            <a:custGeom>
                              <a:avLst/>
                              <a:gdLst>
                                <a:gd name="T0" fmla="*/ 81460 h 81460"/>
                                <a:gd name="T1" fmla="*/ 0 h 81460"/>
                                <a:gd name="T2" fmla="*/ 0 h 81460"/>
                                <a:gd name="T3" fmla="*/ 81460 h 81460"/>
                              </a:gdLst>
                              <a:ahLst/>
                              <a:cxnLst>
                                <a:cxn ang="0">
                                  <a:pos x="0" y="T0"/>
                                </a:cxn>
                                <a:cxn ang="0">
                                  <a:pos x="0" y="T1"/>
                                </a:cxn>
                              </a:cxnLst>
                              <a:rect l="0" t="T2" r="0" b="T3"/>
                              <a:pathLst>
                                <a:path h="81460">
                                  <a:moveTo>
                                    <a:pt x="0" y="81460"/>
                                  </a:moveTo>
                                  <a:lnTo>
                                    <a:pt x="0" y="0"/>
                                  </a:lnTo>
                                </a:path>
                              </a:pathLst>
                            </a:custGeom>
                            <a:noFill/>
                            <a:ln w="36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 name="Shape 9227"/>
                          <wps:cNvSpPr>
                            <a:spLocks/>
                          </wps:cNvSpPr>
                          <wps:spPr bwMode="auto">
                            <a:xfrm>
                              <a:off x="192" y="1015"/>
                              <a:ext cx="0" cy="0"/>
                            </a:xfrm>
                            <a:custGeom>
                              <a:avLst/>
                              <a:gdLst/>
                              <a:ahLst/>
                              <a:cxnLst>
                                <a:cxn ang="0">
                                  <a:pos x="0" y="0"/>
                                </a:cxn>
                                <a:cxn ang="0">
                                  <a:pos x="0" y="0"/>
                                </a:cxn>
                              </a:cxnLst>
                              <a:rect l="0" t="0" r="0" b="0"/>
                              <a:pathLst>
                                <a:path>
                                  <a:moveTo>
                                    <a:pt x="0" y="0"/>
                                  </a:moveTo>
                                  <a:lnTo>
                                    <a:pt x="0" y="0"/>
                                  </a:lnTo>
                                </a:path>
                              </a:pathLst>
                            </a:custGeom>
                            <a:noFill/>
                            <a:ln w="2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7" name="Shape 9228"/>
                          <wps:cNvSpPr>
                            <a:spLocks/>
                          </wps:cNvSpPr>
                          <wps:spPr bwMode="auto">
                            <a:xfrm>
                              <a:off x="192" y="1015"/>
                              <a:ext cx="403" cy="401"/>
                            </a:xfrm>
                            <a:custGeom>
                              <a:avLst/>
                              <a:gdLst>
                                <a:gd name="T0" fmla="*/ 0 w 40231"/>
                                <a:gd name="T1" fmla="*/ 40127 h 40127"/>
                                <a:gd name="T2" fmla="*/ 40231 w 40231"/>
                                <a:gd name="T3" fmla="*/ 0 h 40127"/>
                                <a:gd name="T4" fmla="*/ 0 w 40231"/>
                                <a:gd name="T5" fmla="*/ 0 h 40127"/>
                                <a:gd name="T6" fmla="*/ 40231 w 40231"/>
                                <a:gd name="T7" fmla="*/ 40127 h 40127"/>
                              </a:gdLst>
                              <a:ahLst/>
                              <a:cxnLst>
                                <a:cxn ang="0">
                                  <a:pos x="T0" y="T1"/>
                                </a:cxn>
                                <a:cxn ang="0">
                                  <a:pos x="T2" y="T3"/>
                                </a:cxn>
                              </a:cxnLst>
                              <a:rect l="T4" t="T5" r="T6" b="T7"/>
                              <a:pathLst>
                                <a:path w="40231" h="40127">
                                  <a:moveTo>
                                    <a:pt x="0" y="40127"/>
                                  </a:moveTo>
                                  <a:lnTo>
                                    <a:pt x="40231" y="0"/>
                                  </a:lnTo>
                                </a:path>
                              </a:pathLst>
                            </a:custGeom>
                            <a:noFill/>
                            <a:ln w="2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8" name="Shape 9229"/>
                          <wps:cNvSpPr>
                            <a:spLocks/>
                          </wps:cNvSpPr>
                          <wps:spPr bwMode="auto">
                            <a:xfrm>
                              <a:off x="197" y="1015"/>
                              <a:ext cx="800" cy="798"/>
                            </a:xfrm>
                            <a:custGeom>
                              <a:avLst/>
                              <a:gdLst>
                                <a:gd name="T0" fmla="*/ 0 w 80039"/>
                                <a:gd name="T1" fmla="*/ 79828 h 79828"/>
                                <a:gd name="T2" fmla="*/ 80039 w 80039"/>
                                <a:gd name="T3" fmla="*/ 0 h 79828"/>
                                <a:gd name="T4" fmla="*/ 0 w 80039"/>
                                <a:gd name="T5" fmla="*/ 0 h 79828"/>
                                <a:gd name="T6" fmla="*/ 80039 w 80039"/>
                                <a:gd name="T7" fmla="*/ 79828 h 79828"/>
                              </a:gdLst>
                              <a:ahLst/>
                              <a:cxnLst>
                                <a:cxn ang="0">
                                  <a:pos x="T0" y="T1"/>
                                </a:cxn>
                                <a:cxn ang="0">
                                  <a:pos x="T2" y="T3"/>
                                </a:cxn>
                              </a:cxnLst>
                              <a:rect l="T4" t="T5" r="T6" b="T7"/>
                              <a:pathLst>
                                <a:path w="80039" h="79828">
                                  <a:moveTo>
                                    <a:pt x="0" y="79828"/>
                                  </a:moveTo>
                                  <a:lnTo>
                                    <a:pt x="80039" y="0"/>
                                  </a:lnTo>
                                </a:path>
                              </a:pathLst>
                            </a:custGeom>
                            <a:noFill/>
                            <a:ln w="2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9" name="Shape 9230"/>
                          <wps:cNvSpPr>
                            <a:spLocks/>
                          </wps:cNvSpPr>
                          <wps:spPr bwMode="auto">
                            <a:xfrm>
                              <a:off x="599" y="1015"/>
                              <a:ext cx="800" cy="798"/>
                            </a:xfrm>
                            <a:custGeom>
                              <a:avLst/>
                              <a:gdLst>
                                <a:gd name="T0" fmla="*/ 0 w 80046"/>
                                <a:gd name="T1" fmla="*/ 79828 h 79828"/>
                                <a:gd name="T2" fmla="*/ 80046 w 80046"/>
                                <a:gd name="T3" fmla="*/ 0 h 79828"/>
                                <a:gd name="T4" fmla="*/ 0 w 80046"/>
                                <a:gd name="T5" fmla="*/ 0 h 79828"/>
                                <a:gd name="T6" fmla="*/ 80046 w 80046"/>
                                <a:gd name="T7" fmla="*/ 79828 h 79828"/>
                              </a:gdLst>
                              <a:ahLst/>
                              <a:cxnLst>
                                <a:cxn ang="0">
                                  <a:pos x="T0" y="T1"/>
                                </a:cxn>
                                <a:cxn ang="0">
                                  <a:pos x="T2" y="T3"/>
                                </a:cxn>
                              </a:cxnLst>
                              <a:rect l="T4" t="T5" r="T6" b="T7"/>
                              <a:pathLst>
                                <a:path w="80046" h="79828">
                                  <a:moveTo>
                                    <a:pt x="0" y="79828"/>
                                  </a:moveTo>
                                  <a:lnTo>
                                    <a:pt x="80046" y="0"/>
                                  </a:lnTo>
                                </a:path>
                              </a:pathLst>
                            </a:custGeom>
                            <a:noFill/>
                            <a:ln w="2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0" name="Shape 9231"/>
                          <wps:cNvSpPr>
                            <a:spLocks/>
                          </wps:cNvSpPr>
                          <wps:spPr bwMode="auto">
                            <a:xfrm>
                              <a:off x="1001" y="1015"/>
                              <a:ext cx="800" cy="798"/>
                            </a:xfrm>
                            <a:custGeom>
                              <a:avLst/>
                              <a:gdLst>
                                <a:gd name="T0" fmla="*/ 0 w 80045"/>
                                <a:gd name="T1" fmla="*/ 79828 h 79828"/>
                                <a:gd name="T2" fmla="*/ 80045 w 80045"/>
                                <a:gd name="T3" fmla="*/ 0 h 79828"/>
                                <a:gd name="T4" fmla="*/ 0 w 80045"/>
                                <a:gd name="T5" fmla="*/ 0 h 79828"/>
                                <a:gd name="T6" fmla="*/ 80045 w 80045"/>
                                <a:gd name="T7" fmla="*/ 79828 h 79828"/>
                              </a:gdLst>
                              <a:ahLst/>
                              <a:cxnLst>
                                <a:cxn ang="0">
                                  <a:pos x="T0" y="T1"/>
                                </a:cxn>
                                <a:cxn ang="0">
                                  <a:pos x="T2" y="T3"/>
                                </a:cxn>
                              </a:cxnLst>
                              <a:rect l="T4" t="T5" r="T6" b="T7"/>
                              <a:pathLst>
                                <a:path w="80045" h="79828">
                                  <a:moveTo>
                                    <a:pt x="0" y="79828"/>
                                  </a:moveTo>
                                  <a:lnTo>
                                    <a:pt x="80045" y="0"/>
                                  </a:lnTo>
                                </a:path>
                              </a:pathLst>
                            </a:custGeom>
                            <a:noFill/>
                            <a:ln w="2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1" name="Shape 9232"/>
                          <wps:cNvSpPr>
                            <a:spLocks/>
                          </wps:cNvSpPr>
                          <wps:spPr bwMode="auto">
                            <a:xfrm>
                              <a:off x="1403" y="1383"/>
                              <a:ext cx="431" cy="430"/>
                            </a:xfrm>
                            <a:custGeom>
                              <a:avLst/>
                              <a:gdLst>
                                <a:gd name="T0" fmla="*/ 0 w 43092"/>
                                <a:gd name="T1" fmla="*/ 42975 h 42975"/>
                                <a:gd name="T2" fmla="*/ 43092 w 43092"/>
                                <a:gd name="T3" fmla="*/ 0 h 42975"/>
                                <a:gd name="T4" fmla="*/ 0 w 43092"/>
                                <a:gd name="T5" fmla="*/ 0 h 42975"/>
                                <a:gd name="T6" fmla="*/ 43092 w 43092"/>
                                <a:gd name="T7" fmla="*/ 42975 h 42975"/>
                              </a:gdLst>
                              <a:ahLst/>
                              <a:cxnLst>
                                <a:cxn ang="0">
                                  <a:pos x="T0" y="T1"/>
                                </a:cxn>
                                <a:cxn ang="0">
                                  <a:pos x="T2" y="T3"/>
                                </a:cxn>
                              </a:cxnLst>
                              <a:rect l="T4" t="T5" r="T6" b="T7"/>
                              <a:pathLst>
                                <a:path w="43092" h="42975">
                                  <a:moveTo>
                                    <a:pt x="0" y="42975"/>
                                  </a:moveTo>
                                  <a:lnTo>
                                    <a:pt x="43092" y="0"/>
                                  </a:lnTo>
                                </a:path>
                              </a:pathLst>
                            </a:custGeom>
                            <a:noFill/>
                            <a:ln w="2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2" name="Shape 9233"/>
                          <wps:cNvSpPr>
                            <a:spLocks/>
                          </wps:cNvSpPr>
                          <wps:spPr bwMode="auto">
                            <a:xfrm>
                              <a:off x="1806" y="1784"/>
                              <a:ext cx="28" cy="29"/>
                            </a:xfrm>
                            <a:custGeom>
                              <a:avLst/>
                              <a:gdLst>
                                <a:gd name="T0" fmla="*/ 0 w 2873"/>
                                <a:gd name="T1" fmla="*/ 2865 h 2865"/>
                                <a:gd name="T2" fmla="*/ 2873 w 2873"/>
                                <a:gd name="T3" fmla="*/ 0 h 2865"/>
                                <a:gd name="T4" fmla="*/ 0 w 2873"/>
                                <a:gd name="T5" fmla="*/ 0 h 2865"/>
                                <a:gd name="T6" fmla="*/ 2873 w 2873"/>
                                <a:gd name="T7" fmla="*/ 2865 h 2865"/>
                              </a:gdLst>
                              <a:ahLst/>
                              <a:cxnLst>
                                <a:cxn ang="0">
                                  <a:pos x="T0" y="T1"/>
                                </a:cxn>
                                <a:cxn ang="0">
                                  <a:pos x="T2" y="T3"/>
                                </a:cxn>
                              </a:cxnLst>
                              <a:rect l="T4" t="T5" r="T6" b="T7"/>
                              <a:pathLst>
                                <a:path w="2873" h="2865">
                                  <a:moveTo>
                                    <a:pt x="0" y="2865"/>
                                  </a:moveTo>
                                  <a:lnTo>
                                    <a:pt x="2873" y="0"/>
                                  </a:lnTo>
                                </a:path>
                              </a:pathLst>
                            </a:custGeom>
                            <a:noFill/>
                            <a:ln w="2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3" name="Shape 9234"/>
                          <wps:cNvSpPr>
                            <a:spLocks/>
                          </wps:cNvSpPr>
                          <wps:spPr bwMode="auto">
                            <a:xfrm>
                              <a:off x="192" y="1015"/>
                              <a:ext cx="801" cy="798"/>
                            </a:xfrm>
                            <a:custGeom>
                              <a:avLst/>
                              <a:gdLst>
                                <a:gd name="T0" fmla="*/ 0 w 80040"/>
                                <a:gd name="T1" fmla="*/ 0 h 79828"/>
                                <a:gd name="T2" fmla="*/ 80040 w 80040"/>
                                <a:gd name="T3" fmla="*/ 79828 h 79828"/>
                                <a:gd name="T4" fmla="*/ 0 w 80040"/>
                                <a:gd name="T5" fmla="*/ 0 h 79828"/>
                                <a:gd name="T6" fmla="*/ 80040 w 80040"/>
                                <a:gd name="T7" fmla="*/ 79828 h 79828"/>
                              </a:gdLst>
                              <a:ahLst/>
                              <a:cxnLst>
                                <a:cxn ang="0">
                                  <a:pos x="T0" y="T1"/>
                                </a:cxn>
                                <a:cxn ang="0">
                                  <a:pos x="T2" y="T3"/>
                                </a:cxn>
                              </a:cxnLst>
                              <a:rect l="T4" t="T5" r="T6" b="T7"/>
                              <a:pathLst>
                                <a:path w="80040" h="79828">
                                  <a:moveTo>
                                    <a:pt x="0" y="0"/>
                                  </a:moveTo>
                                  <a:lnTo>
                                    <a:pt x="80040" y="79828"/>
                                  </a:lnTo>
                                </a:path>
                              </a:pathLst>
                            </a:custGeom>
                            <a:noFill/>
                            <a:ln w="2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 name="Shape 9235"/>
                          <wps:cNvSpPr>
                            <a:spLocks/>
                          </wps:cNvSpPr>
                          <wps:spPr bwMode="auto">
                            <a:xfrm>
                              <a:off x="192" y="1416"/>
                              <a:ext cx="399" cy="397"/>
                            </a:xfrm>
                            <a:custGeom>
                              <a:avLst/>
                              <a:gdLst>
                                <a:gd name="T0" fmla="*/ 0 w 39820"/>
                                <a:gd name="T1" fmla="*/ 0 h 39701"/>
                                <a:gd name="T2" fmla="*/ 39820 w 39820"/>
                                <a:gd name="T3" fmla="*/ 39701 h 39701"/>
                                <a:gd name="T4" fmla="*/ 0 w 39820"/>
                                <a:gd name="T5" fmla="*/ 0 h 39701"/>
                                <a:gd name="T6" fmla="*/ 39820 w 39820"/>
                                <a:gd name="T7" fmla="*/ 39701 h 39701"/>
                              </a:gdLst>
                              <a:ahLst/>
                              <a:cxnLst>
                                <a:cxn ang="0">
                                  <a:pos x="T0" y="T1"/>
                                </a:cxn>
                                <a:cxn ang="0">
                                  <a:pos x="T2" y="T3"/>
                                </a:cxn>
                              </a:cxnLst>
                              <a:rect l="T4" t="T5" r="T6" b="T7"/>
                              <a:pathLst>
                                <a:path w="39820" h="39701">
                                  <a:moveTo>
                                    <a:pt x="0" y="0"/>
                                  </a:moveTo>
                                  <a:lnTo>
                                    <a:pt x="39820" y="39701"/>
                                  </a:lnTo>
                                </a:path>
                              </a:pathLst>
                            </a:custGeom>
                            <a:noFill/>
                            <a:ln w="2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5" name="Shape 9236"/>
                          <wps:cNvSpPr>
                            <a:spLocks/>
                          </wps:cNvSpPr>
                          <wps:spPr bwMode="auto">
                            <a:xfrm>
                              <a:off x="192" y="1015"/>
                              <a:ext cx="801" cy="798"/>
                            </a:xfrm>
                            <a:custGeom>
                              <a:avLst/>
                              <a:gdLst>
                                <a:gd name="T0" fmla="*/ 0 w 80040"/>
                                <a:gd name="T1" fmla="*/ 0 h 79828"/>
                                <a:gd name="T2" fmla="*/ 80040 w 80040"/>
                                <a:gd name="T3" fmla="*/ 79828 h 79828"/>
                                <a:gd name="T4" fmla="*/ 0 w 80040"/>
                                <a:gd name="T5" fmla="*/ 0 h 79828"/>
                                <a:gd name="T6" fmla="*/ 80040 w 80040"/>
                                <a:gd name="T7" fmla="*/ 79828 h 79828"/>
                              </a:gdLst>
                              <a:ahLst/>
                              <a:cxnLst>
                                <a:cxn ang="0">
                                  <a:pos x="T0" y="T1"/>
                                </a:cxn>
                                <a:cxn ang="0">
                                  <a:pos x="T2" y="T3"/>
                                </a:cxn>
                              </a:cxnLst>
                              <a:rect l="T4" t="T5" r="T6" b="T7"/>
                              <a:pathLst>
                                <a:path w="80040" h="79828">
                                  <a:moveTo>
                                    <a:pt x="0" y="0"/>
                                  </a:moveTo>
                                  <a:lnTo>
                                    <a:pt x="80040" y="79828"/>
                                  </a:lnTo>
                                </a:path>
                              </a:pathLst>
                            </a:custGeom>
                            <a:noFill/>
                            <a:ln w="2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6" name="Shape 9237"/>
                          <wps:cNvSpPr>
                            <a:spLocks/>
                          </wps:cNvSpPr>
                          <wps:spPr bwMode="auto">
                            <a:xfrm>
                              <a:off x="595" y="1015"/>
                              <a:ext cx="800" cy="798"/>
                            </a:xfrm>
                            <a:custGeom>
                              <a:avLst/>
                              <a:gdLst>
                                <a:gd name="T0" fmla="*/ 0 w 80045"/>
                                <a:gd name="T1" fmla="*/ 0 h 79828"/>
                                <a:gd name="T2" fmla="*/ 80045 w 80045"/>
                                <a:gd name="T3" fmla="*/ 79828 h 79828"/>
                                <a:gd name="T4" fmla="*/ 0 w 80045"/>
                                <a:gd name="T5" fmla="*/ 0 h 79828"/>
                                <a:gd name="T6" fmla="*/ 80045 w 80045"/>
                                <a:gd name="T7" fmla="*/ 79828 h 79828"/>
                              </a:gdLst>
                              <a:ahLst/>
                              <a:cxnLst>
                                <a:cxn ang="0">
                                  <a:pos x="T0" y="T1"/>
                                </a:cxn>
                                <a:cxn ang="0">
                                  <a:pos x="T2" y="T3"/>
                                </a:cxn>
                              </a:cxnLst>
                              <a:rect l="T4" t="T5" r="T6" b="T7"/>
                              <a:pathLst>
                                <a:path w="80045" h="79828">
                                  <a:moveTo>
                                    <a:pt x="0" y="0"/>
                                  </a:moveTo>
                                  <a:lnTo>
                                    <a:pt x="80045" y="79828"/>
                                  </a:lnTo>
                                </a:path>
                              </a:pathLst>
                            </a:custGeom>
                            <a:noFill/>
                            <a:ln w="2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7" name="Shape 9238"/>
                          <wps:cNvSpPr>
                            <a:spLocks/>
                          </wps:cNvSpPr>
                          <wps:spPr bwMode="auto">
                            <a:xfrm>
                              <a:off x="997" y="1015"/>
                              <a:ext cx="800" cy="798"/>
                            </a:xfrm>
                            <a:custGeom>
                              <a:avLst/>
                              <a:gdLst>
                                <a:gd name="T0" fmla="*/ 0 w 80046"/>
                                <a:gd name="T1" fmla="*/ 0 h 79828"/>
                                <a:gd name="T2" fmla="*/ 80046 w 80046"/>
                                <a:gd name="T3" fmla="*/ 79828 h 79828"/>
                                <a:gd name="T4" fmla="*/ 0 w 80046"/>
                                <a:gd name="T5" fmla="*/ 0 h 79828"/>
                                <a:gd name="T6" fmla="*/ 80046 w 80046"/>
                                <a:gd name="T7" fmla="*/ 79828 h 79828"/>
                              </a:gdLst>
                              <a:ahLst/>
                              <a:cxnLst>
                                <a:cxn ang="0">
                                  <a:pos x="T0" y="T1"/>
                                </a:cxn>
                                <a:cxn ang="0">
                                  <a:pos x="T2" y="T3"/>
                                </a:cxn>
                              </a:cxnLst>
                              <a:rect l="T4" t="T5" r="T6" b="T7"/>
                              <a:pathLst>
                                <a:path w="80046" h="79828">
                                  <a:moveTo>
                                    <a:pt x="0" y="0"/>
                                  </a:moveTo>
                                  <a:lnTo>
                                    <a:pt x="80046" y="79828"/>
                                  </a:lnTo>
                                </a:path>
                              </a:pathLst>
                            </a:custGeom>
                            <a:noFill/>
                            <a:ln w="2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03" name="Shape 9239"/>
                          <wps:cNvSpPr>
                            <a:spLocks/>
                          </wps:cNvSpPr>
                          <wps:spPr bwMode="auto">
                            <a:xfrm>
                              <a:off x="1399" y="1015"/>
                              <a:ext cx="435" cy="434"/>
                            </a:xfrm>
                            <a:custGeom>
                              <a:avLst/>
                              <a:gdLst>
                                <a:gd name="T0" fmla="*/ 0 w 43503"/>
                                <a:gd name="T1" fmla="*/ 0 h 43401"/>
                                <a:gd name="T2" fmla="*/ 43503 w 43503"/>
                                <a:gd name="T3" fmla="*/ 43401 h 43401"/>
                                <a:gd name="T4" fmla="*/ 0 w 43503"/>
                                <a:gd name="T5" fmla="*/ 0 h 43401"/>
                                <a:gd name="T6" fmla="*/ 43503 w 43503"/>
                                <a:gd name="T7" fmla="*/ 43401 h 43401"/>
                              </a:gdLst>
                              <a:ahLst/>
                              <a:cxnLst>
                                <a:cxn ang="0">
                                  <a:pos x="T0" y="T1"/>
                                </a:cxn>
                                <a:cxn ang="0">
                                  <a:pos x="T2" y="T3"/>
                                </a:cxn>
                              </a:cxnLst>
                              <a:rect l="T4" t="T5" r="T6" b="T7"/>
                              <a:pathLst>
                                <a:path w="43503" h="43401">
                                  <a:moveTo>
                                    <a:pt x="0" y="0"/>
                                  </a:moveTo>
                                  <a:lnTo>
                                    <a:pt x="43503" y="43401"/>
                                  </a:lnTo>
                                </a:path>
                              </a:pathLst>
                            </a:custGeom>
                            <a:noFill/>
                            <a:ln w="2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23" name="Shape 9240"/>
                          <wps:cNvSpPr>
                            <a:spLocks/>
                          </wps:cNvSpPr>
                          <wps:spPr bwMode="auto">
                            <a:xfrm>
                              <a:off x="1801" y="1015"/>
                              <a:ext cx="33" cy="33"/>
                            </a:xfrm>
                            <a:custGeom>
                              <a:avLst/>
                              <a:gdLst>
                                <a:gd name="T0" fmla="*/ 0 w 3283"/>
                                <a:gd name="T1" fmla="*/ 0 h 3274"/>
                                <a:gd name="T2" fmla="*/ 3283 w 3283"/>
                                <a:gd name="T3" fmla="*/ 3274 h 3274"/>
                                <a:gd name="T4" fmla="*/ 0 w 3283"/>
                                <a:gd name="T5" fmla="*/ 0 h 3274"/>
                                <a:gd name="T6" fmla="*/ 3283 w 3283"/>
                                <a:gd name="T7" fmla="*/ 3274 h 3274"/>
                              </a:gdLst>
                              <a:ahLst/>
                              <a:cxnLst>
                                <a:cxn ang="0">
                                  <a:pos x="T0" y="T1"/>
                                </a:cxn>
                                <a:cxn ang="0">
                                  <a:pos x="T2" y="T3"/>
                                </a:cxn>
                              </a:cxnLst>
                              <a:rect l="T4" t="T5" r="T6" b="T7"/>
                              <a:pathLst>
                                <a:path w="3283" h="3274">
                                  <a:moveTo>
                                    <a:pt x="0" y="0"/>
                                  </a:moveTo>
                                  <a:lnTo>
                                    <a:pt x="3283" y="3274"/>
                                  </a:lnTo>
                                </a:path>
                              </a:pathLst>
                            </a:custGeom>
                            <a:noFill/>
                            <a:ln w="2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39" name="Shape 9241"/>
                          <wps:cNvSpPr>
                            <a:spLocks/>
                          </wps:cNvSpPr>
                          <wps:spPr bwMode="auto">
                            <a:xfrm>
                              <a:off x="184" y="1007"/>
                              <a:ext cx="1658" cy="0"/>
                            </a:xfrm>
                            <a:custGeom>
                              <a:avLst/>
                              <a:gdLst>
                                <a:gd name="T0" fmla="*/ 0 w 165831"/>
                                <a:gd name="T1" fmla="*/ 165831 w 165831"/>
                                <a:gd name="T2" fmla="*/ 0 w 165831"/>
                                <a:gd name="T3" fmla="*/ 165831 w 165831"/>
                              </a:gdLst>
                              <a:ahLst/>
                              <a:cxnLst>
                                <a:cxn ang="0">
                                  <a:pos x="T0" y="0"/>
                                </a:cxn>
                                <a:cxn ang="0">
                                  <a:pos x="T1" y="0"/>
                                </a:cxn>
                              </a:cxnLst>
                              <a:rect l="T2" t="0" r="T3" b="0"/>
                              <a:pathLst>
                                <a:path w="165831">
                                  <a:moveTo>
                                    <a:pt x="0" y="0"/>
                                  </a:moveTo>
                                  <a:lnTo>
                                    <a:pt x="165831" y="0"/>
                                  </a:lnTo>
                                </a:path>
                              </a:pathLst>
                            </a:custGeom>
                            <a:noFill/>
                            <a:ln w="36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40" name="Shape 9242"/>
                          <wps:cNvSpPr>
                            <a:spLocks/>
                          </wps:cNvSpPr>
                          <wps:spPr bwMode="auto">
                            <a:xfrm>
                              <a:off x="1842" y="1007"/>
                              <a:ext cx="0" cy="814"/>
                            </a:xfrm>
                            <a:custGeom>
                              <a:avLst/>
                              <a:gdLst>
                                <a:gd name="T0" fmla="*/ 0 h 81465"/>
                                <a:gd name="T1" fmla="*/ 81465 h 81465"/>
                                <a:gd name="T2" fmla="*/ 0 h 81465"/>
                                <a:gd name="T3" fmla="*/ 81465 h 81465"/>
                              </a:gdLst>
                              <a:ahLst/>
                              <a:cxnLst>
                                <a:cxn ang="0">
                                  <a:pos x="0" y="T0"/>
                                </a:cxn>
                                <a:cxn ang="0">
                                  <a:pos x="0" y="T1"/>
                                </a:cxn>
                              </a:cxnLst>
                              <a:rect l="0" t="T2" r="0" b="T3"/>
                              <a:pathLst>
                                <a:path h="81465">
                                  <a:moveTo>
                                    <a:pt x="0" y="0"/>
                                  </a:moveTo>
                                  <a:lnTo>
                                    <a:pt x="0" y="81465"/>
                                  </a:lnTo>
                                </a:path>
                              </a:pathLst>
                            </a:custGeom>
                            <a:noFill/>
                            <a:ln w="36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41" name="Shape 9243"/>
                          <wps:cNvSpPr>
                            <a:spLocks/>
                          </wps:cNvSpPr>
                          <wps:spPr bwMode="auto">
                            <a:xfrm>
                              <a:off x="184" y="1821"/>
                              <a:ext cx="1658" cy="0"/>
                            </a:xfrm>
                            <a:custGeom>
                              <a:avLst/>
                              <a:gdLst>
                                <a:gd name="T0" fmla="*/ 165831 w 165831"/>
                                <a:gd name="T1" fmla="*/ 0 w 165831"/>
                                <a:gd name="T2" fmla="*/ 0 w 165831"/>
                                <a:gd name="T3" fmla="*/ 165831 w 165831"/>
                              </a:gdLst>
                              <a:ahLst/>
                              <a:cxnLst>
                                <a:cxn ang="0">
                                  <a:pos x="T0" y="0"/>
                                </a:cxn>
                                <a:cxn ang="0">
                                  <a:pos x="T1" y="0"/>
                                </a:cxn>
                              </a:cxnLst>
                              <a:rect l="T2" t="0" r="T3" b="0"/>
                              <a:pathLst>
                                <a:path w="165831">
                                  <a:moveTo>
                                    <a:pt x="165831" y="0"/>
                                  </a:moveTo>
                                  <a:lnTo>
                                    <a:pt x="0" y="0"/>
                                  </a:lnTo>
                                </a:path>
                              </a:pathLst>
                            </a:custGeom>
                            <a:noFill/>
                            <a:ln w="36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42" name="Shape 9244"/>
                          <wps:cNvSpPr>
                            <a:spLocks/>
                          </wps:cNvSpPr>
                          <wps:spPr bwMode="auto">
                            <a:xfrm>
                              <a:off x="184" y="1007"/>
                              <a:ext cx="0" cy="814"/>
                            </a:xfrm>
                            <a:custGeom>
                              <a:avLst/>
                              <a:gdLst>
                                <a:gd name="T0" fmla="*/ 81465 h 81465"/>
                                <a:gd name="T1" fmla="*/ 0 h 81465"/>
                                <a:gd name="T2" fmla="*/ 0 h 81465"/>
                                <a:gd name="T3" fmla="*/ 81465 h 81465"/>
                              </a:gdLst>
                              <a:ahLst/>
                              <a:cxnLst>
                                <a:cxn ang="0">
                                  <a:pos x="0" y="T0"/>
                                </a:cxn>
                                <a:cxn ang="0">
                                  <a:pos x="0" y="T1"/>
                                </a:cxn>
                              </a:cxnLst>
                              <a:rect l="0" t="T2" r="0" b="T3"/>
                              <a:pathLst>
                                <a:path h="81465">
                                  <a:moveTo>
                                    <a:pt x="0" y="81465"/>
                                  </a:moveTo>
                                  <a:lnTo>
                                    <a:pt x="0" y="0"/>
                                  </a:lnTo>
                                </a:path>
                              </a:pathLst>
                            </a:custGeom>
                            <a:noFill/>
                            <a:ln w="36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43" name="Shape 9247"/>
                          <wps:cNvSpPr>
                            <a:spLocks/>
                          </wps:cNvSpPr>
                          <wps:spPr bwMode="auto">
                            <a:xfrm>
                              <a:off x="192" y="1940"/>
                              <a:ext cx="801" cy="798"/>
                            </a:xfrm>
                            <a:custGeom>
                              <a:avLst/>
                              <a:gdLst>
                                <a:gd name="T0" fmla="*/ 0 w 80040"/>
                                <a:gd name="T1" fmla="*/ 0 h 79828"/>
                                <a:gd name="T2" fmla="*/ 80040 w 80040"/>
                                <a:gd name="T3" fmla="*/ 79828 h 79828"/>
                                <a:gd name="T4" fmla="*/ 0 w 80040"/>
                                <a:gd name="T5" fmla="*/ 0 h 79828"/>
                                <a:gd name="T6" fmla="*/ 80040 w 80040"/>
                                <a:gd name="T7" fmla="*/ 79828 h 79828"/>
                              </a:gdLst>
                              <a:ahLst/>
                              <a:cxnLst>
                                <a:cxn ang="0">
                                  <a:pos x="T0" y="T1"/>
                                </a:cxn>
                                <a:cxn ang="0">
                                  <a:pos x="T2" y="T3"/>
                                </a:cxn>
                              </a:cxnLst>
                              <a:rect l="T4" t="T5" r="T6" b="T7"/>
                              <a:pathLst>
                                <a:path w="80040" h="79828">
                                  <a:moveTo>
                                    <a:pt x="0" y="0"/>
                                  </a:moveTo>
                                  <a:lnTo>
                                    <a:pt x="80040" y="79828"/>
                                  </a:lnTo>
                                </a:path>
                              </a:pathLst>
                            </a:custGeom>
                            <a:noFill/>
                            <a:ln w="2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44" name="Shape 9248"/>
                          <wps:cNvSpPr>
                            <a:spLocks/>
                          </wps:cNvSpPr>
                          <wps:spPr bwMode="auto">
                            <a:xfrm>
                              <a:off x="192" y="2341"/>
                              <a:ext cx="399" cy="397"/>
                            </a:xfrm>
                            <a:custGeom>
                              <a:avLst/>
                              <a:gdLst>
                                <a:gd name="T0" fmla="*/ 0 w 39820"/>
                                <a:gd name="T1" fmla="*/ 0 h 39717"/>
                                <a:gd name="T2" fmla="*/ 39820 w 39820"/>
                                <a:gd name="T3" fmla="*/ 39717 h 39717"/>
                                <a:gd name="T4" fmla="*/ 0 w 39820"/>
                                <a:gd name="T5" fmla="*/ 0 h 39717"/>
                                <a:gd name="T6" fmla="*/ 39820 w 39820"/>
                                <a:gd name="T7" fmla="*/ 39717 h 39717"/>
                              </a:gdLst>
                              <a:ahLst/>
                              <a:cxnLst>
                                <a:cxn ang="0">
                                  <a:pos x="T0" y="T1"/>
                                </a:cxn>
                                <a:cxn ang="0">
                                  <a:pos x="T2" y="T3"/>
                                </a:cxn>
                              </a:cxnLst>
                              <a:rect l="T4" t="T5" r="T6" b="T7"/>
                              <a:pathLst>
                                <a:path w="39820" h="39717">
                                  <a:moveTo>
                                    <a:pt x="0" y="0"/>
                                  </a:moveTo>
                                  <a:lnTo>
                                    <a:pt x="39820" y="39717"/>
                                  </a:lnTo>
                                </a:path>
                              </a:pathLst>
                            </a:custGeom>
                            <a:noFill/>
                            <a:ln w="2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01" name="Shape 9249"/>
                          <wps:cNvSpPr>
                            <a:spLocks/>
                          </wps:cNvSpPr>
                          <wps:spPr bwMode="auto">
                            <a:xfrm>
                              <a:off x="192" y="1940"/>
                              <a:ext cx="801" cy="798"/>
                            </a:xfrm>
                            <a:custGeom>
                              <a:avLst/>
                              <a:gdLst>
                                <a:gd name="T0" fmla="*/ 0 w 80040"/>
                                <a:gd name="T1" fmla="*/ 0 h 79828"/>
                                <a:gd name="T2" fmla="*/ 80040 w 80040"/>
                                <a:gd name="T3" fmla="*/ 79828 h 79828"/>
                                <a:gd name="T4" fmla="*/ 0 w 80040"/>
                                <a:gd name="T5" fmla="*/ 0 h 79828"/>
                                <a:gd name="T6" fmla="*/ 80040 w 80040"/>
                                <a:gd name="T7" fmla="*/ 79828 h 79828"/>
                              </a:gdLst>
                              <a:ahLst/>
                              <a:cxnLst>
                                <a:cxn ang="0">
                                  <a:pos x="T0" y="T1"/>
                                </a:cxn>
                                <a:cxn ang="0">
                                  <a:pos x="T2" y="T3"/>
                                </a:cxn>
                              </a:cxnLst>
                              <a:rect l="T4" t="T5" r="T6" b="T7"/>
                              <a:pathLst>
                                <a:path w="80040" h="79828">
                                  <a:moveTo>
                                    <a:pt x="0" y="0"/>
                                  </a:moveTo>
                                  <a:lnTo>
                                    <a:pt x="80040" y="79828"/>
                                  </a:lnTo>
                                </a:path>
                              </a:pathLst>
                            </a:custGeom>
                            <a:noFill/>
                            <a:ln w="2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02" name="Shape 9250"/>
                          <wps:cNvSpPr>
                            <a:spLocks/>
                          </wps:cNvSpPr>
                          <wps:spPr bwMode="auto">
                            <a:xfrm>
                              <a:off x="595" y="1940"/>
                              <a:ext cx="800" cy="798"/>
                            </a:xfrm>
                            <a:custGeom>
                              <a:avLst/>
                              <a:gdLst>
                                <a:gd name="T0" fmla="*/ 0 w 80045"/>
                                <a:gd name="T1" fmla="*/ 0 h 79828"/>
                                <a:gd name="T2" fmla="*/ 80045 w 80045"/>
                                <a:gd name="T3" fmla="*/ 79828 h 79828"/>
                                <a:gd name="T4" fmla="*/ 0 w 80045"/>
                                <a:gd name="T5" fmla="*/ 0 h 79828"/>
                                <a:gd name="T6" fmla="*/ 80045 w 80045"/>
                                <a:gd name="T7" fmla="*/ 79828 h 79828"/>
                              </a:gdLst>
                              <a:ahLst/>
                              <a:cxnLst>
                                <a:cxn ang="0">
                                  <a:pos x="T0" y="T1"/>
                                </a:cxn>
                                <a:cxn ang="0">
                                  <a:pos x="T2" y="T3"/>
                                </a:cxn>
                              </a:cxnLst>
                              <a:rect l="T4" t="T5" r="T6" b="T7"/>
                              <a:pathLst>
                                <a:path w="80045" h="79828">
                                  <a:moveTo>
                                    <a:pt x="0" y="0"/>
                                  </a:moveTo>
                                  <a:lnTo>
                                    <a:pt x="80045" y="79828"/>
                                  </a:lnTo>
                                </a:path>
                              </a:pathLst>
                            </a:custGeom>
                            <a:noFill/>
                            <a:ln w="2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03" name="Shape 9251"/>
                          <wps:cNvSpPr>
                            <a:spLocks/>
                          </wps:cNvSpPr>
                          <wps:spPr bwMode="auto">
                            <a:xfrm>
                              <a:off x="997" y="1940"/>
                              <a:ext cx="800" cy="798"/>
                            </a:xfrm>
                            <a:custGeom>
                              <a:avLst/>
                              <a:gdLst>
                                <a:gd name="T0" fmla="*/ 0 w 80046"/>
                                <a:gd name="T1" fmla="*/ 0 h 79828"/>
                                <a:gd name="T2" fmla="*/ 80046 w 80046"/>
                                <a:gd name="T3" fmla="*/ 79828 h 79828"/>
                                <a:gd name="T4" fmla="*/ 0 w 80046"/>
                                <a:gd name="T5" fmla="*/ 0 h 79828"/>
                                <a:gd name="T6" fmla="*/ 80046 w 80046"/>
                                <a:gd name="T7" fmla="*/ 79828 h 79828"/>
                              </a:gdLst>
                              <a:ahLst/>
                              <a:cxnLst>
                                <a:cxn ang="0">
                                  <a:pos x="T0" y="T1"/>
                                </a:cxn>
                                <a:cxn ang="0">
                                  <a:pos x="T2" y="T3"/>
                                </a:cxn>
                              </a:cxnLst>
                              <a:rect l="T4" t="T5" r="T6" b="T7"/>
                              <a:pathLst>
                                <a:path w="80046" h="79828">
                                  <a:moveTo>
                                    <a:pt x="0" y="0"/>
                                  </a:moveTo>
                                  <a:lnTo>
                                    <a:pt x="80046" y="79828"/>
                                  </a:lnTo>
                                </a:path>
                              </a:pathLst>
                            </a:custGeom>
                            <a:noFill/>
                            <a:ln w="2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29" name="Shape 9252"/>
                          <wps:cNvSpPr>
                            <a:spLocks/>
                          </wps:cNvSpPr>
                          <wps:spPr bwMode="auto">
                            <a:xfrm>
                              <a:off x="1399" y="1940"/>
                              <a:ext cx="435" cy="434"/>
                            </a:xfrm>
                            <a:custGeom>
                              <a:avLst/>
                              <a:gdLst>
                                <a:gd name="T0" fmla="*/ 0 w 43503"/>
                                <a:gd name="T1" fmla="*/ 0 h 43385"/>
                                <a:gd name="T2" fmla="*/ 43503 w 43503"/>
                                <a:gd name="T3" fmla="*/ 43385 h 43385"/>
                                <a:gd name="T4" fmla="*/ 0 w 43503"/>
                                <a:gd name="T5" fmla="*/ 0 h 43385"/>
                                <a:gd name="T6" fmla="*/ 43503 w 43503"/>
                                <a:gd name="T7" fmla="*/ 43385 h 43385"/>
                              </a:gdLst>
                              <a:ahLst/>
                              <a:cxnLst>
                                <a:cxn ang="0">
                                  <a:pos x="T0" y="T1"/>
                                </a:cxn>
                                <a:cxn ang="0">
                                  <a:pos x="T2" y="T3"/>
                                </a:cxn>
                              </a:cxnLst>
                              <a:rect l="T4" t="T5" r="T6" b="T7"/>
                              <a:pathLst>
                                <a:path w="43503" h="43385">
                                  <a:moveTo>
                                    <a:pt x="0" y="0"/>
                                  </a:moveTo>
                                  <a:lnTo>
                                    <a:pt x="43503" y="43385"/>
                                  </a:lnTo>
                                </a:path>
                              </a:pathLst>
                            </a:custGeom>
                            <a:noFill/>
                            <a:ln w="2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30" name="Shape 9253"/>
                          <wps:cNvSpPr>
                            <a:spLocks/>
                          </wps:cNvSpPr>
                          <wps:spPr bwMode="auto">
                            <a:xfrm>
                              <a:off x="1801" y="1940"/>
                              <a:ext cx="33" cy="33"/>
                            </a:xfrm>
                            <a:custGeom>
                              <a:avLst/>
                              <a:gdLst>
                                <a:gd name="T0" fmla="*/ 0 w 3283"/>
                                <a:gd name="T1" fmla="*/ 0 h 3274"/>
                                <a:gd name="T2" fmla="*/ 3283 w 3283"/>
                                <a:gd name="T3" fmla="*/ 3274 h 3274"/>
                                <a:gd name="T4" fmla="*/ 0 w 3283"/>
                                <a:gd name="T5" fmla="*/ 0 h 3274"/>
                                <a:gd name="T6" fmla="*/ 3283 w 3283"/>
                                <a:gd name="T7" fmla="*/ 3274 h 3274"/>
                              </a:gdLst>
                              <a:ahLst/>
                              <a:cxnLst>
                                <a:cxn ang="0">
                                  <a:pos x="T0" y="T1"/>
                                </a:cxn>
                                <a:cxn ang="0">
                                  <a:pos x="T2" y="T3"/>
                                </a:cxn>
                              </a:cxnLst>
                              <a:rect l="T4" t="T5" r="T6" b="T7"/>
                              <a:pathLst>
                                <a:path w="3283" h="3274">
                                  <a:moveTo>
                                    <a:pt x="0" y="0"/>
                                  </a:moveTo>
                                  <a:lnTo>
                                    <a:pt x="3283" y="3274"/>
                                  </a:lnTo>
                                </a:path>
                              </a:pathLst>
                            </a:custGeom>
                            <a:noFill/>
                            <a:ln w="2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31" name="Shape 9254"/>
                          <wps:cNvSpPr>
                            <a:spLocks/>
                          </wps:cNvSpPr>
                          <wps:spPr bwMode="auto">
                            <a:xfrm>
                              <a:off x="184" y="1932"/>
                              <a:ext cx="1658" cy="0"/>
                            </a:xfrm>
                            <a:custGeom>
                              <a:avLst/>
                              <a:gdLst>
                                <a:gd name="T0" fmla="*/ 0 w 165831"/>
                                <a:gd name="T1" fmla="*/ 165831 w 165831"/>
                                <a:gd name="T2" fmla="*/ 0 w 165831"/>
                                <a:gd name="T3" fmla="*/ 165831 w 165831"/>
                              </a:gdLst>
                              <a:ahLst/>
                              <a:cxnLst>
                                <a:cxn ang="0">
                                  <a:pos x="T0" y="0"/>
                                </a:cxn>
                                <a:cxn ang="0">
                                  <a:pos x="T1" y="0"/>
                                </a:cxn>
                              </a:cxnLst>
                              <a:rect l="T2" t="0" r="T3" b="0"/>
                              <a:pathLst>
                                <a:path w="165831">
                                  <a:moveTo>
                                    <a:pt x="0" y="0"/>
                                  </a:moveTo>
                                  <a:lnTo>
                                    <a:pt x="165831" y="0"/>
                                  </a:lnTo>
                                </a:path>
                              </a:pathLst>
                            </a:custGeom>
                            <a:noFill/>
                            <a:ln w="36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32" name="Shape 9255"/>
                          <wps:cNvSpPr>
                            <a:spLocks/>
                          </wps:cNvSpPr>
                          <wps:spPr bwMode="auto">
                            <a:xfrm>
                              <a:off x="1842" y="1932"/>
                              <a:ext cx="0" cy="815"/>
                            </a:xfrm>
                            <a:custGeom>
                              <a:avLst/>
                              <a:gdLst>
                                <a:gd name="T0" fmla="*/ 0 h 81465"/>
                                <a:gd name="T1" fmla="*/ 81465 h 81465"/>
                                <a:gd name="T2" fmla="*/ 0 h 81465"/>
                                <a:gd name="T3" fmla="*/ 81465 h 81465"/>
                              </a:gdLst>
                              <a:ahLst/>
                              <a:cxnLst>
                                <a:cxn ang="0">
                                  <a:pos x="0" y="T0"/>
                                </a:cxn>
                                <a:cxn ang="0">
                                  <a:pos x="0" y="T1"/>
                                </a:cxn>
                              </a:cxnLst>
                              <a:rect l="0" t="T2" r="0" b="T3"/>
                              <a:pathLst>
                                <a:path h="81465">
                                  <a:moveTo>
                                    <a:pt x="0" y="0"/>
                                  </a:moveTo>
                                  <a:lnTo>
                                    <a:pt x="0" y="81465"/>
                                  </a:lnTo>
                                </a:path>
                              </a:pathLst>
                            </a:custGeom>
                            <a:noFill/>
                            <a:ln w="36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33" name="Shape 9256"/>
                          <wps:cNvSpPr>
                            <a:spLocks/>
                          </wps:cNvSpPr>
                          <wps:spPr bwMode="auto">
                            <a:xfrm>
                              <a:off x="184" y="2747"/>
                              <a:ext cx="1658" cy="0"/>
                            </a:xfrm>
                            <a:custGeom>
                              <a:avLst/>
                              <a:gdLst>
                                <a:gd name="T0" fmla="*/ 165831 w 165831"/>
                                <a:gd name="T1" fmla="*/ 0 w 165831"/>
                                <a:gd name="T2" fmla="*/ 0 w 165831"/>
                                <a:gd name="T3" fmla="*/ 165831 w 165831"/>
                              </a:gdLst>
                              <a:ahLst/>
                              <a:cxnLst>
                                <a:cxn ang="0">
                                  <a:pos x="T0" y="0"/>
                                </a:cxn>
                                <a:cxn ang="0">
                                  <a:pos x="T1" y="0"/>
                                </a:cxn>
                              </a:cxnLst>
                              <a:rect l="T2" t="0" r="T3" b="0"/>
                              <a:pathLst>
                                <a:path w="165831">
                                  <a:moveTo>
                                    <a:pt x="165831" y="0"/>
                                  </a:moveTo>
                                  <a:lnTo>
                                    <a:pt x="0" y="0"/>
                                  </a:lnTo>
                                </a:path>
                              </a:pathLst>
                            </a:custGeom>
                            <a:noFill/>
                            <a:ln w="36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34" name="Shape 9257"/>
                          <wps:cNvSpPr>
                            <a:spLocks/>
                          </wps:cNvSpPr>
                          <wps:spPr bwMode="auto">
                            <a:xfrm>
                              <a:off x="184" y="1932"/>
                              <a:ext cx="0" cy="815"/>
                            </a:xfrm>
                            <a:custGeom>
                              <a:avLst/>
                              <a:gdLst>
                                <a:gd name="T0" fmla="*/ 81465 h 81465"/>
                                <a:gd name="T1" fmla="*/ 0 h 81465"/>
                                <a:gd name="T2" fmla="*/ 0 h 81465"/>
                                <a:gd name="T3" fmla="*/ 81465 h 81465"/>
                              </a:gdLst>
                              <a:ahLst/>
                              <a:cxnLst>
                                <a:cxn ang="0">
                                  <a:pos x="0" y="T0"/>
                                </a:cxn>
                                <a:cxn ang="0">
                                  <a:pos x="0" y="T1"/>
                                </a:cxn>
                              </a:cxnLst>
                              <a:rect l="0" t="T2" r="0" b="T3"/>
                              <a:pathLst>
                                <a:path h="81465">
                                  <a:moveTo>
                                    <a:pt x="0" y="81465"/>
                                  </a:moveTo>
                                  <a:lnTo>
                                    <a:pt x="0" y="0"/>
                                  </a:lnTo>
                                </a:path>
                              </a:pathLst>
                            </a:custGeom>
                            <a:noFill/>
                            <a:ln w="36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id="Группа 73035" o:spid="_x0000_s1026" style="position:absolute;margin-left:43.45pt;margin-top:12.4pt;width:308.25pt;height:88pt;z-index:251669504" coordsize="39147,1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">
                <v:shape id="Picture 71981" o:spid="_x0000_s1027" type="#_x0000_t75" style="position:absolute;top:381;width:38989;height:10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az4fFAAAA3gAAAA8AAABkcnMvZG93bnJldi54bWxET01rwkAQvRf6H5YRvJS6iVKt0VXaiNSr&#10;aWnxNmbHJDQ7G7JrjP/eLRS8zeN9znLdm1p01LrKsoJ4FIEgzq2uuFDw9bl9fgXhPLLG2jIpuJKD&#10;9erxYYmJthfeU5f5QoQQdgkqKL1vEildXpJBN7INceBOtjXoA2wLqVu8hHBTy3EUTaXBikNDiQ2l&#10;JeW/2dko+OjSw9Pm53tqrvHm+J7Ozi/zjJQaDvq3BQhPvb+L/907HeaPJ/EM/t4JN8jV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2s+HxQAAAN4AAAAPAAAAAAAAAAAAAAAA&#10;AJ8CAABkcnMvZG93bnJldi54bWxQSwUGAAAAAAQABAD3AAAAkQMAAAAA&#10;">
                  <v:imagedata r:id="rId25" o:title=""/>
                </v:shape>
                <v:group id="Group 67495" o:spid="_x0000_s1028" style="position:absolute;left:13906;width:3239;height:1524" coordsize="367926,188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Shape 8463" o:spid="_x0000_s1029" style="position:absolute;width:367926;height:188809;visibility:visible;mso-wrap-style:square;v-text-anchor:top" coordsize="367926,188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08I8EA&#10;AADcAAAADwAAAGRycy9kb3ducmV2LnhtbERPTYvCMBC9C/6HMMJeRFNXLFKNIsKyHhbBrnsfmrEt&#10;NpOSRFv//UYQvM3jfc5625tG3Mn52rKC2TQBQVxYXXOp4Pz7NVmC8AFZY2OZFDzIw3YzHKwx07bj&#10;E93zUIoYwj5DBVUIbSalLyoy6Ke2JY7cxTqDIUJXSu2wi+GmkZ9JkkqDNceGClvaV1Rc85tRsGz3&#10;l/Sc/pzm3z0u/q5ufGy6sVIfo363AhGoD2/xy33Qcf5iBs9n4gV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6dPCPBAAAA3AAAAA8AAAAAAAAAAAAAAAAAmAIAAGRycy9kb3du&#10;cmV2LnhtbFBLBQYAAAAABAAEAPUAAACGAwAAAAA=&#10;" path="m,l367926,r,188809l,188809,,xe" filled="f" strokeweight=".05686mm">
                    <v:path arrowok="t" o:connecttype="custom" o:connectlocs="0,0;367926,0;367926,188809;0,188809;0,0" o:connectangles="0,0,0,0,0" textboxrect="0,0,367926,188809"/>
                  </v:shape>
                  <v:shape id="Shape 8464" o:spid="_x0000_s1030" style="position:absolute;left:17259;top:8605;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008cMA&#10;AADcAAAADwAAAGRycy9kb3ducmV2LnhtbERP32vCMBB+F/wfwgl7s4kFh3RG2dTBHgTRDfZ6a25t&#10;sbnEJqvdf28GA9/u4/t5y/VgW9FTFxrHGmaZAkFcOtNwpeHj/XW6ABEissHWMWn4pQDr1Xi0xMK4&#10;Kx+pP8VKpBAOBWqoY/SFlKGsyWLInCdO3LfrLMYEu0qaDq8p3LYyV+pRWmw4NdToaVNTeT79WA18&#10;yT9fvvrtXvmDj/P9YndUu7PWD5Ph+QlEpCHexf/uN5Pmz3P4eyZd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008cMAAADcAAAADwAAAAAAAAAAAAAAAACYAgAAZHJzL2Rv&#10;d25yZXYueG1sUEsFBgAAAAAEAAQA9QAAAIgDAAAAAA==&#10;" path="m,l,e" filled="f" strokeweight=".05686mm">
                    <v:path arrowok="t" o:connecttype="custom" o:connectlocs="0,0;0,0" o:connectangles="0,0" textboxrect="0,0,0,0"/>
                  </v:shape>
                  <v:shape id="Shape 8465" o:spid="_x0000_s1031" style="position:absolute;left:17259;top:8605;width:27096;height:27025;visibility:visible;mso-wrap-style:square;v-text-anchor:top" coordsize="27096,27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xsMMA&#10;AADcAAAADwAAAGRycy9kb3ducmV2LnhtbERPTWvCQBC9F/wPywi9iG4aqZQ0q1ih0JOlau9jdpqE&#10;ZGfX7GpSf71bKHibx/ucfDWYVlyo87VlBU+zBARxYXXNpYLD/n36AsIHZI2tZVLwSx5Wy9FDjpm2&#10;PX/RZRdKEUPYZ6igCsFlUvqiIoN+Zh1x5H5sZzBE2JVSd9jHcNPKNEkW0mDNsaFCR5uKimZ3Ngq2&#10;w+TQHNu++Ezx6t7MyU2+U6fU43hYv4IINIS7+N/9oeP85zn8PRMv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xsMMAAADcAAAADwAAAAAAAAAAAAAAAACYAgAAZHJzL2Rv&#10;d25yZXYueG1sUEsFBgAAAAAEAAQA9QAAAIgDAAAAAA==&#10;" path="m,27025l27096,e" filled="f" strokeweight=".05686mm">
                    <v:path arrowok="t" o:connecttype="custom" o:connectlocs="0,27025;27096,0" o:connectangles="0,0" textboxrect="0,0,27096,27025"/>
                  </v:shape>
                  <v:shape id="Shape 8466" o:spid="_x0000_s1032" style="position:absolute;left:17259;top:8605;width:54191;height:54060;visibility:visible;mso-wrap-style:square;v-text-anchor:top" coordsize="54191,54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L6KsMA&#10;AADcAAAADwAAAGRycy9kb3ducmV2LnhtbERPS4vCMBC+C/6HMAt701Slot1GEVFYBA8+EPc2NNMH&#10;20xKE7X+e7Ow4G0+vueky87U4k6tqywrGA0jEMSZ1RUXCs6n7WAGwnlkjbVlUvAkB8tFv5diou2D&#10;D3Q/+kKEEHYJKii9bxIpXVaSQTe0DXHgctsa9AG2hdQtPkK4qeU4iqbSYMWhocSG1iVlv8ebUTDf&#10;j+Tpyvn0Mvk57NfPWRTfdhulPj+61RcIT51/i//d3zrMj2P4eyZc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L6KsMAAADcAAAADwAAAAAAAAAAAAAAAACYAgAAZHJzL2Rv&#10;d25yZXYueG1sUEsFBgAAAAAEAAQA9QAAAIgDAAAAAA==&#10;" path="m,54060l54191,e" filled="f" strokeweight=".05686mm">
                    <v:path arrowok="t" o:connecttype="custom" o:connectlocs="0,54060;54191,0" o:connectangles="0,0" textboxrect="0,0,54191,54060"/>
                  </v:shape>
                  <v:shape id="Shape 8467" o:spid="_x0000_s1033" style="position:absolute;left:18491;top:8605;width:80066;height:79857;visibility:visible;mso-wrap-style:square;v-text-anchor:top" coordsize="80066,79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Gph8QA&#10;AADcAAAADwAAAGRycy9kb3ducmV2LnhtbESPQWsCMRCF7wX/QxjBW81aUMpqFBFb1JNdvXgbNmOy&#10;upksm9Td/vtGKPQ2w3vzvjeLVe9q8aA2VJ4VTMYZCOLS64qNgvPp4/UdRIjIGmvPpOCHAqyWg5cF&#10;5tp3/EWPIhqRQjjkqMDG2ORShtKSwzD2DXHSrr51GNPaGqlb7FK4q+Vbls2kw4oTwWJDG0vlvfh2&#10;CWLWh8u+M9ftp0E7PeDudiy8UqNhv56DiNTHf/Pf9U6n+tMZPJ9JE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xqYfEAAAA3AAAAA8AAAAAAAAAAAAAAAAAmAIAAGRycy9k&#10;b3ducmV2LnhtbFBLBQYAAAAABAAEAPUAAACJAwAAAAA=&#10;" path="m,79857l80066,e" filled="f" strokeweight=".05686mm">
                    <v:path arrowok="t" o:connecttype="custom" o:connectlocs="0,79857;80066,0" o:connectangles="0,0" textboxrect="0,0,80066,79857"/>
                  </v:shape>
                  <v:shape id="Shape 8468" o:spid="_x0000_s1034" style="position:absolute;left:45586;top:8605;width:80066;height:79857;visibility:visible;mso-wrap-style:square;v-text-anchor:top" coordsize="80066,79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0MHMQA&#10;AADcAAAADwAAAGRycy9kb3ducmV2LnhtbESPQWsCMRCF7wX/QxjBW822oJXVKCJW1FNde+lt2IzJ&#10;2s1k2UR3/fdNodDbDO/N+94sVr2rxZ3aUHlW8DLOQBCXXldsFHye359nIEJE1lh7JgUPCrBaDp4W&#10;mGvf8YnuRTQihXDIUYGNscmlDKUlh2HsG+KkXXzrMKa1NVK32KVwV8vXLJtKhxUngsWGNpbK7+Lm&#10;EsSsj1+Hzly2O4N2csT99aPwSo2G/XoOIlIf/81/13ud6k/e4PeZNIF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9DBzEAAAA3AAAAA8AAAAAAAAAAAAAAAAAmAIAAGRycy9k&#10;b3ducmV2LnhtbFBLBQYAAAAABAAEAPUAAACJAwAAAAA=&#10;" path="m,79857l80066,e" filled="f" strokeweight=".05686mm">
                    <v:path arrowok="t" o:connecttype="custom" o:connectlocs="0,79857;80066,0" o:connectangles="0,0" textboxrect="0,0,80066,79857"/>
                  </v:shape>
                  <v:shape id="Shape 8469" o:spid="_x0000_s1035" style="position:absolute;left:72682;top:8605;width:80083;height:79857;visibility:visible;mso-wrap-style:square;v-text-anchor:top" coordsize="80083,79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ti2sQA&#10;AADcAAAADwAAAGRycy9kb3ducmV2LnhtbESPT0sDMRDF74LfIYzQm03cainbpkUKgiCK/Uev0824&#10;u7iZhE1s12/vHITeZnhv3vvNYjX4Tp2pT21gCw9jA4q4Cq7l2sJ+93I/A5UyssMuMFn4pQSr5e3N&#10;AksXLryh8zbXSkI4lWihyTmWWqeqIY9pHCKxaF+h95hl7WvterxIuO90YcxUe2xZGhqMtG6o+t7+&#10;eAvmMx4fT29FnOi1eccD0bSgD2tHd8PzHFSmIV/N/9evTvCfhFaekQn0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rYtrEAAAA3AAAAA8AAAAAAAAAAAAAAAAAmAIAAGRycy9k&#10;b3ducmV2LnhtbFBLBQYAAAAABAAEAPUAAACJAwAAAAA=&#10;" path="m,79857l80083,e" filled="f" strokeweight=".05686mm">
                    <v:path arrowok="t" o:connecttype="custom" o:connectlocs="0,79857;80083,0" o:connectangles="0,0" textboxrect="0,0,80083,79857"/>
                  </v:shape>
                  <v:shape id="Shape 8470" o:spid="_x0000_s1036" style="position:absolute;left:99789;top:8605;width:80071;height:79857;visibility:visible;mso-wrap-style:square;v-text-anchor:top" coordsize="80071,79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GR/MMA&#10;AADcAAAADwAAAGRycy9kb3ducmV2LnhtbERPTWvCQBC9C/0PyxR6002Flja6Sig2qAfBNOB1yI5J&#10;MDsbspuY/PtuQehtHu9z1tvRNGKgztWWFbwuIhDEhdU1lwryn+/5BwjnkTU2lknBRA62m6fZGmNt&#10;73ymIfOlCCHsYlRQed/GUrqiIoNuYVviwF1tZ9AH2JVSd3gP4aaRyyh6lwZrDg0VtvRVUXHLeqOg&#10;36WH5Jym+anHk7/gcTq0+0mpl+cxWYHwNPp/8cO912H+2yf8PRMu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GR/MMAAADcAAAADwAAAAAAAAAAAAAAAACYAgAAZHJzL2Rv&#10;d25yZXYueG1sUEsFBgAAAAAEAAQA9QAAAIgDAAAAAA==&#10;" path="m,79857l80071,e" filled="f" strokeweight=".05686mm">
                    <v:path arrowok="t" o:connecttype="custom" o:connectlocs="0,79857;80071,0" o:connectangles="0,0" textboxrect="0,0,80071,79857"/>
                  </v:shape>
                  <v:shape id="Shape 8471" o:spid="_x0000_s1037" style="position:absolute;left:126884;top:33992;width:54618;height:54470;visibility:visible;mso-wrap-style:square;v-text-anchor:top" coordsize="54618,54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ROJsQA&#10;AADcAAAADwAAAGRycy9kb3ducmV2LnhtbESPQW/CMAyF75P4D5GRdhspICFUCIgiDbjsANuFm9WY&#10;pqJxqiaDjl+PD5O42XrP731ernvfqBt1sQ5sYDzKQBGXwdZcGfj5/vyYg4oJ2WITmAz8UYT1avC2&#10;xNyGOx/pdkqVkhCOORpwKbW51rF05DGOQkss2iV0HpOsXaVth3cJ942eZNlMe6xZGhy2tHVUXk+/&#10;3sBX3DfTy/zs8FBQnNJjUrTFzpj3Yb9ZgErUp5f5//pgBX8m+PKMTK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0TibEAAAA3AAAAA8AAAAAAAAAAAAAAAAAmAIAAGRycy9k&#10;b3ducmV2LnhtbFBLBQYAAAAABAAEAPUAAACJAwAAAAA=&#10;" path="m,54470l54618,e" filled="f" strokeweight=".05686mm">
                    <v:path arrowok="t" o:connecttype="custom" o:connectlocs="0,54470;54618,0" o:connectangles="0,0" textboxrect="0,0,54618,54470"/>
                  </v:shape>
                  <v:shape id="Shape 8472" o:spid="_x0000_s1038" style="position:absolute;left:153996;top:61027;width:27506;height:27435;visibility:visible;mso-wrap-style:square;v-text-anchor:top" coordsize="27506,27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GPUr8A&#10;AADcAAAADwAAAGRycy9kb3ducmV2LnhtbERPTYvCMBC9C/6HMMLeNFWWItUoIihePKwueh2asS02&#10;MyWJWv/9ZmFhb/N4n7Nc965VT/KhETYwnWSgiEuxDVcGvs+78RxUiMgWW2Ey8KYA69VwsMTCyou/&#10;6HmKlUohHAo0UMfYFVqHsiaHYSIdceJu4h3GBH2lrcdXCnetnmVZrh02nBpq7GhbU3k/PZwB+bzw&#10;Qzf7Dmdnf5WjF8rnB2M+Rv1mASpSH//Ff+6DTfPzKfw+ky7Qq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0Y9SvwAAANwAAAAPAAAAAAAAAAAAAAAAAJgCAABkcnMvZG93bnJl&#10;di54bWxQSwUGAAAAAAQABAD1AAAAhAMAAAAA&#10;" path="m,27435l27506,e" filled="f" strokeweight=".05686mm">
                    <v:path arrowok="t" o:connecttype="custom" o:connectlocs="0,27435;27506,0" o:connectangles="0,0" textboxrect="0,0,27506,27435"/>
                  </v:shape>
                  <v:shape id="Shape 8473" o:spid="_x0000_s1039" style="position:absolute;left:181092;top:88052;width:410;height:410;visibility:visible;mso-wrap-style:square;v-text-anchor:top" coordsize="41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qUCcAA&#10;AADcAAAADwAAAGRycy9kb3ducmV2LnhtbERPS4vCMBC+C/sfwix4kTVZESndRpEVwaOvhT0OzdgW&#10;m0lpom3/vREEb/PxPSdb9bYWd2p95VjD91SBIM6dqbjQcD5tvxIQPiAbrB2ThoE8rJYfowxT4zo+&#10;0P0YChFD2KeooQyhSaX0eUkW/dQ1xJG7uNZiiLAtpGmxi+G2ljOlFtJixbGhxIZ+S8qvx5vVsJl3&#10;idtPuuvm73+Y10oNlBwqrcef/foHRKA+vMUv987E+YsZPJ+JF8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cqUCcAAAADcAAAADwAAAAAAAAAAAAAAAACYAgAAZHJzL2Rvd25y&#10;ZXYueG1sUEsFBgAAAAAEAAQA9QAAAIUDAAAAAA==&#10;" path="m,410l410,e" filled="f" strokeweight=".05686mm">
                    <v:path arrowok="t" o:connecttype="custom" o:connectlocs="0,410;410,0" o:connectangles="0,0" textboxrect="0,0,410,410"/>
                  </v:shape>
                  <v:shape id="Shape 8474" o:spid="_x0000_s1040" style="position:absolute;left:16438;top:7786;width:165885;height:0;visibility:visible;mso-wrap-style:square;v-text-anchor:top" coordsize="1658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ercMA&#10;AADcAAAADwAAAGRycy9kb3ducmV2LnhtbERP22oCMRB9L/gPYYS+1axSbFk3imhLhQrW2/uwmb3o&#10;ZrIkqW79elMo9G0O5zrZrDONuJDztWUFw0ECgji3uuZSwWH//vQKwgdkjY1lUvBDHmbT3kOGqbZX&#10;3tJlF0oRQ9inqKAKoU2l9HlFBv3AtsSRK6wzGCJ0pdQOrzHcNHKUJGNpsObYUGFLi4ry8+7bKCg2&#10;67evlft0x5d5eTsub4ePE5+Veux38wmIQF34F/+5VzrOHz/D7zPxAj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ercMAAADcAAAADwAAAAAAAAAAAAAAAACYAgAAZHJzL2Rv&#10;d25yZXYueG1sUEsFBgAAAAAEAAQA9QAAAIgDAAAAAA==&#10;" path="m,l165885,e" filled="f" strokeweight=".1024mm">
                    <v:path arrowok="t" o:connecttype="custom" o:connectlocs="0,0;165885,0" o:connectangles="0,0" textboxrect="0,0,165885,0"/>
                  </v:shape>
                  <v:shape id="Shape 8475" o:spid="_x0000_s1041" style="position:absolute;left:182323;top:7786;width:0;height:81495;visibility:visible;mso-wrap-style:square;v-text-anchor:top" coordsize="0,81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je6cEA&#10;AADcAAAADwAAAGRycy9kb3ducmV2LnhtbESPQYvCMBCF74L/IYywtzVVqCxdoyyKsDexas9DM9uU&#10;bSYliVr/vREEbzO89755s1wPthNX8qF1rGA2zUAQ10633Cg4HXefXyBCRNbYOSYFdwqwXo1HSyy0&#10;u/GBrmVsRIJwKFCBibEvpAy1IYth6nripP05bzGm1TdSe7wluO3kPMsW0mLL6YLBnjaG6v/yYhOl&#10;CudMz01VNlsX9vdN7qt9rtTHZPj5BhFpiG/zK/2rU/1FDs9n0gR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43unBAAAA3AAAAA8AAAAAAAAAAAAAAAAAmAIAAGRycy9kb3du&#10;cmV2LnhtbFBLBQYAAAAABAAEAPUAAACGAwAAAAA=&#10;" path="m,l,81495e" filled="f" strokeweight=".1024mm">
                    <v:path arrowok="t" o:connecttype="custom" o:connectlocs="0,0;0,81495" o:connectangles="0,0" textboxrect="0,0,0,81495"/>
                  </v:shape>
                  <v:shape id="Shape 8476" o:spid="_x0000_s1042" style="position:absolute;left:16438;top:89281;width:165885;height:0;visibility:visible;mso-wrap-style:square;v-text-anchor:top" coordsize="1658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ulQcMA&#10;AADcAAAADwAAAGRycy9kb3ducmV2LnhtbERPTWsCMRC9C/0PYQreNFsPq2yNIm1FwYLW6n3YjLtb&#10;N5Mlibr66xtB8DaP9znjaWtqcSbnK8sK3voJCOLc6ooLBbvfeW8EwgdkjbVlUnAlD9PJS2eMmbYX&#10;/qHzNhQihrDPUEEZQpNJ6fOSDPq+bYgjd7DOYIjQFVI7vMRwU8tBkqTSYMWxocSGPkrKj9uTUXBY&#10;f39tlm7l9sNZcdt/3naLPz4q1X1tZ+8gArXhKX64lzrOT1O4PxMvk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ulQcMAAADcAAAADwAAAAAAAAAAAAAAAACYAgAAZHJzL2Rv&#10;d25yZXYueG1sUEsFBgAAAAAEAAQA9QAAAIgDAAAAAA==&#10;" path="m165885,l,e" filled="f" strokeweight=".1024mm">
                    <v:path arrowok="t" o:connecttype="custom" o:connectlocs="165885,0;0,0" o:connectangles="0,0" textboxrect="0,0,165885,0"/>
                  </v:shape>
                  <v:shape id="Shape 8477" o:spid="_x0000_s1043" style="position:absolute;left:16438;top:7786;width:0;height:81495;visibility:visible;mso-wrap-style:square;v-text-anchor:top" coordsize="0,81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blBcMA&#10;AADcAAAADwAAAGRycy9kb3ducmV2LnhtbESPQWvDMAyF74P+B6NCb6vTQrKS1i2lY7BbWLblLGIt&#10;DovlYHtt8u/rwWA3iffep6fDabKDuJIPvWMFm3UGgrh1uudOwcf7y+MORIjIGgfHpGCmAKfj4uGA&#10;pXY3fqNrHTuRIBxKVGBiHEspQ2vIYli7kThpX85bjGn1ndQebwluB7nNskJa7DldMDjSxVD7Xf/Y&#10;RGnCZ6a3pqm7Zxeq+ZL7psqVWi2n8x5EpCn+m//SrzrVL57g95k0gT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6blBcMAAADcAAAADwAAAAAAAAAAAAAAAACYAgAAZHJzL2Rv&#10;d25yZXYueG1sUEsFBgAAAAAEAAQA9QAAAIgDAAAAAA==&#10;" path="m,81495l,e" filled="f" strokeweight=".1024mm">
                    <v:path arrowok="t" o:connecttype="custom" o:connectlocs="0,81495;0,0" o:connectangles="0,0" textboxrect="0,0,0,81495"/>
                  </v:shape>
                  <v:shape id="Shape 8480" o:spid="_x0000_s1044" style="position:absolute;left:17259;top:101155;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VsPcMA&#10;AADcAAAADwAAAGRycy9kb3ducmV2LnhtbERPS2sCMRC+F/wPYYTeaqJQsatRbLXgQSg+wOu4GXcX&#10;N5O4Sdf13zeFQm/z8T1ntuhsLVpqQuVYw3CgQBDnzlRcaDgePl8mIEJENlg7Jg0PCrCY955mmBl3&#10;5x21+1iIFMIhQw1ljD6TMuQlWQwD54kTd3GNxZhgU0jT4D2F21qOlBpLixWnhhI9fZSUX/ffVgPf&#10;Rqf3c7vaKv/l4+t2st6p9VXr5363nIKI1MV/8Z97Y9L88Rv8PpMuk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VsPcMAAADcAAAADwAAAAAAAAAAAAAAAACYAgAAZHJzL2Rv&#10;d25yZXYueG1sUEsFBgAAAAAEAAQA9QAAAIgDAAAAAA==&#10;" path="m,l,e" filled="f" strokeweight=".05686mm">
                    <v:path arrowok="t" o:connecttype="custom" o:connectlocs="0,0;0,0" o:connectangles="0,0" textboxrect="0,0,0,0"/>
                  </v:shape>
                  <v:shape id="Shape 8481" o:spid="_x0000_s1045" style="position:absolute;left:17259;top:101155;width:40233;height:40144;visibility:visible;mso-wrap-style:square;v-text-anchor:top" coordsize="40233,40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OFMUA&#10;AADcAAAADwAAAGRycy9kb3ducmV2LnhtbESPT0/DMAzF70h8h8hI3Fg6DmMqyyaGhLTDEGJ/OFuJ&#10;13Q0TmnStfv2+IDEzdZ7fu/nxWoMjbpQl+rIBqaTAhSxja7mysBh//YwB5UyssMmMhm4UoLV8vZm&#10;gaWLA3/SZZcrJSGcSjTgc25LrZP1FDBNYkss2il2AbOsXaVdh4OEh0Y/FsVMB6xZGjy29OrJfu/6&#10;YGA7P6/fPwafjvF47X8O1qavfmvM/d348gwq05j/zX/XGyf4T4Ivz8gE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84UxQAAANwAAAAPAAAAAAAAAAAAAAAAAJgCAABkcnMv&#10;ZG93bnJldi54bWxQSwUGAAAAAAQABAD1AAAAigMAAAAA&#10;" path="m,40144l40233,e" filled="f" strokeweight=".05686mm">
                    <v:path arrowok="t" o:connecttype="custom" o:connectlocs="0,40144;40233,0" o:connectangles="0,0" textboxrect="0,0,40233,40144"/>
                  </v:shape>
                  <v:shape id="Shape 8482" o:spid="_x0000_s1046" style="position:absolute;left:17669;top:101155;width:80066;height:79873;visibility:visible;mso-wrap-style:square;v-text-anchor:top" coordsize="80066,79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N/8IA&#10;AADcAAAADwAAAGRycy9kb3ducmV2LnhtbERPTWsCMRC9F/wPYYReSs3Wg5WtUURr7bF1l3odNtPd&#10;xc0kJNFd/30jCL3N433OYjWYTlzIh9aygpdJBoK4srrlWkFZ7J7nIEJE1thZJgVXCrBajh4WmGvb&#10;8zddDrEWKYRDjgqaGF0uZagaMhgm1hEn7td6gzFBX0vtsU/hppPTLJtJgy2nhgYdbRqqToezUfBU&#10;br9+isL1/nos59K/7/sPd1TqcTys30BEGuK/+O7+1Gn+6xRuz6QL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mw3/wgAAANwAAAAPAAAAAAAAAAAAAAAAAJgCAABkcnMvZG93&#10;bnJldi54bWxQSwUGAAAAAAQABAD1AAAAhwMAAAAA&#10;" path="m,79873l80066,e" filled="f" strokeweight=".05686mm">
                    <v:path arrowok="t" o:connecttype="custom" o:connectlocs="0,79873;80066,0" o:connectangles="0,0" textboxrect="0,0,80066,79873"/>
                  </v:shape>
                  <v:shape id="Shape 8483" o:spid="_x0000_s1047" style="position:absolute;left:57902;top:101155;width:80066;height:79873;visibility:visible;mso-wrap-style:square;v-text-anchor:top" coordsize="80066,79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eoZMMA&#10;AADcAAAADwAAAGRycy9kb3ducmV2LnhtbERP30vDMBB+F/wfwgm+iEvdQEddNsaczsetLe71aM62&#10;2FxCEtfuv18Ggm/38f28xWo0vTiRD51lBU+TDARxbXXHjYKqfH+cgwgRWWNvmRScKcBqeXuzwFzb&#10;gQ90KmIjUgiHHBW0MbpcylC3ZDBMrCNO3Lf1BmOCvpHa45DCTS+nWfYsDXacGlp0tGmp/il+jYKH&#10;6m3/VZZu8OdjNZd+uxs+3FGp+7tx/Qoi0hj/xX/uT53mv8zg+ky6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eoZMMAAADcAAAADwAAAAAAAAAAAAAAAACYAgAAZHJzL2Rv&#10;d25yZXYueG1sUEsFBgAAAAAEAAQA9QAAAIgDAAAAAA==&#10;" path="m,79873l80066,e" filled="f" strokeweight=".05686mm">
                    <v:path arrowok="t" o:connecttype="custom" o:connectlocs="0,79873;80066,0" o:connectangles="0,0" textboxrect="0,0,80066,79873"/>
                  </v:shape>
                  <v:shape id="Shape 8484" o:spid="_x0000_s1048" style="position:absolute;left:98146;top:101155;width:80072;height:79873;visibility:visible;mso-wrap-style:square;v-text-anchor:top" coordsize="80072,79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5SysMA&#10;AADcAAAADwAAAGRycy9kb3ducmV2LnhtbERPS2vCQBC+F/oflhF6KbppsSrRVfqg4PPg6z5kxyQ0&#10;OxuyU43++m6h0Nt8fM+ZzFpXqTM1ofRs4KmXgCLOvC05N3DYf3ZHoIIgW6w8k4ErBZhN7+8mmFp/&#10;4S2dd5KrGMIhRQOFSJ1qHbKCHIaer4kjd/KNQ4mwybVt8BLDXaWfk2SgHZYcGwqs6b2g7Gv37Qz0&#10;V0uRx9PVbjZvH6Vfh8VxcXsx5qHTvo5BCbXyL/5zz22cP+zD7zPxAj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5SysMAAADcAAAADwAAAAAAAAAAAAAAAACYAgAAZHJzL2Rv&#10;d25yZXYueG1sUEsFBgAAAAAEAAQA9QAAAIgDAAAAAA==&#10;" path="m,79873l80072,e" filled="f" strokeweight=".05686mm">
                    <v:path arrowok="t" o:connecttype="custom" o:connectlocs="0,79873;80072,0" o:connectangles="0,0" textboxrect="0,0,80072,79873"/>
                  </v:shape>
                  <v:shape id="Shape 8485" o:spid="_x0000_s1049" style="position:absolute;left:138379;top:138023;width:43123;height:43005;visibility:visible;mso-wrap-style:square;v-text-anchor:top" coordsize="43123,43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TfL8MA&#10;AADcAAAADwAAAGRycy9kb3ducmV2LnhtbESPS6vCMBCF94L/IYxwd5rqwkc1igiKC+VaH/uhGdti&#10;MylNrq3/3ggX3M1wznfmzGLVmlI8qXaFZQXDQQSCOLW64EzB9bLtT0E4j6yxtEwKXuRgtex2Fhhr&#10;23BCz7PPRAhhF6OC3PsqltKlORl0A1sRB+1ua4M+rHUmdY1NCDelHEXRWBosOFzIsaJNTunj/GdC&#10;jeaw21W/SXs7mdfpvp8ci6uZKfXTa9dzEJ5a/zX/03sduMkYPs+ECeTy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TfL8MAAADcAAAADwAAAAAAAAAAAAAAAACYAgAAZHJzL2Rv&#10;d25yZXYueG1sUEsFBgAAAAAEAAQA9QAAAIgDAAAAAA==&#10;" path="m,43005l43123,e" filled="f" strokeweight=".05686mm">
                    <v:path arrowok="t" o:connecttype="custom" o:connectlocs="0,43005;43123,0" o:connectangles="0,0" textboxrect="0,0,43123,43005"/>
                  </v:shape>
                  <v:shape id="Shape 8486" o:spid="_x0000_s1050" style="position:absolute;left:178629;top:178163;width:2873;height:2866;visibility:visible;mso-wrap-style:square;v-text-anchor:top" coordsize="2873,2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ekY8MA&#10;AADcAAAADwAAAGRycy9kb3ducmV2LnhtbERPTWsCMRC9C/6HMEJvmuiWtWyN0opaD6VQ20OPw2bc&#10;XdxMliTV9d83BcHbPN7nLFa9bcWZfGgca5hOFAji0pmGKw3fX9vxE4gQkQ22jknDlQKslsPBAgvj&#10;LvxJ50OsRArhUKCGOsaukDKUNVkME9cRJ+7ovMWYoK+k8XhJ4baVM6VyabHh1FBjR+uaytPh12pQ&#10;V7XJPma7+Jhn736fq7ef42um9cOof3kGEamPd/HNvTdp/nwO/8+kC+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ekY8MAAADcAAAADwAAAAAAAAAAAAAAAACYAgAAZHJzL2Rv&#10;d25yZXYueG1sUEsFBgAAAAAEAAQA9QAAAIgDAAAAAA==&#10;" path="m,2866l2873,e" filled="f" strokeweight=".05686mm">
                    <v:path arrowok="t" o:connecttype="custom" o:connectlocs="0,2866;2873,0" o:connectangles="0,0" textboxrect="0,0,2873,2866"/>
                  </v:shape>
                  <v:shape id="Shape 8487" o:spid="_x0000_s1051" style="position:absolute;left:17259;top:101155;width:80066;height:79873;visibility:visible;mso-wrap-style:square;v-text-anchor:top" coordsize="80066,79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LYQ8IA&#10;AADcAAAADwAAAGRycy9kb3ducmV2LnhtbERPS2vCQBC+F/oflin0UnTTFkqIrlL69FhN0OuQHZNg&#10;dnbZ3Zr4711B8DYf33Pmy9H04kg+dJYVPE8zEMS11R03Cqrye5KDCBFZY2+ZFJwowHJxfzfHQtuB&#10;13TcxEakEA4FKmhjdIWUoW7JYJhaR5y4vfUGY4K+kdrjkMJNL1+y7E0a7Dg1tOjoo6X6sPk3Cp6q&#10;z79tWbrBn3ZVLv3X7/Djdko9PozvMxCRxngTX90rnebnr3B5Jl0gF2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AthDwgAAANwAAAAPAAAAAAAAAAAAAAAAAJgCAABkcnMvZG93&#10;bnJldi54bWxQSwUGAAAAAAQABAD1AAAAhwMAAAAA&#10;" path="m,l80066,79873e" filled="f" strokeweight=".05686mm">
                    <v:path arrowok="t" o:connecttype="custom" o:connectlocs="0,0;80066,79873" o:connectangles="0,0" textboxrect="0,0,80066,79873"/>
                  </v:shape>
                  <v:shape id="Shape 8488" o:spid="_x0000_s1052" style="position:absolute;left:17259;top:141299;width:39822;height:39729;visibility:visible;mso-wrap-style:square;v-text-anchor:top" coordsize="39822,39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JufMUA&#10;AADcAAAADwAAAGRycy9kb3ducmV2LnhtbESPQWvCQBCF74X+h2UK3pqNPdiYukotCLlJVRBvk90x&#10;CWZnY3aN8d93C4XeZnjve/NmsRptKwbqfeNYwTRJQRBrZxquFBz2m9cMhA/IBlvHpOBBHlbL56cF&#10;5sbd+ZuGXahEDGGfo4I6hC6X0uuaLPrEdcRRO7veYohrX0nT4z2G21a+pelMWmw4Xqixo6+a9GV3&#10;s7HGQZfH973eXtZZkZWn5nx9dFulJi/j5weIQGP4N//RhYncfAq/z8QJ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sm58xQAAANwAAAAPAAAAAAAAAAAAAAAAAJgCAABkcnMv&#10;ZG93bnJldi54bWxQSwUGAAAAAAQABAD1AAAAigMAAAAA&#10;" path="m,l39822,39729e" filled="f" strokeweight=".05686mm">
                    <v:path arrowok="t" o:connecttype="custom" o:connectlocs="0,0;39822,39729" o:connectangles="0,0" textboxrect="0,0,39822,39729"/>
                  </v:shape>
                  <v:shape id="Shape 8489" o:spid="_x0000_s1053" style="position:absolute;left:17259;top:101155;width:80066;height:79873;visibility:visible;mso-wrap-style:square;v-text-anchor:top" coordsize="80066,79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frBcIA&#10;AADcAAAADwAAAGRycy9kb3ducmV2LnhtbERPTWsCMRC9F/wPYYReSs3Wg9itUURr7bF1l3odNtPd&#10;xc0kJNFd/30jCL3N433OYjWYTlzIh9aygpdJBoK4srrlWkFZ7J7nIEJE1thZJgVXCrBajh4WmGvb&#10;8zddDrEWKYRDjgqaGF0uZagaMhgm1hEn7td6gzFBX0vtsU/hppPTLJtJgy2nhgYdbRqqToezUfBU&#10;br9+isL1/nos59K/7/sPd1TqcTys30BEGuK/+O7+1Gn+6xRuz6QL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l+sFwgAAANwAAAAPAAAAAAAAAAAAAAAAAJgCAABkcnMvZG93&#10;bnJldi54bWxQSwUGAAAAAAQABAD1AAAAhwMAAAAA&#10;" path="m,l80066,79873e" filled="f" strokeweight=".05686mm">
                    <v:path arrowok="t" o:connecttype="custom" o:connectlocs="0,0;80066,79873" o:connectangles="0,0" textboxrect="0,0,80066,79873"/>
                  </v:shape>
                  <v:shape id="Shape 8490" o:spid="_x0000_s1054" style="position:absolute;left:57492;top:101155;width:80066;height:79873;visibility:visible;mso-wrap-style:square;v-text-anchor:top" coordsize="80066,79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tOnsMA&#10;AADcAAAADwAAAGRycy9kb3ducmV2LnhtbERPS2sCMRC+F/wPYQQvRbNaKLo1iqh9HFt3qddhM91d&#10;upmEJLrrv28Khd7m43vOejuYTlzJh9aygvksA0FcWd1yraAsnqdLECEia+wsk4IbBdhuRndrzLXt&#10;+YOup1iLFMIhRwVNjC6XMlQNGQwz64gT92W9wZigr6X22Kdw08lFlj1Kgy2nhgYd7Ruqvk8Xo+C+&#10;PLx/FoXr/e1cLqU/vvYv7qzUZDzsnkBEGuK/+M/9ptP81QP8PpMu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tOnsMAAADcAAAADwAAAAAAAAAAAAAAAACYAgAAZHJzL2Rv&#10;d25yZXYueG1sUEsFBgAAAAAEAAQA9QAAAIgDAAAAAA==&#10;" path="m,l80066,79873e" filled="f" strokeweight=".05686mm">
                    <v:path arrowok="t" o:connecttype="custom" o:connectlocs="0,0;80066,79873" o:connectangles="0,0" textboxrect="0,0,80066,79873"/>
                  </v:shape>
                  <v:shape id="Shape 8491" o:spid="_x0000_s1055" style="position:absolute;left:97736;top:101155;width:80072;height:79873;visibility:visible;mso-wrap-style:square;v-text-anchor:top" coordsize="80072,79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yP3MMA&#10;AADcAAAADwAAAGRycy9kb3ducmV2LnhtbERPS2vCQBC+F/oflhF6Ed20VNHoKn1QqK+Dr/uQHZPQ&#10;7GzITjX213cLQm/z8T1nOm9dpc7UhNKzgcd+Aoo487bk3MBh/9EbgQqCbLHyTAauFGA+u7+bYmr9&#10;hbd03kmuYgiHFA0UInWqdcgKchj6viaO3Mk3DiXCJte2wUsMd5V+SpKhdlhybCiwpreCsq/dtzPw&#10;vFqKdE9Xu9m8vpd+HRbHxc/AmIdO+zIBJdTKv/jm/rRx/ngIf8/EC/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yP3MMAAADcAAAADwAAAAAAAAAAAAAAAACYAgAAZHJzL2Rv&#10;d25yZXYueG1sUEsFBgAAAAAEAAQA9QAAAIgDAAAAAA==&#10;" path="m,l80072,79873e" filled="f" strokeweight=".05686mm">
                    <v:path arrowok="t" o:connecttype="custom" o:connectlocs="0,0;80072,79873" o:connectangles="0,0" textboxrect="0,0,80072,79873"/>
                  </v:shape>
                  <v:shape id="Shape 8492" o:spid="_x0000_s1056" style="position:absolute;left:137969;top:101155;width:43534;height:43420;visibility:visible;mso-wrap-style:square;v-text-anchor:top" coordsize="43534,4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IZ1MIA&#10;AADcAAAADwAAAGRycy9kb3ducmV2LnhtbERPz2vCMBS+D/wfwhO8zdTARqlGGQPBQztYVfD41ry1&#10;pc1LaTJb//vlMNjx4/u9O8y2F3cafetYw2adgCCunGm51nA5H59TED4gG+wdk4YHeTjsF087zIyb&#10;+JPuZahFDGGfoYYmhCGT0lcNWfRrNxBH7tuNFkOEYy3NiFMMt71USfIqLbYcGxoc6L2hqit/rIaP&#10;L+9eVJ5f1Vmmt6IIp7zrblqvlvPbFkSgOfyL/9wno0GpOD+ei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chnUwgAAANwAAAAPAAAAAAAAAAAAAAAAAJgCAABkcnMvZG93&#10;bnJldi54bWxQSwUGAAAAAAQABAD1AAAAhwMAAAAA&#10;" path="m,l43534,43420e" filled="f" strokeweight=".05686mm">
                    <v:path arrowok="t" o:connecttype="custom" o:connectlocs="0,0;43534,43420" o:connectangles="0,0" textboxrect="0,0,43534,43420"/>
                  </v:shape>
                  <v:shape id="Shape 8493" o:spid="_x0000_s1057" style="position:absolute;left:178218;top:101155;width:3284;height:3292;visibility:visible;mso-wrap-style:square;v-text-anchor:top" coordsize="3284,3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Da/cQA&#10;AADcAAAADwAAAGRycy9kb3ducmV2LnhtbESPQWvCQBSE70L/w/IK3szGINqmrlIExZOoLT0/s69J&#10;aPbtNrvG+O9dQfA4zMw3zHzZm0Z01PrasoJxkoIgLqyuuVTw/bUevYHwAVljY5kUXMnDcvEymGOu&#10;7YUP1B1DKSKEfY4KqhBcLqUvKjLoE+uIo/drW4MhyraUusVLhJtGZmk6lQZrjgsVOlpVVPwdz0ZB&#10;R4fddH2tfybvoev3m5Ob/Z+cUsPX/vMDRKA+PMOP9lYryLIx3M/E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A2v3EAAAA3AAAAA8AAAAAAAAAAAAAAAAAmAIAAGRycy9k&#10;b3ducmV2LnhtbFBLBQYAAAAABAAEAPUAAACJAwAAAAA=&#10;" path="m,l3284,3292e" filled="f" strokeweight=".05686mm">
                    <v:path arrowok="t" o:connecttype="custom" o:connectlocs="0,0;3284,3292" o:connectangles="0,0" textboxrect="0,0,3284,3292"/>
                  </v:shape>
                  <v:shape id="Shape 8494" o:spid="_x0000_s1058" style="position:absolute;left:16438;top:100337;width:165885;height:0;visibility:visible;mso-wrap-style:square;v-text-anchor:top" coordsize="1658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NIpMUA&#10;AADcAAAADwAAAGRycy9kb3ducmV2LnhtbESP3WoCMRSE74W+QzgF7zRbCypbo4haFFrwp3p/2Bx3&#10;t25OliTq6tM3BcHLYWa+YUaTxlTiQs6XlhW8dRMQxJnVJecK9j+fnSEIH5A1VpZJwY08TMYvrRGm&#10;2l55S5ddyEWEsE9RQRFCnUrps4IM+q6tiaN3tM5giNLlUju8RripZC9J+tJgyXGhwJpmBWWn3dko&#10;OK6/F5uV+3KHwTS/H+b3/fKXT0q1X5vpB4hATXiGH+2VVjB478P/mXgE5Pg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c0ikxQAAANwAAAAPAAAAAAAAAAAAAAAAAJgCAABkcnMv&#10;ZG93bnJldi54bWxQSwUGAAAAAAQABAD1AAAAigMAAAAA&#10;" path="m,l165885,e" filled="f" strokeweight=".1024mm">
                    <v:path arrowok="t" o:connecttype="custom" o:connectlocs="0,0;165885,0" o:connectangles="0,0" textboxrect="0,0,165885,0"/>
                  </v:shape>
                  <v:shape id="Shape 8495" o:spid="_x0000_s1059" style="position:absolute;left:182323;top:100337;width:0;height:81511;visibility:visible;mso-wrap-style:square;v-text-anchor:top" coordsize="0,81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sJS8UA&#10;AADcAAAADwAAAGRycy9kb3ducmV2LnhtbESPT4vCMBTE7wt+h/AEL4um/kFLNYoIirAnXdHro3m2&#10;3W1eShK17qffLAh7HGbmN8xi1Zpa3Mn5yrKC4SABQZxbXXGh4PS57acgfEDWWFsmBU/ysFp23haY&#10;afvgA92PoRARwj5DBWUITSalz0sy6Ae2IY7e1TqDIUpXSO3wEeGmlqMkmUqDFceFEhvalJR/H29G&#10;AZ0PH19m9H7ZjV2abjeTc5v+7JTqddv1HESgNvyHX+29VjAbz+D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wlLxQAAANwAAAAPAAAAAAAAAAAAAAAAAJgCAABkcnMv&#10;ZG93bnJldi54bWxQSwUGAAAAAAQABAD1AAAAigMAAAAA&#10;" path="m,l,81511e" filled="f" strokeweight=".1024mm">
                    <v:path arrowok="t" o:connecttype="custom" o:connectlocs="0,0;0,81511" o:connectangles="0,0" textboxrect="0,0,0,81511"/>
                  </v:shape>
                  <v:shape id="Shape 8496" o:spid="_x0000_s1060" style="position:absolute;left:16438;top:181848;width:165885;height:0;visibility:visible;mso-wrap-style:square;v-text-anchor:top" coordsize="1658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B5TcMA&#10;AADcAAAADwAAAGRycy9kb3ducmV2LnhtbERPXWvCMBR9F/Yfwh3sTVMdzNE1imyOCRN0nX2/NNe2&#10;2tyUJNPOX28eBB8P5zub96YVJ3K+saxgPEpAEJdWN1wp2P1+Dl9B+ICssbVMCv7Jw3z2MMgw1fbM&#10;P3TKQyViCPsUFdQhdKmUvqzJoB/Zjjhye+sMhghdJbXDcww3rZwkyYs02HBsqLGj95rKY/5nFOw3&#10;6+V25b5dMV1Ul+Ljsvs68FGpp8d+8QYiUB/u4pt7pRVMn+PaeCYeATm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B5TcMAAADcAAAADwAAAAAAAAAAAAAAAACYAgAAZHJzL2Rv&#10;d25yZXYueG1sUEsFBgAAAAAEAAQA9QAAAIgDAAAAAA==&#10;" path="m165885,l,e" filled="f" strokeweight=".1024mm">
                    <v:path arrowok="t" o:connecttype="custom" o:connectlocs="165885,0;0,0" o:connectangles="0,0" textboxrect="0,0,165885,0"/>
                  </v:shape>
                  <v:shape id="Shape 8497" o:spid="_x0000_s1061" style="position:absolute;left:16438;top:100337;width:0;height:81511;visibility:visible;mso-wrap-style:square;v-text-anchor:top" coordsize="0,81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g4osYA&#10;AADcAAAADwAAAGRycy9kb3ducmV2LnhtbESPT2sCMRTE7wW/Q3hCL0Wz/qFuV6MUQRE8aUWvj83r&#10;7urmZUlS3frpm4LgcZiZ3zCzRWtqcSXnK8sKBv0EBHFudcWFgsPXqpeC8AFZY22ZFPySh8W88zLD&#10;TNsb7+i6D4WIEPYZKihDaDIpfV6SQd+3DXH0vq0zGKJ0hdQObxFuajlMkndpsOK4UGJDy5Lyy/7H&#10;KKDjbns2w7fTeuTSdLUcH9v0vlbqtdt+TkEEasMz/GhvtILJ6AP+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g4osYAAADcAAAADwAAAAAAAAAAAAAAAACYAgAAZHJz&#10;L2Rvd25yZXYueG1sUEsFBgAAAAAEAAQA9QAAAIsDAAAAAA==&#10;" path="m,81511l,e" filled="f" strokeweight=".1024mm">
                    <v:path arrowok="t" o:connecttype="custom" o:connectlocs="0,81511;0,0" o:connectangles="0,0" textboxrect="0,0,0,81511"/>
                  </v:shape>
                </v:group>
                <v:group id="Group 67502" o:spid="_x0000_s1062" style="position:absolute;left:33385;top:142;width:5762;height:1828" coordsize="6460,2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hZMIAAADcAAAADwAAAGRycy9kb3ducmV2LnhtbERPy4rCMBTdC/MP4Q7M&#10;TtOOTzpGEVGZhQg+QNxdmmtbbG5Kk2nr35vFgMvDec+XnSlFQ7UrLCuIBxEI4tTqgjMFl/O2PwPh&#10;PLLG0jIpeJKD5eKjN8dE25aP1Jx8JkIIuwQV5N5XiZQuzcmgG9iKOHB3Wxv0AdaZ1DW2IdyU8juK&#10;JtJgwaEhx4rWOaWP059RsGuxXQ3jTbN/3NfP23l8uO5jUurrs1v9gPDU+bf43/2rFUxH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vl4WTCAAAA3AAAAA8A&#10;AAAAAAAAAAAAAAAAqgIAAGRycy9kb3ducmV2LnhtbFBLBQYAAAAABAAEAPoAAACZAwAAAAA=&#10;">
                  <v:shape id="Shape 9210" o:spid="_x0000_s1063" style="position:absolute;width:6460;height:2824;visibility:visible;mso-wrap-style:square;v-text-anchor:top" coordsize="646086,282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CWwsYA&#10;AADcAAAADwAAAGRycy9kb3ducmV2LnhtbESP3WrCQBSE7wu+w3KE3tVNpK0xuoqILd6U4s8DHLPH&#10;JJg9G3dXTX16t1Do5TAz3zDTeWcacSXna8sK0kECgriwuuZSwX738ZKB8AFZY2OZFPyQh/ms9zTF&#10;XNsbb+i6DaWIEPY5KqhCaHMpfVGRQT+wLXH0jtYZDFG6UmqHtwg3jRwmybs0WHNcqLClZUXFaXsx&#10;Cr6y8dv3IfWHzefCXda7jFb3Myn13O8WExCBuvAf/muvtYLRawq/Z+IR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CWwsYAAADcAAAADwAAAAAAAAAAAAAAAACYAgAAZHJz&#10;L2Rvd25yZXYueG1sUEsFBgAAAAAEAAQA9QAAAIsDAAAAAA==&#10;" path="m,l646086,r,282482l,282482,,xe" filled="f" strokeweight=".05683mm">
                    <v:path arrowok="t" o:connecttype="custom" o:connectlocs="0,0;6460,0;6460,2824;0,2824;0,0" o:connectangles="0,0,0,0,0" textboxrect="0,0,646086,282482"/>
                  </v:shape>
                  <v:shape id="Shape 9211" o:spid="_x0000_s1064" style="position:absolute;left:192;top:90;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KBnsQA&#10;AADcAAAADwAAAGRycy9kb3ducmV2LnhtbESP3YrCMBSE7xd8h3CEvVtTpbi2GkV0BfFG/HmA0+bY&#10;FpuT2kStb79ZEPZymJlvmNmiM7V4UOsqywqGgwgEcW51xYWC82nzNQHhPLLG2jIpeJGDxbz3McNU&#10;2ycf6HH0hQgQdikqKL1vUildXpJBN7ANcfAutjXog2wLqVt8Brip5SiKxtJgxWGhxIZWJeXX490o&#10;yE60z3ZxkmASxdl2/XMzu2Ks1Ge/W05BeOr8f/jd3moF3/EI/s6E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CgZ7EAAAA3AAAAA8AAAAAAAAAAAAAAAAAmAIAAGRycy9k&#10;b3ducmV2LnhtbFBLBQYAAAAABAAEAPUAAACJAwAAAAA=&#10;" path="m,l,e" filled="f" strokeweight=".05683mm">
                    <v:path arrowok="t" o:connecttype="custom" o:connectlocs="0,0;0,0" o:connectangles="0,0" textboxrect="0,0,0,0"/>
                  </v:shape>
                  <v:shape id="Shape 9212" o:spid="_x0000_s1065" style="position:absolute;left:192;top:90;width:271;height:270;visibility:visible;mso-wrap-style:square;v-text-anchor:top" coordsize="27098,27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XA+ccA&#10;AADcAAAADwAAAGRycy9kb3ducmV2LnhtbESPT2vCQBTE7wW/w/KE3urGKrWkruIfhN5stVJye2Sf&#10;2WD2bZrdxNhP3y0Uehxm5jfMfNnbSnTU+NKxgvEoAUGcO11yoeDjuHt4BuEDssbKMSm4kYflYnA3&#10;x1S7K79TdwiFiBD2KSowIdSplD43ZNGPXE0cvbNrLIYom0LqBq8Rbiv5mCRP0mLJccFgTRtD+eXQ&#10;WgX9af/WdqZdTy4Zfe62X9n36ZYpdT/sVy8gAvXhP/zXftUKZtMJ/J6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1wPnHAAAA3AAAAA8AAAAAAAAAAAAAAAAAmAIAAGRy&#10;cy9kb3ducmV2LnhtbFBLBQYAAAAABAAEAPUAAACMAwAAAAA=&#10;" path="m,27013l27098,e" filled="f" strokeweight=".05683mm">
                    <v:path arrowok="t" o:connecttype="custom" o:connectlocs="0,270;271,0" o:connectangles="0,0" textboxrect="0,0,27098,27013"/>
                  </v:shape>
                  <v:shape id="Shape 9213" o:spid="_x0000_s1066" style="position:absolute;left:192;top:90;width:542;height:540;visibility:visible;mso-wrap-style:square;v-text-anchor:top" coordsize="54184,54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Wo8QA&#10;AADcAAAADwAAAGRycy9kb3ducmV2LnhtbESPQWvCQBSE70L/w/IK3nRTkWijm9AWBA+9qKW9Pnaf&#10;SXD3bZrdmvTfdwuCx2FmvmG21eisuFIfWs8KnuYZCGLtTcu1go/TbrYGESKyQeuZFPxSgKp8mGyx&#10;MH7gA12PsRYJwqFABU2MXSFl0A05DHPfESfv7HuHMcm+lqbHIcGdlYssy6XDltNCgx29NaQvxx+n&#10;QO841+79+3NBlp/rr85eXtdWqenj+LIBEWmM9/CtvTcKVssl/J9JR0C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7VqPEAAAA3AAAAA8AAAAAAAAAAAAAAAAAmAIAAGRycy9k&#10;b3ducmV2LnhtbFBLBQYAAAAABAAEAPUAAACJAwAAAAA=&#10;" path="m,54026l54184,e" filled="f" strokeweight=".05683mm">
                    <v:path arrowok="t" o:connecttype="custom" o:connectlocs="0,540;542,0" o:connectangles="0,0" textboxrect="0,0,54184,54026"/>
                  </v:shape>
                  <v:shape id="Shape 9214" o:spid="_x0000_s1067" style="position:absolute;left:205;top:90;width:800;height:798;visibility:visible;mso-wrap-style:square;v-text-anchor:top" coordsize="80040,79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EQYMYA&#10;AADcAAAADwAAAGRycy9kb3ducmV2LnhtbESP0WrCQBRE3wX/YbmCb2ZjsbWmrlJFQwVftH7AZfc2&#10;SZu9G7Jbjfn6bqHQx2FmzjDLdWdrcaXWV44VTJMUBLF2puJCweV9P3kG4QOywdoxKbiTh/VqOFhi&#10;ZtyNT3Q9h0JECPsMFZQhNJmUXpdk0SeuIY7eh2sthijbQpoWbxFua/mQpk/SYsVxocSGtiXpr/O3&#10;VSA38vOw2O2mZt43936fHw+Ya6XGo+71BUSgLvyH/9pvRsF89gi/Z+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EQYMYAAADcAAAADwAAAAAAAAAAAAAAAACYAgAAZHJz&#10;L2Rvd25yZXYueG1sUEsFBgAAAAAEAAQA9QAAAIsDAAAAAA==&#10;" path="m,79823l80040,e" filled="f" strokeweight=".05683mm">
                    <v:path arrowok="t" o:connecttype="custom" o:connectlocs="0,798;800,0" o:connectangles="0,0" textboxrect="0,0,80040,79823"/>
                  </v:shape>
                  <v:shape id="Shape 9215" o:spid="_x0000_s1068" style="position:absolute;left:476;top:90;width:800;height:798;visibility:visible;mso-wrap-style:square;v-text-anchor:top" coordsize="80045,79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UznsIA&#10;AADcAAAADwAAAGRycy9kb3ducmV2LnhtbESPQWsCMRSE70L/Q3gFb5ptsduyGqUUFI91K54fyetm&#10;cfOyJFF3/70pFDwOM/MNs9oMrhNXCrH1rOBlXoAg1t603Cg4/mxnHyBiQjbYeSYFI0XYrJ8mK6yM&#10;v/GBrnVqRIZwrFCBTamvpIzaksM49z1x9n59cJiyDI00AW8Z7jr5WhSldNhyXrDY05clfa4vTkFX&#10;jwv/vauPY+ntXge9O73Jk1LT5+FzCSLRkB7h//beKHhflPB3Jh8B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xTOewgAAANwAAAAPAAAAAAAAAAAAAAAAAJgCAABkcnMvZG93&#10;bnJldi54bWxQSwUGAAAAAAQABAD1AAAAhwMAAAAA&#10;" path="m,79823l80045,e" filled="f" strokeweight=".05683mm">
                    <v:path arrowok="t" o:connecttype="custom" o:connectlocs="0,798;800,0" o:connectangles="0,0" textboxrect="0,0,80045,79823"/>
                  </v:shape>
                  <v:shape id="Shape 9216" o:spid="_x0000_s1069" style="position:absolute;left:747;top:90;width:800;height:798;visibility:visible;mso-wrap-style:square;v-text-anchor:top" coordsize="80045,79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mWBcMA&#10;AADcAAAADwAAAGRycy9kb3ducmV2LnhtbESPwWrDMBBE74H+g9hCb4nckCbFiWxKoCHH1gk5L9LW&#10;MrFWRlIT+++rQqHHYWbeMLt6dL24UYidZwXPiwIEsfam41bB+fQ+fwURE7LB3jMpmChCXT3Mdlga&#10;f+dPujWpFRnCsUQFNqWhlDJqSw7jwg/E2fvywWHKMrTSBLxnuOvlsijW0mHHecHiQHtL+tp8OwV9&#10;M638x6E5T2tvjzrow+VFXpR6ehzftiASjek//Nc+GgWb1QZ+z+QjI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mWBcMAAADcAAAADwAAAAAAAAAAAAAAAACYAgAAZHJzL2Rv&#10;d25yZXYueG1sUEsFBgAAAAAEAAQA9QAAAIgDAAAAAA==&#10;" path="m,79823l80045,e" filled="f" strokeweight=".05683mm">
                    <v:path arrowok="t" o:connecttype="custom" o:connectlocs="0,798;800,0" o:connectangles="0,0" textboxrect="0,0,80045,79823"/>
                  </v:shape>
                  <v:shape id="Shape 9217" o:spid="_x0000_s1070" style="position:absolute;left:1017;top:90;width:801;height:798;visibility:visible;mso-wrap-style:square;v-text-anchor:top" coordsize="80045,79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YCd8AA&#10;AADcAAAADwAAAGRycy9kb3ducmV2LnhtbERPz2vCMBS+D/wfwhN2m+mGutGZFhEmHl0tnh/JW1PW&#10;vJQk0/a/Xw6DHT++37t6coO4UYi9ZwXPqwIEsfam505Be/l4egMRE7LBwTMpmClCXS0edlgaf+dP&#10;ujWpEzmEY4kKbEpjKWXUlhzGlR+JM/flg8OUYeikCXjP4W6QL0WxlQ57zg0WRzpY0t/Nj1MwNPPa&#10;n49NO2+9Pemgj9eNvCr1uJz27yASTelf/Oc+GQWv67w2n8lHQF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xYCd8AAAADcAAAADwAAAAAAAAAAAAAAAACYAgAAZHJzL2Rvd25y&#10;ZXYueG1sUEsFBgAAAAAEAAQA9QAAAIUDAAAAAA==&#10;" path="m,79823l80045,e" filled="f" strokeweight=".05683mm">
                    <v:path arrowok="t" o:connecttype="custom" o:connectlocs="0,798;801,0" o:connectangles="0,0" textboxrect="0,0,80045,79823"/>
                  </v:shape>
                  <v:shape id="Shape 9218" o:spid="_x0000_s1071" style="position:absolute;left:1288;top:343;width:546;height:545;visibility:visible;mso-wrap-style:square;v-text-anchor:top" coordsize="54583,54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F0MUA&#10;AADcAAAADwAAAGRycy9kb3ducmV2LnhtbESPQWvCQBSE7wX/w/IEb2ZjLW2Tuoo0FHqQQqOlHh/Z&#10;ZxLMvg3ZbRL/vSsIPQ4z8w2z2oymET11rrasYBHFIIgLq2suFRz2H/NXEM4ja2wsk4ILOdisJw8r&#10;TLUd+Jv63JciQNilqKDyvk2ldEVFBl1kW+LgnWxn0AfZlVJ3OAS4aeRjHD9LgzWHhQpbeq+oOOd/&#10;RsFxxF+dZLucs/5ovtyyL39QKjWbjts3EJ5G/x++tz+1gpenBG5nwhG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5UXQxQAAANwAAAAPAAAAAAAAAAAAAAAAAJgCAABkcnMv&#10;ZG93bnJldi54bWxQSwUGAAAAAAQABAD1AAAAigMAAAAA&#10;" path="m,54447l54583,e" filled="f" strokeweight=".05683mm">
                    <v:path arrowok="t" o:connecttype="custom" o:connectlocs="0,545;546,0" o:connectangles="0,0" textboxrect="0,0,54583,54447"/>
                  </v:shape>
                  <v:shape id="Shape 9219" o:spid="_x0000_s1072" style="position:absolute;left:1559;top:614;width:275;height:274;visibility:visible;mso-wrap-style:square;v-text-anchor:top" coordsize="27497,27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1YQcAA&#10;AADcAAAADwAAAGRycy9kb3ducmV2LnhtbERPy4rCMBTdC/5DuII7TRV8TDWKzDjoSvAxri/NnaZM&#10;c1OSqJ2/NwvB5eG8l+vW1uJOPlSOFYyGGQjiwumKSwWX8/dgDiJEZI21Y1LwTwHWq25nibl2Dz7S&#10;/RRLkUI45KjAxNjkUobCkMUwdA1x4n6dtxgT9KXUHh8p3NZynGVTabHi1GCwoU9Dxd/pZhVo2354&#10;/3O9XcYTM9r642H3tSGl+r12swARqY1v8cu91wpmkzQ/nUlH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X1YQcAAAADcAAAADwAAAAAAAAAAAAAAAACYAgAAZHJzL2Rvd25y&#10;ZXYueG1sUEsFBgAAAAAEAAQA9QAAAIUDAAAAAA==&#10;" path="m,27434l27497,e" filled="f" strokeweight=".05683mm">
                    <v:path arrowok="t" o:connecttype="custom" o:connectlocs="0,274;275,0" o:connectangles="0,0" textboxrect="0,0,27497,27434"/>
                  </v:shape>
                  <v:shape id="Shape 9220" o:spid="_x0000_s1073" style="position:absolute;left:1830;top:884;width:4;height:4;visibility:visible;mso-wrap-style:square;v-text-anchor:top" coordsize="410,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hJ78QA&#10;AADcAAAADwAAAGRycy9kb3ducmV2LnhtbESP0WrCQBRE3wv9h+UW+lY3EWJrdBNKwCJ9kVg/4JK9&#10;JtHs3TS7mvj3XUHo4zAzZ5h1PplOXGlwrWUF8SwCQVxZ3XKt4PCzefsA4Tyyxs4yKbiRgzx7flpj&#10;qu3IJV33vhYBwi5FBY33fSqlqxoy6Ga2Jw7e0Q4GfZBDLfWAY4CbTs6jaCENthwWGuypaKg67y9G&#10;gTP176n7/rqUkpLdtrgtdVlppV5fps8VCE+T/w8/2lut4D2J4X4mHAG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oSe/EAAAA3AAAAA8AAAAAAAAAAAAAAAAAmAIAAGRycy9k&#10;b3ducmV2LnhtbFBLBQYAAAAABAAEAPUAAACJAwAAAAA=&#10;" path="m,409l410,e" filled="f" strokeweight=".05683mm">
                    <v:path arrowok="t" o:connecttype="custom" o:connectlocs="0,4;4,0" o:connectangles="0,0" textboxrect="0,0,410,409"/>
                  </v:shape>
                  <v:shape id="Shape 9221" o:spid="_x0000_s1074" style="position:absolute;left:184;top:82;width:1658;height:0;visibility:visible;mso-wrap-style:square;v-text-anchor:top" coordsize="165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WE0sUA&#10;AADcAAAADwAAAGRycy9kb3ducmV2LnhtbESPT2sCMRTE74V+h/AKvWmiYFtWo/gHRWgv2h56fG5e&#10;N0s3L2uSuuu3bwpCj8PM/IaZLXrXiAuFWHvWMBoqEMSlNzVXGj7et4MXEDEhG2w8k4YrRVjM7+9m&#10;WBjf8YEux1SJDOFYoAabUltIGUtLDuPQt8TZ+/LBYcoyVNIE7DLcNXKs1JN0WHNesNjS2lL5ffxx&#10;GrrV+XO72tmNevObs726kwrqVevHh345BZGoT//hW3tvNDxPxvB3Jh8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pYTSxQAAANwAAAAPAAAAAAAAAAAAAAAAAJgCAABkcnMv&#10;ZG93bnJldi54bWxQSwUGAAAAAAQABAD1AAAAigMAAAAA&#10;" path="m,l165831,e" filled="f" strokeweight=".29pt">
                    <v:path arrowok="t" o:connecttype="custom" o:connectlocs="0,0;1658,0" o:connectangles="0,0" textboxrect="0,0,165831,0"/>
                  </v:shape>
                  <v:shape id="Shape 9222" o:spid="_x0000_s1075" style="position:absolute;left:1842;top:82;width:0;height:814;visibility:visible;mso-wrap-style:square;v-text-anchor:top" coordsize="0,81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j+8MYA&#10;AADcAAAADwAAAGRycy9kb3ducmV2LnhtbESPT2vCQBTE7wW/w/IEb3WjUmujq0hroQeL+AdSb4/s&#10;M4lm34bsGuO37wqFHoeZ+Q0zW7SmFA3VrrCsYNCPQBCnVhecKTjsP58nIJxH1lhaJgV3crCYd55m&#10;GGt74y01O5+JAGEXo4Lc+yqW0qU5GXR9WxEH72Rrgz7IOpO6xluAm1IOo2gsDRYcFnKs6D2n9LK7&#10;GgWbMuHv5LJZN+dl0v68fRxXniulet12OQXhqfX/4b/2l1bw+jKCx5lw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2j+8MYAAADcAAAADwAAAAAAAAAAAAAAAACYAgAAZHJz&#10;L2Rvd25yZXYueG1sUEsFBgAAAAAEAAQA9QAAAIsDAAAAAA==&#10;" path="m,l,81460e" filled="f" strokeweight=".29pt">
                    <v:path arrowok="t" o:connecttype="custom" o:connectlocs="0,0;0,814" o:connectangles="0,0" textboxrect="0,0,0,81460"/>
                  </v:shape>
                  <v:shape id="Shape 9223" o:spid="_x0000_s1076" style="position:absolute;left:184;top:896;width:1658;height:0;visibility:visible;mso-wrap-style:square;v-text-anchor:top" coordsize="165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C5PcUA&#10;AADcAAAADwAAAGRycy9kb3ducmV2LnhtbESPQU8CMRSE7yT+h+aZeJNWImhWChEIhkQuIgeOz+1z&#10;u3H7urSVXf69JTHhOJmZbzLTee8acaIQa88aHoYKBHHpTc2Vhv3n+v4ZREzIBhvPpOFMEeazm8EU&#10;C+M7/qDTLlUiQzgWqMGm1BZSxtKSwzj0LXH2vn1wmLIMlTQBuwx3jRwpNZEOa84LFltaWip/dr9O&#10;Q7c4HtaLN7tSW7862rP7UkG9a31327++gEjUp2v4v70xGp7Gj3A5k4+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ALk9xQAAANwAAAAPAAAAAAAAAAAAAAAAAJgCAABkcnMv&#10;ZG93bnJldi54bWxQSwUGAAAAAAQABAD1AAAAigMAAAAA&#10;" path="m165831,l,e" filled="f" strokeweight=".29pt">
                    <v:path arrowok="t" o:connecttype="custom" o:connectlocs="1658,0;0,0" o:connectangles="0,0" textboxrect="0,0,165831,0"/>
                  </v:shape>
                  <v:shape id="Shape 9224" o:spid="_x0000_s1077" style="position:absolute;left:184;top:82;width:0;height:814;visibility:visible;mso-wrap-style:square;v-text-anchor:top" coordsize="0,81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3DH8YA&#10;AADcAAAADwAAAGRycy9kb3ducmV2LnhtbESPT2vCQBTE70K/w/IEb7pRsH9iNiK2gocW0RbS3h7Z&#10;Z5KafRuya0y/fVcQPA4z8xsmWfamFh21rrKsYDqJQBDnVldcKPj63IyfQTiPrLG2TAr+yMEyfRgk&#10;GGt74T11B1+IAGEXo4LS+yaW0uUlGXQT2xAH72hbgz7ItpC6xUuAm1rOouhRGqw4LJTY0Lqk/HQ4&#10;GwW7OuOP7LR7735XWf/98vrz5rlRajTsVwsQnnp/D9/aW63gaT6H65lwBG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3DH8YAAADcAAAADwAAAAAAAAAAAAAAAACYAgAAZHJz&#10;L2Rvd25yZXYueG1sUEsFBgAAAAAEAAQA9QAAAIsDAAAAAA==&#10;" path="m,81460l,e" filled="f" strokeweight=".29pt">
                    <v:path arrowok="t" o:connecttype="custom" o:connectlocs="0,814;0,0" o:connectangles="0,0" textboxrect="0,0,0,81460"/>
                  </v:shape>
                  <v:shape id="Shape 9227" o:spid="_x0000_s1078" style="position:absolute;left:192;top:1015;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ARQMQA&#10;AADcAAAADwAAAGRycy9kb3ducmV2LnhtbESP3WrCQBSE74W+w3IKvdNNRaOJrlL6A+KNGH2Ak+wx&#10;CWbPxuxW49t3C4KXw8x8wyzXvWnElTpXW1bwPopAEBdW11wqOB5+hnMQziNrbCyTgjs5WK9eBktM&#10;tb3xnq6ZL0WAsEtRQeV9m0rpiooMupFtiYN3sp1BH2RXSt3hLcBNI8dRFEuDNYeFClv6rKg4Z79G&#10;QX6gXb6dJAkm0STffH1fzLaMlXp77T8WIDz1/hl+tDdawWwaw/+Zc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gEUDEAAAA3AAAAA8AAAAAAAAAAAAAAAAAmAIAAGRycy9k&#10;b3ducmV2LnhtbFBLBQYAAAAABAAEAPUAAACJAwAAAAA=&#10;" path="m,l,e" filled="f" strokeweight=".05683mm">
                    <v:path arrowok="t" o:connecttype="custom" o:connectlocs="0,0;0,0" o:connectangles="0,0" textboxrect="0,0,0,0"/>
                  </v:shape>
                  <v:shape id="Shape 9228" o:spid="_x0000_s1079" style="position:absolute;left:192;top:1015;width:403;height:401;visibility:visible;mso-wrap-style:square;v-text-anchor:top" coordsize="40231,40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55ssYA&#10;AADcAAAADwAAAGRycy9kb3ducmV2LnhtbESPT2sCMRTE74V+h/AKvdWsQlVWo5SCxdKL3fqvt8fm&#10;NVncvCyb1F2/vREKPQ4z8xtmvuxdLc7UhsqzguEgA0Fcel2xUbD9Wj1NQYSIrLH2TAouFGC5uL+b&#10;Y659x590LqIRCcIhRwU2xiaXMpSWHIaBb4iT9+NbhzHJ1kjdYpfgrpajLBtLhxWnBYsNvVoqT8Wv&#10;U/Bu6e2wWe+oGI4/zHZ/7E7fZJR6fOhfZiAi9fE//NdeawWT5wnczq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55ssYAAADcAAAADwAAAAAAAAAAAAAAAACYAgAAZHJz&#10;L2Rvd25yZXYueG1sUEsFBgAAAAAEAAQA9QAAAIsDAAAAAA==&#10;" path="m,40127l40231,e" filled="f" strokeweight=".05683mm">
                    <v:path arrowok="t" o:connecttype="custom" o:connectlocs="0,401;403,0" o:connectangles="0,0" textboxrect="0,0,40231,40127"/>
                  </v:shape>
                  <v:shape id="Shape 9229" o:spid="_x0000_s1080" style="position:absolute;left:197;top:1015;width:800;height:798;visibility:visible;mso-wrap-style:square;v-text-anchor:top" coordsize="80039,79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cE7cAA&#10;AADcAAAADwAAAGRycy9kb3ducmV2LnhtbERPy4rCMBTdD/gP4QruxlRxRqlG8YGMjCut4PbSXNvS&#10;5qY0sda/NwvB5eG8F6vOVKKlxhWWFYyGEQji1OqCMwWXZP89A+E8ssbKMil4koPVsve1wFjbB5+o&#10;PftMhBB2MSrIva9jKV2ak0E3tDVx4G62MegDbDKpG3yEcFPJcRT9SoMFh4Yca9rmlJbnu1Fw3MmN&#10;S5JyfJd/7LmdjK7/ZaXUoN+t5yA8df4jfrsPWsH0J6wNZ8IRkM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3cE7cAAAADcAAAADwAAAAAAAAAAAAAAAACYAgAAZHJzL2Rvd25y&#10;ZXYueG1sUEsFBgAAAAAEAAQA9QAAAIUDAAAAAA==&#10;" path="m,79828l80039,e" filled="f" strokeweight=".05683mm">
                    <v:path arrowok="t" o:connecttype="custom" o:connectlocs="0,798;800,0" o:connectangles="0,0" textboxrect="0,0,80039,79828"/>
                  </v:shape>
                  <v:shape id="Shape 9230" o:spid="_x0000_s1081" style="position:absolute;left:599;top:1015;width:800;height:798;visibility:visible;mso-wrap-style:square;v-text-anchor:top" coordsize="80046,79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wga8YA&#10;AADcAAAADwAAAGRycy9kb3ducmV2LnhtbESPT2vCQBTE70K/w/IKvemmQhuNbqQUFA/24B/w+sg+&#10;N7HZtzG7xthP3y0UPA4z8xtmvuhtLTpqfeVYwesoAUFcOF2xUXDYL4cTED4ga6wdk4I7eVjkT4M5&#10;ZtrdeEvdLhgRIewzVFCG0GRS+qIki37kGuLonVxrMUTZGqlbvEW4reU4Sd6lxYrjQokNfZZUfO+u&#10;VsFXeq5XR/OzHG8v+7W/pBsTTKHUy3P/MQMRqA+P8H97rRWkb1P4OxOP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wga8YAAADcAAAADwAAAAAAAAAAAAAAAACYAgAAZHJz&#10;L2Rvd25yZXYueG1sUEsFBgAAAAAEAAQA9QAAAIsDAAAAAA==&#10;" path="m,79828l80046,e" filled="f" strokeweight=".05683mm">
                    <v:path arrowok="t" o:connecttype="custom" o:connectlocs="0,798;800,0" o:connectangles="0,0" textboxrect="0,0,80046,79828"/>
                  </v:shape>
                  <v:shape id="Shape 9231" o:spid="_x0000_s1082" style="position:absolute;left:1001;top:1015;width:800;height:798;visibility:visible;mso-wrap-style:square;v-text-anchor:top" coordsize="80045,79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yrvsIA&#10;AADcAAAADwAAAGRycy9kb3ducmV2LnhtbERPz2vCMBS+D/wfwhO8jJkqorOaFhEEe9ucwnZ7NM+m&#10;2LzUJmq3v345DHb8+H6v89424k6drx0rmIwTEMSl0zVXCo4fu5dXED4ga2wck4Jv8pBng6c1pto9&#10;+J3uh1CJGMI+RQUmhDaV0peGLPqxa4kjd3adxRBhV0nd4SOG20ZOk2QuLdYcGwy2tDVUXg43q+BU&#10;FG9y93MlO0vc8hnNqfj8mig1GvabFYhAffgX/7n3WsFiHufHM/EI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3Ku+wgAAANwAAAAPAAAAAAAAAAAAAAAAAJgCAABkcnMvZG93&#10;bnJldi54bWxQSwUGAAAAAAQABAD1AAAAhwMAAAAA&#10;" path="m,79828l80045,e" filled="f" strokeweight=".05683mm">
                    <v:path arrowok="t" o:connecttype="custom" o:connectlocs="0,798;800,0" o:connectangles="0,0" textboxrect="0,0,80045,79828"/>
                  </v:shape>
                  <v:shape id="Shape 9232" o:spid="_x0000_s1083" style="position:absolute;left:1403;top:1383;width:431;height:430;visibility:visible;mso-wrap-style:square;v-text-anchor:top" coordsize="43092,42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YPQ8QA&#10;AADcAAAADwAAAGRycy9kb3ducmV2LnhtbESPQYvCMBSE74L/ITzBy6KpwqpUo6iw4MGLdWU9PpNn&#10;W2xeSpPV+u83woLHYWa+YRar1lbiTo0vHSsYDRMQxNqZknMF38evwQyED8gGK8ek4EkeVstuZ4Gp&#10;cQ8+0D0LuYgQ9ikqKEKoUym9LsiiH7qaOHpX11gMUTa5NA0+ItxWcpwkE2mx5LhQYE3bgvQt+7UK&#10;Pip9MpnOz59uf7pcp7vN+ke3SvV77XoOIlAb3uH/9s4omE5G8Do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2D0PEAAAA3AAAAA8AAAAAAAAAAAAAAAAAmAIAAGRycy9k&#10;b3ducmV2LnhtbFBLBQYAAAAABAAEAPUAAACJAwAAAAA=&#10;" path="m,42975l43092,e" filled="f" strokeweight=".05683mm">
                    <v:path arrowok="t" o:connecttype="custom" o:connectlocs="0,430;431,0" o:connectangles="0,0" textboxrect="0,0,43092,42975"/>
                  </v:shape>
                  <v:shape id="Shape 9233" o:spid="_x0000_s1084" style="position:absolute;left:1806;top:1784;width:28;height:29;visibility:visible;mso-wrap-style:square;v-text-anchor:top" coordsize="2873,2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MT08UA&#10;AADcAAAADwAAAGRycy9kb3ducmV2LnhtbESPQYvCMBCF74L/IczCXkRTRarbNYq6CF48VL3sbWjG&#10;tthMShK1++83guDx8eZ9b95i1ZlG3Mn52rKC8SgBQVxYXXOp4HzaDecgfEDW2FgmBX/kYbXs9xaY&#10;afvgnO7HUIoIYZ+hgiqENpPSFxUZ9CPbEkfvYp3BEKUrpXb4iHDTyEmSpNJgzbGhwpa2FRXX483E&#10;NzaD9Gu3z2fX8bb7zQfTw4+7aKU+P7r1N4hAXXgfv9J7rWCWTuA5JhJ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sxPTxQAAANwAAAAPAAAAAAAAAAAAAAAAAJgCAABkcnMv&#10;ZG93bnJldi54bWxQSwUGAAAAAAQABAD1AAAAigMAAAAA&#10;" path="m,2865l2873,e" filled="f" strokeweight=".05683mm">
                    <v:path arrowok="t" o:connecttype="custom" o:connectlocs="0,29;28,0" o:connectangles="0,0" textboxrect="0,0,2873,2865"/>
                  </v:shape>
                  <v:shape id="Shape 9234" o:spid="_x0000_s1085" style="position:absolute;left:192;top:1015;width:801;height:798;visibility:visible;mso-wrap-style:square;v-text-anchor:top" coordsize="80040,79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u3OMcA&#10;AADcAAAADwAAAGRycy9kb3ducmV2LnhtbESPT2vCQBTE74V+h+UVvBTdNC1aYjaSKkq9CP6DHh/Z&#10;ZxLMvo3ZVdNv3y0Uehxm5jdMOutNI27UudqygpdRBIK4sLrmUsFhvxy+g3AeWWNjmRR8k4NZ9viQ&#10;YqLtnbd02/lSBAi7BBVU3reJlK6oyKAb2ZY4eCfbGfRBdqXUHd4D3DQyjqKxNFhzWKiwpXlFxXl3&#10;NQpsv3xbLfArOufH1fNlE6+P14+1UoOnPp+C8NT7//Bf+1MrmIxf4fdMOAIy+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rtzjHAAAA3AAAAA8AAAAAAAAAAAAAAAAAmAIAAGRy&#10;cy9kb3ducmV2LnhtbFBLBQYAAAAABAAEAPUAAACMAwAAAAA=&#10;" path="m,l80040,79828e" filled="f" strokeweight=".05683mm">
                    <v:path arrowok="t" o:connecttype="custom" o:connectlocs="0,0;801,798" o:connectangles="0,0" textboxrect="0,0,80040,79828"/>
                  </v:shape>
                  <v:shape id="Shape 9235" o:spid="_x0000_s1086" style="position:absolute;left:192;top:1416;width:399;height:397;visibility:visible;mso-wrap-style:square;v-text-anchor:top" coordsize="39820,39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dhecYA&#10;AADcAAAADwAAAGRycy9kb3ducmV2LnhtbESPT2sCMRTE7wW/Q3iCl6JZ26KyGqUUCpYeiv8Qb8/k&#10;ubu4eVk2cd1+eyMIHoeZ+Q0zW7S2FA3VvnCsYDhIQBBrZwrOFGw33/0JCB+QDZaOScE/eVjMOy8z&#10;TI278oqadchEhLBPUUEeQpVK6XVOFv3AVcTRO7naYoiyzqSp8RrhtpRvSTKSFguOCzlW9JWTPq8v&#10;VoHVP8uq0fQXVu+H16PZDH/H+51SvW77OQURqA3P8KO9NArGow+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dhecYAAADcAAAADwAAAAAAAAAAAAAAAACYAgAAZHJz&#10;L2Rvd25yZXYueG1sUEsFBgAAAAAEAAQA9QAAAIsDAAAAAA==&#10;" path="m,l39820,39701e" filled="f" strokeweight=".05683mm">
                    <v:path arrowok="t" o:connecttype="custom" o:connectlocs="0,0;399,397" o:connectangles="0,0" textboxrect="0,0,39820,39701"/>
                  </v:shape>
                  <v:shape id="Shape 9236" o:spid="_x0000_s1087" style="position:absolute;left:192;top:1015;width:801;height:798;visibility:visible;mso-wrap-style:square;v-text-anchor:top" coordsize="80040,79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6K18cA&#10;AADcAAAADwAAAGRycy9kb3ducmV2LnhtbESPT2vCQBTE74V+h+UVvBTdNLRaYjaSKkq9CP6DHh/Z&#10;ZxLMvo3ZVdNv3y0Uehxm5jdMOutNI27UudqygpdRBIK4sLrmUsFhvxy+g3AeWWNjmRR8k4NZ9viQ&#10;YqLtnbd02/lSBAi7BBVU3reJlK6oyKAb2ZY4eCfbGfRBdqXUHd4D3DQyjqKxNFhzWKiwpXlFxXl3&#10;NQpsv3xdLfArOufH1fNlE6+P14+1UoOnPp+C8NT7//Bf+1MrmIzf4PdMOAIy+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OitfHAAAA3AAAAA8AAAAAAAAAAAAAAAAAmAIAAGRy&#10;cy9kb3ducmV2LnhtbFBLBQYAAAAABAAEAPUAAACMAwAAAAA=&#10;" path="m,l80040,79828e" filled="f" strokeweight=".05683mm">
                    <v:path arrowok="t" o:connecttype="custom" o:connectlocs="0,0;801,798" o:connectangles="0,0" textboxrect="0,0,80040,79828"/>
                  </v:shape>
                  <v:shape id="Shape 9237" o:spid="_x0000_s1088" style="position:absolute;left:595;top:1015;width:800;height:798;visibility:visible;mso-wrap-style:square;v-text-anchor:top" coordsize="80045,79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mWUcUA&#10;AADcAAAADwAAAGRycy9kb3ducmV2LnhtbESPQWvCQBSE74L/YXmFXopuLJJqdBUpCM2ttQb09sg+&#10;s6HZt2l2q7G/vlsQPA4z8w2zXPe2EWfqfO1YwWScgCAuna65UrD/3I5mIHxA1tg4JgVX8rBeDQdL&#10;zLS78Aedd6ESEcI+QwUmhDaT0peGLPqxa4mjd3KdxRBlV0nd4SXCbSOfkySVFmuOCwZbejVUfu1+&#10;rIIiz9/l9veb7DRx8yc0RX44TpR6fOg3CxCB+nAP39pvWsFLmsL/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ZZRxQAAANwAAAAPAAAAAAAAAAAAAAAAAJgCAABkcnMv&#10;ZG93bnJldi54bWxQSwUGAAAAAAQABAD1AAAAigMAAAAA&#10;" path="m,l80045,79828e" filled="f" strokeweight=".05683mm">
                    <v:path arrowok="t" o:connecttype="custom" o:connectlocs="0,0;800,798" o:connectangles="0,0" textboxrect="0,0,80045,79828"/>
                  </v:shape>
                  <v:shape id="Shape 9238" o:spid="_x0000_s1089" style="position:absolute;left:997;top:1015;width:800;height:798;visibility:visible;mso-wrap-style:square;v-text-anchor:top" coordsize="80046,79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PbP8QA&#10;AADcAAAADwAAAGRycy9kb3ducmV2LnhtbESPT4vCMBTE74LfITxhbzZdD1a6RpEFxcN68A/s9dG8&#10;Tbs2L7WJWv30RhA8DjPzG2Y672wtLtT6yrGCzyQFQVw4XbFRcNgvhxMQPiBrrB2Tght5mM/6vSnm&#10;2l15S5ddMCJC2OeooAyhyaX0RUkWfeIa4uj9udZiiLI1Urd4jXBby1GajqXFiuNCiQ19l1Qcd2er&#10;YJP916tfc1+Otqf92p+yHxNModTHoFt8gQjUhXf41V5rBdk4g+eZe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T2z/EAAAA3AAAAA8AAAAAAAAAAAAAAAAAmAIAAGRycy9k&#10;b3ducmV2LnhtbFBLBQYAAAAABAAEAPUAAACJAwAAAAA=&#10;" path="m,l80046,79828e" filled="f" strokeweight=".05683mm">
                    <v:path arrowok="t" o:connecttype="custom" o:connectlocs="0,0;800,798" o:connectangles="0,0" textboxrect="0,0,80046,79828"/>
                  </v:shape>
                  <v:shape id="Shape 9239" o:spid="_x0000_s1090" style="position:absolute;left:1399;top:1015;width:435;height:434;visibility:visible;mso-wrap-style:square;v-text-anchor:top" coordsize="43503,43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MEwcQA&#10;AADeAAAADwAAAGRycy9kb3ducmV2LnhtbESPQWsCMRSE7wX/Q3hCbzWr0lZWoyyitEd3296fm+dm&#10;cfOyJFG3/74RhB6HmfmGWW0G24kr+dA6VjCdZCCIa6dbbhR8f+1fFiBCRNbYOSYFvxRgsx49rTDX&#10;7sYlXavYiAThkKMCE2OfSxlqQxbDxPXEyTs5bzEm6RupPd4S3HZylmVv0mLLacFgT1tD9bm6WAUf&#10;sj2U2wP/FMd9z4WvTNi9lko9j4diCSLSEP/Dj/anVvA+W2RzuN9JV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zBMHEAAAA3gAAAA8AAAAAAAAAAAAAAAAAmAIAAGRycy9k&#10;b3ducmV2LnhtbFBLBQYAAAAABAAEAPUAAACJAwAAAAA=&#10;" path="m,l43503,43401e" filled="f" strokeweight=".05683mm">
                    <v:path arrowok="t" o:connecttype="custom" o:connectlocs="0,0;435,434" o:connectangles="0,0" textboxrect="0,0,43503,43401"/>
                  </v:shape>
                  <v:shape id="Shape 9240" o:spid="_x0000_s1091" style="position:absolute;left:1801;top:1015;width:33;height:33;visibility:visible;mso-wrap-style:square;v-text-anchor:top" coordsize="3283,3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8TDMQA&#10;AADeAAAADwAAAGRycy9kb3ducmV2LnhtbERPzWrCQBC+C77DMkJvummiUqKraGmqSC+mPsCQHZPQ&#10;7GzIbjX16V1B6G0+vt9ZrnvTiAt1rras4HUSgSAurK65VHD6zsZvIJxH1thYJgV/5GC9Gg6WmGp7&#10;5SNdcl+KEMIuRQWV920qpSsqMugmtiUO3Nl2Bn2AXSl1h9cQbhoZR9FcGqw5NFTY0ntFxU/+axQk&#10;t+3t9PkxPR6ifPbF2W6eTfmg1Muo3yxAeOr9v/jp3uswP07iBB7vhBv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PEwzEAAAA3gAAAA8AAAAAAAAAAAAAAAAAmAIAAGRycy9k&#10;b3ducmV2LnhtbFBLBQYAAAAABAAEAPUAAACJAwAAAAA=&#10;" path="m,l3283,3274e" filled="f" strokeweight=".05683mm">
                    <v:path arrowok="t" o:connecttype="custom" o:connectlocs="0,0;33,33" o:connectangles="0,0" textboxrect="0,0,3283,3274"/>
                  </v:shape>
                  <v:shape id="Shape 9241" o:spid="_x0000_s1092" style="position:absolute;left:184;top:1007;width:1658;height:0;visibility:visible;mso-wrap-style:square;v-text-anchor:top" coordsize="165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IUGscA&#10;AADeAAAADwAAAGRycy9kb3ducmV2LnhtbESPT0sDMRTE74LfITzBm02soO3a7NI/VAR7afXg8bl5&#10;bhY3L9skdrff3giCx2FmfsMsqtF14kQhtp413E4UCOLam5YbDW+v25sZiJiQDXaeScOZIlTl5cUC&#10;C+MH3tPpkBqRIRwL1GBT6gspY23JYZz4njh7nz44TFmGRpqAQ4a7Tk6VupcOW84LFntaW6q/Dt9O&#10;w7A6vm9XT3ajdn5ztGf3oYJ60fr6alw+gkg0pv/wX/vZaHiYzu/m8HsnXwF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SFBrHAAAA3gAAAA8AAAAAAAAAAAAAAAAAmAIAAGRy&#10;cy9kb3ducmV2LnhtbFBLBQYAAAAABAAEAPUAAACMAwAAAAA=&#10;" path="m,l165831,e" filled="f" strokeweight=".29pt">
                    <v:path arrowok="t" o:connecttype="custom" o:connectlocs="0,0;1658,0" o:connectangles="0,0" textboxrect="0,0,165831,0"/>
                  </v:shape>
                  <v:shape id="Shape 9242" o:spid="_x0000_s1093" style="position:absolute;left:1842;top:1007;width:0;height:814;visibility:visible;mso-wrap-style:square;v-text-anchor:top" coordsize="0,81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XP3cUA&#10;AADeAAAADwAAAGRycy9kb3ducmV2LnhtbESP32rCMBTG7wXfIZyBd5pO1Gk1ShEUZbvY1Ac4NGdt&#10;Z3NSk6j17ZcLwcuP7x+/xao1tbiR85VlBe+DBARxbnXFhYLTcdOfgvABWWNtmRQ8yMNq2e0sMNX2&#10;zj90O4RCxBH2KSooQ2hSKX1ekkE/sA1x9H6tMxiidIXUDu9x3NRymCQTabDi+FBiQ+uS8vPhahQk&#10;k+13vg/n09ff2H1m2X69vdiHUr23NpuDCNSGV/jZ3mkFH8PZKAJEnIg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9c/dxQAAAN4AAAAPAAAAAAAAAAAAAAAAAJgCAABkcnMv&#10;ZG93bnJldi54bWxQSwUGAAAAAAQABAD1AAAAigMAAAAA&#10;" path="m,l,81465e" filled="f" strokeweight=".29pt">
                    <v:path arrowok="t" o:connecttype="custom" o:connectlocs="0,0;0,814" o:connectangles="0,0" textboxrect="0,0,0,81465"/>
                  </v:shape>
                  <v:shape id="Shape 9243" o:spid="_x0000_s1094" style="position:absolute;left:184;top:1821;width:1658;height:0;visibility:visible;mso-wrap-style:square;v-text-anchor:top" coordsize="165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JrYccA&#10;AADeAAAADwAAAGRycy9kb3ducmV2LnhtbESPQU8CMRSE7yT+h+aZeJMWYkBXChEJhgQuogePz+1z&#10;u3H7urSVXf49JTHhOJmZbzKzRe8acaQQa88aRkMFgrj0puZKw+fH+v4RREzIBhvPpOFEERbzm8EM&#10;C+M7fqfjPlUiQzgWqMGm1BZSxtKSwzj0LXH2fnxwmLIMlTQBuwx3jRwrNZEOa84LFlt6tVT+7v+c&#10;hm55+Fov3+xK7fzqYE/uWwW11frutn95BpGoT9fwf3tjNEzHTw8juNzJV0DO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ia2HHAAAA3gAAAA8AAAAAAAAAAAAAAAAAmAIAAGRy&#10;cy9kb3ducmV2LnhtbFBLBQYAAAAABAAEAPUAAACMAwAAAAA=&#10;" path="m165831,l,e" filled="f" strokeweight=".29pt">
                    <v:path arrowok="t" o:connecttype="custom" o:connectlocs="1658,0;0,0" o:connectangles="0,0" textboxrect="0,0,165831,0"/>
                  </v:shape>
                  <v:shape id="Shape 9244" o:spid="_x0000_s1095" style="position:absolute;left:184;top:1007;width:0;height:814;visibility:visible;mso-wrap-style:square;v-text-anchor:top" coordsize="0,81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v0MccA&#10;AADeAAAADwAAAGRycy9kb3ducmV2LnhtbESP0WrCQBRE3wv+w3KFvunGULVNXSUISqU+WOsHXLK3&#10;STR7N+5uNf69WxD6OMzMGWa26EwjLuR8bVnBaJiAIC6srrlUcPheDV5B+ICssbFMCm7kYTHvPc0w&#10;0/bKX3TZh1JECPsMFVQhtJmUvqjIoB/aljh6P9YZDFG6UmqH1wg3jUyTZCIN1hwXKmxpWVFx2v8a&#10;BclkvSs24XTYHsfuM883y/XZ3pR67nf5O4hAXfgPP9ofWsE0fXtJ4e9Ov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r9DHHAAAA3gAAAA8AAAAAAAAAAAAAAAAAmAIAAGRy&#10;cy9kb3ducmV2LnhtbFBLBQYAAAAABAAEAPUAAACMAwAAAAA=&#10;" path="m,81465l,e" filled="f" strokeweight=".29pt">
                    <v:path arrowok="t" o:connecttype="custom" o:connectlocs="0,814;0,0" o:connectangles="0,0" textboxrect="0,0,0,81465"/>
                  </v:shape>
                  <v:shape id="Shape 9247" o:spid="_x0000_s1096" style="position:absolute;left:192;top:1940;width:801;height:798;visibility:visible;mso-wrap-style:square;v-text-anchor:top" coordsize="80040,79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4Md8kA&#10;AADeAAAADwAAAGRycy9kb3ducmV2LnhtbESPW2vCQBSE3wv9D8sRfCm6aSpeUlexiqIvgjfo4yF7&#10;TILZs2l21fTfuwWhj8PMfMOMp40pxY1qV1hW8N6NQBCnVhecKTgelp0hCOeRNZaWScEvOZhOXl/G&#10;mGh75x3d9j4TAcIuQQW591UipUtzMui6tiIO3tnWBn2QdSZ1jfcAN6WMo6gvDRYcFnKsaJ5Tetlf&#10;jQLbLHurBX5Hl9lp9fazjTen69dGqXarmX2C8NT4//CzvdYKBvGo9wF/d8IVkJMH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f4Md8kAAADeAAAADwAAAAAAAAAAAAAAAACYAgAA&#10;ZHJzL2Rvd25yZXYueG1sUEsFBgAAAAAEAAQA9QAAAI4DAAAAAA==&#10;" path="m,l80040,79828e" filled="f" strokeweight=".05683mm">
                    <v:path arrowok="t" o:connecttype="custom" o:connectlocs="0,0;801,798" o:connectangles="0,0" textboxrect="0,0,80040,79828"/>
                  </v:shape>
                  <v:shape id="Shape 9248" o:spid="_x0000_s1097" style="position:absolute;left:192;top:2341;width:399;height:397;visibility:visible;mso-wrap-style:square;v-text-anchor:top" coordsize="39820,39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Id4MkA&#10;AADeAAAADwAAAGRycy9kb3ducmV2LnhtbESPT0sDMRTE74LfITzBi7TZ1kXrtmkpFbGXPfQPFG+P&#10;zWuyunlZNmm7+ulNQfA4zMxvmNmid404UxdqzwpGwwwEceV1zUbBfvc2mIAIEVlj45kUfFOAxfz2&#10;ZoaF9hfe0HkbjUgQDgUqsDG2hZShsuQwDH1LnLyj7xzGJDsjdYeXBHeNHGfZk3RYc1qw2NLKUvW1&#10;PTkF+aMOJX6uTw/Lw640H+bVlu8/St3f9cspiEh9/A//tddawfP4Jc/heiddATn/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HId4MkAAADeAAAADwAAAAAAAAAAAAAAAACYAgAA&#10;ZHJzL2Rvd25yZXYueG1sUEsFBgAAAAAEAAQA9QAAAI4DAAAAAA==&#10;" path="m,l39820,39717e" filled="f" strokeweight=".05683mm">
                    <v:path arrowok="t" o:connecttype="custom" o:connectlocs="0,0;399,397" o:connectangles="0,0" textboxrect="0,0,39820,39717"/>
                  </v:shape>
                  <v:shape id="Shape 9249" o:spid="_x0000_s1098" style="position:absolute;left:192;top:1940;width:801;height:798;visibility:visible;mso-wrap-style:square;v-text-anchor:top" coordsize="80040,79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qHHMcA&#10;AADeAAAADwAAAGRycy9kb3ducmV2LnhtbESPT2sCMRTE70K/Q3iFXkQTRaysRrEtil6E+gc8Pjav&#10;u4ubl+0m6vrtjSB4HGbmN8xk1thSXKj2hWMNva4CQZw6U3CmYb9bdEYgfEA2WDomDTfyMJu+tSaY&#10;GHflX7psQyYihH2CGvIQqkRKn+Zk0XddRRy9P1dbDFHWmTQ1XiPclrKv1FBaLDgu5FjRd07paXu2&#10;GlyzGCx/8KhO88Oy/b/prw/nr7XWH+/NfAwiUBNe4Wd7ZTQMB5+qB4878Qr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ahxzHAAAA3gAAAA8AAAAAAAAAAAAAAAAAmAIAAGRy&#10;cy9kb3ducmV2LnhtbFBLBQYAAAAABAAEAPUAAACMAwAAAAA=&#10;" path="m,l80040,79828e" filled="f" strokeweight=".05683mm">
                    <v:path arrowok="t" o:connecttype="custom" o:connectlocs="0,0;801,798" o:connectangles="0,0" textboxrect="0,0,80040,79828"/>
                  </v:shape>
                  <v:shape id="Shape 9250" o:spid="_x0000_s1099" style="position:absolute;left:595;top:1940;width:800;height:798;visibility:visible;mso-wrap-style:square;v-text-anchor:top" coordsize="80045,79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fJl8cA&#10;AADeAAAADwAAAGRycy9kb3ducmV2LnhtbESPQWsCMRSE7wX/Q3iCl1ITRbSuRpGC0L21WqHeHpvn&#10;ZnHzst1E3fbXNwWhx2FmvmGW687V4kptqDxrGA0VCOLCm4pLDR/77dMziBCRDdaeScM3BViveg9L&#10;zIy/8Ttdd7EUCcIhQw02xiaTMhSWHIahb4iTd/Ktw5hkW0rT4i3BXS3HSk2lw4rTgsWGXiwV593F&#10;aTjk+Zvc/nyRmyg/f0R7yD+PI60H/W6zABGpi//he/vVaJhOZmoMf3fSF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3yZfHAAAA3gAAAA8AAAAAAAAAAAAAAAAAmAIAAGRy&#10;cy9kb3ducmV2LnhtbFBLBQYAAAAABAAEAPUAAACMAwAAAAA=&#10;" path="m,l80045,79828e" filled="f" strokeweight=".05683mm">
                    <v:path arrowok="t" o:connecttype="custom" o:connectlocs="0,0;800,798" o:connectangles="0,0" textboxrect="0,0,80045,79828"/>
                  </v:shape>
                  <v:shape id="Shape 9251" o:spid="_x0000_s1100" style="position:absolute;left:997;top:1940;width:800;height:798;visibility:visible;mso-wrap-style:square;v-text-anchor:top" coordsize="80046,79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2Nc8cA&#10;AADeAAAADwAAAGRycy9kb3ducmV2LnhtbESPT2sCMRTE74LfITzBm2a14srWKFKweLAH/4DXx+Y1&#10;u+3mZd2kuvrpTUHwOMzMb5j5srWVuFDjS8cKRsMEBHHudMlGwfGwHsxA+ICssXJMCm7kYbnoduaY&#10;aXflHV32wYgIYZ+hgiKEOpPS5wVZ9ENXE0fv2zUWQ5SNkbrBa4TbSo6TZCotlhwXCqzpo6D8d/9n&#10;FXylP9XnydzX4935sPHndGuCyZXq99rVO4hAbXiFn+2NVjCdpMkb/N+JV0A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jXPHAAAA3gAAAA8AAAAAAAAAAAAAAAAAmAIAAGRy&#10;cy9kb3ducmV2LnhtbFBLBQYAAAAABAAEAPUAAACMAwAAAAA=&#10;" path="m,l80046,79828e" filled="f" strokeweight=".05683mm">
                    <v:path arrowok="t" o:connecttype="custom" o:connectlocs="0,0;800,798" o:connectangles="0,0" textboxrect="0,0,80046,79828"/>
                  </v:shape>
                  <v:shape id="Shape 9252" o:spid="_x0000_s1101" style="position:absolute;left:1399;top:1940;width:435;height:434;visibility:visible;mso-wrap-style:square;v-text-anchor:top" coordsize="43503,43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Agy8UA&#10;AADeAAAADwAAAGRycy9kb3ducmV2LnhtbESPT2vCQBTE7wW/w/KE3upGS2uMriIWoVf/gHh7ZJ9J&#10;TPZt3N2a+O3dQqHHYWZ+wyxWvWnEnZyvLCsYjxIQxLnVFRcKjoftWwrCB2SNjWVS8CAPq+XgZYGZ&#10;th3v6L4PhYgQ9hkqKENoMyl9XpJBP7ItcfQu1hkMUbpCaoddhJtGTpLkUxqsOC6U2NKmpLze/xgF&#10;H7fUjX1KdtPVNd/q6+n6dWalXof9eg4iUB/+w3/tb61g+p5MZvB7J14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CDLxQAAAN4AAAAPAAAAAAAAAAAAAAAAAJgCAABkcnMv&#10;ZG93bnJldi54bWxQSwUGAAAAAAQABAD1AAAAigMAAAAA&#10;" path="m,l43503,43385e" filled="f" strokeweight=".05683mm">
                    <v:path arrowok="t" o:connecttype="custom" o:connectlocs="0,0;435,434" o:connectangles="0,0" textboxrect="0,0,43503,43385"/>
                  </v:shape>
                  <v:shape id="Shape 9253" o:spid="_x0000_s1102" style="position:absolute;left:1801;top:1940;width:33;height:33;visibility:visible;mso-wrap-style:square;v-text-anchor:top" coordsize="3283,3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MQMMYA&#10;AADeAAAADwAAAGRycy9kb3ducmV2LnhtbESP32rCMBTG7we+QzjC7maidW50RtFh3Si7sfMBDs1Z&#10;W9aclCZq9emXi4GXH98/fsv1YFtxpt43jjVMJwoEcelMw5WG43f29ArCB2SDrWPScCUP69XoYYmp&#10;cRc+0LkIlYgj7FPUUIfQpVL6siaLfuI64uj9uN5iiLKvpOnxEsdtK2dKLaTFhuNDjR2911T+Fier&#10;Ibltb8f9bn7IVfH8xdnHIptzrvXjeNi8gQg0hHv4v/1pNLwkKokAESei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MQMMYAAADeAAAADwAAAAAAAAAAAAAAAACYAgAAZHJz&#10;L2Rvd25yZXYueG1sUEsFBgAAAAAEAAQA9QAAAIsDAAAAAA==&#10;" path="m,l3283,3274e" filled="f" strokeweight=".05683mm">
                    <v:path arrowok="t" o:connecttype="custom" o:connectlocs="0,0;33,33" o:connectangles="0,0" textboxrect="0,0,3283,3274"/>
                  </v:shape>
                  <v:shape id="Shape 9254" o:spid="_x0000_s1103" style="position:absolute;left:184;top:1932;width:1658;height:0;visibility:visible;mso-wrap-style:square;v-text-anchor:top" coordsize="165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1C8YA&#10;AADeAAAADwAAAGRycy9kb3ducmV2LnhtbESPQWsCMRSE74X+h/AK3mpihbasRtGKIrSX2h48PjfP&#10;zeLmZU2iu/77plDocZiZb5jpvHeNuFKItWcNo6ECQVx6U3Ol4ftr/fgKIiZkg41n0nCjCPPZ/d0U&#10;C+M7/qTrLlUiQzgWqMGm1BZSxtKSwzj0LXH2jj44TFmGSpqAXYa7Rj4p9Swd1pwXLLb0Zqk87S5O&#10;Q7c879fLjV2pD78625s7qKDetR489IsJiER9+g//tbdGw8tYjUfweydfAT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C1C8YAAADeAAAADwAAAAAAAAAAAAAAAACYAgAAZHJz&#10;L2Rvd25yZXYueG1sUEsFBgAAAAAEAAQA9QAAAIsDAAAAAA==&#10;" path="m,l165831,e" filled="f" strokeweight=".29pt">
                    <v:path arrowok="t" o:connecttype="custom" o:connectlocs="0,0;1658,0" o:connectangles="0,0" textboxrect="0,0,165831,0"/>
                  </v:shape>
                  <v:shape id="Shape 9255" o:spid="_x0000_s1104" style="position:absolute;left:1842;top:1932;width:0;height:815;visibility:visible;mso-wrap-style:square;v-text-anchor:top" coordsize="0,81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kqW8cA&#10;AADeAAAADwAAAGRycy9kb3ducmV2LnhtbESP0WoCMRRE3wv9h3ALvtWkSq2sRlmESkUfrPoBl811&#10;d+vmZptEXf/eCIU+DjNzhpnOO9uIC/lQO9bw1lcgiAtnai41HPafr2MQISIbbByThhsFmM+en6aY&#10;GXflb7rsYikShEOGGqoY20zKUFRkMfRdS5y8o/MWY5K+lMbjNcFtIwdKjaTFmtNChS0tKipOu7PV&#10;oEbLbbGKp8Pm592v83y1WP66m9a9ly6fgIjUxf/wX/vLaPgYquEAHnfSFZ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JKlvHAAAA3gAAAA8AAAAAAAAAAAAAAAAAmAIAAGRy&#10;cy9kb3ducmV2LnhtbFBLBQYAAAAABAAEAPUAAACMAwAAAAA=&#10;" path="m,l,81465e" filled="f" strokeweight=".29pt">
                    <v:path arrowok="t" o:connecttype="custom" o:connectlocs="0,0;0,815" o:connectangles="0,0" textboxrect="0,0,0,81465"/>
                  </v:shape>
                  <v:shape id="Shape 9256" o:spid="_x0000_s1105" style="position:absolute;left:184;top:2747;width:1658;height:0;visibility:visible;mso-wrap-style:square;v-text-anchor:top" coordsize="165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6O58cA&#10;AADeAAAADwAAAGRycy9kb3ducmV2LnhtbESPQUsDMRSE74L/ITzBW5voQpVt02ItFUEvrT30+Lp5&#10;bhY3L9skdrf/vhEKHoeZ+YaZLQbXihOF2HjW8DBWIIgrbxquNey+1qNnEDEhG2w9k4YzRVjMb29m&#10;WBrf84ZO21SLDOFYogabUldKGStLDuPYd8TZ+/bBYcoy1NIE7DPctfJRqYl02HBesNjRq6XqZ/vr&#10;NPTL4369fLMr9elXR3t2BxXUh9b3d8PLFESiIf2Hr+13o+GpUEUBf3fyFZ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ejufHAAAA3gAAAA8AAAAAAAAAAAAAAAAAmAIAAGRy&#10;cy9kb3ducmV2LnhtbFBLBQYAAAAABAAEAPUAAACMAwAAAAA=&#10;" path="m165831,l,e" filled="f" strokeweight=".29pt">
                    <v:path arrowok="t" o:connecttype="custom" o:connectlocs="1658,0;0,0" o:connectangles="0,0" textboxrect="0,0,165831,0"/>
                  </v:shape>
                  <v:shape id="Shape 9257" o:spid="_x0000_s1106" style="position:absolute;left:184;top:1932;width:0;height:815;visibility:visible;mso-wrap-style:square;v-text-anchor:top" coordsize="0,81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XtMcA&#10;AADeAAAADwAAAGRycy9kb3ducmV2LnhtbESP3WoCMRSE7wt9h3AK3tWk9aeyNcoiKJV6YdUHOGxO&#10;d7duTrZJquvbm4Lg5TAz3zDTeWcbcSIfascaXvoKBHHhTM2lhsN++TwBESKywcYxabhQgPns8WGK&#10;mXFn/qLTLpYiQThkqKGKsc2kDEVFFkPftcTJ+3beYkzSl9J4PCe4beSrUmNpsea0UGFLi4qK4+7P&#10;alDj1bZYx+Nh8zPyn3m+Xqx+3UXr3lOXv4OI1MV7+Nb+MBreBmowhP876Qr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sF7THAAAA3gAAAA8AAAAAAAAAAAAAAAAAmAIAAGRy&#10;cy9kb3ducmV2LnhtbFBLBQYAAAAABAAEAPUAAACMAwAAAAA=&#10;" path="m,81465l,e" filled="f" strokeweight=".29pt">
                    <v:path arrowok="t" o:connecttype="custom" o:connectlocs="0,815;0,0" o:connectangles="0,0" textboxrect="0,0,0,81465"/>
                  </v:shape>
                </v:group>
                <w10:wrap type="topAndBottom"/>
              </v:group>
            </w:pict>
          </mc:Fallback>
        </mc:AlternateContent>
      </w:r>
      <w:r w:rsidRPr="0019584E">
        <w:rPr>
          <w:rFonts w:eastAsia="Times New Roman"/>
          <w:noProof/>
          <w:snapToGrid w:val="0"/>
          <w:color w:val="000000"/>
          <w:szCs w:val="24"/>
        </w:rPr>
        <mc:AlternateContent>
          <mc:Choice Requires="wps">
            <w:drawing>
              <wp:anchor distT="0" distB="0" distL="114300" distR="114300" simplePos="0" relativeHeight="251662336" behindDoc="0" locked="0" layoutInCell="1" allowOverlap="1" wp14:anchorId="7D932A16" wp14:editId="11C29C0F">
                <wp:simplePos x="0" y="0"/>
                <wp:positionH relativeFrom="column">
                  <wp:posOffset>2452583</wp:posOffset>
                </wp:positionH>
                <wp:positionV relativeFrom="paragraph">
                  <wp:posOffset>125751</wp:posOffset>
                </wp:positionV>
                <wp:extent cx="0" cy="0"/>
                <wp:effectExtent l="0" t="0" r="0" b="0"/>
                <wp:wrapSquare wrapText="bothSides"/>
                <wp:docPr id="72950" name="Shape 12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0" b="0"/>
                          <a:pathLst>
                            <a:path>
                              <a:moveTo>
                                <a:pt x="0" y="0"/>
                              </a:moveTo>
                              <a:lnTo>
                                <a:pt x="0" y="0"/>
                              </a:lnTo>
                            </a:path>
                          </a:pathLst>
                        </a:custGeom>
                        <a:noFill/>
                        <a:ln w="2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id="Shape 1249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v-text-anchor:top" points="193.1pt,9.9pt,193.1pt,9.9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" filled="f" strokeweight=".05686mm">
                <v:path arrowok="t" o:connecttype="custom" o:connectlocs="0,0;0,0" o:connectangles="0,0" textboxrect="0,0,0,0"/>
                <w10:wrap type="square"/>
              </v:polyline>
            </w:pict>
          </mc:Fallback>
        </mc:AlternateContent>
      </w:r>
      <w:r w:rsidRPr="0019584E">
        <w:rPr>
          <w:rFonts w:eastAsia="Times New Roman"/>
          <w:noProof/>
          <w:snapToGrid w:val="0"/>
          <w:color w:val="000000"/>
          <w:szCs w:val="24"/>
        </w:rPr>
        <mc:AlternateContent>
          <mc:Choice Requires="wps">
            <w:drawing>
              <wp:anchor distT="0" distB="0" distL="114300" distR="114300" simplePos="0" relativeHeight="251665408" behindDoc="0" locked="0" layoutInCell="1" allowOverlap="1" wp14:anchorId="71E9ADE8" wp14:editId="2CC1A1E8">
                <wp:simplePos x="0" y="0"/>
                <wp:positionH relativeFrom="column">
                  <wp:posOffset>4949679</wp:posOffset>
                </wp:positionH>
                <wp:positionV relativeFrom="paragraph">
                  <wp:posOffset>126675</wp:posOffset>
                </wp:positionV>
                <wp:extent cx="0" cy="0"/>
                <wp:effectExtent l="0" t="0" r="0" b="0"/>
                <wp:wrapSquare wrapText="bothSides"/>
                <wp:docPr id="72983" name="Shape 13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0" b="0"/>
                          <a:pathLst>
                            <a:path>
                              <a:moveTo>
                                <a:pt x="0" y="0"/>
                              </a:moveTo>
                              <a:lnTo>
                                <a:pt x="0" y="0"/>
                              </a:lnTo>
                            </a:path>
                          </a:pathLst>
                        </a:custGeom>
                        <a:noFill/>
                        <a:ln w="20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id="Shape 13276"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v-text-anchor:top" points="389.75pt,9.95pt,389.75pt,9.9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" filled="f" strokeweight=".05622mm">
                <v:path arrowok="t" o:connecttype="custom" o:connectlocs="0,0;0,0" o:connectangles="0,0" textboxrect="0,0,0,0"/>
                <w10:wrap type="square"/>
              </v:polyline>
            </w:pict>
          </mc:Fallback>
        </mc:AlternateContent>
      </w:r>
    </w:p>
    <w:p w:rsidR="0019584E" w:rsidRPr="0019584E" w:rsidRDefault="0019584E" w:rsidP="0019584E">
      <w:pPr>
        <w:widowControl w:val="0"/>
        <w:tabs>
          <w:tab w:val="center" w:pos="238"/>
          <w:tab w:val="center" w:pos="4913"/>
        </w:tabs>
        <w:spacing w:after="0" w:line="240" w:lineRule="auto"/>
        <w:rPr>
          <w:rFonts w:eastAsia="Times New Roman"/>
          <w:snapToGrid w:val="0"/>
          <w:szCs w:val="24"/>
          <w:lang w:val="en-US"/>
        </w:rPr>
      </w:pPr>
    </w:p>
    <w:p w:rsidR="0019584E" w:rsidRPr="0019584E" w:rsidRDefault="0019584E" w:rsidP="0019584E">
      <w:pPr>
        <w:widowControl w:val="0"/>
        <w:tabs>
          <w:tab w:val="center" w:pos="238"/>
          <w:tab w:val="center" w:pos="4913"/>
        </w:tabs>
        <w:spacing w:after="0" w:line="240" w:lineRule="auto"/>
        <w:jc w:val="center"/>
        <w:rPr>
          <w:rFonts w:eastAsia="Times New Roman"/>
          <w:snapToGrid w:val="0"/>
          <w:sz w:val="20"/>
          <w:szCs w:val="20"/>
          <w:lang w:val="en-US"/>
        </w:rPr>
      </w:pPr>
      <w:r w:rsidRPr="0019584E">
        <w:rPr>
          <w:rFonts w:ascii="Calibri" w:eastAsia="Calibri" w:hAnsi="Calibri" w:cs="Calibri"/>
          <w:noProof/>
          <w:snapToGrid w:val="0"/>
          <w:color w:val="000000"/>
          <w:sz w:val="20"/>
          <w:szCs w:val="20"/>
        </w:rPr>
        <mc:AlternateContent>
          <mc:Choice Requires="wps">
            <w:drawing>
              <wp:anchor distT="0" distB="0" distL="114300" distR="114300" simplePos="0" relativeHeight="251663360" behindDoc="0" locked="0" layoutInCell="1" allowOverlap="1" wp14:anchorId="1B6D0817" wp14:editId="40DC26C8">
                <wp:simplePos x="0" y="0"/>
                <wp:positionH relativeFrom="column">
                  <wp:posOffset>2616383</wp:posOffset>
                </wp:positionH>
                <wp:positionV relativeFrom="paragraph">
                  <wp:posOffset>37827</wp:posOffset>
                </wp:positionV>
                <wp:extent cx="500" cy="616"/>
                <wp:effectExtent l="0" t="0" r="0" b="0"/>
                <wp:wrapSquare wrapText="bothSides"/>
                <wp:docPr id="72959" name="Shape 12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0" cy="616"/>
                        </a:xfrm>
                        <a:custGeom>
                          <a:avLst/>
                          <a:gdLst>
                            <a:gd name="T0" fmla="*/ 0 w 410"/>
                            <a:gd name="T1" fmla="*/ 409 h 409"/>
                            <a:gd name="T2" fmla="*/ 410 w 410"/>
                            <a:gd name="T3" fmla="*/ 0 h 409"/>
                            <a:gd name="T4" fmla="*/ 0 w 410"/>
                            <a:gd name="T5" fmla="*/ 0 h 409"/>
                            <a:gd name="T6" fmla="*/ 410 w 410"/>
                            <a:gd name="T7" fmla="*/ 409 h 409"/>
                          </a:gdLst>
                          <a:ahLst/>
                          <a:cxnLst>
                            <a:cxn ang="0">
                              <a:pos x="T0" y="T1"/>
                            </a:cxn>
                            <a:cxn ang="0">
                              <a:pos x="T2" y="T3"/>
                            </a:cxn>
                          </a:cxnLst>
                          <a:rect l="T4" t="T5" r="T6" b="T7"/>
                          <a:pathLst>
                            <a:path w="410" h="409">
                              <a:moveTo>
                                <a:pt x="0" y="409"/>
                              </a:moveTo>
                              <a:lnTo>
                                <a:pt x="410" y="0"/>
                              </a:lnTo>
                            </a:path>
                          </a:pathLst>
                        </a:custGeom>
                        <a:noFill/>
                        <a:ln w="2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Shape 12502" o:spid="_x0000_s1026" style="position:absolute;margin-left:206pt;margin-top:3pt;width:.0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coordsize="410,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" path="m,409l410,e" filled="f" strokeweight=".05686mm">
                <v:path arrowok="t" o:connecttype="custom" o:connectlocs="0,616;500,0" o:connectangles="0,0" textboxrect="0,0,410,409"/>
                <w10:wrap type="square"/>
              </v:shape>
            </w:pict>
          </mc:Fallback>
        </mc:AlternateContent>
      </w:r>
      <w:r w:rsidRPr="0019584E">
        <w:rPr>
          <w:rFonts w:ascii="Calibri" w:eastAsia="Calibri" w:hAnsi="Calibri" w:cs="Calibri"/>
          <w:noProof/>
          <w:snapToGrid w:val="0"/>
          <w:color w:val="000000"/>
          <w:sz w:val="20"/>
          <w:szCs w:val="20"/>
        </w:rPr>
        <mc:AlternateContent>
          <mc:Choice Requires="wps">
            <w:drawing>
              <wp:anchor distT="0" distB="0" distL="114300" distR="114300" simplePos="0" relativeHeight="251664384" behindDoc="0" locked="0" layoutInCell="1" allowOverlap="1" wp14:anchorId="58C8AAFC" wp14:editId="255467B4">
                <wp:simplePos x="0" y="0"/>
                <wp:positionH relativeFrom="column">
                  <wp:posOffset>2452583</wp:posOffset>
                </wp:positionH>
                <wp:positionV relativeFrom="paragraph">
                  <wp:posOffset>57998</wp:posOffset>
                </wp:positionV>
                <wp:extent cx="0" cy="0"/>
                <wp:effectExtent l="0" t="0" r="0" b="0"/>
                <wp:wrapSquare wrapText="bothSides"/>
                <wp:docPr id="72964" name="Shape 12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0" b="0"/>
                          <a:pathLst>
                            <a:path>
                              <a:moveTo>
                                <a:pt x="0" y="0"/>
                              </a:moveTo>
                              <a:lnTo>
                                <a:pt x="0" y="0"/>
                              </a:lnTo>
                            </a:path>
                          </a:pathLst>
                        </a:custGeom>
                        <a:noFill/>
                        <a:ln w="2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id="Shape 12509"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v-text-anchor:top" points="193.1pt,4.55pt,193.1pt,4.5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" filled="f" strokeweight=".05686mm">
                <v:path arrowok="t" o:connecttype="custom" o:connectlocs="0,0;0,0" o:connectangles="0,0" textboxrect="0,0,0,0"/>
                <w10:wrap type="square"/>
              </v:polyline>
            </w:pict>
          </mc:Fallback>
        </mc:AlternateContent>
      </w:r>
      <w:r w:rsidRPr="0019584E">
        <w:rPr>
          <w:rFonts w:ascii="Calibri" w:eastAsia="Calibri" w:hAnsi="Calibri" w:cs="Calibri"/>
          <w:noProof/>
          <w:snapToGrid w:val="0"/>
          <w:color w:val="000000"/>
          <w:sz w:val="20"/>
          <w:szCs w:val="20"/>
        </w:rPr>
        <mc:AlternateContent>
          <mc:Choice Requires="wps">
            <w:drawing>
              <wp:anchor distT="0" distB="0" distL="114300" distR="114300" simplePos="0" relativeHeight="251666432" behindDoc="0" locked="0" layoutInCell="1" allowOverlap="1" wp14:anchorId="321B3C48" wp14:editId="59E47277">
                <wp:simplePos x="0" y="0"/>
                <wp:positionH relativeFrom="column">
                  <wp:posOffset>5111879</wp:posOffset>
                </wp:positionH>
                <wp:positionV relativeFrom="paragraph">
                  <wp:posOffset>37365</wp:posOffset>
                </wp:positionV>
                <wp:extent cx="400" cy="616"/>
                <wp:effectExtent l="0" t="0" r="0" b="0"/>
                <wp:wrapSquare wrapText="bothSides"/>
                <wp:docPr id="72992" name="Shape 13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 cy="616"/>
                        </a:xfrm>
                        <a:custGeom>
                          <a:avLst/>
                          <a:gdLst>
                            <a:gd name="T0" fmla="*/ 0 w 406"/>
                            <a:gd name="T1" fmla="*/ 405 h 405"/>
                            <a:gd name="T2" fmla="*/ 406 w 406"/>
                            <a:gd name="T3" fmla="*/ 0 h 405"/>
                            <a:gd name="T4" fmla="*/ 0 w 406"/>
                            <a:gd name="T5" fmla="*/ 0 h 405"/>
                            <a:gd name="T6" fmla="*/ 406 w 406"/>
                            <a:gd name="T7" fmla="*/ 405 h 405"/>
                          </a:gdLst>
                          <a:ahLst/>
                          <a:cxnLst>
                            <a:cxn ang="0">
                              <a:pos x="T0" y="T1"/>
                            </a:cxn>
                            <a:cxn ang="0">
                              <a:pos x="T2" y="T3"/>
                            </a:cxn>
                          </a:cxnLst>
                          <a:rect l="T4" t="T5" r="T6" b="T7"/>
                          <a:pathLst>
                            <a:path w="406" h="405">
                              <a:moveTo>
                                <a:pt x="0" y="405"/>
                              </a:moveTo>
                              <a:lnTo>
                                <a:pt x="406" y="0"/>
                              </a:lnTo>
                            </a:path>
                          </a:pathLst>
                        </a:custGeom>
                        <a:noFill/>
                        <a:ln w="20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Shape 13285" o:spid="_x0000_s1026" style="position:absolute;margin-left:402.5pt;margin-top:2.95pt;width:.0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coordsize="406,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" path="m,405l406,e" filled="f" strokeweight=".05622mm">
                <v:path arrowok="t" o:connecttype="custom" o:connectlocs="0,616;400,0" o:connectangles="0,0" textboxrect="0,0,406,405"/>
                <w10:wrap type="square"/>
              </v:shape>
            </w:pict>
          </mc:Fallback>
        </mc:AlternateContent>
      </w:r>
      <w:r w:rsidRPr="0019584E">
        <w:rPr>
          <w:rFonts w:ascii="Calibri" w:eastAsia="Calibri" w:hAnsi="Calibri" w:cs="Calibri"/>
          <w:noProof/>
          <w:snapToGrid w:val="0"/>
          <w:color w:val="000000"/>
          <w:sz w:val="20"/>
          <w:szCs w:val="20"/>
        </w:rPr>
        <mc:AlternateContent>
          <mc:Choice Requires="wps">
            <w:drawing>
              <wp:anchor distT="0" distB="0" distL="114300" distR="114300" simplePos="0" relativeHeight="251667456" behindDoc="0" locked="0" layoutInCell="1" allowOverlap="1" wp14:anchorId="2C08370B" wp14:editId="5234657B">
                <wp:simplePos x="0" y="0"/>
                <wp:positionH relativeFrom="column">
                  <wp:posOffset>4949679</wp:posOffset>
                </wp:positionH>
                <wp:positionV relativeFrom="paragraph">
                  <wp:posOffset>57383</wp:posOffset>
                </wp:positionV>
                <wp:extent cx="0" cy="0"/>
                <wp:effectExtent l="0" t="0" r="0" b="0"/>
                <wp:wrapSquare wrapText="bothSides"/>
                <wp:docPr id="72997" name="Shape 13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0" b="0"/>
                          <a:pathLst>
                            <a:path>
                              <a:moveTo>
                                <a:pt x="0" y="0"/>
                              </a:moveTo>
                              <a:lnTo>
                                <a:pt x="0" y="0"/>
                              </a:lnTo>
                            </a:path>
                          </a:pathLst>
                        </a:custGeom>
                        <a:noFill/>
                        <a:ln w="20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id="Shape 1329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v-text-anchor:top" points="389.75pt,4.5pt,389.75pt,4.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" filled="f" strokeweight=".05622mm">
                <v:path arrowok="t" o:connecttype="custom" o:connectlocs="0,0;0,0" o:connectangles="0,0" textboxrect="0,0,0,0"/>
                <w10:wrap type="square"/>
              </v:polyline>
            </w:pict>
          </mc:Fallback>
        </mc:AlternateContent>
      </w:r>
      <w:r w:rsidRPr="0019584E">
        <w:rPr>
          <w:rFonts w:eastAsia="Times New Roman"/>
          <w:snapToGrid w:val="0"/>
          <w:sz w:val="20"/>
          <w:szCs w:val="20"/>
          <w:lang w:val="en-US"/>
        </w:rPr>
        <w:t>Figure 13. Capacity-demand ratio of piers under earthquake action E2</w:t>
      </w:r>
    </w:p>
    <w:p w:rsidR="0019584E" w:rsidRPr="0019584E" w:rsidRDefault="0019584E" w:rsidP="0019584E">
      <w:pPr>
        <w:spacing w:after="160" w:line="259" w:lineRule="auto"/>
        <w:rPr>
          <w:rFonts w:eastAsia="Times New Roman"/>
          <w:snapToGrid w:val="0"/>
          <w:color w:val="000000"/>
          <w:szCs w:val="24"/>
          <w:lang w:val="en-US"/>
        </w:rPr>
      </w:pPr>
      <w:r w:rsidRPr="0019584E">
        <w:rPr>
          <w:rFonts w:eastAsia="Times New Roman"/>
          <w:snapToGrid w:val="0"/>
          <w:color w:val="000000"/>
          <w:szCs w:val="24"/>
          <w:lang w:val="en-US"/>
        </w:rPr>
        <w:br w:type="page"/>
      </w:r>
    </w:p>
    <w:p w:rsidR="0019584E" w:rsidRPr="0019584E" w:rsidRDefault="0019584E" w:rsidP="0019584E">
      <w:pPr>
        <w:widowControl w:val="0"/>
        <w:spacing w:after="0" w:line="240" w:lineRule="auto"/>
        <w:jc w:val="center"/>
        <w:rPr>
          <w:rFonts w:eastAsia="Times New Roman"/>
          <w:snapToGrid w:val="0"/>
          <w:color w:val="000000"/>
          <w:szCs w:val="24"/>
          <w:lang w:val="en-US"/>
        </w:rPr>
      </w:pPr>
      <w:r w:rsidRPr="0019584E">
        <w:rPr>
          <w:rFonts w:ascii="Calibri" w:eastAsia="Calibri" w:hAnsi="Calibri" w:cs="Calibri"/>
          <w:noProof/>
          <w:snapToGrid w:val="0"/>
          <w:color w:val="000000"/>
          <w:szCs w:val="24"/>
        </w:rPr>
        <w:lastRenderedPageBreak/>
        <mc:AlternateContent>
          <mc:Choice Requires="wpg">
            <w:drawing>
              <wp:anchor distT="0" distB="0" distL="114300" distR="114300" simplePos="0" relativeHeight="251668480" behindDoc="0" locked="0" layoutInCell="1" allowOverlap="1" wp14:anchorId="3F25FA46" wp14:editId="2EFF1A0F">
                <wp:simplePos x="0" y="0"/>
                <wp:positionH relativeFrom="column">
                  <wp:posOffset>636905</wp:posOffset>
                </wp:positionH>
                <wp:positionV relativeFrom="paragraph">
                  <wp:posOffset>4445</wp:posOffset>
                </wp:positionV>
                <wp:extent cx="4848225" cy="1588135"/>
                <wp:effectExtent l="0" t="0" r="9525" b="0"/>
                <wp:wrapTopAndBottom/>
                <wp:docPr id="72945" name="Group 72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8225" cy="1588135"/>
                          <a:chOff x="0" y="0"/>
                          <a:chExt cx="48483" cy="15880"/>
                        </a:xfrm>
                      </wpg:grpSpPr>
                      <pic:pic xmlns:pic="http://schemas.openxmlformats.org/drawingml/2006/picture">
                        <pic:nvPicPr>
                          <pic:cNvPr id="72946" name="Picture 7197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280" cy="156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947" name="Picture 7197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6385" y="0"/>
                            <a:ext cx="22098" cy="158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id="Group 72036" o:spid="_x0000_s1026" style="position:absolute;margin-left:50.15pt;margin-top:.35pt;width:381.75pt;height:125.05pt;z-index:251668480" coordsize="48483,15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">
                <v:shape id="Picture 71977" o:spid="_x0000_s1027" type="#_x0000_t75" style="position:absolute;width:22280;height:15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S2bvFAAAA3gAAAA8AAABkcnMvZG93bnJldi54bWxEj0uLwkAQhO8L/oehBW/rRBEf0VFUXPC2&#10;mF3Itcl0HpjpiZlRk3+/Iyx4LKrqK2qz60wtHtS6yrKCyTgCQZxZXXGh4Pfn63MJwnlkjbVlUtCT&#10;g9128LHBWNsnX+iR+EIECLsYFZTeN7GULivJoBvbhjh4uW0N+iDbQuoWnwFuajmNork0WHFYKLGh&#10;Y0nZNbkbBZlMb4fep3Qsln1ef7vkdNlXSo2G3X4NwlPn3+H/9lkrWExXszm87oQrIL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ktm7xQAAAN4AAAAPAAAAAAAAAAAAAAAA&#10;AJ8CAABkcnMvZG93bnJldi54bWxQSwUGAAAAAAQABAD3AAAAkQMAAAAA&#10;">
                  <v:imagedata r:id="rId28" o:title=""/>
                </v:shape>
                <v:shape id="Picture 71979" o:spid="_x0000_s1028" type="#_x0000_t75" style="position:absolute;left:26385;width:22098;height:15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ZxknHAAAA3gAAAA8AAABkcnMvZG93bnJldi54bWxEj0FLAzEUhO9C/0N4gjeb3UVsXZsWERQP&#10;Crargrfn5nU3dPMSkthd/70RhB6HmfmGWW0mO4gjhWgcKyjnBQji1mnDnYK35uFyCSImZI2DY1Lw&#10;QxE269nZCmvtRt7ScZc6kSEca1TQp+RrKWPbk8U4d544e3sXLKYsQyd1wDHD7SCroriWFg3nhR49&#10;3ffUHnbfVsHnq7em8V9lMNP+o3key5fq8V2pi/Pp7hZEoimdwv/tJ61gUd1cLeDvTr4Ccv0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2ZxknHAAAA3gAAAA8AAAAAAAAAAAAA&#10;AAAAnwIAAGRycy9kb3ducmV2LnhtbFBLBQYAAAAABAAEAPcAAACTAwAAAAA=&#10;">
                  <v:imagedata r:id="rId29" o:title=""/>
                </v:shape>
                <w10:wrap type="topAndBottom"/>
              </v:group>
            </w:pict>
          </mc:Fallback>
        </mc:AlternateContent>
      </w:r>
    </w:p>
    <w:p w:rsidR="0019584E" w:rsidRPr="0019584E" w:rsidRDefault="0019584E" w:rsidP="0019584E">
      <w:pPr>
        <w:widowControl w:val="0"/>
        <w:tabs>
          <w:tab w:val="center" w:pos="1753"/>
          <w:tab w:val="center" w:pos="2491"/>
          <w:tab w:val="center" w:pos="3228"/>
          <w:tab w:val="center" w:pos="3966"/>
          <w:tab w:val="center" w:pos="5847"/>
          <w:tab w:val="center" w:pos="6595"/>
          <w:tab w:val="center" w:pos="7343"/>
          <w:tab w:val="center" w:pos="8091"/>
        </w:tabs>
        <w:spacing w:after="0" w:line="240" w:lineRule="auto"/>
        <w:jc w:val="both"/>
        <w:rPr>
          <w:rFonts w:eastAsia="Times New Roman"/>
          <w:snapToGrid w:val="0"/>
          <w:color w:val="000000"/>
          <w:szCs w:val="24"/>
          <w:lang w:val="en-US"/>
        </w:rPr>
      </w:pPr>
      <w:r w:rsidRPr="0019584E">
        <w:rPr>
          <w:rFonts w:ascii="Calibri" w:eastAsia="Calibri" w:hAnsi="Calibri" w:cs="Calibri"/>
          <w:snapToGrid w:val="0"/>
          <w:color w:val="000000"/>
          <w:szCs w:val="24"/>
          <w:lang w:val="en-US"/>
        </w:rPr>
        <w:tab/>
      </w:r>
      <w:r w:rsidRPr="0019584E">
        <w:rPr>
          <w:rFonts w:ascii="Arial" w:eastAsia="Arial" w:hAnsi="Arial" w:cs="Arial"/>
          <w:snapToGrid w:val="0"/>
          <w:color w:val="000000"/>
          <w:sz w:val="12"/>
          <w:szCs w:val="24"/>
          <w:lang w:val="en-US"/>
        </w:rPr>
        <w:t>1#</w:t>
      </w:r>
      <w:r w:rsidRPr="0019584E">
        <w:rPr>
          <w:rFonts w:ascii="Arial" w:eastAsia="Arial" w:hAnsi="Arial" w:cs="Arial"/>
          <w:snapToGrid w:val="0"/>
          <w:color w:val="000000"/>
          <w:sz w:val="12"/>
          <w:szCs w:val="24"/>
          <w:lang w:val="en-US"/>
        </w:rPr>
        <w:tab/>
        <w:t>2#</w:t>
      </w:r>
      <w:r w:rsidRPr="0019584E">
        <w:rPr>
          <w:rFonts w:ascii="Arial" w:eastAsia="Arial" w:hAnsi="Arial" w:cs="Arial"/>
          <w:snapToGrid w:val="0"/>
          <w:color w:val="000000"/>
          <w:sz w:val="12"/>
          <w:szCs w:val="24"/>
          <w:lang w:val="en-US"/>
        </w:rPr>
        <w:tab/>
        <w:t>3#</w:t>
      </w:r>
      <w:r w:rsidRPr="0019584E">
        <w:rPr>
          <w:rFonts w:ascii="Arial" w:eastAsia="Arial" w:hAnsi="Arial" w:cs="Arial"/>
          <w:snapToGrid w:val="0"/>
          <w:color w:val="000000"/>
          <w:sz w:val="12"/>
          <w:szCs w:val="24"/>
          <w:lang w:val="en-US"/>
        </w:rPr>
        <w:tab/>
        <w:t>4#</w:t>
      </w:r>
      <w:r w:rsidRPr="0019584E">
        <w:rPr>
          <w:rFonts w:ascii="Arial" w:eastAsia="Arial" w:hAnsi="Arial" w:cs="Arial"/>
          <w:snapToGrid w:val="0"/>
          <w:color w:val="000000"/>
          <w:sz w:val="12"/>
          <w:szCs w:val="24"/>
          <w:lang w:val="en-US"/>
        </w:rPr>
        <w:tab/>
      </w:r>
      <w:r w:rsidRPr="0019584E">
        <w:rPr>
          <w:rFonts w:ascii="Arial" w:eastAsia="Arial" w:hAnsi="Arial" w:cs="Arial"/>
          <w:snapToGrid w:val="0"/>
          <w:color w:val="000000"/>
          <w:sz w:val="10"/>
          <w:szCs w:val="24"/>
          <w:lang w:val="en-US"/>
        </w:rPr>
        <w:t>1#</w:t>
      </w:r>
      <w:r w:rsidRPr="0019584E">
        <w:rPr>
          <w:rFonts w:ascii="Arial" w:eastAsia="Arial" w:hAnsi="Arial" w:cs="Arial"/>
          <w:snapToGrid w:val="0"/>
          <w:color w:val="000000"/>
          <w:sz w:val="10"/>
          <w:szCs w:val="24"/>
          <w:lang w:val="en-US"/>
        </w:rPr>
        <w:tab/>
        <w:t>2#</w:t>
      </w:r>
      <w:r w:rsidRPr="0019584E">
        <w:rPr>
          <w:rFonts w:ascii="Arial" w:eastAsia="Arial" w:hAnsi="Arial" w:cs="Arial"/>
          <w:snapToGrid w:val="0"/>
          <w:color w:val="000000"/>
          <w:sz w:val="10"/>
          <w:szCs w:val="24"/>
          <w:lang w:val="en-US"/>
        </w:rPr>
        <w:tab/>
        <w:t>3#</w:t>
      </w:r>
      <w:r w:rsidRPr="0019584E">
        <w:rPr>
          <w:rFonts w:ascii="Arial" w:eastAsia="Arial" w:hAnsi="Arial" w:cs="Arial"/>
          <w:snapToGrid w:val="0"/>
          <w:color w:val="000000"/>
          <w:sz w:val="10"/>
          <w:szCs w:val="24"/>
          <w:lang w:val="en-US"/>
        </w:rPr>
        <w:tab/>
        <w:t>4#</w:t>
      </w:r>
    </w:p>
    <w:p w:rsidR="0019584E" w:rsidRPr="0019584E" w:rsidRDefault="0019584E" w:rsidP="0019584E">
      <w:pPr>
        <w:widowControl w:val="0"/>
        <w:tabs>
          <w:tab w:val="center" w:pos="2860"/>
          <w:tab w:val="center" w:pos="4525"/>
          <w:tab w:val="center" w:pos="6969"/>
          <w:tab w:val="center" w:pos="8660"/>
        </w:tabs>
        <w:spacing w:after="0" w:line="240" w:lineRule="auto"/>
        <w:jc w:val="both"/>
        <w:rPr>
          <w:rFonts w:eastAsia="Times New Roman"/>
          <w:snapToGrid w:val="0"/>
          <w:color w:val="000000"/>
          <w:szCs w:val="24"/>
          <w:lang w:val="en-US"/>
        </w:rPr>
      </w:pPr>
      <w:r w:rsidRPr="0019584E">
        <w:rPr>
          <w:rFonts w:ascii="Calibri" w:eastAsia="Calibri" w:hAnsi="Calibri" w:cs="Calibri"/>
          <w:snapToGrid w:val="0"/>
          <w:color w:val="000000"/>
          <w:szCs w:val="24"/>
          <w:lang w:val="en-US"/>
        </w:rPr>
        <w:tab/>
      </w:r>
      <w:r w:rsidRPr="0019584E">
        <w:rPr>
          <w:rFonts w:ascii="Arial" w:eastAsia="Arial" w:hAnsi="Arial" w:cs="Arial"/>
          <w:snapToGrid w:val="0"/>
          <w:color w:val="000000"/>
          <w:sz w:val="12"/>
          <w:szCs w:val="24"/>
          <w:lang w:val="en-US"/>
        </w:rPr>
        <w:t>Piles</w:t>
      </w:r>
      <w:r w:rsidRPr="0019584E">
        <w:rPr>
          <w:rFonts w:ascii="Arial" w:eastAsia="Arial" w:hAnsi="Arial" w:cs="Arial"/>
          <w:snapToGrid w:val="0"/>
          <w:color w:val="000000"/>
          <w:sz w:val="12"/>
          <w:szCs w:val="24"/>
          <w:lang w:val="en-US"/>
        </w:rPr>
        <w:tab/>
      </w:r>
      <w:r w:rsidRPr="0019584E">
        <w:rPr>
          <w:rFonts w:eastAsia="Times New Roman"/>
          <w:snapToGrid w:val="0"/>
          <w:color w:val="000000"/>
          <w:sz w:val="21"/>
          <w:szCs w:val="24"/>
          <w:lang w:val="en-US"/>
        </w:rPr>
        <w:t xml:space="preserve"> </w:t>
      </w:r>
      <w:r w:rsidRPr="0019584E">
        <w:rPr>
          <w:rFonts w:eastAsia="Times New Roman"/>
          <w:snapToGrid w:val="0"/>
          <w:color w:val="000000"/>
          <w:sz w:val="21"/>
          <w:szCs w:val="24"/>
          <w:lang w:val="en-US"/>
        </w:rPr>
        <w:tab/>
      </w:r>
      <w:r w:rsidRPr="0019584E">
        <w:rPr>
          <w:rFonts w:ascii="Arial" w:eastAsia="Arial" w:hAnsi="Arial" w:cs="Arial"/>
          <w:snapToGrid w:val="0"/>
          <w:color w:val="000000"/>
          <w:sz w:val="12"/>
          <w:szCs w:val="24"/>
          <w:lang w:val="en-US"/>
        </w:rPr>
        <w:t>Piles</w:t>
      </w:r>
      <w:r w:rsidRPr="0019584E">
        <w:rPr>
          <w:rFonts w:ascii="Arial" w:eastAsia="Arial" w:hAnsi="Arial" w:cs="Arial"/>
          <w:snapToGrid w:val="0"/>
          <w:color w:val="000000"/>
          <w:sz w:val="12"/>
          <w:szCs w:val="24"/>
          <w:lang w:val="en-US"/>
        </w:rPr>
        <w:tab/>
      </w:r>
      <w:r w:rsidRPr="0019584E">
        <w:rPr>
          <w:rFonts w:eastAsia="Times New Roman"/>
          <w:snapToGrid w:val="0"/>
          <w:color w:val="000000"/>
          <w:sz w:val="21"/>
          <w:szCs w:val="24"/>
          <w:lang w:val="en-US"/>
        </w:rPr>
        <w:t xml:space="preserve"> </w:t>
      </w:r>
    </w:p>
    <w:p w:rsidR="0019584E" w:rsidRPr="0019584E" w:rsidRDefault="0019584E" w:rsidP="0019584E">
      <w:pPr>
        <w:widowControl w:val="0"/>
        <w:tabs>
          <w:tab w:val="center" w:pos="2748"/>
          <w:tab w:val="center" w:pos="6894"/>
        </w:tabs>
        <w:spacing w:after="0" w:line="240" w:lineRule="auto"/>
        <w:jc w:val="both"/>
        <w:rPr>
          <w:rFonts w:eastAsia="Times New Roman"/>
          <w:snapToGrid w:val="0"/>
          <w:color w:val="000000"/>
          <w:szCs w:val="24"/>
          <w:lang w:val="en-US"/>
        </w:rPr>
      </w:pPr>
      <w:r w:rsidRPr="0019584E">
        <w:rPr>
          <w:rFonts w:ascii="Calibri" w:eastAsia="Calibri" w:hAnsi="Calibri" w:cs="Calibri"/>
          <w:snapToGrid w:val="0"/>
          <w:color w:val="000000"/>
          <w:szCs w:val="24"/>
          <w:lang w:val="en-US"/>
        </w:rPr>
        <w:tab/>
      </w:r>
      <w:r w:rsidRPr="0019584E">
        <w:rPr>
          <w:rFonts w:eastAsia="Times New Roman"/>
          <w:snapToGrid w:val="0"/>
          <w:color w:val="000000"/>
          <w:sz w:val="21"/>
          <w:szCs w:val="24"/>
          <w:lang w:val="en-US"/>
        </w:rPr>
        <w:t>(a)</w:t>
      </w:r>
      <w:r w:rsidRPr="0019584E">
        <w:rPr>
          <w:rFonts w:ascii="Arial" w:eastAsia="Arial" w:hAnsi="Arial" w:cs="Arial"/>
          <w:snapToGrid w:val="0"/>
          <w:color w:val="000000"/>
          <w:sz w:val="21"/>
          <w:szCs w:val="24"/>
          <w:lang w:val="en-US"/>
        </w:rPr>
        <w:t xml:space="preserve"> </w:t>
      </w:r>
      <w:r w:rsidRPr="0019584E">
        <w:rPr>
          <w:rFonts w:eastAsia="Times New Roman"/>
          <w:snapToGrid w:val="0"/>
          <w:color w:val="000000"/>
          <w:sz w:val="21"/>
          <w:szCs w:val="24"/>
          <w:lang w:val="en-US"/>
        </w:rPr>
        <w:t xml:space="preserve">Longitudinal input  </w:t>
      </w:r>
      <w:r w:rsidRPr="0019584E">
        <w:rPr>
          <w:rFonts w:eastAsia="Times New Roman"/>
          <w:snapToGrid w:val="0"/>
          <w:color w:val="000000"/>
          <w:sz w:val="21"/>
          <w:szCs w:val="24"/>
          <w:lang w:val="en-US"/>
        </w:rPr>
        <w:tab/>
        <w:t xml:space="preserve">(b) Transverse input </w:t>
      </w:r>
    </w:p>
    <w:p w:rsidR="0019584E" w:rsidRPr="0019584E" w:rsidRDefault="0019584E" w:rsidP="0019584E">
      <w:pPr>
        <w:widowControl w:val="0"/>
        <w:spacing w:after="0" w:line="240" w:lineRule="auto"/>
        <w:jc w:val="both"/>
        <w:rPr>
          <w:rFonts w:eastAsia="Times New Roman"/>
          <w:snapToGrid w:val="0"/>
          <w:color w:val="000000"/>
          <w:szCs w:val="24"/>
          <w:lang w:val="en-US"/>
        </w:rPr>
      </w:pPr>
      <w:r w:rsidRPr="0019584E">
        <w:rPr>
          <w:rFonts w:eastAsia="Times New Roman"/>
          <w:snapToGrid w:val="0"/>
          <w:color w:val="000000"/>
          <w:szCs w:val="24"/>
          <w:lang w:val="en-US"/>
        </w:rPr>
        <w:t xml:space="preserve"> </w:t>
      </w:r>
    </w:p>
    <w:p w:rsidR="0019584E" w:rsidRPr="0019584E" w:rsidRDefault="0019584E" w:rsidP="0019584E">
      <w:pPr>
        <w:widowControl w:val="0"/>
        <w:spacing w:after="0" w:line="240" w:lineRule="auto"/>
        <w:jc w:val="center"/>
        <w:rPr>
          <w:rFonts w:eastAsia="Times New Roman"/>
          <w:snapToGrid w:val="0"/>
          <w:sz w:val="20"/>
          <w:szCs w:val="24"/>
          <w:lang w:val="en-US"/>
        </w:rPr>
      </w:pPr>
      <w:r w:rsidRPr="0019584E">
        <w:rPr>
          <w:rFonts w:eastAsia="Times New Roman"/>
          <w:snapToGrid w:val="0"/>
          <w:sz w:val="20"/>
          <w:szCs w:val="24"/>
          <w:lang w:val="en-US"/>
        </w:rPr>
        <w:t xml:space="preserve">Figure 14. Capacity-demand ratio of piles under earthquake action E2 </w:t>
      </w:r>
    </w:p>
    <w:p w:rsidR="0019584E" w:rsidRPr="0019584E" w:rsidRDefault="0019584E" w:rsidP="0019584E">
      <w:pPr>
        <w:widowControl w:val="0"/>
        <w:spacing w:after="0" w:line="240" w:lineRule="auto"/>
        <w:jc w:val="both"/>
        <w:rPr>
          <w:rFonts w:eastAsia="Times New Roman"/>
          <w:snapToGrid w:val="0"/>
          <w:color w:val="000000"/>
          <w:szCs w:val="24"/>
          <w:lang w:val="en-US"/>
        </w:rPr>
      </w:pPr>
      <w:r w:rsidRPr="0019584E">
        <w:rPr>
          <w:rFonts w:eastAsia="Times New Roman"/>
          <w:snapToGrid w:val="0"/>
          <w:color w:val="000000"/>
          <w:szCs w:val="24"/>
          <w:lang w:val="en-US"/>
        </w:rPr>
        <w:t xml:space="preserve"> </w:t>
      </w:r>
    </w:p>
    <w:p w:rsidR="0019584E" w:rsidRPr="0019584E" w:rsidRDefault="0019584E" w:rsidP="0019584E">
      <w:pPr>
        <w:widowControl w:val="0"/>
        <w:spacing w:after="0" w:line="240" w:lineRule="auto"/>
        <w:jc w:val="both"/>
        <w:rPr>
          <w:rFonts w:eastAsia="Times New Roman"/>
          <w:snapToGrid w:val="0"/>
          <w:color w:val="000000"/>
          <w:szCs w:val="24"/>
          <w:lang w:val="en-US"/>
        </w:rPr>
      </w:pPr>
      <w:r w:rsidRPr="0019584E">
        <w:rPr>
          <w:rFonts w:eastAsia="Times New Roman"/>
          <w:snapToGrid w:val="0"/>
          <w:color w:val="000000"/>
          <w:szCs w:val="24"/>
          <w:lang w:val="en-US"/>
        </w:rPr>
        <w:t>After the high-performance plate rubber bearings are used to connect the superstructure and substructure, the internal force of the structure are greatly reduced under the earthquake action E2, and all sections of piers and piles meet the seismic code from the above figure. However, C/D values of some old piers are barely larger than 1.0, so it is suggested to take some seismic strengthening measures to ensure safety of the old structure.</w:t>
      </w:r>
      <w:r w:rsidRPr="0019584E">
        <w:rPr>
          <w:rFonts w:eastAsia="Times New Roman"/>
          <w:snapToGrid w:val="0"/>
          <w:color w:val="0070C0"/>
          <w:szCs w:val="24"/>
          <w:lang w:val="en-US"/>
        </w:rPr>
        <w:t xml:space="preserve"> </w:t>
      </w:r>
    </w:p>
    <w:p w:rsidR="0019584E" w:rsidRPr="0019584E" w:rsidRDefault="0019584E" w:rsidP="0019584E">
      <w:pPr>
        <w:widowControl w:val="0"/>
        <w:spacing w:after="0" w:line="240" w:lineRule="auto"/>
        <w:jc w:val="both"/>
        <w:rPr>
          <w:rFonts w:eastAsia="Times New Roman"/>
          <w:snapToGrid w:val="0"/>
          <w:color w:val="000000"/>
          <w:szCs w:val="24"/>
          <w:lang w:val="en-US"/>
        </w:rPr>
      </w:pPr>
      <w:r w:rsidRPr="0019584E">
        <w:rPr>
          <w:rFonts w:eastAsia="Times New Roman"/>
          <w:snapToGrid w:val="0"/>
          <w:color w:val="000000"/>
          <w:szCs w:val="24"/>
          <w:lang w:val="en-US"/>
        </w:rPr>
        <w:t xml:space="preserve">In the other hand, the decrease of horizontal stiffness will increase the relative displacement between girders and piers inevitably. In order to prevent the beams falling from piers, the deformation of bearings (equal to the relative displacement between beams and piers) is also checked according the relevant codes of bearings. Demand of the bearings after the earthquake action E2 are compared with the allowance, and the results are shown in the following Table 4. </w:t>
      </w:r>
    </w:p>
    <w:p w:rsidR="0019584E" w:rsidRPr="0019584E" w:rsidRDefault="0019584E" w:rsidP="0019584E">
      <w:pPr>
        <w:widowControl w:val="0"/>
        <w:spacing w:after="0" w:line="240" w:lineRule="auto"/>
        <w:jc w:val="both"/>
        <w:rPr>
          <w:rFonts w:eastAsia="Times New Roman"/>
          <w:snapToGrid w:val="0"/>
          <w:color w:val="000000"/>
          <w:szCs w:val="24"/>
          <w:lang w:val="en-US"/>
        </w:rPr>
      </w:pPr>
      <w:r w:rsidRPr="0019584E">
        <w:rPr>
          <w:rFonts w:eastAsia="Times New Roman"/>
          <w:snapToGrid w:val="0"/>
          <w:color w:val="000000"/>
          <w:szCs w:val="24"/>
          <w:lang w:val="en-US"/>
        </w:rPr>
        <w:t xml:space="preserve"> </w:t>
      </w:r>
    </w:p>
    <w:p w:rsidR="0019584E" w:rsidRPr="0019584E" w:rsidRDefault="0019584E" w:rsidP="0019584E">
      <w:pPr>
        <w:widowControl w:val="0"/>
        <w:spacing w:after="0" w:line="240" w:lineRule="auto"/>
        <w:jc w:val="center"/>
        <w:rPr>
          <w:rFonts w:eastAsia="Times New Roman"/>
          <w:snapToGrid w:val="0"/>
          <w:sz w:val="20"/>
          <w:szCs w:val="24"/>
          <w:lang w:val="en-US"/>
        </w:rPr>
      </w:pPr>
      <w:r w:rsidRPr="0019584E">
        <w:rPr>
          <w:rFonts w:eastAsia="Times New Roman"/>
          <w:snapToGrid w:val="0"/>
          <w:sz w:val="20"/>
          <w:szCs w:val="24"/>
          <w:lang w:val="en-US"/>
        </w:rPr>
        <w:t xml:space="preserve">Table 4. Displacement demand of bearings under earthquake action E2 </w:t>
      </w:r>
    </w:p>
    <w:p w:rsidR="0019584E" w:rsidRPr="0019584E" w:rsidRDefault="0019584E" w:rsidP="0019584E">
      <w:pPr>
        <w:widowControl w:val="0"/>
        <w:spacing w:after="0" w:line="240" w:lineRule="auto"/>
        <w:jc w:val="both"/>
        <w:rPr>
          <w:rFonts w:eastAsia="Times New Roman"/>
          <w:snapToGrid w:val="0"/>
          <w:szCs w:val="24"/>
          <w:lang w:val="en-US"/>
        </w:rPr>
      </w:pPr>
    </w:p>
    <w:tbl>
      <w:tblPr>
        <w:tblW w:w="9243" w:type="dxa"/>
        <w:jc w:val="center"/>
        <w:tblCellMar>
          <w:top w:w="5" w:type="dxa"/>
          <w:right w:w="56" w:type="dxa"/>
        </w:tblCellMar>
        <w:tblLook w:val="04A0" w:firstRow="1" w:lastRow="0" w:firstColumn="1" w:lastColumn="0" w:noHBand="0" w:noVBand="1"/>
      </w:tblPr>
      <w:tblGrid>
        <w:gridCol w:w="1559"/>
        <w:gridCol w:w="3816"/>
        <w:gridCol w:w="2770"/>
        <w:gridCol w:w="1098"/>
      </w:tblGrid>
      <w:tr w:rsidR="0019584E" w:rsidRPr="0019584E" w:rsidTr="00FF6B28">
        <w:trPr>
          <w:trHeight w:val="319"/>
          <w:jc w:val="center"/>
        </w:trPr>
        <w:tc>
          <w:tcPr>
            <w:tcW w:w="1559" w:type="dxa"/>
            <w:tcBorders>
              <w:top w:val="single" w:sz="4" w:space="0" w:color="auto"/>
              <w:left w:val="nil"/>
              <w:right w:val="nil"/>
            </w:tcBorders>
          </w:tcPr>
          <w:p w:rsidR="0019584E" w:rsidRPr="0019584E" w:rsidRDefault="0019584E" w:rsidP="0019584E">
            <w:pPr>
              <w:widowControl w:val="0"/>
              <w:spacing w:after="0" w:line="240" w:lineRule="auto"/>
              <w:jc w:val="center"/>
              <w:rPr>
                <w:rFonts w:eastAsia="Times New Roman"/>
                <w:b/>
                <w:snapToGrid w:val="0"/>
                <w:color w:val="000000"/>
                <w:szCs w:val="24"/>
                <w:lang w:val="en-US" w:eastAsia="en-US"/>
              </w:rPr>
            </w:pPr>
          </w:p>
        </w:tc>
        <w:tc>
          <w:tcPr>
            <w:tcW w:w="3816" w:type="dxa"/>
            <w:tcBorders>
              <w:top w:val="single" w:sz="4" w:space="0" w:color="auto"/>
              <w:left w:val="nil"/>
              <w:bottom w:val="single" w:sz="4" w:space="0" w:color="000000"/>
              <w:right w:val="nil"/>
            </w:tcBorders>
            <w:vAlign w:val="center"/>
          </w:tcPr>
          <w:p w:rsidR="0019584E" w:rsidRPr="0019584E" w:rsidRDefault="0019584E" w:rsidP="0019584E">
            <w:pPr>
              <w:widowControl w:val="0"/>
              <w:tabs>
                <w:tab w:val="center" w:pos="485"/>
                <w:tab w:val="center" w:pos="1806"/>
                <w:tab w:val="center" w:pos="3100"/>
              </w:tabs>
              <w:spacing w:after="0" w:line="240" w:lineRule="auto"/>
              <w:jc w:val="center"/>
              <w:rPr>
                <w:rFonts w:ascii="Calibri" w:eastAsia="Calibri" w:hAnsi="Calibri" w:cs="Calibri"/>
                <w:snapToGrid w:val="0"/>
                <w:color w:val="000000"/>
                <w:szCs w:val="24"/>
                <w:lang w:val="en-US" w:eastAsia="en-US"/>
              </w:rPr>
            </w:pPr>
            <w:r w:rsidRPr="0019584E">
              <w:rPr>
                <w:rFonts w:eastAsia="Times New Roman"/>
                <w:b/>
                <w:snapToGrid w:val="0"/>
                <w:color w:val="000000"/>
                <w:sz w:val="21"/>
                <w:szCs w:val="24"/>
                <w:lang w:val="en-US"/>
              </w:rPr>
              <w:t>Longitudinal input</w:t>
            </w:r>
          </w:p>
        </w:tc>
        <w:tc>
          <w:tcPr>
            <w:tcW w:w="3868" w:type="dxa"/>
            <w:gridSpan w:val="2"/>
            <w:tcBorders>
              <w:top w:val="single" w:sz="4" w:space="0" w:color="auto"/>
              <w:left w:val="nil"/>
              <w:bottom w:val="single" w:sz="4" w:space="0" w:color="000000"/>
              <w:right w:val="nil"/>
            </w:tcBorders>
            <w:vAlign w:val="center"/>
          </w:tcPr>
          <w:p w:rsidR="0019584E" w:rsidRPr="0019584E" w:rsidRDefault="0019584E" w:rsidP="0019584E">
            <w:pPr>
              <w:widowControl w:val="0"/>
              <w:spacing w:after="0" w:line="240" w:lineRule="auto"/>
              <w:jc w:val="center"/>
              <w:rPr>
                <w:rFonts w:eastAsia="Times New Roman"/>
                <w:b/>
                <w:snapToGrid w:val="0"/>
                <w:color w:val="000000"/>
                <w:sz w:val="21"/>
                <w:szCs w:val="24"/>
                <w:lang w:val="en-US" w:eastAsia="en-US"/>
              </w:rPr>
            </w:pPr>
            <w:r w:rsidRPr="0019584E">
              <w:rPr>
                <w:rFonts w:eastAsia="Times New Roman"/>
                <w:b/>
                <w:snapToGrid w:val="0"/>
                <w:color w:val="000000"/>
                <w:sz w:val="21"/>
                <w:szCs w:val="24"/>
                <w:lang w:val="en-US"/>
              </w:rPr>
              <w:t>Transverse input</w:t>
            </w:r>
          </w:p>
        </w:tc>
      </w:tr>
      <w:tr w:rsidR="0019584E" w:rsidRPr="0019584E" w:rsidTr="00FF6B28">
        <w:trPr>
          <w:trHeight w:val="519"/>
          <w:jc w:val="center"/>
        </w:trPr>
        <w:tc>
          <w:tcPr>
            <w:tcW w:w="1559" w:type="dxa"/>
            <w:tcBorders>
              <w:left w:val="nil"/>
              <w:bottom w:val="single" w:sz="4" w:space="0" w:color="000000"/>
              <w:right w:val="nil"/>
            </w:tcBorders>
          </w:tcPr>
          <w:p w:rsidR="0019584E" w:rsidRPr="0019584E" w:rsidRDefault="0019584E" w:rsidP="0019584E">
            <w:pPr>
              <w:widowControl w:val="0"/>
              <w:spacing w:after="0" w:line="240" w:lineRule="auto"/>
              <w:jc w:val="center"/>
              <w:rPr>
                <w:rFonts w:eastAsia="Times New Roman"/>
                <w:snapToGrid w:val="0"/>
                <w:color w:val="000000"/>
                <w:szCs w:val="24"/>
                <w:lang w:val="en-US" w:eastAsia="en-US"/>
              </w:rPr>
            </w:pPr>
            <w:r w:rsidRPr="0019584E">
              <w:rPr>
                <w:rFonts w:eastAsia="Times New Roman"/>
                <w:b/>
                <w:snapToGrid w:val="0"/>
                <w:color w:val="000000"/>
                <w:szCs w:val="24"/>
                <w:lang w:val="en-US" w:eastAsia="en-US"/>
              </w:rPr>
              <w:t>Bearings</w:t>
            </w:r>
            <w:r w:rsidRPr="0019584E">
              <w:rPr>
                <w:rFonts w:eastAsia="Times New Roman"/>
                <w:b/>
                <w:snapToGrid w:val="0"/>
                <w:color w:val="000000"/>
                <w:sz w:val="21"/>
                <w:szCs w:val="24"/>
                <w:lang w:val="en-US" w:eastAsia="en-US"/>
              </w:rPr>
              <w:t xml:space="preserve">  </w:t>
            </w:r>
          </w:p>
        </w:tc>
        <w:tc>
          <w:tcPr>
            <w:tcW w:w="3816" w:type="dxa"/>
            <w:tcBorders>
              <w:top w:val="single" w:sz="4" w:space="0" w:color="auto"/>
              <w:left w:val="nil"/>
              <w:bottom w:val="single" w:sz="4" w:space="0" w:color="000000"/>
              <w:right w:val="nil"/>
            </w:tcBorders>
          </w:tcPr>
          <w:p w:rsidR="0019584E" w:rsidRPr="0019584E" w:rsidRDefault="0019584E" w:rsidP="0019584E">
            <w:pPr>
              <w:widowControl w:val="0"/>
              <w:tabs>
                <w:tab w:val="center" w:pos="485"/>
                <w:tab w:val="center" w:pos="1806"/>
                <w:tab w:val="center" w:pos="3100"/>
              </w:tabs>
              <w:spacing w:after="0" w:line="240" w:lineRule="auto"/>
              <w:jc w:val="both"/>
              <w:rPr>
                <w:rFonts w:eastAsia="Times New Roman"/>
                <w:snapToGrid w:val="0"/>
                <w:color w:val="000000"/>
                <w:szCs w:val="24"/>
                <w:lang w:val="en-US" w:eastAsia="en-US"/>
              </w:rPr>
            </w:pPr>
            <w:r w:rsidRPr="0019584E">
              <w:rPr>
                <w:rFonts w:ascii="Calibri" w:eastAsia="Calibri" w:hAnsi="Calibri" w:cs="Calibri"/>
                <w:snapToGrid w:val="0"/>
                <w:color w:val="000000"/>
                <w:szCs w:val="24"/>
                <w:lang w:val="en-US" w:eastAsia="en-US"/>
              </w:rPr>
              <w:tab/>
            </w:r>
            <w:r w:rsidRPr="0019584E">
              <w:rPr>
                <w:rFonts w:eastAsia="Times New Roman"/>
                <w:b/>
                <w:snapToGrid w:val="0"/>
                <w:color w:val="000000"/>
                <w:szCs w:val="24"/>
                <w:lang w:val="en-US" w:eastAsia="en-US"/>
              </w:rPr>
              <w:t xml:space="preserve">Shear </w:t>
            </w:r>
            <w:r w:rsidRPr="0019584E">
              <w:rPr>
                <w:rFonts w:eastAsia="Times New Roman"/>
                <w:b/>
                <w:snapToGrid w:val="0"/>
                <w:color w:val="000000"/>
                <w:szCs w:val="24"/>
                <w:lang w:val="en-US" w:eastAsia="en-US"/>
              </w:rPr>
              <w:tab/>
            </w:r>
            <w:r w:rsidRPr="0019584E">
              <w:rPr>
                <w:rFonts w:eastAsia="Times New Roman"/>
                <w:b/>
                <w:snapToGrid w:val="0"/>
                <w:color w:val="000000"/>
                <w:sz w:val="21"/>
                <w:szCs w:val="24"/>
                <w:lang w:val="en-US" w:eastAsia="en-US"/>
              </w:rPr>
              <w:t xml:space="preserve">Displacement </w:t>
            </w:r>
            <w:r w:rsidRPr="0019584E">
              <w:rPr>
                <w:rFonts w:eastAsia="Times New Roman"/>
                <w:b/>
                <w:snapToGrid w:val="0"/>
                <w:color w:val="000000"/>
                <w:sz w:val="21"/>
                <w:szCs w:val="24"/>
                <w:lang w:val="en-US" w:eastAsia="en-US"/>
              </w:rPr>
              <w:tab/>
              <w:t xml:space="preserve">Allowance </w:t>
            </w:r>
          </w:p>
          <w:p w:rsidR="0019584E" w:rsidRPr="0019584E" w:rsidRDefault="0019584E" w:rsidP="0019584E">
            <w:pPr>
              <w:widowControl w:val="0"/>
              <w:tabs>
                <w:tab w:val="center" w:pos="1807"/>
                <w:tab w:val="center" w:pos="3104"/>
              </w:tabs>
              <w:spacing w:after="0" w:line="240" w:lineRule="auto"/>
              <w:jc w:val="both"/>
              <w:rPr>
                <w:rFonts w:eastAsia="Times New Roman"/>
                <w:snapToGrid w:val="0"/>
                <w:color w:val="000000"/>
                <w:szCs w:val="24"/>
                <w:lang w:val="en-US" w:eastAsia="en-US"/>
              </w:rPr>
            </w:pPr>
            <w:r w:rsidRPr="0019584E">
              <w:rPr>
                <w:rFonts w:eastAsia="Times New Roman"/>
                <w:b/>
                <w:snapToGrid w:val="0"/>
                <w:color w:val="000000"/>
                <w:szCs w:val="24"/>
                <w:lang w:val="en-US" w:eastAsia="en-US"/>
              </w:rPr>
              <w:t>force (kN)</w:t>
            </w:r>
            <w:r w:rsidRPr="0019584E">
              <w:rPr>
                <w:rFonts w:eastAsia="Times New Roman"/>
                <w:b/>
                <w:snapToGrid w:val="0"/>
                <w:color w:val="000000"/>
                <w:sz w:val="21"/>
                <w:szCs w:val="24"/>
                <w:lang w:val="en-US" w:eastAsia="en-US"/>
              </w:rPr>
              <w:t xml:space="preserve"> </w:t>
            </w:r>
            <w:r w:rsidRPr="0019584E">
              <w:rPr>
                <w:rFonts w:eastAsia="Times New Roman"/>
                <w:b/>
                <w:snapToGrid w:val="0"/>
                <w:color w:val="000000"/>
                <w:sz w:val="21"/>
                <w:szCs w:val="24"/>
                <w:lang w:val="en-US" w:eastAsia="en-US"/>
              </w:rPr>
              <w:tab/>
              <w:t xml:space="preserve">(m) </w:t>
            </w:r>
            <w:r w:rsidRPr="0019584E">
              <w:rPr>
                <w:rFonts w:eastAsia="Times New Roman"/>
                <w:b/>
                <w:snapToGrid w:val="0"/>
                <w:color w:val="000000"/>
                <w:sz w:val="21"/>
                <w:szCs w:val="24"/>
                <w:lang w:val="en-US" w:eastAsia="en-US"/>
              </w:rPr>
              <w:tab/>
              <w:t xml:space="preserve">(m) </w:t>
            </w:r>
          </w:p>
        </w:tc>
        <w:tc>
          <w:tcPr>
            <w:tcW w:w="2770" w:type="dxa"/>
            <w:tcBorders>
              <w:top w:val="single" w:sz="4" w:space="0" w:color="auto"/>
              <w:left w:val="nil"/>
              <w:bottom w:val="single" w:sz="4" w:space="0" w:color="000000"/>
              <w:right w:val="nil"/>
            </w:tcBorders>
          </w:tcPr>
          <w:p w:rsidR="0019584E" w:rsidRPr="0019584E" w:rsidRDefault="0019584E" w:rsidP="0019584E">
            <w:pPr>
              <w:widowControl w:val="0"/>
              <w:tabs>
                <w:tab w:val="right" w:pos="2732"/>
              </w:tabs>
              <w:spacing w:after="0" w:line="240" w:lineRule="auto"/>
              <w:jc w:val="both"/>
              <w:rPr>
                <w:rFonts w:eastAsia="Times New Roman"/>
                <w:snapToGrid w:val="0"/>
                <w:color w:val="000000"/>
                <w:szCs w:val="24"/>
                <w:lang w:val="en-US" w:eastAsia="en-US"/>
              </w:rPr>
            </w:pPr>
            <w:r w:rsidRPr="0019584E">
              <w:rPr>
                <w:rFonts w:eastAsia="Times New Roman"/>
                <w:b/>
                <w:snapToGrid w:val="0"/>
                <w:color w:val="000000"/>
                <w:szCs w:val="24"/>
                <w:lang w:val="en-US" w:eastAsia="en-US"/>
              </w:rPr>
              <w:t xml:space="preserve">Shear force </w:t>
            </w:r>
            <w:r w:rsidRPr="0019584E">
              <w:rPr>
                <w:rFonts w:eastAsia="Times New Roman"/>
                <w:b/>
                <w:snapToGrid w:val="0"/>
                <w:color w:val="000000"/>
                <w:szCs w:val="24"/>
                <w:lang w:val="en-US" w:eastAsia="en-US"/>
              </w:rPr>
              <w:tab/>
            </w:r>
            <w:r w:rsidRPr="0019584E">
              <w:rPr>
                <w:rFonts w:eastAsia="Times New Roman"/>
                <w:b/>
                <w:snapToGrid w:val="0"/>
                <w:color w:val="000000"/>
                <w:sz w:val="21"/>
                <w:szCs w:val="24"/>
                <w:lang w:val="en-US" w:eastAsia="en-US"/>
              </w:rPr>
              <w:t xml:space="preserve">Displacement </w:t>
            </w:r>
          </w:p>
          <w:p w:rsidR="0019584E" w:rsidRPr="0019584E" w:rsidRDefault="0019584E" w:rsidP="0019584E">
            <w:pPr>
              <w:widowControl w:val="0"/>
              <w:tabs>
                <w:tab w:val="center" w:pos="534"/>
                <w:tab w:val="center" w:pos="1958"/>
              </w:tabs>
              <w:spacing w:after="0" w:line="240" w:lineRule="auto"/>
              <w:jc w:val="both"/>
              <w:rPr>
                <w:rFonts w:eastAsia="Times New Roman"/>
                <w:snapToGrid w:val="0"/>
                <w:color w:val="000000"/>
                <w:szCs w:val="24"/>
                <w:lang w:val="en-US" w:eastAsia="en-US"/>
              </w:rPr>
            </w:pPr>
            <w:r w:rsidRPr="0019584E">
              <w:rPr>
                <w:rFonts w:ascii="Calibri" w:eastAsia="Calibri" w:hAnsi="Calibri" w:cs="Calibri"/>
                <w:snapToGrid w:val="0"/>
                <w:color w:val="000000"/>
                <w:szCs w:val="24"/>
                <w:lang w:val="en-US" w:eastAsia="en-US"/>
              </w:rPr>
              <w:tab/>
            </w:r>
            <w:r w:rsidRPr="0019584E">
              <w:rPr>
                <w:rFonts w:eastAsia="Times New Roman"/>
                <w:b/>
                <w:snapToGrid w:val="0"/>
                <w:color w:val="000000"/>
                <w:szCs w:val="24"/>
                <w:lang w:val="en-US" w:eastAsia="en-US"/>
              </w:rPr>
              <w:t>(kN)</w:t>
            </w:r>
            <w:r w:rsidRPr="0019584E">
              <w:rPr>
                <w:rFonts w:eastAsia="Times New Roman"/>
                <w:b/>
                <w:snapToGrid w:val="0"/>
                <w:color w:val="000000"/>
                <w:sz w:val="21"/>
                <w:szCs w:val="24"/>
                <w:lang w:val="en-US" w:eastAsia="en-US"/>
              </w:rPr>
              <w:t xml:space="preserve"> </w:t>
            </w:r>
            <w:r w:rsidRPr="0019584E">
              <w:rPr>
                <w:rFonts w:eastAsia="Times New Roman"/>
                <w:b/>
                <w:snapToGrid w:val="0"/>
                <w:color w:val="000000"/>
                <w:sz w:val="21"/>
                <w:szCs w:val="24"/>
                <w:lang w:val="en-US" w:eastAsia="en-US"/>
              </w:rPr>
              <w:tab/>
              <w:t xml:space="preserve">(m) </w:t>
            </w:r>
          </w:p>
        </w:tc>
        <w:tc>
          <w:tcPr>
            <w:tcW w:w="1098" w:type="dxa"/>
            <w:tcBorders>
              <w:top w:val="single" w:sz="4" w:space="0" w:color="auto"/>
              <w:left w:val="nil"/>
              <w:bottom w:val="single" w:sz="4" w:space="0" w:color="000000"/>
              <w:right w:val="nil"/>
            </w:tcBorders>
          </w:tcPr>
          <w:p w:rsidR="0019584E" w:rsidRPr="0019584E" w:rsidRDefault="0019584E" w:rsidP="0019584E">
            <w:pPr>
              <w:widowControl w:val="0"/>
              <w:spacing w:after="0" w:line="240" w:lineRule="auto"/>
              <w:jc w:val="both"/>
              <w:rPr>
                <w:rFonts w:eastAsia="Times New Roman"/>
                <w:snapToGrid w:val="0"/>
                <w:color w:val="000000"/>
                <w:szCs w:val="24"/>
                <w:lang w:val="en-US" w:eastAsia="en-US"/>
              </w:rPr>
            </w:pPr>
            <w:r w:rsidRPr="0019584E">
              <w:rPr>
                <w:rFonts w:eastAsia="Times New Roman"/>
                <w:b/>
                <w:snapToGrid w:val="0"/>
                <w:color w:val="000000"/>
                <w:sz w:val="21"/>
                <w:szCs w:val="24"/>
                <w:lang w:val="en-US" w:eastAsia="en-US"/>
              </w:rPr>
              <w:t xml:space="preserve">Allowance (m) </w:t>
            </w:r>
          </w:p>
        </w:tc>
      </w:tr>
      <w:tr w:rsidR="0019584E" w:rsidRPr="0019584E" w:rsidTr="00FF6B28">
        <w:trPr>
          <w:trHeight w:val="497"/>
          <w:jc w:val="center"/>
        </w:trPr>
        <w:tc>
          <w:tcPr>
            <w:tcW w:w="1559" w:type="dxa"/>
            <w:tcBorders>
              <w:top w:val="single" w:sz="4" w:space="0" w:color="000000"/>
              <w:left w:val="nil"/>
              <w:bottom w:val="single" w:sz="3" w:space="0" w:color="000000"/>
              <w:right w:val="nil"/>
            </w:tcBorders>
          </w:tcPr>
          <w:p w:rsidR="0019584E" w:rsidRPr="0019584E" w:rsidRDefault="0019584E" w:rsidP="0019584E">
            <w:pPr>
              <w:widowControl w:val="0"/>
              <w:spacing w:after="0" w:line="240" w:lineRule="auto"/>
              <w:jc w:val="center"/>
              <w:rPr>
                <w:rFonts w:eastAsia="Times New Roman"/>
                <w:snapToGrid w:val="0"/>
                <w:color w:val="000000"/>
                <w:szCs w:val="24"/>
                <w:lang w:val="en-US" w:eastAsia="en-US"/>
              </w:rPr>
            </w:pPr>
            <w:r w:rsidRPr="0019584E">
              <w:rPr>
                <w:rFonts w:eastAsia="Times New Roman"/>
                <w:snapToGrid w:val="0"/>
                <w:color w:val="000000"/>
                <w:sz w:val="21"/>
                <w:szCs w:val="24"/>
                <w:lang w:val="en-US" w:eastAsia="en-US"/>
              </w:rPr>
              <w:t>HPR 400×400×102</w:t>
            </w:r>
          </w:p>
        </w:tc>
        <w:tc>
          <w:tcPr>
            <w:tcW w:w="3816" w:type="dxa"/>
            <w:tcBorders>
              <w:top w:val="single" w:sz="4" w:space="0" w:color="000000"/>
              <w:left w:val="nil"/>
              <w:bottom w:val="single" w:sz="3" w:space="0" w:color="000000"/>
              <w:right w:val="nil"/>
            </w:tcBorders>
            <w:vAlign w:val="center"/>
          </w:tcPr>
          <w:p w:rsidR="0019584E" w:rsidRPr="0019584E" w:rsidRDefault="0019584E" w:rsidP="0019584E">
            <w:pPr>
              <w:widowControl w:val="0"/>
              <w:tabs>
                <w:tab w:val="center" w:pos="473"/>
                <w:tab w:val="center" w:pos="1806"/>
                <w:tab w:val="center" w:pos="3103"/>
              </w:tabs>
              <w:spacing w:after="0" w:line="240" w:lineRule="auto"/>
              <w:jc w:val="both"/>
              <w:rPr>
                <w:rFonts w:eastAsia="Times New Roman"/>
                <w:snapToGrid w:val="0"/>
                <w:color w:val="000000"/>
                <w:szCs w:val="24"/>
                <w:lang w:val="en-US" w:eastAsia="en-US"/>
              </w:rPr>
            </w:pPr>
            <w:r w:rsidRPr="0019584E">
              <w:rPr>
                <w:rFonts w:ascii="Calibri" w:eastAsia="Calibri" w:hAnsi="Calibri" w:cs="Calibri"/>
                <w:snapToGrid w:val="0"/>
                <w:color w:val="000000"/>
                <w:szCs w:val="24"/>
                <w:lang w:val="en-US" w:eastAsia="en-US"/>
              </w:rPr>
              <w:tab/>
            </w:r>
            <w:r w:rsidRPr="0019584E">
              <w:rPr>
                <w:rFonts w:eastAsia="Times New Roman"/>
                <w:snapToGrid w:val="0"/>
                <w:color w:val="000000"/>
                <w:sz w:val="21"/>
                <w:szCs w:val="24"/>
                <w:lang w:val="en-US" w:eastAsia="en-US"/>
              </w:rPr>
              <w:t xml:space="preserve">158 </w:t>
            </w:r>
            <w:r w:rsidRPr="0019584E">
              <w:rPr>
                <w:rFonts w:eastAsia="Times New Roman"/>
                <w:snapToGrid w:val="0"/>
                <w:color w:val="000000"/>
                <w:sz w:val="21"/>
                <w:szCs w:val="24"/>
                <w:lang w:val="en-US" w:eastAsia="en-US"/>
              </w:rPr>
              <w:tab/>
              <w:t xml:space="preserve">0.098 </w:t>
            </w:r>
            <w:r w:rsidRPr="0019584E">
              <w:rPr>
                <w:rFonts w:eastAsia="Times New Roman"/>
                <w:snapToGrid w:val="0"/>
                <w:color w:val="000000"/>
                <w:sz w:val="21"/>
                <w:szCs w:val="24"/>
                <w:lang w:val="en-US" w:eastAsia="en-US"/>
              </w:rPr>
              <w:tab/>
              <w:t xml:space="preserve">0.153 </w:t>
            </w:r>
          </w:p>
        </w:tc>
        <w:tc>
          <w:tcPr>
            <w:tcW w:w="2770" w:type="dxa"/>
            <w:tcBorders>
              <w:top w:val="single" w:sz="4" w:space="0" w:color="000000"/>
              <w:left w:val="nil"/>
              <w:bottom w:val="single" w:sz="3" w:space="0" w:color="000000"/>
              <w:right w:val="nil"/>
            </w:tcBorders>
            <w:vAlign w:val="center"/>
          </w:tcPr>
          <w:p w:rsidR="0019584E" w:rsidRPr="0019584E" w:rsidRDefault="0019584E" w:rsidP="0019584E">
            <w:pPr>
              <w:widowControl w:val="0"/>
              <w:tabs>
                <w:tab w:val="center" w:pos="531"/>
                <w:tab w:val="center" w:pos="1957"/>
              </w:tabs>
              <w:spacing w:after="0" w:line="240" w:lineRule="auto"/>
              <w:jc w:val="both"/>
              <w:rPr>
                <w:rFonts w:eastAsia="Times New Roman"/>
                <w:snapToGrid w:val="0"/>
                <w:color w:val="000000"/>
                <w:szCs w:val="24"/>
                <w:lang w:val="en-US" w:eastAsia="en-US"/>
              </w:rPr>
            </w:pPr>
            <w:r w:rsidRPr="0019584E">
              <w:rPr>
                <w:rFonts w:ascii="Calibri" w:eastAsia="Calibri" w:hAnsi="Calibri" w:cs="Calibri"/>
                <w:snapToGrid w:val="0"/>
                <w:color w:val="000000"/>
                <w:szCs w:val="24"/>
                <w:lang w:val="en-US" w:eastAsia="en-US"/>
              </w:rPr>
              <w:tab/>
            </w:r>
            <w:r w:rsidRPr="0019584E">
              <w:rPr>
                <w:rFonts w:eastAsia="Times New Roman"/>
                <w:snapToGrid w:val="0"/>
                <w:color w:val="000000"/>
                <w:sz w:val="21"/>
                <w:szCs w:val="24"/>
                <w:lang w:val="en-US" w:eastAsia="en-US"/>
              </w:rPr>
              <w:t xml:space="preserve">152 </w:t>
            </w:r>
            <w:r w:rsidRPr="0019584E">
              <w:rPr>
                <w:rFonts w:eastAsia="Times New Roman"/>
                <w:snapToGrid w:val="0"/>
                <w:color w:val="000000"/>
                <w:sz w:val="21"/>
                <w:szCs w:val="24"/>
                <w:lang w:val="en-US" w:eastAsia="en-US"/>
              </w:rPr>
              <w:tab/>
              <w:t xml:space="preserve">0.094 </w:t>
            </w:r>
          </w:p>
        </w:tc>
        <w:tc>
          <w:tcPr>
            <w:tcW w:w="1098" w:type="dxa"/>
            <w:tcBorders>
              <w:top w:val="single" w:sz="4" w:space="0" w:color="000000"/>
              <w:left w:val="nil"/>
              <w:bottom w:val="single" w:sz="3" w:space="0" w:color="000000"/>
              <w:right w:val="nil"/>
            </w:tcBorders>
            <w:vAlign w:val="center"/>
          </w:tcPr>
          <w:p w:rsidR="0019584E" w:rsidRPr="0019584E" w:rsidRDefault="0019584E" w:rsidP="0019584E">
            <w:pPr>
              <w:widowControl w:val="0"/>
              <w:spacing w:after="0" w:line="240" w:lineRule="auto"/>
              <w:jc w:val="center"/>
              <w:rPr>
                <w:rFonts w:eastAsia="Times New Roman"/>
                <w:snapToGrid w:val="0"/>
                <w:color w:val="000000"/>
                <w:szCs w:val="24"/>
                <w:lang w:val="en-US" w:eastAsia="en-US"/>
              </w:rPr>
            </w:pPr>
            <w:r w:rsidRPr="0019584E">
              <w:rPr>
                <w:rFonts w:eastAsia="Times New Roman"/>
                <w:snapToGrid w:val="0"/>
                <w:color w:val="000000"/>
                <w:sz w:val="21"/>
                <w:szCs w:val="24"/>
                <w:lang w:val="en-US" w:eastAsia="en-US"/>
              </w:rPr>
              <w:t xml:space="preserve">0.153 </w:t>
            </w:r>
          </w:p>
        </w:tc>
      </w:tr>
    </w:tbl>
    <w:p w:rsidR="0019584E" w:rsidRPr="0019584E" w:rsidRDefault="0019584E" w:rsidP="0019584E">
      <w:pPr>
        <w:widowControl w:val="0"/>
        <w:spacing w:after="0" w:line="240" w:lineRule="auto"/>
        <w:jc w:val="both"/>
        <w:rPr>
          <w:rFonts w:eastAsia="Times New Roman"/>
          <w:snapToGrid w:val="0"/>
          <w:color w:val="000000"/>
          <w:szCs w:val="24"/>
          <w:lang w:val="en-US"/>
        </w:rPr>
      </w:pPr>
      <w:r w:rsidRPr="0019584E">
        <w:rPr>
          <w:rFonts w:eastAsia="Times New Roman"/>
          <w:snapToGrid w:val="0"/>
          <w:color w:val="000000"/>
          <w:szCs w:val="24"/>
          <w:lang w:val="en-US"/>
        </w:rPr>
        <w:t xml:space="preserve"> </w:t>
      </w:r>
    </w:p>
    <w:p w:rsidR="0019584E" w:rsidRPr="0019584E" w:rsidRDefault="0019584E" w:rsidP="0019584E">
      <w:pPr>
        <w:widowControl w:val="0"/>
        <w:spacing w:after="0" w:line="240" w:lineRule="auto"/>
        <w:jc w:val="both"/>
        <w:rPr>
          <w:rFonts w:eastAsia="Times New Roman"/>
          <w:snapToGrid w:val="0"/>
          <w:color w:val="000000"/>
          <w:szCs w:val="24"/>
          <w:lang w:val="en-US"/>
        </w:rPr>
      </w:pPr>
      <w:r w:rsidRPr="0019584E">
        <w:rPr>
          <w:rFonts w:eastAsia="Times New Roman"/>
          <w:snapToGrid w:val="0"/>
          <w:color w:val="000000"/>
          <w:szCs w:val="24"/>
          <w:lang w:val="en-US"/>
        </w:rPr>
        <w:t xml:space="preserve">It can be seen from the above table that the displacement demand of the high-performance plate rubber bearing is up to 0.098m, and the displacement capacity of the bearing is 0.153m. Therefore, the bearing meets the specification requirements, and beams will not fall from the piers. </w:t>
      </w:r>
    </w:p>
    <w:p w:rsidR="0019584E" w:rsidRPr="0019584E" w:rsidRDefault="0019584E" w:rsidP="0019584E">
      <w:pPr>
        <w:widowControl w:val="0"/>
        <w:spacing w:after="0" w:line="240" w:lineRule="auto"/>
        <w:jc w:val="both"/>
        <w:rPr>
          <w:rFonts w:eastAsia="Times New Roman"/>
          <w:snapToGrid w:val="0"/>
          <w:color w:val="000000"/>
          <w:szCs w:val="24"/>
          <w:lang w:val="en-US"/>
        </w:rPr>
      </w:pPr>
      <w:r w:rsidRPr="0019584E">
        <w:rPr>
          <w:rFonts w:eastAsia="Times New Roman"/>
          <w:snapToGrid w:val="0"/>
          <w:color w:val="000000"/>
          <w:szCs w:val="24"/>
          <w:lang w:val="en-US"/>
        </w:rPr>
        <w:t xml:space="preserve">In summary, under the earthquake action E2, the high-performance plate rubber bearings’ horizontal stiffness decreases after yielding, which prolongs the structural period and reduces the seismic response. Both new and old substructure of the approach bridge meet the seismic performance objectives after isolation design schemes are adopted. </w:t>
      </w:r>
    </w:p>
    <w:p w:rsidR="0019584E" w:rsidRPr="0019584E" w:rsidRDefault="0019584E" w:rsidP="0019584E">
      <w:pPr>
        <w:widowControl w:val="0"/>
        <w:spacing w:after="0" w:line="240" w:lineRule="auto"/>
        <w:jc w:val="both"/>
        <w:rPr>
          <w:rFonts w:eastAsia="Times New Roman"/>
          <w:snapToGrid w:val="0"/>
          <w:color w:val="000000"/>
          <w:szCs w:val="24"/>
          <w:lang w:val="en-US"/>
        </w:rPr>
      </w:pPr>
      <w:r w:rsidRPr="0019584E">
        <w:rPr>
          <w:rFonts w:eastAsia="Times New Roman"/>
          <w:snapToGrid w:val="0"/>
          <w:color w:val="000000"/>
          <w:szCs w:val="24"/>
          <w:lang w:val="en-US"/>
        </w:rPr>
        <w:t xml:space="preserve"> </w:t>
      </w:r>
    </w:p>
    <w:p w:rsidR="0019584E" w:rsidRPr="0019584E" w:rsidRDefault="0019584E" w:rsidP="0019584E">
      <w:pPr>
        <w:widowControl w:val="0"/>
        <w:spacing w:after="0" w:line="240" w:lineRule="auto"/>
        <w:jc w:val="both"/>
        <w:rPr>
          <w:rFonts w:eastAsia="Times New Roman"/>
          <w:snapToGrid w:val="0"/>
          <w:color w:val="000000"/>
          <w:szCs w:val="24"/>
          <w:lang w:val="en-US"/>
        </w:rPr>
      </w:pPr>
    </w:p>
    <w:p w:rsidR="0019584E" w:rsidRPr="0019584E" w:rsidRDefault="0019584E" w:rsidP="0019584E">
      <w:pPr>
        <w:keepNext/>
        <w:widowControl w:val="0"/>
        <w:suppressAutoHyphens/>
        <w:spacing w:after="0" w:line="240" w:lineRule="auto"/>
        <w:jc w:val="both"/>
        <w:outlineLvl w:val="0"/>
        <w:rPr>
          <w:rFonts w:eastAsia="Calibri"/>
          <w:b/>
          <w:caps/>
          <w:snapToGrid w:val="0"/>
          <w:szCs w:val="24"/>
          <w:lang w:val="en-US" w:bidi="en-US"/>
        </w:rPr>
      </w:pPr>
      <w:r w:rsidRPr="0019584E">
        <w:rPr>
          <w:rFonts w:eastAsia="Calibri"/>
          <w:b/>
          <w:caps/>
          <w:snapToGrid w:val="0"/>
          <w:szCs w:val="24"/>
          <w:lang w:val="en-US" w:bidi="en-US"/>
        </w:rPr>
        <w:t>4. CONCLUSIONS</w:t>
      </w:r>
    </w:p>
    <w:p w:rsidR="0019584E" w:rsidRPr="0019584E" w:rsidRDefault="0019584E" w:rsidP="0019584E">
      <w:pPr>
        <w:widowControl w:val="0"/>
        <w:spacing w:after="0" w:line="240" w:lineRule="auto"/>
        <w:jc w:val="both"/>
        <w:rPr>
          <w:rFonts w:eastAsia="Times New Roman"/>
          <w:snapToGrid w:val="0"/>
          <w:color w:val="000000"/>
          <w:szCs w:val="24"/>
          <w:lang w:val="en-US"/>
        </w:rPr>
      </w:pPr>
      <w:r w:rsidRPr="0019584E">
        <w:rPr>
          <w:rFonts w:eastAsia="Times New Roman"/>
          <w:snapToGrid w:val="0"/>
          <w:color w:val="000000"/>
          <w:szCs w:val="24"/>
          <w:lang w:val="en-US"/>
        </w:rPr>
        <w:t xml:space="preserve"> </w:t>
      </w:r>
    </w:p>
    <w:p w:rsidR="0019584E" w:rsidRPr="0019584E" w:rsidRDefault="0019584E" w:rsidP="0019584E">
      <w:pPr>
        <w:widowControl w:val="0"/>
        <w:spacing w:after="0" w:line="240" w:lineRule="auto"/>
        <w:jc w:val="both"/>
        <w:rPr>
          <w:rFonts w:eastAsia="Times New Roman"/>
          <w:snapToGrid w:val="0"/>
          <w:color w:val="000000"/>
          <w:szCs w:val="24"/>
          <w:lang w:val="en-US"/>
        </w:rPr>
      </w:pPr>
      <w:r w:rsidRPr="0019584E">
        <w:rPr>
          <w:rFonts w:eastAsia="Times New Roman"/>
          <w:snapToGrid w:val="0"/>
          <w:color w:val="000000"/>
          <w:szCs w:val="24"/>
          <w:lang w:val="en-US"/>
        </w:rPr>
        <w:t xml:space="preserve">After the approach bridge is widened and rebuilt, several conclusions can be drawn after the research on seismic performance of the widening structure: </w:t>
      </w:r>
    </w:p>
    <w:p w:rsidR="0019584E" w:rsidRPr="0019584E" w:rsidRDefault="0019584E" w:rsidP="0019584E">
      <w:pPr>
        <w:widowControl w:val="0"/>
        <w:spacing w:after="0" w:line="240" w:lineRule="auto"/>
        <w:jc w:val="both"/>
        <w:rPr>
          <w:rFonts w:eastAsia="Times New Roman"/>
          <w:snapToGrid w:val="0"/>
          <w:color w:val="000000"/>
          <w:szCs w:val="24"/>
          <w:lang w:val="en-US"/>
        </w:rPr>
      </w:pPr>
      <w:r w:rsidRPr="0019584E">
        <w:rPr>
          <w:rFonts w:eastAsia="Times New Roman"/>
          <w:snapToGrid w:val="0"/>
          <w:color w:val="000000"/>
          <w:szCs w:val="24"/>
          <w:lang w:val="en-US"/>
        </w:rPr>
        <w:t xml:space="preserve">Under the earthquake action E1, the substructure of the bridge is checked, mainly including piers and piles, and all members meet regulatory requirements. Among which, the C/D values of old pier are relatively small, the C/D values of new piers are relatively large, which are generally larger tan 2.0, which means no problem for piles when earthquake happens. </w:t>
      </w:r>
    </w:p>
    <w:p w:rsidR="0019584E" w:rsidRPr="0019584E" w:rsidRDefault="0019584E" w:rsidP="0019584E">
      <w:pPr>
        <w:widowControl w:val="0"/>
        <w:spacing w:after="0" w:line="240" w:lineRule="auto"/>
        <w:jc w:val="both"/>
        <w:rPr>
          <w:rFonts w:eastAsia="Times New Roman"/>
          <w:snapToGrid w:val="0"/>
          <w:color w:val="000000"/>
          <w:szCs w:val="24"/>
          <w:lang w:val="en-US"/>
        </w:rPr>
      </w:pPr>
      <w:r w:rsidRPr="0019584E">
        <w:rPr>
          <w:rFonts w:eastAsia="Times New Roman"/>
          <w:snapToGrid w:val="0"/>
          <w:color w:val="000000"/>
          <w:szCs w:val="24"/>
          <w:lang w:val="en-US"/>
        </w:rPr>
        <w:t>Under the earthquake action E2, old piers and some piles do not meet regulatory requirements, with other important factors, isolation design scheme is finally adopted. High-performance plate rubber bearings are used for seismic isolation design. Internal force of old piers and piles are greatly reduced and all meet the requirements of the corresponding code after the bearings yield. There is no risk of falling beams because the deformation of bearings all less than the allowable values either.</w:t>
      </w:r>
      <w:r w:rsidRPr="0019584E">
        <w:rPr>
          <w:rFonts w:eastAsia="Times New Roman"/>
          <w:snapToGrid w:val="0"/>
          <w:color w:val="0070C0"/>
          <w:szCs w:val="24"/>
          <w:lang w:val="en-US"/>
        </w:rPr>
        <w:t xml:space="preserve"> </w:t>
      </w:r>
    </w:p>
    <w:p w:rsidR="0019584E" w:rsidRPr="0019584E" w:rsidRDefault="0019584E" w:rsidP="0019584E">
      <w:pPr>
        <w:widowControl w:val="0"/>
        <w:spacing w:after="0" w:line="240" w:lineRule="auto"/>
        <w:jc w:val="both"/>
        <w:rPr>
          <w:rFonts w:eastAsia="Times New Roman"/>
          <w:snapToGrid w:val="0"/>
          <w:color w:val="000000"/>
          <w:szCs w:val="24"/>
          <w:lang w:val="en-US"/>
        </w:rPr>
      </w:pPr>
    </w:p>
    <w:p w:rsidR="0019584E" w:rsidRPr="0019584E" w:rsidRDefault="0019584E" w:rsidP="0019584E">
      <w:pPr>
        <w:widowControl w:val="0"/>
        <w:spacing w:after="0" w:line="240" w:lineRule="auto"/>
        <w:jc w:val="both"/>
        <w:rPr>
          <w:rFonts w:eastAsia="Times New Roman"/>
          <w:snapToGrid w:val="0"/>
          <w:color w:val="000000"/>
          <w:szCs w:val="24"/>
          <w:lang w:val="en-US"/>
        </w:rPr>
      </w:pPr>
    </w:p>
    <w:p w:rsidR="0019584E" w:rsidRPr="0019584E" w:rsidRDefault="0019584E" w:rsidP="0019584E">
      <w:pPr>
        <w:keepNext/>
        <w:widowControl w:val="0"/>
        <w:suppressAutoHyphens/>
        <w:spacing w:after="0" w:line="240" w:lineRule="auto"/>
        <w:jc w:val="both"/>
        <w:outlineLvl w:val="0"/>
        <w:rPr>
          <w:rFonts w:eastAsia="Calibri"/>
          <w:b/>
          <w:caps/>
          <w:snapToGrid w:val="0"/>
          <w:szCs w:val="24"/>
          <w:lang w:val="en-US" w:bidi="en-US"/>
        </w:rPr>
      </w:pPr>
      <w:r w:rsidRPr="0019584E">
        <w:rPr>
          <w:rFonts w:eastAsia="Calibri"/>
          <w:b/>
          <w:caps/>
          <w:snapToGrid w:val="0"/>
          <w:szCs w:val="24"/>
          <w:lang w:val="en-US" w:bidi="en-US"/>
        </w:rPr>
        <w:t>5. ACKNOWLEDGMENTS</w:t>
      </w:r>
    </w:p>
    <w:p w:rsidR="0019584E" w:rsidRPr="0019584E" w:rsidRDefault="0019584E" w:rsidP="0019584E">
      <w:pPr>
        <w:widowControl w:val="0"/>
        <w:spacing w:after="0" w:line="240" w:lineRule="auto"/>
        <w:jc w:val="both"/>
        <w:rPr>
          <w:rFonts w:eastAsia="Times New Roman"/>
          <w:snapToGrid w:val="0"/>
          <w:lang w:val="en-US"/>
        </w:rPr>
      </w:pPr>
      <w:r w:rsidRPr="0019584E">
        <w:rPr>
          <w:rFonts w:eastAsia="Times New Roman"/>
          <w:snapToGrid w:val="0"/>
          <w:lang w:val="en-US"/>
        </w:rPr>
        <w:t xml:space="preserve"> </w:t>
      </w:r>
    </w:p>
    <w:p w:rsidR="0019584E" w:rsidRPr="0019584E" w:rsidRDefault="0019584E" w:rsidP="0019584E">
      <w:pPr>
        <w:widowControl w:val="0"/>
        <w:spacing w:after="0" w:line="240" w:lineRule="auto"/>
        <w:jc w:val="both"/>
        <w:rPr>
          <w:rFonts w:eastAsia="Times New Roman"/>
          <w:snapToGrid w:val="0"/>
          <w:lang w:val="en-US"/>
        </w:rPr>
      </w:pPr>
      <w:r w:rsidRPr="0019584E">
        <w:rPr>
          <w:rFonts w:eastAsia="Times New Roman"/>
          <w:snapToGrid w:val="0"/>
          <w:lang w:val="en-US"/>
        </w:rPr>
        <w:t xml:space="preserve">The design team of Shanghai Municipal Engineering Design and Research Institute on this widening and reconstruction project is greatly appreicaited as well as postgraduate student ZhengWang from Tongji University who helped collecting information for this paper. </w:t>
      </w:r>
    </w:p>
    <w:p w:rsidR="0019584E" w:rsidRPr="0019584E" w:rsidRDefault="0019584E" w:rsidP="0019584E">
      <w:pPr>
        <w:widowControl w:val="0"/>
        <w:spacing w:after="0" w:line="240" w:lineRule="auto"/>
        <w:jc w:val="both"/>
        <w:rPr>
          <w:rFonts w:eastAsia="Times New Roman"/>
          <w:snapToGrid w:val="0"/>
          <w:lang w:val="en-US"/>
        </w:rPr>
      </w:pPr>
      <w:r w:rsidRPr="0019584E">
        <w:rPr>
          <w:rFonts w:eastAsia="Times New Roman"/>
          <w:snapToGrid w:val="0"/>
          <w:lang w:val="en-US"/>
        </w:rPr>
        <w:t xml:space="preserve"> </w:t>
      </w:r>
    </w:p>
    <w:p w:rsidR="0019584E" w:rsidRPr="0019584E" w:rsidRDefault="0019584E" w:rsidP="0019584E">
      <w:pPr>
        <w:widowControl w:val="0"/>
        <w:spacing w:after="0" w:line="240" w:lineRule="auto"/>
        <w:jc w:val="both"/>
        <w:rPr>
          <w:rFonts w:eastAsia="Times New Roman"/>
          <w:snapToGrid w:val="0"/>
          <w:lang w:val="en-US"/>
        </w:rPr>
      </w:pPr>
    </w:p>
    <w:p w:rsidR="0019584E" w:rsidRPr="0019584E" w:rsidRDefault="0019584E" w:rsidP="0019584E">
      <w:pPr>
        <w:keepNext/>
        <w:widowControl w:val="0"/>
        <w:suppressAutoHyphens/>
        <w:spacing w:after="0" w:line="240" w:lineRule="auto"/>
        <w:jc w:val="both"/>
        <w:outlineLvl w:val="0"/>
        <w:rPr>
          <w:rFonts w:eastAsia="Calibri"/>
          <w:b/>
          <w:caps/>
          <w:snapToGrid w:val="0"/>
          <w:szCs w:val="24"/>
          <w:lang w:val="en-US" w:bidi="en-US"/>
        </w:rPr>
      </w:pPr>
      <w:r w:rsidRPr="0019584E">
        <w:rPr>
          <w:rFonts w:eastAsia="Calibri"/>
          <w:b/>
          <w:caps/>
          <w:snapToGrid w:val="0"/>
          <w:szCs w:val="24"/>
          <w:lang w:val="en-US" w:bidi="en-US"/>
        </w:rPr>
        <w:t>6. REFERENCES</w:t>
      </w:r>
    </w:p>
    <w:p w:rsidR="0019584E" w:rsidRPr="0019584E" w:rsidRDefault="0019584E" w:rsidP="0019584E">
      <w:pPr>
        <w:widowControl w:val="0"/>
        <w:spacing w:after="0" w:line="240" w:lineRule="auto"/>
        <w:jc w:val="both"/>
        <w:rPr>
          <w:rFonts w:eastAsia="Times New Roman"/>
          <w:snapToGrid w:val="0"/>
          <w:szCs w:val="24"/>
          <w:lang w:val="en-US"/>
        </w:rPr>
      </w:pPr>
      <w:r w:rsidRPr="0019584E">
        <w:rPr>
          <w:rFonts w:eastAsia="Times New Roman"/>
          <w:snapToGrid w:val="0"/>
          <w:szCs w:val="24"/>
          <w:lang w:val="en-US"/>
        </w:rPr>
        <w:t xml:space="preserve"> </w:t>
      </w:r>
    </w:p>
    <w:p w:rsidR="0019584E" w:rsidRPr="0019584E" w:rsidRDefault="0019584E" w:rsidP="0019584E">
      <w:pPr>
        <w:widowControl w:val="0"/>
        <w:spacing w:after="120" w:line="240" w:lineRule="auto"/>
        <w:jc w:val="both"/>
        <w:rPr>
          <w:rFonts w:eastAsia="Calibri"/>
          <w:snapToGrid w:val="0"/>
          <w:color w:val="000000"/>
          <w:sz w:val="20"/>
          <w:szCs w:val="20"/>
          <w:lang w:val="en-US" w:bidi="en-US"/>
        </w:rPr>
      </w:pPr>
      <w:r w:rsidRPr="0019584E">
        <w:rPr>
          <w:rFonts w:eastAsia="Calibri"/>
          <w:snapToGrid w:val="0"/>
          <w:color w:val="000000"/>
          <w:sz w:val="20"/>
          <w:szCs w:val="20"/>
          <w:lang w:val="en-US" w:bidi="en-US"/>
        </w:rPr>
        <w:t xml:space="preserve">He Zai-xing, Wu Ya-juan, Yang Xue-cheng.(2008) The effect of new beams on the old bridge during bridge widening. OURNALOFSHANDONG JIAOTONG UNIVERSITY, 16(4):38-41. </w:t>
      </w:r>
    </w:p>
    <w:p w:rsidR="0019584E" w:rsidRPr="0019584E" w:rsidRDefault="0019584E" w:rsidP="0019584E">
      <w:pPr>
        <w:widowControl w:val="0"/>
        <w:spacing w:after="120" w:line="240" w:lineRule="auto"/>
        <w:jc w:val="both"/>
        <w:rPr>
          <w:rFonts w:eastAsia="Calibri"/>
          <w:snapToGrid w:val="0"/>
          <w:color w:val="000000"/>
          <w:sz w:val="20"/>
          <w:szCs w:val="20"/>
          <w:lang w:val="en-US" w:bidi="en-US"/>
        </w:rPr>
      </w:pPr>
      <w:r w:rsidRPr="0019584E">
        <w:rPr>
          <w:rFonts w:eastAsia="Calibri"/>
          <w:snapToGrid w:val="0"/>
          <w:color w:val="000000"/>
          <w:sz w:val="20"/>
          <w:szCs w:val="20"/>
          <w:lang w:val="en-US" w:bidi="en-US"/>
        </w:rPr>
        <w:t xml:space="preserve">Wang Hao, Zhu Ruo-xi, Zhang Zhao-hong. (2013) Analysis of the Influence of Connection Stiffness on the Lateral Distribution of Widened Bridge. HIGHWAY, (7):143-146. </w:t>
      </w:r>
    </w:p>
    <w:p w:rsidR="0019584E" w:rsidRPr="0019584E" w:rsidRDefault="0019584E" w:rsidP="0019584E">
      <w:pPr>
        <w:widowControl w:val="0"/>
        <w:spacing w:after="120" w:line="240" w:lineRule="auto"/>
        <w:jc w:val="both"/>
        <w:rPr>
          <w:rFonts w:eastAsia="Calibri"/>
          <w:snapToGrid w:val="0"/>
          <w:color w:val="000000"/>
          <w:sz w:val="20"/>
          <w:szCs w:val="20"/>
          <w:lang w:val="en-US" w:bidi="en-US"/>
        </w:rPr>
      </w:pPr>
      <w:r w:rsidRPr="0019584E">
        <w:rPr>
          <w:rFonts w:eastAsia="Calibri"/>
          <w:snapToGrid w:val="0"/>
          <w:color w:val="000000"/>
          <w:sz w:val="20"/>
          <w:szCs w:val="20"/>
          <w:lang w:val="en-US" w:bidi="en-US"/>
        </w:rPr>
        <w:t xml:space="preserve">Zhao Hong-yan. (2014) Research on Design Method of Widening and Strengthening of Old Bridge. Transportation Science &amp; Technology, (1):36-38. </w:t>
      </w:r>
    </w:p>
    <w:p w:rsidR="0019584E" w:rsidRPr="0019584E" w:rsidRDefault="0019584E" w:rsidP="0019584E">
      <w:pPr>
        <w:widowControl w:val="0"/>
        <w:spacing w:after="120" w:line="240" w:lineRule="auto"/>
        <w:jc w:val="both"/>
        <w:rPr>
          <w:rFonts w:eastAsia="Calibri"/>
          <w:snapToGrid w:val="0"/>
          <w:color w:val="000000"/>
          <w:sz w:val="20"/>
          <w:szCs w:val="20"/>
          <w:lang w:val="en-US" w:bidi="en-US"/>
        </w:rPr>
      </w:pPr>
      <w:r w:rsidRPr="0019584E">
        <w:rPr>
          <w:rFonts w:eastAsia="Calibri"/>
          <w:snapToGrid w:val="0"/>
          <w:color w:val="000000"/>
          <w:sz w:val="20"/>
          <w:szCs w:val="20"/>
          <w:lang w:val="en-US" w:bidi="en-US"/>
        </w:rPr>
        <w:t xml:space="preserve">Liu Xiao-yan, Chen Wei, Cao Yu-ci. (2016) Research on reasonable stiffness design of bridge widening and reinforcement structure. JOURNAL OF CHANGSHA UNIVERSITY, 30(2):31-35. </w:t>
      </w:r>
    </w:p>
    <w:p w:rsidR="0019584E" w:rsidRPr="0019584E" w:rsidRDefault="0019584E" w:rsidP="0019584E">
      <w:pPr>
        <w:widowControl w:val="0"/>
        <w:spacing w:after="120" w:line="240" w:lineRule="auto"/>
        <w:jc w:val="both"/>
        <w:rPr>
          <w:rFonts w:eastAsia="Calibri"/>
          <w:snapToGrid w:val="0"/>
          <w:color w:val="000000"/>
          <w:sz w:val="20"/>
          <w:szCs w:val="20"/>
          <w:lang w:val="en-US" w:bidi="en-US"/>
        </w:rPr>
      </w:pPr>
      <w:r w:rsidRPr="0019584E">
        <w:rPr>
          <w:rFonts w:eastAsia="Calibri"/>
          <w:snapToGrid w:val="0"/>
          <w:color w:val="000000"/>
          <w:sz w:val="20"/>
          <w:szCs w:val="20"/>
          <w:lang w:val="en-US" w:bidi="en-US"/>
        </w:rPr>
        <w:t xml:space="preserve">Ma Chun-sheng, Song Shen-you. (2003) New and Old Structure Connection Design of Main Bridge of Huzhou Bridge of Guangfo Expressway. HIGHWAY, (s1):63-66. </w:t>
      </w:r>
    </w:p>
    <w:p w:rsidR="0019584E" w:rsidRPr="0019584E" w:rsidRDefault="0019584E" w:rsidP="0019584E">
      <w:pPr>
        <w:widowControl w:val="0"/>
        <w:spacing w:after="120" w:line="240" w:lineRule="auto"/>
        <w:jc w:val="both"/>
        <w:rPr>
          <w:rFonts w:eastAsia="Calibri"/>
          <w:snapToGrid w:val="0"/>
          <w:color w:val="000000"/>
          <w:sz w:val="20"/>
          <w:szCs w:val="20"/>
          <w:lang w:val="en-US" w:bidi="en-US"/>
        </w:rPr>
      </w:pPr>
      <w:r w:rsidRPr="0019584E">
        <w:rPr>
          <w:rFonts w:eastAsia="Calibri"/>
          <w:snapToGrid w:val="0"/>
          <w:color w:val="000000"/>
          <w:sz w:val="20"/>
          <w:szCs w:val="20"/>
          <w:lang w:val="en-US" w:bidi="en-US"/>
        </w:rPr>
        <w:t xml:space="preserve">Wang Yang, WANG Wei, WU Xiaoguang. (2017) Analysis of allowable settlement difference of widening T-beam bridge . Journal of Railway Science and Engineering, (07):141-148. </w:t>
      </w:r>
    </w:p>
    <w:p w:rsidR="0019584E" w:rsidRPr="0019584E" w:rsidRDefault="0019584E" w:rsidP="0019584E">
      <w:pPr>
        <w:widowControl w:val="0"/>
        <w:spacing w:after="120" w:line="240" w:lineRule="auto"/>
        <w:jc w:val="both"/>
        <w:rPr>
          <w:rFonts w:eastAsia="Calibri"/>
          <w:snapToGrid w:val="0"/>
          <w:color w:val="000000"/>
          <w:sz w:val="20"/>
          <w:szCs w:val="20"/>
          <w:lang w:val="en-US" w:bidi="en-US"/>
        </w:rPr>
      </w:pPr>
      <w:r w:rsidRPr="0019584E">
        <w:rPr>
          <w:rFonts w:eastAsia="Calibri"/>
          <w:snapToGrid w:val="0"/>
          <w:color w:val="000000"/>
          <w:sz w:val="20"/>
          <w:szCs w:val="20"/>
          <w:lang w:val="en-US" w:bidi="en-US"/>
        </w:rPr>
        <w:t xml:space="preserve">Wang Xue-jun. (2006) Analysis of Influence of Foundation Subsidence upon Enlarged Superstructure of Bridges. China Harbour Engineering,  (6):11-13. </w:t>
      </w:r>
    </w:p>
    <w:p w:rsidR="0019584E" w:rsidRPr="0019584E" w:rsidRDefault="0019584E" w:rsidP="0019584E">
      <w:pPr>
        <w:widowControl w:val="0"/>
        <w:spacing w:after="120" w:line="240" w:lineRule="auto"/>
        <w:jc w:val="both"/>
        <w:rPr>
          <w:rFonts w:eastAsia="Calibri"/>
          <w:snapToGrid w:val="0"/>
          <w:color w:val="000000"/>
          <w:sz w:val="20"/>
          <w:szCs w:val="20"/>
          <w:lang w:val="en-US" w:bidi="en-US"/>
        </w:rPr>
      </w:pPr>
      <w:r w:rsidRPr="0019584E">
        <w:rPr>
          <w:rFonts w:eastAsia="Calibri"/>
          <w:snapToGrid w:val="0"/>
          <w:color w:val="000000"/>
          <w:sz w:val="20"/>
          <w:szCs w:val="20"/>
          <w:lang w:val="en-US" w:bidi="en-US"/>
        </w:rPr>
        <w:t xml:space="preserve">Qiu Yan-hong. (2011) Using the MIDAS beam lattice model to study the old bridge widening-new and old bridge splicing problem. GUANGDONG ARCHITECTURE CIVIL ENGINEERING, (7):59-62. </w:t>
      </w:r>
    </w:p>
    <w:p w:rsidR="0019584E" w:rsidRPr="0019584E" w:rsidRDefault="0019584E" w:rsidP="0019584E">
      <w:pPr>
        <w:widowControl w:val="0"/>
        <w:spacing w:after="120" w:line="240" w:lineRule="auto"/>
        <w:jc w:val="both"/>
        <w:rPr>
          <w:rFonts w:eastAsia="Calibri"/>
          <w:snapToGrid w:val="0"/>
          <w:color w:val="000000"/>
          <w:sz w:val="20"/>
          <w:szCs w:val="20"/>
          <w:lang w:val="en-US" w:bidi="en-US"/>
        </w:rPr>
      </w:pPr>
      <w:r w:rsidRPr="0019584E">
        <w:rPr>
          <w:rFonts w:eastAsia="Calibri"/>
          <w:snapToGrid w:val="0"/>
          <w:color w:val="000000"/>
          <w:sz w:val="20"/>
          <w:szCs w:val="20"/>
          <w:lang w:val="en-US" w:bidi="en-US"/>
        </w:rPr>
        <w:t xml:space="preserve">Li Maoqi, Zhang Guang-yin. (2015) Study on the influence of concrete creep on the mechanical behavior of bridges in bridge widening. CHINA CONCRETE, (1):84-87. </w:t>
      </w:r>
    </w:p>
    <w:p w:rsidR="0019584E" w:rsidRPr="0019584E" w:rsidRDefault="0019584E" w:rsidP="0019584E">
      <w:pPr>
        <w:widowControl w:val="0"/>
        <w:spacing w:after="120" w:line="240" w:lineRule="auto"/>
        <w:jc w:val="both"/>
        <w:rPr>
          <w:rFonts w:eastAsia="Calibri"/>
          <w:snapToGrid w:val="0"/>
          <w:color w:val="000000"/>
          <w:sz w:val="20"/>
          <w:szCs w:val="20"/>
          <w:lang w:val="en-US" w:bidi="en-US"/>
        </w:rPr>
      </w:pPr>
      <w:r w:rsidRPr="0019584E">
        <w:rPr>
          <w:rFonts w:eastAsia="Calibri"/>
          <w:snapToGrid w:val="0"/>
          <w:color w:val="000000"/>
          <w:sz w:val="20"/>
          <w:szCs w:val="20"/>
          <w:lang w:val="en-US" w:bidi="en-US"/>
        </w:rPr>
        <w:t xml:space="preserve">Xu Xiu-li, Xu Qing-qing, Li Xue-hong. (2014) Study of seismic fortification criteria for expanded highway bridges[J]. Bridge Construction, 44(4):91-95. </w:t>
      </w:r>
    </w:p>
    <w:p w:rsidR="0019584E" w:rsidRPr="0019584E" w:rsidRDefault="0019584E" w:rsidP="0019584E">
      <w:pPr>
        <w:widowControl w:val="0"/>
        <w:spacing w:after="120" w:line="240" w:lineRule="auto"/>
        <w:jc w:val="both"/>
        <w:rPr>
          <w:rFonts w:eastAsia="Calibri"/>
          <w:snapToGrid w:val="0"/>
          <w:color w:val="000000"/>
          <w:sz w:val="20"/>
          <w:szCs w:val="20"/>
          <w:lang w:val="en-US" w:bidi="en-US"/>
        </w:rPr>
      </w:pPr>
      <w:r w:rsidRPr="0019584E">
        <w:rPr>
          <w:rFonts w:eastAsia="Calibri"/>
          <w:snapToGrid w:val="0"/>
          <w:color w:val="000000"/>
          <w:sz w:val="20"/>
          <w:szCs w:val="20"/>
          <w:lang w:val="en-US" w:bidi="en-US"/>
        </w:rPr>
        <w:t xml:space="preserve">Quan Zhi-yu, Wu Xiao-wei,Zhao Gao-jie. (2010) Study on the seismic performance of highway bridge after widening. SHANXI ARCHITECTURE, 36(19):293-294. </w:t>
      </w:r>
    </w:p>
    <w:p w:rsidR="0019584E" w:rsidRPr="0019584E" w:rsidRDefault="0019584E" w:rsidP="0019584E">
      <w:pPr>
        <w:widowControl w:val="0"/>
        <w:spacing w:after="120" w:line="240" w:lineRule="auto"/>
        <w:jc w:val="both"/>
        <w:rPr>
          <w:rFonts w:eastAsia="Calibri"/>
          <w:snapToGrid w:val="0"/>
          <w:color w:val="000000"/>
          <w:sz w:val="20"/>
          <w:szCs w:val="20"/>
          <w:lang w:val="en-US" w:bidi="en-US"/>
        </w:rPr>
      </w:pPr>
      <w:r w:rsidRPr="0019584E">
        <w:rPr>
          <w:rFonts w:eastAsia="Calibri"/>
          <w:snapToGrid w:val="0"/>
          <w:color w:val="000000"/>
          <w:sz w:val="20"/>
          <w:szCs w:val="20"/>
          <w:lang w:val="en-US" w:bidi="en-US"/>
        </w:rPr>
        <w:t xml:space="preserve">Shi Shao-li, Xu Xiu-li, Li Xue-hong. (2015) Earthquake Responses Analysis of the Concrete Continuous Beam Bridge with Expansion and Reconstruction. Earthquake Resistant Engineering and Retrofitting,  37(2):40-45. </w:t>
      </w:r>
    </w:p>
    <w:p w:rsidR="0019584E" w:rsidRPr="0019584E" w:rsidRDefault="0019584E" w:rsidP="0019584E">
      <w:pPr>
        <w:widowControl w:val="0"/>
        <w:spacing w:after="0" w:line="240" w:lineRule="auto"/>
        <w:jc w:val="both"/>
        <w:rPr>
          <w:rFonts w:eastAsia="Times New Roman"/>
          <w:snapToGrid w:val="0"/>
          <w:color w:val="000000"/>
          <w:sz w:val="20"/>
          <w:szCs w:val="24"/>
          <w:lang w:val="en-US"/>
        </w:rPr>
      </w:pPr>
      <w:r w:rsidRPr="0019584E">
        <w:rPr>
          <w:rFonts w:eastAsia="Times New Roman"/>
          <w:snapToGrid w:val="0"/>
          <w:color w:val="000000"/>
          <w:sz w:val="20"/>
          <w:szCs w:val="24"/>
          <w:lang w:val="en-US"/>
        </w:rPr>
        <w:t xml:space="preserve">Guidelines for Seismic Design of Highway Bridges, JTG/T B02-01-2008, China construction industry press, Beijing, China (in Chinese). </w:t>
      </w:r>
    </w:p>
    <w:p w:rsidR="006B3BBD" w:rsidRPr="0019584E" w:rsidRDefault="006B3BBD" w:rsidP="0013217D">
      <w:pPr>
        <w:spacing w:line="240" w:lineRule="auto"/>
        <w:jc w:val="both"/>
        <w:rPr>
          <w:lang w:val="en-US"/>
        </w:rPr>
      </w:pPr>
    </w:p>
    <w:sectPr w:rsidR="006B3BBD" w:rsidRPr="0019584E" w:rsidSect="0019584E">
      <w:headerReference w:type="default" r:id="rId30"/>
      <w:footerReference w:type="default" r:id="rId31"/>
      <w:headerReference w:type="first" r:id="rId32"/>
      <w:footerReference w:type="first" r:id="rId33"/>
      <w:pgSz w:w="11906" w:h="16838"/>
      <w:pgMar w:top="1418" w:right="1134" w:bottom="1418" w:left="1134" w:header="709" w:footer="709" w:gutter="0"/>
      <w:pgNumType w:start="12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28DB" w:rsidRDefault="009628DB" w:rsidP="0013217D">
      <w:pPr>
        <w:spacing w:after="0" w:line="240" w:lineRule="auto"/>
      </w:pPr>
      <w:r>
        <w:separator/>
      </w:r>
    </w:p>
  </w:endnote>
  <w:endnote w:type="continuationSeparator" w:id="0">
    <w:p w:rsidR="009628DB" w:rsidRDefault="009628DB" w:rsidP="00132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6654082"/>
      <w:docPartObj>
        <w:docPartGallery w:val="Page Numbers (Bottom of Page)"/>
        <w:docPartUnique/>
      </w:docPartObj>
    </w:sdtPr>
    <w:sdtEndPr/>
    <w:sdtContent>
      <w:p w:rsidR="0019584E" w:rsidRDefault="0019584E">
        <w:pPr>
          <w:pStyle w:val="a5"/>
          <w:jc w:val="center"/>
        </w:pPr>
        <w:r>
          <w:fldChar w:fldCharType="begin"/>
        </w:r>
        <w:r>
          <w:instrText>PAGE   \* MERGEFORMAT</w:instrText>
        </w:r>
        <w:r>
          <w:fldChar w:fldCharType="separate"/>
        </w:r>
        <w:r w:rsidR="008A5877">
          <w:rPr>
            <w:noProof/>
          </w:rPr>
          <w:t>130</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4682695"/>
      <w:docPartObj>
        <w:docPartGallery w:val="Page Numbers (Bottom of Page)"/>
        <w:docPartUnique/>
      </w:docPartObj>
    </w:sdtPr>
    <w:sdtEndPr/>
    <w:sdtContent>
      <w:p w:rsidR="0019584E" w:rsidRDefault="0019584E">
        <w:pPr>
          <w:pStyle w:val="a5"/>
          <w:jc w:val="center"/>
        </w:pPr>
        <w:r>
          <w:fldChar w:fldCharType="begin"/>
        </w:r>
        <w:r>
          <w:instrText>PAGE   \* MERGEFORMAT</w:instrText>
        </w:r>
        <w:r>
          <w:fldChar w:fldCharType="separate"/>
        </w:r>
        <w:r w:rsidR="008A5877">
          <w:rPr>
            <w:noProof/>
          </w:rPr>
          <w:t>123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28DB" w:rsidRDefault="009628DB" w:rsidP="0013217D">
      <w:pPr>
        <w:spacing w:after="0" w:line="240" w:lineRule="auto"/>
      </w:pPr>
      <w:r>
        <w:separator/>
      </w:r>
    </w:p>
  </w:footnote>
  <w:footnote w:type="continuationSeparator" w:id="0">
    <w:p w:rsidR="009628DB" w:rsidRDefault="009628DB" w:rsidP="0013217D">
      <w:pPr>
        <w:spacing w:after="0" w:line="240" w:lineRule="auto"/>
      </w:pPr>
      <w:r>
        <w:continuationSeparator/>
      </w:r>
    </w:p>
  </w:footnote>
  <w:footnote w:id="1">
    <w:p w:rsidR="0019584E" w:rsidRPr="00DE72A1" w:rsidRDefault="0019584E" w:rsidP="0019584E">
      <w:pPr>
        <w:pStyle w:val="footnotedescription"/>
        <w:ind w:right="184"/>
        <w:rPr>
          <w:lang w:val="en-US"/>
        </w:rPr>
      </w:pPr>
      <w:r>
        <w:rPr>
          <w:rStyle w:val="footnotemark"/>
        </w:rPr>
        <w:footnoteRef/>
      </w:r>
      <w:r w:rsidRPr="0019584E">
        <w:rPr>
          <w:rStyle w:val="aa"/>
          <w:lang w:val="en-US"/>
        </w:rPr>
        <w:t>Master Student, Department of Bridge Engineering, Tongji University, Shanghai, China,</w:t>
      </w:r>
      <w:r>
        <w:rPr>
          <w:lang w:val="en-US"/>
        </w:rPr>
        <w:t xml:space="preserve"> </w:t>
      </w:r>
      <w:r w:rsidRPr="00DE72A1">
        <w:rPr>
          <w:color w:val="0000FF"/>
          <w:u w:val="single" w:color="0000FF"/>
          <w:lang w:val="en-US"/>
        </w:rPr>
        <w:t>caosunlin18@tongji.edu.cn</w:t>
      </w:r>
      <w:r w:rsidRPr="00DE72A1">
        <w:rPr>
          <w:lang w:val="en-US"/>
        </w:rPr>
        <w:t xml:space="preserve">  </w:t>
      </w:r>
    </w:p>
  </w:footnote>
  <w:footnote w:id="2">
    <w:p w:rsidR="0019584E" w:rsidRPr="00DE72A1" w:rsidRDefault="0019584E" w:rsidP="0019584E">
      <w:pPr>
        <w:pStyle w:val="footnotedescription"/>
        <w:ind w:right="408"/>
        <w:rPr>
          <w:lang w:val="en-US"/>
        </w:rPr>
      </w:pPr>
      <w:r>
        <w:rPr>
          <w:rStyle w:val="footnotemark"/>
        </w:rPr>
        <w:footnoteRef/>
      </w:r>
      <w:r w:rsidRPr="00DE72A1">
        <w:rPr>
          <w:lang w:val="en-US"/>
        </w:rPr>
        <w:t xml:space="preserve">Associate Professor, Department of Bridge Engineering, Tongji University, Shanghai, China, </w:t>
      </w:r>
      <w:r w:rsidRPr="00DE72A1">
        <w:rPr>
          <w:color w:val="0000FF"/>
          <w:u w:val="single" w:color="0000FF"/>
          <w:lang w:val="en-US"/>
        </w:rPr>
        <w:t>yanxu@tongji.edu.cn</w:t>
      </w:r>
      <w:r w:rsidRPr="00DE72A1">
        <w:rPr>
          <w:lang w:val="en-US"/>
        </w:rPr>
        <w:t xml:space="preserve"> </w:t>
      </w:r>
    </w:p>
  </w:footnote>
  <w:footnote w:id="3">
    <w:p w:rsidR="0019584E" w:rsidRPr="00DE72A1" w:rsidRDefault="0019584E" w:rsidP="0019584E">
      <w:pPr>
        <w:pStyle w:val="footnotedescription"/>
        <w:ind w:right="1344"/>
        <w:rPr>
          <w:lang w:val="en-US"/>
        </w:rPr>
      </w:pPr>
      <w:r>
        <w:rPr>
          <w:rStyle w:val="footnotemark"/>
        </w:rPr>
        <w:footnoteRef/>
      </w:r>
      <w:r w:rsidRPr="00DE72A1">
        <w:rPr>
          <w:lang w:val="en-US"/>
        </w:rPr>
        <w:t xml:space="preserve">Professor, College of Civil Engineering, Tongji University, Shanghai, China, </w:t>
      </w:r>
      <w:r w:rsidRPr="00DE72A1">
        <w:rPr>
          <w:color w:val="0000FF"/>
          <w:u w:val="single" w:color="0000FF"/>
          <w:lang w:val="en-US"/>
        </w:rPr>
        <w:t>yujiangtao@tongji.edu.cn</w:t>
      </w:r>
      <w:r w:rsidRPr="00DE72A1">
        <w:rPr>
          <w:lang w:val="en-US"/>
        </w:rPr>
        <w:t xml:space="preserve"> </w:t>
      </w:r>
    </w:p>
  </w:footnote>
  <w:footnote w:id="4">
    <w:p w:rsidR="0019584E" w:rsidRPr="00DE72A1" w:rsidRDefault="0019584E" w:rsidP="0019584E">
      <w:pPr>
        <w:pStyle w:val="footnotedescription"/>
        <w:spacing w:after="13"/>
        <w:ind w:right="472"/>
        <w:rPr>
          <w:lang w:val="en-US"/>
        </w:rPr>
      </w:pPr>
      <w:r>
        <w:rPr>
          <w:rStyle w:val="footnotemark"/>
        </w:rPr>
        <w:footnoteRef/>
      </w:r>
      <w:r w:rsidRPr="00DE72A1">
        <w:rPr>
          <w:lang w:val="en-US"/>
        </w:rPr>
        <w:t>Lab Technician, Department of Bridge Engineering, Tongj</w:t>
      </w:r>
      <w:r>
        <w:rPr>
          <w:lang w:val="en-US"/>
        </w:rPr>
        <w:t xml:space="preserve">i University, Shanghai, China, </w:t>
      </w:r>
      <w:r w:rsidRPr="00DE72A1">
        <w:rPr>
          <w:color w:val="0000FF"/>
          <w:u w:val="single" w:color="0000FF"/>
          <w:lang w:val="en-US"/>
        </w:rPr>
        <w:t>jialeying@tongji.edu.cn</w:t>
      </w:r>
      <w:r w:rsidRPr="00DE72A1">
        <w:rPr>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17D" w:rsidRDefault="0013217D" w:rsidP="0013217D">
    <w:pPr>
      <w:pStyle w:val="a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649" w:rsidRDefault="00F94701" w:rsidP="00F94701">
    <w:pPr>
      <w:pStyle w:val="a3"/>
      <w:jc w:val="center"/>
    </w:pPr>
    <w:r w:rsidRPr="0013217D">
      <w:rPr>
        <w:rFonts w:eastAsia="Times New Roman"/>
        <w:noProof/>
        <w:snapToGrid w:val="0"/>
        <w:szCs w:val="24"/>
      </w:rPr>
      <w:drawing>
        <wp:inline distT="0" distB="0" distL="0" distR="0" wp14:anchorId="563A8E9A" wp14:editId="1F7DA0B5">
          <wp:extent cx="3854450" cy="1104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l="18456" t="8661" r="19533" b="58054"/>
                  <a:stretch>
                    <a:fillRect/>
                  </a:stretch>
                </pic:blipFill>
                <pic:spPr bwMode="auto">
                  <a:xfrm>
                    <a:off x="0" y="0"/>
                    <a:ext cx="3854450" cy="11049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attachedTemplate r:id="rId1"/>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584E"/>
    <w:rsid w:val="000D7B9B"/>
    <w:rsid w:val="0013217D"/>
    <w:rsid w:val="0019584E"/>
    <w:rsid w:val="00254B4D"/>
    <w:rsid w:val="006323CD"/>
    <w:rsid w:val="006B3BBD"/>
    <w:rsid w:val="008A5877"/>
    <w:rsid w:val="0092552E"/>
    <w:rsid w:val="009267EB"/>
    <w:rsid w:val="009628DB"/>
    <w:rsid w:val="00BB2547"/>
    <w:rsid w:val="00C261F0"/>
    <w:rsid w:val="00D75F34"/>
    <w:rsid w:val="00E07649"/>
    <w:rsid w:val="00F947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footnote text"/>
    <w:basedOn w:val="a"/>
    <w:link w:val="aa"/>
    <w:uiPriority w:val="99"/>
    <w:semiHidden/>
    <w:unhideWhenUsed/>
    <w:rsid w:val="0019584E"/>
    <w:pPr>
      <w:spacing w:after="0" w:line="240" w:lineRule="auto"/>
    </w:pPr>
    <w:rPr>
      <w:sz w:val="20"/>
      <w:szCs w:val="20"/>
    </w:rPr>
  </w:style>
  <w:style w:type="character" w:customStyle="1" w:styleId="aa">
    <w:name w:val="Текст сноски Знак"/>
    <w:basedOn w:val="a0"/>
    <w:link w:val="a9"/>
    <w:rsid w:val="0019584E"/>
    <w:rPr>
      <w:sz w:val="20"/>
      <w:szCs w:val="20"/>
    </w:rPr>
  </w:style>
  <w:style w:type="paragraph" w:customStyle="1" w:styleId="footnotedescription">
    <w:name w:val="footnote description"/>
    <w:next w:val="a"/>
    <w:link w:val="footnotedescriptionChar"/>
    <w:hidden/>
    <w:rsid w:val="0019584E"/>
    <w:pPr>
      <w:spacing w:after="0" w:line="216" w:lineRule="auto"/>
      <w:ind w:left="65" w:right="440" w:hanging="65"/>
    </w:pPr>
    <w:rPr>
      <w:rFonts w:eastAsia="Times New Roman"/>
      <w:color w:val="000000"/>
      <w:sz w:val="20"/>
    </w:rPr>
  </w:style>
  <w:style w:type="character" w:customStyle="1" w:styleId="footnotedescriptionChar">
    <w:name w:val="footnote description Char"/>
    <w:link w:val="footnotedescription"/>
    <w:rsid w:val="0019584E"/>
    <w:rPr>
      <w:rFonts w:eastAsia="Times New Roman"/>
      <w:color w:val="000000"/>
      <w:sz w:val="20"/>
    </w:rPr>
  </w:style>
  <w:style w:type="character" w:customStyle="1" w:styleId="footnotemark">
    <w:name w:val="footnote mark"/>
    <w:hidden/>
    <w:rsid w:val="0019584E"/>
    <w:rPr>
      <w:rFonts w:ascii="Times New Roman" w:eastAsia="Times New Roman" w:hAnsi="Times New Roman" w:cs="Times New Roman"/>
      <w:color w:val="000000"/>
      <w:sz w:val="20"/>
      <w:vertAlign w:val="superscript"/>
    </w:rPr>
  </w:style>
  <w:style w:type="table" w:styleId="ab">
    <w:name w:val="Table Grid"/>
    <w:basedOn w:val="a1"/>
    <w:uiPriority w:val="39"/>
    <w:rsid w:val="0019584E"/>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footnote text"/>
    <w:basedOn w:val="a"/>
    <w:link w:val="aa"/>
    <w:uiPriority w:val="99"/>
    <w:semiHidden/>
    <w:unhideWhenUsed/>
    <w:rsid w:val="0019584E"/>
    <w:pPr>
      <w:spacing w:after="0" w:line="240" w:lineRule="auto"/>
    </w:pPr>
    <w:rPr>
      <w:sz w:val="20"/>
      <w:szCs w:val="20"/>
    </w:rPr>
  </w:style>
  <w:style w:type="character" w:customStyle="1" w:styleId="aa">
    <w:name w:val="Текст сноски Знак"/>
    <w:basedOn w:val="a0"/>
    <w:link w:val="a9"/>
    <w:rsid w:val="0019584E"/>
    <w:rPr>
      <w:sz w:val="20"/>
      <w:szCs w:val="20"/>
    </w:rPr>
  </w:style>
  <w:style w:type="paragraph" w:customStyle="1" w:styleId="footnotedescription">
    <w:name w:val="footnote description"/>
    <w:next w:val="a"/>
    <w:link w:val="footnotedescriptionChar"/>
    <w:hidden/>
    <w:rsid w:val="0019584E"/>
    <w:pPr>
      <w:spacing w:after="0" w:line="216" w:lineRule="auto"/>
      <w:ind w:left="65" w:right="440" w:hanging="65"/>
    </w:pPr>
    <w:rPr>
      <w:rFonts w:eastAsia="Times New Roman"/>
      <w:color w:val="000000"/>
      <w:sz w:val="20"/>
    </w:rPr>
  </w:style>
  <w:style w:type="character" w:customStyle="1" w:styleId="footnotedescriptionChar">
    <w:name w:val="footnote description Char"/>
    <w:link w:val="footnotedescription"/>
    <w:rsid w:val="0019584E"/>
    <w:rPr>
      <w:rFonts w:eastAsia="Times New Roman"/>
      <w:color w:val="000000"/>
      <w:sz w:val="20"/>
    </w:rPr>
  </w:style>
  <w:style w:type="character" w:customStyle="1" w:styleId="footnotemark">
    <w:name w:val="footnote mark"/>
    <w:hidden/>
    <w:rsid w:val="0019584E"/>
    <w:rPr>
      <w:rFonts w:ascii="Times New Roman" w:eastAsia="Times New Roman" w:hAnsi="Times New Roman" w:cs="Times New Roman"/>
      <w:color w:val="000000"/>
      <w:sz w:val="20"/>
      <w:vertAlign w:val="superscript"/>
    </w:rPr>
  </w:style>
  <w:style w:type="table" w:styleId="ab">
    <w:name w:val="Table Grid"/>
    <w:basedOn w:val="a1"/>
    <w:uiPriority w:val="39"/>
    <w:rsid w:val="0019584E"/>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9.png"/><Relationship Id="rId33"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6.png"/><Relationship Id="rId3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3.png"/><Relationship Id="rId27" Type="http://schemas.openxmlformats.org/officeDocument/2006/relationships/image" Target="media/image20.png"/><Relationship Id="rId30" Type="http://schemas.openxmlformats.org/officeDocument/2006/relationships/header" Target="header1.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1064;&#1072;&#1073;&#1083;&#1086;&#1085;&#1099;\&#1057;&#1073;&#1086;&#1088;&#1085;&#1080;&#108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Сборник.dotx</Template>
  <TotalTime>2</TotalTime>
  <Pages>9</Pages>
  <Words>3487</Words>
  <Characters>19877</Characters>
  <Application>Microsoft Office Word</Application>
  <DocSecurity>0</DocSecurity>
  <Lines>165</Lines>
  <Paragraphs>46</Paragraphs>
  <ScaleCrop>false</ScaleCrop>
  <Company>diakov.net</Company>
  <LinksUpToDate>false</LinksUpToDate>
  <CharactersWithSpaces>23318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2</cp:revision>
  <dcterms:created xsi:type="dcterms:W3CDTF">2020-06-28T14:05:00Z</dcterms:created>
  <dcterms:modified xsi:type="dcterms:W3CDTF">2021-05-12T15:14:00Z</dcterms:modified>
</cp:coreProperties>
</file>