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609" w:rsidRPr="00D74609" w:rsidRDefault="00D74609" w:rsidP="00D74609">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D74609" w:rsidRPr="00D74609" w:rsidRDefault="00D74609" w:rsidP="00D74609">
      <w:pPr>
        <w:widowControl w:val="0"/>
        <w:spacing w:after="0" w:line="240" w:lineRule="auto"/>
        <w:jc w:val="center"/>
        <w:outlineLvl w:val="0"/>
        <w:rPr>
          <w:rFonts w:eastAsia="Times New Roman"/>
          <w:b/>
          <w:caps/>
          <w:snapToGrid w:val="0"/>
          <w:sz w:val="28"/>
          <w:szCs w:val="24"/>
          <w:lang w:val="en-US" w:eastAsia="en-US"/>
        </w:rPr>
      </w:pPr>
    </w:p>
    <w:p w:rsidR="00D74609" w:rsidRPr="00D74609" w:rsidRDefault="00D74609" w:rsidP="00D74609">
      <w:pPr>
        <w:widowControl w:val="0"/>
        <w:spacing w:after="0" w:line="240" w:lineRule="auto"/>
        <w:jc w:val="center"/>
        <w:outlineLvl w:val="0"/>
        <w:rPr>
          <w:rFonts w:eastAsia="Times New Roman"/>
          <w:b/>
          <w:caps/>
          <w:snapToGrid w:val="0"/>
          <w:color w:val="000000"/>
          <w:sz w:val="28"/>
          <w:szCs w:val="24"/>
          <w:lang w:val="en-US"/>
        </w:rPr>
      </w:pPr>
      <w:r w:rsidRPr="00D74609">
        <w:rPr>
          <w:rFonts w:eastAsia="Times New Roman"/>
          <w:b/>
          <w:caps/>
          <w:snapToGrid w:val="0"/>
          <w:color w:val="000000"/>
          <w:sz w:val="28"/>
          <w:szCs w:val="24"/>
          <w:lang w:val="en-US"/>
        </w:rPr>
        <w:t>OPTIMUM PROPERTIES OF SEISMIC ISOLATION SYSTEMS</w:t>
      </w:r>
    </w:p>
    <w:p w:rsidR="00D74609" w:rsidRPr="00D74609" w:rsidRDefault="00D74609" w:rsidP="00D74609">
      <w:pPr>
        <w:widowControl w:val="0"/>
        <w:spacing w:after="0" w:line="240" w:lineRule="auto"/>
        <w:jc w:val="center"/>
        <w:outlineLvl w:val="0"/>
        <w:rPr>
          <w:rFonts w:eastAsia="Times New Roman"/>
          <w:b/>
          <w:caps/>
          <w:snapToGrid w:val="0"/>
          <w:color w:val="000000"/>
          <w:sz w:val="28"/>
          <w:szCs w:val="24"/>
          <w:lang w:val="en-US"/>
        </w:rPr>
      </w:pPr>
      <w:r w:rsidRPr="00D74609">
        <w:rPr>
          <w:rFonts w:eastAsia="Times New Roman"/>
          <w:b/>
          <w:caps/>
          <w:snapToGrid w:val="0"/>
          <w:color w:val="000000"/>
          <w:sz w:val="28"/>
          <w:szCs w:val="24"/>
          <w:lang w:val="en-US"/>
        </w:rPr>
        <w:t xml:space="preserve">IN HIGHWAY BRIDGES TO MINIMIZE ISOLATOR DISPLACEMENTS OR SUBSTRUCTURE FORCES </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D74609">
        <w:rPr>
          <w:rFonts w:eastAsia="Times New Roman"/>
          <w:b/>
          <w:snapToGrid w:val="0"/>
          <w:color w:val="333333"/>
          <w:sz w:val="28"/>
          <w:szCs w:val="28"/>
          <w:shd w:val="clear" w:color="auto" w:fill="FFFFFF"/>
          <w:lang w:val="en-US" w:eastAsia="en-US"/>
        </w:rPr>
        <w:t xml:space="preserve">DOI </w:t>
      </w:r>
      <w:r w:rsidR="009829A9">
        <w:rPr>
          <w:rFonts w:eastAsia="Times New Roman"/>
          <w:b/>
          <w:snapToGrid w:val="0"/>
          <w:color w:val="333333"/>
          <w:sz w:val="28"/>
          <w:szCs w:val="28"/>
          <w:shd w:val="clear" w:color="auto" w:fill="FFFFFF"/>
          <w:lang w:val="en-US" w:eastAsia="en-US"/>
        </w:rPr>
        <w:t>10.37153</w:t>
      </w:r>
      <w:r w:rsidRPr="00D74609">
        <w:rPr>
          <w:rFonts w:eastAsia="Times New Roman"/>
          <w:b/>
          <w:snapToGrid w:val="0"/>
          <w:color w:val="333333"/>
          <w:sz w:val="28"/>
          <w:szCs w:val="28"/>
          <w:shd w:val="clear" w:color="auto" w:fill="FFFFFF"/>
          <w:lang w:val="en-US" w:eastAsia="en-US"/>
        </w:rPr>
        <w:t>/2686-7974-2019-16-218-227</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widowControl w:val="0"/>
        <w:tabs>
          <w:tab w:val="left" w:pos="0"/>
        </w:tabs>
        <w:suppressAutoHyphens/>
        <w:spacing w:after="0" w:line="240" w:lineRule="auto"/>
        <w:jc w:val="center"/>
        <w:rPr>
          <w:rFonts w:eastAsia="Times New Roman"/>
          <w:szCs w:val="24"/>
          <w:lang w:val="en-US"/>
        </w:rPr>
      </w:pPr>
      <w:r w:rsidRPr="00D74609">
        <w:rPr>
          <w:rFonts w:eastAsia="Times New Roman"/>
          <w:szCs w:val="24"/>
          <w:lang w:val="en-US"/>
        </w:rPr>
        <w:t>Murat DİCLELİ</w:t>
      </w:r>
      <w:r w:rsidRPr="00D74609">
        <w:rPr>
          <w:rFonts w:eastAsia="Times New Roman"/>
          <w:szCs w:val="24"/>
          <w:vertAlign w:val="superscript"/>
          <w:lang w:val="en-US"/>
        </w:rPr>
        <w:footnoteReference w:id="1"/>
      </w:r>
      <w:r w:rsidRPr="00D74609">
        <w:rPr>
          <w:rFonts w:eastAsia="Times New Roman"/>
          <w:szCs w:val="24"/>
          <w:lang w:val="en-US"/>
        </w:rPr>
        <w:t>, Memduh KARALAR</w:t>
      </w:r>
      <w:r w:rsidRPr="00D74609">
        <w:rPr>
          <w:rFonts w:eastAsia="Times New Roman"/>
          <w:szCs w:val="24"/>
          <w:vertAlign w:val="superscript"/>
          <w:lang w:val="en-US"/>
        </w:rPr>
        <w:footnoteReference w:id="2"/>
      </w:r>
      <w:r w:rsidRPr="00D74609">
        <w:rPr>
          <w:rFonts w:eastAsia="Times New Roman"/>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center"/>
        <w:outlineLvl w:val="0"/>
        <w:rPr>
          <w:rFonts w:eastAsia="Times New Roman"/>
          <w:b/>
          <w:caps/>
          <w:snapToGrid w:val="0"/>
          <w:kern w:val="28"/>
          <w:szCs w:val="24"/>
          <w:lang w:val="en-US"/>
        </w:rPr>
      </w:pPr>
      <w:r w:rsidRPr="00D74609">
        <w:rPr>
          <w:rFonts w:eastAsia="Times New Roman"/>
          <w:b/>
          <w:caps/>
          <w:snapToGrid w:val="0"/>
          <w:kern w:val="28"/>
          <w:szCs w:val="24"/>
          <w:lang w:val="en-US"/>
        </w:rPr>
        <w:t xml:space="preserve">ABSTRACT </w:t>
      </w:r>
    </w:p>
    <w:p w:rsidR="00D74609" w:rsidRPr="00D74609" w:rsidRDefault="00D74609" w:rsidP="00D74609">
      <w:pPr>
        <w:widowControl w:val="0"/>
        <w:suppressAutoHyphens/>
        <w:spacing w:after="0" w:line="240" w:lineRule="auto"/>
        <w:jc w:val="both"/>
        <w:rPr>
          <w:rFonts w:eastAsia="Times New Roman"/>
          <w:sz w:val="20"/>
          <w:szCs w:val="24"/>
          <w:lang w:val="en-US"/>
        </w:rPr>
      </w:pPr>
      <w:r w:rsidRPr="00D74609">
        <w:rPr>
          <w:rFonts w:eastAsia="Times New Roman"/>
          <w:sz w:val="20"/>
          <w:szCs w:val="24"/>
          <w:lang w:val="en-US"/>
        </w:rPr>
        <w:t xml:space="preserve"> </w:t>
      </w:r>
    </w:p>
    <w:p w:rsidR="00D74609" w:rsidRPr="00D74609" w:rsidRDefault="00D74609" w:rsidP="00D74609">
      <w:pPr>
        <w:widowControl w:val="0"/>
        <w:suppressAutoHyphens/>
        <w:spacing w:after="0" w:line="240" w:lineRule="auto"/>
        <w:jc w:val="both"/>
        <w:rPr>
          <w:rFonts w:eastAsia="Times New Roman"/>
          <w:sz w:val="20"/>
          <w:szCs w:val="24"/>
          <w:lang w:val="en-US"/>
        </w:rPr>
      </w:pPr>
      <w:r w:rsidRPr="00D74609">
        <w:rPr>
          <w:rFonts w:eastAsia="Times New Roman"/>
          <w:sz w:val="20"/>
          <w:szCs w:val="24"/>
          <w:lang w:val="en-US"/>
        </w:rPr>
        <w:t xml:space="preserve">In this study, closed form equations as functions of the isolator, bridge and ground motion properties are formulated to calculate the optimum characteristic strength, Qd and post-elastic stiffness, kd, of the isolator to minimize the maximum isolator displacement (MID) and force (MIF) for seismic isolated bridges (SIBs). For this purpose, first, sensitivity analyses are conducted to identify the bridge, isolator and ground motion parameters that affect the optimum values of Qd and kd. Next, for the identified parameters, nonlinear time history analyses of typical SIBs are conducted to determine the optimum values of Qd and kd for a wide range of values of the parameters. Next, nonlinear regression analyses of the available data are conducted to obtain closed form equations for the optimum values of Qd and kd to minimize the MID and MIF. The equations are then simplified for various site soil conditions. It is observed that the optimum Qd and kd are highly dependent on the site soil condition. However, the effect of the bridge substructure stiffness on the optimum Qd and kd and the effect of the structural or supplemental damping on the optimum kd are found to be negligible. Furthermore, the optimum Qd is found to be a linear function of the peak ground acceleration. </w:t>
      </w:r>
    </w:p>
    <w:p w:rsidR="00D74609" w:rsidRPr="00D74609" w:rsidRDefault="00D74609" w:rsidP="00D74609">
      <w:pPr>
        <w:widowControl w:val="0"/>
        <w:suppressAutoHyphens/>
        <w:spacing w:after="0" w:line="240" w:lineRule="auto"/>
        <w:jc w:val="both"/>
        <w:rPr>
          <w:rFonts w:eastAsia="Times New Roman"/>
          <w:sz w:val="20"/>
          <w:szCs w:val="24"/>
          <w:lang w:val="en-US"/>
        </w:rPr>
      </w:pPr>
      <w:r w:rsidRPr="00D74609">
        <w:rPr>
          <w:rFonts w:eastAsia="Times New Roman"/>
          <w:i/>
          <w:sz w:val="20"/>
          <w:szCs w:val="24"/>
          <w:lang w:val="en-US"/>
        </w:rPr>
        <w:t xml:space="preserve"> </w:t>
      </w:r>
    </w:p>
    <w:p w:rsidR="00D74609" w:rsidRPr="00D74609" w:rsidRDefault="00D74609" w:rsidP="00D74609">
      <w:pPr>
        <w:widowControl w:val="0"/>
        <w:suppressAutoHyphens/>
        <w:spacing w:after="0" w:line="240" w:lineRule="auto"/>
        <w:jc w:val="both"/>
        <w:rPr>
          <w:rFonts w:eastAsia="Times New Roman"/>
          <w:sz w:val="20"/>
          <w:szCs w:val="24"/>
          <w:lang w:val="en-US"/>
        </w:rPr>
      </w:pPr>
      <w:r w:rsidRPr="00D74609">
        <w:rPr>
          <w:rFonts w:eastAsia="Times New Roman"/>
          <w:i/>
          <w:sz w:val="20"/>
          <w:szCs w:val="24"/>
          <w:lang w:val="en-US"/>
        </w:rPr>
        <w:t>Keywords:</w:t>
      </w:r>
      <w:r w:rsidRPr="00D74609">
        <w:rPr>
          <w:rFonts w:eastAsia="Times New Roman"/>
          <w:sz w:val="20"/>
          <w:szCs w:val="24"/>
          <w:lang w:val="en-US"/>
        </w:rPr>
        <w:t xml:space="preserve"> </w:t>
      </w:r>
      <w:r w:rsidRPr="00D74609">
        <w:rPr>
          <w:rFonts w:eastAsia="Times New Roman"/>
          <w:i/>
          <w:sz w:val="20"/>
          <w:szCs w:val="24"/>
          <w:lang w:val="en-US"/>
        </w:rPr>
        <w:t xml:space="preserve">seismic isolation, bridge, optimization, site soil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0"/>
        <w:rPr>
          <w:rFonts w:eastAsia="Times New Roman"/>
          <w:b/>
          <w:snapToGrid w:val="0"/>
          <w:color w:val="000000"/>
          <w:szCs w:val="24"/>
          <w:lang w:val="en-US"/>
        </w:rPr>
      </w:pPr>
      <w:r w:rsidRPr="00D74609">
        <w:rPr>
          <w:rFonts w:eastAsia="Times New Roman"/>
          <w:b/>
          <w:snapToGrid w:val="0"/>
          <w:color w:val="000000"/>
          <w:szCs w:val="24"/>
          <w:lang w:val="en-US"/>
        </w:rPr>
        <w:t>1. INTRODUCTION</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The force-displacement hysteresis of most commercially available isolators is generally idealized as bilinear for design purposes. A typical bilinear force-displacement hysteresis of an isolator and a typical isolated bridge substructure are shown in Figs. 1(a) and (b). In the figures,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the characteristic strength, k</w:t>
      </w:r>
      <w:r w:rsidRPr="00D74609">
        <w:rPr>
          <w:rFonts w:eastAsia="Times New Roman"/>
          <w:snapToGrid w:val="0"/>
          <w:color w:val="000000"/>
          <w:szCs w:val="24"/>
          <w:vertAlign w:val="subscript"/>
          <w:lang w:val="en-US"/>
        </w:rPr>
        <w:t>u</w:t>
      </w:r>
      <w:r w:rsidRPr="00D74609">
        <w:rPr>
          <w:rFonts w:eastAsia="Times New Roman"/>
          <w:snapToGrid w:val="0"/>
          <w:color w:val="000000"/>
          <w:szCs w:val="24"/>
          <w:lang w:val="en-US"/>
        </w:rPr>
        <w:t xml:space="preserve"> is the elastic stiffness,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the post-elastic stiffness, F</w:t>
      </w:r>
      <w:r w:rsidRPr="00D74609">
        <w:rPr>
          <w:rFonts w:eastAsia="Times New Roman"/>
          <w:snapToGrid w:val="0"/>
          <w:color w:val="000000"/>
          <w:szCs w:val="24"/>
          <w:vertAlign w:val="subscript"/>
          <w:lang w:val="en-US"/>
        </w:rPr>
        <w:t>y</w:t>
      </w:r>
      <w:r w:rsidRPr="00D74609">
        <w:rPr>
          <w:rFonts w:eastAsia="Times New Roman"/>
          <w:snapToGrid w:val="0"/>
          <w:color w:val="000000"/>
          <w:szCs w:val="24"/>
          <w:lang w:val="en-US"/>
        </w:rPr>
        <w:t xml:space="preserve"> and u</w:t>
      </w:r>
      <w:r w:rsidRPr="00D74609">
        <w:rPr>
          <w:rFonts w:eastAsia="Times New Roman"/>
          <w:snapToGrid w:val="0"/>
          <w:color w:val="000000"/>
          <w:szCs w:val="24"/>
          <w:vertAlign w:val="subscript"/>
          <w:lang w:val="en-US"/>
        </w:rPr>
        <w:t>y</w:t>
      </w:r>
      <w:r w:rsidRPr="00D74609">
        <w:rPr>
          <w:rFonts w:eastAsia="Times New Roman"/>
          <w:snapToGrid w:val="0"/>
          <w:color w:val="000000"/>
          <w:szCs w:val="24"/>
          <w:lang w:val="en-US"/>
        </w:rPr>
        <w:t xml:space="preserve"> are respectively the yield force and displacement and F</w:t>
      </w:r>
      <w:r w:rsidRPr="00D74609">
        <w:rPr>
          <w:rFonts w:eastAsia="Times New Roman"/>
          <w:snapToGrid w:val="0"/>
          <w:color w:val="000000"/>
          <w:szCs w:val="24"/>
          <w:vertAlign w:val="subscript"/>
          <w:lang w:val="en-US"/>
        </w:rPr>
        <w:t xml:space="preserve">i </w:t>
      </w:r>
      <w:r w:rsidRPr="00D74609">
        <w:rPr>
          <w:rFonts w:eastAsia="Times New Roman"/>
          <w:snapToGrid w:val="0"/>
          <w:color w:val="000000"/>
          <w:szCs w:val="24"/>
          <w:lang w:val="en-US"/>
        </w:rPr>
        <w:t>and u</w:t>
      </w:r>
      <w:r w:rsidRPr="00D74609">
        <w:rPr>
          <w:rFonts w:eastAsia="Times New Roman"/>
          <w:snapToGrid w:val="0"/>
          <w:color w:val="000000"/>
          <w:szCs w:val="24"/>
          <w:vertAlign w:val="subscript"/>
          <w:lang w:val="en-US"/>
        </w:rPr>
        <w:t>i</w:t>
      </w:r>
      <w:r w:rsidRPr="00D74609">
        <w:rPr>
          <w:rFonts w:eastAsia="Times New Roman"/>
          <w:snapToGrid w:val="0"/>
          <w:color w:val="000000"/>
          <w:szCs w:val="24"/>
          <w:lang w:val="en-US"/>
        </w:rPr>
        <w:t xml:space="preserve"> are respectively the maximum (or design) force and displacement of the isolator. The characteristic strength,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the post-elastic stiffness,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are the main isolator parameters that affect the behavior of a SIB for a given ground motion with specific frequency characteristics and intensity (Dicleli &amp; Buddaram 2006). Thus, the optimal selection of these isolator parameters based on minimizing the MID and MIF will result in an economical design of the SIB. Several research studies have been conducted to identify the optimal characteristic properties of isolators or yielding systems for the seismic design of structures (Veletsos et al. 1965, Park &amp; Otsuka 1999, Iemura et al. 2007). However, none of these research studies provide simple yet effective equations to calculate the optimal isolator properties. Therefore, it is clear that closed form equations as functions of the properties of the bridge, isolator and frequency characteristics and intensity of actual ground motions are still needed to obtain the optimum values of the isolator characteristic parameters,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MID and MIF. Such equations may be used by the bridge engineering community to select proper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for the economical seismic design of SIBs. </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mc:AlternateContent>
          <mc:Choice Requires="wpg">
            <w:drawing>
              <wp:inline distT="0" distB="0" distL="0" distR="0" wp14:anchorId="6FBB2BCE" wp14:editId="7A8C6070">
                <wp:extent cx="3409950" cy="1024890"/>
                <wp:effectExtent l="0" t="0" r="10160" b="17780"/>
                <wp:docPr id="72726" name="Group 29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1024890"/>
                          <a:chOff x="0" y="0"/>
                          <a:chExt cx="34099" cy="10251"/>
                        </a:xfrm>
                      </wpg:grpSpPr>
                      <wps:wsp>
                        <wps:cNvPr id="72727" name="Rectangle 399"/>
                        <wps:cNvSpPr>
                          <a:spLocks noChangeArrowheads="1"/>
                        </wps:cNvSpPr>
                        <wps:spPr bwMode="auto">
                          <a:xfrm>
                            <a:off x="0" y="0"/>
                            <a:ext cx="29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20"/>
                                </w:rPr>
                                <w:t xml:space="preserve"> </w:t>
                              </w:r>
                            </w:p>
                          </w:txbxContent>
                        </wps:txbx>
                        <wps:bodyPr rot="0" vert="horz" wrap="square" lIns="0" tIns="0" rIns="0" bIns="0" anchor="t" anchorCtr="0" upright="1">
                          <a:noAutofit/>
                        </wps:bodyPr>
                      </wps:wsp>
                      <wps:wsp>
                        <wps:cNvPr id="72728" name="Rectangle 402"/>
                        <wps:cNvSpPr>
                          <a:spLocks noChangeArrowheads="1"/>
                        </wps:cNvSpPr>
                        <wps:spPr bwMode="auto">
                          <a:xfrm>
                            <a:off x="14765" y="6243"/>
                            <a:ext cx="866" cy="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b/>
                                  <w:sz w:val="20"/>
                                </w:rPr>
                                <w:t>U</w:t>
                              </w:r>
                            </w:p>
                          </w:txbxContent>
                        </wps:txbx>
                        <wps:bodyPr rot="0" vert="horz" wrap="square" lIns="0" tIns="0" rIns="0" bIns="0" anchor="t" anchorCtr="0" upright="1">
                          <a:noAutofit/>
                        </wps:bodyPr>
                      </wps:wsp>
                      <wps:wsp>
                        <wps:cNvPr id="72729" name="Rectangle 403"/>
                        <wps:cNvSpPr>
                          <a:spLocks noChangeArrowheads="1"/>
                        </wps:cNvSpPr>
                        <wps:spPr bwMode="auto">
                          <a:xfrm>
                            <a:off x="15414" y="6243"/>
                            <a:ext cx="300" cy="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b/>
                                  <w:sz w:val="20"/>
                                </w:rPr>
                                <w:t xml:space="preserve"> </w:t>
                              </w:r>
                            </w:p>
                          </w:txbxContent>
                        </wps:txbx>
                        <wps:bodyPr rot="0" vert="horz" wrap="square" lIns="0" tIns="0" rIns="0" bIns="0" anchor="t" anchorCtr="0" upright="1">
                          <a:noAutofit/>
                        </wps:bodyPr>
                      </wps:wsp>
                      <wps:wsp>
                        <wps:cNvPr id="72730" name="Shape 404"/>
                        <wps:cNvSpPr>
                          <a:spLocks/>
                        </wps:cNvSpPr>
                        <wps:spPr bwMode="auto">
                          <a:xfrm>
                            <a:off x="6049" y="454"/>
                            <a:ext cx="540" cy="9653"/>
                          </a:xfrm>
                          <a:custGeom>
                            <a:avLst/>
                            <a:gdLst>
                              <a:gd name="T0" fmla="*/ 272 w 54071"/>
                              <a:gd name="T1" fmla="*/ 0 h 965282"/>
                              <a:gd name="T2" fmla="*/ 540 w 54071"/>
                              <a:gd name="T3" fmla="*/ 694 h 965282"/>
                              <a:gd name="T4" fmla="*/ 337 w 54071"/>
                              <a:gd name="T5" fmla="*/ 693 h 965282"/>
                              <a:gd name="T6" fmla="*/ 308 w 54071"/>
                              <a:gd name="T7" fmla="*/ 9653 h 965282"/>
                              <a:gd name="T8" fmla="*/ 173 w 54071"/>
                              <a:gd name="T9" fmla="*/ 9652 h 965282"/>
                              <a:gd name="T10" fmla="*/ 202 w 54071"/>
                              <a:gd name="T11" fmla="*/ 692 h 965282"/>
                              <a:gd name="T12" fmla="*/ 0 w 54071"/>
                              <a:gd name="T13" fmla="*/ 690 h 965282"/>
                              <a:gd name="T14" fmla="*/ 272 w 54071"/>
                              <a:gd name="T15" fmla="*/ 0 h 965282"/>
                              <a:gd name="T16" fmla="*/ 0 60000 65536"/>
                              <a:gd name="T17" fmla="*/ 0 60000 65536"/>
                              <a:gd name="T18" fmla="*/ 0 60000 65536"/>
                              <a:gd name="T19" fmla="*/ 0 60000 65536"/>
                              <a:gd name="T20" fmla="*/ 0 60000 65536"/>
                              <a:gd name="T21" fmla="*/ 0 60000 65536"/>
                              <a:gd name="T22" fmla="*/ 0 60000 65536"/>
                              <a:gd name="T23" fmla="*/ 0 60000 65536"/>
                              <a:gd name="T24" fmla="*/ 0 w 54071"/>
                              <a:gd name="T25" fmla="*/ 0 h 965282"/>
                              <a:gd name="T26" fmla="*/ 54071 w 54071"/>
                              <a:gd name="T27" fmla="*/ 965282 h 96528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4071" h="965282">
                                <a:moveTo>
                                  <a:pt x="27261" y="0"/>
                                </a:moveTo>
                                <a:lnTo>
                                  <a:pt x="54071" y="69394"/>
                                </a:lnTo>
                                <a:lnTo>
                                  <a:pt x="33793" y="69264"/>
                                </a:lnTo>
                                <a:lnTo>
                                  <a:pt x="30865" y="965282"/>
                                </a:lnTo>
                                <a:lnTo>
                                  <a:pt x="17348" y="965213"/>
                                </a:lnTo>
                                <a:lnTo>
                                  <a:pt x="20275" y="69178"/>
                                </a:lnTo>
                                <a:lnTo>
                                  <a:pt x="0" y="69048"/>
                                </a:lnTo>
                                <a:lnTo>
                                  <a:pt x="2726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731" name="Shape 405"/>
                        <wps:cNvSpPr>
                          <a:spLocks/>
                        </wps:cNvSpPr>
                        <wps:spPr bwMode="auto">
                          <a:xfrm>
                            <a:off x="72" y="5632"/>
                            <a:ext cx="14693" cy="693"/>
                          </a:xfrm>
                          <a:custGeom>
                            <a:avLst/>
                            <a:gdLst>
                              <a:gd name="T0" fmla="*/ 14152 w 1469377"/>
                              <a:gd name="T1" fmla="*/ 0 h 69279"/>
                              <a:gd name="T2" fmla="*/ 14693 w 1469377"/>
                              <a:gd name="T3" fmla="*/ 346 h 69279"/>
                              <a:gd name="T4" fmla="*/ 14152 w 1469377"/>
                              <a:gd name="T5" fmla="*/ 693 h 69279"/>
                              <a:gd name="T6" fmla="*/ 14152 w 1469377"/>
                              <a:gd name="T7" fmla="*/ 433 h 69279"/>
                              <a:gd name="T8" fmla="*/ 0 w 1469377"/>
                              <a:gd name="T9" fmla="*/ 433 h 69279"/>
                              <a:gd name="T10" fmla="*/ 0 w 1469377"/>
                              <a:gd name="T11" fmla="*/ 260 h 69279"/>
                              <a:gd name="T12" fmla="*/ 14152 w 1469377"/>
                              <a:gd name="T13" fmla="*/ 260 h 69279"/>
                              <a:gd name="T14" fmla="*/ 14152 w 1469377"/>
                              <a:gd name="T15" fmla="*/ 0 h 69279"/>
                              <a:gd name="T16" fmla="*/ 0 60000 65536"/>
                              <a:gd name="T17" fmla="*/ 0 60000 65536"/>
                              <a:gd name="T18" fmla="*/ 0 60000 65536"/>
                              <a:gd name="T19" fmla="*/ 0 60000 65536"/>
                              <a:gd name="T20" fmla="*/ 0 60000 65536"/>
                              <a:gd name="T21" fmla="*/ 0 60000 65536"/>
                              <a:gd name="T22" fmla="*/ 0 60000 65536"/>
                              <a:gd name="T23" fmla="*/ 0 60000 65536"/>
                              <a:gd name="T24" fmla="*/ 0 w 1469377"/>
                              <a:gd name="T25" fmla="*/ 0 h 69279"/>
                              <a:gd name="T26" fmla="*/ 1469377 w 1469377"/>
                              <a:gd name="T27" fmla="*/ 69279 h 6927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469377" h="69279">
                                <a:moveTo>
                                  <a:pt x="1415307" y="0"/>
                                </a:moveTo>
                                <a:lnTo>
                                  <a:pt x="1469377" y="34639"/>
                                </a:lnTo>
                                <a:lnTo>
                                  <a:pt x="1415307" y="69279"/>
                                </a:lnTo>
                                <a:lnTo>
                                  <a:pt x="1415307" y="43299"/>
                                </a:lnTo>
                                <a:lnTo>
                                  <a:pt x="0" y="43299"/>
                                </a:lnTo>
                                <a:lnTo>
                                  <a:pt x="0" y="25979"/>
                                </a:lnTo>
                                <a:lnTo>
                                  <a:pt x="1415307" y="25980"/>
                                </a:lnTo>
                                <a:lnTo>
                                  <a:pt x="141530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732" name="Shape 406"/>
                        <wps:cNvSpPr>
                          <a:spLocks/>
                        </wps:cNvSpPr>
                        <wps:spPr bwMode="auto">
                          <a:xfrm>
                            <a:off x="6209" y="2122"/>
                            <a:ext cx="7133" cy="0"/>
                          </a:xfrm>
                          <a:custGeom>
                            <a:avLst/>
                            <a:gdLst>
                              <a:gd name="T0" fmla="*/ 7133 w 713286"/>
                              <a:gd name="T1" fmla="*/ 0 w 713286"/>
                              <a:gd name="T2" fmla="*/ 0 60000 65536"/>
                              <a:gd name="T3" fmla="*/ 0 60000 65536"/>
                              <a:gd name="T4" fmla="*/ 0 w 713286"/>
                              <a:gd name="T5" fmla="*/ 713286 w 713286"/>
                            </a:gdLst>
                            <a:ahLst/>
                            <a:cxnLst>
                              <a:cxn ang="T2">
                                <a:pos x="T0" y="0"/>
                              </a:cxn>
                              <a:cxn ang="T3">
                                <a:pos x="T1" y="0"/>
                              </a:cxn>
                            </a:cxnLst>
                            <a:rect l="T4" t="0" r="T5" b="0"/>
                            <a:pathLst>
                              <a:path w="713286">
                                <a:moveTo>
                                  <a:pt x="713286" y="0"/>
                                </a:moveTo>
                                <a:lnTo>
                                  <a:pt x="0" y="0"/>
                                </a:lnTo>
                              </a:path>
                            </a:pathLst>
                          </a:custGeom>
                          <a:noFill/>
                          <a:ln w="675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33" name="Rectangle 407"/>
                        <wps:cNvSpPr>
                          <a:spLocks noChangeArrowheads="1"/>
                        </wps:cNvSpPr>
                        <wps:spPr bwMode="auto">
                          <a:xfrm>
                            <a:off x="5420" y="1396"/>
                            <a:ext cx="549"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F</w:t>
                              </w:r>
                            </w:p>
                          </w:txbxContent>
                        </wps:txbx>
                        <wps:bodyPr rot="0" vert="horz" wrap="square" lIns="0" tIns="0" rIns="0" bIns="0" anchor="t" anchorCtr="0" upright="1">
                          <a:noAutofit/>
                        </wps:bodyPr>
                      </wps:wsp>
                      <wps:wsp>
                        <wps:cNvPr id="72734" name="Rectangle 408"/>
                        <wps:cNvSpPr>
                          <a:spLocks noChangeArrowheads="1"/>
                        </wps:cNvSpPr>
                        <wps:spPr bwMode="auto">
                          <a:xfrm>
                            <a:off x="5831" y="1879"/>
                            <a:ext cx="178"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2"/>
                                </w:rPr>
                                <w:t>i</w:t>
                              </w:r>
                            </w:p>
                          </w:txbxContent>
                        </wps:txbx>
                        <wps:bodyPr rot="0" vert="horz" wrap="square" lIns="0" tIns="0" rIns="0" bIns="0" anchor="t" anchorCtr="0" upright="1">
                          <a:noAutofit/>
                        </wps:bodyPr>
                      </wps:wsp>
                      <wps:wsp>
                        <wps:cNvPr id="72735" name="Rectangle 409"/>
                        <wps:cNvSpPr>
                          <a:spLocks noChangeArrowheads="1"/>
                        </wps:cNvSpPr>
                        <wps:spPr bwMode="auto">
                          <a:xfrm>
                            <a:off x="5971" y="1396"/>
                            <a:ext cx="271"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72736" name="Rectangle 410"/>
                        <wps:cNvSpPr>
                          <a:spLocks noChangeArrowheads="1"/>
                        </wps:cNvSpPr>
                        <wps:spPr bwMode="auto">
                          <a:xfrm>
                            <a:off x="12765" y="6226"/>
                            <a:ext cx="768"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U</w:t>
                              </w:r>
                            </w:p>
                          </w:txbxContent>
                        </wps:txbx>
                        <wps:bodyPr rot="0" vert="horz" wrap="square" lIns="0" tIns="0" rIns="0" bIns="0" anchor="t" anchorCtr="0" upright="1">
                          <a:noAutofit/>
                        </wps:bodyPr>
                      </wps:wsp>
                      <wps:wsp>
                        <wps:cNvPr id="72737" name="Rectangle 411"/>
                        <wps:cNvSpPr>
                          <a:spLocks noChangeArrowheads="1"/>
                        </wps:cNvSpPr>
                        <wps:spPr bwMode="auto">
                          <a:xfrm>
                            <a:off x="13338" y="6709"/>
                            <a:ext cx="179"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2"/>
                                </w:rPr>
                                <w:t>i</w:t>
                              </w:r>
                            </w:p>
                          </w:txbxContent>
                        </wps:txbx>
                        <wps:bodyPr rot="0" vert="horz" wrap="square" lIns="0" tIns="0" rIns="0" bIns="0" anchor="t" anchorCtr="0" upright="1">
                          <a:noAutofit/>
                        </wps:bodyPr>
                      </wps:wsp>
                      <wps:wsp>
                        <wps:cNvPr id="72738" name="Rectangle 412"/>
                        <wps:cNvSpPr>
                          <a:spLocks noChangeArrowheads="1"/>
                        </wps:cNvSpPr>
                        <wps:spPr bwMode="auto">
                          <a:xfrm>
                            <a:off x="13478" y="6226"/>
                            <a:ext cx="271"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72739" name="Rectangle 413"/>
                        <wps:cNvSpPr>
                          <a:spLocks noChangeArrowheads="1"/>
                        </wps:cNvSpPr>
                        <wps:spPr bwMode="auto">
                          <a:xfrm>
                            <a:off x="5355" y="3435"/>
                            <a:ext cx="805"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Q</w:t>
                              </w:r>
                            </w:p>
                          </w:txbxContent>
                        </wps:txbx>
                        <wps:bodyPr rot="0" vert="horz" wrap="square" lIns="0" tIns="0" rIns="0" bIns="0" anchor="t" anchorCtr="0" upright="1">
                          <a:noAutofit/>
                        </wps:bodyPr>
                      </wps:wsp>
                      <wps:wsp>
                        <wps:cNvPr id="72740" name="Rectangle 414"/>
                        <wps:cNvSpPr>
                          <a:spLocks noChangeArrowheads="1"/>
                        </wps:cNvSpPr>
                        <wps:spPr bwMode="auto">
                          <a:xfrm>
                            <a:off x="5960" y="3919"/>
                            <a:ext cx="408"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2"/>
                                </w:rPr>
                                <w:t>d</w:t>
                              </w:r>
                            </w:p>
                          </w:txbxContent>
                        </wps:txbx>
                        <wps:bodyPr rot="0" vert="horz" wrap="square" lIns="0" tIns="0" rIns="0" bIns="0" anchor="t" anchorCtr="0" upright="1">
                          <a:noAutofit/>
                        </wps:bodyPr>
                      </wps:wsp>
                      <wps:wsp>
                        <wps:cNvPr id="72741" name="Rectangle 415"/>
                        <wps:cNvSpPr>
                          <a:spLocks noChangeArrowheads="1"/>
                        </wps:cNvSpPr>
                        <wps:spPr bwMode="auto">
                          <a:xfrm>
                            <a:off x="6274" y="3435"/>
                            <a:ext cx="270"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72742" name="Shape 416"/>
                        <wps:cNvSpPr>
                          <a:spLocks/>
                        </wps:cNvSpPr>
                        <wps:spPr bwMode="auto">
                          <a:xfrm>
                            <a:off x="13179" y="5846"/>
                            <a:ext cx="284" cy="260"/>
                          </a:xfrm>
                          <a:custGeom>
                            <a:avLst/>
                            <a:gdLst>
                              <a:gd name="T0" fmla="*/ 142 w 28387"/>
                              <a:gd name="T1" fmla="*/ 0 h 25979"/>
                              <a:gd name="T2" fmla="*/ 220 w 28387"/>
                              <a:gd name="T3" fmla="*/ 0 h 25979"/>
                              <a:gd name="T4" fmla="*/ 284 w 28387"/>
                              <a:gd name="T5" fmla="*/ 58 h 25979"/>
                              <a:gd name="T6" fmla="*/ 284 w 28387"/>
                              <a:gd name="T7" fmla="*/ 130 h 25979"/>
                              <a:gd name="T8" fmla="*/ 284 w 28387"/>
                              <a:gd name="T9" fmla="*/ 202 h 25979"/>
                              <a:gd name="T10" fmla="*/ 220 w 28387"/>
                              <a:gd name="T11" fmla="*/ 260 h 25979"/>
                              <a:gd name="T12" fmla="*/ 142 w 28387"/>
                              <a:gd name="T13" fmla="*/ 260 h 25979"/>
                              <a:gd name="T14" fmla="*/ 64 w 28387"/>
                              <a:gd name="T15" fmla="*/ 260 h 25979"/>
                              <a:gd name="T16" fmla="*/ 0 w 28387"/>
                              <a:gd name="T17" fmla="*/ 202 h 25979"/>
                              <a:gd name="T18" fmla="*/ 0 w 28387"/>
                              <a:gd name="T19" fmla="*/ 130 h 25979"/>
                              <a:gd name="T20" fmla="*/ 0 w 28387"/>
                              <a:gd name="T21" fmla="*/ 58 h 25979"/>
                              <a:gd name="T22" fmla="*/ 64 w 28387"/>
                              <a:gd name="T23" fmla="*/ 0 h 25979"/>
                              <a:gd name="T24" fmla="*/ 142 w 28387"/>
                              <a:gd name="T25" fmla="*/ 0 h 2597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8387"/>
                              <a:gd name="T40" fmla="*/ 0 h 25979"/>
                              <a:gd name="T41" fmla="*/ 28387 w 28387"/>
                              <a:gd name="T42" fmla="*/ 25979 h 2597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8387" h="25979">
                                <a:moveTo>
                                  <a:pt x="14239" y="0"/>
                                </a:moveTo>
                                <a:cubicBezTo>
                                  <a:pt x="21989" y="0"/>
                                  <a:pt x="28387" y="5808"/>
                                  <a:pt x="28387" y="12990"/>
                                </a:cubicBezTo>
                                <a:cubicBezTo>
                                  <a:pt x="28387" y="20160"/>
                                  <a:pt x="21989" y="25979"/>
                                  <a:pt x="14239" y="25979"/>
                                </a:cubicBezTo>
                                <a:cubicBezTo>
                                  <a:pt x="6398" y="25979"/>
                                  <a:pt x="0" y="20160"/>
                                  <a:pt x="0" y="12990"/>
                                </a:cubicBezTo>
                                <a:cubicBezTo>
                                  <a:pt x="0" y="5808"/>
                                  <a:pt x="6398" y="0"/>
                                  <a:pt x="1423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743" name="Shape 417"/>
                        <wps:cNvSpPr>
                          <a:spLocks/>
                        </wps:cNvSpPr>
                        <wps:spPr bwMode="auto">
                          <a:xfrm>
                            <a:off x="13179" y="5846"/>
                            <a:ext cx="284" cy="260"/>
                          </a:xfrm>
                          <a:custGeom>
                            <a:avLst/>
                            <a:gdLst>
                              <a:gd name="T0" fmla="*/ 142 w 28387"/>
                              <a:gd name="T1" fmla="*/ 0 h 25979"/>
                              <a:gd name="T2" fmla="*/ 64 w 28387"/>
                              <a:gd name="T3" fmla="*/ 0 h 25979"/>
                              <a:gd name="T4" fmla="*/ 0 w 28387"/>
                              <a:gd name="T5" fmla="*/ 58 h 25979"/>
                              <a:gd name="T6" fmla="*/ 0 w 28387"/>
                              <a:gd name="T7" fmla="*/ 130 h 25979"/>
                              <a:gd name="T8" fmla="*/ 0 w 28387"/>
                              <a:gd name="T9" fmla="*/ 202 h 25979"/>
                              <a:gd name="T10" fmla="*/ 64 w 28387"/>
                              <a:gd name="T11" fmla="*/ 260 h 25979"/>
                              <a:gd name="T12" fmla="*/ 142 w 28387"/>
                              <a:gd name="T13" fmla="*/ 260 h 25979"/>
                              <a:gd name="T14" fmla="*/ 220 w 28387"/>
                              <a:gd name="T15" fmla="*/ 260 h 25979"/>
                              <a:gd name="T16" fmla="*/ 284 w 28387"/>
                              <a:gd name="T17" fmla="*/ 202 h 25979"/>
                              <a:gd name="T18" fmla="*/ 284 w 28387"/>
                              <a:gd name="T19" fmla="*/ 130 h 25979"/>
                              <a:gd name="T20" fmla="*/ 284 w 28387"/>
                              <a:gd name="T21" fmla="*/ 58 h 25979"/>
                              <a:gd name="T22" fmla="*/ 220 w 28387"/>
                              <a:gd name="T23" fmla="*/ 0 h 25979"/>
                              <a:gd name="T24" fmla="*/ 142 w 28387"/>
                              <a:gd name="T25" fmla="*/ 0 h 2597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8387"/>
                              <a:gd name="T40" fmla="*/ 0 h 25979"/>
                              <a:gd name="T41" fmla="*/ 28387 w 28387"/>
                              <a:gd name="T42" fmla="*/ 25979 h 2597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8387" h="25979">
                                <a:moveTo>
                                  <a:pt x="14239" y="0"/>
                                </a:moveTo>
                                <a:cubicBezTo>
                                  <a:pt x="6398" y="0"/>
                                  <a:pt x="0" y="5808"/>
                                  <a:pt x="0" y="12990"/>
                                </a:cubicBezTo>
                                <a:cubicBezTo>
                                  <a:pt x="0" y="20160"/>
                                  <a:pt x="6398" y="25979"/>
                                  <a:pt x="14239" y="25979"/>
                                </a:cubicBezTo>
                                <a:cubicBezTo>
                                  <a:pt x="21989" y="25979"/>
                                  <a:pt x="28387" y="20160"/>
                                  <a:pt x="28387" y="12990"/>
                                </a:cubicBezTo>
                                <a:cubicBezTo>
                                  <a:pt x="28387" y="5808"/>
                                  <a:pt x="21989" y="0"/>
                                  <a:pt x="14239" y="0"/>
                                </a:cubicBezTo>
                                <a:close/>
                              </a:path>
                            </a:pathLst>
                          </a:custGeom>
                          <a:noFill/>
                          <a:ln w="675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44" name="Shape 418"/>
                        <wps:cNvSpPr>
                          <a:spLocks/>
                        </wps:cNvSpPr>
                        <wps:spPr bwMode="auto">
                          <a:xfrm>
                            <a:off x="6186" y="2007"/>
                            <a:ext cx="279" cy="254"/>
                          </a:xfrm>
                          <a:custGeom>
                            <a:avLst/>
                            <a:gdLst>
                              <a:gd name="T0" fmla="*/ 139 w 27937"/>
                              <a:gd name="T1" fmla="*/ 0 h 25402"/>
                              <a:gd name="T2" fmla="*/ 217 w 27937"/>
                              <a:gd name="T3" fmla="*/ 0 h 25402"/>
                              <a:gd name="T4" fmla="*/ 279 w 27937"/>
                              <a:gd name="T5" fmla="*/ 57 h 25402"/>
                              <a:gd name="T6" fmla="*/ 279 w 27937"/>
                              <a:gd name="T7" fmla="*/ 127 h 25402"/>
                              <a:gd name="T8" fmla="*/ 279 w 27937"/>
                              <a:gd name="T9" fmla="*/ 197 h 25402"/>
                              <a:gd name="T10" fmla="*/ 217 w 27937"/>
                              <a:gd name="T11" fmla="*/ 254 h 25402"/>
                              <a:gd name="T12" fmla="*/ 139 w 27937"/>
                              <a:gd name="T13" fmla="*/ 254 h 25402"/>
                              <a:gd name="T14" fmla="*/ 62 w 27937"/>
                              <a:gd name="T15" fmla="*/ 254 h 25402"/>
                              <a:gd name="T16" fmla="*/ 0 w 27937"/>
                              <a:gd name="T17" fmla="*/ 197 h 25402"/>
                              <a:gd name="T18" fmla="*/ 0 w 27937"/>
                              <a:gd name="T19" fmla="*/ 127 h 25402"/>
                              <a:gd name="T20" fmla="*/ 0 w 27937"/>
                              <a:gd name="T21" fmla="*/ 57 h 25402"/>
                              <a:gd name="T22" fmla="*/ 62 w 27937"/>
                              <a:gd name="T23" fmla="*/ 0 h 25402"/>
                              <a:gd name="T24" fmla="*/ 139 w 27937"/>
                              <a:gd name="T25" fmla="*/ 0 h 254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937"/>
                              <a:gd name="T40" fmla="*/ 0 h 25402"/>
                              <a:gd name="T41" fmla="*/ 27937 w 27937"/>
                              <a:gd name="T42" fmla="*/ 25402 h 2540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937" h="25402">
                                <a:moveTo>
                                  <a:pt x="13968" y="0"/>
                                </a:moveTo>
                                <a:cubicBezTo>
                                  <a:pt x="21682" y="0"/>
                                  <a:pt x="27937" y="5681"/>
                                  <a:pt x="27937" y="12701"/>
                                </a:cubicBezTo>
                                <a:cubicBezTo>
                                  <a:pt x="27937" y="19710"/>
                                  <a:pt x="21682" y="25402"/>
                                  <a:pt x="13968" y="25402"/>
                                </a:cubicBezTo>
                                <a:cubicBezTo>
                                  <a:pt x="6254" y="25402"/>
                                  <a:pt x="0" y="19710"/>
                                  <a:pt x="0" y="12701"/>
                                </a:cubicBezTo>
                                <a:cubicBezTo>
                                  <a:pt x="0" y="5681"/>
                                  <a:pt x="6254" y="0"/>
                                  <a:pt x="13968"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2745" name="Shape 419"/>
                        <wps:cNvSpPr>
                          <a:spLocks/>
                        </wps:cNvSpPr>
                        <wps:spPr bwMode="auto">
                          <a:xfrm>
                            <a:off x="6186" y="2007"/>
                            <a:ext cx="279" cy="254"/>
                          </a:xfrm>
                          <a:custGeom>
                            <a:avLst/>
                            <a:gdLst>
                              <a:gd name="T0" fmla="*/ 139 w 27937"/>
                              <a:gd name="T1" fmla="*/ 0 h 25402"/>
                              <a:gd name="T2" fmla="*/ 62 w 27937"/>
                              <a:gd name="T3" fmla="*/ 0 h 25402"/>
                              <a:gd name="T4" fmla="*/ 0 w 27937"/>
                              <a:gd name="T5" fmla="*/ 57 h 25402"/>
                              <a:gd name="T6" fmla="*/ 0 w 27937"/>
                              <a:gd name="T7" fmla="*/ 127 h 25402"/>
                              <a:gd name="T8" fmla="*/ 0 w 27937"/>
                              <a:gd name="T9" fmla="*/ 197 h 25402"/>
                              <a:gd name="T10" fmla="*/ 62 w 27937"/>
                              <a:gd name="T11" fmla="*/ 254 h 25402"/>
                              <a:gd name="T12" fmla="*/ 139 w 27937"/>
                              <a:gd name="T13" fmla="*/ 254 h 25402"/>
                              <a:gd name="T14" fmla="*/ 217 w 27937"/>
                              <a:gd name="T15" fmla="*/ 254 h 25402"/>
                              <a:gd name="T16" fmla="*/ 279 w 27937"/>
                              <a:gd name="T17" fmla="*/ 197 h 25402"/>
                              <a:gd name="T18" fmla="*/ 279 w 27937"/>
                              <a:gd name="T19" fmla="*/ 127 h 25402"/>
                              <a:gd name="T20" fmla="*/ 279 w 27937"/>
                              <a:gd name="T21" fmla="*/ 57 h 25402"/>
                              <a:gd name="T22" fmla="*/ 217 w 27937"/>
                              <a:gd name="T23" fmla="*/ 0 h 25402"/>
                              <a:gd name="T24" fmla="*/ 139 w 27937"/>
                              <a:gd name="T25" fmla="*/ 0 h 254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937"/>
                              <a:gd name="T40" fmla="*/ 0 h 25402"/>
                              <a:gd name="T41" fmla="*/ 27937 w 27937"/>
                              <a:gd name="T42" fmla="*/ 25402 h 2540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937" h="25402">
                                <a:moveTo>
                                  <a:pt x="13968" y="0"/>
                                </a:moveTo>
                                <a:cubicBezTo>
                                  <a:pt x="6254" y="0"/>
                                  <a:pt x="0" y="5681"/>
                                  <a:pt x="0" y="12701"/>
                                </a:cubicBezTo>
                                <a:cubicBezTo>
                                  <a:pt x="0" y="19710"/>
                                  <a:pt x="6254" y="25402"/>
                                  <a:pt x="13968" y="25402"/>
                                </a:cubicBezTo>
                                <a:cubicBezTo>
                                  <a:pt x="21682" y="25402"/>
                                  <a:pt x="27937" y="19710"/>
                                  <a:pt x="27937" y="12701"/>
                                </a:cubicBezTo>
                                <a:cubicBezTo>
                                  <a:pt x="27937" y="5681"/>
                                  <a:pt x="21682" y="0"/>
                                  <a:pt x="13968" y="0"/>
                                </a:cubicBezTo>
                                <a:close/>
                              </a:path>
                            </a:pathLst>
                          </a:custGeom>
                          <a:noFill/>
                          <a:ln w="675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46" name="Rectangle 420"/>
                        <wps:cNvSpPr>
                          <a:spLocks noChangeArrowheads="1"/>
                        </wps:cNvSpPr>
                        <wps:spPr bwMode="auto">
                          <a:xfrm>
                            <a:off x="9247" y="3297"/>
                            <a:ext cx="545"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k</w:t>
                              </w:r>
                            </w:p>
                          </w:txbxContent>
                        </wps:txbx>
                        <wps:bodyPr rot="0" vert="horz" wrap="square" lIns="0" tIns="0" rIns="0" bIns="0" anchor="t" anchorCtr="0" upright="1">
                          <a:noAutofit/>
                        </wps:bodyPr>
                      </wps:wsp>
                      <wps:wsp>
                        <wps:cNvPr id="72747" name="Rectangle 421"/>
                        <wps:cNvSpPr>
                          <a:spLocks noChangeArrowheads="1"/>
                        </wps:cNvSpPr>
                        <wps:spPr bwMode="auto">
                          <a:xfrm>
                            <a:off x="9658" y="3780"/>
                            <a:ext cx="408"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2"/>
                                </w:rPr>
                                <w:t>d</w:t>
                              </w:r>
                            </w:p>
                          </w:txbxContent>
                        </wps:txbx>
                        <wps:bodyPr rot="0" vert="horz" wrap="square" lIns="0" tIns="0" rIns="0" bIns="0" anchor="t" anchorCtr="0" upright="1">
                          <a:noAutofit/>
                        </wps:bodyPr>
                      </wps:wsp>
                      <wps:wsp>
                        <wps:cNvPr id="72748" name="Rectangle 422"/>
                        <wps:cNvSpPr>
                          <a:spLocks noChangeArrowheads="1"/>
                        </wps:cNvSpPr>
                        <wps:spPr bwMode="auto">
                          <a:xfrm>
                            <a:off x="9961" y="3297"/>
                            <a:ext cx="271"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72749" name="Shape 424"/>
                        <wps:cNvSpPr>
                          <a:spLocks/>
                        </wps:cNvSpPr>
                        <wps:spPr bwMode="auto">
                          <a:xfrm>
                            <a:off x="7736" y="3289"/>
                            <a:ext cx="1429" cy="352"/>
                          </a:xfrm>
                          <a:custGeom>
                            <a:avLst/>
                            <a:gdLst>
                              <a:gd name="T0" fmla="*/ 1429 w 142837"/>
                              <a:gd name="T1" fmla="*/ 0 h 35217"/>
                              <a:gd name="T2" fmla="*/ 1429 w 142837"/>
                              <a:gd name="T3" fmla="*/ 352 h 35217"/>
                              <a:gd name="T4" fmla="*/ 0 w 142837"/>
                              <a:gd name="T5" fmla="*/ 352 h 35217"/>
                              <a:gd name="T6" fmla="*/ 1429 w 142837"/>
                              <a:gd name="T7" fmla="*/ 0 h 35217"/>
                              <a:gd name="T8" fmla="*/ 0 60000 65536"/>
                              <a:gd name="T9" fmla="*/ 0 60000 65536"/>
                              <a:gd name="T10" fmla="*/ 0 60000 65536"/>
                              <a:gd name="T11" fmla="*/ 0 60000 65536"/>
                              <a:gd name="T12" fmla="*/ 0 w 142837"/>
                              <a:gd name="T13" fmla="*/ 0 h 35217"/>
                              <a:gd name="T14" fmla="*/ 142837 w 142837"/>
                              <a:gd name="T15" fmla="*/ 35217 h 35217"/>
                            </a:gdLst>
                            <a:ahLst/>
                            <a:cxnLst>
                              <a:cxn ang="T8">
                                <a:pos x="T0" y="T1"/>
                              </a:cxn>
                              <a:cxn ang="T9">
                                <a:pos x="T2" y="T3"/>
                              </a:cxn>
                              <a:cxn ang="T10">
                                <a:pos x="T4" y="T5"/>
                              </a:cxn>
                              <a:cxn ang="T11">
                                <a:pos x="T6" y="T7"/>
                              </a:cxn>
                            </a:cxnLst>
                            <a:rect l="T12" t="T13" r="T14" b="T15"/>
                            <a:pathLst>
                              <a:path w="142837" h="35217">
                                <a:moveTo>
                                  <a:pt x="142837" y="0"/>
                                </a:moveTo>
                                <a:lnTo>
                                  <a:pt x="142837" y="35217"/>
                                </a:lnTo>
                                <a:lnTo>
                                  <a:pt x="0" y="35217"/>
                                </a:lnTo>
                                <a:lnTo>
                                  <a:pt x="142837" y="0"/>
                                </a:lnTo>
                                <a:close/>
                              </a:path>
                            </a:pathLst>
                          </a:custGeom>
                          <a:noFill/>
                          <a:ln w="675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50" name="Rectangle 425"/>
                        <wps:cNvSpPr>
                          <a:spLocks noChangeArrowheads="1"/>
                        </wps:cNvSpPr>
                        <wps:spPr bwMode="auto">
                          <a:xfrm>
                            <a:off x="8448" y="3826"/>
                            <a:ext cx="606"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1</w:t>
                              </w:r>
                            </w:p>
                          </w:txbxContent>
                        </wps:txbx>
                        <wps:bodyPr rot="0" vert="horz" wrap="square" lIns="0" tIns="0" rIns="0" bIns="0" anchor="t" anchorCtr="0" upright="1">
                          <a:noAutofit/>
                        </wps:bodyPr>
                      </wps:wsp>
                      <wps:wsp>
                        <wps:cNvPr id="72751" name="Rectangle 426"/>
                        <wps:cNvSpPr>
                          <a:spLocks noChangeArrowheads="1"/>
                        </wps:cNvSpPr>
                        <wps:spPr bwMode="auto">
                          <a:xfrm>
                            <a:off x="8902" y="3826"/>
                            <a:ext cx="270"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72752" name="Shape 427"/>
                        <wps:cNvSpPr>
                          <a:spLocks/>
                        </wps:cNvSpPr>
                        <wps:spPr bwMode="auto">
                          <a:xfrm>
                            <a:off x="6285" y="3092"/>
                            <a:ext cx="1339" cy="2858"/>
                          </a:xfrm>
                          <a:custGeom>
                            <a:avLst/>
                            <a:gdLst>
                              <a:gd name="T0" fmla="*/ 0 w 133826"/>
                              <a:gd name="T1" fmla="*/ 2858 h 285774"/>
                              <a:gd name="T2" fmla="*/ 1339 w 133826"/>
                              <a:gd name="T3" fmla="*/ 0 h 285774"/>
                              <a:gd name="T4" fmla="*/ 0 60000 65536"/>
                              <a:gd name="T5" fmla="*/ 0 60000 65536"/>
                              <a:gd name="T6" fmla="*/ 0 w 133826"/>
                              <a:gd name="T7" fmla="*/ 0 h 285774"/>
                              <a:gd name="T8" fmla="*/ 133826 w 133826"/>
                              <a:gd name="T9" fmla="*/ 285774 h 285774"/>
                            </a:gdLst>
                            <a:ahLst/>
                            <a:cxnLst>
                              <a:cxn ang="T4">
                                <a:pos x="T0" y="T1"/>
                              </a:cxn>
                              <a:cxn ang="T5">
                                <a:pos x="T2" y="T3"/>
                              </a:cxn>
                            </a:cxnLst>
                            <a:rect l="T6" t="T7" r="T8" b="T9"/>
                            <a:pathLst>
                              <a:path w="133826" h="285774">
                                <a:moveTo>
                                  <a:pt x="0" y="285774"/>
                                </a:moveTo>
                                <a:lnTo>
                                  <a:pt x="133826" y="0"/>
                                </a:lnTo>
                              </a:path>
                            </a:pathLst>
                          </a:custGeom>
                          <a:noFill/>
                          <a:ln w="202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53" name="Shape 428"/>
                        <wps:cNvSpPr>
                          <a:spLocks/>
                        </wps:cNvSpPr>
                        <wps:spPr bwMode="auto">
                          <a:xfrm>
                            <a:off x="7475" y="2203"/>
                            <a:ext cx="5867" cy="1028"/>
                          </a:xfrm>
                          <a:custGeom>
                            <a:avLst/>
                            <a:gdLst>
                              <a:gd name="T0" fmla="*/ 0 w 586670"/>
                              <a:gd name="T1" fmla="*/ 1028 h 102763"/>
                              <a:gd name="T2" fmla="*/ 5867 w 586670"/>
                              <a:gd name="T3" fmla="*/ 0 h 102763"/>
                              <a:gd name="T4" fmla="*/ 0 60000 65536"/>
                              <a:gd name="T5" fmla="*/ 0 60000 65536"/>
                              <a:gd name="T6" fmla="*/ 0 w 586670"/>
                              <a:gd name="T7" fmla="*/ 0 h 102763"/>
                              <a:gd name="T8" fmla="*/ 586670 w 586670"/>
                              <a:gd name="T9" fmla="*/ 102763 h 102763"/>
                            </a:gdLst>
                            <a:ahLst/>
                            <a:cxnLst>
                              <a:cxn ang="T4">
                                <a:pos x="T0" y="T1"/>
                              </a:cxn>
                              <a:cxn ang="T5">
                                <a:pos x="T2" y="T3"/>
                              </a:cxn>
                            </a:cxnLst>
                            <a:rect l="T6" t="T7" r="T8" b="T9"/>
                            <a:pathLst>
                              <a:path w="586670" h="102763">
                                <a:moveTo>
                                  <a:pt x="0" y="102763"/>
                                </a:moveTo>
                                <a:lnTo>
                                  <a:pt x="586670" y="0"/>
                                </a:lnTo>
                              </a:path>
                            </a:pathLst>
                          </a:custGeom>
                          <a:noFill/>
                          <a:ln w="202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54" name="Shape 429"/>
                        <wps:cNvSpPr>
                          <a:spLocks/>
                        </wps:cNvSpPr>
                        <wps:spPr bwMode="auto">
                          <a:xfrm>
                            <a:off x="10196" y="2151"/>
                            <a:ext cx="3186" cy="6651"/>
                          </a:xfrm>
                          <a:custGeom>
                            <a:avLst/>
                            <a:gdLst>
                              <a:gd name="T0" fmla="*/ 0 w 318568"/>
                              <a:gd name="T1" fmla="*/ 6651 h 665075"/>
                              <a:gd name="T2" fmla="*/ 3186 w 318568"/>
                              <a:gd name="T3" fmla="*/ 0 h 665075"/>
                              <a:gd name="T4" fmla="*/ 0 60000 65536"/>
                              <a:gd name="T5" fmla="*/ 0 60000 65536"/>
                              <a:gd name="T6" fmla="*/ 0 w 318568"/>
                              <a:gd name="T7" fmla="*/ 0 h 665075"/>
                              <a:gd name="T8" fmla="*/ 318568 w 318568"/>
                              <a:gd name="T9" fmla="*/ 665075 h 665075"/>
                            </a:gdLst>
                            <a:ahLst/>
                            <a:cxnLst>
                              <a:cxn ang="T4">
                                <a:pos x="T0" y="T1"/>
                              </a:cxn>
                              <a:cxn ang="T5">
                                <a:pos x="T2" y="T3"/>
                              </a:cxn>
                            </a:cxnLst>
                            <a:rect l="T6" t="T7" r="T8" b="T9"/>
                            <a:pathLst>
                              <a:path w="318568" h="665075">
                                <a:moveTo>
                                  <a:pt x="0" y="665075"/>
                                </a:moveTo>
                                <a:lnTo>
                                  <a:pt x="318568" y="0"/>
                                </a:lnTo>
                              </a:path>
                            </a:pathLst>
                          </a:custGeom>
                          <a:noFill/>
                          <a:ln w="202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55" name="Shape 430"/>
                        <wps:cNvSpPr>
                          <a:spLocks/>
                        </wps:cNvSpPr>
                        <wps:spPr bwMode="auto">
                          <a:xfrm>
                            <a:off x="261" y="8802"/>
                            <a:ext cx="10039" cy="1449"/>
                          </a:xfrm>
                          <a:custGeom>
                            <a:avLst/>
                            <a:gdLst>
                              <a:gd name="T0" fmla="*/ 10039 w 1003917"/>
                              <a:gd name="T1" fmla="*/ 0 h 144908"/>
                              <a:gd name="T2" fmla="*/ 0 w 1003917"/>
                              <a:gd name="T3" fmla="*/ 1449 h 144908"/>
                              <a:gd name="T4" fmla="*/ 0 60000 65536"/>
                              <a:gd name="T5" fmla="*/ 0 60000 65536"/>
                              <a:gd name="T6" fmla="*/ 0 w 1003917"/>
                              <a:gd name="T7" fmla="*/ 0 h 144908"/>
                              <a:gd name="T8" fmla="*/ 1003917 w 1003917"/>
                              <a:gd name="T9" fmla="*/ 144908 h 144908"/>
                            </a:gdLst>
                            <a:ahLst/>
                            <a:cxnLst>
                              <a:cxn ang="T4">
                                <a:pos x="T0" y="T1"/>
                              </a:cxn>
                              <a:cxn ang="T5">
                                <a:pos x="T2" y="T3"/>
                              </a:cxn>
                            </a:cxnLst>
                            <a:rect l="T6" t="T7" r="T8" b="T9"/>
                            <a:pathLst>
                              <a:path w="1003917" h="144908">
                                <a:moveTo>
                                  <a:pt x="1003917" y="0"/>
                                </a:moveTo>
                                <a:lnTo>
                                  <a:pt x="0" y="144908"/>
                                </a:lnTo>
                              </a:path>
                            </a:pathLst>
                          </a:custGeom>
                          <a:noFill/>
                          <a:ln w="202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56" name="Shape 431"/>
                        <wps:cNvSpPr>
                          <a:spLocks/>
                        </wps:cNvSpPr>
                        <wps:spPr bwMode="auto">
                          <a:xfrm>
                            <a:off x="306" y="3606"/>
                            <a:ext cx="3186" cy="6645"/>
                          </a:xfrm>
                          <a:custGeom>
                            <a:avLst/>
                            <a:gdLst>
                              <a:gd name="T0" fmla="*/ 0 w 318568"/>
                              <a:gd name="T1" fmla="*/ 6645 h 664498"/>
                              <a:gd name="T2" fmla="*/ 3186 w 318568"/>
                              <a:gd name="T3" fmla="*/ 0 h 664498"/>
                              <a:gd name="T4" fmla="*/ 0 60000 65536"/>
                              <a:gd name="T5" fmla="*/ 0 60000 65536"/>
                              <a:gd name="T6" fmla="*/ 0 w 318568"/>
                              <a:gd name="T7" fmla="*/ 0 h 664498"/>
                              <a:gd name="T8" fmla="*/ 318568 w 318568"/>
                              <a:gd name="T9" fmla="*/ 664498 h 664498"/>
                            </a:gdLst>
                            <a:ahLst/>
                            <a:cxnLst>
                              <a:cxn ang="T4">
                                <a:pos x="T0" y="T1"/>
                              </a:cxn>
                              <a:cxn ang="T5">
                                <a:pos x="T2" y="T3"/>
                              </a:cxn>
                            </a:cxnLst>
                            <a:rect l="T6" t="T7" r="T8" b="T9"/>
                            <a:pathLst>
                              <a:path w="318568" h="664498">
                                <a:moveTo>
                                  <a:pt x="0" y="664498"/>
                                </a:moveTo>
                                <a:lnTo>
                                  <a:pt x="318568" y="0"/>
                                </a:lnTo>
                              </a:path>
                            </a:pathLst>
                          </a:custGeom>
                          <a:noFill/>
                          <a:ln w="202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57" name="Shape 432"/>
                        <wps:cNvSpPr>
                          <a:spLocks/>
                        </wps:cNvSpPr>
                        <wps:spPr bwMode="auto">
                          <a:xfrm>
                            <a:off x="3513" y="3093"/>
                            <a:ext cx="1574" cy="771"/>
                          </a:xfrm>
                          <a:custGeom>
                            <a:avLst/>
                            <a:gdLst>
                              <a:gd name="T0" fmla="*/ 929 w 157328"/>
                              <a:gd name="T1" fmla="*/ 0 h 77165"/>
                              <a:gd name="T2" fmla="*/ 1574 w 157328"/>
                              <a:gd name="T3" fmla="*/ 276 h 77165"/>
                              <a:gd name="T4" fmla="*/ 1014 w 157328"/>
                              <a:gd name="T5" fmla="*/ 771 h 77165"/>
                              <a:gd name="T6" fmla="*/ 986 w 157328"/>
                              <a:gd name="T7" fmla="*/ 514 h 77165"/>
                              <a:gd name="T8" fmla="*/ 28 w 157328"/>
                              <a:gd name="T9" fmla="*/ 687 h 77165"/>
                              <a:gd name="T10" fmla="*/ 0 w 157328"/>
                              <a:gd name="T11" fmla="*/ 430 h 77165"/>
                              <a:gd name="T12" fmla="*/ 957 w 157328"/>
                              <a:gd name="T13" fmla="*/ 257 h 77165"/>
                              <a:gd name="T14" fmla="*/ 929 w 157328"/>
                              <a:gd name="T15" fmla="*/ 0 h 77165"/>
                              <a:gd name="T16" fmla="*/ 0 60000 65536"/>
                              <a:gd name="T17" fmla="*/ 0 60000 65536"/>
                              <a:gd name="T18" fmla="*/ 0 60000 65536"/>
                              <a:gd name="T19" fmla="*/ 0 60000 65536"/>
                              <a:gd name="T20" fmla="*/ 0 60000 65536"/>
                              <a:gd name="T21" fmla="*/ 0 60000 65536"/>
                              <a:gd name="T22" fmla="*/ 0 60000 65536"/>
                              <a:gd name="T23" fmla="*/ 0 60000 65536"/>
                              <a:gd name="T24" fmla="*/ 0 w 157328"/>
                              <a:gd name="T25" fmla="*/ 0 h 77165"/>
                              <a:gd name="T26" fmla="*/ 157328 w 157328"/>
                              <a:gd name="T27" fmla="*/ 77165 h 7716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7328" h="77165">
                                <a:moveTo>
                                  <a:pt x="92831" y="0"/>
                                </a:moveTo>
                                <a:lnTo>
                                  <a:pt x="157328" y="27654"/>
                                </a:lnTo>
                                <a:lnTo>
                                  <a:pt x="101365" y="77165"/>
                                </a:lnTo>
                                <a:lnTo>
                                  <a:pt x="98520" y="51437"/>
                                </a:lnTo>
                                <a:lnTo>
                                  <a:pt x="2848" y="68805"/>
                                </a:lnTo>
                                <a:lnTo>
                                  <a:pt x="0" y="43080"/>
                                </a:lnTo>
                                <a:lnTo>
                                  <a:pt x="95676" y="25723"/>
                                </a:lnTo>
                                <a:lnTo>
                                  <a:pt x="9283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2758" name="Shape 433"/>
                        <wps:cNvSpPr>
                          <a:spLocks/>
                        </wps:cNvSpPr>
                        <wps:spPr bwMode="auto">
                          <a:xfrm>
                            <a:off x="6934" y="3981"/>
                            <a:ext cx="469" cy="941"/>
                          </a:xfrm>
                          <a:custGeom>
                            <a:avLst/>
                            <a:gdLst>
                              <a:gd name="T0" fmla="*/ 469 w 46861"/>
                              <a:gd name="T1" fmla="*/ 0 h 94104"/>
                              <a:gd name="T2" fmla="*/ 469 w 46861"/>
                              <a:gd name="T3" fmla="*/ 941 h 94104"/>
                              <a:gd name="T4" fmla="*/ 0 w 46861"/>
                              <a:gd name="T5" fmla="*/ 941 h 94104"/>
                              <a:gd name="T6" fmla="*/ 469 w 46861"/>
                              <a:gd name="T7" fmla="*/ 0 h 94104"/>
                              <a:gd name="T8" fmla="*/ 0 60000 65536"/>
                              <a:gd name="T9" fmla="*/ 0 60000 65536"/>
                              <a:gd name="T10" fmla="*/ 0 60000 65536"/>
                              <a:gd name="T11" fmla="*/ 0 60000 65536"/>
                              <a:gd name="T12" fmla="*/ 0 w 46861"/>
                              <a:gd name="T13" fmla="*/ 0 h 94104"/>
                              <a:gd name="T14" fmla="*/ 46861 w 46861"/>
                              <a:gd name="T15" fmla="*/ 94104 h 94104"/>
                            </a:gdLst>
                            <a:ahLst/>
                            <a:cxnLst>
                              <a:cxn ang="T8">
                                <a:pos x="T0" y="T1"/>
                              </a:cxn>
                              <a:cxn ang="T9">
                                <a:pos x="T2" y="T3"/>
                              </a:cxn>
                              <a:cxn ang="T10">
                                <a:pos x="T4" y="T5"/>
                              </a:cxn>
                              <a:cxn ang="T11">
                                <a:pos x="T6" y="T7"/>
                              </a:cxn>
                            </a:cxnLst>
                            <a:rect l="T12" t="T13" r="T14" b="T15"/>
                            <a:pathLst>
                              <a:path w="46861" h="94104">
                                <a:moveTo>
                                  <a:pt x="46861" y="0"/>
                                </a:moveTo>
                                <a:lnTo>
                                  <a:pt x="46861" y="94104"/>
                                </a:lnTo>
                                <a:lnTo>
                                  <a:pt x="0" y="94103"/>
                                </a:lnTo>
                                <a:lnTo>
                                  <a:pt x="46861"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2759" name="Shape 434"/>
                        <wps:cNvSpPr>
                          <a:spLocks/>
                        </wps:cNvSpPr>
                        <wps:spPr bwMode="auto">
                          <a:xfrm>
                            <a:off x="6934" y="3981"/>
                            <a:ext cx="469" cy="941"/>
                          </a:xfrm>
                          <a:custGeom>
                            <a:avLst/>
                            <a:gdLst>
                              <a:gd name="T0" fmla="*/ 469 w 46861"/>
                              <a:gd name="T1" fmla="*/ 0 h 94104"/>
                              <a:gd name="T2" fmla="*/ 469 w 46861"/>
                              <a:gd name="T3" fmla="*/ 941 h 94104"/>
                              <a:gd name="T4" fmla="*/ 0 w 46861"/>
                              <a:gd name="T5" fmla="*/ 941 h 94104"/>
                              <a:gd name="T6" fmla="*/ 469 w 46861"/>
                              <a:gd name="T7" fmla="*/ 0 h 94104"/>
                              <a:gd name="T8" fmla="*/ 0 60000 65536"/>
                              <a:gd name="T9" fmla="*/ 0 60000 65536"/>
                              <a:gd name="T10" fmla="*/ 0 60000 65536"/>
                              <a:gd name="T11" fmla="*/ 0 60000 65536"/>
                              <a:gd name="T12" fmla="*/ 0 w 46861"/>
                              <a:gd name="T13" fmla="*/ 0 h 94104"/>
                              <a:gd name="T14" fmla="*/ 46861 w 46861"/>
                              <a:gd name="T15" fmla="*/ 94104 h 94104"/>
                            </a:gdLst>
                            <a:ahLst/>
                            <a:cxnLst>
                              <a:cxn ang="T8">
                                <a:pos x="T0" y="T1"/>
                              </a:cxn>
                              <a:cxn ang="T9">
                                <a:pos x="T2" y="T3"/>
                              </a:cxn>
                              <a:cxn ang="T10">
                                <a:pos x="T4" y="T5"/>
                              </a:cxn>
                              <a:cxn ang="T11">
                                <a:pos x="T6" y="T7"/>
                              </a:cxn>
                            </a:cxnLst>
                            <a:rect l="T12" t="T13" r="T14" b="T15"/>
                            <a:pathLst>
                              <a:path w="46861" h="94104">
                                <a:moveTo>
                                  <a:pt x="46861" y="0"/>
                                </a:moveTo>
                                <a:lnTo>
                                  <a:pt x="46861" y="94104"/>
                                </a:lnTo>
                                <a:lnTo>
                                  <a:pt x="0" y="94103"/>
                                </a:lnTo>
                                <a:lnTo>
                                  <a:pt x="46861" y="0"/>
                                </a:lnTo>
                                <a:close/>
                              </a:path>
                            </a:pathLst>
                          </a:custGeom>
                          <a:noFill/>
                          <a:ln w="675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60" name="Rectangle 435"/>
                        <wps:cNvSpPr>
                          <a:spLocks noChangeArrowheads="1"/>
                        </wps:cNvSpPr>
                        <wps:spPr bwMode="auto">
                          <a:xfrm>
                            <a:off x="7507" y="4145"/>
                            <a:ext cx="544"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k</w:t>
                              </w:r>
                            </w:p>
                          </w:txbxContent>
                        </wps:txbx>
                        <wps:bodyPr rot="0" vert="horz" wrap="square" lIns="0" tIns="0" rIns="0" bIns="0" anchor="t" anchorCtr="0" upright="1">
                          <a:noAutofit/>
                        </wps:bodyPr>
                      </wps:wsp>
                      <wps:wsp>
                        <wps:cNvPr id="72761" name="Rectangle 436"/>
                        <wps:cNvSpPr>
                          <a:spLocks noChangeArrowheads="1"/>
                        </wps:cNvSpPr>
                        <wps:spPr bwMode="auto">
                          <a:xfrm>
                            <a:off x="7918" y="4628"/>
                            <a:ext cx="40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2"/>
                                </w:rPr>
                                <w:t>u</w:t>
                              </w:r>
                            </w:p>
                          </w:txbxContent>
                        </wps:txbx>
                        <wps:bodyPr rot="0" vert="horz" wrap="square" lIns="0" tIns="0" rIns="0" bIns="0" anchor="t" anchorCtr="0" upright="1">
                          <a:noAutofit/>
                        </wps:bodyPr>
                      </wps:wsp>
                      <wps:wsp>
                        <wps:cNvPr id="72762" name="Rectangle 437"/>
                        <wps:cNvSpPr>
                          <a:spLocks noChangeArrowheads="1"/>
                        </wps:cNvSpPr>
                        <wps:spPr bwMode="auto">
                          <a:xfrm>
                            <a:off x="8220" y="4145"/>
                            <a:ext cx="271"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72763" name="Shape 438"/>
                        <wps:cNvSpPr>
                          <a:spLocks/>
                        </wps:cNvSpPr>
                        <wps:spPr bwMode="auto">
                          <a:xfrm>
                            <a:off x="7578" y="3231"/>
                            <a:ext cx="0" cy="2811"/>
                          </a:xfrm>
                          <a:custGeom>
                            <a:avLst/>
                            <a:gdLst>
                              <a:gd name="T0" fmla="*/ 0 h 281156"/>
                              <a:gd name="T1" fmla="*/ 2811 h 281156"/>
                              <a:gd name="T2" fmla="*/ 0 60000 65536"/>
                              <a:gd name="T3" fmla="*/ 0 60000 65536"/>
                              <a:gd name="T4" fmla="*/ 0 h 281156"/>
                              <a:gd name="T5" fmla="*/ 281156 h 281156"/>
                            </a:gdLst>
                            <a:ahLst/>
                            <a:cxnLst>
                              <a:cxn ang="T2">
                                <a:pos x="0" y="T0"/>
                              </a:cxn>
                              <a:cxn ang="T3">
                                <a:pos x="0" y="T1"/>
                              </a:cxn>
                            </a:cxnLst>
                            <a:rect l="0" t="T4" r="0" b="T5"/>
                            <a:pathLst>
                              <a:path h="281156">
                                <a:moveTo>
                                  <a:pt x="0" y="0"/>
                                </a:moveTo>
                                <a:lnTo>
                                  <a:pt x="0" y="281156"/>
                                </a:lnTo>
                              </a:path>
                            </a:pathLst>
                          </a:custGeom>
                          <a:noFill/>
                          <a:ln w="1351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64" name="Shape 439"/>
                        <wps:cNvSpPr>
                          <a:spLocks/>
                        </wps:cNvSpPr>
                        <wps:spPr bwMode="auto">
                          <a:xfrm>
                            <a:off x="6285" y="3133"/>
                            <a:ext cx="1293" cy="0"/>
                          </a:xfrm>
                          <a:custGeom>
                            <a:avLst/>
                            <a:gdLst>
                              <a:gd name="T0" fmla="*/ 1293 w 129320"/>
                              <a:gd name="T1" fmla="*/ 0 w 129320"/>
                              <a:gd name="T2" fmla="*/ 0 60000 65536"/>
                              <a:gd name="T3" fmla="*/ 0 60000 65536"/>
                              <a:gd name="T4" fmla="*/ 0 w 129320"/>
                              <a:gd name="T5" fmla="*/ 129320 w 129320"/>
                            </a:gdLst>
                            <a:ahLst/>
                            <a:cxnLst>
                              <a:cxn ang="T2">
                                <a:pos x="T0" y="0"/>
                              </a:cxn>
                              <a:cxn ang="T3">
                                <a:pos x="T1" y="0"/>
                              </a:cxn>
                            </a:cxnLst>
                            <a:rect l="T4" t="0" r="T5" b="0"/>
                            <a:pathLst>
                              <a:path w="129320">
                                <a:moveTo>
                                  <a:pt x="129320" y="0"/>
                                </a:moveTo>
                                <a:lnTo>
                                  <a:pt x="0" y="0"/>
                                </a:lnTo>
                              </a:path>
                            </a:pathLst>
                          </a:custGeom>
                          <a:noFill/>
                          <a:ln w="1351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65" name="Shape 440"/>
                        <wps:cNvSpPr>
                          <a:spLocks/>
                        </wps:cNvSpPr>
                        <wps:spPr bwMode="auto">
                          <a:xfrm>
                            <a:off x="6317" y="3185"/>
                            <a:ext cx="1343" cy="277"/>
                          </a:xfrm>
                          <a:custGeom>
                            <a:avLst/>
                            <a:gdLst>
                              <a:gd name="T0" fmla="*/ 1343 w 134276"/>
                              <a:gd name="T1" fmla="*/ 0 h 27711"/>
                              <a:gd name="T2" fmla="*/ 0 w 134276"/>
                              <a:gd name="T3" fmla="*/ 277 h 27711"/>
                              <a:gd name="T4" fmla="*/ 0 60000 65536"/>
                              <a:gd name="T5" fmla="*/ 0 60000 65536"/>
                              <a:gd name="T6" fmla="*/ 0 w 134276"/>
                              <a:gd name="T7" fmla="*/ 0 h 27711"/>
                              <a:gd name="T8" fmla="*/ 134276 w 134276"/>
                              <a:gd name="T9" fmla="*/ 27711 h 27711"/>
                            </a:gdLst>
                            <a:ahLst/>
                            <a:cxnLst>
                              <a:cxn ang="T4">
                                <a:pos x="T0" y="T1"/>
                              </a:cxn>
                              <a:cxn ang="T5">
                                <a:pos x="T2" y="T3"/>
                              </a:cxn>
                            </a:cxnLst>
                            <a:rect l="T6" t="T7" r="T8" b="T9"/>
                            <a:pathLst>
                              <a:path w="134276" h="27711">
                                <a:moveTo>
                                  <a:pt x="134276" y="0"/>
                                </a:moveTo>
                                <a:lnTo>
                                  <a:pt x="0" y="27711"/>
                                </a:lnTo>
                              </a:path>
                            </a:pathLst>
                          </a:custGeom>
                          <a:noFill/>
                          <a:ln w="1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66" name="Rectangle 441"/>
                        <wps:cNvSpPr>
                          <a:spLocks noChangeArrowheads="1"/>
                        </wps:cNvSpPr>
                        <wps:spPr bwMode="auto">
                          <a:xfrm>
                            <a:off x="5376" y="2465"/>
                            <a:ext cx="550"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F</w:t>
                              </w:r>
                            </w:p>
                          </w:txbxContent>
                        </wps:txbx>
                        <wps:bodyPr rot="0" vert="horz" wrap="square" lIns="0" tIns="0" rIns="0" bIns="0" anchor="t" anchorCtr="0" upright="1">
                          <a:noAutofit/>
                        </wps:bodyPr>
                      </wps:wsp>
                      <wps:wsp>
                        <wps:cNvPr id="72767" name="Rectangle 442"/>
                        <wps:cNvSpPr>
                          <a:spLocks noChangeArrowheads="1"/>
                        </wps:cNvSpPr>
                        <wps:spPr bwMode="auto">
                          <a:xfrm>
                            <a:off x="5787" y="2949"/>
                            <a:ext cx="352"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2"/>
                                </w:rPr>
                                <w:t>y</w:t>
                              </w:r>
                            </w:p>
                          </w:txbxContent>
                        </wps:txbx>
                        <wps:bodyPr rot="0" vert="horz" wrap="square" lIns="0" tIns="0" rIns="0" bIns="0" anchor="t" anchorCtr="0" upright="1">
                          <a:noAutofit/>
                        </wps:bodyPr>
                      </wps:wsp>
                      <wps:wsp>
                        <wps:cNvPr id="72768" name="Rectangle 443"/>
                        <wps:cNvSpPr>
                          <a:spLocks noChangeArrowheads="1"/>
                        </wps:cNvSpPr>
                        <wps:spPr bwMode="auto">
                          <a:xfrm>
                            <a:off x="6058" y="2465"/>
                            <a:ext cx="270"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72769" name="Rectangle 444"/>
                        <wps:cNvSpPr>
                          <a:spLocks noChangeArrowheads="1"/>
                        </wps:cNvSpPr>
                        <wps:spPr bwMode="auto">
                          <a:xfrm>
                            <a:off x="7247" y="6129"/>
                            <a:ext cx="768"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U</w:t>
                              </w:r>
                            </w:p>
                          </w:txbxContent>
                        </wps:txbx>
                        <wps:bodyPr rot="0" vert="horz" wrap="square" lIns="0" tIns="0" rIns="0" bIns="0" anchor="t" anchorCtr="0" upright="1">
                          <a:noAutofit/>
                        </wps:bodyPr>
                      </wps:wsp>
                      <wps:wsp>
                        <wps:cNvPr id="72770" name="Rectangle 445"/>
                        <wps:cNvSpPr>
                          <a:spLocks noChangeArrowheads="1"/>
                        </wps:cNvSpPr>
                        <wps:spPr bwMode="auto">
                          <a:xfrm>
                            <a:off x="7820" y="6612"/>
                            <a:ext cx="352"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2"/>
                                </w:rPr>
                                <w:t>y</w:t>
                              </w:r>
                            </w:p>
                          </w:txbxContent>
                        </wps:txbx>
                        <wps:bodyPr rot="0" vert="horz" wrap="square" lIns="0" tIns="0" rIns="0" bIns="0" anchor="t" anchorCtr="0" upright="1">
                          <a:noAutofit/>
                        </wps:bodyPr>
                      </wps:wsp>
                      <wps:wsp>
                        <wps:cNvPr id="72771" name="Rectangle 446"/>
                        <wps:cNvSpPr>
                          <a:spLocks noChangeArrowheads="1"/>
                        </wps:cNvSpPr>
                        <wps:spPr bwMode="auto">
                          <a:xfrm>
                            <a:off x="8091" y="6129"/>
                            <a:ext cx="270"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sz w:val="18"/>
                                </w:rPr>
                                <w:t xml:space="preserve"> </w:t>
                              </w:r>
                            </w:p>
                          </w:txbxContent>
                        </wps:txbx>
                        <wps:bodyPr rot="0" vert="horz" wrap="square" lIns="0" tIns="0" rIns="0" bIns="0" anchor="t" anchorCtr="0" upright="1">
                          <a:noAutofit/>
                        </wps:bodyPr>
                      </wps:wsp>
                      <wps:wsp>
                        <wps:cNvPr id="72772" name="Shape 447"/>
                        <wps:cNvSpPr>
                          <a:spLocks/>
                        </wps:cNvSpPr>
                        <wps:spPr bwMode="auto">
                          <a:xfrm>
                            <a:off x="13342" y="2065"/>
                            <a:ext cx="0" cy="3931"/>
                          </a:xfrm>
                          <a:custGeom>
                            <a:avLst/>
                            <a:gdLst>
                              <a:gd name="T0" fmla="*/ 0 h 393156"/>
                              <a:gd name="T1" fmla="*/ 3931 h 393156"/>
                              <a:gd name="T2" fmla="*/ 0 60000 65536"/>
                              <a:gd name="T3" fmla="*/ 0 60000 65536"/>
                              <a:gd name="T4" fmla="*/ 0 h 393156"/>
                              <a:gd name="T5" fmla="*/ 393156 h 393156"/>
                            </a:gdLst>
                            <a:ahLst/>
                            <a:cxnLst>
                              <a:cxn ang="T2">
                                <a:pos x="0" y="T0"/>
                              </a:cxn>
                              <a:cxn ang="T3">
                                <a:pos x="0" y="T1"/>
                              </a:cxn>
                            </a:cxnLst>
                            <a:rect l="0" t="T4" r="0" b="T5"/>
                            <a:pathLst>
                              <a:path h="393156">
                                <a:moveTo>
                                  <a:pt x="0" y="0"/>
                                </a:moveTo>
                                <a:lnTo>
                                  <a:pt x="0" y="393156"/>
                                </a:lnTo>
                              </a:path>
                            </a:pathLst>
                          </a:custGeom>
                          <a:noFill/>
                          <a:ln w="1351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73" name="Rectangle 448"/>
                        <wps:cNvSpPr>
                          <a:spLocks noChangeArrowheads="1"/>
                        </wps:cNvSpPr>
                        <wps:spPr bwMode="auto">
                          <a:xfrm>
                            <a:off x="5376" y="0"/>
                            <a:ext cx="60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b/>
                                  <w:sz w:val="20"/>
                                </w:rPr>
                                <w:t>F</w:t>
                              </w:r>
                            </w:p>
                          </w:txbxContent>
                        </wps:txbx>
                        <wps:bodyPr rot="0" vert="horz" wrap="square" lIns="0" tIns="0" rIns="0" bIns="0" anchor="t" anchorCtr="0" upright="1">
                          <a:noAutofit/>
                        </wps:bodyPr>
                      </wps:wsp>
                      <wps:wsp>
                        <wps:cNvPr id="72774" name="Rectangle 449"/>
                        <wps:cNvSpPr>
                          <a:spLocks noChangeArrowheads="1"/>
                        </wps:cNvSpPr>
                        <wps:spPr bwMode="auto">
                          <a:xfrm>
                            <a:off x="5831" y="0"/>
                            <a:ext cx="29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b/>
                                  <w:sz w:val="20"/>
                                </w:rPr>
                                <w:t xml:space="preserve"> </w:t>
                              </w:r>
                            </w:p>
                          </w:txbxContent>
                        </wps:txbx>
                        <wps:bodyPr rot="0" vert="horz" wrap="square" lIns="0" tIns="0" rIns="0" bIns="0" anchor="t" anchorCtr="0" upright="1">
                          <a:noAutofit/>
                        </wps:bodyPr>
                      </wps:wsp>
                      <wps:wsp>
                        <wps:cNvPr id="72775" name="Rectangle 450"/>
                        <wps:cNvSpPr>
                          <a:spLocks noChangeArrowheads="1"/>
                        </wps:cNvSpPr>
                        <wps:spPr bwMode="auto">
                          <a:xfrm>
                            <a:off x="17209" y="873"/>
                            <a:ext cx="7777"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18"/>
                                </w:rPr>
                                <w:t>Superstructure</w:t>
                              </w:r>
                            </w:p>
                          </w:txbxContent>
                        </wps:txbx>
                        <wps:bodyPr rot="0" vert="horz" wrap="square" lIns="0" tIns="0" rIns="0" bIns="0" anchor="t" anchorCtr="0" upright="1">
                          <a:noAutofit/>
                        </wps:bodyPr>
                      </wps:wsp>
                      <wps:wsp>
                        <wps:cNvPr id="72776" name="Rectangle 451"/>
                        <wps:cNvSpPr>
                          <a:spLocks noChangeArrowheads="1"/>
                        </wps:cNvSpPr>
                        <wps:spPr bwMode="auto">
                          <a:xfrm>
                            <a:off x="23072" y="873"/>
                            <a:ext cx="300"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18"/>
                                </w:rPr>
                                <w:t xml:space="preserve"> </w:t>
                              </w:r>
                            </w:p>
                          </w:txbxContent>
                        </wps:txbx>
                        <wps:bodyPr rot="0" vert="horz" wrap="square" lIns="0" tIns="0" rIns="0" bIns="0" anchor="t" anchorCtr="0" upright="1">
                          <a:noAutofit/>
                        </wps:bodyPr>
                      </wps:wsp>
                      <wps:wsp>
                        <wps:cNvPr id="72777" name="Rectangle 452"/>
                        <wps:cNvSpPr>
                          <a:spLocks noChangeArrowheads="1"/>
                        </wps:cNvSpPr>
                        <wps:spPr bwMode="auto">
                          <a:xfrm>
                            <a:off x="18042" y="2039"/>
                            <a:ext cx="3994" cy="1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18"/>
                                </w:rPr>
                                <w:t>Isolator</w:t>
                              </w:r>
                            </w:p>
                          </w:txbxContent>
                        </wps:txbx>
                        <wps:bodyPr rot="0" vert="horz" wrap="square" lIns="0" tIns="0" rIns="0" bIns="0" anchor="t" anchorCtr="0" upright="1">
                          <a:noAutofit/>
                        </wps:bodyPr>
                      </wps:wsp>
                      <wps:wsp>
                        <wps:cNvPr id="72778" name="Rectangle 453"/>
                        <wps:cNvSpPr>
                          <a:spLocks noChangeArrowheads="1"/>
                        </wps:cNvSpPr>
                        <wps:spPr bwMode="auto">
                          <a:xfrm>
                            <a:off x="21048" y="2039"/>
                            <a:ext cx="300" cy="1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18"/>
                                </w:rPr>
                                <w:t xml:space="preserve"> </w:t>
                              </w:r>
                            </w:p>
                          </w:txbxContent>
                        </wps:txbx>
                        <wps:bodyPr rot="0" vert="horz" wrap="square" lIns="0" tIns="0" rIns="0" bIns="0" anchor="t" anchorCtr="0" upright="1">
                          <a:noAutofit/>
                        </wps:bodyPr>
                      </wps:wsp>
                      <wps:wsp>
                        <wps:cNvPr id="72779" name="Shape 454"/>
                        <wps:cNvSpPr>
                          <a:spLocks/>
                        </wps:cNvSpPr>
                        <wps:spPr bwMode="auto">
                          <a:xfrm>
                            <a:off x="22903" y="2959"/>
                            <a:ext cx="2744" cy="6593"/>
                          </a:xfrm>
                          <a:custGeom>
                            <a:avLst/>
                            <a:gdLst>
                              <a:gd name="T0" fmla="*/ 0 w 274410"/>
                              <a:gd name="T1" fmla="*/ 6593 h 659302"/>
                              <a:gd name="T2" fmla="*/ 62 w 274410"/>
                              <a:gd name="T3" fmla="*/ 5888 h 659302"/>
                              <a:gd name="T4" fmla="*/ 124 w 274410"/>
                              <a:gd name="T5" fmla="*/ 5187 h 659302"/>
                              <a:gd name="T6" fmla="*/ 499 w 274410"/>
                              <a:gd name="T7" fmla="*/ 4411 h 659302"/>
                              <a:gd name="T8" fmla="*/ 873 w 274410"/>
                              <a:gd name="T9" fmla="*/ 3636 h 659302"/>
                              <a:gd name="T10" fmla="*/ 1871 w 274410"/>
                              <a:gd name="T11" fmla="*/ 2673 h 659302"/>
                              <a:gd name="T12" fmla="*/ 2245 w 274410"/>
                              <a:gd name="T13" fmla="*/ 1939 h 659302"/>
                              <a:gd name="T14" fmla="*/ 2620 w 274410"/>
                              <a:gd name="T15" fmla="*/ 1205 h 659302"/>
                              <a:gd name="T16" fmla="*/ 2682 w 274410"/>
                              <a:gd name="T17" fmla="*/ 601 h 659302"/>
                              <a:gd name="T18" fmla="*/ 2744 w 274410"/>
                              <a:gd name="T19" fmla="*/ 0 h 65930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4410"/>
                              <a:gd name="T31" fmla="*/ 0 h 659302"/>
                              <a:gd name="T32" fmla="*/ 274410 w 274410"/>
                              <a:gd name="T33" fmla="*/ 659302 h 65930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4410" h="659302">
                                <a:moveTo>
                                  <a:pt x="0" y="659302"/>
                                </a:moveTo>
                                <a:cubicBezTo>
                                  <a:pt x="6218" y="588845"/>
                                  <a:pt x="12436" y="518712"/>
                                  <a:pt x="49925" y="441143"/>
                                </a:cubicBezTo>
                                <a:cubicBezTo>
                                  <a:pt x="87325" y="363586"/>
                                  <a:pt x="187085" y="267277"/>
                                  <a:pt x="224484" y="193911"/>
                                </a:cubicBezTo>
                                <a:cubicBezTo>
                                  <a:pt x="261974" y="120545"/>
                                  <a:pt x="268192" y="60111"/>
                                  <a:pt x="274410" y="0"/>
                                </a:cubicBezTo>
                              </a:path>
                            </a:pathLst>
                          </a:custGeom>
                          <a:noFill/>
                          <a:ln w="54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80" name="Shape 455"/>
                        <wps:cNvSpPr>
                          <a:spLocks/>
                        </wps:cNvSpPr>
                        <wps:spPr bwMode="auto">
                          <a:xfrm>
                            <a:off x="24404" y="3006"/>
                            <a:ext cx="2243" cy="0"/>
                          </a:xfrm>
                          <a:custGeom>
                            <a:avLst/>
                            <a:gdLst>
                              <a:gd name="T0" fmla="*/ 0 w 224394"/>
                              <a:gd name="T1" fmla="*/ 2243 w 224394"/>
                              <a:gd name="T2" fmla="*/ 0 60000 65536"/>
                              <a:gd name="T3" fmla="*/ 0 60000 65536"/>
                              <a:gd name="T4" fmla="*/ 0 w 224394"/>
                              <a:gd name="T5" fmla="*/ 224394 w 224394"/>
                            </a:gdLst>
                            <a:ahLst/>
                            <a:cxnLst>
                              <a:cxn ang="T2">
                                <a:pos x="T0" y="0"/>
                              </a:cxn>
                              <a:cxn ang="T3">
                                <a:pos x="T1" y="0"/>
                              </a:cxn>
                            </a:cxnLst>
                            <a:rect l="T4" t="0" r="T5" b="0"/>
                            <a:pathLst>
                              <a:path w="224394">
                                <a:moveTo>
                                  <a:pt x="0" y="0"/>
                                </a:moveTo>
                                <a:lnTo>
                                  <a:pt x="224394" y="0"/>
                                </a:lnTo>
                              </a:path>
                            </a:pathLst>
                          </a:custGeom>
                          <a:noFill/>
                          <a:ln w="1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781" name="Picture 345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371" y="9500"/>
                            <a:ext cx="3048" cy="671"/>
                          </a:xfrm>
                          <a:prstGeom prst="rect">
                            <a:avLst/>
                          </a:prstGeom>
                          <a:noFill/>
                          <a:extLst>
                            <a:ext uri="{909E8E84-426E-40DD-AFC4-6F175D3DCCD1}">
                              <a14:hiddenFill xmlns:a14="http://schemas.microsoft.com/office/drawing/2010/main">
                                <a:solidFill>
                                  <a:srgbClr val="FFFFFF"/>
                                </a:solidFill>
                              </a14:hiddenFill>
                            </a:ext>
                          </a:extLst>
                        </pic:spPr>
                      </pic:pic>
                      <wps:wsp>
                        <wps:cNvPr id="72782" name="Shape 457"/>
                        <wps:cNvSpPr>
                          <a:spLocks/>
                        </wps:cNvSpPr>
                        <wps:spPr bwMode="auto">
                          <a:xfrm>
                            <a:off x="21407" y="9552"/>
                            <a:ext cx="2997" cy="0"/>
                          </a:xfrm>
                          <a:custGeom>
                            <a:avLst/>
                            <a:gdLst>
                              <a:gd name="T0" fmla="*/ 0 w 299643"/>
                              <a:gd name="T1" fmla="*/ 2997 w 299643"/>
                              <a:gd name="T2" fmla="*/ 0 60000 65536"/>
                              <a:gd name="T3" fmla="*/ 0 60000 65536"/>
                              <a:gd name="T4" fmla="*/ 0 w 299643"/>
                              <a:gd name="T5" fmla="*/ 299643 w 299643"/>
                            </a:gdLst>
                            <a:ahLst/>
                            <a:cxnLst>
                              <a:cxn ang="T2">
                                <a:pos x="T0" y="0"/>
                              </a:cxn>
                              <a:cxn ang="T3">
                                <a:pos x="T1" y="0"/>
                              </a:cxn>
                            </a:cxnLst>
                            <a:rect l="T4" t="0" r="T5" b="0"/>
                            <a:pathLst>
                              <a:path w="299643">
                                <a:moveTo>
                                  <a:pt x="0" y="0"/>
                                </a:moveTo>
                                <a:lnTo>
                                  <a:pt x="299643" y="0"/>
                                </a:lnTo>
                              </a:path>
                            </a:pathLst>
                          </a:custGeom>
                          <a:noFill/>
                          <a:ln w="675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783" name="Picture 345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389" y="1941"/>
                            <a:ext cx="6004" cy="1037"/>
                          </a:xfrm>
                          <a:prstGeom prst="rect">
                            <a:avLst/>
                          </a:prstGeom>
                          <a:noFill/>
                          <a:extLst>
                            <a:ext uri="{909E8E84-426E-40DD-AFC4-6F175D3DCCD1}">
                              <a14:hiddenFill xmlns:a14="http://schemas.microsoft.com/office/drawing/2010/main">
                                <a:solidFill>
                                  <a:srgbClr val="FFFFFF"/>
                                </a:solidFill>
                              </a14:hiddenFill>
                            </a:ext>
                          </a:extLst>
                        </pic:spPr>
                      </pic:pic>
                      <wps:wsp>
                        <wps:cNvPr id="72784" name="Shape 459"/>
                        <wps:cNvSpPr>
                          <a:spLocks/>
                        </wps:cNvSpPr>
                        <wps:spPr bwMode="auto">
                          <a:xfrm>
                            <a:off x="24404" y="1984"/>
                            <a:ext cx="5988" cy="975"/>
                          </a:xfrm>
                          <a:custGeom>
                            <a:avLst/>
                            <a:gdLst>
                              <a:gd name="T0" fmla="*/ 3868 w 598836"/>
                              <a:gd name="T1" fmla="*/ 0 h 97567"/>
                              <a:gd name="T2" fmla="*/ 0 w 598836"/>
                              <a:gd name="T3" fmla="*/ 975 h 97567"/>
                              <a:gd name="T4" fmla="*/ 2120 w 598836"/>
                              <a:gd name="T5" fmla="*/ 975 h 97567"/>
                              <a:gd name="T6" fmla="*/ 5988 w 598836"/>
                              <a:gd name="T7" fmla="*/ 0 h 97567"/>
                              <a:gd name="T8" fmla="*/ 3868 w 598836"/>
                              <a:gd name="T9" fmla="*/ 0 h 97567"/>
                              <a:gd name="T10" fmla="*/ 0 60000 65536"/>
                              <a:gd name="T11" fmla="*/ 0 60000 65536"/>
                              <a:gd name="T12" fmla="*/ 0 60000 65536"/>
                              <a:gd name="T13" fmla="*/ 0 60000 65536"/>
                              <a:gd name="T14" fmla="*/ 0 60000 65536"/>
                              <a:gd name="T15" fmla="*/ 0 w 598836"/>
                              <a:gd name="T16" fmla="*/ 0 h 97567"/>
                              <a:gd name="T17" fmla="*/ 598836 w 598836"/>
                              <a:gd name="T18" fmla="*/ 97567 h 97567"/>
                            </a:gdLst>
                            <a:ahLst/>
                            <a:cxnLst>
                              <a:cxn ang="T10">
                                <a:pos x="T0" y="T1"/>
                              </a:cxn>
                              <a:cxn ang="T11">
                                <a:pos x="T2" y="T3"/>
                              </a:cxn>
                              <a:cxn ang="T12">
                                <a:pos x="T4" y="T5"/>
                              </a:cxn>
                              <a:cxn ang="T13">
                                <a:pos x="T6" y="T7"/>
                              </a:cxn>
                              <a:cxn ang="T14">
                                <a:pos x="T8" y="T9"/>
                              </a:cxn>
                            </a:cxnLst>
                            <a:rect l="T15" t="T16" r="T17" b="T18"/>
                            <a:pathLst>
                              <a:path w="598836" h="97567">
                                <a:moveTo>
                                  <a:pt x="386788" y="0"/>
                                </a:moveTo>
                                <a:lnTo>
                                  <a:pt x="0" y="97567"/>
                                </a:lnTo>
                                <a:lnTo>
                                  <a:pt x="212048" y="97567"/>
                                </a:lnTo>
                                <a:lnTo>
                                  <a:pt x="598836" y="0"/>
                                </a:lnTo>
                                <a:lnTo>
                                  <a:pt x="386788" y="0"/>
                                </a:lnTo>
                                <a:close/>
                              </a:path>
                            </a:pathLst>
                          </a:custGeom>
                          <a:noFill/>
                          <a:ln w="675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785" name="Picture 345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079" y="763"/>
                            <a:ext cx="9023" cy="1249"/>
                          </a:xfrm>
                          <a:prstGeom prst="rect">
                            <a:avLst/>
                          </a:prstGeom>
                          <a:noFill/>
                          <a:extLst>
                            <a:ext uri="{909E8E84-426E-40DD-AFC4-6F175D3DCCD1}">
                              <a14:hiddenFill xmlns:a14="http://schemas.microsoft.com/office/drawing/2010/main">
                                <a:solidFill>
                                  <a:srgbClr val="FFFFFF"/>
                                </a:solidFill>
                              </a14:hiddenFill>
                            </a:ext>
                          </a:extLst>
                        </pic:spPr>
                      </pic:pic>
                      <wps:wsp>
                        <wps:cNvPr id="72786" name="Shape 461"/>
                        <wps:cNvSpPr>
                          <a:spLocks/>
                        </wps:cNvSpPr>
                        <wps:spPr bwMode="auto">
                          <a:xfrm>
                            <a:off x="25147" y="823"/>
                            <a:ext cx="8952" cy="1161"/>
                          </a:xfrm>
                          <a:custGeom>
                            <a:avLst/>
                            <a:gdLst>
                              <a:gd name="T0" fmla="*/ 8952 w 895208"/>
                              <a:gd name="T1" fmla="*/ 1161 h 116042"/>
                              <a:gd name="T2" fmla="*/ 0 w 895208"/>
                              <a:gd name="T3" fmla="*/ 1161 h 116042"/>
                              <a:gd name="T4" fmla="*/ 0 w 895208"/>
                              <a:gd name="T5" fmla="*/ 0 h 116042"/>
                              <a:gd name="T6" fmla="*/ 8952 w 895208"/>
                              <a:gd name="T7" fmla="*/ 0 h 116042"/>
                              <a:gd name="T8" fmla="*/ 0 60000 65536"/>
                              <a:gd name="T9" fmla="*/ 0 60000 65536"/>
                              <a:gd name="T10" fmla="*/ 0 60000 65536"/>
                              <a:gd name="T11" fmla="*/ 0 60000 65536"/>
                              <a:gd name="T12" fmla="*/ 0 w 895208"/>
                              <a:gd name="T13" fmla="*/ 0 h 116042"/>
                              <a:gd name="T14" fmla="*/ 895208 w 895208"/>
                              <a:gd name="T15" fmla="*/ 116042 h 116042"/>
                            </a:gdLst>
                            <a:ahLst/>
                            <a:cxnLst>
                              <a:cxn ang="T8">
                                <a:pos x="T0" y="T1"/>
                              </a:cxn>
                              <a:cxn ang="T9">
                                <a:pos x="T2" y="T3"/>
                              </a:cxn>
                              <a:cxn ang="T10">
                                <a:pos x="T4" y="T5"/>
                              </a:cxn>
                              <a:cxn ang="T11">
                                <a:pos x="T6" y="T7"/>
                              </a:cxn>
                            </a:cxnLst>
                            <a:rect l="T12" t="T13" r="T14" b="T15"/>
                            <a:pathLst>
                              <a:path w="895208" h="116042">
                                <a:moveTo>
                                  <a:pt x="895208" y="116042"/>
                                </a:moveTo>
                                <a:lnTo>
                                  <a:pt x="0" y="116042"/>
                                </a:lnTo>
                                <a:lnTo>
                                  <a:pt x="0" y="0"/>
                                </a:lnTo>
                                <a:lnTo>
                                  <a:pt x="895208" y="0"/>
                                </a:lnTo>
                              </a:path>
                            </a:pathLst>
                          </a:custGeom>
                          <a:noFill/>
                          <a:ln w="6759"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87" name="Rectangle 462"/>
                        <wps:cNvSpPr>
                          <a:spLocks noChangeArrowheads="1"/>
                        </wps:cNvSpPr>
                        <wps:spPr bwMode="auto">
                          <a:xfrm>
                            <a:off x="17837" y="5132"/>
                            <a:ext cx="6713"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18"/>
                                </w:rPr>
                                <w:t>Substructure</w:t>
                              </w:r>
                            </w:p>
                          </w:txbxContent>
                        </wps:txbx>
                        <wps:bodyPr rot="0" vert="horz" wrap="square" lIns="0" tIns="0" rIns="0" bIns="0" anchor="t" anchorCtr="0" upright="1">
                          <a:noAutofit/>
                        </wps:bodyPr>
                      </wps:wsp>
                      <wps:wsp>
                        <wps:cNvPr id="72788" name="Rectangle 463"/>
                        <wps:cNvSpPr>
                          <a:spLocks noChangeArrowheads="1"/>
                        </wps:cNvSpPr>
                        <wps:spPr bwMode="auto">
                          <a:xfrm>
                            <a:off x="22899" y="5132"/>
                            <a:ext cx="300"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18"/>
                                </w:rPr>
                                <w:t xml:space="preserve"> </w:t>
                              </w:r>
                            </w:p>
                          </w:txbxContent>
                        </wps:txbx>
                        <wps:bodyPr rot="0" vert="horz" wrap="square" lIns="0" tIns="0" rIns="0" bIns="0" anchor="t" anchorCtr="0" upright="1">
                          <a:noAutofit/>
                        </wps:bodyPr>
                      </wps:wsp>
                      <wps:wsp>
                        <wps:cNvPr id="72789" name="Shape 464"/>
                        <wps:cNvSpPr>
                          <a:spLocks/>
                        </wps:cNvSpPr>
                        <wps:spPr bwMode="auto">
                          <a:xfrm>
                            <a:off x="23606" y="1060"/>
                            <a:ext cx="1541" cy="693"/>
                          </a:xfrm>
                          <a:custGeom>
                            <a:avLst/>
                            <a:gdLst>
                              <a:gd name="T0" fmla="*/ 1000 w 154102"/>
                              <a:gd name="T1" fmla="*/ 0 h 69279"/>
                              <a:gd name="T2" fmla="*/ 1541 w 154102"/>
                              <a:gd name="T3" fmla="*/ 346 h 69279"/>
                              <a:gd name="T4" fmla="*/ 1000 w 154102"/>
                              <a:gd name="T5" fmla="*/ 693 h 69279"/>
                              <a:gd name="T6" fmla="*/ 1000 w 154102"/>
                              <a:gd name="T7" fmla="*/ 404 h 69279"/>
                              <a:gd name="T8" fmla="*/ 45 w 154102"/>
                              <a:gd name="T9" fmla="*/ 404 h 69279"/>
                              <a:gd name="T10" fmla="*/ 0 w 154102"/>
                              <a:gd name="T11" fmla="*/ 346 h 69279"/>
                              <a:gd name="T12" fmla="*/ 45 w 154102"/>
                              <a:gd name="T13" fmla="*/ 289 h 69279"/>
                              <a:gd name="T14" fmla="*/ 1000 w 154102"/>
                              <a:gd name="T15" fmla="*/ 289 h 69279"/>
                              <a:gd name="T16" fmla="*/ 1000 w 154102"/>
                              <a:gd name="T17" fmla="*/ 0 h 692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4102"/>
                              <a:gd name="T28" fmla="*/ 0 h 69279"/>
                              <a:gd name="T29" fmla="*/ 154102 w 154102"/>
                              <a:gd name="T30" fmla="*/ 69279 h 6927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4102" h="69279">
                                <a:moveTo>
                                  <a:pt x="100031" y="0"/>
                                </a:moveTo>
                                <a:lnTo>
                                  <a:pt x="154102" y="34639"/>
                                </a:lnTo>
                                <a:lnTo>
                                  <a:pt x="100031" y="69279"/>
                                </a:lnTo>
                                <a:lnTo>
                                  <a:pt x="100031" y="40413"/>
                                </a:lnTo>
                                <a:lnTo>
                                  <a:pt x="4506" y="40413"/>
                                </a:lnTo>
                                <a:cubicBezTo>
                                  <a:pt x="1983" y="40413"/>
                                  <a:pt x="0" y="37757"/>
                                  <a:pt x="0" y="34639"/>
                                </a:cubicBezTo>
                                <a:cubicBezTo>
                                  <a:pt x="0" y="31406"/>
                                  <a:pt x="1983" y="28866"/>
                                  <a:pt x="4506" y="28866"/>
                                </a:cubicBezTo>
                                <a:lnTo>
                                  <a:pt x="100031" y="28866"/>
                                </a:lnTo>
                                <a:lnTo>
                                  <a:pt x="100031"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72790" name="Shape 465"/>
                        <wps:cNvSpPr>
                          <a:spLocks/>
                        </wps:cNvSpPr>
                        <wps:spPr bwMode="auto">
                          <a:xfrm>
                            <a:off x="21362" y="2220"/>
                            <a:ext cx="3785" cy="693"/>
                          </a:xfrm>
                          <a:custGeom>
                            <a:avLst/>
                            <a:gdLst>
                              <a:gd name="T0" fmla="*/ 3244 w 378496"/>
                              <a:gd name="T1" fmla="*/ 0 h 69279"/>
                              <a:gd name="T2" fmla="*/ 3785 w 378496"/>
                              <a:gd name="T3" fmla="*/ 346 h 69279"/>
                              <a:gd name="T4" fmla="*/ 3244 w 378496"/>
                              <a:gd name="T5" fmla="*/ 693 h 69279"/>
                              <a:gd name="T6" fmla="*/ 3244 w 378496"/>
                              <a:gd name="T7" fmla="*/ 404 h 69279"/>
                              <a:gd name="T8" fmla="*/ 45 w 378496"/>
                              <a:gd name="T9" fmla="*/ 404 h 69279"/>
                              <a:gd name="T10" fmla="*/ 0 w 378496"/>
                              <a:gd name="T11" fmla="*/ 346 h 69279"/>
                              <a:gd name="T12" fmla="*/ 45 w 378496"/>
                              <a:gd name="T13" fmla="*/ 289 h 69279"/>
                              <a:gd name="T14" fmla="*/ 3244 w 378496"/>
                              <a:gd name="T15" fmla="*/ 289 h 69279"/>
                              <a:gd name="T16" fmla="*/ 3244 w 378496"/>
                              <a:gd name="T17" fmla="*/ 0 h 692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78496"/>
                              <a:gd name="T28" fmla="*/ 0 h 69279"/>
                              <a:gd name="T29" fmla="*/ 378496 w 378496"/>
                              <a:gd name="T30" fmla="*/ 69279 h 6927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78496" h="69279">
                                <a:moveTo>
                                  <a:pt x="324425" y="0"/>
                                </a:moveTo>
                                <a:lnTo>
                                  <a:pt x="378496" y="34639"/>
                                </a:lnTo>
                                <a:lnTo>
                                  <a:pt x="324425" y="69279"/>
                                </a:lnTo>
                                <a:lnTo>
                                  <a:pt x="324425" y="40413"/>
                                </a:lnTo>
                                <a:lnTo>
                                  <a:pt x="4506" y="40412"/>
                                </a:lnTo>
                                <a:cubicBezTo>
                                  <a:pt x="1982" y="40412"/>
                                  <a:pt x="0" y="37826"/>
                                  <a:pt x="0" y="34639"/>
                                </a:cubicBezTo>
                                <a:cubicBezTo>
                                  <a:pt x="0" y="31452"/>
                                  <a:pt x="1982" y="28866"/>
                                  <a:pt x="4506" y="28866"/>
                                </a:cubicBezTo>
                                <a:lnTo>
                                  <a:pt x="324425" y="28866"/>
                                </a:lnTo>
                                <a:lnTo>
                                  <a:pt x="324425"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72791" name="Shape 466"/>
                        <wps:cNvSpPr>
                          <a:spLocks/>
                        </wps:cNvSpPr>
                        <wps:spPr bwMode="auto">
                          <a:xfrm>
                            <a:off x="22858" y="5136"/>
                            <a:ext cx="1546" cy="693"/>
                          </a:xfrm>
                          <a:custGeom>
                            <a:avLst/>
                            <a:gdLst>
                              <a:gd name="T0" fmla="*/ 1005 w 154553"/>
                              <a:gd name="T1" fmla="*/ 0 h 69279"/>
                              <a:gd name="T2" fmla="*/ 1546 w 154553"/>
                              <a:gd name="T3" fmla="*/ 346 h 69279"/>
                              <a:gd name="T4" fmla="*/ 1005 w 154553"/>
                              <a:gd name="T5" fmla="*/ 693 h 69279"/>
                              <a:gd name="T6" fmla="*/ 1005 w 154553"/>
                              <a:gd name="T7" fmla="*/ 404 h 69279"/>
                              <a:gd name="T8" fmla="*/ 45 w 154553"/>
                              <a:gd name="T9" fmla="*/ 404 h 69279"/>
                              <a:gd name="T10" fmla="*/ 0 w 154553"/>
                              <a:gd name="T11" fmla="*/ 346 h 69279"/>
                              <a:gd name="T12" fmla="*/ 45 w 154553"/>
                              <a:gd name="T13" fmla="*/ 289 h 69279"/>
                              <a:gd name="T14" fmla="*/ 1005 w 154553"/>
                              <a:gd name="T15" fmla="*/ 289 h 69279"/>
                              <a:gd name="T16" fmla="*/ 1005 w 154553"/>
                              <a:gd name="T17" fmla="*/ 0 h 692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4553"/>
                              <a:gd name="T28" fmla="*/ 0 h 69279"/>
                              <a:gd name="T29" fmla="*/ 154553 w 154553"/>
                              <a:gd name="T30" fmla="*/ 69279 h 6927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4553" h="69279">
                                <a:moveTo>
                                  <a:pt x="100482" y="0"/>
                                </a:moveTo>
                                <a:lnTo>
                                  <a:pt x="154553" y="34639"/>
                                </a:lnTo>
                                <a:lnTo>
                                  <a:pt x="100482" y="69279"/>
                                </a:lnTo>
                                <a:lnTo>
                                  <a:pt x="100482" y="40412"/>
                                </a:lnTo>
                                <a:lnTo>
                                  <a:pt x="4506" y="40412"/>
                                </a:lnTo>
                                <a:cubicBezTo>
                                  <a:pt x="1982" y="40412"/>
                                  <a:pt x="0" y="37826"/>
                                  <a:pt x="0" y="34639"/>
                                </a:cubicBezTo>
                                <a:cubicBezTo>
                                  <a:pt x="0" y="31452"/>
                                  <a:pt x="1982" y="28866"/>
                                  <a:pt x="4506" y="28866"/>
                                </a:cubicBezTo>
                                <a:lnTo>
                                  <a:pt x="100482" y="28866"/>
                                </a:lnTo>
                                <a:lnTo>
                                  <a:pt x="10048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g:wgp>
                  </a:graphicData>
                </a:graphic>
              </wp:inline>
            </w:drawing>
          </mc:Choice>
          <mc:Fallback>
            <w:pict>
              <v:group id="Group 29418" o:spid="_x0000_s1026" style="width:268.5pt;height:80.7pt;mso-position-horizontal-relative:char;mso-position-vertical-relative:line" coordsize="34099,10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">
                <v:rect id="Rectangle 399" o:spid="_x0000_s1027" style="position:absolute;width:299;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mp8MA&#10;AADeAAAADwAAAGRycy9kb3ducmV2LnhtbERPTYvCMBS8C/sfwlvwpul6WLUaRXQXPaoV1NujebZl&#10;m5fSZG311xtBkDkN88VM560pxZVqV1hW8NWPQBCnVhecKTgkv70RCOeRNZaWScGNHMxnH50pxto2&#10;vKPr3mcilLCLUUHufRVL6dKcDLq+rYiDdrG1QR9onUldYxPKTSkHUfQtDRYcFnKsaJlT+rf/NwrW&#10;o2px2th7k5U/5/VxexyvkrFXqvvZLiYgPLX+bX6lN1rBcBAAzzvhCs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emp8MAAADeAAAADwAAAAAAAAAAAAAAAACYAgAAZHJzL2Rv&#10;d25yZXYueG1sUEsFBgAAAAAEAAQA9QAAAIgDAAAAAA==&#10;" filled="f" stroked="f">
                  <v:textbox inset="0,0,0,0">
                    <w:txbxContent>
                      <w:p w:rsidR="00D74609" w:rsidRDefault="00D74609" w:rsidP="00D74609">
                        <w:pPr>
                          <w:spacing w:line="256" w:lineRule="auto"/>
                        </w:pPr>
                        <w:r>
                          <w:rPr>
                            <w:rFonts w:ascii="Calibri" w:eastAsia="Calibri" w:hAnsi="Calibri" w:cs="Calibri"/>
                            <w:sz w:val="20"/>
                          </w:rPr>
                          <w:t xml:space="preserve"> </w:t>
                        </w:r>
                      </w:p>
                    </w:txbxContent>
                  </v:textbox>
                </v:rect>
                <v:rect id="Rectangle 402" o:spid="_x0000_s1028" style="position:absolute;left:14765;top:6243;width:866;height:1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y1cUA&#10;AADeAAAADwAAAGRycy9kb3ducmV2LnhtbERPu26DMBTdK/UfrFupW2PK0AQSB6EmFYx5VEqzXeFb&#10;QMXXCLuB9uvjIVLGo/NeZZPpxIUG11pW8DqLQBBXVrdcK/g8frwsQDiPrLGzTAr+yEG2fnxYYart&#10;yHu6HHwtQgi7FBU03veplK5qyKCb2Z44cN92MOgDHGqpBxxDuOlkHEVv0mDLoaHBnt4bqn4Ov0ZB&#10;sejzr9L+j3W3PRen3SnZHBOv1PPTlC9BeJr8XXxzl1rBPJ7HYW+4E6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DLVxQAAAN4AAAAPAAAAAAAAAAAAAAAAAJgCAABkcnMv&#10;ZG93bnJldi54bWxQSwUGAAAAAAQABAD1AAAAigMAAAAA&#10;" filled="f" stroked="f">
                  <v:textbox inset="0,0,0,0">
                    <w:txbxContent>
                      <w:p w:rsidR="00D74609" w:rsidRDefault="00D74609" w:rsidP="00D74609">
                        <w:pPr>
                          <w:spacing w:line="256" w:lineRule="auto"/>
                        </w:pPr>
                        <w:r>
                          <w:rPr>
                            <w:rFonts w:ascii="Calibri" w:eastAsia="Calibri" w:hAnsi="Calibri" w:cs="Calibri"/>
                            <w:b/>
                            <w:sz w:val="20"/>
                          </w:rPr>
                          <w:t>U</w:t>
                        </w:r>
                      </w:p>
                    </w:txbxContent>
                  </v:textbox>
                </v:rect>
                <v:rect id="Rectangle 403" o:spid="_x0000_s1029" style="position:absolute;left:15414;top:6243;width:300;height:1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XTscA&#10;AADeAAAADwAAAGRycy9kb3ducmV2LnhtbESPT2vCQBTE74V+h+UVvNVNc1ATXUXaih79B+rtkX1N&#10;QrNvQ3Y10U/vCoLHYWZ+w0xmnanEhRpXWlbw1Y9AEGdWl5wr2O8WnyMQziNrrCyTgis5mE3f3yaY&#10;atvyhi5bn4sAYZeigsL7OpXSZQUZdH1bEwfvzzYGfZBNLnWDbYCbSsZRNJAGSw4LBdb0XVD2vz0b&#10;BctRPT+u7K3Nq9/T8rA+JD+7xCvV++jmYxCeOv8KP9srrWAYD+ME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l07HAAAA3gAAAA8AAAAAAAAAAAAAAAAAmAIAAGRy&#10;cy9kb3ducmV2LnhtbFBLBQYAAAAABAAEAPUAAACMAwAAAAA=&#10;" filled="f" stroked="f">
                  <v:textbox inset="0,0,0,0">
                    <w:txbxContent>
                      <w:p w:rsidR="00D74609" w:rsidRDefault="00D74609" w:rsidP="00D74609">
                        <w:pPr>
                          <w:spacing w:line="256" w:lineRule="auto"/>
                        </w:pPr>
                        <w:r>
                          <w:rPr>
                            <w:rFonts w:ascii="Calibri" w:eastAsia="Calibri" w:hAnsi="Calibri" w:cs="Calibri"/>
                            <w:b/>
                            <w:sz w:val="20"/>
                          </w:rPr>
                          <w:t xml:space="preserve"> </w:t>
                        </w:r>
                      </w:p>
                    </w:txbxContent>
                  </v:textbox>
                </v:rect>
                <v:shape id="Shape 404" o:spid="_x0000_s1030" style="position:absolute;left:6049;top:454;width:540;height:9653;visibility:visible;mso-wrap-style:square;v-text-anchor:top" coordsize="54071,96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hn8UA&#10;AADeAAAADwAAAGRycy9kb3ducmV2LnhtbESPTWvCQBCG74X+h2UKvdWNCk1JXUWUQiik4MehxzE7&#10;zQazsyE71fjvu4eCx5f3i2exGn2nLjTENrCB6SQDRVwH23Jj4Hj4eHkDFQXZYheYDNwowmr5+LDA&#10;woYr7+iyl0alEY4FGnAifaF1rB15jJPQEyfvJwweJcmh0XbAaxr3nZ5l2av22HJ6cNjTxlF93v96&#10;A/glp9P0ln/Lsdp2c6nKT1eVxjw/jet3UEKj3MP/7dIayGf5PAEknIQ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SGfxQAAAN4AAAAPAAAAAAAAAAAAAAAAAJgCAABkcnMv&#10;ZG93bnJldi54bWxQSwUGAAAAAAQABAD1AAAAigMAAAAA&#10;" path="m27261,l54071,69394,33793,69264,30865,965282r-13517,-69l20275,69178,,69048,27261,xe" fillcolor="black" stroked="f" strokeweight="0">
                  <v:stroke miterlimit="83231f" joinstyle="miter"/>
                  <v:path arrowok="t" o:connecttype="custom" o:connectlocs="3,0;5,7;3,7;3,97;2,97;2,7;0,7;3,0" o:connectangles="0,0,0,0,0,0,0,0" textboxrect="0,0,54071,965282"/>
                </v:shape>
                <v:shape id="Shape 405" o:spid="_x0000_s1031" style="position:absolute;left:72;top:5632;width:14693;height:693;visibility:visible;mso-wrap-style:square;v-text-anchor:top" coordsize="1469377,6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l4cYA&#10;AADeAAAADwAAAGRycy9kb3ducmV2LnhtbESPQWvCQBSE74L/YXmCF6kbI9Y2dRURBG+iDZ4f2dds&#10;aPZtzK4x7a93CwWPw8x8w6w2va1FR62vHCuYTRMQxIXTFZcK8s/9yxsIH5A11o5JwQ952KyHgxVm&#10;2t35RN05lCJC2GeowITQZFL6wpBFP3UNcfS+XGsxRNmWUrd4j3BbyzRJXqXFiuOCwYZ2horv880q&#10;OHZkLu+LyW9yu1x3eZ6Ggz1qpcajfvsBIlAfnuH/9kErWKbL+Qz+7s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Al4cYAAADeAAAADwAAAAAAAAAAAAAAAACYAgAAZHJz&#10;L2Rvd25yZXYueG1sUEsFBgAAAAAEAAQA9QAAAIsDAAAAAA==&#10;" path="m1415307,r54070,34639l1415307,69279r,-25980l,43299,,25979r1415307,1l1415307,xe" fillcolor="black" stroked="f" strokeweight="0">
                  <v:stroke miterlimit="83231f" joinstyle="miter"/>
                  <v:path arrowok="t" o:connecttype="custom" o:connectlocs="142,0;147,3;142,7;142,4;0,4;0,3;142,3;142,0" o:connectangles="0,0,0,0,0,0,0,0" textboxrect="0,0,1469377,69279"/>
                </v:shape>
                <v:shape id="Shape 406" o:spid="_x0000_s1032" style="position:absolute;left:6209;top:2122;width:7133;height:0;visibility:visible;mso-wrap-style:square;v-text-anchor:top" coordsize="713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kYcgA&#10;AADeAAAADwAAAGRycy9kb3ducmV2LnhtbESPQWvCQBSE7wX/w/KEXopujKCSuooIBQutYFTQ22v2&#10;mQSzb9Ps1qT/vlsQPA4z8w0zX3amEjdqXGlZwWgYgSDOrC45V3DYvw1mIJxH1lhZJgW/5GC56D3N&#10;MdG25R3dUp+LAGGXoILC+zqR0mUFGXRDWxMH72Ibgz7IJpe6wTbATSXjKJpIgyWHhQJrWheUXdMf&#10;o+BznR67zXfLL+ftik7jj+j9i65KPfe71SsIT51/hO/tjVYwjafjG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fWRhyAAAAN4AAAAPAAAAAAAAAAAAAAAAAJgCAABk&#10;cnMvZG93bnJldi54bWxQSwUGAAAAAAQABAD1AAAAjQMAAAAA&#10;" path="m713286,l,e" filled="f" strokeweight=".18775mm">
                  <v:stroke endcap="round"/>
                  <v:path arrowok="t" o:connecttype="custom" o:connectlocs="71,0;0,0" o:connectangles="0,0" textboxrect="0,0,713286,0"/>
                </v:shape>
                <v:rect id="Rectangle 407" o:spid="_x0000_s1033" style="position:absolute;left:5420;top:1396;width:549;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2ecgA&#10;AADeAAAADwAAAGRycy9kb3ducmV2LnhtbESPS2vDMBCE74H+B7GF3hK5NuThRgmmbUiOeRTS3hZr&#10;a5taK2OptttfHwUCOQ4z8w2zXA+mFh21rrKs4HkSgSDOra64UPBx2oznIJxH1lhbJgV/5GC9ehgt&#10;MdW25wN1R1+IAGGXooLS+yaV0uUlGXQT2xAH79u2Bn2QbSF1i32Am1rGUTSVBisOCyU29FpS/nP8&#10;NQq28yb73Nn/vqjfv7bn/Xnxdlp4pZ4eh+wFhKfB38O39k4rmMWzJIH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5TZ5yAAAAN4AAAAPAAAAAAAAAAAAAAAAAJgCAABk&#10;cnMvZG93bnJldi54bWxQSwUGAAAAAAQABAD1AAAAjQMAAAAA&#10;" filled="f" stroked="f">
                  <v:textbox inset="0,0,0,0">
                    <w:txbxContent>
                      <w:p w:rsidR="00D74609" w:rsidRDefault="00D74609" w:rsidP="00D74609">
                        <w:pPr>
                          <w:spacing w:line="256" w:lineRule="auto"/>
                        </w:pPr>
                        <w:r>
                          <w:rPr>
                            <w:rFonts w:ascii="Calibri" w:eastAsia="Calibri" w:hAnsi="Calibri" w:cs="Calibri"/>
                            <w:sz w:val="18"/>
                          </w:rPr>
                          <w:t>F</w:t>
                        </w:r>
                      </w:p>
                    </w:txbxContent>
                  </v:textbox>
                </v:rect>
                <v:rect id="Rectangle 408" o:spid="_x0000_s1034" style="position:absolute;left:5831;top:1879;width:17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uDcgA&#10;AADeAAAADwAAAGRycy9kb3ducmV2LnhtbESPQWvCQBSE74L/YXlCb7qplmqiq0ht0aPGQurtkX1N&#10;QrNvQ3Zr0v76bkHwOMzMN8xq05taXKl1lWUFj5MIBHFudcWFgvfz23gBwnlkjbVlUvBDDjbr4WCF&#10;ibYdn+ia+kIECLsEFZTeN4mULi/JoJvYhjh4n7Y16INsC6lb7ALc1HIaRc/SYMVhocSGXkrKv9Jv&#10;o2C/aLYfB/vbFfXrZZ8ds3h3jr1SD6N+uwThqff38K190Arm0/ns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DK4NyAAAAN4AAAAPAAAAAAAAAAAAAAAAAJgCAABk&#10;cnMvZG93bnJldi54bWxQSwUGAAAAAAQABAD1AAAAjQMAAAAA&#10;" filled="f" stroked="f">
                  <v:textbox inset="0,0,0,0">
                    <w:txbxContent>
                      <w:p w:rsidR="00D74609" w:rsidRDefault="00D74609" w:rsidP="00D74609">
                        <w:pPr>
                          <w:spacing w:line="256" w:lineRule="auto"/>
                        </w:pPr>
                        <w:r>
                          <w:rPr>
                            <w:rFonts w:ascii="Calibri" w:eastAsia="Calibri" w:hAnsi="Calibri" w:cs="Calibri"/>
                            <w:sz w:val="12"/>
                          </w:rPr>
                          <w:t>i</w:t>
                        </w:r>
                      </w:p>
                    </w:txbxContent>
                  </v:textbox>
                </v:rect>
                <v:rect id="Rectangle 409" o:spid="_x0000_s1035" style="position:absolute;left:5971;top:1396;width:271;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LlsgA&#10;AADeAAAADwAAAGRycy9kb3ducmV2LnhtbESPQWvCQBSE74L/YXlCb7qp0mqiq0ht0aPGQurtkX1N&#10;QrNvQ3Zr0v76bkHwOMzMN8xq05taXKl1lWUFj5MIBHFudcWFgvfz23gBwnlkjbVlUvBDDjbr4WCF&#10;ibYdn+ia+kIECLsEFZTeN4mULi/JoJvYhjh4n7Y16INsC6lb7ALc1HIaRc/SYMVhocSGXkrKv9Jv&#10;o2C/aLYfB/vbFfXrZZ8ds3h3jr1SD6N+uwThqff38K190Arm0/ns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AuWyAAAAN4AAAAPAAAAAAAAAAAAAAAAAJgCAABk&#10;cnMvZG93bnJldi54bWxQSwUGAAAAAAQABAD1AAAAjQMAAAAA&#10;" filled="f" stroked="f">
                  <v:textbox inset="0,0,0,0">
                    <w:txbxContent>
                      <w:p w:rsidR="00D74609" w:rsidRDefault="00D74609" w:rsidP="00D74609">
                        <w:pPr>
                          <w:spacing w:line="256" w:lineRule="auto"/>
                        </w:pPr>
                        <w:r>
                          <w:rPr>
                            <w:rFonts w:ascii="Calibri" w:eastAsia="Calibri" w:hAnsi="Calibri" w:cs="Calibri"/>
                            <w:sz w:val="18"/>
                          </w:rPr>
                          <w:t xml:space="preserve"> </w:t>
                        </w:r>
                      </w:p>
                    </w:txbxContent>
                  </v:textbox>
                </v:rect>
                <v:rect id="Rectangle 410" o:spid="_x0000_s1036" style="position:absolute;left:12765;top:6226;width:76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V4cgA&#10;AADeAAAADwAAAGRycy9kb3ducmV2LnhtbESPQWvCQBSE7wX/w/KE3upGC0ajawi2xRxbFdTbI/ua&#10;hGbfhuzWRH99t1DocZiZb5h1OphGXKlztWUF00kEgriwuuZSwfHw9rQA4TyyxsYyKbiRg3Qzelhj&#10;om3PH3Td+1IECLsEFVTet4mUrqjIoJvYljh4n7Yz6IPsSqk77APcNHIWRXNpsOawUGFL24qKr/23&#10;UbBbtNk5t/e+bF4vu9P7aflyWHqlHsdDtgLhafD/4b92rhXEs/h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pXhyAAAAN4AAAAPAAAAAAAAAAAAAAAAAJgCAABk&#10;cnMvZG93bnJldi54bWxQSwUGAAAAAAQABAD1AAAAjQMAAAAA&#10;" filled="f" stroked="f">
                  <v:textbox inset="0,0,0,0">
                    <w:txbxContent>
                      <w:p w:rsidR="00D74609" w:rsidRDefault="00D74609" w:rsidP="00D74609">
                        <w:pPr>
                          <w:spacing w:line="256" w:lineRule="auto"/>
                        </w:pPr>
                        <w:r>
                          <w:rPr>
                            <w:rFonts w:ascii="Calibri" w:eastAsia="Calibri" w:hAnsi="Calibri" w:cs="Calibri"/>
                            <w:sz w:val="18"/>
                          </w:rPr>
                          <w:t>U</w:t>
                        </w:r>
                      </w:p>
                    </w:txbxContent>
                  </v:textbox>
                </v:rect>
                <v:rect id="Rectangle 411" o:spid="_x0000_s1037" style="position:absolute;left:13338;top:6709;width:179;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wescA&#10;AADeAAAADwAAAGRycy9kb3ducmV2LnhtbESPT2vCQBTE74V+h+UVvNVNFYym2Yi0ih79B7a3R/Y1&#10;Cc2+DdnVRD99tyB4HGbmN0w6700tLtS6yrKCt2EEgji3uuJCwfGwep2CcB5ZY22ZFFzJwTx7fkox&#10;0bbjHV32vhABwi5BBaX3TSKly0sy6Ia2IQ7ej20N+iDbQuoWuwA3tRxF0UQarDgslNjQR0n57/5s&#10;FKynzeJrY29dUS+/16ftafZ5mHmlBi/94h2Ep94/wvf2RiuIR/E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eMHrHAAAA3gAAAA8AAAAAAAAAAAAAAAAAmAIAAGRy&#10;cy9kb3ducmV2LnhtbFBLBQYAAAAABAAEAPUAAACMAwAAAAA=&#10;" filled="f" stroked="f">
                  <v:textbox inset="0,0,0,0">
                    <w:txbxContent>
                      <w:p w:rsidR="00D74609" w:rsidRDefault="00D74609" w:rsidP="00D74609">
                        <w:pPr>
                          <w:spacing w:line="256" w:lineRule="auto"/>
                        </w:pPr>
                        <w:r>
                          <w:rPr>
                            <w:rFonts w:ascii="Calibri" w:eastAsia="Calibri" w:hAnsi="Calibri" w:cs="Calibri"/>
                            <w:sz w:val="12"/>
                          </w:rPr>
                          <w:t>i</w:t>
                        </w:r>
                      </w:p>
                    </w:txbxContent>
                  </v:textbox>
                </v:rect>
                <v:rect id="Rectangle 412" o:spid="_x0000_s1038" style="position:absolute;left:13478;top:6226;width:271;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kCMMA&#10;AADeAAAADwAAAGRycy9kb3ducmV2LnhtbERPy4rCMBTdC/5DuII7TVXw0TGK+ECXjgo6u0tzpy3T&#10;3JQm2urXm4Uwy8N5z5eNKcSDKpdbVjDoRyCIE6tzThVczrveFITzyBoLy6TgSQ6Wi3ZrjrG2NX/T&#10;4+RTEULYxagg876MpXRJRgZd35bEgfu1lUEfYJVKXWEdwk0hh1E0lgZzDg0ZlrTOKPk73Y2C/bRc&#10;3Q72VafF9md/PV5nm/PMK9XtNKsvEJ4a/y/+uA9awWQ4GYW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GkCMMAAADeAAAADwAAAAAAAAAAAAAAAACYAgAAZHJzL2Rv&#10;d25yZXYueG1sUEsFBgAAAAAEAAQA9QAAAIgDAAAAAA==&#10;" filled="f" stroked="f">
                  <v:textbox inset="0,0,0,0">
                    <w:txbxContent>
                      <w:p w:rsidR="00D74609" w:rsidRDefault="00D74609" w:rsidP="00D74609">
                        <w:pPr>
                          <w:spacing w:line="256" w:lineRule="auto"/>
                        </w:pPr>
                        <w:r>
                          <w:rPr>
                            <w:rFonts w:ascii="Calibri" w:eastAsia="Calibri" w:hAnsi="Calibri" w:cs="Calibri"/>
                            <w:sz w:val="18"/>
                          </w:rPr>
                          <w:t xml:space="preserve"> </w:t>
                        </w:r>
                      </w:p>
                    </w:txbxContent>
                  </v:textbox>
                </v:rect>
                <v:rect id="Rectangle 413" o:spid="_x0000_s1039" style="position:absolute;left:5355;top:3435;width:805;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Bk8cA&#10;AADeAAAADwAAAGRycy9kb3ducmV2LnhtbESPT2vCQBTE70K/w/IK3nRTBU1SV5FW0aP/wPb2yL4m&#10;odm3Ibua6KfvFgSPw8z8hpktOlOJKzWutKzgbRiBIM6sLjlXcDquBzEI55E1VpZJwY0cLOYvvRmm&#10;2ra8p+vB5yJA2KWooPC+TqV0WUEG3dDWxMH7sY1BH2STS91gG+CmkqMomkiDJYeFAmv6KCj7PVyM&#10;gk1cL7+29t7m1ep7c96dk89j4pXqv3bLdxCeOv8MP9pbrWA6mo4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NAZPHAAAA3gAAAA8AAAAAAAAAAAAAAAAAmAIAAGRy&#10;cy9kb3ducmV2LnhtbFBLBQYAAAAABAAEAPUAAACMAwAAAAA=&#10;" filled="f" stroked="f">
                  <v:textbox inset="0,0,0,0">
                    <w:txbxContent>
                      <w:p w:rsidR="00D74609" w:rsidRDefault="00D74609" w:rsidP="00D74609">
                        <w:pPr>
                          <w:spacing w:line="256" w:lineRule="auto"/>
                        </w:pPr>
                        <w:r>
                          <w:rPr>
                            <w:rFonts w:ascii="Calibri" w:eastAsia="Calibri" w:hAnsi="Calibri" w:cs="Calibri"/>
                            <w:sz w:val="18"/>
                          </w:rPr>
                          <w:t>Q</w:t>
                        </w:r>
                      </w:p>
                    </w:txbxContent>
                  </v:textbox>
                </v:rect>
                <v:rect id="Rectangle 414" o:spid="_x0000_s1040" style="position:absolute;left:5960;top:3919;width:408;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bc8UA&#10;AADeAAAADwAAAGRycy9kb3ducmV2LnhtbESPy4rCMBSG94LvEI7gTlNFvHSMIl7QpaOCzu7QnGnL&#10;NCelibb69GYhzPLnv/HNl40pxIMql1tWMOhHIIgTq3NOFVzOu94UhPPIGgvLpOBJDpaLdmuOsbY1&#10;f9Pj5FMRRtjFqCDzvoyldElGBl3flsTB+7WVQR9klUpdYR3GTSGHUTSWBnMODxmWtM4o+TvdjYL9&#10;tFzdDvZVp8X2Z389Xmeb88wr1e00qy8Qnhr/H/60D1rBZDgZBYCAE1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dtzxQAAAN4AAAAPAAAAAAAAAAAAAAAAAJgCAABkcnMv&#10;ZG93bnJldi54bWxQSwUGAAAAAAQABAD1AAAAigMAAAAA&#10;" filled="f" stroked="f">
                  <v:textbox inset="0,0,0,0">
                    <w:txbxContent>
                      <w:p w:rsidR="00D74609" w:rsidRDefault="00D74609" w:rsidP="00D74609">
                        <w:pPr>
                          <w:spacing w:line="256" w:lineRule="auto"/>
                        </w:pPr>
                        <w:r>
                          <w:rPr>
                            <w:rFonts w:ascii="Calibri" w:eastAsia="Calibri" w:hAnsi="Calibri" w:cs="Calibri"/>
                            <w:sz w:val="12"/>
                          </w:rPr>
                          <w:t>d</w:t>
                        </w:r>
                      </w:p>
                    </w:txbxContent>
                  </v:textbox>
                </v:rect>
                <v:rect id="Rectangle 415" o:spid="_x0000_s1041" style="position:absolute;left:6274;top:3435;width:270;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6MYA&#10;AADeAAAADwAAAGRycy9kb3ducmV2LnhtbESPQYvCMBSE7wv+h/AEb2uqyKrVKKIuetxVQb09mmdb&#10;bF5KE2311xthYY/DzHzDTOeNKcSdKpdbVtDrRiCIE6tzThUc9t+fIxDOI2ssLJOCBzmYz1ofU4y1&#10;rfmX7jufigBhF6OCzPsyltIlGRl0XVsSB+9iK4M+yCqVusI6wE0h+1H0JQ3mHBYyLGmZUXLd3YyC&#10;zahcnLb2WafF+rw5/hzHq/3YK9VpN4sJCE+N/w//tbdawbA/HPT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1+6MYAAADeAAAADwAAAAAAAAAAAAAAAACYAgAAZHJz&#10;L2Rvd25yZXYueG1sUEsFBgAAAAAEAAQA9QAAAIsDAAAAAA==&#10;" filled="f" stroked="f">
                  <v:textbox inset="0,0,0,0">
                    <w:txbxContent>
                      <w:p w:rsidR="00D74609" w:rsidRDefault="00D74609" w:rsidP="00D74609">
                        <w:pPr>
                          <w:spacing w:line="256" w:lineRule="auto"/>
                        </w:pPr>
                        <w:r>
                          <w:rPr>
                            <w:rFonts w:ascii="Calibri" w:eastAsia="Calibri" w:hAnsi="Calibri" w:cs="Calibri"/>
                            <w:sz w:val="18"/>
                          </w:rPr>
                          <w:t xml:space="preserve"> </w:t>
                        </w:r>
                      </w:p>
                    </w:txbxContent>
                  </v:textbox>
                </v:rect>
                <v:shape id="Shape 416" o:spid="_x0000_s1042" style="position:absolute;left:13179;top:5846;width:284;height:260;visibility:visible;mso-wrap-style:square;v-text-anchor:top" coordsize="28387,2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oFMgA&#10;AADeAAAADwAAAGRycy9kb3ducmV2LnhtbESPQWvCQBSE70L/w/IKvYhuGopK6ibUgrQWFI2l50f2&#10;NQnNvo3ZVeO/dwuCx2FmvmHmWW8acaLO1ZYVPI8jEMSF1TWXCr73y9EMhPPIGhvLpOBCDrL0YTDH&#10;RNsz7+iU+1IECLsEFVTet4mUrqjIoBvbljh4v7Yz6IPsSqk7PAe4aWQcRRNpsOawUGFL7xUVf/nR&#10;KDgsNsvjuhmufnCxNYcPW8vi66LU02P/9grCU+/v4Vv7UyuYxtOXGP7vhCs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ugUyAAAAN4AAAAPAAAAAAAAAAAAAAAAAJgCAABk&#10;cnMvZG93bnJldi54bWxQSwUGAAAAAAQABAD1AAAAjQMAAAAA&#10;" path="m14239,v7750,,14148,5808,14148,12990c28387,20160,21989,25979,14239,25979,6398,25979,,20160,,12990,,5808,6398,,14239,xe" fillcolor="black" stroked="f" strokeweight="0">
                  <v:stroke miterlimit="83231f" joinstyle="miter"/>
                  <v:path arrowok="t" o:connecttype="custom" o:connectlocs="1,0;2,0;3,1;3,1;3,2;2,3;1,3;1,3;0,2;0,1;0,1;1,0;1,0" o:connectangles="0,0,0,0,0,0,0,0,0,0,0,0,0" textboxrect="0,0,28387,25979"/>
                </v:shape>
                <v:shape id="Shape 417" o:spid="_x0000_s1043" style="position:absolute;left:13179;top:5846;width:284;height:260;visibility:visible;mso-wrap-style:square;v-text-anchor:top" coordsize="28387,2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il8cA&#10;AADeAAAADwAAAGRycy9kb3ducmV2LnhtbESP3WrCQBSE7wXfYTmCN1I3xqJt6ioiKCIINv25PmRP&#10;k2D2bMyuGt/eFQpeDjPzDTNbtKYSF2pcaVnBaBiBIM6sLjlX8P21fnkD4TyyxsoyKbiRg8W825lh&#10;ou2VP+mS+lwECLsEFRTe14mULivIoBvamjh4f7Yx6INscqkbvAa4qWQcRRNpsOSwUGBNq4KyY3o2&#10;CgaH9MQ/o837fjfYxgZ/T1W92inV77XLDxCeWv8M/7e3WsE0nr6O4XEnX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0opfHAAAA3gAAAA8AAAAAAAAAAAAAAAAAmAIAAGRy&#10;cy9kb3ducmV2LnhtbFBLBQYAAAAABAAEAPUAAACMAwAAAAA=&#10;" path="m14239,c6398,,,5808,,12990v,7170,6398,12989,14239,12989c21989,25979,28387,20160,28387,12990,28387,5808,21989,,14239,xe" filled="f" strokeweight=".18775mm">
                  <v:stroke endcap="round"/>
                  <v:path arrowok="t" o:connecttype="custom" o:connectlocs="1,0;1,0;0,1;0,1;0,2;1,3;1,3;2,3;3,2;3,1;3,1;2,0;1,0" o:connectangles="0,0,0,0,0,0,0,0,0,0,0,0,0" textboxrect="0,0,28387,25979"/>
                </v:shape>
                <v:shape id="Shape 418" o:spid="_x0000_s1044" style="position:absolute;left:6186;top:2007;width:279;height:254;visibility:visible;mso-wrap-style:square;v-text-anchor:top" coordsize="27937,2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5mzsgA&#10;AADeAAAADwAAAGRycy9kb3ducmV2LnhtbESPW2vCQBSE3wX/w3KEvunGS7VGVxGhKKUiTfvi2yF7&#10;ciHZsyG7avz3bqHQx2FmvmHW287U4katKy0rGI8iEMSp1SXnCn6+34dvIJxH1lhbJgUPcrDd9Htr&#10;jLW98xfdEp+LAGEXo4LC+yaW0qUFGXQj2xAHL7OtQR9km0vd4j3ATS0nUTSXBksOCwU2tC8orZKr&#10;UXCYZtm0yl6vVZp8nN3l81Quo5NSL4NutwLhqfP/4b/2UStYTBazGfzeCVdAb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mbOyAAAAN4AAAAPAAAAAAAAAAAAAAAAAJgCAABk&#10;cnMvZG93bnJldi54bWxQSwUGAAAAAAQABAD1AAAAjQMAAAAA&#10;" path="m13968,v7714,,13969,5681,13969,12701c27937,19710,21682,25402,13968,25402,6254,25402,,19710,,12701,,5681,6254,,13968,xe" fillcolor="black" stroked="f" strokeweight="0">
                  <v:stroke endcap="round"/>
                  <v:path arrowok="t" o:connecttype="custom" o:connectlocs="1,0;2,0;3,1;3,1;3,2;2,3;1,3;1,3;0,2;0,1;0,1;1,0;1,0" o:connectangles="0,0,0,0,0,0,0,0,0,0,0,0,0" textboxrect="0,0,27937,25402"/>
                </v:shape>
                <v:shape id="Shape 419" o:spid="_x0000_s1045" style="position:absolute;left:6186;top:2007;width:279;height:254;visibility:visible;mso-wrap-style:square;v-text-anchor:top" coordsize="27937,2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bR8sA&#10;AADeAAAADwAAAGRycy9kb3ducmV2LnhtbESPQU8CMRSE7yT+h+aZeCHSlYCQlUJEgnjQA6sx4fay&#10;fW5Xt69rW2D111MSE4+TmfkmM1t0thEH8qF2rOBmkIEgLp2uuVLw9rq+noIIEVlj45gU/FCAxfyi&#10;N8NcuyNv6VDESiQIhxwVmBjbXMpQGrIYBq4lTt6H8xZjkr6S2uMxwW0jh1l2Ky3WnBYMtvRgqPwq&#10;9laBL3bftVnu3lfLz8ff6WbT374895W6uuzu70BE6uJ/+K/9pBVMhpPRGM530hWQ8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fxtHywAAAN4AAAAPAAAAAAAAAAAAAAAAAJgC&#10;AABkcnMvZG93bnJldi54bWxQSwUGAAAAAAQABAD1AAAAkAMAAAAA&#10;" path="m13968,c6254,,,5681,,12701v,7009,6254,12701,13968,12701c21682,25402,27937,19710,27937,12701,27937,5681,21682,,13968,xe" filled="f" strokeweight=".18775mm">
                  <v:stroke endcap="round"/>
                  <v:path arrowok="t" o:connecttype="custom" o:connectlocs="1,0;1,0;0,1;0,1;0,2;1,3;1,3;2,3;3,2;3,1;3,1;2,0;1,0" o:connectangles="0,0,0,0,0,0,0,0,0,0,0,0,0" textboxrect="0,0,27937,25402"/>
                </v:shape>
                <v:rect id="Rectangle 420" o:spid="_x0000_s1046" style="position:absolute;left:9247;top:3297;width:545;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mnMgA&#10;AADeAAAADwAAAGRycy9kb3ducmV2LnhtbESPQWvCQBSE7wX/w/KE3upGKUajawi2xRxbFdTbI/ua&#10;hGbfhuzWRH99t1DocZiZb5h1OphGXKlztWUF00kEgriwuuZSwfHw9rQA4TyyxsYyKbiRg3Qzelhj&#10;om3PH3Td+1IECLsEFVTet4mUrqjIoJvYljh4n7Yz6IPsSqk77APcNHIWRXNpsOawUGFL24qKr/23&#10;UbBbtNk5t/e+bF4vu9P7aflyWHqlHsdDtgLhafD/4b92rhXEs/h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OacyAAAAN4AAAAPAAAAAAAAAAAAAAAAAJgCAABk&#10;cnMvZG93bnJldi54bWxQSwUGAAAAAAQABAD1AAAAjQMAAAAA&#10;" filled="f" stroked="f">
                  <v:textbox inset="0,0,0,0">
                    <w:txbxContent>
                      <w:p w:rsidR="00D74609" w:rsidRDefault="00D74609" w:rsidP="00D74609">
                        <w:pPr>
                          <w:spacing w:line="256" w:lineRule="auto"/>
                        </w:pPr>
                        <w:r>
                          <w:rPr>
                            <w:rFonts w:ascii="Calibri" w:eastAsia="Calibri" w:hAnsi="Calibri" w:cs="Calibri"/>
                            <w:sz w:val="18"/>
                          </w:rPr>
                          <w:t>k</w:t>
                        </w:r>
                      </w:p>
                    </w:txbxContent>
                  </v:textbox>
                </v:rect>
                <v:rect id="Rectangle 421" o:spid="_x0000_s1047" style="position:absolute;left:9658;top:3780;width:40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B8cA&#10;AADeAAAADwAAAGRycy9kb3ducmV2LnhtbESPT2vCQBTE74V+h+UVvNVNRYym2Yi0ih79B7a3R/Y1&#10;Cc2+DdnVRD99tyB4HGbmN0w6700tLtS6yrKCt2EEgji3uuJCwfGwep2CcB5ZY22ZFFzJwTx7fkox&#10;0bbjHV32vhABwi5BBaX3TSKly0sy6Ia2IQ7ej20N+iDbQuoWuwA3tRxF0UQarDgslNjQR0n57/5s&#10;FKynzeJrY29dUS+/16ftafZ5mHmlBi/94h2Ep94/wvf2RiuIR/E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QwfHAAAA3gAAAA8AAAAAAAAAAAAAAAAAmAIAAGRy&#10;cy9kb3ducmV2LnhtbFBLBQYAAAAABAAEAPUAAACMAwAAAAA=&#10;" filled="f" stroked="f">
                  <v:textbox inset="0,0,0,0">
                    <w:txbxContent>
                      <w:p w:rsidR="00D74609" w:rsidRDefault="00D74609" w:rsidP="00D74609">
                        <w:pPr>
                          <w:spacing w:line="256" w:lineRule="auto"/>
                        </w:pPr>
                        <w:r>
                          <w:rPr>
                            <w:rFonts w:ascii="Calibri" w:eastAsia="Calibri" w:hAnsi="Calibri" w:cs="Calibri"/>
                            <w:sz w:val="12"/>
                          </w:rPr>
                          <w:t>d</w:t>
                        </w:r>
                      </w:p>
                    </w:txbxContent>
                  </v:textbox>
                </v:rect>
                <v:rect id="Rectangle 422" o:spid="_x0000_s1048" style="position:absolute;left:9961;top:3297;width:271;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XdcMA&#10;AADeAAAADwAAAGRycy9kb3ducmV2LnhtbERPy4rCMBTdC/5DuII7TRXx0TGK+ECXjgo6u0tzpy3T&#10;3JQm2urXm4Uwy8N5z5eNKcSDKpdbVjDoRyCIE6tzThVczrveFITzyBoLy6TgSQ6Wi3ZrjrG2NX/T&#10;4+RTEULYxagg876MpXRJRgZd35bEgfu1lUEfYJVKXWEdwk0hh1E0lgZzDg0ZlrTOKPk73Y2C/bRc&#10;3Q72VafF9md/PV5nm/PMK9XtNKsvEJ4a/y/+uA9awWQ4GYW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fXdcMAAADeAAAADwAAAAAAAAAAAAAAAACYAgAAZHJzL2Rv&#10;d25yZXYueG1sUEsFBgAAAAAEAAQA9QAAAIgDAAAAAA==&#10;" filled="f" stroked="f">
                  <v:textbox inset="0,0,0,0">
                    <w:txbxContent>
                      <w:p w:rsidR="00D74609" w:rsidRDefault="00D74609" w:rsidP="00D74609">
                        <w:pPr>
                          <w:spacing w:line="256" w:lineRule="auto"/>
                        </w:pPr>
                        <w:r>
                          <w:rPr>
                            <w:rFonts w:ascii="Calibri" w:eastAsia="Calibri" w:hAnsi="Calibri" w:cs="Calibri"/>
                            <w:sz w:val="18"/>
                          </w:rPr>
                          <w:t xml:space="preserve"> </w:t>
                        </w:r>
                      </w:p>
                    </w:txbxContent>
                  </v:textbox>
                </v:rect>
                <v:shape id="Shape 424" o:spid="_x0000_s1049" style="position:absolute;left:7736;top:3289;width:1429;height:352;visibility:visible;mso-wrap-style:square;v-text-anchor:top" coordsize="142837,3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NpMkA&#10;AADeAAAADwAAAGRycy9kb3ducmV2LnhtbESPQWvCQBSE74L/YXlCL1I3pkVrdJVSkPaiYGwP3h7Z&#10;ZxLNvg27W03767sFweMwM98wi1VnGnEh52vLCsajBARxYXXNpYLP/frxBYQPyBoby6Tghzyslv3e&#10;AjNtr7yjSx5KESHsM1RQhdBmUvqiIoN+ZFvi6B2tMxiidKXUDq8RbhqZJslEGqw5LlTY0ltFxTn/&#10;Ngq2m2F6fNfdr1sfNuf66fBVnNJGqYdB9zoHEagL9/Ct/aEVTNPp8wz+78Qr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wNpMkAAADeAAAADwAAAAAAAAAAAAAAAACYAgAA&#10;ZHJzL2Rvd25yZXYueG1sUEsFBgAAAAAEAAQA9QAAAI4DAAAAAA==&#10;" path="m142837,r,35217l,35217,142837,xe" filled="f" strokeweight=".18775mm">
                  <v:stroke endcap="round"/>
                  <v:path arrowok="t" o:connecttype="custom" o:connectlocs="14,0;14,4;0,4;14,0" o:connectangles="0,0,0,0" textboxrect="0,0,142837,35217"/>
                </v:shape>
                <v:rect id="Rectangle 425" o:spid="_x0000_s1050" style="position:absolute;left:8448;top:3826;width:606;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NrsUA&#10;AADeAAAADwAAAGRycy9kb3ducmV2LnhtbESPy4rCMBSG94LvEI7gTlMFbx2jiBd06aigszs0Z9oy&#10;zUlpoq0+vVkIs/z5b3zzZWMK8aDK5ZYVDPoRCOLE6pxTBZfzrjcF4TyyxsIyKXiSg+Wi3ZpjrG3N&#10;3/Q4+VSEEXYxKsi8L2MpXZKRQde3JXHwfm1l0AdZpVJXWIdxU8hhFI2lwZzDQ4YlrTNK/k53o2A/&#10;LVe3g33VabH92V+P19nmPPNKdTvN6guEp8b/hz/tg1YwGU5GASDgBBS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E2uxQAAAN4AAAAPAAAAAAAAAAAAAAAAAJgCAABkcnMv&#10;ZG93bnJldi54bWxQSwUGAAAAAAQABAD1AAAAigMAAAAA&#10;" filled="f" stroked="f">
                  <v:textbox inset="0,0,0,0">
                    <w:txbxContent>
                      <w:p w:rsidR="00D74609" w:rsidRDefault="00D74609" w:rsidP="00D74609">
                        <w:pPr>
                          <w:spacing w:line="256" w:lineRule="auto"/>
                        </w:pPr>
                        <w:r>
                          <w:rPr>
                            <w:rFonts w:ascii="Calibri" w:eastAsia="Calibri" w:hAnsi="Calibri" w:cs="Calibri"/>
                            <w:sz w:val="18"/>
                          </w:rPr>
                          <w:t>1</w:t>
                        </w:r>
                      </w:p>
                    </w:txbxContent>
                  </v:textbox>
                </v:rect>
                <v:rect id="Rectangle 426" o:spid="_x0000_s1051" style="position:absolute;left:8902;top:3826;width:270;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oNcYA&#10;AADeAAAADwAAAGRycy9kb3ducmV2LnhtbESPQYvCMBSE7wv+h/AEb2uq4KrVKKIuetxVQb09mmdb&#10;bF5KE2311xthYY/DzHzDTOeNKcSdKpdbVtDrRiCIE6tzThUc9t+fIxDOI2ssLJOCBzmYz1ofU4y1&#10;rfmX7jufigBhF6OCzPsyltIlGRl0XVsSB+9iK4M+yCqVusI6wE0h+1H0JQ3mHBYyLGmZUXLd3YyC&#10;zahcnLb2WafF+rw5/hzHq/3YK9VpN4sJCE+N/w//tbdawbA/HPT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oNcYAAADeAAAADwAAAAAAAAAAAAAAAACYAgAAZHJz&#10;L2Rvd25yZXYueG1sUEsFBgAAAAAEAAQA9QAAAIsDAAAAAA==&#10;" filled="f" stroked="f">
                  <v:textbox inset="0,0,0,0">
                    <w:txbxContent>
                      <w:p w:rsidR="00D74609" w:rsidRDefault="00D74609" w:rsidP="00D74609">
                        <w:pPr>
                          <w:spacing w:line="256" w:lineRule="auto"/>
                        </w:pPr>
                        <w:r>
                          <w:rPr>
                            <w:rFonts w:ascii="Calibri" w:eastAsia="Calibri" w:hAnsi="Calibri" w:cs="Calibri"/>
                            <w:sz w:val="18"/>
                          </w:rPr>
                          <w:t xml:space="preserve"> </w:t>
                        </w:r>
                      </w:p>
                    </w:txbxContent>
                  </v:textbox>
                </v:rect>
                <v:shape id="Shape 427" o:spid="_x0000_s1052" style="position:absolute;left:6285;top:3092;width:1339;height:2858;visibility:visible;mso-wrap-style:square;v-text-anchor:top" coordsize="133826,28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nwccA&#10;AADeAAAADwAAAGRycy9kb3ducmV2LnhtbESP0WrCQBRE3wv+w3IF3+qmQatGN0EKhbZQomk/4JK9&#10;TUKyd0N21fj3XUHwcZiZM8wuG00nzjS4xrKCl3kEgri0uuFKwe/P+/MahPPIGjvLpOBKDrJ08rTD&#10;RNsLH+lc+EoECLsEFdTe94mUrqzJoJvbnjh4f3Yw6IMcKqkHvAS46WQcRa/SYMNhocae3moq2+Jk&#10;FHybU/513bebvMBWfy7Wh+Uxr5SaTcf9FoSn0T/C9/aHVrCKV8sYbnfCFZ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J8HHAAAA3gAAAA8AAAAAAAAAAAAAAAAAmAIAAGRy&#10;cy9kb3ducmV2LnhtbFBLBQYAAAAABAAEAPUAAACMAwAAAAA=&#10;" path="m,285774l133826,e" filled="f" strokeweight=".56325mm">
                  <v:path arrowok="t" o:connecttype="custom" o:connectlocs="0,29;13,0" o:connectangles="0,0" textboxrect="0,0,133826,285774"/>
                </v:shape>
                <v:shape id="Shape 428" o:spid="_x0000_s1053" style="position:absolute;left:7475;top:2203;width:5867;height:1028;visibility:visible;mso-wrap-style:square;v-text-anchor:top" coordsize="586670,10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ya8QA&#10;AADeAAAADwAAAGRycy9kb3ducmV2LnhtbESPS4vCQBCE7wv+h6EFL4tOdPFBdJRFEBb25OveZNok&#10;JNMTM70x/vudhQWPRVV9RW12vatVR20oPRuYThJQxJm3JecGLufDeAUqCLLF2jMZeFKA3XbwtsHU&#10;+gcfqTtJriKEQ4oGCpEm1TpkBTkME98QR+/mW4cSZZtr2+Ijwl2tZ0my0A5LjgsFNrQvKKtOP87A&#10;N5bV+57s9CZyfHb3/KpDVRszGvafa1BCvbzC/+0va2A5W84/4O9Ov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MmvEAAAA3gAAAA8AAAAAAAAAAAAAAAAAmAIAAGRycy9k&#10;b3ducmV2LnhtbFBLBQYAAAAABAAEAPUAAACJAwAAAAA=&#10;" path="m,102763l586670,e" filled="f" strokeweight=".56325mm">
                  <v:path arrowok="t" o:connecttype="custom" o:connectlocs="0,10;59,0" o:connectangles="0,0" textboxrect="0,0,586670,102763"/>
                </v:shape>
                <v:shape id="Shape 429" o:spid="_x0000_s1054" style="position:absolute;left:10196;top:2151;width:3186;height:6651;visibility:visible;mso-wrap-style:square;v-text-anchor:top" coordsize="318568,66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aYMYA&#10;AADeAAAADwAAAGRycy9kb3ducmV2LnhtbESPT2sCMRTE74LfITyhN826/mu3RhFpxYuHWqE9Pjav&#10;m8XNy7pJdf32RhA8DjPzG2a+bG0lztT40rGC4SABQZw7XXKh4PD92X8F4QOyxsoxKbiSh+Wi25lj&#10;pt2Fv+i8D4WIEPYZKjAh1JmUPjdk0Q9cTRy9P9dYDFE2hdQNXiLcVjJNkqm0WHJcMFjT2lB+3P9b&#10;BZN0Jzen41BuPqZvI/ODv3gonVIvvXb1DiJQG57hR3urFczS2WQM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SaYMYAAADeAAAADwAAAAAAAAAAAAAAAACYAgAAZHJz&#10;L2Rvd25yZXYueG1sUEsFBgAAAAAEAAQA9QAAAIsDAAAAAA==&#10;" path="m,665075l318568,e" filled="f" strokeweight=".56325mm">
                  <v:path arrowok="t" o:connecttype="custom" o:connectlocs="0,67;32,0" o:connectangles="0,0" textboxrect="0,0,318568,665075"/>
                </v:shape>
                <v:shape id="Shape 430" o:spid="_x0000_s1055" style="position:absolute;left:261;top:8802;width:10039;height:1449;visibility:visible;mso-wrap-style:square;v-text-anchor:top" coordsize="1003917,144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c48YA&#10;AADeAAAADwAAAGRycy9kb3ducmV2LnhtbESPQWvCQBSE7wX/w/KEXoputBgluooUBQ9CaRS8PrLP&#10;bDD7NmZXjf++KxR6HGbmG2ax6mwt7tT6yrGC0TABQVw4XXGp4HjYDmYgfEDWWDsmBU/ysFr23haY&#10;affgH7rnoRQRwj5DBSaEJpPSF4Ys+qFriKN3dq3FEGVbSt3iI8JtLcdJkkqLFccFgw19GSou+c0q&#10;2OTfeKoKc0svn0Gm+4/r6bm5KvXe79ZzEIG68B/+a++0gul4OpnA6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c48YAAADeAAAADwAAAAAAAAAAAAAAAACYAgAAZHJz&#10;L2Rvd25yZXYueG1sUEsFBgAAAAAEAAQA9QAAAIsDAAAAAA==&#10;" path="m1003917,l,144908e" filled="f" strokeweight=".56325mm">
                  <v:path arrowok="t" o:connecttype="custom" o:connectlocs="100,0;0,14" o:connectangles="0,0" textboxrect="0,0,1003917,144908"/>
                </v:shape>
                <v:shape id="Shape 431" o:spid="_x0000_s1056" style="position:absolute;left:306;top:3606;width:3186;height:6645;visibility:visible;mso-wrap-style:square;v-text-anchor:top" coordsize="318568,66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pv8UA&#10;AADeAAAADwAAAGRycy9kb3ducmV2LnhtbESPzYvCMBTE74L/Q3iCN0118YNqFC0s7kUWPw4eH82z&#10;KTYvpYla//uNIOxxmJnfMMt1ayvxoMaXjhWMhgkI4tzpkgsF59P3YA7CB2SNlWNS8CIP61W3s8RU&#10;uycf6HEMhYgQ9ikqMCHUqZQ+N2TRD11NHL2rayyGKJtC6gafEW4rOU6SqbRYclwwWFNmKL8d71bB&#10;zvPm6341p/N+lFxur22W8W+mVL/XbhYgArXhP/xp/2gFs/FsMoX3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Wm/xQAAAN4AAAAPAAAAAAAAAAAAAAAAAJgCAABkcnMv&#10;ZG93bnJldi54bWxQSwUGAAAAAAQABAD1AAAAigMAAAAA&#10;" path="m,664498l318568,e" filled="f" strokeweight=".56325mm">
                  <v:path arrowok="t" o:connecttype="custom" o:connectlocs="0,66;32,0" o:connectangles="0,0" textboxrect="0,0,318568,664498"/>
                </v:shape>
                <v:shape id="Shape 432" o:spid="_x0000_s1057" style="position:absolute;left:3513;top:3093;width:1574;height:771;visibility:visible;mso-wrap-style:square;v-text-anchor:top" coordsize="157328,7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hPscA&#10;AADeAAAADwAAAGRycy9kb3ducmV2LnhtbESPQWvCQBSE7wX/w/KEXopuFDQ1dZUgthR6Unvw+Mg+&#10;k9Ds27i7asyv7xYKHoeZ+YZZrjvTiCs5X1tWMBknIIgLq2suFXwf3kevIHxA1thYJgV38rBeDZ6W&#10;mGl74x1d96EUEcI+QwVVCG0mpS8qMujHtiWO3sk6gyFKV0rt8BbhppHTJJlLgzXHhQpb2lRU/Owv&#10;RsEh50XfW50f3ce2n12+5vrlflbqedjlbyACdeER/m9/agXpNJ2l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l4T7HAAAA3gAAAA8AAAAAAAAAAAAAAAAAmAIAAGRy&#10;cy9kb3ducmV2LnhtbFBLBQYAAAAABAAEAPUAAACMAwAAAAA=&#10;" path="m92831,r64497,27654l101365,77165,98520,51437,2848,68805,,43080,95676,25723,92831,xe" fillcolor="black" stroked="f" strokeweight="0">
                  <v:path arrowok="t" o:connecttype="custom" o:connectlocs="9,0;16,3;10,8;10,5;0,7;0,4;10,3;9,0" o:connectangles="0,0,0,0,0,0,0,0" textboxrect="0,0,157328,77165"/>
                </v:shape>
                <v:shape id="Shape 433" o:spid="_x0000_s1058" style="position:absolute;left:6934;top:3981;width:469;height:941;visibility:visible;mso-wrap-style:square;v-text-anchor:top" coordsize="46861,9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DnsMA&#10;AADeAAAADwAAAGRycy9kb3ducmV2LnhtbERPzWrCQBC+C32HZQq96aZCtU1dpdRKRRCpzQMM2WkS&#10;mp0Nu9MkfXv3IHj8+P5Xm9G1qqcQG88GHmcZKOLS24YrA8X3bvoMKgqyxdYzGfinCJv13WSFufUD&#10;f1F/lkqlEI45GqhFulzrWNbkMM58R5y4Hx8cSoKh0jbgkMJdq+dZttAOG04NNXb0XlP5e/5zBnZD&#10;X8jHsYjbUzyEzy0d5fQixjzcj2+voIRGuYmv7r01sJwvn9LedCddAb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NDnsMAAADeAAAADwAAAAAAAAAAAAAAAACYAgAAZHJzL2Rv&#10;d25yZXYueG1sUEsFBgAAAAAEAAQA9QAAAIgDAAAAAA==&#10;" path="m46861,r,94104l,94103,46861,xe" stroked="f" strokeweight="0">
                  <v:path arrowok="t" o:connecttype="custom" o:connectlocs="5,0;5,9;0,9;5,0" o:connectangles="0,0,0,0" textboxrect="0,0,46861,94104"/>
                </v:shape>
                <v:shape id="Shape 434" o:spid="_x0000_s1059" style="position:absolute;left:6934;top:3981;width:469;height:941;visibility:visible;mso-wrap-style:square;v-text-anchor:top" coordsize="46861,9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0vMIA&#10;AADeAAAADwAAAGRycy9kb3ducmV2LnhtbESP0YrCMBRE3wX/IVzBN00tuGo1igiy7qPVD7g017bY&#10;3NQkW+vfm4UFH4eZOcNsdr1pREfO15YVzKYJCOLC6ppLBdfLcbIE4QOyxsYyKXiRh912ONhgpu2T&#10;z9TloRQRwj5DBVUIbSalLyoy6Ke2JY7ezTqDIUpXSu3wGeGmkWmSfEmDNceFCls6VFTc81+jAI+P&#10;tunSlN2hxuv3j34VTuZKjUf9fg0iUB8+4f/2SStYpIv5Cv7uxCs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fS8wgAAAN4AAAAPAAAAAAAAAAAAAAAAAJgCAABkcnMvZG93&#10;bnJldi54bWxQSwUGAAAAAAQABAD1AAAAhwMAAAAA&#10;" path="m46861,r,94104l,94103,46861,xe" filled="f" strokeweight=".18775mm">
                  <v:stroke endcap="round"/>
                  <v:path arrowok="t" o:connecttype="custom" o:connectlocs="5,0;5,9;0,9;5,0" o:connectangles="0,0,0,0" textboxrect="0,0,46861,94104"/>
                </v:shape>
                <v:rect id="Rectangle 435" o:spid="_x0000_s1060" style="position:absolute;left:7507;top:4145;width:544;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HE8YA&#10;AADeAAAADwAAAGRycy9kb3ducmV2LnhtbESPy2rCQBSG9wXfYTiCuzppFkZTRxEvmGWrgro7ZE6T&#10;0MyZkBmTtE/fWRRc/vw3vuV6MLXoqHWVZQVv0wgEcW51xYWCy/nwOgfhPLLG2jIp+CEH69XoZYmp&#10;tj1/UnfyhQgj7FJUUHrfpFK6vCSDbmob4uB92dagD7ItpG6xD+OmlnEUzaTBisNDiQ1tS8q/Tw+j&#10;4DhvNrfM/vZFvb8frx/Xxe688EpNxsPmHYSnwT/D/+1MK0jiZBYAAk5A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HE8YAAADeAAAADwAAAAAAAAAAAAAAAACYAgAAZHJz&#10;L2Rvd25yZXYueG1sUEsFBgAAAAAEAAQA9QAAAIsDAAAAAA==&#10;" filled="f" stroked="f">
                  <v:textbox inset="0,0,0,0">
                    <w:txbxContent>
                      <w:p w:rsidR="00D74609" w:rsidRDefault="00D74609" w:rsidP="00D74609">
                        <w:pPr>
                          <w:spacing w:line="256" w:lineRule="auto"/>
                        </w:pPr>
                        <w:r>
                          <w:rPr>
                            <w:rFonts w:ascii="Calibri" w:eastAsia="Calibri" w:hAnsi="Calibri" w:cs="Calibri"/>
                            <w:sz w:val="18"/>
                          </w:rPr>
                          <w:t>k</w:t>
                        </w:r>
                      </w:p>
                    </w:txbxContent>
                  </v:textbox>
                </v:rect>
                <v:rect id="Rectangle 436" o:spid="_x0000_s1061" style="position:absolute;left:7918;top:4628;width:407;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iiMgA&#10;AADeAAAADwAAAGRycy9kb3ducmV2LnhtbESPT2vCQBTE7wW/w/KE3upGD/6JriLakhxbI0Rvj+wz&#10;CWbfhuzWpP303UKhx2FmfsNsdoNpxIM6V1tWMJ1EIIgLq2suFZyzt5clCOeRNTaWScEXOdhtR08b&#10;jLXt+YMeJ1+KAGEXo4LK+zaW0hUVGXQT2xIH72Y7gz7IrpS6wz7ATSNnUTSXBmsOCxW2dKiouJ8+&#10;jYJk2e4vqf3uy+b1muTv+eqYrbxSz+NhvwbhafD/4b92qhUsZov5FH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CKIyAAAAN4AAAAPAAAAAAAAAAAAAAAAAJgCAABk&#10;cnMvZG93bnJldi54bWxQSwUGAAAAAAQABAD1AAAAjQMAAAAA&#10;" filled="f" stroked="f">
                  <v:textbox inset="0,0,0,0">
                    <w:txbxContent>
                      <w:p w:rsidR="00D74609" w:rsidRDefault="00D74609" w:rsidP="00D74609">
                        <w:pPr>
                          <w:spacing w:line="256" w:lineRule="auto"/>
                        </w:pPr>
                        <w:r>
                          <w:rPr>
                            <w:rFonts w:ascii="Calibri" w:eastAsia="Calibri" w:hAnsi="Calibri" w:cs="Calibri"/>
                            <w:sz w:val="12"/>
                          </w:rPr>
                          <w:t>u</w:t>
                        </w:r>
                      </w:p>
                    </w:txbxContent>
                  </v:textbox>
                </v:rect>
                <v:rect id="Rectangle 437" o:spid="_x0000_s1062" style="position:absolute;left:8220;top:4145;width:271;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8/8cA&#10;AADeAAAADwAAAGRycy9kb3ducmV2LnhtbESPS4vCQBCE74L/YWjBm07MwUfWUcQHelwf4O6tyfQm&#10;wUxPyIwmu79+RxA8FlX1FTVftqYUD6pdYVnBaBiBIE6tLjhTcDnvBlMQziNrLC2Tgl9ysFx0O3NM&#10;tG34SI+Tz0SAsEtQQe59lUjp0pwMuqGtiIP3Y2uDPsg6k7rGJsBNKeMoGkuDBYeFHCta55TeTnej&#10;YD+tVl8H+9dk5fZ7f/28zjbnmVeq32tXHyA8tf4dfrUPWsEknoxjeN4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vP/HAAAA3gAAAA8AAAAAAAAAAAAAAAAAmAIAAGRy&#10;cy9kb3ducmV2LnhtbFBLBQYAAAAABAAEAPUAAACMAwAAAAA=&#10;" filled="f" stroked="f">
                  <v:textbox inset="0,0,0,0">
                    <w:txbxContent>
                      <w:p w:rsidR="00D74609" w:rsidRDefault="00D74609" w:rsidP="00D74609">
                        <w:pPr>
                          <w:spacing w:line="256" w:lineRule="auto"/>
                        </w:pPr>
                        <w:r>
                          <w:rPr>
                            <w:rFonts w:ascii="Calibri" w:eastAsia="Calibri" w:hAnsi="Calibri" w:cs="Calibri"/>
                            <w:sz w:val="18"/>
                          </w:rPr>
                          <w:t xml:space="preserve"> </w:t>
                        </w:r>
                      </w:p>
                    </w:txbxContent>
                  </v:textbox>
                </v:rect>
                <v:shape id="Shape 438" o:spid="_x0000_s1063" style="position:absolute;left:7578;top:3231;width:0;height:2811;visibility:visible;mso-wrap-style:square;v-text-anchor:top" coordsize="0,28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znMYA&#10;AADeAAAADwAAAGRycy9kb3ducmV2LnhtbESPT2vCQBTE74V+h+UVvBTdNKExRFeRgq3X2h48PrLP&#10;JJp9m2a3+fPt3ULB4zAzv2HW29E0oqfO1ZYVvCwiEMSF1TWXCr6/9vMMhPPIGhvLpGAiB9vN48Ma&#10;c20H/qT+6EsRIOxyVFB53+ZSuqIig25hW+LgnW1n0AfZlVJ3OAS4aWQcRak0WHNYqLClt4qK6/HX&#10;KNDTz/NOZ3gyiX3NLh/Je+LRKDV7GncrEJ5Gfw//tw9awTJepgn83QlX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ZznMYAAADeAAAADwAAAAAAAAAAAAAAAACYAgAAZHJz&#10;L2Rvd25yZXYueG1sUEsFBgAAAAAEAAQA9QAAAIsDAAAAAA==&#10;" path="m,l,281156e" filled="f" strokeweight=".3755mm">
                  <v:stroke endcap="round"/>
                  <v:path arrowok="t" o:connecttype="custom" o:connectlocs="0,0;0,28" o:connectangles="0,0" textboxrect="0,0,0,281156"/>
                </v:shape>
                <v:shape id="Shape 439" o:spid="_x0000_s1064" style="position:absolute;left:6285;top:3133;width:1293;height:0;visibility:visible;mso-wrap-style:square;v-text-anchor:top" coordsize="12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ttscA&#10;AADeAAAADwAAAGRycy9kb3ducmV2LnhtbESPQWvCQBSE7wX/w/KEXqRuKhrb1FWsIPQgiFrw+th9&#10;TYLZtyG7TaK/3i0IPQ4z3wyzWPW2Ei01vnSs4HWcgCDWzpScK/g+bV/eQPiAbLByTAqu5GG1HDwt&#10;MDOu4wO1x5CLWMI+QwVFCHUmpdcFWfRjVxNH78c1FkOUTS5Ng10st5WcJEkqLZYcFwqsaVOQvhx/&#10;rYL5ZppePs/79U2TbnfnWfc+8p1Sz8N+/QEiUB/+ww/6y0RuMk+n8Hc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XLbbHAAAA3gAAAA8AAAAAAAAAAAAAAAAAmAIAAGRy&#10;cy9kb3ducmV2LnhtbFBLBQYAAAAABAAEAPUAAACMAwAAAAA=&#10;" path="m129320,l,e" filled="f" strokeweight=".3755mm">
                  <v:stroke endcap="round"/>
                  <v:path arrowok="t" o:connecttype="custom" o:connectlocs="13,0;0,0" o:connectangles="0,0" textboxrect="0,0,129320,0"/>
                </v:shape>
                <v:shape id="Shape 440" o:spid="_x0000_s1065" style="position:absolute;left:6317;top:3185;width:1343;height:277;visibility:visible;mso-wrap-style:square;v-text-anchor:top" coordsize="134276,27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VqMUA&#10;AADeAAAADwAAAGRycy9kb3ducmV2LnhtbESPQWvCQBSE7wX/w/KE3upGwRhSVwmCYOmpag+9vWaf&#10;m2D2bciuSfrvu4LgcZiZb5j1drSN6KnztWMF81kCgrh0umaj4Hzav2UgfEDW2DgmBX/kYbuZvKwx&#10;127gL+qPwYgIYZ+jgiqENpfSlxVZ9DPXEkfv4jqLIcrOSN3hEOG2kYskSaXFmuNChS3tKiqvx5tV&#10;cPh0PJgfNG3xW/TZt/tIZLpU6nU6Fu8gAo3hGX60D1rBarFKl3C/E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tWoxQAAAN4AAAAPAAAAAAAAAAAAAAAAAJgCAABkcnMv&#10;ZG93bnJldi54bWxQSwUGAAAAAAQABAD1AAAAigMAAAAA&#10;" path="m134276,l,27711e" filled="f" strokeweight=".3755mm">
                  <v:path arrowok="t" o:connecttype="custom" o:connectlocs="13,0;0,3" o:connectangles="0,0" textboxrect="0,0,134276,27711"/>
                </v:shape>
                <v:rect id="Rectangle 441" o:spid="_x0000_s1066" style="position:absolute;left:5376;top:2465;width:550;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6/MYA&#10;AADeAAAADwAAAGRycy9kb3ducmV2LnhtbESPT4vCMBTE74LfITzBm6Z6qNo1iuiKHv0H7t4ezdu2&#10;2LyUJmu7++mNIHgcZuY3zHzZmlLcqXaFZQWjYQSCOLW64EzB5bwdTEE4j6yxtEwK/sjBctHtzDHR&#10;tuEj3U8+EwHCLkEFufdVIqVLczLohrYiDt6PrQ36IOtM6hqbADelHEdRLA0WHBZyrGidU3o7/RoF&#10;u2m1+trb/yYrP79318N1tjnPvFL9Xrv6AOGp9e/wq73XCibjSRzD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G6/MYAAADeAAAADwAAAAAAAAAAAAAAAACYAgAAZHJz&#10;L2Rvd25yZXYueG1sUEsFBgAAAAAEAAQA9QAAAIsDAAAAAA==&#10;" filled="f" stroked="f">
                  <v:textbox inset="0,0,0,0">
                    <w:txbxContent>
                      <w:p w:rsidR="00D74609" w:rsidRDefault="00D74609" w:rsidP="00D74609">
                        <w:pPr>
                          <w:spacing w:line="256" w:lineRule="auto"/>
                        </w:pPr>
                        <w:r>
                          <w:rPr>
                            <w:rFonts w:ascii="Calibri" w:eastAsia="Calibri" w:hAnsi="Calibri" w:cs="Calibri"/>
                            <w:sz w:val="18"/>
                          </w:rPr>
                          <w:t>F</w:t>
                        </w:r>
                      </w:p>
                    </w:txbxContent>
                  </v:textbox>
                </v:rect>
                <v:rect id="Rectangle 442" o:spid="_x0000_s1067" style="position:absolute;left:5787;top:2949;width:352;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fZ8gA&#10;AADeAAAADwAAAGRycy9kb3ducmV2LnhtbESPT2vCQBTE74V+h+UVems2zSHRmFWkf9Cj1YJ6e2Sf&#10;SWj2bchuTfTTuwWhx2FmfsMUi9G04ky9aywreI1iEMSl1Q1XCr53ny8TEM4ja2wtk4ILOVjMHx8K&#10;zLUd+IvOW1+JAGGXo4La+y6X0pU1GXSR7YiDd7K9QR9kX0nd4xDgppVJHKfSYMNhocaO3moqf7a/&#10;RsFq0i0Pa3sdqvbjuNpv9tP33dQr9fw0LmcgPI3+P3xvr7WCLMnSDP7u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R9nyAAAAN4AAAAPAAAAAAAAAAAAAAAAAJgCAABk&#10;cnMvZG93bnJldi54bWxQSwUGAAAAAAQABAD1AAAAjQMAAAAA&#10;" filled="f" stroked="f">
                  <v:textbox inset="0,0,0,0">
                    <w:txbxContent>
                      <w:p w:rsidR="00D74609" w:rsidRDefault="00D74609" w:rsidP="00D74609">
                        <w:pPr>
                          <w:spacing w:line="256" w:lineRule="auto"/>
                        </w:pPr>
                        <w:r>
                          <w:rPr>
                            <w:rFonts w:ascii="Calibri" w:eastAsia="Calibri" w:hAnsi="Calibri" w:cs="Calibri"/>
                            <w:sz w:val="12"/>
                          </w:rPr>
                          <w:t>y</w:t>
                        </w:r>
                      </w:p>
                    </w:txbxContent>
                  </v:textbox>
                </v:rect>
                <v:rect id="Rectangle 443" o:spid="_x0000_s1068" style="position:absolute;left:6058;top:2465;width:270;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LFcUA&#10;AADeAAAADwAAAGRycy9kb3ducmV2LnhtbERPu27CMBTdK/EP1kViK04zEEgxCPEQGVtAArar+DaJ&#10;Gl9HsUnSfn09VGI8Ou/lejC16Kh1lWUFb9MIBHFudcWFgsv58DoH4TyyxtoyKfghB+vV6GWJqbY9&#10;f1J38oUIIexSVFB636RSurwkg25qG+LAfdnWoA+wLaRusQ/hppZxFM2kwYpDQ4kNbUvKv08Po+A4&#10;bza3zP72Rb2/H68f18XuvPBKTcbD5h2Ep8E/xf/uTCtI4mQW9oY74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osVxQAAAN4AAAAPAAAAAAAAAAAAAAAAAJgCAABkcnMv&#10;ZG93bnJldi54bWxQSwUGAAAAAAQABAD1AAAAigMAAAAA&#10;" filled="f" stroked="f">
                  <v:textbox inset="0,0,0,0">
                    <w:txbxContent>
                      <w:p w:rsidR="00D74609" w:rsidRDefault="00D74609" w:rsidP="00D74609">
                        <w:pPr>
                          <w:spacing w:line="256" w:lineRule="auto"/>
                        </w:pPr>
                        <w:r>
                          <w:rPr>
                            <w:rFonts w:ascii="Calibri" w:eastAsia="Calibri" w:hAnsi="Calibri" w:cs="Calibri"/>
                            <w:sz w:val="18"/>
                          </w:rPr>
                          <w:t xml:space="preserve"> </w:t>
                        </w:r>
                      </w:p>
                    </w:txbxContent>
                  </v:textbox>
                </v:rect>
                <v:rect id="Rectangle 444" o:spid="_x0000_s1069" style="position:absolute;left:7247;top:6129;width:76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ujsYA&#10;AADeAAAADwAAAGRycy9kb3ducmV2LnhtbESPT4vCMBTE74LfITzBm6Z6UNs1iuiKHv0H7t4ezdu2&#10;2LyUJmu7++mNIHgcZuY3zHzZmlLcqXaFZQWjYQSCOLW64EzB5bwdzEA4j6yxtEwK/sjBctHtzDHR&#10;tuEj3U8+EwHCLkEFufdVIqVLczLohrYiDt6PrQ36IOtM6hqbADelHEfRRBosOCzkWNE6p/R2+jUK&#10;drNq9bW3/01Wfn7vrodrvDnHXql+r119gPDU+nf41d5rBdPxdBLD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ujsYAAADeAAAADwAAAAAAAAAAAAAAAACYAgAAZHJz&#10;L2Rvd25yZXYueG1sUEsFBgAAAAAEAAQA9QAAAIsDAAAAAA==&#10;" filled="f" stroked="f">
                  <v:textbox inset="0,0,0,0">
                    <w:txbxContent>
                      <w:p w:rsidR="00D74609" w:rsidRDefault="00D74609" w:rsidP="00D74609">
                        <w:pPr>
                          <w:spacing w:line="256" w:lineRule="auto"/>
                        </w:pPr>
                        <w:r>
                          <w:rPr>
                            <w:rFonts w:ascii="Calibri" w:eastAsia="Calibri" w:hAnsi="Calibri" w:cs="Calibri"/>
                            <w:sz w:val="18"/>
                          </w:rPr>
                          <w:t>U</w:t>
                        </w:r>
                      </w:p>
                    </w:txbxContent>
                  </v:textbox>
                </v:rect>
                <v:rect id="Rectangle 445" o:spid="_x0000_s1070" style="position:absolute;left:7820;top:6612;width:352;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RzsYA&#10;AADeAAAADwAAAGRycy9kb3ducmV2LnhtbESPzWrCQBSF94LvMNxCdzqpi0ajYwi2YpZtFNTdJXOb&#10;hGbuhMxo0j59Z1FweTh/fJt0NK24U+8aywpe5hEI4tLqhisFp+N+tgThPLLG1jIp+CEH6XY62WCi&#10;7cCfdC98JcIIuwQV1N53iZSurMmgm9uOOHhftjfog+wrqXscwrhp5SKKXqXBhsNDjR3taiq/i5tR&#10;cFh22SW3v0PVvl8P54/z6u248ko9P43ZGoSn0T/C/+1cK4gXcRwAAk5A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0RzsYAAADeAAAADwAAAAAAAAAAAAAAAACYAgAAZHJz&#10;L2Rvd25yZXYueG1sUEsFBgAAAAAEAAQA9QAAAIsDAAAAAA==&#10;" filled="f" stroked="f">
                  <v:textbox inset="0,0,0,0">
                    <w:txbxContent>
                      <w:p w:rsidR="00D74609" w:rsidRDefault="00D74609" w:rsidP="00D74609">
                        <w:pPr>
                          <w:spacing w:line="256" w:lineRule="auto"/>
                        </w:pPr>
                        <w:r>
                          <w:rPr>
                            <w:rFonts w:ascii="Calibri" w:eastAsia="Calibri" w:hAnsi="Calibri" w:cs="Calibri"/>
                            <w:sz w:val="12"/>
                          </w:rPr>
                          <w:t>y</w:t>
                        </w:r>
                      </w:p>
                    </w:txbxContent>
                  </v:textbox>
                </v:rect>
                <v:rect id="Rectangle 446" o:spid="_x0000_s1071" style="position:absolute;left:8091;top:6129;width:270;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0VcYA&#10;AADeAAAADwAAAGRycy9kb3ducmV2LnhtbESPT4vCMBTE74LfITzBm6Z6sNo1iqiLHtc/4O7t0bxt&#10;i81LabK2+uk3guBxmJnfMPNla0pxo9oVlhWMhhEI4tTqgjMF59PnYArCeWSNpWVScCcHy0W3M8dE&#10;24YPdDv6TAQIuwQV5N5XiZQuzcmgG9qKOHi/tjbog6wzqWtsAtyUchxFE2mw4LCQY0XrnNLr8c8o&#10;2E2r1ffePpqs3P7sLl+X2eY080r1e+3qA4Sn1r/Dr/ZeK4jHcTyC5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G0VcYAAADeAAAADwAAAAAAAAAAAAAAAACYAgAAZHJz&#10;L2Rvd25yZXYueG1sUEsFBgAAAAAEAAQA9QAAAIsDAAAAAA==&#10;" filled="f" stroked="f">
                  <v:textbox inset="0,0,0,0">
                    <w:txbxContent>
                      <w:p w:rsidR="00D74609" w:rsidRDefault="00D74609" w:rsidP="00D74609">
                        <w:pPr>
                          <w:spacing w:line="256" w:lineRule="auto"/>
                        </w:pPr>
                        <w:r>
                          <w:rPr>
                            <w:rFonts w:ascii="Calibri" w:eastAsia="Calibri" w:hAnsi="Calibri" w:cs="Calibri"/>
                            <w:sz w:val="18"/>
                          </w:rPr>
                          <w:t xml:space="preserve"> </w:t>
                        </w:r>
                      </w:p>
                    </w:txbxContent>
                  </v:textbox>
                </v:rect>
                <v:shape id="Shape 447" o:spid="_x0000_s1072" style="position:absolute;left:13342;top:2065;width:0;height:3931;visibility:visible;mso-wrap-style:square;v-text-anchor:top" coordsize="0,39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q/sUA&#10;AADeAAAADwAAAGRycy9kb3ducmV2LnhtbESPQWvCQBSE70L/w/IK3nRjEFNSVxGhUIqXqtAcX7PP&#10;ZDH7NuxuY/z33ULB4zAz3zDr7Wg7MZAPxrGCxTwDQVw7bbhRcD69zV5AhIissXNMCu4UYLt5mqyx&#10;1O7GnzQcYyMShEOJCtoY+1LKULdkMcxdT5y8i/MWY5K+kdrjLcFtJ/MsW0mLhtNCiz3tW6qvxx+r&#10;YO9X1nx/VMZX1TUcLkPVfLmlUtPncfcKItIYH+H/9rtWUORFkcP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qr+xQAAAN4AAAAPAAAAAAAAAAAAAAAAAJgCAABkcnMv&#10;ZG93bnJldi54bWxQSwUGAAAAAAQABAD1AAAAigMAAAAA&#10;" path="m,l,393156e" filled="f" strokeweight=".3755mm">
                  <v:stroke endcap="round"/>
                  <v:path arrowok="t" o:connecttype="custom" o:connectlocs="0,0;0,39" o:connectangles="0,0" textboxrect="0,0,0,393156"/>
                </v:shape>
                <v:rect id="Rectangle 448" o:spid="_x0000_s1073" style="position:absolute;left:5376;width:609;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uccA&#10;AADeAAAADwAAAGRycy9kb3ducmV2LnhtbESPT2vCQBTE74V+h+UVvNVNFYym2Yi0ih79B7a3R/Y1&#10;Cc2+DdnVRD99tyB4HGbmN0w6700tLtS6yrKCt2EEgji3uuJCwfGwep2CcB5ZY22ZFFzJwTx7fkox&#10;0bbjHV32vhABwi5BBaX3TSKly0sy6Ia2IQ7ej20N+iDbQuoWuwA3tRxF0UQarDgslNjQR0n57/5s&#10;FKynzeJrY29dUS+/16ftafZ5mHmlBi/94h2Ep94/wvf2RiuIR3E8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Pj7nHAAAA3gAAAA8AAAAAAAAAAAAAAAAAmAIAAGRy&#10;cy9kb3ducmV2LnhtbFBLBQYAAAAABAAEAPUAAACMAwAAAAA=&#10;" filled="f" stroked="f">
                  <v:textbox inset="0,0,0,0">
                    <w:txbxContent>
                      <w:p w:rsidR="00D74609" w:rsidRDefault="00D74609" w:rsidP="00D74609">
                        <w:pPr>
                          <w:spacing w:line="256" w:lineRule="auto"/>
                        </w:pPr>
                        <w:r>
                          <w:rPr>
                            <w:rFonts w:ascii="Calibri" w:eastAsia="Calibri" w:hAnsi="Calibri" w:cs="Calibri"/>
                            <w:b/>
                            <w:sz w:val="20"/>
                          </w:rPr>
                          <w:t>F</w:t>
                        </w:r>
                      </w:p>
                    </w:txbxContent>
                  </v:textbox>
                </v:rect>
                <v:rect id="Rectangle 449" o:spid="_x0000_s1074" style="position:absolute;left:5831;width:299;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XzccA&#10;AADeAAAADwAAAGRycy9kb3ducmV2LnhtbESPT2vCQBTE74V+h+UVvNVNRYym2Yi0ih79B7a3R/Y1&#10;Cc2+DdnVRD99tyB4HGbmN0w6700tLtS6yrKCt2EEgji3uuJCwfGwep2CcB5ZY22ZFFzJwTx7fkox&#10;0bbjHV32vhABwi5BBaX3TSKly0sy6Ia2IQ7ej20N+iDbQuoWuwA3tRxF0UQarDgslNjQR0n57/5s&#10;FKynzeJrY29dUS+/16ftafZ5mHmlBi/94h2Ep94/wvf2RiuIR3E8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F83HAAAA3gAAAA8AAAAAAAAAAAAAAAAAmAIAAGRy&#10;cy9kb3ducmV2LnhtbFBLBQYAAAAABAAEAPUAAACMAwAAAAA=&#10;" filled="f" stroked="f">
                  <v:textbox inset="0,0,0,0">
                    <w:txbxContent>
                      <w:p w:rsidR="00D74609" w:rsidRDefault="00D74609" w:rsidP="00D74609">
                        <w:pPr>
                          <w:spacing w:line="256" w:lineRule="auto"/>
                        </w:pPr>
                        <w:r>
                          <w:rPr>
                            <w:rFonts w:ascii="Calibri" w:eastAsia="Calibri" w:hAnsi="Calibri" w:cs="Calibri"/>
                            <w:b/>
                            <w:sz w:val="20"/>
                          </w:rPr>
                          <w:t xml:space="preserve"> </w:t>
                        </w:r>
                      </w:p>
                    </w:txbxContent>
                  </v:textbox>
                </v:rect>
                <v:rect id="Rectangle 450" o:spid="_x0000_s1075" style="position:absolute;left:17209;top:873;width:777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yVscA&#10;AADeAAAADwAAAGRycy9kb3ducmV2LnhtbESPT2vCQBTE74V+h+UVvNVNBY2m2Yi0ih79B7a3R/Y1&#10;Cc2+DdnVRD99tyB4HGbmN0w6700tLtS6yrKCt2EEgji3uuJCwfGwep2CcB5ZY22ZFFzJwTx7fkox&#10;0bbjHV32vhABwi5BBaX3TSKly0sy6Ia2IQ7ej20N+iDbQuoWuwA3tRxF0UQarDgslNjQR0n57/5s&#10;FKynzeJrY29dUS+/16ftafZ5mHmlBi/94h2Ep94/wvf2RiuIR3E8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slbHAAAA3gAAAA8AAAAAAAAAAAAAAAAAmAIAAGRy&#10;cy9kb3ducmV2LnhtbFBLBQYAAAAABAAEAPUAAACMAwAAAAA=&#10;" filled="f" stroked="f">
                  <v:textbox inset="0,0,0,0">
                    <w:txbxContent>
                      <w:p w:rsidR="00D74609" w:rsidRDefault="00D74609" w:rsidP="00D74609">
                        <w:pPr>
                          <w:spacing w:line="256" w:lineRule="auto"/>
                        </w:pPr>
                        <w:r>
                          <w:rPr>
                            <w:b/>
                            <w:sz w:val="18"/>
                          </w:rPr>
                          <w:t>Superstructure</w:t>
                        </w:r>
                      </w:p>
                    </w:txbxContent>
                  </v:textbox>
                </v:rect>
                <v:rect id="Rectangle 451" o:spid="_x0000_s1076" style="position:absolute;left:23072;top:873;width:3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sIcgA&#10;AADeAAAADwAAAGRycy9kb3ducmV2LnhtbESPT2vCQBTE74V+h+UVems2zSHRmFWkf9Cj1YJ6e2Sf&#10;SWj2bchuTfTTuwWhx2FmfsMUi9G04ky9aywreI1iEMSl1Q1XCr53ny8TEM4ja2wtk4ILOVjMHx8K&#10;zLUd+IvOW1+JAGGXo4La+y6X0pU1GXSR7YiDd7K9QR9kX0nd4xDgppVJHKfSYMNhocaO3moqf7a/&#10;RsFq0i0Pa3sdqvbjuNpv9tP33dQr9fw0LmcgPI3+P3xvr7WCLMmyFP7u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whyAAAAN4AAAAPAAAAAAAAAAAAAAAAAJgCAABk&#10;cnMvZG93bnJldi54bWxQSwUGAAAAAAQABAD1AAAAjQMAAAAA&#10;" filled="f" stroked="f">
                  <v:textbox inset="0,0,0,0">
                    <w:txbxContent>
                      <w:p w:rsidR="00D74609" w:rsidRDefault="00D74609" w:rsidP="00D74609">
                        <w:pPr>
                          <w:spacing w:line="256" w:lineRule="auto"/>
                        </w:pPr>
                        <w:r>
                          <w:rPr>
                            <w:b/>
                            <w:sz w:val="18"/>
                          </w:rPr>
                          <w:t xml:space="preserve"> </w:t>
                        </w:r>
                      </w:p>
                    </w:txbxContent>
                  </v:textbox>
                </v:rect>
                <v:rect id="Rectangle 452" o:spid="_x0000_s1077" style="position:absolute;left:18042;top:2039;width:3994;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JuscA&#10;AADeAAAADwAAAGRycy9kb3ducmV2LnhtbESPQWvCQBSE7wX/w/KE3upGD41G1xBsizm2UVBvj+wz&#10;CWbfhuzWpP313UKhx2FmvmE26WhacafeNZYVzGcRCOLS6oYrBcfD29MShPPIGlvLpOCLHKTbycMG&#10;E20H/qB74SsRIOwSVFB73yVSurImg25mO+LgXW1v0AfZV1L3OAS4aeUiip6lwYbDQo0d7Woqb8Wn&#10;UbBfdtk5t99D1b5e9qf30+rlsPJKPU7HbA3C0+j/w3/tXCuIF3Ecw++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0ibrHAAAA3gAAAA8AAAAAAAAAAAAAAAAAmAIAAGRy&#10;cy9kb3ducmV2LnhtbFBLBQYAAAAABAAEAPUAAACMAwAAAAA=&#10;" filled="f" stroked="f">
                  <v:textbox inset="0,0,0,0">
                    <w:txbxContent>
                      <w:p w:rsidR="00D74609" w:rsidRDefault="00D74609" w:rsidP="00D74609">
                        <w:pPr>
                          <w:spacing w:line="256" w:lineRule="auto"/>
                        </w:pPr>
                        <w:r>
                          <w:rPr>
                            <w:b/>
                            <w:sz w:val="18"/>
                          </w:rPr>
                          <w:t>Isolator</w:t>
                        </w:r>
                      </w:p>
                    </w:txbxContent>
                  </v:textbox>
                </v:rect>
                <v:rect id="Rectangle 453" o:spid="_x0000_s1078" style="position:absolute;left:21048;top:2039;width:300;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dyMUA&#10;AADeAAAADwAAAGRycy9kb3ducmV2LnhtbERPPW/CMBDdkfgP1lXqBk4ZGgiYKKJFZGwDErCd4msS&#10;NT5HsSFpf309VGJ8et+bdDStuFPvGssKXuYRCOLS6oYrBafjfrYE4TyyxtYyKfghB+l2Otlgou3A&#10;n3QvfCVCCLsEFdTed4mUrqzJoJvbjjhwX7Y36APsK6l7HEK4aeUiil6lwYZDQ40d7Woqv4ubUXBY&#10;dtklt79D1b5fD+eP8+rtuPJKPT+N2RqEp9E/xP/uXCuIF3Ec9oY74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x3IxQAAAN4AAAAPAAAAAAAAAAAAAAAAAJgCAABkcnMv&#10;ZG93bnJldi54bWxQSwUGAAAAAAQABAD1AAAAigMAAAAA&#10;" filled="f" stroked="f">
                  <v:textbox inset="0,0,0,0">
                    <w:txbxContent>
                      <w:p w:rsidR="00D74609" w:rsidRDefault="00D74609" w:rsidP="00D74609">
                        <w:pPr>
                          <w:spacing w:line="256" w:lineRule="auto"/>
                        </w:pPr>
                        <w:r>
                          <w:rPr>
                            <w:b/>
                            <w:sz w:val="18"/>
                          </w:rPr>
                          <w:t xml:space="preserve"> </w:t>
                        </w:r>
                      </w:p>
                    </w:txbxContent>
                  </v:textbox>
                </v:rect>
                <v:shape id="Shape 454" o:spid="_x0000_s1079" style="position:absolute;left:22903;top:2959;width:2744;height:6593;visibility:visible;mso-wrap-style:square;v-text-anchor:top" coordsize="274410,65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XscA&#10;AADeAAAADwAAAGRycy9kb3ducmV2LnhtbESPQWvCQBSE70L/w/IKvemmKRgbXUUbBaFgqRa8vmZf&#10;k9Ds2zS7xvjvXaHgcZiZb5jZoje16Kh1lWUFz6MIBHFudcWFgq/DZjgB4TyyxtoyKbiQg8X8YTDD&#10;VNszf1K394UIEHYpKii9b1IpXV6SQTeyDXHwfmxr0AfZFlK3eA5wU8s4isbSYMVhocSG3krKf/cn&#10;o2C3Xh34/cLrLvM0yT7csfn7flHq6bFfTkF46v09/N/eagVJnCSvcLs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fhF7HAAAA3gAAAA8AAAAAAAAAAAAAAAAAmAIAAGRy&#10;cy9kb3ducmV2LnhtbFBLBQYAAAAABAAEAPUAAACMAwAAAAA=&#10;" path="m,659302c6218,588845,12436,518712,49925,441143,87325,363586,187085,267277,224484,193911,261974,120545,268192,60111,274410,e" filled="f" strokeweight="1.50197mm">
                  <v:path arrowok="t" o:connecttype="custom" o:connectlocs="0,66;1,59;1,52;5,44;9,36;19,27;22,19;26,12;27,6;27,0" o:connectangles="0,0,0,0,0,0,0,0,0,0" textboxrect="0,0,274410,659302"/>
                </v:shape>
                <v:shape id="Shape 455" o:spid="_x0000_s1080" style="position:absolute;left:24404;top:3006;width:2243;height:0;visibility:visible;mso-wrap-style:square;v-text-anchor:top" coordsize="22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YUsUA&#10;AADeAAAADwAAAGRycy9kb3ducmV2LnhtbESPzWrCQBSF9wXfYbiCuzrRRSPRUYpoyUakUcHlbeY2&#10;k5q5EzJjjG/fWRS6PJw/vtVmsI3oqfO1YwWzaQKCuHS65krB+bR/XYDwAVlj45gUPMnDZj16WWGm&#10;3YM/qS9CJeII+wwVmBDaTEpfGrLop64ljt636yyGKLtK6g4fcdw2cp4kb9JizfHBYEtbQ+WtuFsF&#10;1Oe3Q3067i7tXedX85FefoovpSbj4X0JItAQ/sN/7VwrSOfpIgJEnI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hSxQAAAN4AAAAPAAAAAAAAAAAAAAAAAJgCAABkcnMv&#10;ZG93bnJldi54bWxQSwUGAAAAAAQABAD1AAAAigMAAAAA&#10;" path="m,l224394,e" filled="f" strokeweight=".3755mm">
                  <v:path arrowok="t" o:connecttype="custom" o:connectlocs="0,0;22,0" o:connectangles="0,0" textboxrect="0,0,22439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30" o:spid="_x0000_s1081" type="#_x0000_t75" style="position:absolute;left:21371;top:9500;width:3048;height: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wjpHGAAAA3gAAAA8AAABkcnMvZG93bnJldi54bWxEj8FqwzAQRO+B/oPYQm+J7BDq4EY2pRBI&#10;6KluIOS2WFvLxFoZS4ldf31VKPQ4zMwbZldOthN3GnzrWEG6SkAQ10633Cg4fe6XWxA+IGvsHJOC&#10;b/JQFg+LHebajfxB9yo0IkLY56jAhNDnUvrakEW/cj1x9L7cYDFEOTRSDzhGuO3kOkmepcWW44LB&#10;nt4M1dfqZhUcNtOp8ec+vczv8+1oJO4vV1Tq6XF6fQERaAr/4b/2QSvI1tk2hd878QrI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7COkcYAAADeAAAADwAAAAAAAAAAAAAA&#10;AACfAgAAZHJzL2Rvd25yZXYueG1sUEsFBgAAAAAEAAQA9wAAAJIDAAAAAA==&#10;">
                  <v:imagedata r:id="rId11" o:title=""/>
                </v:shape>
                <v:shape id="Shape 457" o:spid="_x0000_s1082" style="position:absolute;left:21407;top:9552;width:2997;height:0;visibility:visible;mso-wrap-style:square;v-text-anchor:top" coordsize="29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9MscA&#10;AADeAAAADwAAAGRycy9kb3ducmV2LnhtbESPS2/CMBCE75X4D9ZW4gYOOfAIGMRDIHpBQLn0toqX&#10;JGq8jmxDwr+vK1XqcTQz32gWq87U4knOV5YVjIYJCOLc6ooLBbfP/WAKwgdkjbVlUvAiD6tl722B&#10;mbYtX+h5DYWIEPYZKihDaDIpfV6SQT+0DXH07tYZDFG6QmqHbYSbWqZJMpYGK44LJTa0LSn/vj6M&#10;gg92X+awm8nT7HbcvEbN2R/atVL99249BxGoC//hv/ZRK5ikk2kKv3fi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0fTLHAAAA3gAAAA8AAAAAAAAAAAAAAAAAmAIAAGRy&#10;cy9kb3ducmV2LnhtbFBLBQYAAAAABAAEAPUAAACMAwAAAAA=&#10;" path="m,l299643,e" filled="f" strokeweight=".18775mm">
                  <v:stroke endcap="round"/>
                  <v:path arrowok="t" o:connecttype="custom" o:connectlocs="0,0;30,0" o:connectangles="0,0" textboxrect="0,0,299643,0"/>
                </v:shape>
                <v:shape id="Picture 34531" o:spid="_x0000_s1083" type="#_x0000_t75" style="position:absolute;left:24389;top:1941;width:6004;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AbBHGAAAA3gAAAA8AAABkcnMvZG93bnJldi54bWxEj0FrwkAUhO+F/oflCb3VjWmpGl0lLa0U&#10;vLQa74/sMwlm34bdbRL/fVco9DjMzDfMejuaVvTkfGNZwWyagCAurW64UlAcPx4XIHxA1thaJgVX&#10;8rDd3N+tMdN24G/qD6ESEcI+QwV1CF0mpS9rMuintiOO3tk6gyFKV0ntcIhw08o0SV6kwYbjQo0d&#10;vdVUXg4/RoF7LdKrPQ1+me+wr/bPxZfL35V6mIz5CkSgMfyH/9qfWsE8nS+e4HYnXg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8BsEcYAAADeAAAADwAAAAAAAAAAAAAA&#10;AACfAgAAZHJzL2Rvd25yZXYueG1sUEsFBgAAAAAEAAQA9wAAAJIDAAAAAA==&#10;">
                  <v:imagedata r:id="rId12" o:title=""/>
                </v:shape>
                <v:shape id="Shape 459" o:spid="_x0000_s1084" style="position:absolute;left:24404;top:1984;width:5988;height:975;visibility:visible;mso-wrap-style:square;v-text-anchor:top" coordsize="598836,9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I3cMA&#10;AADeAAAADwAAAGRycy9kb3ducmV2LnhtbESPQYvCMBSE74L/ITzBm6ZbRG3XKEVYWLypZc9vm7dN&#10;2ealNFHrvzeC4HGYmW+YzW6wrbhS7xvHCj7mCQjiyumGawXl+Wu2BuEDssbWMSm4k4fddjzaYK7d&#10;jY90PYVaRAj7HBWYELpcSl8ZsujnriOO3p/rLYYo+1rqHm8RbluZJslSWmw4LhjsaG+o+j9drIKi&#10;zO7db+qa1py5OGSLgn6yWqnpZCg+QQQawjv8an9rBat0tV7A806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YI3cMAAADeAAAADwAAAAAAAAAAAAAAAACYAgAAZHJzL2Rv&#10;d25yZXYueG1sUEsFBgAAAAAEAAQA9QAAAIgDAAAAAA==&#10;" path="m386788,l,97567r212048,l598836,,386788,xe" filled="f" strokeweight=".18775mm">
                  <v:stroke endcap="round"/>
                  <v:path arrowok="t" o:connecttype="custom" o:connectlocs="39,0;0,10;21,10;60,0;39,0" o:connectangles="0,0,0,0,0" textboxrect="0,0,598836,97567"/>
                </v:shape>
                <v:shape id="Picture 34532" o:spid="_x0000_s1085" type="#_x0000_t75" style="position:absolute;left:25079;top:763;width:9023;height:1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v343HAAAA3gAAAA8AAABkcnMvZG93bnJldi54bWxEj0trAkEQhO8B/8PQQm5x1oVEWR0lCAka&#10;vGQ1YG7NTruP7PQsO5N9/PuMEPBYVNdXXevtYGrRUetKywrmswgEcWZ1ybmC8+ntaQnCeWSNtWVS&#10;MJKD7WbysMZE254/qUt9LgKEXYIKCu+bREqXFWTQzWxDHLyrbQ36INtc6hb7ADe1jKPoRRosOTQU&#10;2NCuoOwn/TXhjbL/GCs8fB3Gy/fFVjUf9++s1ON0eF2B8DT4+/F/eq8VLOLF8hlucwID5OY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6v343HAAAA3gAAAA8AAAAAAAAAAAAA&#10;AAAAnwIAAGRycy9kb3ducmV2LnhtbFBLBQYAAAAABAAEAPcAAACTAwAAAAA=&#10;">
                  <v:imagedata r:id="rId13" o:title=""/>
                </v:shape>
                <v:shape id="Shape 461" o:spid="_x0000_s1086" style="position:absolute;left:25147;top:823;width:8952;height:1161;visibility:visible;mso-wrap-style:square;v-text-anchor:top" coordsize="895208,11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eJcUA&#10;AADeAAAADwAAAGRycy9kb3ducmV2LnhtbESPT4vCMBTE78J+h/AEb5raQ1uqUURW2YMX/yx7fTbP&#10;ttq8lCar9dubhQWPw8z8hpkve9OIO3WutqxgOolAEBdW11wqOB034wyE88gaG8uk4EkOlouPwRxz&#10;bR+8p/vBlyJA2OWooPK+zaV0RUUG3cS2xMG72M6gD7Irpe7wEeCmkXEUJdJgzWGhwpbWFRW3w69R&#10;8Bnv/fbnbJ47zmSa8PUbd26q1GjYr2YgPPX+Hf5vf2kFaZxmCfzdCV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V4lxQAAAN4AAAAPAAAAAAAAAAAAAAAAAJgCAABkcnMv&#10;ZG93bnJldi54bWxQSwUGAAAAAAQABAD1AAAAigMAAAAA&#10;" path="m895208,116042l,116042,,,895208,e" filled="f" strokeweight=".18775mm">
                  <v:stroke miterlimit="66585f" joinstyle="miter" endcap="round"/>
                  <v:path arrowok="t" o:connecttype="custom" o:connectlocs="90,12;0,12;0,0;90,0" o:connectangles="0,0,0,0" textboxrect="0,0,895208,116042"/>
                </v:shape>
                <v:rect id="Rectangle 462" o:spid="_x0000_s1087" style="position:absolute;left:17837;top:5132;width:671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5nccA&#10;AADeAAAADwAAAGRycy9kb3ducmV2LnhtbESPT2vCQBTE74V+h+UVvNVNPZgYXUXaih79B+rtkX1N&#10;QrNvQ3Y10U/vCoLHYWZ+w0xmnanEhRpXWlbw1Y9AEGdWl5wr2O8WnwkI55E1VpZJwZUczKbvbxNM&#10;tW15Q5etz0WAsEtRQeF9nUrpsoIMur6tiYP3ZxuDPsgml7rBNsBNJQdRNJQGSw4LBdb0XVD2vz0b&#10;Bcuknh9X9tbm1e9peVgfRj+7kVeq99HNxyA8df4VfrZXWkE8iJMY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h+Z3HAAAA3gAAAA8AAAAAAAAAAAAAAAAAmAIAAGRy&#10;cy9kb3ducmV2LnhtbFBLBQYAAAAABAAEAPUAAACMAwAAAAA=&#10;" filled="f" stroked="f">
                  <v:textbox inset="0,0,0,0">
                    <w:txbxContent>
                      <w:p w:rsidR="00D74609" w:rsidRDefault="00D74609" w:rsidP="00D74609">
                        <w:pPr>
                          <w:spacing w:line="256" w:lineRule="auto"/>
                        </w:pPr>
                        <w:r>
                          <w:rPr>
                            <w:b/>
                            <w:sz w:val="18"/>
                          </w:rPr>
                          <w:t>Substructure</w:t>
                        </w:r>
                      </w:p>
                    </w:txbxContent>
                  </v:textbox>
                </v:rect>
                <v:rect id="Rectangle 463" o:spid="_x0000_s1088" style="position:absolute;left:22899;top:5132;width:3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t78MA&#10;AADeAAAADwAAAGRycy9kb3ducmV2LnhtbERPTYvCMBC9C/6HMII3TfWgtRpF3BU97qqg3oZmbIvN&#10;pDTRVn/95rDg8fG+F6vWlOJJtSssKxgNIxDEqdUFZwpOx+0gBuE8ssbSMil4kYPVsttZYKJtw7/0&#10;PPhMhBB2CSrIva8SKV2ak0E3tBVx4G62NugDrDOpa2xCuCnlOIom0mDBoSHHijY5pffDwyjYxdX6&#10;srfvJiu/r7vzz3n2dZx5pfq9dj0H4an1H/G/e68VTMfTOOwNd8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5t78MAAADeAAAADwAAAAAAAAAAAAAAAACYAgAAZHJzL2Rv&#10;d25yZXYueG1sUEsFBgAAAAAEAAQA9QAAAIgDAAAAAA==&#10;" filled="f" stroked="f">
                  <v:textbox inset="0,0,0,0">
                    <w:txbxContent>
                      <w:p w:rsidR="00D74609" w:rsidRDefault="00D74609" w:rsidP="00D74609">
                        <w:pPr>
                          <w:spacing w:line="256" w:lineRule="auto"/>
                        </w:pPr>
                        <w:r>
                          <w:rPr>
                            <w:b/>
                            <w:sz w:val="18"/>
                          </w:rPr>
                          <w:t xml:space="preserve"> </w:t>
                        </w:r>
                      </w:p>
                    </w:txbxContent>
                  </v:textbox>
                </v:rect>
                <v:shape id="Shape 464" o:spid="_x0000_s1089" style="position:absolute;left:23606;top:1060;width:1541;height:693;visibility:visible;mso-wrap-style:square;v-text-anchor:top" coordsize="154102,6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hssgA&#10;AADeAAAADwAAAGRycy9kb3ducmV2LnhtbESPQUvDQBSE70L/w/IK3uwmEds0dluKUFC82Cjt9ZF9&#10;Jmmzb8PumsR/7wqCx2FmvmE2u8l0YiDnW8sK0kUCgriyuuVawcf74S4H4QOyxs4yKfgmD7vt7GaD&#10;hbYjH2koQy0ihH2BCpoQ+kJKXzVk0C9sTxy9T+sMhihdLbXDMcJNJ7MkWUqDLceFBnt6aqi6ll9G&#10;wVt+cefs/uU0nMr0NR0vh+XxIVXqdj7tH0EEmsJ/+K/9rBWsslW+ht878Qr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pWGyyAAAAN4AAAAPAAAAAAAAAAAAAAAAAJgCAABk&#10;cnMvZG93bnJldi54bWxQSwUGAAAAAAQABAD1AAAAjQMAAAAA&#10;" path="m100031,r54071,34639l100031,69279r,-28866l4506,40413c1983,40413,,37757,,34639,,31406,1983,28866,4506,28866r95525,l100031,xe" fillcolor="black" stroked="f" strokeweight="0">
                  <v:stroke miterlimit="66585f" joinstyle="miter" endcap="round"/>
                  <v:path arrowok="t" o:connecttype="custom" o:connectlocs="10,0;15,3;10,7;10,4;0,4;0,3;0,3;10,3;10,0" o:connectangles="0,0,0,0,0,0,0,0,0" textboxrect="0,0,154102,69279"/>
                </v:shape>
                <v:shape id="Shape 465" o:spid="_x0000_s1090" style="position:absolute;left:21362;top:2220;width:3785;height:693;visibility:visible;mso-wrap-style:square;v-text-anchor:top" coordsize="378496,6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2vtcYA&#10;AADeAAAADwAAAGRycy9kb3ducmV2LnhtbESPTUsDMRCG74L/IYzgzSZWsHXbtGhBKNSLtcUep8ns&#10;B91Mlk3arv/eOQgeh3fe5+WZL4fQqgv1qYls4XFkQBG76BuuLOy+3h+moFJG9thGJgs/lGC5uL2Z&#10;Y+HjlT/pss2VEginAi3UOXeF1snVFDCNYkcsWRn7gFnOvtK+x6vAQ6vHxjzrgA3LQo0drWpyp+05&#10;CKV8Ks9uvdl/b/arA5u3D0NHZ+393fA6A5VpyP/Pf+21tzAZT15EQHREB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2vtcYAAADeAAAADwAAAAAAAAAAAAAAAACYAgAAZHJz&#10;L2Rvd25yZXYueG1sUEsFBgAAAAAEAAQA9QAAAIsDAAAAAA==&#10;" path="m324425,r54071,34639l324425,69279r,-28866l4506,40412c1982,40412,,37826,,34639,,31452,1982,28866,4506,28866r319919,l324425,xe" fillcolor="black" stroked="f" strokeweight="0">
                  <v:stroke miterlimit="66585f" joinstyle="miter" endcap="round"/>
                  <v:path arrowok="t" o:connecttype="custom" o:connectlocs="32,0;38,3;32,7;32,4;0,4;0,3;0,3;32,3;32,0" o:connectangles="0,0,0,0,0,0,0,0,0" textboxrect="0,0,378496,69279"/>
                </v:shape>
                <v:shape id="Shape 466" o:spid="_x0000_s1091" style="position:absolute;left:22858;top:5136;width:1546;height:693;visibility:visible;mso-wrap-style:square;v-text-anchor:top" coordsize="154553,6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TIscA&#10;AADeAAAADwAAAGRycy9kb3ducmV2LnhtbESPT2vCQBTE74V+h+UJvdWNHhobXUVCpYVCqf+vj+wz&#10;G8y+jdmtpn56tyD0OMzMb5jJrLO1OFPrK8cKBv0EBHHhdMWlgs168TwC4QOyxtoxKfglD7Pp48ME&#10;M+0uvKTzKpQiQthnqMCE0GRS+sKQRd93DXH0Dq61GKJsS6lbvES4reUwSV6kxYrjgsGGckPFcfVj&#10;FezMdf2ebr9TH97m/HnKv/Y6J6Weet18DCJQF/7D9/aHVpAO09cB/N2JV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IUyLHAAAA3gAAAA8AAAAAAAAAAAAAAAAAmAIAAGRy&#10;cy9kb3ducmV2LnhtbFBLBQYAAAAABAAEAPUAAACMAwAAAAA=&#10;" path="m100482,r54071,34639l100482,69279r,-28867l4506,40412c1982,40412,,37826,,34639,,31452,1982,28866,4506,28866r95976,l100482,xe" fillcolor="black" stroked="f" strokeweight="0">
                  <v:stroke miterlimit="66585f" joinstyle="miter" endcap="round"/>
                  <v:path arrowok="t" o:connecttype="custom" o:connectlocs="10,0;15,3;10,7;10,4;0,4;0,3;0,3;10,3;10,0" o:connectangles="0,0,0,0,0,0,0,0,0" textboxrect="0,0,154553,69279"/>
                </v:shape>
                <w10:anchorlock/>
              </v:group>
            </w:pict>
          </mc:Fallback>
        </mc:AlternateContent>
      </w:r>
    </w:p>
    <w:p w:rsidR="00D74609" w:rsidRPr="00D74609" w:rsidRDefault="00D74609" w:rsidP="00D74609">
      <w:pPr>
        <w:widowControl w:val="0"/>
        <w:tabs>
          <w:tab w:val="center" w:pos="3066"/>
          <w:tab w:val="center" w:pos="6103"/>
        </w:tabs>
        <w:spacing w:after="0" w:line="240" w:lineRule="auto"/>
        <w:jc w:val="both"/>
        <w:rPr>
          <w:rFonts w:eastAsia="Times New Roman"/>
          <w:snapToGrid w:val="0"/>
          <w:color w:val="000000"/>
          <w:szCs w:val="24"/>
          <w:lang w:val="en-US"/>
        </w:rPr>
      </w:pPr>
      <w:r w:rsidRPr="00D74609">
        <w:rPr>
          <w:rFonts w:ascii="Calibri" w:eastAsia="Calibri" w:hAnsi="Calibri" w:cs="Calibri"/>
          <w:snapToGrid w:val="0"/>
          <w:color w:val="000000"/>
          <w:szCs w:val="24"/>
          <w:lang w:val="en-US"/>
        </w:rPr>
        <w:tab/>
      </w:r>
      <w:r w:rsidRPr="00D74609">
        <w:rPr>
          <w:rFonts w:eastAsia="Times New Roman"/>
          <w:b/>
          <w:snapToGrid w:val="0"/>
          <w:color w:val="000000"/>
          <w:szCs w:val="24"/>
          <w:lang w:val="en-US"/>
        </w:rPr>
        <w:t xml:space="preserve">(a) </w:t>
      </w:r>
      <w:r w:rsidRPr="00D74609">
        <w:rPr>
          <w:rFonts w:eastAsia="Times New Roman"/>
          <w:b/>
          <w:snapToGrid w:val="0"/>
          <w:color w:val="000000"/>
          <w:szCs w:val="24"/>
          <w:lang w:val="en-US"/>
        </w:rPr>
        <w:tab/>
      </w:r>
      <w:r w:rsidRPr="00D74609">
        <w:rPr>
          <w:rFonts w:ascii="Calibri" w:eastAsia="Calibri" w:hAnsi="Calibri" w:cs="Calibri"/>
          <w:b/>
          <w:snapToGrid w:val="0"/>
          <w:color w:val="000000"/>
          <w:sz w:val="20"/>
          <w:szCs w:val="24"/>
          <w:lang w:val="en-US"/>
        </w:rPr>
        <w:t xml:space="preserve">(b) </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center"/>
        <w:rPr>
          <w:rFonts w:eastAsia="Times New Roman"/>
          <w:snapToGrid w:val="0"/>
          <w:sz w:val="20"/>
          <w:szCs w:val="24"/>
          <w:lang w:val="en-US"/>
        </w:rPr>
      </w:pPr>
      <w:r w:rsidRPr="00D74609">
        <w:rPr>
          <w:rFonts w:eastAsia="Times New Roman"/>
          <w:snapToGrid w:val="0"/>
          <w:sz w:val="20"/>
          <w:szCs w:val="24"/>
          <w:lang w:val="en-US"/>
        </w:rPr>
        <w:t xml:space="preserve">Figure 1. (a) Idealized hysteresis loop of a typical isolator, (b) Typical seismic-isolated bridge substructure. </w:t>
      </w:r>
    </w:p>
    <w:p w:rsidR="00D74609" w:rsidRPr="00D74609" w:rsidRDefault="00D74609" w:rsidP="00D74609">
      <w:pPr>
        <w:widowControl w:val="0"/>
        <w:spacing w:after="0" w:line="240" w:lineRule="auto"/>
        <w:jc w:val="both"/>
        <w:rPr>
          <w:rFonts w:eastAsia="Times New Roman"/>
          <w:snapToGrid w:val="0"/>
          <w:szCs w:val="24"/>
          <w:lang w:val="en-US"/>
        </w:rPr>
      </w:pPr>
      <w:r w:rsidRPr="00D74609">
        <w:rPr>
          <w:rFonts w:eastAsia="Times New Roman"/>
          <w:snapToGrid w:val="0"/>
          <w:szCs w:val="24"/>
          <w:lang w:val="en-US"/>
        </w:rPr>
        <w:t xml:space="preserve"> </w:t>
      </w:r>
    </w:p>
    <w:p w:rsidR="00D74609" w:rsidRPr="00D74609" w:rsidRDefault="00D74609" w:rsidP="00D74609">
      <w:pPr>
        <w:widowControl w:val="0"/>
        <w:spacing w:after="0" w:line="240" w:lineRule="auto"/>
        <w:jc w:val="both"/>
        <w:rPr>
          <w:rFonts w:eastAsia="Times New Roman"/>
          <w:snapToGrid w:val="0"/>
          <w:szCs w:val="24"/>
          <w:lang w:val="en-US"/>
        </w:rPr>
      </w:pPr>
      <w:r w:rsidRPr="00D74609">
        <w:rPr>
          <w:rFonts w:eastAsia="Times New Roman"/>
          <w:snapToGrid w:val="0"/>
          <w:szCs w:val="24"/>
          <w:lang w:val="en-US"/>
        </w:rPr>
        <w:t xml:space="preserve"> </w:t>
      </w:r>
    </w:p>
    <w:p w:rsidR="00D74609" w:rsidRPr="00D74609" w:rsidRDefault="00D74609" w:rsidP="00D74609">
      <w:pPr>
        <w:keepNext/>
        <w:keepLines/>
        <w:widowControl w:val="0"/>
        <w:spacing w:after="0" w:line="240" w:lineRule="auto"/>
        <w:jc w:val="both"/>
        <w:outlineLvl w:val="0"/>
        <w:rPr>
          <w:rFonts w:eastAsia="Times New Roman"/>
          <w:b/>
          <w:snapToGrid w:val="0"/>
          <w:color w:val="000000"/>
          <w:szCs w:val="24"/>
          <w:lang w:val="en-US"/>
        </w:rPr>
      </w:pPr>
      <w:r w:rsidRPr="00D74609">
        <w:rPr>
          <w:rFonts w:eastAsia="Times New Roman"/>
          <w:b/>
          <w:snapToGrid w:val="0"/>
          <w:color w:val="000000"/>
          <w:sz w:val="20"/>
          <w:szCs w:val="24"/>
          <w:lang w:val="en-US"/>
        </w:rPr>
        <w:t>2.</w:t>
      </w:r>
      <w:r w:rsidRPr="00D74609">
        <w:rPr>
          <w:rFonts w:eastAsia="Times New Roman"/>
          <w:b/>
          <w:snapToGrid w:val="0"/>
          <w:color w:val="000000"/>
          <w:szCs w:val="24"/>
          <w:lang w:val="en-US"/>
        </w:rPr>
        <w:t xml:space="preserve"> RESEARCH OBJECTIVE AND METHODOLOGY </w:t>
      </w:r>
    </w:p>
    <w:p w:rsidR="00D74609" w:rsidRPr="00D74609" w:rsidRDefault="00D74609" w:rsidP="00D74609">
      <w:pPr>
        <w:widowControl w:val="0"/>
        <w:spacing w:after="0" w:line="240" w:lineRule="auto"/>
        <w:jc w:val="both"/>
        <w:rPr>
          <w:rFonts w:eastAsia="Times New Roman"/>
          <w:snapToGrid w:val="0"/>
          <w:szCs w:val="24"/>
          <w:lang w:val="en-US"/>
        </w:rPr>
      </w:pPr>
      <w:r w:rsidRPr="00D74609">
        <w:rPr>
          <w:rFonts w:eastAsia="Times New Roman"/>
          <w:snapToGrid w:val="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The main objective of this research study is to formulate closed form equations as functions of the isolator, bridge and ground motion properties to calculate the optimum characteristic strength, </w:t>
      </w:r>
      <w:r w:rsidRPr="00D74609">
        <w:rPr>
          <w:rFonts w:eastAsia="Times New Roman"/>
          <w:i/>
          <w:snapToGrid w:val="0"/>
          <w:color w:val="000000"/>
          <w:szCs w:val="24"/>
          <w:lang w:val="en-US"/>
        </w:rPr>
        <w:t>Q</w:t>
      </w:r>
      <w:r w:rsidRPr="00D74609">
        <w:rPr>
          <w:rFonts w:eastAsia="Times New Roman"/>
          <w:i/>
          <w:snapToGrid w:val="0"/>
          <w:color w:val="000000"/>
          <w:szCs w:val="24"/>
          <w:vertAlign w:val="subscript"/>
          <w:lang w:val="en-US"/>
        </w:rPr>
        <w:t>d</w:t>
      </w:r>
      <w:r w:rsidRPr="00D74609">
        <w:rPr>
          <w:rFonts w:eastAsia="Times New Roman"/>
          <w:snapToGrid w:val="0"/>
          <w:color w:val="000000"/>
          <w:szCs w:val="24"/>
          <w:lang w:val="en-US"/>
        </w:rPr>
        <w:t xml:space="preserve"> and post-elastic stiffness, </w:t>
      </w:r>
      <w:r w:rsidRPr="00D74609">
        <w:rPr>
          <w:rFonts w:eastAsia="Times New Roman"/>
          <w:i/>
          <w:snapToGrid w:val="0"/>
          <w:color w:val="000000"/>
          <w:szCs w:val="24"/>
          <w:lang w:val="en-US"/>
        </w:rPr>
        <w:t>k</w:t>
      </w:r>
      <w:r w:rsidRPr="00D74609">
        <w:rPr>
          <w:rFonts w:eastAsia="Times New Roman"/>
          <w:i/>
          <w:snapToGrid w:val="0"/>
          <w:color w:val="000000"/>
          <w:szCs w:val="24"/>
          <w:vertAlign w:val="subscript"/>
          <w:lang w:val="en-US"/>
        </w:rPr>
        <w:t>d</w:t>
      </w:r>
      <w:r w:rsidRPr="00D74609">
        <w:rPr>
          <w:rFonts w:eastAsia="Times New Roman"/>
          <w:snapToGrid w:val="0"/>
          <w:color w:val="000000"/>
          <w:szCs w:val="24"/>
          <w:lang w:val="en-US"/>
        </w:rPr>
        <w:t xml:space="preserve">, of the isolator to minimize the MID and MIF. Using the developed equations it will be possible to select the proper isolator properties that will result in an economical SIB design. To achieve the above stated objective, first, sensitivity analyses are conducted to investigate the effects of several bridge, isolator and ground motion parameters on the optimum values of </w:t>
      </w:r>
      <w:r w:rsidRPr="00D74609">
        <w:rPr>
          <w:rFonts w:eastAsia="Times New Roman"/>
          <w:i/>
          <w:snapToGrid w:val="0"/>
          <w:color w:val="000000"/>
          <w:szCs w:val="24"/>
          <w:lang w:val="en-US"/>
        </w:rPr>
        <w:t>Q</w:t>
      </w:r>
      <w:r w:rsidRPr="00D74609">
        <w:rPr>
          <w:rFonts w:eastAsia="Times New Roman"/>
          <w:i/>
          <w:snapToGrid w:val="0"/>
          <w:color w:val="000000"/>
          <w:szCs w:val="24"/>
          <w:vertAlign w:val="subscript"/>
          <w:lang w:val="en-US"/>
        </w:rPr>
        <w:t>d</w:t>
      </w:r>
      <w:r w:rsidRPr="00D74609">
        <w:rPr>
          <w:rFonts w:eastAsia="Times New Roman"/>
          <w:snapToGrid w:val="0"/>
          <w:color w:val="000000"/>
          <w:szCs w:val="24"/>
          <w:lang w:val="en-US"/>
        </w:rPr>
        <w:t xml:space="preserve"> and </w:t>
      </w:r>
      <w:r w:rsidRPr="00D74609">
        <w:rPr>
          <w:rFonts w:eastAsia="Times New Roman"/>
          <w:i/>
          <w:snapToGrid w:val="0"/>
          <w:color w:val="000000"/>
          <w:szCs w:val="24"/>
          <w:lang w:val="en-US"/>
        </w:rPr>
        <w:t>k</w:t>
      </w:r>
      <w:r w:rsidRPr="00D74609">
        <w:rPr>
          <w:rFonts w:eastAsia="Times New Roman"/>
          <w:i/>
          <w:snapToGrid w:val="0"/>
          <w:color w:val="000000"/>
          <w:szCs w:val="24"/>
          <w:vertAlign w:val="subscript"/>
          <w:lang w:val="en-US"/>
        </w:rPr>
        <w:t>d</w:t>
      </w:r>
      <w:r w:rsidRPr="00D74609">
        <w:rPr>
          <w:rFonts w:eastAsia="Times New Roman"/>
          <w:snapToGrid w:val="0"/>
          <w:color w:val="000000"/>
          <w:szCs w:val="24"/>
          <w:lang w:val="en-US"/>
        </w:rPr>
        <w:t xml:space="preserve">.  From these sensitivity analyses, the parameters that affect the optimum values of </w:t>
      </w:r>
      <w:r w:rsidRPr="00D74609">
        <w:rPr>
          <w:rFonts w:eastAsia="Times New Roman"/>
          <w:i/>
          <w:snapToGrid w:val="0"/>
          <w:color w:val="000000"/>
          <w:szCs w:val="24"/>
          <w:lang w:val="en-US"/>
        </w:rPr>
        <w:t>Q</w:t>
      </w:r>
      <w:r w:rsidRPr="00D74609">
        <w:rPr>
          <w:rFonts w:eastAsia="Times New Roman"/>
          <w:i/>
          <w:snapToGrid w:val="0"/>
          <w:color w:val="000000"/>
          <w:szCs w:val="24"/>
          <w:vertAlign w:val="subscript"/>
          <w:lang w:val="en-US"/>
        </w:rPr>
        <w:t>d</w:t>
      </w:r>
      <w:r w:rsidRPr="00D74609">
        <w:rPr>
          <w:rFonts w:eastAsia="Times New Roman"/>
          <w:snapToGrid w:val="0"/>
          <w:color w:val="000000"/>
          <w:szCs w:val="24"/>
          <w:lang w:val="en-US"/>
        </w:rPr>
        <w:t xml:space="preserve"> and </w:t>
      </w:r>
      <w:r w:rsidRPr="00D74609">
        <w:rPr>
          <w:rFonts w:eastAsia="Times New Roman"/>
          <w:i/>
          <w:snapToGrid w:val="0"/>
          <w:color w:val="000000"/>
          <w:szCs w:val="24"/>
          <w:lang w:val="en-US"/>
        </w:rPr>
        <w:t>k</w:t>
      </w:r>
      <w:r w:rsidRPr="00D74609">
        <w:rPr>
          <w:rFonts w:eastAsia="Times New Roman"/>
          <w:i/>
          <w:snapToGrid w:val="0"/>
          <w:color w:val="000000"/>
          <w:szCs w:val="24"/>
          <w:vertAlign w:val="subscript"/>
          <w:lang w:val="en-US"/>
        </w:rPr>
        <w:t>d</w:t>
      </w:r>
      <w:r w:rsidRPr="00D74609">
        <w:rPr>
          <w:rFonts w:eastAsia="Times New Roman"/>
          <w:snapToGrid w:val="0"/>
          <w:color w:val="000000"/>
          <w:szCs w:val="24"/>
          <w:lang w:val="en-US"/>
        </w:rPr>
        <w:t xml:space="preserve"> are identified. Next, for each one of the identified parameters, nonlinear time history (NLTH) analyses of simplified structural models representative of typical SIBs are conducted to determine the optimum values of </w:t>
      </w:r>
      <w:r w:rsidRPr="00D74609">
        <w:rPr>
          <w:rFonts w:eastAsia="Times New Roman"/>
          <w:i/>
          <w:snapToGrid w:val="0"/>
          <w:color w:val="000000"/>
          <w:szCs w:val="24"/>
          <w:lang w:val="en-US"/>
        </w:rPr>
        <w:t>Q</w:t>
      </w:r>
      <w:r w:rsidRPr="00D74609">
        <w:rPr>
          <w:rFonts w:eastAsia="Times New Roman"/>
          <w:i/>
          <w:snapToGrid w:val="0"/>
          <w:color w:val="000000"/>
          <w:szCs w:val="24"/>
          <w:vertAlign w:val="subscript"/>
          <w:lang w:val="en-US"/>
        </w:rPr>
        <w:t>d</w:t>
      </w:r>
      <w:r w:rsidRPr="00D74609">
        <w:rPr>
          <w:rFonts w:eastAsia="Times New Roman"/>
          <w:i/>
          <w:snapToGrid w:val="0"/>
          <w:color w:val="000000"/>
          <w:szCs w:val="24"/>
          <w:lang w:val="en-US"/>
        </w:rPr>
        <w:t xml:space="preserve"> </w:t>
      </w:r>
      <w:r w:rsidRPr="00D74609">
        <w:rPr>
          <w:rFonts w:eastAsia="Times New Roman"/>
          <w:snapToGrid w:val="0"/>
          <w:color w:val="000000"/>
          <w:szCs w:val="24"/>
          <w:lang w:val="en-US"/>
        </w:rPr>
        <w:t xml:space="preserve">and </w:t>
      </w:r>
      <w:r w:rsidRPr="00D74609">
        <w:rPr>
          <w:rFonts w:eastAsia="Times New Roman"/>
          <w:i/>
          <w:snapToGrid w:val="0"/>
          <w:color w:val="000000"/>
          <w:szCs w:val="24"/>
          <w:lang w:val="en-US"/>
        </w:rPr>
        <w:t>k</w:t>
      </w:r>
      <w:r w:rsidRPr="00D74609">
        <w:rPr>
          <w:rFonts w:eastAsia="Times New Roman"/>
          <w:i/>
          <w:snapToGrid w:val="0"/>
          <w:color w:val="000000"/>
          <w:szCs w:val="24"/>
          <w:vertAlign w:val="subscript"/>
          <w:lang w:val="en-US"/>
        </w:rPr>
        <w:t>d</w:t>
      </w:r>
      <w:r w:rsidRPr="00D74609">
        <w:rPr>
          <w:rFonts w:eastAsia="Times New Roman"/>
          <w:snapToGrid w:val="0"/>
          <w:color w:val="000000"/>
          <w:szCs w:val="24"/>
          <w:lang w:val="en-US"/>
        </w:rPr>
        <w:t xml:space="preserve"> for an assumed range of values of the parameter under consideration. Furthermore, for each assigned value of the parameter under consideration, the NLTH analyses are repeated until the optimum values of </w:t>
      </w:r>
      <w:r w:rsidRPr="00D74609">
        <w:rPr>
          <w:rFonts w:eastAsia="Times New Roman"/>
          <w:i/>
          <w:snapToGrid w:val="0"/>
          <w:color w:val="000000"/>
          <w:szCs w:val="24"/>
          <w:lang w:val="en-US"/>
        </w:rPr>
        <w:t>Q</w:t>
      </w:r>
      <w:r w:rsidRPr="00D74609">
        <w:rPr>
          <w:rFonts w:eastAsia="Times New Roman"/>
          <w:i/>
          <w:snapToGrid w:val="0"/>
          <w:color w:val="000000"/>
          <w:szCs w:val="24"/>
          <w:vertAlign w:val="subscript"/>
          <w:lang w:val="en-US"/>
        </w:rPr>
        <w:t>d</w:t>
      </w:r>
      <w:r w:rsidRPr="00D74609">
        <w:rPr>
          <w:rFonts w:eastAsia="Times New Roman"/>
          <w:i/>
          <w:snapToGrid w:val="0"/>
          <w:color w:val="000000"/>
          <w:szCs w:val="24"/>
          <w:lang w:val="en-US"/>
        </w:rPr>
        <w:t xml:space="preserve"> </w:t>
      </w:r>
      <w:r w:rsidRPr="00D74609">
        <w:rPr>
          <w:rFonts w:eastAsia="Times New Roman"/>
          <w:snapToGrid w:val="0"/>
          <w:color w:val="000000"/>
          <w:szCs w:val="24"/>
          <w:lang w:val="en-US"/>
        </w:rPr>
        <w:t xml:space="preserve">and </w:t>
      </w:r>
      <w:r w:rsidRPr="00D74609">
        <w:rPr>
          <w:rFonts w:eastAsia="Times New Roman"/>
          <w:i/>
          <w:snapToGrid w:val="0"/>
          <w:color w:val="000000"/>
          <w:szCs w:val="24"/>
          <w:lang w:val="en-US"/>
        </w:rPr>
        <w:t>k</w:t>
      </w:r>
      <w:r w:rsidRPr="00D74609">
        <w:rPr>
          <w:rFonts w:eastAsia="Times New Roman"/>
          <w:i/>
          <w:snapToGrid w:val="0"/>
          <w:color w:val="000000"/>
          <w:szCs w:val="24"/>
          <w:vertAlign w:val="subscript"/>
          <w:lang w:val="en-US"/>
        </w:rPr>
        <w:t>d</w:t>
      </w:r>
      <w:r w:rsidRPr="00D74609">
        <w:rPr>
          <w:rFonts w:eastAsia="Times New Roman"/>
          <w:snapToGrid w:val="0"/>
          <w:color w:val="000000"/>
          <w:szCs w:val="24"/>
          <w:lang w:val="en-US"/>
        </w:rPr>
        <w:t xml:space="preserve"> are correctly identified. Next, the available data is plotted as a function of some dimensionless parameters proposed by Makris&amp; Black (2004a, 2004b). Nonlinear regression analyses of the plotted data are then conducted to obtain closed form equations for the optimum values of </w:t>
      </w:r>
      <w:r w:rsidRPr="00D74609">
        <w:rPr>
          <w:rFonts w:eastAsia="Times New Roman"/>
          <w:i/>
          <w:snapToGrid w:val="0"/>
          <w:color w:val="000000"/>
          <w:szCs w:val="24"/>
          <w:lang w:val="en-US"/>
        </w:rPr>
        <w:t>Q</w:t>
      </w:r>
      <w:r w:rsidRPr="00D74609">
        <w:rPr>
          <w:rFonts w:eastAsia="Times New Roman"/>
          <w:i/>
          <w:snapToGrid w:val="0"/>
          <w:color w:val="000000"/>
          <w:szCs w:val="24"/>
          <w:vertAlign w:val="subscript"/>
          <w:lang w:val="en-US"/>
        </w:rPr>
        <w:t>d</w:t>
      </w:r>
      <w:r w:rsidRPr="00D74609">
        <w:rPr>
          <w:rFonts w:eastAsia="Times New Roman"/>
          <w:snapToGrid w:val="0"/>
          <w:color w:val="000000"/>
          <w:szCs w:val="24"/>
          <w:lang w:val="en-US"/>
        </w:rPr>
        <w:t xml:space="preserve"> and </w:t>
      </w:r>
      <w:r w:rsidRPr="00D74609">
        <w:rPr>
          <w:rFonts w:eastAsia="Times New Roman"/>
          <w:i/>
          <w:snapToGrid w:val="0"/>
          <w:color w:val="000000"/>
          <w:szCs w:val="24"/>
          <w:lang w:val="en-US"/>
        </w:rPr>
        <w:t>k</w:t>
      </w:r>
      <w:r w:rsidRPr="00D74609">
        <w:rPr>
          <w:rFonts w:eastAsia="Times New Roman"/>
          <w:i/>
          <w:snapToGrid w:val="0"/>
          <w:color w:val="000000"/>
          <w:szCs w:val="24"/>
          <w:vertAlign w:val="subscript"/>
          <w:lang w:val="en-US"/>
        </w:rPr>
        <w:t>d</w:t>
      </w:r>
      <w:r w:rsidRPr="00D74609">
        <w:rPr>
          <w:rFonts w:eastAsia="Times New Roman"/>
          <w:snapToGrid w:val="0"/>
          <w:color w:val="000000"/>
          <w:szCs w:val="24"/>
          <w:lang w:val="en-US"/>
        </w:rPr>
        <w:t xml:space="preserve">, to minimize the MID and MIF. The obtained closed form equations are then verified using a suite of ground motions different than that used for the development of the same equations.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keepNext/>
        <w:keepLines/>
        <w:widowControl w:val="0"/>
        <w:spacing w:after="0" w:line="240" w:lineRule="auto"/>
        <w:jc w:val="both"/>
        <w:outlineLvl w:val="0"/>
        <w:rPr>
          <w:rFonts w:eastAsia="Times New Roman"/>
          <w:b/>
          <w:snapToGrid w:val="0"/>
          <w:color w:val="000000"/>
          <w:szCs w:val="24"/>
          <w:lang w:val="en-US"/>
        </w:rPr>
      </w:pPr>
      <w:r w:rsidRPr="00D74609">
        <w:rPr>
          <w:rFonts w:eastAsia="Times New Roman"/>
          <w:b/>
          <w:snapToGrid w:val="0"/>
          <w:color w:val="000000"/>
          <w:szCs w:val="24"/>
          <w:lang w:val="en-US"/>
        </w:rPr>
        <w:t xml:space="preserve">3. GROUND MOTIONS AND PARAMETERS CONSIDERED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Two sets of ground motions are used. The first set involves a suite of 15 earthquakes with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ratios ranging between 5.50 s</w:t>
      </w:r>
      <w:r w:rsidRPr="00D74609">
        <w:rPr>
          <w:rFonts w:eastAsia="Times New Roman"/>
          <w:snapToGrid w:val="0"/>
          <w:color w:val="000000"/>
          <w:szCs w:val="24"/>
          <w:vertAlign w:val="superscript"/>
          <w:lang w:val="en-US"/>
        </w:rPr>
        <w:t>-1</w:t>
      </w:r>
      <w:r w:rsidRPr="00D74609">
        <w:rPr>
          <w:rFonts w:eastAsia="Times New Roman"/>
          <w:snapToGrid w:val="0"/>
          <w:color w:val="000000"/>
          <w:szCs w:val="24"/>
          <w:lang w:val="en-US"/>
        </w:rPr>
        <w:t xml:space="preserve"> and 21.5 s</w:t>
      </w:r>
      <w:r w:rsidRPr="00D74609">
        <w:rPr>
          <w:rFonts w:eastAsia="Times New Roman"/>
          <w:snapToGrid w:val="0"/>
          <w:color w:val="000000"/>
          <w:szCs w:val="24"/>
          <w:vertAlign w:val="superscript"/>
          <w:lang w:val="en-US"/>
        </w:rPr>
        <w:t>-1</w:t>
      </w:r>
      <w:r w:rsidRPr="00D74609">
        <w:rPr>
          <w:rFonts w:eastAsia="Times New Roman"/>
          <w:snapToGrid w:val="0"/>
          <w:color w:val="000000"/>
          <w:szCs w:val="24"/>
          <w:lang w:val="en-US"/>
        </w:rPr>
        <w:t xml:space="preserve"> presented in Table 1 (No.: 1-15). These ground motions are used for the formulation of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The second set involves a suite of five earth-quakes with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ratios ranging between 4.70 s</w:t>
      </w:r>
      <w:r w:rsidRPr="00D74609">
        <w:rPr>
          <w:rFonts w:eastAsia="Times New Roman"/>
          <w:snapToGrid w:val="0"/>
          <w:color w:val="000000"/>
          <w:szCs w:val="24"/>
          <w:vertAlign w:val="superscript"/>
          <w:lang w:val="en-US"/>
        </w:rPr>
        <w:t>-1</w:t>
      </w:r>
      <w:r w:rsidRPr="00D74609">
        <w:rPr>
          <w:rFonts w:eastAsia="Times New Roman"/>
          <w:snapToGrid w:val="0"/>
          <w:color w:val="000000"/>
          <w:szCs w:val="24"/>
          <w:lang w:val="en-US"/>
        </w:rPr>
        <w:t xml:space="preserve"> and 23.6 s</w:t>
      </w:r>
      <w:r w:rsidRPr="00D74609">
        <w:rPr>
          <w:rFonts w:eastAsia="Times New Roman"/>
          <w:snapToGrid w:val="0"/>
          <w:color w:val="000000"/>
          <w:szCs w:val="24"/>
          <w:vertAlign w:val="superscript"/>
          <w:lang w:val="en-US"/>
        </w:rPr>
        <w:t>-1</w:t>
      </w:r>
      <w:r w:rsidRPr="00D74609">
        <w:rPr>
          <w:rFonts w:eastAsia="Times New Roman"/>
          <w:snapToGrid w:val="0"/>
          <w:color w:val="000000"/>
          <w:szCs w:val="24"/>
          <w:lang w:val="en-US"/>
        </w:rPr>
        <w:t xml:space="preserve"> presented also in Table 1 (No.: 16-20). These ground motions are used for the verification of the equations developed to calculate the optimum values of Q</w:t>
      </w:r>
      <w:r w:rsidRPr="00D74609">
        <w:rPr>
          <w:rFonts w:eastAsia="Times New Roman"/>
          <w:snapToGrid w:val="0"/>
          <w:color w:val="000000"/>
          <w:szCs w:val="24"/>
          <w:vertAlign w:val="subscript"/>
          <w:lang w:val="en-US"/>
        </w:rPr>
        <w:t xml:space="preserve">d  </w:t>
      </w:r>
      <w:r w:rsidRPr="00D74609">
        <w:rPr>
          <w:rFonts w:eastAsia="Times New Roman"/>
          <w:snapToGrid w:val="0"/>
          <w:color w:val="000000"/>
          <w:szCs w:val="24"/>
          <w:lang w:val="en-US"/>
        </w:rPr>
        <w:t>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Several parameters are considered for the sensitivity analyses to study the effect of the bridge, isolator and ground motion properties on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The parameters that affect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are then used in the optimization procedure. The parameters that are used in the sensitivity analyses are categorized into three groups as those representing the bridge, isolator and ground motion properties. The bridge properties are represented by the superstructure mass, m, substructure stiffness, k</w:t>
      </w:r>
      <w:r w:rsidRPr="00D74609">
        <w:rPr>
          <w:rFonts w:eastAsia="Times New Roman"/>
          <w:snapToGrid w:val="0"/>
          <w:color w:val="000000"/>
          <w:szCs w:val="24"/>
          <w:vertAlign w:val="subscript"/>
          <w:lang w:val="en-US"/>
        </w:rPr>
        <w:t>s</w:t>
      </w:r>
      <w:r w:rsidRPr="00D74609">
        <w:rPr>
          <w:rFonts w:eastAsia="Times New Roman"/>
          <w:snapToGrid w:val="0"/>
          <w:color w:val="000000"/>
          <w:szCs w:val="24"/>
          <w:lang w:val="en-US"/>
        </w:rPr>
        <w:t xml:space="preserve"> and structural or supple-mental damping, ζ.  The superstructure mass tributary to a typical isolator is taken as a constant equal to 204 tons (2000 kN weight). The substructure stiffness is varied between 200 kN/cm (very flexible) and 6400 kN/cm (very stiff). This stiffness range corresponds to 10 to 320 times the 20 kN/cm post elastic stiffness of the isolator used in the analyses while studying the effect of the substructure stiffness on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The structural and/or supplemental damping is varied between 0% and 8% of critical. The isolator properties are represented by the characteristic strength,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post-elastic stiffness,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The isolator’s elastic stiffness is not considered as a parameter in this study since its effect on the performance of SIBs has been found to be negligible earlier by Dicleli and Buddaram (2006). </w:t>
      </w:r>
    </w:p>
    <w:p w:rsidR="00D74609" w:rsidRPr="00D74609" w:rsidRDefault="00D74609" w:rsidP="00D74609">
      <w:pPr>
        <w:spacing w:after="160" w:line="259" w:lineRule="auto"/>
        <w:rPr>
          <w:rFonts w:eastAsia="Times New Roman"/>
          <w:snapToGrid w:val="0"/>
          <w:color w:val="000000"/>
          <w:szCs w:val="24"/>
          <w:lang w:val="en-US"/>
        </w:rPr>
      </w:pPr>
      <w:r w:rsidRPr="00D74609">
        <w:rPr>
          <w:rFonts w:eastAsia="Times New Roman"/>
          <w:snapToGrid w:val="0"/>
          <w:color w:val="000000"/>
          <w:szCs w:val="24"/>
          <w:lang w:val="en-US"/>
        </w:rPr>
        <w:br w:type="page"/>
      </w:r>
    </w:p>
    <w:p w:rsidR="00D74609" w:rsidRPr="00D74609" w:rsidRDefault="00D74609" w:rsidP="00D74609">
      <w:pPr>
        <w:widowControl w:val="0"/>
        <w:spacing w:after="0" w:line="240" w:lineRule="auto"/>
        <w:jc w:val="center"/>
        <w:rPr>
          <w:rFonts w:eastAsia="Times New Roman"/>
          <w:snapToGrid w:val="0"/>
          <w:sz w:val="20"/>
          <w:szCs w:val="24"/>
          <w:lang w:val="en-US"/>
        </w:rPr>
      </w:pPr>
      <w:r w:rsidRPr="00D74609">
        <w:rPr>
          <w:rFonts w:eastAsia="Times New Roman"/>
          <w:snapToGrid w:val="0"/>
          <w:sz w:val="20"/>
          <w:szCs w:val="24"/>
          <w:lang w:val="en-US"/>
        </w:rPr>
        <w:lastRenderedPageBreak/>
        <w:t xml:space="preserve">Table 1. Important features of the earthquake records used in the analyses. </w:t>
      </w:r>
    </w:p>
    <w:p w:rsidR="00D74609" w:rsidRPr="00D74609" w:rsidRDefault="00D74609" w:rsidP="00D74609">
      <w:pPr>
        <w:widowControl w:val="0"/>
        <w:spacing w:after="0" w:line="240" w:lineRule="auto"/>
        <w:jc w:val="both"/>
        <w:rPr>
          <w:rFonts w:eastAsia="Times New Roman"/>
          <w:snapToGrid w:val="0"/>
          <w:color w:val="000000"/>
          <w:szCs w:val="24"/>
          <w:lang w:val="en-US"/>
        </w:rPr>
      </w:pPr>
    </w:p>
    <w:tbl>
      <w:tblPr>
        <w:tblW w:w="0" w:type="auto"/>
        <w:jc w:val="center"/>
        <w:tblBorders>
          <w:top w:val="nil"/>
          <w:left w:val="nil"/>
          <w:bottom w:val="nil"/>
          <w:right w:val="nil"/>
        </w:tblBorders>
        <w:tblLayout w:type="fixed"/>
        <w:tblLook w:val="0000" w:firstRow="0" w:lastRow="0" w:firstColumn="0" w:lastColumn="0" w:noHBand="0" w:noVBand="0"/>
      </w:tblPr>
      <w:tblGrid>
        <w:gridCol w:w="522"/>
        <w:gridCol w:w="2029"/>
        <w:gridCol w:w="2175"/>
        <w:gridCol w:w="851"/>
      </w:tblGrid>
      <w:tr w:rsidR="00D74609" w:rsidRPr="00D74609" w:rsidTr="00FF6B28">
        <w:trPr>
          <w:trHeight w:val="88"/>
          <w:jc w:val="center"/>
        </w:trPr>
        <w:tc>
          <w:tcPr>
            <w:tcW w:w="522" w:type="dxa"/>
            <w:tcBorders>
              <w:top w:val="single" w:sz="4" w:space="0" w:color="auto"/>
              <w:bottom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No</w:t>
            </w:r>
          </w:p>
        </w:tc>
        <w:tc>
          <w:tcPr>
            <w:tcW w:w="2029" w:type="dxa"/>
            <w:tcBorders>
              <w:top w:val="single" w:sz="4" w:space="0" w:color="auto"/>
              <w:bottom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Earthquake</w:t>
            </w:r>
          </w:p>
        </w:tc>
        <w:tc>
          <w:tcPr>
            <w:tcW w:w="2175" w:type="dxa"/>
            <w:tcBorders>
              <w:top w:val="single" w:sz="4" w:space="0" w:color="auto"/>
              <w:bottom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Station/Component</w:t>
            </w:r>
          </w:p>
        </w:tc>
        <w:tc>
          <w:tcPr>
            <w:tcW w:w="851" w:type="dxa"/>
            <w:tcBorders>
              <w:top w:val="single" w:sz="4" w:space="0" w:color="auto"/>
              <w:bottom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Ap/Vp</w:t>
            </w:r>
          </w:p>
        </w:tc>
      </w:tr>
      <w:tr w:rsidR="00D74609" w:rsidRPr="00D74609" w:rsidTr="00FF6B28">
        <w:trPr>
          <w:trHeight w:val="205"/>
          <w:jc w:val="center"/>
        </w:trPr>
        <w:tc>
          <w:tcPr>
            <w:tcW w:w="522" w:type="dxa"/>
            <w:tcBorders>
              <w:top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1</w:t>
            </w:r>
          </w:p>
        </w:tc>
        <w:tc>
          <w:tcPr>
            <w:tcW w:w="2029" w:type="dxa"/>
            <w:tcBorders>
              <w:top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San Fernando, 1971</w:t>
            </w:r>
          </w:p>
        </w:tc>
        <w:tc>
          <w:tcPr>
            <w:tcW w:w="2175" w:type="dxa"/>
            <w:tcBorders>
              <w:top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8244 Orion Blvd. / 180º</w:t>
            </w:r>
          </w:p>
        </w:tc>
        <w:tc>
          <w:tcPr>
            <w:tcW w:w="851" w:type="dxa"/>
            <w:tcBorders>
              <w:top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5.5</w:t>
            </w:r>
          </w:p>
        </w:tc>
      </w:tr>
      <w:tr w:rsidR="00D74609" w:rsidRPr="00D74609" w:rsidTr="00FF6B28">
        <w:trPr>
          <w:trHeight w:val="216"/>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2</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Imperial Valley, 1940</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El Centro / 180º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5.8</w:t>
            </w:r>
          </w:p>
        </w:tc>
      </w:tr>
      <w:tr w:rsidR="00D74609" w:rsidRPr="00D74609" w:rsidTr="00FF6B28">
        <w:trPr>
          <w:trHeight w:val="205"/>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3</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Loma Prieta, 1989</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Oakland Outer Wharf / 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6.1</w:t>
            </w:r>
          </w:p>
        </w:tc>
      </w:tr>
      <w:tr w:rsidR="00D74609" w:rsidRPr="00D74609" w:rsidTr="00FF6B28">
        <w:trPr>
          <w:trHeight w:val="205"/>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4</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Loma Prieta, 1989</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Oakland Outer Wharf / 270º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7.2</w:t>
            </w:r>
          </w:p>
        </w:tc>
      </w:tr>
      <w:tr w:rsidR="00D74609" w:rsidRPr="00D74609" w:rsidTr="00FF6B28">
        <w:trPr>
          <w:trHeight w:val="205"/>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5</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Northridge, 1994</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Arleta and Nordhoff Fire Station / 90</w:t>
            </w:r>
            <w:r w:rsidRPr="00D74609">
              <w:rPr>
                <w:rFonts w:eastAsia="Times New Roman"/>
                <w:snapToGrid w:val="0"/>
                <w:color w:val="000000"/>
                <w:vertAlign w:val="superscript"/>
                <w:lang w:val="en-US" w:eastAsia="en-US"/>
              </w:rPr>
              <w:t>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8.4</w:t>
            </w:r>
          </w:p>
        </w:tc>
      </w:tr>
      <w:tr w:rsidR="00D74609" w:rsidRPr="00D74609" w:rsidTr="00FF6B28">
        <w:trPr>
          <w:trHeight w:val="204"/>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6</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Kern County, 1952</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Taft Lincoln Tunnel / 69º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9.7</w:t>
            </w:r>
          </w:p>
        </w:tc>
      </w:tr>
      <w:tr w:rsidR="00D74609" w:rsidRPr="00D74609" w:rsidTr="00FF6B28">
        <w:trPr>
          <w:trHeight w:val="216"/>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7</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Imperial Valley, 1940</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El Centro / 270º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10.6</w:t>
            </w:r>
          </w:p>
        </w:tc>
      </w:tr>
      <w:tr w:rsidR="00D74609" w:rsidRPr="00D74609" w:rsidTr="00FF6B28">
        <w:trPr>
          <w:trHeight w:val="205"/>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8</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Santa Barbara, 1978</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283 Santa Barbara Courthouse / 222º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12.2</w:t>
            </w:r>
          </w:p>
        </w:tc>
      </w:tr>
      <w:tr w:rsidR="00D74609" w:rsidRPr="00D74609" w:rsidTr="00FF6B28">
        <w:trPr>
          <w:trHeight w:val="204"/>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9</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Coalinga, 1983</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36227 Parkfield - Cholame 5W / 270º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13.4</w:t>
            </w:r>
          </w:p>
        </w:tc>
      </w:tr>
      <w:tr w:rsidR="00D74609" w:rsidRPr="00D74609" w:rsidTr="00FF6B28">
        <w:trPr>
          <w:trHeight w:val="205"/>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10</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Northridge, 1994</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Santa Monica City Hall Grounds / 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14.6</w:t>
            </w:r>
          </w:p>
        </w:tc>
      </w:tr>
      <w:tr w:rsidR="00D74609" w:rsidRPr="00D74609" w:rsidTr="00FF6B28">
        <w:trPr>
          <w:trHeight w:val="205"/>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11</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Whitter Narrows, 1987</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24401 San Marino, SW Academy / 360º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15.6</w:t>
            </w:r>
          </w:p>
        </w:tc>
      </w:tr>
      <w:tr w:rsidR="00D74609" w:rsidRPr="00D74609" w:rsidTr="00FF6B28">
        <w:trPr>
          <w:trHeight w:val="204"/>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12</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Whitter Narrows, 1987</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90079 Downey Birchdale / 90º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17.4</w:t>
            </w:r>
          </w:p>
        </w:tc>
      </w:tr>
      <w:tr w:rsidR="00D74609" w:rsidRPr="00D74609" w:rsidTr="00FF6B28">
        <w:trPr>
          <w:trHeight w:val="103"/>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13</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San Fernando, 1971</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Pacoima Dam. / 196º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18.4</w:t>
            </w:r>
          </w:p>
        </w:tc>
      </w:tr>
      <w:tr w:rsidR="00D74609" w:rsidRPr="00D74609" w:rsidTr="00FF6B28">
        <w:trPr>
          <w:trHeight w:val="205"/>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14</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Northridge, 1994</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Santa Monica City Hall Grounds / 90º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20.7</w:t>
            </w:r>
          </w:p>
        </w:tc>
      </w:tr>
      <w:tr w:rsidR="00D74609" w:rsidRPr="00D74609" w:rsidTr="00FF6B28">
        <w:trPr>
          <w:trHeight w:val="204"/>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15</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Parkfield, 1966</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Cholame, Shandon / 40º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21.5</w:t>
            </w:r>
          </w:p>
        </w:tc>
      </w:tr>
      <w:tr w:rsidR="00D74609" w:rsidRPr="00D74609" w:rsidTr="00FF6B28">
        <w:trPr>
          <w:trHeight w:val="205"/>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16</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Borrego Mount., 1968</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Hollywood Storage Lot / 180º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4.7</w:t>
            </w:r>
          </w:p>
        </w:tc>
      </w:tr>
      <w:tr w:rsidR="00D74609" w:rsidRPr="00D74609" w:rsidTr="00FF6B28">
        <w:trPr>
          <w:trHeight w:val="103"/>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17</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Kobe, 1995</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FUK / 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7.7</w:t>
            </w:r>
          </w:p>
        </w:tc>
      </w:tr>
      <w:tr w:rsidR="00D74609" w:rsidRPr="00D74609" w:rsidTr="00FF6B28">
        <w:trPr>
          <w:trHeight w:val="103"/>
          <w:jc w:val="center"/>
        </w:trPr>
        <w:tc>
          <w:tcPr>
            <w:tcW w:w="522"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18</w:t>
            </w:r>
          </w:p>
        </w:tc>
        <w:tc>
          <w:tcPr>
            <w:tcW w:w="2029"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Friuli, Italy, 1976</w:t>
            </w:r>
          </w:p>
        </w:tc>
        <w:tc>
          <w:tcPr>
            <w:tcW w:w="2175"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Conegliano / 0º</w:t>
            </w:r>
          </w:p>
        </w:tc>
        <w:tc>
          <w:tcPr>
            <w:tcW w:w="851" w:type="dxa"/>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13.6</w:t>
            </w:r>
          </w:p>
        </w:tc>
      </w:tr>
      <w:tr w:rsidR="00D74609" w:rsidRPr="00D74609" w:rsidTr="00FF6B28">
        <w:trPr>
          <w:trHeight w:val="204"/>
          <w:jc w:val="center"/>
        </w:trPr>
        <w:tc>
          <w:tcPr>
            <w:tcW w:w="522" w:type="dxa"/>
            <w:tcBorders>
              <w:bottom w:val="nil"/>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19</w:t>
            </w:r>
          </w:p>
        </w:tc>
        <w:tc>
          <w:tcPr>
            <w:tcW w:w="2029" w:type="dxa"/>
            <w:tcBorders>
              <w:bottom w:val="nil"/>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NW California, 1941</w:t>
            </w:r>
          </w:p>
        </w:tc>
        <w:tc>
          <w:tcPr>
            <w:tcW w:w="2175" w:type="dxa"/>
            <w:tcBorders>
              <w:bottom w:val="nil"/>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Ferndale City Hall / 45º</w:t>
            </w:r>
          </w:p>
        </w:tc>
        <w:tc>
          <w:tcPr>
            <w:tcW w:w="851" w:type="dxa"/>
            <w:tcBorders>
              <w:bottom w:val="nil"/>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16.7</w:t>
            </w:r>
          </w:p>
        </w:tc>
      </w:tr>
      <w:tr w:rsidR="00D74609" w:rsidRPr="00D74609" w:rsidTr="00FF6B28">
        <w:trPr>
          <w:trHeight w:val="205"/>
          <w:jc w:val="center"/>
        </w:trPr>
        <w:tc>
          <w:tcPr>
            <w:tcW w:w="522" w:type="dxa"/>
            <w:tcBorders>
              <w:top w:val="nil"/>
              <w:bottom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b/>
                <w:bCs/>
                <w:snapToGrid w:val="0"/>
                <w:color w:val="000000"/>
                <w:lang w:val="en-US" w:eastAsia="en-US"/>
              </w:rPr>
              <w:t>20</w:t>
            </w:r>
          </w:p>
        </w:tc>
        <w:tc>
          <w:tcPr>
            <w:tcW w:w="2029" w:type="dxa"/>
            <w:tcBorders>
              <w:top w:val="nil"/>
              <w:bottom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Morgan Hill, 1984</w:t>
            </w:r>
          </w:p>
        </w:tc>
        <w:tc>
          <w:tcPr>
            <w:tcW w:w="2175" w:type="dxa"/>
            <w:tcBorders>
              <w:top w:val="nil"/>
              <w:bottom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San Francisco Int. Airport, / 90º</w:t>
            </w:r>
          </w:p>
        </w:tc>
        <w:tc>
          <w:tcPr>
            <w:tcW w:w="851" w:type="dxa"/>
            <w:tcBorders>
              <w:top w:val="nil"/>
              <w:bottom w:val="single" w:sz="4" w:space="0" w:color="auto"/>
            </w:tcBorders>
          </w:tcPr>
          <w:p w:rsidR="00D74609" w:rsidRPr="00D74609" w:rsidRDefault="00D74609" w:rsidP="00D74609">
            <w:pPr>
              <w:widowControl w:val="0"/>
              <w:autoSpaceDE w:val="0"/>
              <w:autoSpaceDN w:val="0"/>
              <w:adjustRightInd w:val="0"/>
              <w:spacing w:after="0" w:line="240" w:lineRule="auto"/>
              <w:jc w:val="center"/>
              <w:rPr>
                <w:rFonts w:eastAsia="Times New Roman"/>
                <w:snapToGrid w:val="0"/>
                <w:color w:val="000000"/>
                <w:lang w:val="en-US" w:eastAsia="en-US"/>
              </w:rPr>
            </w:pPr>
            <w:r w:rsidRPr="00D74609">
              <w:rPr>
                <w:rFonts w:eastAsia="Times New Roman"/>
                <w:snapToGrid w:val="0"/>
                <w:color w:val="000000"/>
                <w:lang w:val="en-US" w:eastAsia="en-US"/>
              </w:rPr>
              <w:t>23.6</w:t>
            </w:r>
          </w:p>
        </w:tc>
      </w:tr>
    </w:tbl>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widowControl w:val="0"/>
        <w:spacing w:after="0" w:line="240" w:lineRule="auto"/>
        <w:jc w:val="both"/>
        <w:rPr>
          <w:rFonts w:eastAsia="Times New Roman"/>
          <w:snapToGrid w:val="0"/>
          <w:szCs w:val="24"/>
          <w:lang w:val="en-US"/>
        </w:rPr>
      </w:pPr>
    </w:p>
    <w:p w:rsidR="00D74609" w:rsidRPr="00D74609" w:rsidRDefault="00D74609" w:rsidP="00D74609">
      <w:pPr>
        <w:keepNext/>
        <w:keepLines/>
        <w:widowControl w:val="0"/>
        <w:spacing w:after="0" w:line="240" w:lineRule="auto"/>
        <w:jc w:val="both"/>
        <w:outlineLvl w:val="0"/>
        <w:rPr>
          <w:rFonts w:eastAsia="Times New Roman"/>
          <w:b/>
          <w:snapToGrid w:val="0"/>
          <w:color w:val="000000"/>
          <w:szCs w:val="24"/>
          <w:lang w:val="en-US"/>
        </w:rPr>
      </w:pPr>
      <w:r w:rsidRPr="00D74609">
        <w:rPr>
          <w:rFonts w:eastAsia="Times New Roman"/>
          <w:b/>
          <w:snapToGrid w:val="0"/>
          <w:color w:val="000000"/>
          <w:szCs w:val="24"/>
          <w:lang w:val="en-US"/>
        </w:rPr>
        <w:t xml:space="preserve">4. DIMENSIONLESS PARAMETERS USED IN THE DEVELOPMENT OF THE EQUATIONS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Using formal dimensional analysis, Makris &amp; Black (2004a, 2004b) proposed four dimensionless terms to describe the response of a structural system with bilinear force-deformation relationship in relation to the characteristics of a pulse type excitation with a period, Tp. Two of the proposed terms; Π</w:t>
      </w:r>
      <w:r w:rsidRPr="00D74609">
        <w:rPr>
          <w:rFonts w:eastAsia="Times New Roman"/>
          <w:snapToGrid w:val="0"/>
          <w:color w:val="000000"/>
          <w:szCs w:val="24"/>
          <w:vertAlign w:val="subscript"/>
          <w:lang w:val="en-US"/>
        </w:rPr>
        <w:t>2</w:t>
      </w:r>
      <w:r w:rsidRPr="00D74609">
        <w:rPr>
          <w:rFonts w:eastAsia="Times New Roman"/>
          <w:snapToGrid w:val="0"/>
          <w:color w:val="000000"/>
          <w:szCs w:val="24"/>
          <w:lang w:val="en-US"/>
        </w:rPr>
        <w:t>=Q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and Π</w:t>
      </w:r>
      <w:r w:rsidRPr="00D74609">
        <w:rPr>
          <w:rFonts w:eastAsia="Times New Roman"/>
          <w:snapToGrid w:val="0"/>
          <w:color w:val="000000"/>
          <w:szCs w:val="24"/>
          <w:vertAlign w:val="subscript"/>
          <w:lang w:val="en-US"/>
        </w:rPr>
        <w:t>4</w:t>
      </w:r>
      <w:r w:rsidRPr="00D74609">
        <w:rPr>
          <w:rFonts w:eastAsia="Times New Roman"/>
          <w:snapToGrid w:val="0"/>
          <w:color w:val="000000"/>
          <w:szCs w:val="24"/>
          <w:lang w:val="en-US"/>
        </w:rPr>
        <w:t>= T</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/T</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are used in this study to represent the analyses results where T</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the period of the bridge based on the post-elastic stiffness,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of the isolator and all the other variables are as described before. Since seismic ground motions with various frequency characteristics are considered in the presented study, the term, T</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is replaced by the dominant period of the ground motion given as T</w:t>
      </w:r>
      <w:r w:rsidRPr="00D74609">
        <w:rPr>
          <w:rFonts w:eastAsia="Times New Roman"/>
          <w:snapToGrid w:val="0"/>
          <w:color w:val="000000"/>
          <w:szCs w:val="24"/>
          <w:vertAlign w:val="subscript"/>
          <w:lang w:val="en-US"/>
        </w:rPr>
        <w:t>g</w:t>
      </w:r>
      <w:r w:rsidRPr="00D74609">
        <w:rPr>
          <w:rFonts w:eastAsia="Times New Roman"/>
          <w:snapToGrid w:val="0"/>
          <w:color w:val="000000"/>
          <w:szCs w:val="24"/>
          <w:lang w:val="en-US"/>
        </w:rPr>
        <w:t>= 2π/(A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(Kramer 1996). The term, Π</w:t>
      </w:r>
      <w:r w:rsidRPr="00D74609">
        <w:rPr>
          <w:rFonts w:eastAsia="Times New Roman"/>
          <w:snapToGrid w:val="0"/>
          <w:color w:val="000000"/>
          <w:szCs w:val="24"/>
          <w:vertAlign w:val="subscript"/>
          <w:lang w:val="en-US"/>
        </w:rPr>
        <w:t>2</w:t>
      </w:r>
      <w:r w:rsidRPr="00D74609">
        <w:rPr>
          <w:rFonts w:eastAsia="Times New Roman"/>
          <w:snapToGrid w:val="0"/>
          <w:color w:val="000000"/>
          <w:szCs w:val="24"/>
          <w:lang w:val="en-US"/>
        </w:rPr>
        <w:t>=Q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represents the ratio of the characteristic strength of the isolator to the seismic inertial force of a rigid bridge superstructure. Using this term eliminates the number of independent variables used in the analyses.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lastRenderedPageBreak/>
        <w:t xml:space="preserve"> </w:t>
      </w:r>
    </w:p>
    <w:p w:rsidR="00D74609" w:rsidRPr="00D74609" w:rsidRDefault="00D74609" w:rsidP="00D74609">
      <w:pPr>
        <w:keepNext/>
        <w:keepLines/>
        <w:widowControl w:val="0"/>
        <w:spacing w:after="0" w:line="240" w:lineRule="auto"/>
        <w:jc w:val="both"/>
        <w:outlineLvl w:val="0"/>
        <w:rPr>
          <w:rFonts w:eastAsia="Times New Roman"/>
          <w:b/>
          <w:snapToGrid w:val="0"/>
          <w:color w:val="000000"/>
          <w:szCs w:val="24"/>
          <w:lang w:val="en-US"/>
        </w:rPr>
      </w:pPr>
      <w:r w:rsidRPr="00D74609">
        <w:rPr>
          <w:rFonts w:eastAsia="Times New Roman"/>
          <w:b/>
          <w:snapToGrid w:val="0"/>
          <w:color w:val="000000"/>
          <w:szCs w:val="24"/>
          <w:lang w:val="en-US"/>
        </w:rPr>
        <w:t xml:space="preserve">5. OPTIMIZATION PROCEDURE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The calculation of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to minimize the MIF and MID consists of three sets of analyses. The first two sets of analyses are performed to obtain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to minimize the MIF and MID respectively. The third set of analyses is performed to obtain the optimum values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to minimize the MID.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To calculate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to minimize the MIF for the range of parameters and ground motions considered in this study, first, the MIF is determined for a wide range of presumed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values. Next, the bisection search method (Chapra &amp; Canale 2002) is used between the data points before and after the apparent minimum value of MIF within the MIF-Q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plot, to determine the actual minimum MIF and the corresponding optimal value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This required repeating the NLTH analyses of the simplified bridge model until convergency is reached for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This procedure is repeated for the range of parameters and ground motions considered in this study to obtain a wide range of data giving the optimal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values. Similar procedures are also used to obtain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corresponding to minimum MID.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0"/>
        <w:rPr>
          <w:rFonts w:eastAsia="Times New Roman"/>
          <w:b/>
          <w:snapToGrid w:val="0"/>
          <w:color w:val="000000"/>
          <w:szCs w:val="24"/>
          <w:lang w:val="en-US"/>
        </w:rPr>
      </w:pPr>
      <w:r w:rsidRPr="00D74609">
        <w:rPr>
          <w:rFonts w:eastAsia="Times New Roman"/>
          <w:b/>
          <w:snapToGrid w:val="0"/>
          <w:color w:val="000000"/>
          <w:szCs w:val="24"/>
          <w:lang w:val="en-US"/>
        </w:rPr>
        <w:t>6. EFFECT OF VARIOUS PARAMETERS ON OPTIMUM Q</w:t>
      </w:r>
      <w:r w:rsidRPr="00D74609">
        <w:rPr>
          <w:rFonts w:eastAsia="Times New Roman"/>
          <w:b/>
          <w:snapToGrid w:val="0"/>
          <w:color w:val="000000"/>
          <w:szCs w:val="24"/>
          <w:vertAlign w:val="subscript"/>
          <w:lang w:val="en-US"/>
        </w:rPr>
        <w:t xml:space="preserve">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this section, sensitivity analyses are conducted to identify the parameters that affect the optimum value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based on minimizing the MIF and MID. For this purpose, iterative NLTH analyses of simplified structural models of SIBs are conducted. In the analyses, a single bridge substructure and an isolator supporting a tributary bridge superstructure is considered as shown in Figure  1(b). The superstructure is assumed to have infinite in-plane rigidity as normally done in the design of most SIBs. The bridge, isolator and ground motion parameters used in the analyses are; m=204 ton (W=2000 kN), ζ=0, k</w:t>
      </w:r>
      <w:r w:rsidRPr="00D74609">
        <w:rPr>
          <w:rFonts w:eastAsia="Times New Roman"/>
          <w:snapToGrid w:val="0"/>
          <w:color w:val="000000"/>
          <w:szCs w:val="24"/>
          <w:vertAlign w:val="subscript"/>
          <w:lang w:val="en-US"/>
        </w:rPr>
        <w:t>u</w:t>
      </w:r>
      <w:r w:rsidRPr="00D74609">
        <w:rPr>
          <w:rFonts w:eastAsia="Times New Roman"/>
          <w:snapToGrid w:val="0"/>
          <w:color w:val="000000"/>
          <w:szCs w:val="24"/>
          <w:lang w:val="en-US"/>
        </w:rPr>
        <w:t>=200 kN/cm,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=20 kN/cm, k</w:t>
      </w:r>
      <w:r w:rsidRPr="00D74609">
        <w:rPr>
          <w:rFonts w:eastAsia="Times New Roman"/>
          <w:snapToGrid w:val="0"/>
          <w:color w:val="000000"/>
          <w:szCs w:val="24"/>
          <w:vertAlign w:val="subscript"/>
          <w:lang w:val="en-US"/>
        </w:rPr>
        <w:t>s</w:t>
      </w:r>
      <w:r w:rsidRPr="00D74609">
        <w:rPr>
          <w:rFonts w:eastAsia="Times New Roman"/>
          <w:snapToGrid w:val="0"/>
          <w:color w:val="000000"/>
          <w:szCs w:val="24"/>
          <w:lang w:val="en-US"/>
        </w:rPr>
        <w:t>/k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=160,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=0.6g and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=5.8, 12.2 and  21.5 s</w:t>
      </w:r>
      <w:r w:rsidRPr="00D74609">
        <w:rPr>
          <w:rFonts w:eastAsia="Times New Roman"/>
          <w:snapToGrid w:val="0"/>
          <w:color w:val="000000"/>
          <w:szCs w:val="24"/>
          <w:vertAlign w:val="superscript"/>
          <w:lang w:val="en-US"/>
        </w:rPr>
        <w:t>-1</w:t>
      </w:r>
      <w:r w:rsidRPr="00D74609">
        <w:rPr>
          <w:rFonts w:eastAsia="Times New Roman"/>
          <w:snapToGrid w:val="0"/>
          <w:color w:val="000000"/>
          <w:szCs w:val="24"/>
          <w:lang w:val="en-US"/>
        </w:rPr>
        <w:t xml:space="preserve"> (i.e. the analyses are repeated for three ground motions). In the sensitivity analyses, while the parameter under consideration is varied, the rest of the parameters are assigned the values reported above. The sensitivity analyses results for each parameter are given below.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1"/>
        <w:rPr>
          <w:rFonts w:eastAsia="Times New Roman"/>
          <w:b/>
          <w:i/>
          <w:snapToGrid w:val="0"/>
          <w:color w:val="000000"/>
          <w:szCs w:val="24"/>
          <w:lang w:val="en-US"/>
        </w:rPr>
      </w:pPr>
      <w:r w:rsidRPr="00D74609">
        <w:rPr>
          <w:rFonts w:eastAsia="Times New Roman"/>
          <w:b/>
          <w:i/>
          <w:snapToGrid w:val="0"/>
          <w:color w:val="000000"/>
          <w:szCs w:val="24"/>
          <w:lang w:val="en-US"/>
        </w:rPr>
        <w:t xml:space="preserve">6.1 Effect of Peak Ground Acceleration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this section, the effect of the peak ground acceleration,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on the optimum value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investigated by varying the peak ground acceleration between 0.1g and 1.0g while keeping the other parameters constant. The sensitivity analyses results are presented in Figs. 2(a) and (b) for three ground motions with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=5.8, 12.2 and 21.5 s</w:t>
      </w:r>
      <w:r w:rsidRPr="00D74609">
        <w:rPr>
          <w:rFonts w:eastAsia="Times New Roman"/>
          <w:snapToGrid w:val="0"/>
          <w:color w:val="000000"/>
          <w:szCs w:val="24"/>
          <w:vertAlign w:val="superscript"/>
          <w:lang w:val="en-US"/>
        </w:rPr>
        <w:t>-1</w:t>
      </w:r>
      <w:r w:rsidRPr="00D74609">
        <w:rPr>
          <w:rFonts w:eastAsia="Times New Roman"/>
          <w:snapToGrid w:val="0"/>
          <w:color w:val="000000"/>
          <w:szCs w:val="24"/>
          <w:lang w:val="en-US"/>
        </w:rPr>
        <w:t xml:space="preserve"> in the form of optimum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versus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plots based on minimizing the MIF and MID respectively. As observed from the figures, the optimum value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linearly proportional to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Knowing this, the optimum value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normalized with respect to 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as suggested by Makris &amp; Black (2004a) and re-plotted in Figs. 2(c) and (d). As observed from the figures, the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is independent of the peak ground acceleration,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Thus, for the remainder of the study, the peak ground acceleration is not considered as an independent parameter in the development of the closed form equations to calculate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MIF and MID. Instead the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is used in the optimization procedure. The dimensionless term,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is also used in the presentation of the analyses results for the remainder of the study.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1"/>
        <w:rPr>
          <w:rFonts w:eastAsia="Times New Roman"/>
          <w:b/>
          <w:i/>
          <w:snapToGrid w:val="0"/>
          <w:color w:val="000000"/>
          <w:szCs w:val="24"/>
          <w:lang w:val="en-US"/>
        </w:rPr>
      </w:pPr>
      <w:r w:rsidRPr="00D74609">
        <w:rPr>
          <w:rFonts w:eastAsia="Times New Roman"/>
          <w:b/>
          <w:i/>
          <w:snapToGrid w:val="0"/>
          <w:color w:val="000000"/>
          <w:szCs w:val="24"/>
          <w:lang w:val="en-US"/>
        </w:rPr>
        <w:t>6.2 Effect of A</w:t>
      </w:r>
      <w:r w:rsidRPr="00D74609">
        <w:rPr>
          <w:rFonts w:eastAsia="Times New Roman"/>
          <w:b/>
          <w:i/>
          <w:snapToGrid w:val="0"/>
          <w:color w:val="000000"/>
          <w:szCs w:val="24"/>
          <w:vertAlign w:val="subscript"/>
          <w:lang w:val="en-US"/>
        </w:rPr>
        <w:t>p</w:t>
      </w:r>
      <w:r w:rsidRPr="00D74609">
        <w:rPr>
          <w:rFonts w:eastAsia="Times New Roman"/>
          <w:b/>
          <w:i/>
          <w:snapToGrid w:val="0"/>
          <w:color w:val="000000"/>
          <w:szCs w:val="24"/>
          <w:lang w:val="en-US"/>
        </w:rPr>
        <w:t>/V</w:t>
      </w:r>
      <w:r w:rsidRPr="00D74609">
        <w:rPr>
          <w:rFonts w:eastAsia="Times New Roman"/>
          <w:b/>
          <w:i/>
          <w:snapToGrid w:val="0"/>
          <w:color w:val="000000"/>
          <w:szCs w:val="24"/>
          <w:vertAlign w:val="subscript"/>
          <w:lang w:val="en-US"/>
        </w:rPr>
        <w:t>p</w:t>
      </w:r>
      <w:r w:rsidRPr="00D74609">
        <w:rPr>
          <w:rFonts w:eastAsia="Times New Roman"/>
          <w:b/>
          <w:i/>
          <w:snapToGrid w:val="0"/>
          <w:color w:val="000000"/>
          <w:szCs w:val="24"/>
          <w:lang w:val="en-US"/>
        </w:rPr>
        <w:t xml:space="preserve"> Ratio of Ground Motion Effect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T in this section, the effect of the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of the ground motion on the optimum value of Q</w:t>
      </w:r>
      <w:r w:rsidRPr="00D74609">
        <w:rPr>
          <w:rFonts w:eastAsia="Times New Roman"/>
          <w:snapToGrid w:val="0"/>
          <w:color w:val="000000"/>
          <w:szCs w:val="24"/>
          <w:vertAlign w:val="subscript"/>
          <w:lang w:val="en-US"/>
        </w:rPr>
        <w:t xml:space="preserve">d </w:t>
      </w:r>
      <w:r w:rsidRPr="00D74609">
        <w:rPr>
          <w:rFonts w:eastAsia="Times New Roman"/>
          <w:snapToGrid w:val="0"/>
          <w:color w:val="000000"/>
          <w:szCs w:val="24"/>
          <w:lang w:val="en-US"/>
        </w:rPr>
        <w:t>is investigated. The sensitivity analyses results presented in Figs. 2(a), (b), (c) and (d) reveal that, the optimum value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or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highly dependent on the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of the ground motion. That is, for each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a different relationship between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is obtained. In general, the sensitivity analyses results revealed that the optimum value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increases as the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of the ground motion decreases (Figs. 2(a) and (b)). Thus, the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of the ground motion must be included as a parameter in the development of closed form equations to calculate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MIF and MID.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lastRenderedPageBreak/>
        <w:t xml:space="preserve"> </w:t>
      </w:r>
    </w:p>
    <w:p w:rsidR="00D74609" w:rsidRPr="00D74609" w:rsidRDefault="00D74609" w:rsidP="00D74609">
      <w:pPr>
        <w:keepNext/>
        <w:keepLines/>
        <w:widowControl w:val="0"/>
        <w:spacing w:after="0" w:line="240" w:lineRule="auto"/>
        <w:jc w:val="both"/>
        <w:outlineLvl w:val="1"/>
        <w:rPr>
          <w:rFonts w:eastAsia="Times New Roman"/>
          <w:b/>
          <w:i/>
          <w:snapToGrid w:val="0"/>
          <w:color w:val="000000"/>
          <w:szCs w:val="24"/>
          <w:lang w:val="en-US"/>
        </w:rPr>
      </w:pPr>
      <w:r w:rsidRPr="00D74609">
        <w:rPr>
          <w:rFonts w:eastAsia="Times New Roman"/>
          <w:b/>
          <w:i/>
          <w:snapToGrid w:val="0"/>
          <w:color w:val="000000"/>
          <w:szCs w:val="24"/>
          <w:lang w:val="en-US"/>
        </w:rPr>
        <w:t xml:space="preserve">6.3 Effect of Post-Elastic Stiffness of the Isolator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this section, the effect of the post-elastic stiffness,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of the isolator on the optimum value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investigated. For this purpose, NLTH analyses of simplified structural models of SIBs with isolators having kd ranging between 1.25 and 40 kN/cm are conducted for three ground motions with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5.8, 12.2 and 21.5 s</w:t>
      </w:r>
      <w:r w:rsidRPr="00D74609">
        <w:rPr>
          <w:rFonts w:eastAsia="Times New Roman"/>
          <w:snapToGrid w:val="0"/>
          <w:color w:val="000000"/>
          <w:szCs w:val="24"/>
          <w:vertAlign w:val="superscript"/>
          <w:lang w:val="en-US"/>
        </w:rPr>
        <w:t>-1</w:t>
      </w:r>
      <w:r w:rsidRPr="00D74609">
        <w:rPr>
          <w:rFonts w:eastAsia="Times New Roman"/>
          <w:snapToGrid w:val="0"/>
          <w:color w:val="000000"/>
          <w:szCs w:val="24"/>
          <w:lang w:val="en-US"/>
        </w:rPr>
        <w:t xml:space="preserve"> scaled to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 0.6g to determine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MIF and MID. The analyses results are presented in Figs. 3(a) and (b). As observed from the figures, the optimum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varies as a function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Thus,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must be included as a parameter in the development of closed form equations to calculate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MIF and MID.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w:drawing>
          <wp:inline distT="0" distB="0" distL="0" distR="0" wp14:anchorId="7F9FFBDA" wp14:editId="378DCA5D">
            <wp:extent cx="3143250" cy="1076325"/>
            <wp:effectExtent l="0" t="0" r="0" b="9525"/>
            <wp:docPr id="3" name="Picture 3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0" cy="1076325"/>
                    </a:xfrm>
                    <a:prstGeom prst="rect">
                      <a:avLst/>
                    </a:prstGeom>
                    <a:noFill/>
                    <a:ln>
                      <a:noFill/>
                    </a:ln>
                  </pic:spPr>
                </pic:pic>
              </a:graphicData>
            </a:graphic>
          </wp:inline>
        </w:drawing>
      </w:r>
    </w:p>
    <w:p w:rsidR="00D74609" w:rsidRPr="00D74609" w:rsidRDefault="00D74609" w:rsidP="00D74609">
      <w:pPr>
        <w:widowControl w:val="0"/>
        <w:tabs>
          <w:tab w:val="center" w:pos="3466"/>
          <w:tab w:val="center" w:pos="6026"/>
        </w:tabs>
        <w:spacing w:after="0" w:line="240" w:lineRule="auto"/>
        <w:jc w:val="center"/>
        <w:rPr>
          <w:rFonts w:eastAsia="Times New Roman"/>
          <w:snapToGrid w:val="0"/>
          <w:color w:val="000000"/>
          <w:szCs w:val="24"/>
          <w:lang w:val="en-US"/>
        </w:rPr>
      </w:pPr>
      <w:r w:rsidRPr="00D74609">
        <w:rPr>
          <w:rFonts w:ascii="Calibri" w:eastAsia="Calibri" w:hAnsi="Calibri" w:cs="Calibri"/>
          <w:b/>
          <w:snapToGrid w:val="0"/>
          <w:color w:val="000000"/>
          <w:sz w:val="21"/>
          <w:szCs w:val="24"/>
          <w:lang w:val="en-US"/>
        </w:rPr>
        <w:t xml:space="preserve">(a) </w:t>
      </w:r>
      <w:r w:rsidRPr="00D74609">
        <w:rPr>
          <w:rFonts w:ascii="Calibri" w:eastAsia="Calibri" w:hAnsi="Calibri" w:cs="Calibri"/>
          <w:b/>
          <w:snapToGrid w:val="0"/>
          <w:color w:val="000000"/>
          <w:sz w:val="21"/>
          <w:szCs w:val="24"/>
          <w:lang w:val="en-US"/>
        </w:rPr>
        <w:tab/>
        <w:t>(b)</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w:drawing>
          <wp:inline distT="0" distB="0" distL="0" distR="0" wp14:anchorId="351F8E18" wp14:editId="169AED49">
            <wp:extent cx="3048000" cy="1066800"/>
            <wp:effectExtent l="0" t="0" r="0" b="0"/>
            <wp:docPr id="4" name="Picture 3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1066800"/>
                    </a:xfrm>
                    <a:prstGeom prst="rect">
                      <a:avLst/>
                    </a:prstGeom>
                    <a:noFill/>
                    <a:ln>
                      <a:noFill/>
                    </a:ln>
                  </pic:spPr>
                </pic:pic>
              </a:graphicData>
            </a:graphic>
          </wp:inline>
        </w:drawing>
      </w:r>
    </w:p>
    <w:p w:rsidR="00D74609" w:rsidRPr="00D74609" w:rsidRDefault="00D74609" w:rsidP="00D74609">
      <w:pPr>
        <w:widowControl w:val="0"/>
        <w:tabs>
          <w:tab w:val="center" w:pos="3233"/>
          <w:tab w:val="center" w:pos="3474"/>
          <w:tab w:val="center" w:pos="6270"/>
        </w:tabs>
        <w:spacing w:after="0" w:line="240" w:lineRule="auto"/>
        <w:jc w:val="center"/>
        <w:rPr>
          <w:rFonts w:eastAsia="Times New Roman"/>
          <w:snapToGrid w:val="0"/>
          <w:color w:val="000000"/>
          <w:szCs w:val="24"/>
          <w:lang w:val="en-US"/>
        </w:rPr>
      </w:pPr>
      <w:r w:rsidRPr="00D74609">
        <w:rPr>
          <w:rFonts w:ascii="Calibri" w:eastAsia="Calibri" w:hAnsi="Calibri" w:cs="Calibri"/>
          <w:b/>
          <w:snapToGrid w:val="0"/>
          <w:color w:val="000000"/>
          <w:sz w:val="21"/>
          <w:szCs w:val="24"/>
          <w:lang w:val="en-US"/>
        </w:rPr>
        <w:t xml:space="preserve">(c) </w:t>
      </w:r>
      <w:r w:rsidRPr="00D74609">
        <w:rPr>
          <w:rFonts w:ascii="Calibri" w:eastAsia="Calibri" w:hAnsi="Calibri" w:cs="Calibri"/>
          <w:b/>
          <w:snapToGrid w:val="0"/>
          <w:color w:val="000000"/>
          <w:sz w:val="21"/>
          <w:szCs w:val="24"/>
          <w:lang w:val="en-US"/>
        </w:rPr>
        <w:tab/>
        <w:t>(d)</w:t>
      </w:r>
    </w:p>
    <w:p w:rsidR="00D74609" w:rsidRPr="00D74609" w:rsidRDefault="00D74609" w:rsidP="00D74609">
      <w:pPr>
        <w:widowControl w:val="0"/>
        <w:spacing w:after="0" w:line="240" w:lineRule="auto"/>
        <w:jc w:val="both"/>
        <w:rPr>
          <w:rFonts w:eastAsia="Times New Roman"/>
          <w:snapToGrid w:val="0"/>
          <w:szCs w:val="24"/>
          <w:lang w:val="en-US"/>
        </w:rPr>
      </w:pPr>
    </w:p>
    <w:p w:rsidR="00D74609" w:rsidRPr="00D74609" w:rsidRDefault="00D74609" w:rsidP="00D74609">
      <w:pPr>
        <w:widowControl w:val="0"/>
        <w:spacing w:after="0" w:line="240" w:lineRule="auto"/>
        <w:jc w:val="center"/>
        <w:rPr>
          <w:rFonts w:eastAsia="Times New Roman"/>
          <w:snapToGrid w:val="0"/>
          <w:sz w:val="20"/>
          <w:szCs w:val="24"/>
          <w:lang w:val="en-US"/>
        </w:rPr>
      </w:pPr>
      <w:r w:rsidRPr="00D74609">
        <w:rPr>
          <w:rFonts w:eastAsia="Times New Roman"/>
          <w:snapToGrid w:val="0"/>
          <w:sz w:val="20"/>
          <w:szCs w:val="24"/>
          <w:lang w:val="en-US"/>
        </w:rPr>
        <w:t>Figure 2. Effect of various parameters on optimum Q</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 xml:space="preserve"> (a) A</w:t>
      </w:r>
      <w:r w:rsidRPr="00D74609">
        <w:rPr>
          <w:rFonts w:eastAsia="Times New Roman"/>
          <w:snapToGrid w:val="0"/>
          <w:sz w:val="20"/>
          <w:szCs w:val="24"/>
          <w:vertAlign w:val="subscript"/>
          <w:lang w:val="en-US"/>
        </w:rPr>
        <w:t>p</w:t>
      </w:r>
      <w:r w:rsidRPr="00D74609">
        <w:rPr>
          <w:rFonts w:eastAsia="Times New Roman"/>
          <w:snapToGrid w:val="0"/>
          <w:sz w:val="20"/>
          <w:szCs w:val="24"/>
          <w:lang w:val="en-US"/>
        </w:rPr>
        <w:t xml:space="preserve"> for MIF (b) A</w:t>
      </w:r>
      <w:r w:rsidRPr="00D74609">
        <w:rPr>
          <w:rFonts w:eastAsia="Times New Roman"/>
          <w:snapToGrid w:val="0"/>
          <w:sz w:val="20"/>
          <w:szCs w:val="24"/>
          <w:vertAlign w:val="subscript"/>
          <w:lang w:val="en-US"/>
        </w:rPr>
        <w:t>p</w:t>
      </w:r>
      <w:r w:rsidRPr="00D74609">
        <w:rPr>
          <w:rFonts w:eastAsia="Times New Roman"/>
          <w:snapToGrid w:val="0"/>
          <w:sz w:val="20"/>
          <w:szCs w:val="24"/>
          <w:lang w:val="en-US"/>
        </w:rPr>
        <w:t xml:space="preserve"> for MID, (c) A</w:t>
      </w:r>
      <w:r w:rsidRPr="00D74609">
        <w:rPr>
          <w:rFonts w:eastAsia="Times New Roman"/>
          <w:snapToGrid w:val="0"/>
          <w:sz w:val="20"/>
          <w:szCs w:val="24"/>
          <w:vertAlign w:val="subscript"/>
          <w:lang w:val="en-US"/>
        </w:rPr>
        <w:t>p</w:t>
      </w:r>
      <w:r w:rsidRPr="00D74609">
        <w:rPr>
          <w:rFonts w:eastAsia="Times New Roman"/>
          <w:snapToGrid w:val="0"/>
          <w:sz w:val="20"/>
          <w:szCs w:val="24"/>
          <w:lang w:val="en-US"/>
        </w:rPr>
        <w:t xml:space="preserve"> for MIF using Q</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/mA</w:t>
      </w:r>
      <w:r w:rsidRPr="00D74609">
        <w:rPr>
          <w:rFonts w:eastAsia="Times New Roman"/>
          <w:snapToGrid w:val="0"/>
          <w:sz w:val="20"/>
          <w:szCs w:val="24"/>
          <w:vertAlign w:val="subscript"/>
          <w:lang w:val="en-US"/>
        </w:rPr>
        <w:t>p</w:t>
      </w:r>
      <w:r w:rsidRPr="00D74609">
        <w:rPr>
          <w:rFonts w:eastAsia="Times New Roman"/>
          <w:snapToGrid w:val="0"/>
          <w:sz w:val="20"/>
          <w:szCs w:val="24"/>
          <w:lang w:val="en-US"/>
        </w:rPr>
        <w:t xml:space="preserve"> ratio, (d) A</w:t>
      </w:r>
      <w:r w:rsidRPr="00D74609">
        <w:rPr>
          <w:rFonts w:eastAsia="Times New Roman"/>
          <w:snapToGrid w:val="0"/>
          <w:sz w:val="20"/>
          <w:szCs w:val="24"/>
          <w:vertAlign w:val="subscript"/>
          <w:lang w:val="en-US"/>
        </w:rPr>
        <w:t>p</w:t>
      </w:r>
      <w:r w:rsidRPr="00D74609">
        <w:rPr>
          <w:rFonts w:eastAsia="Times New Roman"/>
          <w:snapToGrid w:val="0"/>
          <w:sz w:val="20"/>
          <w:szCs w:val="24"/>
          <w:lang w:val="en-US"/>
        </w:rPr>
        <w:t xml:space="preserve"> for MID using Q</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/mA</w:t>
      </w:r>
      <w:r w:rsidRPr="00D74609">
        <w:rPr>
          <w:rFonts w:eastAsia="Times New Roman"/>
          <w:snapToGrid w:val="0"/>
          <w:sz w:val="20"/>
          <w:szCs w:val="24"/>
          <w:vertAlign w:val="subscript"/>
          <w:lang w:val="en-US"/>
        </w:rPr>
        <w:t>p</w:t>
      </w:r>
      <w:r w:rsidRPr="00D74609">
        <w:rPr>
          <w:rFonts w:eastAsia="Times New Roman"/>
          <w:snapToGrid w:val="0"/>
          <w:sz w:val="20"/>
          <w:szCs w:val="24"/>
          <w:lang w:val="en-US"/>
        </w:rPr>
        <w:t xml:space="preserve"> ratio. </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w:drawing>
          <wp:inline distT="0" distB="0" distL="0" distR="0" wp14:anchorId="3CB7B5DC" wp14:editId="6EC88C04">
            <wp:extent cx="3143250" cy="990600"/>
            <wp:effectExtent l="0" t="0" r="0" b="0"/>
            <wp:docPr id="5" name="Picture 3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990600"/>
                    </a:xfrm>
                    <a:prstGeom prst="rect">
                      <a:avLst/>
                    </a:prstGeom>
                    <a:noFill/>
                    <a:ln>
                      <a:noFill/>
                    </a:ln>
                  </pic:spPr>
                </pic:pic>
              </a:graphicData>
            </a:graphic>
          </wp:inline>
        </w:drawing>
      </w:r>
    </w:p>
    <w:p w:rsidR="00D74609" w:rsidRPr="00D74609" w:rsidRDefault="00D74609" w:rsidP="00D74609">
      <w:pPr>
        <w:widowControl w:val="0"/>
        <w:tabs>
          <w:tab w:val="center" w:pos="3677"/>
          <w:tab w:val="center" w:pos="6167"/>
        </w:tabs>
        <w:spacing w:after="0" w:line="240" w:lineRule="auto"/>
        <w:jc w:val="both"/>
        <w:rPr>
          <w:rFonts w:eastAsia="Times New Roman"/>
          <w:snapToGrid w:val="0"/>
          <w:color w:val="000000"/>
          <w:szCs w:val="24"/>
          <w:lang w:val="en-US"/>
        </w:rPr>
      </w:pPr>
      <w:r w:rsidRPr="00D74609">
        <w:rPr>
          <w:rFonts w:ascii="Calibri" w:eastAsia="Calibri" w:hAnsi="Calibri" w:cs="Calibri"/>
          <w:snapToGrid w:val="0"/>
          <w:color w:val="000000"/>
          <w:szCs w:val="24"/>
          <w:lang w:val="en-US"/>
        </w:rPr>
        <w:tab/>
      </w:r>
      <w:r w:rsidRPr="00D74609">
        <w:rPr>
          <w:rFonts w:ascii="Calibri" w:eastAsia="Calibri" w:hAnsi="Calibri" w:cs="Calibri"/>
          <w:snapToGrid w:val="0"/>
          <w:color w:val="000000"/>
          <w:sz w:val="34"/>
          <w:szCs w:val="24"/>
          <w:vertAlign w:val="superscript"/>
          <w:lang w:val="en-US"/>
        </w:rPr>
        <w:t xml:space="preserve"> </w:t>
      </w:r>
      <w:r w:rsidRPr="00D74609">
        <w:rPr>
          <w:rFonts w:ascii="Calibri" w:eastAsia="Calibri" w:hAnsi="Calibri" w:cs="Calibri"/>
          <w:b/>
          <w:snapToGrid w:val="0"/>
          <w:color w:val="000000"/>
          <w:szCs w:val="24"/>
          <w:lang w:val="en-US"/>
        </w:rPr>
        <w:t xml:space="preserve">(a) </w:t>
      </w:r>
      <w:r w:rsidRPr="00D74609">
        <w:rPr>
          <w:rFonts w:ascii="Calibri" w:eastAsia="Calibri" w:hAnsi="Calibri" w:cs="Calibri"/>
          <w:b/>
          <w:snapToGrid w:val="0"/>
          <w:color w:val="000000"/>
          <w:szCs w:val="24"/>
          <w:lang w:val="en-US"/>
        </w:rPr>
        <w:tab/>
      </w:r>
      <w:r w:rsidRPr="00D74609">
        <w:rPr>
          <w:rFonts w:ascii="Calibri" w:eastAsia="Calibri" w:hAnsi="Calibri" w:cs="Calibri"/>
          <w:snapToGrid w:val="0"/>
          <w:color w:val="000000"/>
          <w:szCs w:val="24"/>
          <w:lang w:val="en-US"/>
        </w:rPr>
        <w:t xml:space="preserve"> </w:t>
      </w:r>
      <w:r w:rsidRPr="00D74609">
        <w:rPr>
          <w:rFonts w:ascii="Calibri" w:eastAsia="Calibri" w:hAnsi="Calibri" w:cs="Calibri"/>
          <w:b/>
          <w:snapToGrid w:val="0"/>
          <w:color w:val="000000"/>
          <w:szCs w:val="24"/>
          <w:lang w:val="en-US"/>
        </w:rPr>
        <w:t xml:space="preserve">(b) </w:t>
      </w:r>
    </w:p>
    <w:p w:rsidR="00D74609" w:rsidRPr="00D74609" w:rsidRDefault="00D74609" w:rsidP="00D74609">
      <w:pPr>
        <w:widowControl w:val="0"/>
        <w:spacing w:after="0" w:line="240" w:lineRule="auto"/>
        <w:jc w:val="both"/>
        <w:rPr>
          <w:rFonts w:eastAsia="Times New Roman"/>
          <w:snapToGrid w:val="0"/>
          <w:szCs w:val="24"/>
          <w:lang w:val="en-US"/>
        </w:rPr>
      </w:pPr>
      <w:r w:rsidRPr="00D74609">
        <w:rPr>
          <w:rFonts w:eastAsia="Times New Roman"/>
          <w:snapToGrid w:val="0"/>
          <w:szCs w:val="24"/>
          <w:lang w:val="en-US"/>
        </w:rPr>
        <w:t xml:space="preserve"> </w:t>
      </w:r>
    </w:p>
    <w:p w:rsidR="00D74609" w:rsidRPr="00D74609" w:rsidRDefault="00D74609" w:rsidP="00D74609">
      <w:pPr>
        <w:widowControl w:val="0"/>
        <w:spacing w:after="0" w:line="240" w:lineRule="auto"/>
        <w:jc w:val="center"/>
        <w:rPr>
          <w:rFonts w:eastAsia="Times New Roman"/>
          <w:snapToGrid w:val="0"/>
          <w:sz w:val="20"/>
          <w:szCs w:val="24"/>
          <w:lang w:val="en-US"/>
        </w:rPr>
      </w:pPr>
      <w:r w:rsidRPr="00D74609">
        <w:rPr>
          <w:rFonts w:eastAsia="Times New Roman"/>
          <w:snapToGrid w:val="0"/>
          <w:sz w:val="20"/>
          <w:szCs w:val="24"/>
          <w:lang w:val="en-US"/>
        </w:rPr>
        <w:t>Figure 3. Effect of various parameters on optimum Q</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 xml:space="preserve"> (a) k</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 xml:space="preserve"> for MIF, (b) k</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 xml:space="preserve"> for MID. </w:t>
      </w:r>
    </w:p>
    <w:p w:rsidR="00D74609" w:rsidRPr="00D74609" w:rsidRDefault="00D74609" w:rsidP="00D74609">
      <w:pPr>
        <w:widowControl w:val="0"/>
        <w:spacing w:after="0" w:line="240" w:lineRule="auto"/>
        <w:jc w:val="both"/>
        <w:rPr>
          <w:rFonts w:eastAsia="Times New Roman"/>
          <w:snapToGrid w:val="0"/>
          <w:szCs w:val="24"/>
          <w:lang w:val="en-US"/>
        </w:rPr>
      </w:pPr>
    </w:p>
    <w:p w:rsidR="00D74609" w:rsidRPr="00D74609" w:rsidRDefault="00D74609" w:rsidP="00D74609">
      <w:pPr>
        <w:keepNext/>
        <w:keepLines/>
        <w:widowControl w:val="0"/>
        <w:spacing w:after="0" w:line="240" w:lineRule="auto"/>
        <w:jc w:val="both"/>
        <w:outlineLvl w:val="1"/>
        <w:rPr>
          <w:rFonts w:eastAsia="Times New Roman"/>
          <w:b/>
          <w:i/>
          <w:snapToGrid w:val="0"/>
          <w:color w:val="000000"/>
          <w:szCs w:val="24"/>
          <w:lang w:val="en-US"/>
        </w:rPr>
      </w:pPr>
      <w:r w:rsidRPr="00D74609">
        <w:rPr>
          <w:rFonts w:eastAsia="Times New Roman"/>
          <w:b/>
          <w:i/>
          <w:snapToGrid w:val="0"/>
          <w:color w:val="000000"/>
          <w:szCs w:val="24"/>
          <w:lang w:val="en-US"/>
        </w:rPr>
        <w:t xml:space="preserve">6.4 Effect of Structural/Supplemental Damping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this section, the effect of structural/supplemental damping on the optimum value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investigated. For this purpose, NLTH analyses of simplified structural models of SIBs with structural/supplemental damping ratios ranging between 0% and 7% are conducted for three ground motions with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5.8, 12.2 and  21.5 s</w:t>
      </w:r>
      <w:r w:rsidRPr="00D74609">
        <w:rPr>
          <w:rFonts w:eastAsia="Times New Roman"/>
          <w:snapToGrid w:val="0"/>
          <w:color w:val="000000"/>
          <w:szCs w:val="24"/>
          <w:vertAlign w:val="superscript"/>
          <w:lang w:val="en-US"/>
        </w:rPr>
        <w:t xml:space="preserve">1 </w:t>
      </w:r>
      <w:r w:rsidRPr="00D74609">
        <w:rPr>
          <w:rFonts w:eastAsia="Times New Roman"/>
          <w:snapToGrid w:val="0"/>
          <w:color w:val="000000"/>
          <w:szCs w:val="24"/>
          <w:lang w:val="en-US"/>
        </w:rPr>
        <w:t>scaled to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 0.6g to determine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MIF and MID. The analyses results are presented in Figs. 4(a) and (b). As observed from the figures, the optimum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varies as a function of the damping ratio. Thus, damping ratio must be included as a parameter in the development of closed form equations to calculate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MIF and MID.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1"/>
        <w:rPr>
          <w:rFonts w:eastAsia="Times New Roman"/>
          <w:b/>
          <w:i/>
          <w:snapToGrid w:val="0"/>
          <w:color w:val="000000"/>
          <w:szCs w:val="24"/>
          <w:lang w:val="en-US"/>
        </w:rPr>
      </w:pPr>
      <w:r w:rsidRPr="00D74609">
        <w:rPr>
          <w:rFonts w:eastAsia="Times New Roman"/>
          <w:b/>
          <w:i/>
          <w:snapToGrid w:val="0"/>
          <w:color w:val="000000"/>
          <w:szCs w:val="24"/>
          <w:lang w:val="en-US"/>
        </w:rPr>
        <w:t xml:space="preserve">6.5 Effect of Substructure Stiffness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this section, the effect of the substructure stiffness on the optimum value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investigated by </w:t>
      </w:r>
      <w:r w:rsidRPr="00D74609">
        <w:rPr>
          <w:rFonts w:eastAsia="Times New Roman"/>
          <w:snapToGrid w:val="0"/>
          <w:color w:val="000000"/>
          <w:szCs w:val="24"/>
          <w:lang w:val="en-US"/>
        </w:rPr>
        <w:lastRenderedPageBreak/>
        <w:t>changing, in the structural model, the ratio, k</w:t>
      </w:r>
      <w:r w:rsidRPr="00D74609">
        <w:rPr>
          <w:rFonts w:eastAsia="Times New Roman"/>
          <w:snapToGrid w:val="0"/>
          <w:color w:val="000000"/>
          <w:szCs w:val="24"/>
          <w:vertAlign w:val="subscript"/>
          <w:lang w:val="en-US"/>
        </w:rPr>
        <w:t>s</w:t>
      </w:r>
      <w:r w:rsidRPr="00D74609">
        <w:rPr>
          <w:rFonts w:eastAsia="Times New Roman"/>
          <w:snapToGrid w:val="0"/>
          <w:color w:val="000000"/>
          <w:szCs w:val="24"/>
          <w:lang w:val="en-US"/>
        </w:rPr>
        <w:t>/k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of the lateral stiffness of the substructure to the post-elastic stiffness of the isolator between 10 (very flexible) and 320 (very stiff). The analyses results are presented in Figure  4(c) and (d). As observed from the figures, the optimum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or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does not vary as a function of k</w:t>
      </w:r>
      <w:r w:rsidRPr="00D74609">
        <w:rPr>
          <w:rFonts w:eastAsia="Times New Roman"/>
          <w:snapToGrid w:val="0"/>
          <w:color w:val="000000"/>
          <w:szCs w:val="24"/>
          <w:vertAlign w:val="subscript"/>
          <w:lang w:val="en-US"/>
        </w:rPr>
        <w:t>s</w:t>
      </w:r>
      <w:r w:rsidRPr="00D74609">
        <w:rPr>
          <w:rFonts w:eastAsia="Times New Roman"/>
          <w:snapToGrid w:val="0"/>
          <w:color w:val="000000"/>
          <w:szCs w:val="24"/>
          <w:lang w:val="en-US"/>
        </w:rPr>
        <w:t>/k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(i.e. the curves remain nearly flat for the range of k</w:t>
      </w:r>
      <w:r w:rsidRPr="00D74609">
        <w:rPr>
          <w:rFonts w:eastAsia="Times New Roman"/>
          <w:snapToGrid w:val="0"/>
          <w:color w:val="000000"/>
          <w:szCs w:val="24"/>
          <w:vertAlign w:val="subscript"/>
          <w:lang w:val="en-US"/>
        </w:rPr>
        <w:t>s</w:t>
      </w:r>
      <w:r w:rsidRPr="00D74609">
        <w:rPr>
          <w:rFonts w:eastAsia="Times New Roman"/>
          <w:snapToGrid w:val="0"/>
          <w:color w:val="000000"/>
          <w:szCs w:val="24"/>
          <w:lang w:val="en-US"/>
        </w:rPr>
        <w:t>/k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ratios considered) except for the cases where the substructure is very flexible (k</w:t>
      </w:r>
      <w:r w:rsidRPr="00D74609">
        <w:rPr>
          <w:rFonts w:eastAsia="Times New Roman"/>
          <w:snapToGrid w:val="0"/>
          <w:color w:val="000000"/>
          <w:szCs w:val="24"/>
          <w:vertAlign w:val="subscript"/>
          <w:lang w:val="en-US"/>
        </w:rPr>
        <w:t>s</w:t>
      </w:r>
      <w:r w:rsidRPr="00D74609">
        <w:rPr>
          <w:rFonts w:eastAsia="Times New Roman"/>
          <w:snapToGrid w:val="0"/>
          <w:color w:val="000000"/>
          <w:szCs w:val="24"/>
          <w:lang w:val="en-US"/>
        </w:rPr>
        <w:t>/k</w:t>
      </w:r>
      <w:r w:rsidRPr="00D74609">
        <w:rPr>
          <w:rFonts w:eastAsia="Times New Roman"/>
          <w:snapToGrid w:val="0"/>
          <w:color w:val="000000"/>
          <w:szCs w:val="24"/>
          <w:vertAlign w:val="subscript"/>
          <w:lang w:val="en-US"/>
        </w:rPr>
        <w:t xml:space="preserve">d </w:t>
      </w:r>
      <w:r w:rsidRPr="00D74609">
        <w:rPr>
          <w:rFonts w:eastAsia="Times New Roman"/>
          <w:snapToGrid w:val="0"/>
          <w:color w:val="000000"/>
          <w:szCs w:val="24"/>
          <w:lang w:val="en-US"/>
        </w:rPr>
        <w:t xml:space="preserve">&lt; 40).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w:drawing>
          <wp:inline distT="0" distB="0" distL="0" distR="0" wp14:anchorId="67A76E7C" wp14:editId="1D466A48">
            <wp:extent cx="3057525" cy="2867025"/>
            <wp:effectExtent l="0" t="0" r="9525" b="9525"/>
            <wp:docPr id="6" name="Picture 3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2867025"/>
                    </a:xfrm>
                    <a:prstGeom prst="rect">
                      <a:avLst/>
                    </a:prstGeom>
                    <a:noFill/>
                    <a:ln>
                      <a:noFill/>
                    </a:ln>
                  </pic:spPr>
                </pic:pic>
              </a:graphicData>
            </a:graphic>
          </wp:inline>
        </w:drawing>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mc:AlternateContent>
          <mc:Choice Requires="wpg">
            <w:drawing>
              <wp:inline distT="0" distB="0" distL="0" distR="0" wp14:anchorId="3AAFBCAF" wp14:editId="02E668DC">
                <wp:extent cx="2144395" cy="231775"/>
                <wp:effectExtent l="0" t="4445" r="635" b="1905"/>
                <wp:docPr id="72715" name="Group 3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231775"/>
                          <a:chOff x="0" y="0"/>
                          <a:chExt cx="21442" cy="2316"/>
                        </a:xfrm>
                      </wpg:grpSpPr>
                      <pic:pic xmlns:pic="http://schemas.openxmlformats.org/drawingml/2006/picture">
                        <pic:nvPicPr>
                          <pic:cNvPr id="72716" name="Picture 24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60"/>
                            <a:ext cx="5349" cy="2256"/>
                          </a:xfrm>
                          <a:prstGeom prst="rect">
                            <a:avLst/>
                          </a:prstGeom>
                          <a:noFill/>
                          <a:extLst>
                            <a:ext uri="{909E8E84-426E-40DD-AFC4-6F175D3DCCD1}">
                              <a14:hiddenFill xmlns:a14="http://schemas.microsoft.com/office/drawing/2010/main">
                                <a:solidFill>
                                  <a:srgbClr val="FFFFFF"/>
                                </a:solidFill>
                              </a14:hiddenFill>
                            </a:ext>
                          </a:extLst>
                        </pic:spPr>
                      </pic:pic>
                      <wps:wsp>
                        <wps:cNvPr id="72717" name="Rectangle 30497"/>
                        <wps:cNvSpPr>
                          <a:spLocks noChangeArrowheads="1"/>
                        </wps:cNvSpPr>
                        <wps:spPr bwMode="auto">
                          <a:xfrm>
                            <a:off x="1987" y="146"/>
                            <a:ext cx="56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w:t>
                              </w:r>
                            </w:p>
                          </w:txbxContent>
                        </wps:txbx>
                        <wps:bodyPr rot="0" vert="horz" wrap="square" lIns="0" tIns="0" rIns="0" bIns="0" anchor="t" anchorCtr="0" upright="1">
                          <a:noAutofit/>
                        </wps:bodyPr>
                      </wps:wsp>
                      <wps:wsp>
                        <wps:cNvPr id="72718" name="Rectangle 30499"/>
                        <wps:cNvSpPr>
                          <a:spLocks noChangeArrowheads="1"/>
                        </wps:cNvSpPr>
                        <wps:spPr bwMode="auto">
                          <a:xfrm>
                            <a:off x="2412" y="146"/>
                            <a:ext cx="74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c</w:t>
                              </w:r>
                            </w:p>
                          </w:txbxContent>
                        </wps:txbx>
                        <wps:bodyPr rot="0" vert="horz" wrap="square" lIns="0" tIns="0" rIns="0" bIns="0" anchor="t" anchorCtr="0" upright="1">
                          <a:noAutofit/>
                        </wps:bodyPr>
                      </wps:wsp>
                      <wps:wsp>
                        <wps:cNvPr id="72719" name="Rectangle 30498"/>
                        <wps:cNvSpPr>
                          <a:spLocks noChangeArrowheads="1"/>
                        </wps:cNvSpPr>
                        <wps:spPr bwMode="auto">
                          <a:xfrm>
                            <a:off x="2974" y="146"/>
                            <a:ext cx="56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w:t>
                              </w:r>
                            </w:p>
                          </w:txbxContent>
                        </wps:txbx>
                        <wps:bodyPr rot="0" vert="horz" wrap="square" lIns="0" tIns="0" rIns="0" bIns="0" anchor="t" anchorCtr="0" upright="1">
                          <a:noAutofit/>
                        </wps:bodyPr>
                      </wps:wsp>
                      <wps:wsp>
                        <wps:cNvPr id="72720" name="Rectangle 2471"/>
                        <wps:cNvSpPr>
                          <a:spLocks noChangeArrowheads="1"/>
                        </wps:cNvSpPr>
                        <wps:spPr bwMode="auto">
                          <a:xfrm>
                            <a:off x="3389" y="146"/>
                            <a:ext cx="42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 xml:space="preserve"> </w:t>
                              </w:r>
                            </w:p>
                          </w:txbxContent>
                        </wps:txbx>
                        <wps:bodyPr rot="0" vert="horz" wrap="square" lIns="0" tIns="0" rIns="0" bIns="0" anchor="t" anchorCtr="0" upright="1">
                          <a:noAutofit/>
                        </wps:bodyPr>
                      </wps:wsp>
                      <pic:pic xmlns:pic="http://schemas.openxmlformats.org/drawingml/2006/picture">
                        <pic:nvPicPr>
                          <pic:cNvPr id="72721" name="Picture 24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078" y="0"/>
                            <a:ext cx="5364" cy="2270"/>
                          </a:xfrm>
                          <a:prstGeom prst="rect">
                            <a:avLst/>
                          </a:prstGeom>
                          <a:noFill/>
                          <a:extLst>
                            <a:ext uri="{909E8E84-426E-40DD-AFC4-6F175D3DCCD1}">
                              <a14:hiddenFill xmlns:a14="http://schemas.microsoft.com/office/drawing/2010/main">
                                <a:solidFill>
                                  <a:srgbClr val="FFFFFF"/>
                                </a:solidFill>
                              </a14:hiddenFill>
                            </a:ext>
                          </a:extLst>
                        </pic:spPr>
                      </pic:pic>
                      <wps:wsp>
                        <wps:cNvPr id="72722" name="Rectangle 2474"/>
                        <wps:cNvSpPr>
                          <a:spLocks noChangeArrowheads="1"/>
                        </wps:cNvSpPr>
                        <wps:spPr bwMode="auto">
                          <a:xfrm>
                            <a:off x="17992" y="85"/>
                            <a:ext cx="56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w:t>
                              </w:r>
                            </w:p>
                          </w:txbxContent>
                        </wps:txbx>
                        <wps:bodyPr rot="0" vert="horz" wrap="square" lIns="0" tIns="0" rIns="0" bIns="0" anchor="t" anchorCtr="0" upright="1">
                          <a:noAutofit/>
                        </wps:bodyPr>
                      </wps:wsp>
                      <wps:wsp>
                        <wps:cNvPr id="72723" name="Rectangle 2475"/>
                        <wps:cNvSpPr>
                          <a:spLocks noChangeArrowheads="1"/>
                        </wps:cNvSpPr>
                        <wps:spPr bwMode="auto">
                          <a:xfrm>
                            <a:off x="18418" y="85"/>
                            <a:ext cx="93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d</w:t>
                              </w:r>
                            </w:p>
                          </w:txbxContent>
                        </wps:txbx>
                        <wps:bodyPr rot="0" vert="horz" wrap="square" lIns="0" tIns="0" rIns="0" bIns="0" anchor="t" anchorCtr="0" upright="1">
                          <a:noAutofit/>
                        </wps:bodyPr>
                      </wps:wsp>
                      <wps:wsp>
                        <wps:cNvPr id="72724" name="Rectangle 2476"/>
                        <wps:cNvSpPr>
                          <a:spLocks noChangeArrowheads="1"/>
                        </wps:cNvSpPr>
                        <wps:spPr bwMode="auto">
                          <a:xfrm>
                            <a:off x="19119" y="85"/>
                            <a:ext cx="56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w:t>
                              </w:r>
                            </w:p>
                          </w:txbxContent>
                        </wps:txbx>
                        <wps:bodyPr rot="0" vert="horz" wrap="square" lIns="0" tIns="0" rIns="0" bIns="0" anchor="t" anchorCtr="0" upright="1">
                          <a:noAutofit/>
                        </wps:bodyPr>
                      </wps:wsp>
                      <wps:wsp>
                        <wps:cNvPr id="72725" name="Rectangle 2477"/>
                        <wps:cNvSpPr>
                          <a:spLocks noChangeArrowheads="1"/>
                        </wps:cNvSpPr>
                        <wps:spPr bwMode="auto">
                          <a:xfrm>
                            <a:off x="19546" y="85"/>
                            <a:ext cx="42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34587" o:spid="_x0000_s1092" style="width:168.85pt;height:18.25pt;mso-position-horizontal-relative:char;mso-position-vertical-relative:line" coordsize="21442,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">
                <v:shape id="Picture 2469" o:spid="_x0000_s1093" type="#_x0000_t75" style="position:absolute;top:60;width:5349;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N7FAAAA3gAAAA8AAABkcnMvZG93bnJldi54bWxEj0FrwkAUhO8F/8PyhN7qJqGoRNcgQqHH&#10;GnNob4/sM4lm38bdbUz/fbdQ8DjMzDfMtphML0ZyvrOsIF0kIIhrqztuFFSnt5c1CB+QNfaWScEP&#10;eSh2s6ct5tre+UhjGRoRIexzVNCGMORS+rolg35hB+Lona0zGKJ0jdQO7xFuepklyVIa7DgutDjQ&#10;oaX6Wn4bBce6q3j8Gm79x+tFV5/WlOwypZ7n034DItAUHuH/9rtWsMpW6RL+7sQr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4VDexQAAAN4AAAAPAAAAAAAAAAAAAAAA&#10;AJ8CAABkcnMvZG93bnJldi54bWxQSwUGAAAAAAQABAD3AAAAkQMAAAAA&#10;">
                  <v:imagedata r:id="rId20" o:title=""/>
                </v:shape>
                <v:rect id="Rectangle 30497" o:spid="_x0000_s1094" style="position:absolute;left:1987;top:146;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sGsYA&#10;AADeAAAADwAAAGRycy9kb3ducmV2LnhtbESPT4vCMBTE74LfITzBm6Z6sNo1iqiLHtc/4O7t0bxt&#10;i81LabK2+uk3guBxmJnfMPNla0pxo9oVlhWMhhEI4tTqgjMF59PnYArCeWSNpWVScCcHy0W3M8dE&#10;24YPdDv6TAQIuwQV5N5XiZQuzcmgG9qKOHi/tjbog6wzqWtsAtyUchxFE2mw4LCQY0XrnNLr8c8o&#10;2E2r1ffePpqs3P7sLl+X2eY080r1e+3qA4Sn1r/Dr/ZeK4jH8SiG5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tsGsYAAADeAAAADwAAAAAAAAAAAAAAAACYAgAAZHJz&#10;L2Rvd25yZXYueG1sUEsFBgAAAAAEAAQA9QAAAIsDAAAAAA==&#10;" filled="f" stroked="f">
                  <v:textbox inset="0,0,0,0">
                    <w:txbxContent>
                      <w:p w:rsidR="00D74609" w:rsidRDefault="00D74609" w:rsidP="00D74609">
                        <w:pPr>
                          <w:spacing w:line="256" w:lineRule="auto"/>
                        </w:pPr>
                        <w:r>
                          <w:rPr>
                            <w:b/>
                            <w:sz w:val="20"/>
                          </w:rPr>
                          <w:t>(</w:t>
                        </w:r>
                      </w:p>
                    </w:txbxContent>
                  </v:textbox>
                </v:rect>
                <v:rect id="Rectangle 30499" o:spid="_x0000_s1095" style="position:absolute;left:2412;top:146;width:747;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4aMMA&#10;AADeAAAADwAAAGRycy9kb3ducmV2LnhtbERPy4rCMBTdD/gP4QqzG1NdjFqbiqiDLn2Burs017bY&#10;3JQmYzvz9WYhuDycdzLvTCUe1LjSsoLhIAJBnFldcq7gdPz5moBwHlljZZkU/JGDedr7SDDWtuU9&#10;PQ4+FyGEXYwKCu/rWEqXFWTQDWxNHLibbQz6AJtc6gbbEG4qOYqib2mw5NBQYE3LgrL74dco2Ezq&#10;xWVr/9u8Wl835915ujpOvVKf/W4xA+Gp82/xy73VCsaj8TDsDXfCF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T4aMMAAADeAAAADwAAAAAAAAAAAAAAAACYAgAAZHJzL2Rv&#10;d25yZXYueG1sUEsFBgAAAAAEAAQA9QAAAIgDAAAAAA==&#10;" filled="f" stroked="f">
                  <v:textbox inset="0,0,0,0">
                    <w:txbxContent>
                      <w:p w:rsidR="00D74609" w:rsidRDefault="00D74609" w:rsidP="00D74609">
                        <w:pPr>
                          <w:spacing w:line="256" w:lineRule="auto"/>
                        </w:pPr>
                        <w:r>
                          <w:rPr>
                            <w:b/>
                            <w:sz w:val="20"/>
                          </w:rPr>
                          <w:t>c</w:t>
                        </w:r>
                      </w:p>
                    </w:txbxContent>
                  </v:textbox>
                </v:rect>
                <v:rect id="Rectangle 30498" o:spid="_x0000_s1096" style="position:absolute;left:2974;top:146;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d88YA&#10;AADeAAAADwAAAGRycy9kb3ducmV2LnhtbESPT4vCMBTE7wv7HcJb8LamelBbjSKrokf/LKi3R/Ns&#10;yzYvpYm2+umNIOxxmJnfMJNZa0pxo9oVlhX0uhEI4tTqgjMFv4fV9wiE88gaS8uk4E4OZtPPjwkm&#10;2ja8o9veZyJA2CWoIPe+SqR0aU4GXddWxMG72NqgD7LOpK6xCXBTyn4UDaTBgsNCjhX95JT+7a9G&#10;wXpUzU8b+2iycnleH7fHeHGIvVKdr3Y+BuGp9f/hd3ujFQz7w14M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hd88YAAADeAAAADwAAAAAAAAAAAAAAAACYAgAAZHJz&#10;L2Rvd25yZXYueG1sUEsFBgAAAAAEAAQA9QAAAIsDAAAAAA==&#10;" filled="f" stroked="f">
                  <v:textbox inset="0,0,0,0">
                    <w:txbxContent>
                      <w:p w:rsidR="00D74609" w:rsidRDefault="00D74609" w:rsidP="00D74609">
                        <w:pPr>
                          <w:spacing w:line="256" w:lineRule="auto"/>
                        </w:pPr>
                        <w:r>
                          <w:rPr>
                            <w:b/>
                            <w:sz w:val="20"/>
                          </w:rPr>
                          <w:t>)</w:t>
                        </w:r>
                      </w:p>
                    </w:txbxContent>
                  </v:textbox>
                </v:rect>
                <v:rect id="Rectangle 2471" o:spid="_x0000_s1097" style="position:absolute;left:3389;top:146;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08cA&#10;AADeAAAADwAAAGRycy9kb3ducmV2LnhtbESPy2qDQBSG94W+w3AK3TVjXTTRZCLSpOgyl0Ka3cE5&#10;ValzRpxptH36zCKQ5c9/41tlk+nEhQbXWlbwOotAEFdWt1wr+Dx+vCxAOI+ssbNMCv7IQbZ+fFhh&#10;qu3Ie7ocfC3CCLsUFTTe96mUrmrIoJvZnjh433Yw6IMcaqkHHMO46WQcRW/SYMvhocGe3huqfg6/&#10;RkGx6POv0v6Pdbc9F6fdKdkcE6/U89OUL0F4mvw9fGuXWsE8nscBIOAEFJ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uPtPHAAAA3gAAAA8AAAAAAAAAAAAAAAAAmAIAAGRy&#10;cy9kb3ducmV2LnhtbFBLBQYAAAAABAAEAPUAAACMAwAAAAA=&#10;" filled="f" stroked="f">
                  <v:textbox inset="0,0,0,0">
                    <w:txbxContent>
                      <w:p w:rsidR="00D74609" w:rsidRDefault="00D74609" w:rsidP="00D74609">
                        <w:pPr>
                          <w:spacing w:line="256" w:lineRule="auto"/>
                        </w:pPr>
                        <w:r>
                          <w:rPr>
                            <w:b/>
                            <w:sz w:val="20"/>
                          </w:rPr>
                          <w:t xml:space="preserve"> </w:t>
                        </w:r>
                      </w:p>
                    </w:txbxContent>
                  </v:textbox>
                </v:rect>
                <v:shape id="Picture 2473" o:spid="_x0000_s1098" type="#_x0000_t75" style="position:absolute;left:16078;width:5364;height:2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UHTIAAAA3gAAAA8AAABkcnMvZG93bnJldi54bWxEj0FrwkAUhO9C/8PyCr3pJoGaGt1IFSqe&#10;GmoF8fbIPpO02bchu2raX+8WhB6HmfmGWSwH04oL9a6xrCCeRCCIS6sbrhTsP9/GLyCcR9bYWiYF&#10;P+RgmT+MFphpe+UPuux8JQKEXYYKau+7TEpX1mTQTWxHHLyT7Q36IPtK6h6vAW5amUTRVBpsOCzU&#10;2NG6pvJ7dzYKirL4XfnZV1pt3p+H46FoeNWtlXp6HF7nIDwN/j98b2+1gjRJkxj+7oQrI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wFB0yAAAAN4AAAAPAAAAAAAAAAAA&#10;AAAAAJ8CAABkcnMvZG93bnJldi54bWxQSwUGAAAAAAQABAD3AAAAlAMAAAAA&#10;">
                  <v:imagedata r:id="rId21" o:title=""/>
                </v:shape>
                <v:rect id="Rectangle 2474" o:spid="_x0000_s1099" style="position:absolute;left:17992;top:85;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FP8cA&#10;AADeAAAADwAAAGRycy9kb3ducmV2LnhtbESPQWvCQBSE74L/YXlCb7oxh5pE1xBsRY+tFqy3R/Y1&#10;Cc2+DdnVpP313UKhx2FmvmE2+WhacafeNZYVLBcRCOLS6oYrBW/n/TwB4TyyxtYyKfgiB/l2Otlg&#10;pu3Ar3Q/+UoECLsMFdTed5mUrqzJoFvYjjh4H7Y36IPsK6l7HALctDKOokdpsOGwUGNHu5rKz9PN&#10;KDgkXfF+tN9D1T5fD5eXS/p0Tr1SD7OxWIPwNPr/8F/7qBWs4lUcw++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BT/HAAAA3gAAAA8AAAAAAAAAAAAAAAAAmAIAAGRy&#10;cy9kb3ducmV2LnhtbFBLBQYAAAAABAAEAPUAAACMAwAAAAA=&#10;" filled="f" stroked="f">
                  <v:textbox inset="0,0,0,0">
                    <w:txbxContent>
                      <w:p w:rsidR="00D74609" w:rsidRDefault="00D74609" w:rsidP="00D74609">
                        <w:pPr>
                          <w:spacing w:line="256" w:lineRule="auto"/>
                        </w:pPr>
                        <w:r>
                          <w:rPr>
                            <w:b/>
                            <w:sz w:val="20"/>
                          </w:rPr>
                          <w:t>(</w:t>
                        </w:r>
                      </w:p>
                    </w:txbxContent>
                  </v:textbox>
                </v:rect>
                <v:rect id="Rectangle 2475" o:spid="_x0000_s1100" style="position:absolute;left:18418;top:85;width:93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gpMcA&#10;AADeAAAADwAAAGRycy9kb3ducmV2LnhtbESPT2vCQBTE7wW/w/IEb3VjCjWmriLaokf/FGxvj+xr&#10;Esy+DdnVRD+9Kwg9DjPzG2Y670wlLtS40rKC0TACQZxZXXKu4Pvw9ZqAcB5ZY2WZFFzJwXzWe5li&#10;qm3LO7rsfS4ChF2KCgrv61RKlxVk0A1tTRy8P9sY9EE2udQNtgFuKhlH0bs0WHJYKLCmZUHZaX82&#10;CtZJvfjZ2FubV5+/6+P2OFkdJl6pQb9bfIDw1Pn/8LO90QrG8T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8oKTHAAAA3gAAAA8AAAAAAAAAAAAAAAAAmAIAAGRy&#10;cy9kb3ducmV2LnhtbFBLBQYAAAAABAAEAPUAAACMAwAAAAA=&#10;" filled="f" stroked="f">
                  <v:textbox inset="0,0,0,0">
                    <w:txbxContent>
                      <w:p w:rsidR="00D74609" w:rsidRDefault="00D74609" w:rsidP="00D74609">
                        <w:pPr>
                          <w:spacing w:line="256" w:lineRule="auto"/>
                        </w:pPr>
                        <w:r>
                          <w:rPr>
                            <w:b/>
                            <w:sz w:val="20"/>
                          </w:rPr>
                          <w:t>d</w:t>
                        </w:r>
                      </w:p>
                    </w:txbxContent>
                  </v:textbox>
                </v:rect>
                <v:rect id="Rectangle 2476" o:spid="_x0000_s1101" style="position:absolute;left:19119;top:85;width:56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40McA&#10;AADeAAAADwAAAGRycy9kb3ducmV2LnhtbESPT2vCQBTE7wW/w/IEb3VjKDWmriLaokf/FGxvj+xr&#10;Esy+DdnVRD+9Kwg9DjPzG2Y670wlLtS40rKC0TACQZxZXXKu4Pvw9ZqAcB5ZY2WZFFzJwXzWe5li&#10;qm3LO7rsfS4ChF2KCgrv61RKlxVk0A1tTRy8P9sY9EE2udQNtgFuKhlH0bs0WHJYKLCmZUHZaX82&#10;CtZJvfjZ2FubV5+/6+P2OFkdJl6pQb9bfIDw1Pn/8LO90QrG8T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ONDHAAAA3gAAAA8AAAAAAAAAAAAAAAAAmAIAAGRy&#10;cy9kb3ducmV2LnhtbFBLBQYAAAAABAAEAPUAAACMAwAAAAA=&#10;" filled="f" stroked="f">
                  <v:textbox inset="0,0,0,0">
                    <w:txbxContent>
                      <w:p w:rsidR="00D74609" w:rsidRDefault="00D74609" w:rsidP="00D74609">
                        <w:pPr>
                          <w:spacing w:line="256" w:lineRule="auto"/>
                        </w:pPr>
                        <w:r>
                          <w:rPr>
                            <w:b/>
                            <w:sz w:val="20"/>
                          </w:rPr>
                          <w:t>)</w:t>
                        </w:r>
                      </w:p>
                    </w:txbxContent>
                  </v:textbox>
                </v:rect>
                <v:rect id="Rectangle 2477" o:spid="_x0000_s1102" style="position:absolute;left:19546;top:8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dS8cA&#10;AADeAAAADwAAAGRycy9kb3ducmV2LnhtbESPT2vCQBTE7wW/w/IEb3VjoDWmriLaokf/FGxvj+xr&#10;Esy+DdnVRD+9Kwg9DjPzG2Y670wlLtS40rKC0TACQZxZXXKu4Pvw9ZqAcB5ZY2WZFFzJwXzWe5li&#10;qm3LO7rsfS4ChF2KCgrv61RKlxVk0A1tTRy8P9sY9EE2udQNtgFuKhlH0bs0WHJYKLCmZUHZaX82&#10;CtZJvfjZ2FubV5+/6+P2OFkdJl6pQb9bfIDw1Pn/8LO90QrG8T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ZnUvHAAAA3gAAAA8AAAAAAAAAAAAAAAAAmAIAAGRy&#10;cy9kb3ducmV2LnhtbFBLBQYAAAAABAAEAPUAAACMAwAAAAA=&#10;" filled="f" stroked="f">
                  <v:textbox inset="0,0,0,0">
                    <w:txbxContent>
                      <w:p w:rsidR="00D74609" w:rsidRDefault="00D74609" w:rsidP="00D74609">
                        <w:pPr>
                          <w:spacing w:line="256" w:lineRule="auto"/>
                        </w:pPr>
                        <w:r>
                          <w:rPr>
                            <w:b/>
                            <w:sz w:val="20"/>
                          </w:rPr>
                          <w:t xml:space="preserve"> </w:t>
                        </w:r>
                      </w:p>
                    </w:txbxContent>
                  </v:textbox>
                </v:rect>
                <w10:anchorlock/>
              </v:group>
            </w:pict>
          </mc:Fallback>
        </mc:AlternateContent>
      </w:r>
    </w:p>
    <w:p w:rsidR="00D74609" w:rsidRPr="00D74609" w:rsidRDefault="00D74609" w:rsidP="00D74609">
      <w:pPr>
        <w:widowControl w:val="0"/>
        <w:spacing w:after="0" w:line="240" w:lineRule="auto"/>
        <w:jc w:val="both"/>
        <w:rPr>
          <w:rFonts w:eastAsia="Times New Roman"/>
          <w:b/>
          <w:snapToGrid w:val="0"/>
          <w:color w:val="000000"/>
        </w:rPr>
      </w:pPr>
    </w:p>
    <w:p w:rsidR="00D74609" w:rsidRPr="00D74609" w:rsidRDefault="00D74609" w:rsidP="00D74609">
      <w:pPr>
        <w:widowControl w:val="0"/>
        <w:spacing w:after="0" w:line="240" w:lineRule="auto"/>
        <w:jc w:val="center"/>
        <w:rPr>
          <w:rFonts w:eastAsia="Times New Roman"/>
          <w:snapToGrid w:val="0"/>
          <w:sz w:val="20"/>
          <w:szCs w:val="24"/>
          <w:lang w:val="en-US"/>
        </w:rPr>
      </w:pPr>
      <w:r w:rsidRPr="00D74609">
        <w:rPr>
          <w:rFonts w:eastAsia="Times New Roman"/>
          <w:snapToGrid w:val="0"/>
          <w:sz w:val="20"/>
          <w:szCs w:val="24"/>
          <w:lang w:val="en-US"/>
        </w:rPr>
        <w:t xml:space="preserve">Figure 4. Effect of  various parameters on optimum </w:t>
      </w:r>
      <w:r w:rsidRPr="00D74609">
        <w:rPr>
          <w:rFonts w:eastAsia="Times New Roman"/>
          <w:i/>
          <w:snapToGrid w:val="0"/>
          <w:sz w:val="20"/>
          <w:szCs w:val="24"/>
          <w:lang w:val="en-US"/>
        </w:rPr>
        <w:t>Q</w:t>
      </w:r>
      <w:r w:rsidRPr="00D74609">
        <w:rPr>
          <w:rFonts w:eastAsia="Times New Roman"/>
          <w:i/>
          <w:snapToGrid w:val="0"/>
          <w:sz w:val="20"/>
          <w:szCs w:val="24"/>
          <w:vertAlign w:val="subscript"/>
          <w:lang w:val="en-US"/>
        </w:rPr>
        <w:t>d</w:t>
      </w:r>
      <w:r w:rsidRPr="00D74609">
        <w:rPr>
          <w:rFonts w:eastAsia="Times New Roman"/>
          <w:snapToGrid w:val="0"/>
          <w:sz w:val="20"/>
          <w:szCs w:val="24"/>
          <w:lang w:val="en-US"/>
        </w:rPr>
        <w:t xml:space="preserve"> (a)</w:t>
      </w:r>
      <w:r w:rsidRPr="00D74609">
        <w:rPr>
          <w:rFonts w:eastAsia="Times New Roman"/>
          <w:i/>
          <w:snapToGrid w:val="0"/>
          <w:sz w:val="20"/>
          <w:szCs w:val="24"/>
          <w:lang w:val="en-US"/>
        </w:rPr>
        <w:t xml:space="preserve"> </w:t>
      </w:r>
      <w:r w:rsidRPr="00D74609">
        <w:rPr>
          <w:rFonts w:eastAsia="Times New Roman"/>
          <w:snapToGrid w:val="0"/>
          <w:sz w:val="20"/>
          <w:szCs w:val="24"/>
          <w:lang w:val="en-US"/>
        </w:rPr>
        <w:t>Damping for MIF, (b)</w:t>
      </w:r>
      <w:r w:rsidRPr="00D74609">
        <w:rPr>
          <w:rFonts w:eastAsia="Times New Roman"/>
          <w:i/>
          <w:snapToGrid w:val="0"/>
          <w:sz w:val="20"/>
          <w:szCs w:val="24"/>
          <w:lang w:val="en-US"/>
        </w:rPr>
        <w:t xml:space="preserve"> </w:t>
      </w:r>
      <w:r w:rsidRPr="00D74609">
        <w:rPr>
          <w:rFonts w:eastAsia="Times New Roman"/>
          <w:snapToGrid w:val="0"/>
          <w:sz w:val="20"/>
          <w:szCs w:val="24"/>
          <w:lang w:val="en-US"/>
        </w:rPr>
        <w:t xml:space="preserve">Damping for MID (c) Substructure stiffness for MIF, (d) Substructure stiffness for MID.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0"/>
        <w:rPr>
          <w:rFonts w:eastAsia="Times New Roman"/>
          <w:b/>
          <w:snapToGrid w:val="0"/>
          <w:color w:val="000000"/>
          <w:szCs w:val="24"/>
          <w:lang w:val="en-US"/>
        </w:rPr>
      </w:pPr>
      <w:r w:rsidRPr="00D74609">
        <w:rPr>
          <w:rFonts w:eastAsia="Times New Roman"/>
          <w:b/>
          <w:snapToGrid w:val="0"/>
          <w:color w:val="000000"/>
          <w:szCs w:val="24"/>
          <w:lang w:val="en-US"/>
        </w:rPr>
        <w:t>7. EFFECT OF VARIOUS PARAMETERS ON OPTIMUM K</w:t>
      </w:r>
      <w:r w:rsidRPr="00D74609">
        <w:rPr>
          <w:rFonts w:eastAsia="Times New Roman"/>
          <w:b/>
          <w:snapToGrid w:val="0"/>
          <w:color w:val="000000"/>
          <w:szCs w:val="24"/>
          <w:vertAlign w:val="subscript"/>
          <w:lang w:val="en-US"/>
        </w:rPr>
        <w:t xml:space="preserve">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this section, the effect of various parameters on the optimum value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based on minimizing the MID, is investigated via sensitivity analyses. The bridge, isolator and ground motion parameters used in the analyses are; m=204 ton (W=2000 kN), ζ=0, k</w:t>
      </w:r>
      <w:r w:rsidRPr="00D74609">
        <w:rPr>
          <w:rFonts w:eastAsia="Times New Roman"/>
          <w:snapToGrid w:val="0"/>
          <w:color w:val="000000"/>
          <w:szCs w:val="24"/>
          <w:vertAlign w:val="subscript"/>
          <w:lang w:val="en-US"/>
        </w:rPr>
        <w:t>u</w:t>
      </w:r>
      <w:r w:rsidRPr="00D74609">
        <w:rPr>
          <w:rFonts w:eastAsia="Times New Roman"/>
          <w:snapToGrid w:val="0"/>
          <w:color w:val="000000"/>
          <w:szCs w:val="24"/>
          <w:lang w:val="en-US"/>
        </w:rPr>
        <w:t>=200 kN/cm,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=100 kN, k</w:t>
      </w:r>
      <w:r w:rsidRPr="00D74609">
        <w:rPr>
          <w:rFonts w:eastAsia="Times New Roman"/>
          <w:snapToGrid w:val="0"/>
          <w:color w:val="000000"/>
          <w:szCs w:val="24"/>
          <w:vertAlign w:val="subscript"/>
          <w:lang w:val="en-US"/>
        </w:rPr>
        <w:t>s</w:t>
      </w:r>
      <w:r w:rsidRPr="00D74609">
        <w:rPr>
          <w:rFonts w:eastAsia="Times New Roman"/>
          <w:snapToGrid w:val="0"/>
          <w:color w:val="000000"/>
          <w:szCs w:val="24"/>
          <w:lang w:val="en-US"/>
        </w:rPr>
        <w:t>=3200 kN/cm,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=0.6g and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=5.8, 12.2 and  21.5 s-1 (i.e. the analyses are repeated for three ground motions). In the sensitivity analyses, while the parameter under consideration is varied, the rest of the parameters are assigned the values reported above. The sensitivity analyses results for each parameter are given below.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1"/>
        <w:rPr>
          <w:rFonts w:eastAsia="Times New Roman"/>
          <w:b/>
          <w:i/>
          <w:snapToGrid w:val="0"/>
          <w:color w:val="000000"/>
          <w:szCs w:val="24"/>
          <w:lang w:val="en-US"/>
        </w:rPr>
      </w:pPr>
      <w:r w:rsidRPr="00D74609">
        <w:rPr>
          <w:rFonts w:eastAsia="Times New Roman"/>
          <w:b/>
          <w:i/>
          <w:snapToGrid w:val="0"/>
          <w:color w:val="000000"/>
          <w:szCs w:val="24"/>
          <w:lang w:val="en-US"/>
        </w:rPr>
        <w:t xml:space="preserve">7.1 Effect of Peak Ground Acceleration and Characteristic Strength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As discussed earlier, the dimensionless term,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represents the ratio of the characteristic strength of the isolator to the seismic inertial force of a rigid bridge superstructure and eliminates the need for considering the peak ground acceleration and the characteristic strength of the isolator independently. Thus, the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is used in the sensitivity analyses to study the combined effects of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and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on the optimum value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The analyses results are presented in Figs 5(a) and for three ground motions with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=5.8, 12.2 and 21.5 s-1 in the form of optimum kd versus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plots based on minimizing the MID. As observed from the figure, the optimum value of kd varies as a function of the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 xml:space="preserve">p </w:t>
      </w:r>
      <w:r w:rsidRPr="00D74609">
        <w:rPr>
          <w:rFonts w:eastAsia="Times New Roman"/>
          <w:snapToGrid w:val="0"/>
          <w:color w:val="000000"/>
          <w:szCs w:val="24"/>
          <w:lang w:val="en-US"/>
        </w:rPr>
        <w:t>ratio. Thus, the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must be included as a parameter in the development of the closed form equation to calculate the optimum values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1"/>
        <w:rPr>
          <w:rFonts w:eastAsia="Times New Roman"/>
          <w:b/>
          <w:i/>
          <w:snapToGrid w:val="0"/>
          <w:color w:val="000000"/>
          <w:szCs w:val="24"/>
          <w:lang w:val="en-US"/>
        </w:rPr>
      </w:pPr>
      <w:r w:rsidRPr="00D74609">
        <w:rPr>
          <w:rFonts w:eastAsia="Times New Roman"/>
          <w:b/>
          <w:i/>
          <w:snapToGrid w:val="0"/>
          <w:color w:val="000000"/>
          <w:szCs w:val="24"/>
          <w:lang w:val="en-US"/>
        </w:rPr>
        <w:t>7.2 Effect of A</w:t>
      </w:r>
      <w:r w:rsidRPr="00D74609">
        <w:rPr>
          <w:rFonts w:eastAsia="Times New Roman"/>
          <w:b/>
          <w:i/>
          <w:snapToGrid w:val="0"/>
          <w:color w:val="000000"/>
          <w:szCs w:val="24"/>
          <w:vertAlign w:val="subscript"/>
          <w:lang w:val="en-US"/>
        </w:rPr>
        <w:t>p</w:t>
      </w:r>
      <w:r w:rsidRPr="00D74609">
        <w:rPr>
          <w:rFonts w:eastAsia="Times New Roman"/>
          <w:b/>
          <w:i/>
          <w:snapToGrid w:val="0"/>
          <w:color w:val="000000"/>
          <w:szCs w:val="24"/>
          <w:lang w:val="en-US"/>
        </w:rPr>
        <w:t>/V</w:t>
      </w:r>
      <w:r w:rsidRPr="00D74609">
        <w:rPr>
          <w:rFonts w:eastAsia="Times New Roman"/>
          <w:b/>
          <w:i/>
          <w:snapToGrid w:val="0"/>
          <w:color w:val="000000"/>
          <w:szCs w:val="24"/>
          <w:vertAlign w:val="subscript"/>
          <w:lang w:val="en-US"/>
        </w:rPr>
        <w:t>p</w:t>
      </w:r>
      <w:r w:rsidRPr="00D74609">
        <w:rPr>
          <w:rFonts w:eastAsia="Times New Roman"/>
          <w:b/>
          <w:i/>
          <w:snapToGrid w:val="0"/>
          <w:color w:val="000000"/>
          <w:szCs w:val="24"/>
          <w:lang w:val="en-US"/>
        </w:rPr>
        <w:t xml:space="preserve"> Ratio of Ground Motion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this section, the effect of the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of the ground motion on the optimum value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investigated by varying the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between 5.5 and 21.5 s</w:t>
      </w:r>
      <w:r w:rsidRPr="00D74609">
        <w:rPr>
          <w:rFonts w:eastAsia="Times New Roman"/>
          <w:snapToGrid w:val="0"/>
          <w:color w:val="000000"/>
          <w:szCs w:val="24"/>
          <w:vertAlign w:val="superscript"/>
          <w:lang w:val="en-US"/>
        </w:rPr>
        <w:t>-1</w:t>
      </w:r>
      <w:r w:rsidRPr="00D74609">
        <w:rPr>
          <w:rFonts w:eastAsia="Times New Roman"/>
          <w:snapToGrid w:val="0"/>
          <w:color w:val="000000"/>
          <w:szCs w:val="24"/>
          <w:lang w:val="en-US"/>
        </w:rPr>
        <w:t xml:space="preserve"> while keeping the other parameters constant. The </w:t>
      </w:r>
      <w:r w:rsidRPr="00D74609">
        <w:rPr>
          <w:rFonts w:eastAsia="Times New Roman"/>
          <w:snapToGrid w:val="0"/>
          <w:color w:val="000000"/>
          <w:szCs w:val="24"/>
          <w:lang w:val="en-US"/>
        </w:rPr>
        <w:lastRenderedPageBreak/>
        <w:t>sensitivity analyses results are presented in Figure  5(b) in the form of an optimum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versus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plot based on minimizing the MID. As observed from the figure, the optimum value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highly dependent on the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of the ground motion. In fact, the optimum value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increases as the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of the ground motion decreases. Thus, the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of the ground motion must be included as a parameter in the development of closed form equations to calculate the optimum values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mc:AlternateContent>
          <mc:Choice Requires="wpg">
            <w:drawing>
              <wp:inline distT="0" distB="0" distL="0" distR="0" wp14:anchorId="6F14E3FD" wp14:editId="0F7B49E3">
                <wp:extent cx="3256280" cy="1215390"/>
                <wp:effectExtent l="3810" t="0" r="0" b="3810"/>
                <wp:docPr id="72580" name="Group 30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6280" cy="1215390"/>
                          <a:chOff x="0" y="0"/>
                          <a:chExt cx="33105" cy="12446"/>
                        </a:xfrm>
                      </wpg:grpSpPr>
                      <wps:wsp>
                        <wps:cNvPr id="72581" name="Rectangle 2724"/>
                        <wps:cNvSpPr>
                          <a:spLocks noChangeArrowheads="1"/>
                        </wps:cNvSpPr>
                        <wps:spPr bwMode="auto">
                          <a:xfrm>
                            <a:off x="0" y="0"/>
                            <a:ext cx="311"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72582" name="Shape 2726"/>
                        <wps:cNvSpPr>
                          <a:spLocks/>
                        </wps:cNvSpPr>
                        <wps:spPr bwMode="auto">
                          <a:xfrm>
                            <a:off x="4046" y="915"/>
                            <a:ext cx="0" cy="7661"/>
                          </a:xfrm>
                          <a:custGeom>
                            <a:avLst/>
                            <a:gdLst>
                              <a:gd name="T0" fmla="*/ 0 h 766051"/>
                              <a:gd name="T1" fmla="*/ 7661 h 766051"/>
                              <a:gd name="T2" fmla="*/ 0 60000 65536"/>
                              <a:gd name="T3" fmla="*/ 0 60000 65536"/>
                              <a:gd name="T4" fmla="*/ 0 h 766051"/>
                              <a:gd name="T5" fmla="*/ 766051 h 766051"/>
                            </a:gdLst>
                            <a:ahLst/>
                            <a:cxnLst>
                              <a:cxn ang="T2">
                                <a:pos x="0" y="T0"/>
                              </a:cxn>
                              <a:cxn ang="T3">
                                <a:pos x="0" y="T1"/>
                              </a:cxn>
                            </a:cxnLst>
                            <a:rect l="0" t="T4" r="0" b="T5"/>
                            <a:pathLst>
                              <a:path h="766051">
                                <a:moveTo>
                                  <a:pt x="0" y="0"/>
                                </a:moveTo>
                                <a:lnTo>
                                  <a:pt x="0" y="766051"/>
                                </a:lnTo>
                              </a:path>
                            </a:pathLst>
                          </a:custGeom>
                          <a:noFill/>
                          <a:ln w="3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83" name="Shape 2727"/>
                        <wps:cNvSpPr>
                          <a:spLocks/>
                        </wps:cNvSpPr>
                        <wps:spPr bwMode="auto">
                          <a:xfrm>
                            <a:off x="3748" y="8620"/>
                            <a:ext cx="261" cy="0"/>
                          </a:xfrm>
                          <a:custGeom>
                            <a:avLst/>
                            <a:gdLst>
                              <a:gd name="T0" fmla="*/ 0 w 26046"/>
                              <a:gd name="T1" fmla="*/ 261 w 26046"/>
                              <a:gd name="T2" fmla="*/ 0 60000 65536"/>
                              <a:gd name="T3" fmla="*/ 0 60000 65536"/>
                              <a:gd name="T4" fmla="*/ 0 w 26046"/>
                              <a:gd name="T5" fmla="*/ 26046 w 26046"/>
                            </a:gdLst>
                            <a:ahLst/>
                            <a:cxnLst>
                              <a:cxn ang="T2">
                                <a:pos x="T0" y="0"/>
                              </a:cxn>
                              <a:cxn ang="T3">
                                <a:pos x="T1" y="0"/>
                              </a:cxn>
                            </a:cxnLst>
                            <a:rect l="T4" t="0" r="T5" b="0"/>
                            <a:pathLst>
                              <a:path w="26046">
                                <a:moveTo>
                                  <a:pt x="0" y="0"/>
                                </a:moveTo>
                                <a:lnTo>
                                  <a:pt x="26046" y="0"/>
                                </a:lnTo>
                              </a:path>
                            </a:pathLst>
                          </a:custGeom>
                          <a:noFill/>
                          <a:ln w="3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84" name="Shape 2728"/>
                        <wps:cNvSpPr>
                          <a:spLocks/>
                        </wps:cNvSpPr>
                        <wps:spPr bwMode="auto">
                          <a:xfrm>
                            <a:off x="3748" y="6695"/>
                            <a:ext cx="261" cy="0"/>
                          </a:xfrm>
                          <a:custGeom>
                            <a:avLst/>
                            <a:gdLst>
                              <a:gd name="T0" fmla="*/ 0 w 26046"/>
                              <a:gd name="T1" fmla="*/ 261 w 26046"/>
                              <a:gd name="T2" fmla="*/ 0 60000 65536"/>
                              <a:gd name="T3" fmla="*/ 0 60000 65536"/>
                              <a:gd name="T4" fmla="*/ 0 w 26046"/>
                              <a:gd name="T5" fmla="*/ 26046 w 26046"/>
                            </a:gdLst>
                            <a:ahLst/>
                            <a:cxnLst>
                              <a:cxn ang="T2">
                                <a:pos x="T0" y="0"/>
                              </a:cxn>
                              <a:cxn ang="T3">
                                <a:pos x="T1" y="0"/>
                              </a:cxn>
                            </a:cxnLst>
                            <a:rect l="T4" t="0" r="T5" b="0"/>
                            <a:pathLst>
                              <a:path w="26046">
                                <a:moveTo>
                                  <a:pt x="0" y="0"/>
                                </a:moveTo>
                                <a:lnTo>
                                  <a:pt x="26046" y="0"/>
                                </a:lnTo>
                              </a:path>
                            </a:pathLst>
                          </a:custGeom>
                          <a:noFill/>
                          <a:ln w="3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85" name="Shape 2729"/>
                        <wps:cNvSpPr>
                          <a:spLocks/>
                        </wps:cNvSpPr>
                        <wps:spPr bwMode="auto">
                          <a:xfrm>
                            <a:off x="3748" y="4767"/>
                            <a:ext cx="261" cy="0"/>
                          </a:xfrm>
                          <a:custGeom>
                            <a:avLst/>
                            <a:gdLst>
                              <a:gd name="T0" fmla="*/ 0 w 26046"/>
                              <a:gd name="T1" fmla="*/ 261 w 26046"/>
                              <a:gd name="T2" fmla="*/ 0 60000 65536"/>
                              <a:gd name="T3" fmla="*/ 0 60000 65536"/>
                              <a:gd name="T4" fmla="*/ 0 w 26046"/>
                              <a:gd name="T5" fmla="*/ 26046 w 26046"/>
                            </a:gdLst>
                            <a:ahLst/>
                            <a:cxnLst>
                              <a:cxn ang="T2">
                                <a:pos x="T0" y="0"/>
                              </a:cxn>
                              <a:cxn ang="T3">
                                <a:pos x="T1" y="0"/>
                              </a:cxn>
                            </a:cxnLst>
                            <a:rect l="T4" t="0" r="T5" b="0"/>
                            <a:pathLst>
                              <a:path w="26046">
                                <a:moveTo>
                                  <a:pt x="0" y="0"/>
                                </a:moveTo>
                                <a:lnTo>
                                  <a:pt x="26046" y="0"/>
                                </a:lnTo>
                              </a:path>
                            </a:pathLst>
                          </a:custGeom>
                          <a:noFill/>
                          <a:ln w="3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86" name="Shape 2730"/>
                        <wps:cNvSpPr>
                          <a:spLocks/>
                        </wps:cNvSpPr>
                        <wps:spPr bwMode="auto">
                          <a:xfrm>
                            <a:off x="3748" y="2841"/>
                            <a:ext cx="261" cy="0"/>
                          </a:xfrm>
                          <a:custGeom>
                            <a:avLst/>
                            <a:gdLst>
                              <a:gd name="T0" fmla="*/ 0 w 26045"/>
                              <a:gd name="T1" fmla="*/ 261 w 26045"/>
                              <a:gd name="T2" fmla="*/ 0 60000 65536"/>
                              <a:gd name="T3" fmla="*/ 0 60000 65536"/>
                              <a:gd name="T4" fmla="*/ 0 w 26045"/>
                              <a:gd name="T5" fmla="*/ 26045 w 26045"/>
                            </a:gdLst>
                            <a:ahLst/>
                            <a:cxnLst>
                              <a:cxn ang="T2">
                                <a:pos x="T0" y="0"/>
                              </a:cxn>
                              <a:cxn ang="T3">
                                <a:pos x="T1" y="0"/>
                              </a:cxn>
                            </a:cxnLst>
                            <a:rect l="T4" t="0" r="T5" b="0"/>
                            <a:pathLst>
                              <a:path w="26045">
                                <a:moveTo>
                                  <a:pt x="0" y="0"/>
                                </a:moveTo>
                                <a:lnTo>
                                  <a:pt x="26045" y="0"/>
                                </a:lnTo>
                              </a:path>
                            </a:pathLst>
                          </a:custGeom>
                          <a:noFill/>
                          <a:ln w="3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87" name="Shape 2731"/>
                        <wps:cNvSpPr>
                          <a:spLocks/>
                        </wps:cNvSpPr>
                        <wps:spPr bwMode="auto">
                          <a:xfrm>
                            <a:off x="3748" y="915"/>
                            <a:ext cx="261" cy="0"/>
                          </a:xfrm>
                          <a:custGeom>
                            <a:avLst/>
                            <a:gdLst>
                              <a:gd name="T0" fmla="*/ 0 w 26045"/>
                              <a:gd name="T1" fmla="*/ 261 w 26045"/>
                              <a:gd name="T2" fmla="*/ 0 60000 65536"/>
                              <a:gd name="T3" fmla="*/ 0 60000 65536"/>
                              <a:gd name="T4" fmla="*/ 0 w 26045"/>
                              <a:gd name="T5" fmla="*/ 26045 w 26045"/>
                            </a:gdLst>
                            <a:ahLst/>
                            <a:cxnLst>
                              <a:cxn ang="T2">
                                <a:pos x="T0" y="0"/>
                              </a:cxn>
                              <a:cxn ang="T3">
                                <a:pos x="T1" y="0"/>
                              </a:cxn>
                            </a:cxnLst>
                            <a:rect l="T4" t="0" r="T5" b="0"/>
                            <a:pathLst>
                              <a:path w="26045">
                                <a:moveTo>
                                  <a:pt x="0" y="0"/>
                                </a:moveTo>
                                <a:lnTo>
                                  <a:pt x="26045" y="0"/>
                                </a:lnTo>
                              </a:path>
                            </a:pathLst>
                          </a:custGeom>
                          <a:noFill/>
                          <a:ln w="3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88" name="Shape 2732"/>
                        <wps:cNvSpPr>
                          <a:spLocks/>
                        </wps:cNvSpPr>
                        <wps:spPr bwMode="auto">
                          <a:xfrm>
                            <a:off x="4046" y="8620"/>
                            <a:ext cx="11561" cy="0"/>
                          </a:xfrm>
                          <a:custGeom>
                            <a:avLst/>
                            <a:gdLst>
                              <a:gd name="T0" fmla="*/ 0 w 1156067"/>
                              <a:gd name="T1" fmla="*/ 11561 w 1156067"/>
                              <a:gd name="T2" fmla="*/ 0 60000 65536"/>
                              <a:gd name="T3" fmla="*/ 0 60000 65536"/>
                              <a:gd name="T4" fmla="*/ 0 w 1156067"/>
                              <a:gd name="T5" fmla="*/ 1156067 w 1156067"/>
                            </a:gdLst>
                            <a:ahLst/>
                            <a:cxnLst>
                              <a:cxn ang="T2">
                                <a:pos x="T0" y="0"/>
                              </a:cxn>
                              <a:cxn ang="T3">
                                <a:pos x="T1" y="0"/>
                              </a:cxn>
                            </a:cxnLst>
                            <a:rect l="T4" t="0" r="T5" b="0"/>
                            <a:pathLst>
                              <a:path w="1156067">
                                <a:moveTo>
                                  <a:pt x="0" y="0"/>
                                </a:moveTo>
                                <a:lnTo>
                                  <a:pt x="1156067" y="0"/>
                                </a:lnTo>
                              </a:path>
                            </a:pathLst>
                          </a:custGeom>
                          <a:noFill/>
                          <a:ln w="3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89" name="Shape 2733"/>
                        <wps:cNvSpPr>
                          <a:spLocks/>
                        </wps:cNvSpPr>
                        <wps:spPr bwMode="auto">
                          <a:xfrm>
                            <a:off x="4046" y="8665"/>
                            <a:ext cx="0" cy="314"/>
                          </a:xfrm>
                          <a:custGeom>
                            <a:avLst/>
                            <a:gdLst>
                              <a:gd name="T0" fmla="*/ 314 h 31404"/>
                              <a:gd name="T1" fmla="*/ 0 h 31404"/>
                              <a:gd name="T2" fmla="*/ 0 60000 65536"/>
                              <a:gd name="T3" fmla="*/ 0 60000 65536"/>
                              <a:gd name="T4" fmla="*/ 0 h 31404"/>
                              <a:gd name="T5" fmla="*/ 31404 h 31404"/>
                            </a:gdLst>
                            <a:ahLst/>
                            <a:cxnLst>
                              <a:cxn ang="T2">
                                <a:pos x="0" y="T0"/>
                              </a:cxn>
                              <a:cxn ang="T3">
                                <a:pos x="0" y="T1"/>
                              </a:cxn>
                            </a:cxnLst>
                            <a:rect l="0" t="T4" r="0" b="T5"/>
                            <a:pathLst>
                              <a:path h="31404">
                                <a:moveTo>
                                  <a:pt x="0" y="31404"/>
                                </a:moveTo>
                                <a:lnTo>
                                  <a:pt x="0" y="0"/>
                                </a:lnTo>
                              </a:path>
                            </a:pathLst>
                          </a:custGeom>
                          <a:noFill/>
                          <a:ln w="3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90" name="Shape 2734"/>
                        <wps:cNvSpPr>
                          <a:spLocks/>
                        </wps:cNvSpPr>
                        <wps:spPr bwMode="auto">
                          <a:xfrm>
                            <a:off x="7925" y="8665"/>
                            <a:ext cx="0" cy="314"/>
                          </a:xfrm>
                          <a:custGeom>
                            <a:avLst/>
                            <a:gdLst>
                              <a:gd name="T0" fmla="*/ 314 h 31404"/>
                              <a:gd name="T1" fmla="*/ 0 h 31404"/>
                              <a:gd name="T2" fmla="*/ 0 60000 65536"/>
                              <a:gd name="T3" fmla="*/ 0 60000 65536"/>
                              <a:gd name="T4" fmla="*/ 0 h 31404"/>
                              <a:gd name="T5" fmla="*/ 31404 h 31404"/>
                            </a:gdLst>
                            <a:ahLst/>
                            <a:cxnLst>
                              <a:cxn ang="T2">
                                <a:pos x="0" y="T0"/>
                              </a:cxn>
                              <a:cxn ang="T3">
                                <a:pos x="0" y="T1"/>
                              </a:cxn>
                            </a:cxnLst>
                            <a:rect l="0" t="T4" r="0" b="T5"/>
                            <a:pathLst>
                              <a:path h="31404">
                                <a:moveTo>
                                  <a:pt x="0" y="31404"/>
                                </a:moveTo>
                                <a:lnTo>
                                  <a:pt x="0" y="0"/>
                                </a:lnTo>
                              </a:path>
                            </a:pathLst>
                          </a:custGeom>
                          <a:noFill/>
                          <a:ln w="3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91" name="Shape 2735"/>
                        <wps:cNvSpPr>
                          <a:spLocks/>
                        </wps:cNvSpPr>
                        <wps:spPr bwMode="auto">
                          <a:xfrm>
                            <a:off x="11766" y="8665"/>
                            <a:ext cx="0" cy="314"/>
                          </a:xfrm>
                          <a:custGeom>
                            <a:avLst/>
                            <a:gdLst>
                              <a:gd name="T0" fmla="*/ 314 h 31404"/>
                              <a:gd name="T1" fmla="*/ 0 h 31404"/>
                              <a:gd name="T2" fmla="*/ 0 60000 65536"/>
                              <a:gd name="T3" fmla="*/ 0 60000 65536"/>
                              <a:gd name="T4" fmla="*/ 0 h 31404"/>
                              <a:gd name="T5" fmla="*/ 31404 h 31404"/>
                            </a:gdLst>
                            <a:ahLst/>
                            <a:cxnLst>
                              <a:cxn ang="T2">
                                <a:pos x="0" y="T0"/>
                              </a:cxn>
                              <a:cxn ang="T3">
                                <a:pos x="0" y="T1"/>
                              </a:cxn>
                            </a:cxnLst>
                            <a:rect l="0" t="T4" r="0" b="T5"/>
                            <a:pathLst>
                              <a:path h="31404">
                                <a:moveTo>
                                  <a:pt x="0" y="31404"/>
                                </a:moveTo>
                                <a:lnTo>
                                  <a:pt x="0" y="0"/>
                                </a:lnTo>
                              </a:path>
                            </a:pathLst>
                          </a:custGeom>
                          <a:noFill/>
                          <a:ln w="3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92" name="Shape 2736"/>
                        <wps:cNvSpPr>
                          <a:spLocks/>
                        </wps:cNvSpPr>
                        <wps:spPr bwMode="auto">
                          <a:xfrm>
                            <a:off x="15644" y="8665"/>
                            <a:ext cx="0" cy="314"/>
                          </a:xfrm>
                          <a:custGeom>
                            <a:avLst/>
                            <a:gdLst>
                              <a:gd name="T0" fmla="*/ 314 h 31404"/>
                              <a:gd name="T1" fmla="*/ 0 h 31404"/>
                              <a:gd name="T2" fmla="*/ 0 60000 65536"/>
                              <a:gd name="T3" fmla="*/ 0 60000 65536"/>
                              <a:gd name="T4" fmla="*/ 0 h 31404"/>
                              <a:gd name="T5" fmla="*/ 31404 h 31404"/>
                            </a:gdLst>
                            <a:ahLst/>
                            <a:cxnLst>
                              <a:cxn ang="T2">
                                <a:pos x="0" y="T0"/>
                              </a:cxn>
                              <a:cxn ang="T3">
                                <a:pos x="0" y="T1"/>
                              </a:cxn>
                            </a:cxnLst>
                            <a:rect l="0" t="T4" r="0" b="T5"/>
                            <a:pathLst>
                              <a:path h="31404">
                                <a:moveTo>
                                  <a:pt x="0" y="31404"/>
                                </a:moveTo>
                                <a:lnTo>
                                  <a:pt x="0" y="0"/>
                                </a:lnTo>
                              </a:path>
                            </a:pathLst>
                          </a:custGeom>
                          <a:noFill/>
                          <a:ln w="3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93" name="Shape 2737"/>
                        <wps:cNvSpPr>
                          <a:spLocks/>
                        </wps:cNvSpPr>
                        <wps:spPr bwMode="auto">
                          <a:xfrm>
                            <a:off x="12903" y="2864"/>
                            <a:ext cx="150" cy="134"/>
                          </a:xfrm>
                          <a:custGeom>
                            <a:avLst/>
                            <a:gdLst>
                              <a:gd name="T0" fmla="*/ 0 w 14982"/>
                              <a:gd name="T1" fmla="*/ 0 h 13395"/>
                              <a:gd name="T2" fmla="*/ 150 w 14982"/>
                              <a:gd name="T3" fmla="*/ 45 h 13395"/>
                              <a:gd name="T4" fmla="*/ 150 w 14982"/>
                              <a:gd name="T5" fmla="*/ 134 h 13395"/>
                              <a:gd name="T6" fmla="*/ 0 w 14982"/>
                              <a:gd name="T7" fmla="*/ 89 h 13395"/>
                              <a:gd name="T8" fmla="*/ 0 w 14982"/>
                              <a:gd name="T9" fmla="*/ 0 h 13395"/>
                              <a:gd name="T10" fmla="*/ 0 60000 65536"/>
                              <a:gd name="T11" fmla="*/ 0 60000 65536"/>
                              <a:gd name="T12" fmla="*/ 0 60000 65536"/>
                              <a:gd name="T13" fmla="*/ 0 60000 65536"/>
                              <a:gd name="T14" fmla="*/ 0 60000 65536"/>
                              <a:gd name="T15" fmla="*/ 0 w 14982"/>
                              <a:gd name="T16" fmla="*/ 0 h 13395"/>
                              <a:gd name="T17" fmla="*/ 14982 w 14982"/>
                              <a:gd name="T18" fmla="*/ 13395 h 13395"/>
                            </a:gdLst>
                            <a:ahLst/>
                            <a:cxnLst>
                              <a:cxn ang="T10">
                                <a:pos x="T0" y="T1"/>
                              </a:cxn>
                              <a:cxn ang="T11">
                                <a:pos x="T2" y="T3"/>
                              </a:cxn>
                              <a:cxn ang="T12">
                                <a:pos x="T4" y="T5"/>
                              </a:cxn>
                              <a:cxn ang="T13">
                                <a:pos x="T6" y="T7"/>
                              </a:cxn>
                              <a:cxn ang="T14">
                                <a:pos x="T8" y="T9"/>
                              </a:cxn>
                            </a:cxnLst>
                            <a:rect l="T15" t="T16" r="T17" b="T18"/>
                            <a:pathLst>
                              <a:path w="14982" h="13395">
                                <a:moveTo>
                                  <a:pt x="0" y="0"/>
                                </a:moveTo>
                                <a:lnTo>
                                  <a:pt x="14982" y="4465"/>
                                </a:lnTo>
                                <a:lnTo>
                                  <a:pt x="14982" y="13395"/>
                                </a:lnTo>
                                <a:lnTo>
                                  <a:pt x="0" y="893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594" name="Shape 35005"/>
                        <wps:cNvSpPr>
                          <a:spLocks/>
                        </wps:cNvSpPr>
                        <wps:spPr bwMode="auto">
                          <a:xfrm>
                            <a:off x="12457" y="2819"/>
                            <a:ext cx="148" cy="92"/>
                          </a:xfrm>
                          <a:custGeom>
                            <a:avLst/>
                            <a:gdLst>
                              <a:gd name="T0" fmla="*/ 0 w 14883"/>
                              <a:gd name="T1" fmla="*/ 0 h 9144"/>
                              <a:gd name="T2" fmla="*/ 148 w 14883"/>
                              <a:gd name="T3" fmla="*/ 0 h 9144"/>
                              <a:gd name="T4" fmla="*/ 148 w 14883"/>
                              <a:gd name="T5" fmla="*/ 92 h 9144"/>
                              <a:gd name="T6" fmla="*/ 0 w 14883"/>
                              <a:gd name="T7" fmla="*/ 92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595" name="Shape 2739"/>
                        <wps:cNvSpPr>
                          <a:spLocks/>
                        </wps:cNvSpPr>
                        <wps:spPr bwMode="auto">
                          <a:xfrm>
                            <a:off x="12009" y="2730"/>
                            <a:ext cx="148" cy="134"/>
                          </a:xfrm>
                          <a:custGeom>
                            <a:avLst/>
                            <a:gdLst>
                              <a:gd name="T0" fmla="*/ 0 w 14883"/>
                              <a:gd name="T1" fmla="*/ 0 h 13395"/>
                              <a:gd name="T2" fmla="*/ 148 w 14883"/>
                              <a:gd name="T3" fmla="*/ 45 h 13395"/>
                              <a:gd name="T4" fmla="*/ 148 w 14883"/>
                              <a:gd name="T5" fmla="*/ 134 h 13395"/>
                              <a:gd name="T6" fmla="*/ 0 w 14883"/>
                              <a:gd name="T7" fmla="*/ 89 h 13395"/>
                              <a:gd name="T8" fmla="*/ 0 w 14883"/>
                              <a:gd name="T9" fmla="*/ 0 h 13395"/>
                              <a:gd name="T10" fmla="*/ 0 60000 65536"/>
                              <a:gd name="T11" fmla="*/ 0 60000 65536"/>
                              <a:gd name="T12" fmla="*/ 0 60000 65536"/>
                              <a:gd name="T13" fmla="*/ 0 60000 65536"/>
                              <a:gd name="T14" fmla="*/ 0 60000 65536"/>
                              <a:gd name="T15" fmla="*/ 0 w 14883"/>
                              <a:gd name="T16" fmla="*/ 0 h 13395"/>
                              <a:gd name="T17" fmla="*/ 14883 w 14883"/>
                              <a:gd name="T18" fmla="*/ 13395 h 13395"/>
                            </a:gdLst>
                            <a:ahLst/>
                            <a:cxnLst>
                              <a:cxn ang="T10">
                                <a:pos x="T0" y="T1"/>
                              </a:cxn>
                              <a:cxn ang="T11">
                                <a:pos x="T2" y="T3"/>
                              </a:cxn>
                              <a:cxn ang="T12">
                                <a:pos x="T4" y="T5"/>
                              </a:cxn>
                              <a:cxn ang="T13">
                                <a:pos x="T6" y="T7"/>
                              </a:cxn>
                              <a:cxn ang="T14">
                                <a:pos x="T8" y="T9"/>
                              </a:cxn>
                            </a:cxnLst>
                            <a:rect l="T15" t="T16" r="T17" b="T18"/>
                            <a:pathLst>
                              <a:path w="14883" h="13395">
                                <a:moveTo>
                                  <a:pt x="0" y="0"/>
                                </a:moveTo>
                                <a:lnTo>
                                  <a:pt x="14883" y="4465"/>
                                </a:lnTo>
                                <a:lnTo>
                                  <a:pt x="14883" y="13395"/>
                                </a:lnTo>
                                <a:lnTo>
                                  <a:pt x="0" y="893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596" name="Shape 35006"/>
                        <wps:cNvSpPr>
                          <a:spLocks/>
                        </wps:cNvSpPr>
                        <wps:spPr bwMode="auto">
                          <a:xfrm>
                            <a:off x="11561" y="2685"/>
                            <a:ext cx="149" cy="92"/>
                          </a:xfrm>
                          <a:custGeom>
                            <a:avLst/>
                            <a:gdLst>
                              <a:gd name="T0" fmla="*/ 0 w 14883"/>
                              <a:gd name="T1" fmla="*/ 0 h 9144"/>
                              <a:gd name="T2" fmla="*/ 149 w 14883"/>
                              <a:gd name="T3" fmla="*/ 0 h 9144"/>
                              <a:gd name="T4" fmla="*/ 149 w 14883"/>
                              <a:gd name="T5" fmla="*/ 92 h 9144"/>
                              <a:gd name="T6" fmla="*/ 0 w 14883"/>
                              <a:gd name="T7" fmla="*/ 92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597" name="Shape 2741"/>
                        <wps:cNvSpPr>
                          <a:spLocks/>
                        </wps:cNvSpPr>
                        <wps:spPr bwMode="auto">
                          <a:xfrm>
                            <a:off x="11113" y="2596"/>
                            <a:ext cx="149" cy="134"/>
                          </a:xfrm>
                          <a:custGeom>
                            <a:avLst/>
                            <a:gdLst>
                              <a:gd name="T0" fmla="*/ 0 w 14883"/>
                              <a:gd name="T1" fmla="*/ 0 h 13395"/>
                              <a:gd name="T2" fmla="*/ 149 w 14883"/>
                              <a:gd name="T3" fmla="*/ 45 h 13395"/>
                              <a:gd name="T4" fmla="*/ 149 w 14883"/>
                              <a:gd name="T5" fmla="*/ 134 h 13395"/>
                              <a:gd name="T6" fmla="*/ 0 w 14883"/>
                              <a:gd name="T7" fmla="*/ 89 h 13395"/>
                              <a:gd name="T8" fmla="*/ 0 w 14883"/>
                              <a:gd name="T9" fmla="*/ 0 h 13395"/>
                              <a:gd name="T10" fmla="*/ 0 60000 65536"/>
                              <a:gd name="T11" fmla="*/ 0 60000 65536"/>
                              <a:gd name="T12" fmla="*/ 0 60000 65536"/>
                              <a:gd name="T13" fmla="*/ 0 60000 65536"/>
                              <a:gd name="T14" fmla="*/ 0 60000 65536"/>
                              <a:gd name="T15" fmla="*/ 0 w 14883"/>
                              <a:gd name="T16" fmla="*/ 0 h 13395"/>
                              <a:gd name="T17" fmla="*/ 14883 w 14883"/>
                              <a:gd name="T18" fmla="*/ 13395 h 13395"/>
                            </a:gdLst>
                            <a:ahLst/>
                            <a:cxnLst>
                              <a:cxn ang="T10">
                                <a:pos x="T0" y="T1"/>
                              </a:cxn>
                              <a:cxn ang="T11">
                                <a:pos x="T2" y="T3"/>
                              </a:cxn>
                              <a:cxn ang="T12">
                                <a:pos x="T4" y="T5"/>
                              </a:cxn>
                              <a:cxn ang="T13">
                                <a:pos x="T6" y="T7"/>
                              </a:cxn>
                              <a:cxn ang="T14">
                                <a:pos x="T8" y="T9"/>
                              </a:cxn>
                            </a:cxnLst>
                            <a:rect l="T15" t="T16" r="T17" b="T18"/>
                            <a:pathLst>
                              <a:path w="14883" h="13395">
                                <a:moveTo>
                                  <a:pt x="0" y="0"/>
                                </a:moveTo>
                                <a:lnTo>
                                  <a:pt x="14883" y="4465"/>
                                </a:lnTo>
                                <a:lnTo>
                                  <a:pt x="14883" y="13395"/>
                                </a:lnTo>
                                <a:lnTo>
                                  <a:pt x="0" y="893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598" name="Shape 2742"/>
                        <wps:cNvSpPr>
                          <a:spLocks/>
                        </wps:cNvSpPr>
                        <wps:spPr bwMode="auto">
                          <a:xfrm>
                            <a:off x="10666" y="2549"/>
                            <a:ext cx="149" cy="136"/>
                          </a:xfrm>
                          <a:custGeom>
                            <a:avLst/>
                            <a:gdLst>
                              <a:gd name="T0" fmla="*/ 0 w 14982"/>
                              <a:gd name="T1" fmla="*/ 0 h 13574"/>
                              <a:gd name="T2" fmla="*/ 149 w 14982"/>
                              <a:gd name="T3" fmla="*/ 47 h 13574"/>
                              <a:gd name="T4" fmla="*/ 149 w 14982"/>
                              <a:gd name="T5" fmla="*/ 136 h 13574"/>
                              <a:gd name="T6" fmla="*/ 0 w 14982"/>
                              <a:gd name="T7" fmla="*/ 91 h 13574"/>
                              <a:gd name="T8" fmla="*/ 0 w 14982"/>
                              <a:gd name="T9" fmla="*/ 0 h 13574"/>
                              <a:gd name="T10" fmla="*/ 0 60000 65536"/>
                              <a:gd name="T11" fmla="*/ 0 60000 65536"/>
                              <a:gd name="T12" fmla="*/ 0 60000 65536"/>
                              <a:gd name="T13" fmla="*/ 0 60000 65536"/>
                              <a:gd name="T14" fmla="*/ 0 60000 65536"/>
                              <a:gd name="T15" fmla="*/ 0 w 14982"/>
                              <a:gd name="T16" fmla="*/ 0 h 13574"/>
                              <a:gd name="T17" fmla="*/ 14982 w 14982"/>
                              <a:gd name="T18" fmla="*/ 13574 h 13574"/>
                            </a:gdLst>
                            <a:ahLst/>
                            <a:cxnLst>
                              <a:cxn ang="T10">
                                <a:pos x="T0" y="T1"/>
                              </a:cxn>
                              <a:cxn ang="T11">
                                <a:pos x="T2" y="T3"/>
                              </a:cxn>
                              <a:cxn ang="T12">
                                <a:pos x="T4" y="T5"/>
                              </a:cxn>
                              <a:cxn ang="T13">
                                <a:pos x="T6" y="T7"/>
                              </a:cxn>
                              <a:cxn ang="T14">
                                <a:pos x="T8" y="T9"/>
                              </a:cxn>
                            </a:cxnLst>
                            <a:rect l="T15" t="T16" r="T17" b="T18"/>
                            <a:pathLst>
                              <a:path w="14982" h="13574">
                                <a:moveTo>
                                  <a:pt x="0" y="0"/>
                                </a:moveTo>
                                <a:lnTo>
                                  <a:pt x="14982" y="4644"/>
                                </a:lnTo>
                                <a:lnTo>
                                  <a:pt x="14982" y="13574"/>
                                </a:lnTo>
                                <a:lnTo>
                                  <a:pt x="0" y="910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599" name="Shape 2743"/>
                        <wps:cNvSpPr>
                          <a:spLocks/>
                        </wps:cNvSpPr>
                        <wps:spPr bwMode="auto">
                          <a:xfrm>
                            <a:off x="10218" y="2505"/>
                            <a:ext cx="150" cy="136"/>
                          </a:xfrm>
                          <a:custGeom>
                            <a:avLst/>
                            <a:gdLst>
                              <a:gd name="T0" fmla="*/ 0 w 15032"/>
                              <a:gd name="T1" fmla="*/ 0 h 13574"/>
                              <a:gd name="T2" fmla="*/ 150 w 15032"/>
                              <a:gd name="T3" fmla="*/ 45 h 13574"/>
                              <a:gd name="T4" fmla="*/ 150 w 15032"/>
                              <a:gd name="T5" fmla="*/ 136 h 13574"/>
                              <a:gd name="T6" fmla="*/ 0 w 15032"/>
                              <a:gd name="T7" fmla="*/ 91 h 13574"/>
                              <a:gd name="T8" fmla="*/ 0 w 15032"/>
                              <a:gd name="T9" fmla="*/ 0 h 13574"/>
                              <a:gd name="T10" fmla="*/ 0 60000 65536"/>
                              <a:gd name="T11" fmla="*/ 0 60000 65536"/>
                              <a:gd name="T12" fmla="*/ 0 60000 65536"/>
                              <a:gd name="T13" fmla="*/ 0 60000 65536"/>
                              <a:gd name="T14" fmla="*/ 0 60000 65536"/>
                              <a:gd name="T15" fmla="*/ 0 w 15032"/>
                              <a:gd name="T16" fmla="*/ 0 h 13574"/>
                              <a:gd name="T17" fmla="*/ 15032 w 15032"/>
                              <a:gd name="T18" fmla="*/ 13574 h 13574"/>
                            </a:gdLst>
                            <a:ahLst/>
                            <a:cxnLst>
                              <a:cxn ang="T10">
                                <a:pos x="T0" y="T1"/>
                              </a:cxn>
                              <a:cxn ang="T11">
                                <a:pos x="T2" y="T3"/>
                              </a:cxn>
                              <a:cxn ang="T12">
                                <a:pos x="T4" y="T5"/>
                              </a:cxn>
                              <a:cxn ang="T13">
                                <a:pos x="T6" y="T7"/>
                              </a:cxn>
                              <a:cxn ang="T14">
                                <a:pos x="T8" y="T9"/>
                              </a:cxn>
                            </a:cxnLst>
                            <a:rect l="T15" t="T16" r="T17" b="T18"/>
                            <a:pathLst>
                              <a:path w="15032" h="13574">
                                <a:moveTo>
                                  <a:pt x="0" y="0"/>
                                </a:moveTo>
                                <a:lnTo>
                                  <a:pt x="15032" y="4465"/>
                                </a:lnTo>
                                <a:lnTo>
                                  <a:pt x="15032" y="13574"/>
                                </a:lnTo>
                                <a:lnTo>
                                  <a:pt x="0" y="910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00" name="Shape 35007"/>
                        <wps:cNvSpPr>
                          <a:spLocks/>
                        </wps:cNvSpPr>
                        <wps:spPr bwMode="auto">
                          <a:xfrm>
                            <a:off x="9808" y="2460"/>
                            <a:ext cx="112" cy="92"/>
                          </a:xfrm>
                          <a:custGeom>
                            <a:avLst/>
                            <a:gdLst>
                              <a:gd name="T0" fmla="*/ 0 w 11162"/>
                              <a:gd name="T1" fmla="*/ 0 h 9144"/>
                              <a:gd name="T2" fmla="*/ 112 w 11162"/>
                              <a:gd name="T3" fmla="*/ 0 h 9144"/>
                              <a:gd name="T4" fmla="*/ 112 w 11162"/>
                              <a:gd name="T5" fmla="*/ 92 h 9144"/>
                              <a:gd name="T6" fmla="*/ 0 w 11162"/>
                              <a:gd name="T7" fmla="*/ 92 h 9144"/>
                              <a:gd name="T8" fmla="*/ 0 w 11162"/>
                              <a:gd name="T9" fmla="*/ 0 h 9144"/>
                              <a:gd name="T10" fmla="*/ 0 60000 65536"/>
                              <a:gd name="T11" fmla="*/ 0 60000 65536"/>
                              <a:gd name="T12" fmla="*/ 0 60000 65536"/>
                              <a:gd name="T13" fmla="*/ 0 60000 65536"/>
                              <a:gd name="T14" fmla="*/ 0 60000 65536"/>
                              <a:gd name="T15" fmla="*/ 0 w 11162"/>
                              <a:gd name="T16" fmla="*/ 0 h 9144"/>
                              <a:gd name="T17" fmla="*/ 11162 w 11162"/>
                              <a:gd name="T18" fmla="*/ 9144 h 9144"/>
                            </a:gdLst>
                            <a:ahLst/>
                            <a:cxnLst>
                              <a:cxn ang="T10">
                                <a:pos x="T0" y="T1"/>
                              </a:cxn>
                              <a:cxn ang="T11">
                                <a:pos x="T2" y="T3"/>
                              </a:cxn>
                              <a:cxn ang="T12">
                                <a:pos x="T4" y="T5"/>
                              </a:cxn>
                              <a:cxn ang="T13">
                                <a:pos x="T6" y="T7"/>
                              </a:cxn>
                              <a:cxn ang="T14">
                                <a:pos x="T8" y="T9"/>
                              </a:cxn>
                            </a:cxnLst>
                            <a:rect l="T15" t="T16" r="T17" b="T18"/>
                            <a:pathLst>
                              <a:path w="11162" h="9144">
                                <a:moveTo>
                                  <a:pt x="0" y="0"/>
                                </a:moveTo>
                                <a:lnTo>
                                  <a:pt x="11162" y="0"/>
                                </a:lnTo>
                                <a:lnTo>
                                  <a:pt x="1116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01" name="Shape 35008"/>
                        <wps:cNvSpPr>
                          <a:spLocks/>
                        </wps:cNvSpPr>
                        <wps:spPr bwMode="auto">
                          <a:xfrm>
                            <a:off x="9659" y="2460"/>
                            <a:ext cx="150" cy="92"/>
                          </a:xfrm>
                          <a:custGeom>
                            <a:avLst/>
                            <a:gdLst>
                              <a:gd name="T0" fmla="*/ 0 w 15007"/>
                              <a:gd name="T1" fmla="*/ 0 h 9144"/>
                              <a:gd name="T2" fmla="*/ 150 w 15007"/>
                              <a:gd name="T3" fmla="*/ 0 h 9144"/>
                              <a:gd name="T4" fmla="*/ 150 w 15007"/>
                              <a:gd name="T5" fmla="*/ 92 h 9144"/>
                              <a:gd name="T6" fmla="*/ 0 w 15007"/>
                              <a:gd name="T7" fmla="*/ 92 h 9144"/>
                              <a:gd name="T8" fmla="*/ 0 w 15007"/>
                              <a:gd name="T9" fmla="*/ 0 h 9144"/>
                              <a:gd name="T10" fmla="*/ 0 60000 65536"/>
                              <a:gd name="T11" fmla="*/ 0 60000 65536"/>
                              <a:gd name="T12" fmla="*/ 0 60000 65536"/>
                              <a:gd name="T13" fmla="*/ 0 60000 65536"/>
                              <a:gd name="T14" fmla="*/ 0 60000 65536"/>
                              <a:gd name="T15" fmla="*/ 0 w 15007"/>
                              <a:gd name="T16" fmla="*/ 0 h 9144"/>
                              <a:gd name="T17" fmla="*/ 15007 w 15007"/>
                              <a:gd name="T18" fmla="*/ 9144 h 9144"/>
                            </a:gdLst>
                            <a:ahLst/>
                            <a:cxnLst>
                              <a:cxn ang="T10">
                                <a:pos x="T0" y="T1"/>
                              </a:cxn>
                              <a:cxn ang="T11">
                                <a:pos x="T2" y="T3"/>
                              </a:cxn>
                              <a:cxn ang="T12">
                                <a:pos x="T4" y="T5"/>
                              </a:cxn>
                              <a:cxn ang="T13">
                                <a:pos x="T6" y="T7"/>
                              </a:cxn>
                              <a:cxn ang="T14">
                                <a:pos x="T8" y="T9"/>
                              </a:cxn>
                            </a:cxnLst>
                            <a:rect l="T15" t="T16" r="T17" b="T18"/>
                            <a:pathLst>
                              <a:path w="15007" h="9144">
                                <a:moveTo>
                                  <a:pt x="0" y="0"/>
                                </a:moveTo>
                                <a:lnTo>
                                  <a:pt x="15007" y="0"/>
                                </a:lnTo>
                                <a:lnTo>
                                  <a:pt x="1500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02" name="Shape 35009"/>
                        <wps:cNvSpPr>
                          <a:spLocks/>
                        </wps:cNvSpPr>
                        <wps:spPr bwMode="auto">
                          <a:xfrm>
                            <a:off x="9212" y="2460"/>
                            <a:ext cx="149" cy="92"/>
                          </a:xfrm>
                          <a:custGeom>
                            <a:avLst/>
                            <a:gdLst>
                              <a:gd name="T0" fmla="*/ 0 w 14883"/>
                              <a:gd name="T1" fmla="*/ 0 h 9144"/>
                              <a:gd name="T2" fmla="*/ 149 w 14883"/>
                              <a:gd name="T3" fmla="*/ 0 h 9144"/>
                              <a:gd name="T4" fmla="*/ 149 w 14883"/>
                              <a:gd name="T5" fmla="*/ 92 h 9144"/>
                              <a:gd name="T6" fmla="*/ 0 w 14883"/>
                              <a:gd name="T7" fmla="*/ 92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03" name="Shape 35010"/>
                        <wps:cNvSpPr>
                          <a:spLocks/>
                        </wps:cNvSpPr>
                        <wps:spPr bwMode="auto">
                          <a:xfrm>
                            <a:off x="8764" y="2460"/>
                            <a:ext cx="149" cy="92"/>
                          </a:xfrm>
                          <a:custGeom>
                            <a:avLst/>
                            <a:gdLst>
                              <a:gd name="T0" fmla="*/ 0 w 14883"/>
                              <a:gd name="T1" fmla="*/ 0 h 9144"/>
                              <a:gd name="T2" fmla="*/ 149 w 14883"/>
                              <a:gd name="T3" fmla="*/ 0 h 9144"/>
                              <a:gd name="T4" fmla="*/ 149 w 14883"/>
                              <a:gd name="T5" fmla="*/ 92 h 9144"/>
                              <a:gd name="T6" fmla="*/ 0 w 14883"/>
                              <a:gd name="T7" fmla="*/ 92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04" name="Shape 35011"/>
                        <wps:cNvSpPr>
                          <a:spLocks/>
                        </wps:cNvSpPr>
                        <wps:spPr bwMode="auto">
                          <a:xfrm>
                            <a:off x="8317" y="2505"/>
                            <a:ext cx="148" cy="92"/>
                          </a:xfrm>
                          <a:custGeom>
                            <a:avLst/>
                            <a:gdLst>
                              <a:gd name="T0" fmla="*/ 0 w 14883"/>
                              <a:gd name="T1" fmla="*/ 0 h 9144"/>
                              <a:gd name="T2" fmla="*/ 148 w 14883"/>
                              <a:gd name="T3" fmla="*/ 0 h 9144"/>
                              <a:gd name="T4" fmla="*/ 148 w 14883"/>
                              <a:gd name="T5" fmla="*/ 92 h 9144"/>
                              <a:gd name="T6" fmla="*/ 0 w 14883"/>
                              <a:gd name="T7" fmla="*/ 92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05" name="Shape 35012"/>
                        <wps:cNvSpPr>
                          <a:spLocks/>
                        </wps:cNvSpPr>
                        <wps:spPr bwMode="auto">
                          <a:xfrm>
                            <a:off x="7906" y="2505"/>
                            <a:ext cx="113" cy="92"/>
                          </a:xfrm>
                          <a:custGeom>
                            <a:avLst/>
                            <a:gdLst>
                              <a:gd name="T0" fmla="*/ 0 w 11286"/>
                              <a:gd name="T1" fmla="*/ 0 h 9144"/>
                              <a:gd name="T2" fmla="*/ 113 w 11286"/>
                              <a:gd name="T3" fmla="*/ 0 h 9144"/>
                              <a:gd name="T4" fmla="*/ 113 w 11286"/>
                              <a:gd name="T5" fmla="*/ 92 h 9144"/>
                              <a:gd name="T6" fmla="*/ 0 w 11286"/>
                              <a:gd name="T7" fmla="*/ 92 h 9144"/>
                              <a:gd name="T8" fmla="*/ 0 w 11286"/>
                              <a:gd name="T9" fmla="*/ 0 h 9144"/>
                              <a:gd name="T10" fmla="*/ 0 60000 65536"/>
                              <a:gd name="T11" fmla="*/ 0 60000 65536"/>
                              <a:gd name="T12" fmla="*/ 0 60000 65536"/>
                              <a:gd name="T13" fmla="*/ 0 60000 65536"/>
                              <a:gd name="T14" fmla="*/ 0 60000 65536"/>
                              <a:gd name="T15" fmla="*/ 0 w 11286"/>
                              <a:gd name="T16" fmla="*/ 0 h 9144"/>
                              <a:gd name="T17" fmla="*/ 11286 w 11286"/>
                              <a:gd name="T18" fmla="*/ 9144 h 9144"/>
                            </a:gdLst>
                            <a:ahLst/>
                            <a:cxnLst>
                              <a:cxn ang="T10">
                                <a:pos x="T0" y="T1"/>
                              </a:cxn>
                              <a:cxn ang="T11">
                                <a:pos x="T2" y="T3"/>
                              </a:cxn>
                              <a:cxn ang="T12">
                                <a:pos x="T4" y="T5"/>
                              </a:cxn>
                              <a:cxn ang="T13">
                                <a:pos x="T6" y="T7"/>
                              </a:cxn>
                              <a:cxn ang="T14">
                                <a:pos x="T8" y="T9"/>
                              </a:cxn>
                            </a:cxnLst>
                            <a:rect l="T15" t="T16" r="T17" b="T18"/>
                            <a:pathLst>
                              <a:path w="11286" h="9144">
                                <a:moveTo>
                                  <a:pt x="0" y="0"/>
                                </a:moveTo>
                                <a:lnTo>
                                  <a:pt x="11286" y="0"/>
                                </a:lnTo>
                                <a:lnTo>
                                  <a:pt x="112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06" name="Shape 35013"/>
                        <wps:cNvSpPr>
                          <a:spLocks/>
                        </wps:cNvSpPr>
                        <wps:spPr bwMode="auto">
                          <a:xfrm>
                            <a:off x="7757" y="2505"/>
                            <a:ext cx="149" cy="92"/>
                          </a:xfrm>
                          <a:custGeom>
                            <a:avLst/>
                            <a:gdLst>
                              <a:gd name="T0" fmla="*/ 0 w 14883"/>
                              <a:gd name="T1" fmla="*/ 0 h 9144"/>
                              <a:gd name="T2" fmla="*/ 149 w 14883"/>
                              <a:gd name="T3" fmla="*/ 0 h 9144"/>
                              <a:gd name="T4" fmla="*/ 149 w 14883"/>
                              <a:gd name="T5" fmla="*/ 92 h 9144"/>
                              <a:gd name="T6" fmla="*/ 0 w 14883"/>
                              <a:gd name="T7" fmla="*/ 92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07" name="Shape 35014"/>
                        <wps:cNvSpPr>
                          <a:spLocks/>
                        </wps:cNvSpPr>
                        <wps:spPr bwMode="auto">
                          <a:xfrm>
                            <a:off x="7310" y="2505"/>
                            <a:ext cx="148" cy="92"/>
                          </a:xfrm>
                          <a:custGeom>
                            <a:avLst/>
                            <a:gdLst>
                              <a:gd name="T0" fmla="*/ 0 w 14883"/>
                              <a:gd name="T1" fmla="*/ 0 h 9144"/>
                              <a:gd name="T2" fmla="*/ 148 w 14883"/>
                              <a:gd name="T3" fmla="*/ 0 h 9144"/>
                              <a:gd name="T4" fmla="*/ 148 w 14883"/>
                              <a:gd name="T5" fmla="*/ 92 h 9144"/>
                              <a:gd name="T6" fmla="*/ 0 w 14883"/>
                              <a:gd name="T7" fmla="*/ 92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08" name="Shape 35015"/>
                        <wps:cNvSpPr>
                          <a:spLocks/>
                        </wps:cNvSpPr>
                        <wps:spPr bwMode="auto">
                          <a:xfrm>
                            <a:off x="6937" y="2460"/>
                            <a:ext cx="92" cy="92"/>
                          </a:xfrm>
                          <a:custGeom>
                            <a:avLst/>
                            <a:gdLst>
                              <a:gd name="T0" fmla="*/ 0 w 9144"/>
                              <a:gd name="T1" fmla="*/ 0 h 9144"/>
                              <a:gd name="T2" fmla="*/ 92 w 9144"/>
                              <a:gd name="T3" fmla="*/ 0 h 9144"/>
                              <a:gd name="T4" fmla="*/ 92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09" name="Shape 35016"/>
                        <wps:cNvSpPr>
                          <a:spLocks/>
                        </wps:cNvSpPr>
                        <wps:spPr bwMode="auto">
                          <a:xfrm>
                            <a:off x="6862" y="2460"/>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10" name="Shape 35017"/>
                        <wps:cNvSpPr>
                          <a:spLocks/>
                        </wps:cNvSpPr>
                        <wps:spPr bwMode="auto">
                          <a:xfrm>
                            <a:off x="6452" y="2460"/>
                            <a:ext cx="149" cy="92"/>
                          </a:xfrm>
                          <a:custGeom>
                            <a:avLst/>
                            <a:gdLst>
                              <a:gd name="T0" fmla="*/ 0 w 14883"/>
                              <a:gd name="T1" fmla="*/ 0 h 9144"/>
                              <a:gd name="T2" fmla="*/ 149 w 14883"/>
                              <a:gd name="T3" fmla="*/ 0 h 9144"/>
                              <a:gd name="T4" fmla="*/ 149 w 14883"/>
                              <a:gd name="T5" fmla="*/ 92 h 9144"/>
                              <a:gd name="T6" fmla="*/ 0 w 14883"/>
                              <a:gd name="T7" fmla="*/ 92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11" name="Shape 35018"/>
                        <wps:cNvSpPr>
                          <a:spLocks/>
                        </wps:cNvSpPr>
                        <wps:spPr bwMode="auto">
                          <a:xfrm>
                            <a:off x="6004" y="2460"/>
                            <a:ext cx="149" cy="92"/>
                          </a:xfrm>
                          <a:custGeom>
                            <a:avLst/>
                            <a:gdLst>
                              <a:gd name="T0" fmla="*/ 0 w 14883"/>
                              <a:gd name="T1" fmla="*/ 0 h 9144"/>
                              <a:gd name="T2" fmla="*/ 149 w 14883"/>
                              <a:gd name="T3" fmla="*/ 0 h 9144"/>
                              <a:gd name="T4" fmla="*/ 149 w 14883"/>
                              <a:gd name="T5" fmla="*/ 92 h 9144"/>
                              <a:gd name="T6" fmla="*/ 0 w 14883"/>
                              <a:gd name="T7" fmla="*/ 92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12" name="Shape 35019"/>
                        <wps:cNvSpPr>
                          <a:spLocks/>
                        </wps:cNvSpPr>
                        <wps:spPr bwMode="auto">
                          <a:xfrm>
                            <a:off x="5557" y="2416"/>
                            <a:ext cx="149" cy="91"/>
                          </a:xfrm>
                          <a:custGeom>
                            <a:avLst/>
                            <a:gdLst>
                              <a:gd name="T0" fmla="*/ 0 w 14883"/>
                              <a:gd name="T1" fmla="*/ 0 h 9144"/>
                              <a:gd name="T2" fmla="*/ 149 w 14883"/>
                              <a:gd name="T3" fmla="*/ 0 h 9144"/>
                              <a:gd name="T4" fmla="*/ 149 w 14883"/>
                              <a:gd name="T5" fmla="*/ 91 h 9144"/>
                              <a:gd name="T6" fmla="*/ 0 w 14883"/>
                              <a:gd name="T7" fmla="*/ 91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13" name="Shape 2757"/>
                        <wps:cNvSpPr>
                          <a:spLocks/>
                        </wps:cNvSpPr>
                        <wps:spPr bwMode="auto">
                          <a:xfrm>
                            <a:off x="5109" y="2371"/>
                            <a:ext cx="150" cy="134"/>
                          </a:xfrm>
                          <a:custGeom>
                            <a:avLst/>
                            <a:gdLst>
                              <a:gd name="T0" fmla="*/ 0 w 15032"/>
                              <a:gd name="T1" fmla="*/ 0 h 13395"/>
                              <a:gd name="T2" fmla="*/ 150 w 15032"/>
                              <a:gd name="T3" fmla="*/ 45 h 13395"/>
                              <a:gd name="T4" fmla="*/ 150 w 15032"/>
                              <a:gd name="T5" fmla="*/ 134 h 13395"/>
                              <a:gd name="T6" fmla="*/ 0 w 15032"/>
                              <a:gd name="T7" fmla="*/ 89 h 13395"/>
                              <a:gd name="T8" fmla="*/ 0 w 15032"/>
                              <a:gd name="T9" fmla="*/ 0 h 13395"/>
                              <a:gd name="T10" fmla="*/ 0 60000 65536"/>
                              <a:gd name="T11" fmla="*/ 0 60000 65536"/>
                              <a:gd name="T12" fmla="*/ 0 60000 65536"/>
                              <a:gd name="T13" fmla="*/ 0 60000 65536"/>
                              <a:gd name="T14" fmla="*/ 0 60000 65536"/>
                              <a:gd name="T15" fmla="*/ 0 w 15032"/>
                              <a:gd name="T16" fmla="*/ 0 h 13395"/>
                              <a:gd name="T17" fmla="*/ 15032 w 15032"/>
                              <a:gd name="T18" fmla="*/ 13395 h 13395"/>
                            </a:gdLst>
                            <a:ahLst/>
                            <a:cxnLst>
                              <a:cxn ang="T10">
                                <a:pos x="T0" y="T1"/>
                              </a:cxn>
                              <a:cxn ang="T11">
                                <a:pos x="T2" y="T3"/>
                              </a:cxn>
                              <a:cxn ang="T12">
                                <a:pos x="T4" y="T5"/>
                              </a:cxn>
                              <a:cxn ang="T13">
                                <a:pos x="T6" y="T7"/>
                              </a:cxn>
                              <a:cxn ang="T14">
                                <a:pos x="T8" y="T9"/>
                              </a:cxn>
                            </a:cxnLst>
                            <a:rect l="T15" t="T16" r="T17" b="T18"/>
                            <a:pathLst>
                              <a:path w="15032" h="13395">
                                <a:moveTo>
                                  <a:pt x="0" y="0"/>
                                </a:moveTo>
                                <a:lnTo>
                                  <a:pt x="15032" y="4465"/>
                                </a:lnTo>
                                <a:lnTo>
                                  <a:pt x="15032" y="13395"/>
                                </a:lnTo>
                                <a:lnTo>
                                  <a:pt x="0" y="893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14" name="Shape 2758"/>
                        <wps:cNvSpPr>
                          <a:spLocks/>
                        </wps:cNvSpPr>
                        <wps:spPr bwMode="auto">
                          <a:xfrm>
                            <a:off x="4849" y="2326"/>
                            <a:ext cx="148" cy="134"/>
                          </a:xfrm>
                          <a:custGeom>
                            <a:avLst/>
                            <a:gdLst>
                              <a:gd name="T0" fmla="*/ 0 w 14858"/>
                              <a:gd name="T1" fmla="*/ 0 h 13395"/>
                              <a:gd name="T2" fmla="*/ 148 w 14858"/>
                              <a:gd name="T3" fmla="*/ 45 h 13395"/>
                              <a:gd name="T4" fmla="*/ 148 w 14858"/>
                              <a:gd name="T5" fmla="*/ 134 h 13395"/>
                              <a:gd name="T6" fmla="*/ 0 w 14858"/>
                              <a:gd name="T7" fmla="*/ 89 h 13395"/>
                              <a:gd name="T8" fmla="*/ 0 w 14858"/>
                              <a:gd name="T9" fmla="*/ 0 h 13395"/>
                              <a:gd name="T10" fmla="*/ 0 60000 65536"/>
                              <a:gd name="T11" fmla="*/ 0 60000 65536"/>
                              <a:gd name="T12" fmla="*/ 0 60000 65536"/>
                              <a:gd name="T13" fmla="*/ 0 60000 65536"/>
                              <a:gd name="T14" fmla="*/ 0 60000 65536"/>
                              <a:gd name="T15" fmla="*/ 0 w 14858"/>
                              <a:gd name="T16" fmla="*/ 0 h 13395"/>
                              <a:gd name="T17" fmla="*/ 14858 w 14858"/>
                              <a:gd name="T18" fmla="*/ 13395 h 13395"/>
                            </a:gdLst>
                            <a:ahLst/>
                            <a:cxnLst>
                              <a:cxn ang="T10">
                                <a:pos x="T0" y="T1"/>
                              </a:cxn>
                              <a:cxn ang="T11">
                                <a:pos x="T2" y="T3"/>
                              </a:cxn>
                              <a:cxn ang="T12">
                                <a:pos x="T4" y="T5"/>
                              </a:cxn>
                              <a:cxn ang="T13">
                                <a:pos x="T6" y="T7"/>
                              </a:cxn>
                              <a:cxn ang="T14">
                                <a:pos x="T8" y="T9"/>
                              </a:cxn>
                            </a:cxnLst>
                            <a:rect l="T15" t="T16" r="T17" b="T18"/>
                            <a:pathLst>
                              <a:path w="14858" h="13395">
                                <a:moveTo>
                                  <a:pt x="0" y="0"/>
                                </a:moveTo>
                                <a:lnTo>
                                  <a:pt x="14858" y="4465"/>
                                </a:lnTo>
                                <a:lnTo>
                                  <a:pt x="14858" y="13395"/>
                                </a:lnTo>
                                <a:lnTo>
                                  <a:pt x="0" y="893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15" name="Shape 35020"/>
                        <wps:cNvSpPr>
                          <a:spLocks/>
                        </wps:cNvSpPr>
                        <wps:spPr bwMode="auto">
                          <a:xfrm>
                            <a:off x="4475" y="2326"/>
                            <a:ext cx="92" cy="92"/>
                          </a:xfrm>
                          <a:custGeom>
                            <a:avLst/>
                            <a:gdLst>
                              <a:gd name="T0" fmla="*/ 0 w 9144"/>
                              <a:gd name="T1" fmla="*/ 0 h 9144"/>
                              <a:gd name="T2" fmla="*/ 92 w 9144"/>
                              <a:gd name="T3" fmla="*/ 0 h 9144"/>
                              <a:gd name="T4" fmla="*/ 92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16" name="Shape 35021"/>
                        <wps:cNvSpPr>
                          <a:spLocks/>
                        </wps:cNvSpPr>
                        <wps:spPr bwMode="auto">
                          <a:xfrm>
                            <a:off x="4401" y="2326"/>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17" name="Shape 35022"/>
                        <wps:cNvSpPr>
                          <a:spLocks/>
                        </wps:cNvSpPr>
                        <wps:spPr bwMode="auto">
                          <a:xfrm>
                            <a:off x="4028" y="2237"/>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18" name="Shape 2762"/>
                        <wps:cNvSpPr>
                          <a:spLocks/>
                        </wps:cNvSpPr>
                        <wps:spPr bwMode="auto">
                          <a:xfrm>
                            <a:off x="12531" y="7299"/>
                            <a:ext cx="522" cy="135"/>
                          </a:xfrm>
                          <a:custGeom>
                            <a:avLst/>
                            <a:gdLst>
                              <a:gd name="T0" fmla="*/ 0 w 52190"/>
                              <a:gd name="T1" fmla="*/ 0 h 13544"/>
                              <a:gd name="T2" fmla="*/ 522 w 52190"/>
                              <a:gd name="T3" fmla="*/ 45 h 13544"/>
                              <a:gd name="T4" fmla="*/ 522 w 52190"/>
                              <a:gd name="T5" fmla="*/ 135 h 13544"/>
                              <a:gd name="T6" fmla="*/ 0 w 52190"/>
                              <a:gd name="T7" fmla="*/ 90 h 13544"/>
                              <a:gd name="T8" fmla="*/ 0 w 52190"/>
                              <a:gd name="T9" fmla="*/ 0 h 13544"/>
                              <a:gd name="T10" fmla="*/ 0 60000 65536"/>
                              <a:gd name="T11" fmla="*/ 0 60000 65536"/>
                              <a:gd name="T12" fmla="*/ 0 60000 65536"/>
                              <a:gd name="T13" fmla="*/ 0 60000 65536"/>
                              <a:gd name="T14" fmla="*/ 0 60000 65536"/>
                              <a:gd name="T15" fmla="*/ 0 w 52190"/>
                              <a:gd name="T16" fmla="*/ 0 h 13544"/>
                              <a:gd name="T17" fmla="*/ 52190 w 52190"/>
                              <a:gd name="T18" fmla="*/ 13544 h 13544"/>
                            </a:gdLst>
                            <a:ahLst/>
                            <a:cxnLst>
                              <a:cxn ang="T10">
                                <a:pos x="T0" y="T1"/>
                              </a:cxn>
                              <a:cxn ang="T11">
                                <a:pos x="T2" y="T3"/>
                              </a:cxn>
                              <a:cxn ang="T12">
                                <a:pos x="T4" y="T5"/>
                              </a:cxn>
                              <a:cxn ang="T13">
                                <a:pos x="T6" y="T7"/>
                              </a:cxn>
                              <a:cxn ang="T14">
                                <a:pos x="T8" y="T9"/>
                              </a:cxn>
                            </a:cxnLst>
                            <a:rect l="T15" t="T16" r="T17" b="T18"/>
                            <a:pathLst>
                              <a:path w="52190" h="13544">
                                <a:moveTo>
                                  <a:pt x="0" y="0"/>
                                </a:moveTo>
                                <a:lnTo>
                                  <a:pt x="52190" y="4465"/>
                                </a:lnTo>
                                <a:lnTo>
                                  <a:pt x="52190" y="13544"/>
                                </a:lnTo>
                                <a:lnTo>
                                  <a:pt x="0" y="907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19" name="Shape 35023"/>
                        <wps:cNvSpPr>
                          <a:spLocks/>
                        </wps:cNvSpPr>
                        <wps:spPr bwMode="auto">
                          <a:xfrm>
                            <a:off x="12195" y="7254"/>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20" name="Shape 2764"/>
                        <wps:cNvSpPr>
                          <a:spLocks/>
                        </wps:cNvSpPr>
                        <wps:spPr bwMode="auto">
                          <a:xfrm>
                            <a:off x="11710" y="7210"/>
                            <a:ext cx="485" cy="133"/>
                          </a:xfrm>
                          <a:custGeom>
                            <a:avLst/>
                            <a:gdLst>
                              <a:gd name="T0" fmla="*/ 0 w 48469"/>
                              <a:gd name="T1" fmla="*/ 0 h 13395"/>
                              <a:gd name="T2" fmla="*/ 485 w 48469"/>
                              <a:gd name="T3" fmla="*/ 44 h 13395"/>
                              <a:gd name="T4" fmla="*/ 485 w 48469"/>
                              <a:gd name="T5" fmla="*/ 133 h 13395"/>
                              <a:gd name="T6" fmla="*/ 0 w 48469"/>
                              <a:gd name="T7" fmla="*/ 89 h 13395"/>
                              <a:gd name="T8" fmla="*/ 0 w 48469"/>
                              <a:gd name="T9" fmla="*/ 0 h 13395"/>
                              <a:gd name="T10" fmla="*/ 0 60000 65536"/>
                              <a:gd name="T11" fmla="*/ 0 60000 65536"/>
                              <a:gd name="T12" fmla="*/ 0 60000 65536"/>
                              <a:gd name="T13" fmla="*/ 0 60000 65536"/>
                              <a:gd name="T14" fmla="*/ 0 60000 65536"/>
                              <a:gd name="T15" fmla="*/ 0 w 48469"/>
                              <a:gd name="T16" fmla="*/ 0 h 13395"/>
                              <a:gd name="T17" fmla="*/ 48469 w 48469"/>
                              <a:gd name="T18" fmla="*/ 13395 h 13395"/>
                            </a:gdLst>
                            <a:ahLst/>
                            <a:cxnLst>
                              <a:cxn ang="T10">
                                <a:pos x="T0" y="T1"/>
                              </a:cxn>
                              <a:cxn ang="T11">
                                <a:pos x="T2" y="T3"/>
                              </a:cxn>
                              <a:cxn ang="T12">
                                <a:pos x="T4" y="T5"/>
                              </a:cxn>
                              <a:cxn ang="T13">
                                <a:pos x="T6" y="T7"/>
                              </a:cxn>
                              <a:cxn ang="T14">
                                <a:pos x="T8" y="T9"/>
                              </a:cxn>
                            </a:cxnLst>
                            <a:rect l="T15" t="T16" r="T17" b="T18"/>
                            <a:pathLst>
                              <a:path w="48469" h="13395">
                                <a:moveTo>
                                  <a:pt x="0" y="0"/>
                                </a:moveTo>
                                <a:lnTo>
                                  <a:pt x="48469" y="4465"/>
                                </a:lnTo>
                                <a:lnTo>
                                  <a:pt x="48469" y="13395"/>
                                </a:lnTo>
                                <a:lnTo>
                                  <a:pt x="0" y="893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21" name="Shape 35024"/>
                        <wps:cNvSpPr>
                          <a:spLocks/>
                        </wps:cNvSpPr>
                        <wps:spPr bwMode="auto">
                          <a:xfrm>
                            <a:off x="11336" y="7165"/>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22" name="Shape 2766"/>
                        <wps:cNvSpPr>
                          <a:spLocks/>
                        </wps:cNvSpPr>
                        <wps:spPr bwMode="auto">
                          <a:xfrm>
                            <a:off x="10890" y="7120"/>
                            <a:ext cx="446" cy="134"/>
                          </a:xfrm>
                          <a:custGeom>
                            <a:avLst/>
                            <a:gdLst>
                              <a:gd name="T0" fmla="*/ 0 w 44649"/>
                              <a:gd name="T1" fmla="*/ 0 h 13395"/>
                              <a:gd name="T2" fmla="*/ 446 w 44649"/>
                              <a:gd name="T3" fmla="*/ 45 h 13395"/>
                              <a:gd name="T4" fmla="*/ 446 w 44649"/>
                              <a:gd name="T5" fmla="*/ 134 h 13395"/>
                              <a:gd name="T6" fmla="*/ 0 w 44649"/>
                              <a:gd name="T7" fmla="*/ 89 h 13395"/>
                              <a:gd name="T8" fmla="*/ 0 w 44649"/>
                              <a:gd name="T9" fmla="*/ 0 h 13395"/>
                              <a:gd name="T10" fmla="*/ 0 60000 65536"/>
                              <a:gd name="T11" fmla="*/ 0 60000 65536"/>
                              <a:gd name="T12" fmla="*/ 0 60000 65536"/>
                              <a:gd name="T13" fmla="*/ 0 60000 65536"/>
                              <a:gd name="T14" fmla="*/ 0 60000 65536"/>
                              <a:gd name="T15" fmla="*/ 0 w 44649"/>
                              <a:gd name="T16" fmla="*/ 0 h 13395"/>
                              <a:gd name="T17" fmla="*/ 44649 w 44649"/>
                              <a:gd name="T18" fmla="*/ 13395 h 13395"/>
                            </a:gdLst>
                            <a:ahLst/>
                            <a:cxnLst>
                              <a:cxn ang="T10">
                                <a:pos x="T0" y="T1"/>
                              </a:cxn>
                              <a:cxn ang="T11">
                                <a:pos x="T2" y="T3"/>
                              </a:cxn>
                              <a:cxn ang="T12">
                                <a:pos x="T4" y="T5"/>
                              </a:cxn>
                              <a:cxn ang="T13">
                                <a:pos x="T6" y="T7"/>
                              </a:cxn>
                              <a:cxn ang="T14">
                                <a:pos x="T8" y="T9"/>
                              </a:cxn>
                            </a:cxnLst>
                            <a:rect l="T15" t="T16" r="T17" b="T18"/>
                            <a:pathLst>
                              <a:path w="44649" h="13395">
                                <a:moveTo>
                                  <a:pt x="0" y="0"/>
                                </a:moveTo>
                                <a:lnTo>
                                  <a:pt x="44649" y="4465"/>
                                </a:lnTo>
                                <a:lnTo>
                                  <a:pt x="44649" y="13395"/>
                                </a:lnTo>
                                <a:lnTo>
                                  <a:pt x="0" y="893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23" name="Shape 35025"/>
                        <wps:cNvSpPr>
                          <a:spLocks/>
                        </wps:cNvSpPr>
                        <wps:spPr bwMode="auto">
                          <a:xfrm>
                            <a:off x="10517" y="7076"/>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24" name="Shape 35026"/>
                        <wps:cNvSpPr>
                          <a:spLocks/>
                        </wps:cNvSpPr>
                        <wps:spPr bwMode="auto">
                          <a:xfrm>
                            <a:off x="10143" y="7076"/>
                            <a:ext cx="374" cy="91"/>
                          </a:xfrm>
                          <a:custGeom>
                            <a:avLst/>
                            <a:gdLst>
                              <a:gd name="T0" fmla="*/ 0 w 37332"/>
                              <a:gd name="T1" fmla="*/ 0 h 9144"/>
                              <a:gd name="T2" fmla="*/ 374 w 37332"/>
                              <a:gd name="T3" fmla="*/ 0 h 9144"/>
                              <a:gd name="T4" fmla="*/ 374 w 37332"/>
                              <a:gd name="T5" fmla="*/ 91 h 9144"/>
                              <a:gd name="T6" fmla="*/ 0 w 37332"/>
                              <a:gd name="T7" fmla="*/ 91 h 9144"/>
                              <a:gd name="T8" fmla="*/ 0 w 37332"/>
                              <a:gd name="T9" fmla="*/ 0 h 9144"/>
                              <a:gd name="T10" fmla="*/ 0 60000 65536"/>
                              <a:gd name="T11" fmla="*/ 0 60000 65536"/>
                              <a:gd name="T12" fmla="*/ 0 60000 65536"/>
                              <a:gd name="T13" fmla="*/ 0 60000 65536"/>
                              <a:gd name="T14" fmla="*/ 0 60000 65536"/>
                              <a:gd name="T15" fmla="*/ 0 w 37332"/>
                              <a:gd name="T16" fmla="*/ 0 h 9144"/>
                              <a:gd name="T17" fmla="*/ 37332 w 37332"/>
                              <a:gd name="T18" fmla="*/ 9144 h 9144"/>
                            </a:gdLst>
                            <a:ahLst/>
                            <a:cxnLst>
                              <a:cxn ang="T10">
                                <a:pos x="T0" y="T1"/>
                              </a:cxn>
                              <a:cxn ang="T11">
                                <a:pos x="T2" y="T3"/>
                              </a:cxn>
                              <a:cxn ang="T12">
                                <a:pos x="T4" y="T5"/>
                              </a:cxn>
                              <a:cxn ang="T13">
                                <a:pos x="T6" y="T7"/>
                              </a:cxn>
                              <a:cxn ang="T14">
                                <a:pos x="T8" y="T9"/>
                              </a:cxn>
                            </a:cxnLst>
                            <a:rect l="T15" t="T16" r="T17" b="T18"/>
                            <a:pathLst>
                              <a:path w="37332" h="9144">
                                <a:moveTo>
                                  <a:pt x="0" y="0"/>
                                </a:moveTo>
                                <a:lnTo>
                                  <a:pt x="37332" y="0"/>
                                </a:lnTo>
                                <a:lnTo>
                                  <a:pt x="3733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25" name="Shape 35027"/>
                        <wps:cNvSpPr>
                          <a:spLocks/>
                        </wps:cNvSpPr>
                        <wps:spPr bwMode="auto">
                          <a:xfrm>
                            <a:off x="10069" y="7076"/>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26" name="Shape 35028"/>
                        <wps:cNvSpPr>
                          <a:spLocks/>
                        </wps:cNvSpPr>
                        <wps:spPr bwMode="auto">
                          <a:xfrm>
                            <a:off x="9510" y="7031"/>
                            <a:ext cx="299" cy="91"/>
                          </a:xfrm>
                          <a:custGeom>
                            <a:avLst/>
                            <a:gdLst>
                              <a:gd name="T0" fmla="*/ 0 w 29890"/>
                              <a:gd name="T1" fmla="*/ 0 h 9144"/>
                              <a:gd name="T2" fmla="*/ 299 w 29890"/>
                              <a:gd name="T3" fmla="*/ 0 h 9144"/>
                              <a:gd name="T4" fmla="*/ 299 w 29890"/>
                              <a:gd name="T5" fmla="*/ 91 h 9144"/>
                              <a:gd name="T6" fmla="*/ 0 w 29890"/>
                              <a:gd name="T7" fmla="*/ 91 h 9144"/>
                              <a:gd name="T8" fmla="*/ 0 w 29890"/>
                              <a:gd name="T9" fmla="*/ 0 h 9144"/>
                              <a:gd name="T10" fmla="*/ 0 60000 65536"/>
                              <a:gd name="T11" fmla="*/ 0 60000 65536"/>
                              <a:gd name="T12" fmla="*/ 0 60000 65536"/>
                              <a:gd name="T13" fmla="*/ 0 60000 65536"/>
                              <a:gd name="T14" fmla="*/ 0 60000 65536"/>
                              <a:gd name="T15" fmla="*/ 0 w 29890"/>
                              <a:gd name="T16" fmla="*/ 0 h 9144"/>
                              <a:gd name="T17" fmla="*/ 29890 w 29890"/>
                              <a:gd name="T18" fmla="*/ 9144 h 9144"/>
                            </a:gdLst>
                            <a:ahLst/>
                            <a:cxnLst>
                              <a:cxn ang="T10">
                                <a:pos x="T0" y="T1"/>
                              </a:cxn>
                              <a:cxn ang="T11">
                                <a:pos x="T2" y="T3"/>
                              </a:cxn>
                              <a:cxn ang="T12">
                                <a:pos x="T4" y="T5"/>
                              </a:cxn>
                              <a:cxn ang="T13">
                                <a:pos x="T6" y="T7"/>
                              </a:cxn>
                              <a:cxn ang="T14">
                                <a:pos x="T8" y="T9"/>
                              </a:cxn>
                            </a:cxnLst>
                            <a:rect l="T15" t="T16" r="T17" b="T18"/>
                            <a:pathLst>
                              <a:path w="29890" h="9144">
                                <a:moveTo>
                                  <a:pt x="0" y="0"/>
                                </a:moveTo>
                                <a:lnTo>
                                  <a:pt x="29890" y="0"/>
                                </a:lnTo>
                                <a:lnTo>
                                  <a:pt x="298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27" name="Shape 2771"/>
                        <wps:cNvSpPr>
                          <a:spLocks/>
                        </wps:cNvSpPr>
                        <wps:spPr bwMode="auto">
                          <a:xfrm>
                            <a:off x="9286" y="6986"/>
                            <a:ext cx="224" cy="134"/>
                          </a:xfrm>
                          <a:custGeom>
                            <a:avLst/>
                            <a:gdLst>
                              <a:gd name="T0" fmla="*/ 0 w 22325"/>
                              <a:gd name="T1" fmla="*/ 0 h 13395"/>
                              <a:gd name="T2" fmla="*/ 224 w 22325"/>
                              <a:gd name="T3" fmla="*/ 45 h 13395"/>
                              <a:gd name="T4" fmla="*/ 224 w 22325"/>
                              <a:gd name="T5" fmla="*/ 134 h 13395"/>
                              <a:gd name="T6" fmla="*/ 0 w 22325"/>
                              <a:gd name="T7" fmla="*/ 89 h 13395"/>
                              <a:gd name="T8" fmla="*/ 0 w 22325"/>
                              <a:gd name="T9" fmla="*/ 0 h 13395"/>
                              <a:gd name="T10" fmla="*/ 0 60000 65536"/>
                              <a:gd name="T11" fmla="*/ 0 60000 65536"/>
                              <a:gd name="T12" fmla="*/ 0 60000 65536"/>
                              <a:gd name="T13" fmla="*/ 0 60000 65536"/>
                              <a:gd name="T14" fmla="*/ 0 60000 65536"/>
                              <a:gd name="T15" fmla="*/ 0 w 22325"/>
                              <a:gd name="T16" fmla="*/ 0 h 13395"/>
                              <a:gd name="T17" fmla="*/ 22325 w 22325"/>
                              <a:gd name="T18" fmla="*/ 13395 h 13395"/>
                            </a:gdLst>
                            <a:ahLst/>
                            <a:cxnLst>
                              <a:cxn ang="T10">
                                <a:pos x="T0" y="T1"/>
                              </a:cxn>
                              <a:cxn ang="T11">
                                <a:pos x="T2" y="T3"/>
                              </a:cxn>
                              <a:cxn ang="T12">
                                <a:pos x="T4" y="T5"/>
                              </a:cxn>
                              <a:cxn ang="T13">
                                <a:pos x="T6" y="T7"/>
                              </a:cxn>
                              <a:cxn ang="T14">
                                <a:pos x="T8" y="T9"/>
                              </a:cxn>
                            </a:cxnLst>
                            <a:rect l="T15" t="T16" r="T17" b="T18"/>
                            <a:pathLst>
                              <a:path w="22325" h="13395">
                                <a:moveTo>
                                  <a:pt x="0" y="0"/>
                                </a:moveTo>
                                <a:lnTo>
                                  <a:pt x="22325" y="4465"/>
                                </a:lnTo>
                                <a:lnTo>
                                  <a:pt x="22325" y="13395"/>
                                </a:lnTo>
                                <a:lnTo>
                                  <a:pt x="0" y="893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28" name="Shape 35029"/>
                        <wps:cNvSpPr>
                          <a:spLocks/>
                        </wps:cNvSpPr>
                        <wps:spPr bwMode="auto">
                          <a:xfrm>
                            <a:off x="8727" y="6986"/>
                            <a:ext cx="260" cy="92"/>
                          </a:xfrm>
                          <a:custGeom>
                            <a:avLst/>
                            <a:gdLst>
                              <a:gd name="T0" fmla="*/ 0 w 26045"/>
                              <a:gd name="T1" fmla="*/ 0 h 9144"/>
                              <a:gd name="T2" fmla="*/ 260 w 26045"/>
                              <a:gd name="T3" fmla="*/ 0 h 9144"/>
                              <a:gd name="T4" fmla="*/ 260 w 26045"/>
                              <a:gd name="T5" fmla="*/ 92 h 9144"/>
                              <a:gd name="T6" fmla="*/ 0 w 26045"/>
                              <a:gd name="T7" fmla="*/ 92 h 9144"/>
                              <a:gd name="T8" fmla="*/ 0 w 26045"/>
                              <a:gd name="T9" fmla="*/ 0 h 9144"/>
                              <a:gd name="T10" fmla="*/ 0 60000 65536"/>
                              <a:gd name="T11" fmla="*/ 0 60000 65536"/>
                              <a:gd name="T12" fmla="*/ 0 60000 65536"/>
                              <a:gd name="T13" fmla="*/ 0 60000 65536"/>
                              <a:gd name="T14" fmla="*/ 0 60000 65536"/>
                              <a:gd name="T15" fmla="*/ 0 w 26045"/>
                              <a:gd name="T16" fmla="*/ 0 h 9144"/>
                              <a:gd name="T17" fmla="*/ 26045 w 26045"/>
                              <a:gd name="T18" fmla="*/ 9144 h 9144"/>
                            </a:gdLst>
                            <a:ahLst/>
                            <a:cxnLst>
                              <a:cxn ang="T10">
                                <a:pos x="T0" y="T1"/>
                              </a:cxn>
                              <a:cxn ang="T11">
                                <a:pos x="T2" y="T3"/>
                              </a:cxn>
                              <a:cxn ang="T12">
                                <a:pos x="T4" y="T5"/>
                              </a:cxn>
                              <a:cxn ang="T13">
                                <a:pos x="T6" y="T7"/>
                              </a:cxn>
                              <a:cxn ang="T14">
                                <a:pos x="T8" y="T9"/>
                              </a:cxn>
                            </a:cxnLst>
                            <a:rect l="T15" t="T16" r="T17" b="T18"/>
                            <a:pathLst>
                              <a:path w="26045" h="9144">
                                <a:moveTo>
                                  <a:pt x="0" y="0"/>
                                </a:moveTo>
                                <a:lnTo>
                                  <a:pt x="26045" y="0"/>
                                </a:lnTo>
                                <a:lnTo>
                                  <a:pt x="2604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29" name="Shape 35030"/>
                        <wps:cNvSpPr>
                          <a:spLocks/>
                        </wps:cNvSpPr>
                        <wps:spPr bwMode="auto">
                          <a:xfrm>
                            <a:off x="8465" y="6986"/>
                            <a:ext cx="262" cy="92"/>
                          </a:xfrm>
                          <a:custGeom>
                            <a:avLst/>
                            <a:gdLst>
                              <a:gd name="T0" fmla="*/ 0 w 26169"/>
                              <a:gd name="T1" fmla="*/ 0 h 9144"/>
                              <a:gd name="T2" fmla="*/ 262 w 26169"/>
                              <a:gd name="T3" fmla="*/ 0 h 9144"/>
                              <a:gd name="T4" fmla="*/ 262 w 26169"/>
                              <a:gd name="T5" fmla="*/ 92 h 9144"/>
                              <a:gd name="T6" fmla="*/ 0 w 26169"/>
                              <a:gd name="T7" fmla="*/ 92 h 9144"/>
                              <a:gd name="T8" fmla="*/ 0 w 26169"/>
                              <a:gd name="T9" fmla="*/ 0 h 9144"/>
                              <a:gd name="T10" fmla="*/ 0 60000 65536"/>
                              <a:gd name="T11" fmla="*/ 0 60000 65536"/>
                              <a:gd name="T12" fmla="*/ 0 60000 65536"/>
                              <a:gd name="T13" fmla="*/ 0 60000 65536"/>
                              <a:gd name="T14" fmla="*/ 0 60000 65536"/>
                              <a:gd name="T15" fmla="*/ 0 w 26169"/>
                              <a:gd name="T16" fmla="*/ 0 h 9144"/>
                              <a:gd name="T17" fmla="*/ 26169 w 26169"/>
                              <a:gd name="T18" fmla="*/ 9144 h 9144"/>
                            </a:gdLst>
                            <a:ahLst/>
                            <a:cxnLst>
                              <a:cxn ang="T10">
                                <a:pos x="T0" y="T1"/>
                              </a:cxn>
                              <a:cxn ang="T11">
                                <a:pos x="T2" y="T3"/>
                              </a:cxn>
                              <a:cxn ang="T12">
                                <a:pos x="T4" y="T5"/>
                              </a:cxn>
                              <a:cxn ang="T13">
                                <a:pos x="T6" y="T7"/>
                              </a:cxn>
                              <a:cxn ang="T14">
                                <a:pos x="T8" y="T9"/>
                              </a:cxn>
                            </a:cxnLst>
                            <a:rect l="T15" t="T16" r="T17" b="T18"/>
                            <a:pathLst>
                              <a:path w="26169" h="9144">
                                <a:moveTo>
                                  <a:pt x="0" y="0"/>
                                </a:moveTo>
                                <a:lnTo>
                                  <a:pt x="26169" y="0"/>
                                </a:lnTo>
                                <a:lnTo>
                                  <a:pt x="261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30" name="Shape 35031"/>
                        <wps:cNvSpPr>
                          <a:spLocks/>
                        </wps:cNvSpPr>
                        <wps:spPr bwMode="auto">
                          <a:xfrm>
                            <a:off x="7906" y="6986"/>
                            <a:ext cx="262" cy="92"/>
                          </a:xfrm>
                          <a:custGeom>
                            <a:avLst/>
                            <a:gdLst>
                              <a:gd name="T0" fmla="*/ 0 w 26169"/>
                              <a:gd name="T1" fmla="*/ 0 h 9144"/>
                              <a:gd name="T2" fmla="*/ 262 w 26169"/>
                              <a:gd name="T3" fmla="*/ 0 h 9144"/>
                              <a:gd name="T4" fmla="*/ 262 w 26169"/>
                              <a:gd name="T5" fmla="*/ 92 h 9144"/>
                              <a:gd name="T6" fmla="*/ 0 w 26169"/>
                              <a:gd name="T7" fmla="*/ 92 h 9144"/>
                              <a:gd name="T8" fmla="*/ 0 w 26169"/>
                              <a:gd name="T9" fmla="*/ 0 h 9144"/>
                              <a:gd name="T10" fmla="*/ 0 60000 65536"/>
                              <a:gd name="T11" fmla="*/ 0 60000 65536"/>
                              <a:gd name="T12" fmla="*/ 0 60000 65536"/>
                              <a:gd name="T13" fmla="*/ 0 60000 65536"/>
                              <a:gd name="T14" fmla="*/ 0 60000 65536"/>
                              <a:gd name="T15" fmla="*/ 0 w 26169"/>
                              <a:gd name="T16" fmla="*/ 0 h 9144"/>
                              <a:gd name="T17" fmla="*/ 26169 w 26169"/>
                              <a:gd name="T18" fmla="*/ 9144 h 9144"/>
                            </a:gdLst>
                            <a:ahLst/>
                            <a:cxnLst>
                              <a:cxn ang="T10">
                                <a:pos x="T0" y="T1"/>
                              </a:cxn>
                              <a:cxn ang="T11">
                                <a:pos x="T2" y="T3"/>
                              </a:cxn>
                              <a:cxn ang="T12">
                                <a:pos x="T4" y="T5"/>
                              </a:cxn>
                              <a:cxn ang="T13">
                                <a:pos x="T6" y="T7"/>
                              </a:cxn>
                              <a:cxn ang="T14">
                                <a:pos x="T8" y="T9"/>
                              </a:cxn>
                            </a:cxnLst>
                            <a:rect l="T15" t="T16" r="T17" b="T18"/>
                            <a:pathLst>
                              <a:path w="26169" h="9144">
                                <a:moveTo>
                                  <a:pt x="0" y="0"/>
                                </a:moveTo>
                                <a:lnTo>
                                  <a:pt x="26169" y="0"/>
                                </a:lnTo>
                                <a:lnTo>
                                  <a:pt x="261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31" name="Shape 35032"/>
                        <wps:cNvSpPr>
                          <a:spLocks/>
                        </wps:cNvSpPr>
                        <wps:spPr bwMode="auto">
                          <a:xfrm>
                            <a:off x="7534" y="6986"/>
                            <a:ext cx="372" cy="92"/>
                          </a:xfrm>
                          <a:custGeom>
                            <a:avLst/>
                            <a:gdLst>
                              <a:gd name="T0" fmla="*/ 0 w 37208"/>
                              <a:gd name="T1" fmla="*/ 0 h 9144"/>
                              <a:gd name="T2" fmla="*/ 372 w 37208"/>
                              <a:gd name="T3" fmla="*/ 0 h 9144"/>
                              <a:gd name="T4" fmla="*/ 372 w 37208"/>
                              <a:gd name="T5" fmla="*/ 92 h 9144"/>
                              <a:gd name="T6" fmla="*/ 0 w 37208"/>
                              <a:gd name="T7" fmla="*/ 92 h 9144"/>
                              <a:gd name="T8" fmla="*/ 0 w 37208"/>
                              <a:gd name="T9" fmla="*/ 0 h 9144"/>
                              <a:gd name="T10" fmla="*/ 0 60000 65536"/>
                              <a:gd name="T11" fmla="*/ 0 60000 65536"/>
                              <a:gd name="T12" fmla="*/ 0 60000 65536"/>
                              <a:gd name="T13" fmla="*/ 0 60000 65536"/>
                              <a:gd name="T14" fmla="*/ 0 60000 65536"/>
                              <a:gd name="T15" fmla="*/ 0 w 37208"/>
                              <a:gd name="T16" fmla="*/ 0 h 9144"/>
                              <a:gd name="T17" fmla="*/ 37208 w 37208"/>
                              <a:gd name="T18" fmla="*/ 9144 h 9144"/>
                            </a:gdLst>
                            <a:ahLst/>
                            <a:cxnLst>
                              <a:cxn ang="T10">
                                <a:pos x="T0" y="T1"/>
                              </a:cxn>
                              <a:cxn ang="T11">
                                <a:pos x="T2" y="T3"/>
                              </a:cxn>
                              <a:cxn ang="T12">
                                <a:pos x="T4" y="T5"/>
                              </a:cxn>
                              <a:cxn ang="T13">
                                <a:pos x="T6" y="T7"/>
                              </a:cxn>
                              <a:cxn ang="T14">
                                <a:pos x="T8" y="T9"/>
                              </a:cxn>
                            </a:cxnLst>
                            <a:rect l="T15" t="T16" r="T17" b="T18"/>
                            <a:pathLst>
                              <a:path w="37208" h="9144">
                                <a:moveTo>
                                  <a:pt x="0" y="0"/>
                                </a:moveTo>
                                <a:lnTo>
                                  <a:pt x="37208" y="0"/>
                                </a:lnTo>
                                <a:lnTo>
                                  <a:pt x="372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32" name="Shape 2776"/>
                        <wps:cNvSpPr>
                          <a:spLocks/>
                        </wps:cNvSpPr>
                        <wps:spPr bwMode="auto">
                          <a:xfrm>
                            <a:off x="7384" y="6940"/>
                            <a:ext cx="150" cy="136"/>
                          </a:xfrm>
                          <a:custGeom>
                            <a:avLst/>
                            <a:gdLst>
                              <a:gd name="T0" fmla="*/ 0 w 14982"/>
                              <a:gd name="T1" fmla="*/ 0 h 13544"/>
                              <a:gd name="T2" fmla="*/ 150 w 14982"/>
                              <a:gd name="T3" fmla="*/ 46 h 13544"/>
                              <a:gd name="T4" fmla="*/ 150 w 14982"/>
                              <a:gd name="T5" fmla="*/ 136 h 13544"/>
                              <a:gd name="T6" fmla="*/ 0 w 14982"/>
                              <a:gd name="T7" fmla="*/ 91 h 13544"/>
                              <a:gd name="T8" fmla="*/ 0 w 14982"/>
                              <a:gd name="T9" fmla="*/ 0 h 13544"/>
                              <a:gd name="T10" fmla="*/ 0 60000 65536"/>
                              <a:gd name="T11" fmla="*/ 0 60000 65536"/>
                              <a:gd name="T12" fmla="*/ 0 60000 65536"/>
                              <a:gd name="T13" fmla="*/ 0 60000 65536"/>
                              <a:gd name="T14" fmla="*/ 0 60000 65536"/>
                              <a:gd name="T15" fmla="*/ 0 w 14982"/>
                              <a:gd name="T16" fmla="*/ 0 h 13544"/>
                              <a:gd name="T17" fmla="*/ 14982 w 14982"/>
                              <a:gd name="T18" fmla="*/ 13544 h 13544"/>
                            </a:gdLst>
                            <a:ahLst/>
                            <a:cxnLst>
                              <a:cxn ang="T10">
                                <a:pos x="T0" y="T1"/>
                              </a:cxn>
                              <a:cxn ang="T11">
                                <a:pos x="T2" y="T3"/>
                              </a:cxn>
                              <a:cxn ang="T12">
                                <a:pos x="T4" y="T5"/>
                              </a:cxn>
                              <a:cxn ang="T13">
                                <a:pos x="T6" y="T7"/>
                              </a:cxn>
                              <a:cxn ang="T14">
                                <a:pos x="T8" y="T9"/>
                              </a:cxn>
                            </a:cxnLst>
                            <a:rect l="T15" t="T16" r="T17" b="T18"/>
                            <a:pathLst>
                              <a:path w="14982" h="13544">
                                <a:moveTo>
                                  <a:pt x="0" y="0"/>
                                </a:moveTo>
                                <a:lnTo>
                                  <a:pt x="14982" y="4614"/>
                                </a:lnTo>
                                <a:lnTo>
                                  <a:pt x="14982" y="13544"/>
                                </a:lnTo>
                                <a:lnTo>
                                  <a:pt x="0" y="907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33" name="Shape 35033"/>
                        <wps:cNvSpPr>
                          <a:spLocks/>
                        </wps:cNvSpPr>
                        <wps:spPr bwMode="auto">
                          <a:xfrm>
                            <a:off x="6937" y="6940"/>
                            <a:ext cx="149" cy="92"/>
                          </a:xfrm>
                          <a:custGeom>
                            <a:avLst/>
                            <a:gdLst>
                              <a:gd name="T0" fmla="*/ 0 w 14883"/>
                              <a:gd name="T1" fmla="*/ 0 h 9144"/>
                              <a:gd name="T2" fmla="*/ 149 w 14883"/>
                              <a:gd name="T3" fmla="*/ 0 h 9144"/>
                              <a:gd name="T4" fmla="*/ 149 w 14883"/>
                              <a:gd name="T5" fmla="*/ 92 h 9144"/>
                              <a:gd name="T6" fmla="*/ 0 w 14883"/>
                              <a:gd name="T7" fmla="*/ 92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34" name="Shape 35034"/>
                        <wps:cNvSpPr>
                          <a:spLocks/>
                        </wps:cNvSpPr>
                        <wps:spPr bwMode="auto">
                          <a:xfrm>
                            <a:off x="6601" y="6940"/>
                            <a:ext cx="336" cy="92"/>
                          </a:xfrm>
                          <a:custGeom>
                            <a:avLst/>
                            <a:gdLst>
                              <a:gd name="T0" fmla="*/ 0 w 33611"/>
                              <a:gd name="T1" fmla="*/ 0 h 9144"/>
                              <a:gd name="T2" fmla="*/ 336 w 33611"/>
                              <a:gd name="T3" fmla="*/ 0 h 9144"/>
                              <a:gd name="T4" fmla="*/ 336 w 33611"/>
                              <a:gd name="T5" fmla="*/ 92 h 9144"/>
                              <a:gd name="T6" fmla="*/ 0 w 33611"/>
                              <a:gd name="T7" fmla="*/ 92 h 9144"/>
                              <a:gd name="T8" fmla="*/ 0 w 33611"/>
                              <a:gd name="T9" fmla="*/ 0 h 9144"/>
                              <a:gd name="T10" fmla="*/ 0 60000 65536"/>
                              <a:gd name="T11" fmla="*/ 0 60000 65536"/>
                              <a:gd name="T12" fmla="*/ 0 60000 65536"/>
                              <a:gd name="T13" fmla="*/ 0 60000 65536"/>
                              <a:gd name="T14" fmla="*/ 0 60000 65536"/>
                              <a:gd name="T15" fmla="*/ 0 w 33611"/>
                              <a:gd name="T16" fmla="*/ 0 h 9144"/>
                              <a:gd name="T17" fmla="*/ 33611 w 33611"/>
                              <a:gd name="T18" fmla="*/ 9144 h 9144"/>
                            </a:gdLst>
                            <a:ahLst/>
                            <a:cxnLst>
                              <a:cxn ang="T10">
                                <a:pos x="T0" y="T1"/>
                              </a:cxn>
                              <a:cxn ang="T11">
                                <a:pos x="T2" y="T3"/>
                              </a:cxn>
                              <a:cxn ang="T12">
                                <a:pos x="T4" y="T5"/>
                              </a:cxn>
                              <a:cxn ang="T13">
                                <a:pos x="T6" y="T7"/>
                              </a:cxn>
                              <a:cxn ang="T14">
                                <a:pos x="T8" y="T9"/>
                              </a:cxn>
                            </a:cxnLst>
                            <a:rect l="T15" t="T16" r="T17" b="T18"/>
                            <a:pathLst>
                              <a:path w="33611" h="9144">
                                <a:moveTo>
                                  <a:pt x="0" y="0"/>
                                </a:moveTo>
                                <a:lnTo>
                                  <a:pt x="33611" y="0"/>
                                </a:lnTo>
                                <a:lnTo>
                                  <a:pt x="33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35" name="Shape 35035"/>
                        <wps:cNvSpPr>
                          <a:spLocks/>
                        </wps:cNvSpPr>
                        <wps:spPr bwMode="auto">
                          <a:xfrm>
                            <a:off x="6190" y="6940"/>
                            <a:ext cx="411" cy="92"/>
                          </a:xfrm>
                          <a:custGeom>
                            <a:avLst/>
                            <a:gdLst>
                              <a:gd name="T0" fmla="*/ 0 w 41053"/>
                              <a:gd name="T1" fmla="*/ 0 h 9144"/>
                              <a:gd name="T2" fmla="*/ 411 w 41053"/>
                              <a:gd name="T3" fmla="*/ 0 h 9144"/>
                              <a:gd name="T4" fmla="*/ 411 w 41053"/>
                              <a:gd name="T5" fmla="*/ 92 h 9144"/>
                              <a:gd name="T6" fmla="*/ 0 w 41053"/>
                              <a:gd name="T7" fmla="*/ 92 h 9144"/>
                              <a:gd name="T8" fmla="*/ 0 w 41053"/>
                              <a:gd name="T9" fmla="*/ 0 h 9144"/>
                              <a:gd name="T10" fmla="*/ 0 60000 65536"/>
                              <a:gd name="T11" fmla="*/ 0 60000 65536"/>
                              <a:gd name="T12" fmla="*/ 0 60000 65536"/>
                              <a:gd name="T13" fmla="*/ 0 60000 65536"/>
                              <a:gd name="T14" fmla="*/ 0 60000 65536"/>
                              <a:gd name="T15" fmla="*/ 0 w 41053"/>
                              <a:gd name="T16" fmla="*/ 0 h 9144"/>
                              <a:gd name="T17" fmla="*/ 41053 w 41053"/>
                              <a:gd name="T18" fmla="*/ 9144 h 9144"/>
                            </a:gdLst>
                            <a:ahLst/>
                            <a:cxnLst>
                              <a:cxn ang="T10">
                                <a:pos x="T0" y="T1"/>
                              </a:cxn>
                              <a:cxn ang="T11">
                                <a:pos x="T2" y="T3"/>
                              </a:cxn>
                              <a:cxn ang="T12">
                                <a:pos x="T4" y="T5"/>
                              </a:cxn>
                              <a:cxn ang="T13">
                                <a:pos x="T6" y="T7"/>
                              </a:cxn>
                              <a:cxn ang="T14">
                                <a:pos x="T8" y="T9"/>
                              </a:cxn>
                            </a:cxnLst>
                            <a:rect l="T15" t="T16" r="T17" b="T18"/>
                            <a:pathLst>
                              <a:path w="41053" h="9144">
                                <a:moveTo>
                                  <a:pt x="0" y="0"/>
                                </a:moveTo>
                                <a:lnTo>
                                  <a:pt x="41053" y="0"/>
                                </a:lnTo>
                                <a:lnTo>
                                  <a:pt x="4105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36" name="Shape 35036"/>
                        <wps:cNvSpPr>
                          <a:spLocks/>
                        </wps:cNvSpPr>
                        <wps:spPr bwMode="auto">
                          <a:xfrm>
                            <a:off x="6079" y="6940"/>
                            <a:ext cx="111" cy="92"/>
                          </a:xfrm>
                          <a:custGeom>
                            <a:avLst/>
                            <a:gdLst>
                              <a:gd name="T0" fmla="*/ 0 w 11162"/>
                              <a:gd name="T1" fmla="*/ 0 h 9144"/>
                              <a:gd name="T2" fmla="*/ 111 w 11162"/>
                              <a:gd name="T3" fmla="*/ 0 h 9144"/>
                              <a:gd name="T4" fmla="*/ 111 w 11162"/>
                              <a:gd name="T5" fmla="*/ 92 h 9144"/>
                              <a:gd name="T6" fmla="*/ 0 w 11162"/>
                              <a:gd name="T7" fmla="*/ 92 h 9144"/>
                              <a:gd name="T8" fmla="*/ 0 w 11162"/>
                              <a:gd name="T9" fmla="*/ 0 h 9144"/>
                              <a:gd name="T10" fmla="*/ 0 60000 65536"/>
                              <a:gd name="T11" fmla="*/ 0 60000 65536"/>
                              <a:gd name="T12" fmla="*/ 0 60000 65536"/>
                              <a:gd name="T13" fmla="*/ 0 60000 65536"/>
                              <a:gd name="T14" fmla="*/ 0 60000 65536"/>
                              <a:gd name="T15" fmla="*/ 0 w 11162"/>
                              <a:gd name="T16" fmla="*/ 0 h 9144"/>
                              <a:gd name="T17" fmla="*/ 11162 w 11162"/>
                              <a:gd name="T18" fmla="*/ 9144 h 9144"/>
                            </a:gdLst>
                            <a:ahLst/>
                            <a:cxnLst>
                              <a:cxn ang="T10">
                                <a:pos x="T0" y="T1"/>
                              </a:cxn>
                              <a:cxn ang="T11">
                                <a:pos x="T2" y="T3"/>
                              </a:cxn>
                              <a:cxn ang="T12">
                                <a:pos x="T4" y="T5"/>
                              </a:cxn>
                              <a:cxn ang="T13">
                                <a:pos x="T6" y="T7"/>
                              </a:cxn>
                              <a:cxn ang="T14">
                                <a:pos x="T8" y="T9"/>
                              </a:cxn>
                            </a:cxnLst>
                            <a:rect l="T15" t="T16" r="T17" b="T18"/>
                            <a:pathLst>
                              <a:path w="11162" h="9144">
                                <a:moveTo>
                                  <a:pt x="0" y="0"/>
                                </a:moveTo>
                                <a:lnTo>
                                  <a:pt x="11162" y="0"/>
                                </a:lnTo>
                                <a:lnTo>
                                  <a:pt x="1116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37" name="Shape 2781"/>
                        <wps:cNvSpPr>
                          <a:spLocks/>
                        </wps:cNvSpPr>
                        <wps:spPr bwMode="auto">
                          <a:xfrm>
                            <a:off x="5371" y="6895"/>
                            <a:ext cx="409" cy="136"/>
                          </a:xfrm>
                          <a:custGeom>
                            <a:avLst/>
                            <a:gdLst>
                              <a:gd name="T0" fmla="*/ 0 w 40929"/>
                              <a:gd name="T1" fmla="*/ 0 h 13544"/>
                              <a:gd name="T2" fmla="*/ 409 w 40929"/>
                              <a:gd name="T3" fmla="*/ 45 h 13544"/>
                              <a:gd name="T4" fmla="*/ 409 w 40929"/>
                              <a:gd name="T5" fmla="*/ 136 h 13544"/>
                              <a:gd name="T6" fmla="*/ 0 w 40929"/>
                              <a:gd name="T7" fmla="*/ 91 h 13544"/>
                              <a:gd name="T8" fmla="*/ 0 w 40929"/>
                              <a:gd name="T9" fmla="*/ 0 h 13544"/>
                              <a:gd name="T10" fmla="*/ 0 60000 65536"/>
                              <a:gd name="T11" fmla="*/ 0 60000 65536"/>
                              <a:gd name="T12" fmla="*/ 0 60000 65536"/>
                              <a:gd name="T13" fmla="*/ 0 60000 65536"/>
                              <a:gd name="T14" fmla="*/ 0 60000 65536"/>
                              <a:gd name="T15" fmla="*/ 0 w 40929"/>
                              <a:gd name="T16" fmla="*/ 0 h 13544"/>
                              <a:gd name="T17" fmla="*/ 40929 w 40929"/>
                              <a:gd name="T18" fmla="*/ 13544 h 13544"/>
                            </a:gdLst>
                            <a:ahLst/>
                            <a:cxnLst>
                              <a:cxn ang="T10">
                                <a:pos x="T0" y="T1"/>
                              </a:cxn>
                              <a:cxn ang="T11">
                                <a:pos x="T2" y="T3"/>
                              </a:cxn>
                              <a:cxn ang="T12">
                                <a:pos x="T4" y="T5"/>
                              </a:cxn>
                              <a:cxn ang="T13">
                                <a:pos x="T6" y="T7"/>
                              </a:cxn>
                              <a:cxn ang="T14">
                                <a:pos x="T8" y="T9"/>
                              </a:cxn>
                            </a:cxnLst>
                            <a:rect l="T15" t="T16" r="T17" b="T18"/>
                            <a:pathLst>
                              <a:path w="40929" h="13544">
                                <a:moveTo>
                                  <a:pt x="0" y="0"/>
                                </a:moveTo>
                                <a:lnTo>
                                  <a:pt x="40929" y="4465"/>
                                </a:lnTo>
                                <a:lnTo>
                                  <a:pt x="40929" y="13544"/>
                                </a:lnTo>
                                <a:lnTo>
                                  <a:pt x="0" y="907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38" name="Shape 35037"/>
                        <wps:cNvSpPr>
                          <a:spLocks/>
                        </wps:cNvSpPr>
                        <wps:spPr bwMode="auto">
                          <a:xfrm>
                            <a:off x="5259" y="6895"/>
                            <a:ext cx="112" cy="92"/>
                          </a:xfrm>
                          <a:custGeom>
                            <a:avLst/>
                            <a:gdLst>
                              <a:gd name="T0" fmla="*/ 0 w 11162"/>
                              <a:gd name="T1" fmla="*/ 0 h 9144"/>
                              <a:gd name="T2" fmla="*/ 112 w 11162"/>
                              <a:gd name="T3" fmla="*/ 0 h 9144"/>
                              <a:gd name="T4" fmla="*/ 112 w 11162"/>
                              <a:gd name="T5" fmla="*/ 92 h 9144"/>
                              <a:gd name="T6" fmla="*/ 0 w 11162"/>
                              <a:gd name="T7" fmla="*/ 92 h 9144"/>
                              <a:gd name="T8" fmla="*/ 0 w 11162"/>
                              <a:gd name="T9" fmla="*/ 0 h 9144"/>
                              <a:gd name="T10" fmla="*/ 0 60000 65536"/>
                              <a:gd name="T11" fmla="*/ 0 60000 65536"/>
                              <a:gd name="T12" fmla="*/ 0 60000 65536"/>
                              <a:gd name="T13" fmla="*/ 0 60000 65536"/>
                              <a:gd name="T14" fmla="*/ 0 60000 65536"/>
                              <a:gd name="T15" fmla="*/ 0 w 11162"/>
                              <a:gd name="T16" fmla="*/ 0 h 9144"/>
                              <a:gd name="T17" fmla="*/ 11162 w 11162"/>
                              <a:gd name="T18" fmla="*/ 9144 h 9144"/>
                            </a:gdLst>
                            <a:ahLst/>
                            <a:cxnLst>
                              <a:cxn ang="T10">
                                <a:pos x="T0" y="T1"/>
                              </a:cxn>
                              <a:cxn ang="T11">
                                <a:pos x="T2" y="T3"/>
                              </a:cxn>
                              <a:cxn ang="T12">
                                <a:pos x="T4" y="T5"/>
                              </a:cxn>
                              <a:cxn ang="T13">
                                <a:pos x="T6" y="T7"/>
                              </a:cxn>
                              <a:cxn ang="T14">
                                <a:pos x="T8" y="T9"/>
                              </a:cxn>
                            </a:cxnLst>
                            <a:rect l="T15" t="T16" r="T17" b="T18"/>
                            <a:pathLst>
                              <a:path w="11162" h="9144">
                                <a:moveTo>
                                  <a:pt x="0" y="0"/>
                                </a:moveTo>
                                <a:lnTo>
                                  <a:pt x="11162" y="0"/>
                                </a:lnTo>
                                <a:lnTo>
                                  <a:pt x="1116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39" name="Shape 2783"/>
                        <wps:cNvSpPr>
                          <a:spLocks/>
                        </wps:cNvSpPr>
                        <wps:spPr bwMode="auto">
                          <a:xfrm>
                            <a:off x="4700" y="6851"/>
                            <a:ext cx="297" cy="135"/>
                          </a:xfrm>
                          <a:custGeom>
                            <a:avLst/>
                            <a:gdLst>
                              <a:gd name="T0" fmla="*/ 0 w 29741"/>
                              <a:gd name="T1" fmla="*/ 0 h 13544"/>
                              <a:gd name="T2" fmla="*/ 297 w 29741"/>
                              <a:gd name="T3" fmla="*/ 45 h 13544"/>
                              <a:gd name="T4" fmla="*/ 297 w 29741"/>
                              <a:gd name="T5" fmla="*/ 135 h 13544"/>
                              <a:gd name="T6" fmla="*/ 0 w 29741"/>
                              <a:gd name="T7" fmla="*/ 89 h 13544"/>
                              <a:gd name="T8" fmla="*/ 0 w 29741"/>
                              <a:gd name="T9" fmla="*/ 0 h 13544"/>
                              <a:gd name="T10" fmla="*/ 0 60000 65536"/>
                              <a:gd name="T11" fmla="*/ 0 60000 65536"/>
                              <a:gd name="T12" fmla="*/ 0 60000 65536"/>
                              <a:gd name="T13" fmla="*/ 0 60000 65536"/>
                              <a:gd name="T14" fmla="*/ 0 60000 65536"/>
                              <a:gd name="T15" fmla="*/ 0 w 29741"/>
                              <a:gd name="T16" fmla="*/ 0 h 13544"/>
                              <a:gd name="T17" fmla="*/ 29741 w 29741"/>
                              <a:gd name="T18" fmla="*/ 13544 h 13544"/>
                            </a:gdLst>
                            <a:ahLst/>
                            <a:cxnLst>
                              <a:cxn ang="T10">
                                <a:pos x="T0" y="T1"/>
                              </a:cxn>
                              <a:cxn ang="T11">
                                <a:pos x="T2" y="T3"/>
                              </a:cxn>
                              <a:cxn ang="T12">
                                <a:pos x="T4" y="T5"/>
                              </a:cxn>
                              <a:cxn ang="T13">
                                <a:pos x="T6" y="T7"/>
                              </a:cxn>
                              <a:cxn ang="T14">
                                <a:pos x="T8" y="T9"/>
                              </a:cxn>
                            </a:cxnLst>
                            <a:rect l="T15" t="T16" r="T17" b="T18"/>
                            <a:pathLst>
                              <a:path w="29741" h="13544">
                                <a:moveTo>
                                  <a:pt x="0" y="0"/>
                                </a:moveTo>
                                <a:lnTo>
                                  <a:pt x="29741" y="4465"/>
                                </a:lnTo>
                                <a:lnTo>
                                  <a:pt x="29741" y="13544"/>
                                </a:lnTo>
                                <a:lnTo>
                                  <a:pt x="0" y="893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40" name="Shape 35038"/>
                        <wps:cNvSpPr>
                          <a:spLocks/>
                        </wps:cNvSpPr>
                        <wps:spPr bwMode="auto">
                          <a:xfrm>
                            <a:off x="4475" y="6851"/>
                            <a:ext cx="225" cy="91"/>
                          </a:xfrm>
                          <a:custGeom>
                            <a:avLst/>
                            <a:gdLst>
                              <a:gd name="T0" fmla="*/ 0 w 22449"/>
                              <a:gd name="T1" fmla="*/ 0 h 9144"/>
                              <a:gd name="T2" fmla="*/ 225 w 22449"/>
                              <a:gd name="T3" fmla="*/ 0 h 9144"/>
                              <a:gd name="T4" fmla="*/ 225 w 22449"/>
                              <a:gd name="T5" fmla="*/ 91 h 9144"/>
                              <a:gd name="T6" fmla="*/ 0 w 22449"/>
                              <a:gd name="T7" fmla="*/ 91 h 9144"/>
                              <a:gd name="T8" fmla="*/ 0 w 22449"/>
                              <a:gd name="T9" fmla="*/ 0 h 9144"/>
                              <a:gd name="T10" fmla="*/ 0 60000 65536"/>
                              <a:gd name="T11" fmla="*/ 0 60000 65536"/>
                              <a:gd name="T12" fmla="*/ 0 60000 65536"/>
                              <a:gd name="T13" fmla="*/ 0 60000 65536"/>
                              <a:gd name="T14" fmla="*/ 0 60000 65536"/>
                              <a:gd name="T15" fmla="*/ 0 w 22449"/>
                              <a:gd name="T16" fmla="*/ 0 h 9144"/>
                              <a:gd name="T17" fmla="*/ 22449 w 22449"/>
                              <a:gd name="T18" fmla="*/ 9144 h 9144"/>
                            </a:gdLst>
                            <a:ahLst/>
                            <a:cxnLst>
                              <a:cxn ang="T10">
                                <a:pos x="T0" y="T1"/>
                              </a:cxn>
                              <a:cxn ang="T11">
                                <a:pos x="T2" y="T3"/>
                              </a:cxn>
                              <a:cxn ang="T12">
                                <a:pos x="T4" y="T5"/>
                              </a:cxn>
                              <a:cxn ang="T13">
                                <a:pos x="T6" y="T7"/>
                              </a:cxn>
                              <a:cxn ang="T14">
                                <a:pos x="T8" y="T9"/>
                              </a:cxn>
                            </a:cxnLst>
                            <a:rect l="T15" t="T16" r="T17" b="T18"/>
                            <a:pathLst>
                              <a:path w="22449" h="9144">
                                <a:moveTo>
                                  <a:pt x="0" y="0"/>
                                </a:moveTo>
                                <a:lnTo>
                                  <a:pt x="22449" y="0"/>
                                </a:lnTo>
                                <a:lnTo>
                                  <a:pt x="2244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41" name="Shape 2785"/>
                        <wps:cNvSpPr>
                          <a:spLocks/>
                        </wps:cNvSpPr>
                        <wps:spPr bwMode="auto">
                          <a:xfrm>
                            <a:off x="4028" y="6761"/>
                            <a:ext cx="150" cy="134"/>
                          </a:xfrm>
                          <a:custGeom>
                            <a:avLst/>
                            <a:gdLst>
                              <a:gd name="T0" fmla="*/ 0 w 15007"/>
                              <a:gd name="T1" fmla="*/ 0 h 13401"/>
                              <a:gd name="T2" fmla="*/ 150 w 15007"/>
                              <a:gd name="T3" fmla="*/ 45 h 13401"/>
                              <a:gd name="T4" fmla="*/ 150 w 15007"/>
                              <a:gd name="T5" fmla="*/ 134 h 13401"/>
                              <a:gd name="T6" fmla="*/ 0 w 15007"/>
                              <a:gd name="T7" fmla="*/ 89 h 13401"/>
                              <a:gd name="T8" fmla="*/ 0 w 15007"/>
                              <a:gd name="T9" fmla="*/ 0 h 13401"/>
                              <a:gd name="T10" fmla="*/ 0 60000 65536"/>
                              <a:gd name="T11" fmla="*/ 0 60000 65536"/>
                              <a:gd name="T12" fmla="*/ 0 60000 65536"/>
                              <a:gd name="T13" fmla="*/ 0 60000 65536"/>
                              <a:gd name="T14" fmla="*/ 0 60000 65536"/>
                              <a:gd name="T15" fmla="*/ 0 w 15007"/>
                              <a:gd name="T16" fmla="*/ 0 h 13401"/>
                              <a:gd name="T17" fmla="*/ 15007 w 15007"/>
                              <a:gd name="T18" fmla="*/ 13401 h 13401"/>
                            </a:gdLst>
                            <a:ahLst/>
                            <a:cxnLst>
                              <a:cxn ang="T10">
                                <a:pos x="T0" y="T1"/>
                              </a:cxn>
                              <a:cxn ang="T11">
                                <a:pos x="T2" y="T3"/>
                              </a:cxn>
                              <a:cxn ang="T12">
                                <a:pos x="T4" y="T5"/>
                              </a:cxn>
                              <a:cxn ang="T13">
                                <a:pos x="T6" y="T7"/>
                              </a:cxn>
                              <a:cxn ang="T14">
                                <a:pos x="T8" y="T9"/>
                              </a:cxn>
                            </a:cxnLst>
                            <a:rect l="T15" t="T16" r="T17" b="T18"/>
                            <a:pathLst>
                              <a:path w="15007" h="13401">
                                <a:moveTo>
                                  <a:pt x="0" y="0"/>
                                </a:moveTo>
                                <a:lnTo>
                                  <a:pt x="15007" y="4471"/>
                                </a:lnTo>
                                <a:lnTo>
                                  <a:pt x="15007" y="13401"/>
                                </a:lnTo>
                                <a:lnTo>
                                  <a:pt x="0" y="893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42" name="Shape 2786"/>
                        <wps:cNvSpPr>
                          <a:spLocks/>
                        </wps:cNvSpPr>
                        <wps:spPr bwMode="auto">
                          <a:xfrm>
                            <a:off x="9808" y="5732"/>
                            <a:ext cx="3245" cy="896"/>
                          </a:xfrm>
                          <a:custGeom>
                            <a:avLst/>
                            <a:gdLst>
                              <a:gd name="T0" fmla="*/ 3245 w 324451"/>
                              <a:gd name="T1" fmla="*/ 896 h 89598"/>
                              <a:gd name="T2" fmla="*/ 2387 w 324451"/>
                              <a:gd name="T3" fmla="*/ 672 h 89598"/>
                              <a:gd name="T4" fmla="*/ 1528 w 324451"/>
                              <a:gd name="T5" fmla="*/ 448 h 89598"/>
                              <a:gd name="T6" fmla="*/ 709 w 324451"/>
                              <a:gd name="T7" fmla="*/ 223 h 89598"/>
                              <a:gd name="T8" fmla="*/ 335 w 324451"/>
                              <a:gd name="T9" fmla="*/ 134 h 89598"/>
                              <a:gd name="T10" fmla="*/ 0 w 324451"/>
                              <a:gd name="T11" fmla="*/ 0 h 89598"/>
                              <a:gd name="T12" fmla="*/ 0 60000 65536"/>
                              <a:gd name="T13" fmla="*/ 0 60000 65536"/>
                              <a:gd name="T14" fmla="*/ 0 60000 65536"/>
                              <a:gd name="T15" fmla="*/ 0 60000 65536"/>
                              <a:gd name="T16" fmla="*/ 0 60000 65536"/>
                              <a:gd name="T17" fmla="*/ 0 60000 65536"/>
                              <a:gd name="T18" fmla="*/ 0 w 324451"/>
                              <a:gd name="T19" fmla="*/ 0 h 89598"/>
                              <a:gd name="T20" fmla="*/ 324451 w 324451"/>
                              <a:gd name="T21" fmla="*/ 89598 h 89598"/>
                            </a:gdLst>
                            <a:ahLst/>
                            <a:cxnLst>
                              <a:cxn ang="T12">
                                <a:pos x="T0" y="T1"/>
                              </a:cxn>
                              <a:cxn ang="T13">
                                <a:pos x="T2" y="T3"/>
                              </a:cxn>
                              <a:cxn ang="T14">
                                <a:pos x="T4" y="T5"/>
                              </a:cxn>
                              <a:cxn ang="T15">
                                <a:pos x="T6" y="T7"/>
                              </a:cxn>
                              <a:cxn ang="T16">
                                <a:pos x="T8" y="T9"/>
                              </a:cxn>
                              <a:cxn ang="T17">
                                <a:pos x="T10" y="T11"/>
                              </a:cxn>
                            </a:cxnLst>
                            <a:rect l="T18" t="T19" r="T20" b="T21"/>
                            <a:pathLst>
                              <a:path w="324451" h="89598">
                                <a:moveTo>
                                  <a:pt x="324451" y="89598"/>
                                </a:moveTo>
                                <a:lnTo>
                                  <a:pt x="238625" y="67154"/>
                                </a:lnTo>
                                <a:lnTo>
                                  <a:pt x="152799" y="44829"/>
                                </a:lnTo>
                                <a:lnTo>
                                  <a:pt x="70844" y="22325"/>
                                </a:lnTo>
                                <a:lnTo>
                                  <a:pt x="33487" y="13395"/>
                                </a:lnTo>
                                <a:lnTo>
                                  <a:pt x="0" y="0"/>
                                </a:lnTo>
                              </a:path>
                            </a:pathLst>
                          </a:custGeom>
                          <a:noFill/>
                          <a:ln w="7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43" name="Shape 2787"/>
                        <wps:cNvSpPr>
                          <a:spLocks/>
                        </wps:cNvSpPr>
                        <wps:spPr bwMode="auto">
                          <a:xfrm>
                            <a:off x="7906" y="4700"/>
                            <a:ext cx="1902" cy="1032"/>
                          </a:xfrm>
                          <a:custGeom>
                            <a:avLst/>
                            <a:gdLst>
                              <a:gd name="T0" fmla="*/ 1902 w 190255"/>
                              <a:gd name="T1" fmla="*/ 1032 h 103112"/>
                              <a:gd name="T2" fmla="*/ 1603 w 190255"/>
                              <a:gd name="T3" fmla="*/ 897 h 103112"/>
                              <a:gd name="T4" fmla="*/ 1306 w 190255"/>
                              <a:gd name="T5" fmla="*/ 763 h 103112"/>
                              <a:gd name="T6" fmla="*/ 821 w 190255"/>
                              <a:gd name="T7" fmla="*/ 495 h 103112"/>
                              <a:gd name="T8" fmla="*/ 411 w 190255"/>
                              <a:gd name="T9" fmla="*/ 225 h 103112"/>
                              <a:gd name="T10" fmla="*/ 0 w 190255"/>
                              <a:gd name="T11" fmla="*/ 0 h 103112"/>
                              <a:gd name="T12" fmla="*/ 0 60000 65536"/>
                              <a:gd name="T13" fmla="*/ 0 60000 65536"/>
                              <a:gd name="T14" fmla="*/ 0 60000 65536"/>
                              <a:gd name="T15" fmla="*/ 0 60000 65536"/>
                              <a:gd name="T16" fmla="*/ 0 60000 65536"/>
                              <a:gd name="T17" fmla="*/ 0 60000 65536"/>
                              <a:gd name="T18" fmla="*/ 0 w 190255"/>
                              <a:gd name="T19" fmla="*/ 0 h 103112"/>
                              <a:gd name="T20" fmla="*/ 190255 w 190255"/>
                              <a:gd name="T21" fmla="*/ 103112 h 103112"/>
                            </a:gdLst>
                            <a:ahLst/>
                            <a:cxnLst>
                              <a:cxn ang="T12">
                                <a:pos x="T0" y="T1"/>
                              </a:cxn>
                              <a:cxn ang="T13">
                                <a:pos x="T2" y="T3"/>
                              </a:cxn>
                              <a:cxn ang="T14">
                                <a:pos x="T4" y="T5"/>
                              </a:cxn>
                              <a:cxn ang="T15">
                                <a:pos x="T6" y="T7"/>
                              </a:cxn>
                              <a:cxn ang="T16">
                                <a:pos x="T8" y="T9"/>
                              </a:cxn>
                              <a:cxn ang="T17">
                                <a:pos x="T10" y="T11"/>
                              </a:cxn>
                            </a:cxnLst>
                            <a:rect l="T18" t="T19" r="T20" b="T21"/>
                            <a:pathLst>
                              <a:path w="190255" h="103112">
                                <a:moveTo>
                                  <a:pt x="190255" y="103112"/>
                                </a:moveTo>
                                <a:lnTo>
                                  <a:pt x="160390" y="89598"/>
                                </a:lnTo>
                                <a:lnTo>
                                  <a:pt x="130624" y="76202"/>
                                </a:lnTo>
                                <a:lnTo>
                                  <a:pt x="82105" y="49412"/>
                                </a:lnTo>
                                <a:lnTo>
                                  <a:pt x="41077" y="22444"/>
                                </a:lnTo>
                                <a:lnTo>
                                  <a:pt x="0" y="0"/>
                                </a:lnTo>
                              </a:path>
                            </a:pathLst>
                          </a:custGeom>
                          <a:noFill/>
                          <a:ln w="7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44" name="Shape 2788"/>
                        <wps:cNvSpPr>
                          <a:spLocks/>
                        </wps:cNvSpPr>
                        <wps:spPr bwMode="auto">
                          <a:xfrm>
                            <a:off x="6601" y="4074"/>
                            <a:ext cx="1305" cy="626"/>
                          </a:xfrm>
                          <a:custGeom>
                            <a:avLst/>
                            <a:gdLst>
                              <a:gd name="T0" fmla="*/ 1305 w 130475"/>
                              <a:gd name="T1" fmla="*/ 626 h 62689"/>
                              <a:gd name="T2" fmla="*/ 933 w 130475"/>
                              <a:gd name="T3" fmla="*/ 448 h 62689"/>
                              <a:gd name="T4" fmla="*/ 634 w 130475"/>
                              <a:gd name="T5" fmla="*/ 314 h 62689"/>
                              <a:gd name="T6" fmla="*/ 336 w 130475"/>
                              <a:gd name="T7" fmla="*/ 178 h 62689"/>
                              <a:gd name="T8" fmla="*/ 0 w 130475"/>
                              <a:gd name="T9" fmla="*/ 0 h 62689"/>
                              <a:gd name="T10" fmla="*/ 0 60000 65536"/>
                              <a:gd name="T11" fmla="*/ 0 60000 65536"/>
                              <a:gd name="T12" fmla="*/ 0 60000 65536"/>
                              <a:gd name="T13" fmla="*/ 0 60000 65536"/>
                              <a:gd name="T14" fmla="*/ 0 60000 65536"/>
                              <a:gd name="T15" fmla="*/ 0 w 130475"/>
                              <a:gd name="T16" fmla="*/ 0 h 62689"/>
                              <a:gd name="T17" fmla="*/ 130475 w 130475"/>
                              <a:gd name="T18" fmla="*/ 62689 h 62689"/>
                            </a:gdLst>
                            <a:ahLst/>
                            <a:cxnLst>
                              <a:cxn ang="T10">
                                <a:pos x="T0" y="T1"/>
                              </a:cxn>
                              <a:cxn ang="T11">
                                <a:pos x="T2" y="T3"/>
                              </a:cxn>
                              <a:cxn ang="T12">
                                <a:pos x="T4" y="T5"/>
                              </a:cxn>
                              <a:cxn ang="T13">
                                <a:pos x="T6" y="T7"/>
                              </a:cxn>
                              <a:cxn ang="T14">
                                <a:pos x="T8" y="T9"/>
                              </a:cxn>
                            </a:cxnLst>
                            <a:rect l="T15" t="T16" r="T17" b="T18"/>
                            <a:pathLst>
                              <a:path w="130475" h="62689">
                                <a:moveTo>
                                  <a:pt x="130475" y="62689"/>
                                </a:moveTo>
                                <a:lnTo>
                                  <a:pt x="93267" y="44829"/>
                                </a:lnTo>
                                <a:lnTo>
                                  <a:pt x="63402" y="31434"/>
                                </a:lnTo>
                                <a:lnTo>
                                  <a:pt x="33636" y="17860"/>
                                </a:lnTo>
                                <a:lnTo>
                                  <a:pt x="0" y="0"/>
                                </a:lnTo>
                              </a:path>
                            </a:pathLst>
                          </a:custGeom>
                          <a:noFill/>
                          <a:ln w="7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45" name="Shape 2789"/>
                        <wps:cNvSpPr>
                          <a:spLocks/>
                        </wps:cNvSpPr>
                        <wps:spPr bwMode="auto">
                          <a:xfrm>
                            <a:off x="4997" y="2819"/>
                            <a:ext cx="1604" cy="1255"/>
                          </a:xfrm>
                          <a:custGeom>
                            <a:avLst/>
                            <a:gdLst>
                              <a:gd name="T0" fmla="*/ 1604 w 160390"/>
                              <a:gd name="T1" fmla="*/ 1255 h 125437"/>
                              <a:gd name="T2" fmla="*/ 1193 w 160390"/>
                              <a:gd name="T3" fmla="*/ 986 h 125437"/>
                              <a:gd name="T4" fmla="*/ 783 w 160390"/>
                              <a:gd name="T5" fmla="*/ 628 h 125437"/>
                              <a:gd name="T6" fmla="*/ 374 w 160390"/>
                              <a:gd name="T7" fmla="*/ 314 h 125437"/>
                              <a:gd name="T8" fmla="*/ 0 w 160390"/>
                              <a:gd name="T9" fmla="*/ 0 h 125437"/>
                              <a:gd name="T10" fmla="*/ 0 60000 65536"/>
                              <a:gd name="T11" fmla="*/ 0 60000 65536"/>
                              <a:gd name="T12" fmla="*/ 0 60000 65536"/>
                              <a:gd name="T13" fmla="*/ 0 60000 65536"/>
                              <a:gd name="T14" fmla="*/ 0 60000 65536"/>
                              <a:gd name="T15" fmla="*/ 0 w 160390"/>
                              <a:gd name="T16" fmla="*/ 0 h 125437"/>
                              <a:gd name="T17" fmla="*/ 160390 w 160390"/>
                              <a:gd name="T18" fmla="*/ 125437 h 125437"/>
                            </a:gdLst>
                            <a:ahLst/>
                            <a:cxnLst>
                              <a:cxn ang="T10">
                                <a:pos x="T0" y="T1"/>
                              </a:cxn>
                              <a:cxn ang="T11">
                                <a:pos x="T2" y="T3"/>
                              </a:cxn>
                              <a:cxn ang="T12">
                                <a:pos x="T4" y="T5"/>
                              </a:cxn>
                              <a:cxn ang="T13">
                                <a:pos x="T6" y="T7"/>
                              </a:cxn>
                              <a:cxn ang="T14">
                                <a:pos x="T8" y="T9"/>
                              </a:cxn>
                            </a:cxnLst>
                            <a:rect l="T15" t="T16" r="T17" b="T18"/>
                            <a:pathLst>
                              <a:path w="160390" h="125437">
                                <a:moveTo>
                                  <a:pt x="160390" y="125437"/>
                                </a:moveTo>
                                <a:lnTo>
                                  <a:pt x="119313" y="98528"/>
                                </a:lnTo>
                                <a:lnTo>
                                  <a:pt x="78285" y="62808"/>
                                </a:lnTo>
                                <a:lnTo>
                                  <a:pt x="37357" y="31374"/>
                                </a:lnTo>
                                <a:lnTo>
                                  <a:pt x="0" y="0"/>
                                </a:lnTo>
                              </a:path>
                            </a:pathLst>
                          </a:custGeom>
                          <a:noFill/>
                          <a:ln w="7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46" name="Shape 2790"/>
                        <wps:cNvSpPr>
                          <a:spLocks/>
                        </wps:cNvSpPr>
                        <wps:spPr bwMode="auto">
                          <a:xfrm>
                            <a:off x="4028" y="2012"/>
                            <a:ext cx="969" cy="807"/>
                          </a:xfrm>
                          <a:custGeom>
                            <a:avLst/>
                            <a:gdLst>
                              <a:gd name="T0" fmla="*/ 969 w 96963"/>
                              <a:gd name="T1" fmla="*/ 807 h 80668"/>
                              <a:gd name="T2" fmla="*/ 672 w 96963"/>
                              <a:gd name="T3" fmla="*/ 584 h 80668"/>
                              <a:gd name="T4" fmla="*/ 447 w 96963"/>
                              <a:gd name="T5" fmla="*/ 359 h 80668"/>
                              <a:gd name="T6" fmla="*/ 224 w 96963"/>
                              <a:gd name="T7" fmla="*/ 180 h 80668"/>
                              <a:gd name="T8" fmla="*/ 0 w 96963"/>
                              <a:gd name="T9" fmla="*/ 0 h 80668"/>
                              <a:gd name="T10" fmla="*/ 0 60000 65536"/>
                              <a:gd name="T11" fmla="*/ 0 60000 65536"/>
                              <a:gd name="T12" fmla="*/ 0 60000 65536"/>
                              <a:gd name="T13" fmla="*/ 0 60000 65536"/>
                              <a:gd name="T14" fmla="*/ 0 60000 65536"/>
                              <a:gd name="T15" fmla="*/ 0 w 96963"/>
                              <a:gd name="T16" fmla="*/ 0 h 80668"/>
                              <a:gd name="T17" fmla="*/ 96963 w 96963"/>
                              <a:gd name="T18" fmla="*/ 80668 h 80668"/>
                            </a:gdLst>
                            <a:ahLst/>
                            <a:cxnLst>
                              <a:cxn ang="T10">
                                <a:pos x="T0" y="T1"/>
                              </a:cxn>
                              <a:cxn ang="T11">
                                <a:pos x="T2" y="T3"/>
                              </a:cxn>
                              <a:cxn ang="T12">
                                <a:pos x="T4" y="T5"/>
                              </a:cxn>
                              <a:cxn ang="T13">
                                <a:pos x="T6" y="T7"/>
                              </a:cxn>
                              <a:cxn ang="T14">
                                <a:pos x="T8" y="T9"/>
                              </a:cxn>
                            </a:cxnLst>
                            <a:rect l="T15" t="T16" r="T17" b="T18"/>
                            <a:pathLst>
                              <a:path w="96963" h="80668">
                                <a:moveTo>
                                  <a:pt x="96963" y="80668"/>
                                </a:moveTo>
                                <a:lnTo>
                                  <a:pt x="67222" y="58343"/>
                                </a:lnTo>
                                <a:lnTo>
                                  <a:pt x="44773" y="35839"/>
                                </a:lnTo>
                                <a:lnTo>
                                  <a:pt x="22449" y="17980"/>
                                </a:lnTo>
                                <a:lnTo>
                                  <a:pt x="0" y="0"/>
                                </a:lnTo>
                              </a:path>
                            </a:pathLst>
                          </a:custGeom>
                          <a:noFill/>
                          <a:ln w="7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47" name="Rectangle 2791"/>
                        <wps:cNvSpPr>
                          <a:spLocks noChangeArrowheads="1"/>
                        </wps:cNvSpPr>
                        <wps:spPr bwMode="auto">
                          <a:xfrm>
                            <a:off x="2797" y="8029"/>
                            <a:ext cx="663"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0</w:t>
                              </w:r>
                            </w:p>
                          </w:txbxContent>
                        </wps:txbx>
                        <wps:bodyPr rot="0" vert="horz" wrap="square" lIns="0" tIns="0" rIns="0" bIns="0" anchor="t" anchorCtr="0" upright="1">
                          <a:noAutofit/>
                        </wps:bodyPr>
                      </wps:wsp>
                      <wps:wsp>
                        <wps:cNvPr id="72648" name="Rectangle 2792"/>
                        <wps:cNvSpPr>
                          <a:spLocks noChangeArrowheads="1"/>
                        </wps:cNvSpPr>
                        <wps:spPr bwMode="auto">
                          <a:xfrm>
                            <a:off x="2312" y="6103"/>
                            <a:ext cx="1308"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50</w:t>
                              </w:r>
                            </w:p>
                          </w:txbxContent>
                        </wps:txbx>
                        <wps:bodyPr rot="0" vert="horz" wrap="square" lIns="0" tIns="0" rIns="0" bIns="0" anchor="t" anchorCtr="0" upright="1">
                          <a:noAutofit/>
                        </wps:bodyPr>
                      </wps:wsp>
                      <wps:wsp>
                        <wps:cNvPr id="72649" name="Rectangle 2793"/>
                        <wps:cNvSpPr>
                          <a:spLocks noChangeArrowheads="1"/>
                        </wps:cNvSpPr>
                        <wps:spPr bwMode="auto">
                          <a:xfrm>
                            <a:off x="1827" y="4176"/>
                            <a:ext cx="1953"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100</w:t>
                              </w:r>
                            </w:p>
                          </w:txbxContent>
                        </wps:txbx>
                        <wps:bodyPr rot="0" vert="horz" wrap="square" lIns="0" tIns="0" rIns="0" bIns="0" anchor="t" anchorCtr="0" upright="1">
                          <a:noAutofit/>
                        </wps:bodyPr>
                      </wps:wsp>
                      <wps:wsp>
                        <wps:cNvPr id="72650" name="Rectangle 2794"/>
                        <wps:cNvSpPr>
                          <a:spLocks noChangeArrowheads="1"/>
                        </wps:cNvSpPr>
                        <wps:spPr bwMode="auto">
                          <a:xfrm>
                            <a:off x="1827" y="2250"/>
                            <a:ext cx="1953"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150</w:t>
                              </w:r>
                            </w:p>
                          </w:txbxContent>
                        </wps:txbx>
                        <wps:bodyPr rot="0" vert="horz" wrap="square" lIns="0" tIns="0" rIns="0" bIns="0" anchor="t" anchorCtr="0" upright="1">
                          <a:noAutofit/>
                        </wps:bodyPr>
                      </wps:wsp>
                      <wps:wsp>
                        <wps:cNvPr id="72651" name="Rectangle 2795"/>
                        <wps:cNvSpPr>
                          <a:spLocks noChangeArrowheads="1"/>
                        </wps:cNvSpPr>
                        <wps:spPr bwMode="auto">
                          <a:xfrm>
                            <a:off x="1827" y="324"/>
                            <a:ext cx="1953"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200</w:t>
                              </w:r>
                            </w:p>
                          </w:txbxContent>
                        </wps:txbx>
                        <wps:bodyPr rot="0" vert="horz" wrap="square" lIns="0" tIns="0" rIns="0" bIns="0" anchor="t" anchorCtr="0" upright="1">
                          <a:noAutofit/>
                        </wps:bodyPr>
                      </wps:wsp>
                      <wps:wsp>
                        <wps:cNvPr id="72652" name="Rectangle 2796"/>
                        <wps:cNvSpPr>
                          <a:spLocks noChangeArrowheads="1"/>
                        </wps:cNvSpPr>
                        <wps:spPr bwMode="auto">
                          <a:xfrm>
                            <a:off x="3171" y="9687"/>
                            <a:ext cx="2299"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0.05</w:t>
                              </w:r>
                            </w:p>
                          </w:txbxContent>
                        </wps:txbx>
                        <wps:bodyPr rot="0" vert="horz" wrap="square" lIns="0" tIns="0" rIns="0" bIns="0" anchor="t" anchorCtr="0" upright="1">
                          <a:noAutofit/>
                        </wps:bodyPr>
                      </wps:wsp>
                      <wps:wsp>
                        <wps:cNvPr id="72653" name="Rectangle 2797"/>
                        <wps:cNvSpPr>
                          <a:spLocks noChangeArrowheads="1"/>
                        </wps:cNvSpPr>
                        <wps:spPr bwMode="auto">
                          <a:xfrm>
                            <a:off x="7310" y="9687"/>
                            <a:ext cx="1654"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0.1</w:t>
                              </w:r>
                            </w:p>
                          </w:txbxContent>
                        </wps:txbx>
                        <wps:bodyPr rot="0" vert="horz" wrap="square" lIns="0" tIns="0" rIns="0" bIns="0" anchor="t" anchorCtr="0" upright="1">
                          <a:noAutofit/>
                        </wps:bodyPr>
                      </wps:wsp>
                      <wps:wsp>
                        <wps:cNvPr id="72654" name="Rectangle 2798"/>
                        <wps:cNvSpPr>
                          <a:spLocks noChangeArrowheads="1"/>
                        </wps:cNvSpPr>
                        <wps:spPr bwMode="auto">
                          <a:xfrm>
                            <a:off x="10890" y="9687"/>
                            <a:ext cx="2300"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0.15</w:t>
                              </w:r>
                            </w:p>
                          </w:txbxContent>
                        </wps:txbx>
                        <wps:bodyPr rot="0" vert="horz" wrap="square" lIns="0" tIns="0" rIns="0" bIns="0" anchor="t" anchorCtr="0" upright="1">
                          <a:noAutofit/>
                        </wps:bodyPr>
                      </wps:wsp>
                      <wps:wsp>
                        <wps:cNvPr id="72655" name="Rectangle 2799"/>
                        <wps:cNvSpPr>
                          <a:spLocks noChangeArrowheads="1"/>
                        </wps:cNvSpPr>
                        <wps:spPr bwMode="auto">
                          <a:xfrm>
                            <a:off x="15028" y="9687"/>
                            <a:ext cx="1655"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0.2</w:t>
                              </w:r>
                            </w:p>
                          </w:txbxContent>
                        </wps:txbx>
                        <wps:bodyPr rot="0" vert="horz" wrap="square" lIns="0" tIns="0" rIns="0" bIns="0" anchor="t" anchorCtr="0" upright="1">
                          <a:noAutofit/>
                        </wps:bodyPr>
                      </wps:wsp>
                      <wps:wsp>
                        <wps:cNvPr id="72656" name="Rectangle 2800"/>
                        <wps:cNvSpPr>
                          <a:spLocks noChangeArrowheads="1"/>
                        </wps:cNvSpPr>
                        <wps:spPr bwMode="auto">
                          <a:xfrm>
                            <a:off x="8279" y="10852"/>
                            <a:ext cx="927"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7"/>
                                </w:rPr>
                                <w:t>Q</w:t>
                              </w:r>
                            </w:p>
                          </w:txbxContent>
                        </wps:txbx>
                        <wps:bodyPr rot="0" vert="horz" wrap="square" lIns="0" tIns="0" rIns="0" bIns="0" anchor="t" anchorCtr="0" upright="1">
                          <a:noAutofit/>
                        </wps:bodyPr>
                      </wps:wsp>
                      <wps:wsp>
                        <wps:cNvPr id="72657" name="Rectangle 2801"/>
                        <wps:cNvSpPr>
                          <a:spLocks noChangeArrowheads="1"/>
                        </wps:cNvSpPr>
                        <wps:spPr bwMode="auto">
                          <a:xfrm>
                            <a:off x="8950" y="11354"/>
                            <a:ext cx="486"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1"/>
                                </w:rPr>
                                <w:t>d</w:t>
                              </w:r>
                            </w:p>
                          </w:txbxContent>
                        </wps:txbx>
                        <wps:bodyPr rot="0" vert="horz" wrap="square" lIns="0" tIns="0" rIns="0" bIns="0" anchor="t" anchorCtr="0" upright="1">
                          <a:noAutofit/>
                        </wps:bodyPr>
                      </wps:wsp>
                      <wps:wsp>
                        <wps:cNvPr id="72658" name="Rectangle 2802"/>
                        <wps:cNvSpPr>
                          <a:spLocks noChangeArrowheads="1"/>
                        </wps:cNvSpPr>
                        <wps:spPr bwMode="auto">
                          <a:xfrm>
                            <a:off x="9324" y="10852"/>
                            <a:ext cx="2247"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7"/>
                                </w:rPr>
                                <w:t>/mA</w:t>
                              </w:r>
                            </w:p>
                          </w:txbxContent>
                        </wps:txbx>
                        <wps:bodyPr rot="0" vert="horz" wrap="square" lIns="0" tIns="0" rIns="0" bIns="0" anchor="t" anchorCtr="0" upright="1">
                          <a:noAutofit/>
                        </wps:bodyPr>
                      </wps:wsp>
                      <wps:wsp>
                        <wps:cNvPr id="72659" name="Rectangle 2803"/>
                        <wps:cNvSpPr>
                          <a:spLocks noChangeArrowheads="1"/>
                        </wps:cNvSpPr>
                        <wps:spPr bwMode="auto">
                          <a:xfrm>
                            <a:off x="11002" y="11354"/>
                            <a:ext cx="48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1"/>
                                </w:rPr>
                                <w:t>p</w:t>
                              </w:r>
                            </w:p>
                          </w:txbxContent>
                        </wps:txbx>
                        <wps:bodyPr rot="0" vert="horz" wrap="square" lIns="0" tIns="0" rIns="0" bIns="0" anchor="t" anchorCtr="0" upright="1">
                          <a:noAutofit/>
                        </wps:bodyPr>
                      </wps:wsp>
                      <wps:wsp>
                        <wps:cNvPr id="72660" name="Rectangle 2804"/>
                        <wps:cNvSpPr>
                          <a:spLocks noChangeArrowheads="1"/>
                        </wps:cNvSpPr>
                        <wps:spPr bwMode="auto">
                          <a:xfrm rot="-5399999">
                            <a:off x="798" y="6329"/>
                            <a:ext cx="795"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4"/>
                                </w:rPr>
                                <w:t>k</w:t>
                              </w:r>
                            </w:p>
                          </w:txbxContent>
                        </wps:txbx>
                        <wps:bodyPr rot="0" vert="horz" wrap="square" lIns="0" tIns="0" rIns="0" bIns="0" anchor="t" anchorCtr="0" upright="1">
                          <a:noAutofit/>
                        </wps:bodyPr>
                      </wps:wsp>
                      <wps:wsp>
                        <wps:cNvPr id="72661" name="Rectangle 2805"/>
                        <wps:cNvSpPr>
                          <a:spLocks noChangeArrowheads="1"/>
                        </wps:cNvSpPr>
                        <wps:spPr bwMode="auto">
                          <a:xfrm rot="-5399999">
                            <a:off x="1029" y="6071"/>
                            <a:ext cx="583"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9"/>
                                </w:rPr>
                                <w:t>d</w:t>
                              </w:r>
                            </w:p>
                          </w:txbxContent>
                        </wps:txbx>
                        <wps:bodyPr rot="0" vert="horz" wrap="square" lIns="0" tIns="0" rIns="0" bIns="0" anchor="t" anchorCtr="0" upright="1">
                          <a:noAutofit/>
                        </wps:bodyPr>
                      </wps:wsp>
                      <wps:wsp>
                        <wps:cNvPr id="72662" name="Rectangle 2806"/>
                        <wps:cNvSpPr>
                          <a:spLocks noChangeArrowheads="1"/>
                        </wps:cNvSpPr>
                        <wps:spPr bwMode="auto">
                          <a:xfrm rot="-5399999">
                            <a:off x="-1601" y="2898"/>
                            <a:ext cx="5593"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4"/>
                                </w:rPr>
                                <w:t xml:space="preserve"> (kN/cm)</w:t>
                              </w:r>
                            </w:p>
                          </w:txbxContent>
                        </wps:txbx>
                        <wps:bodyPr rot="0" vert="horz" wrap="square" lIns="0" tIns="0" rIns="0" bIns="0" anchor="t" anchorCtr="0" upright="1">
                          <a:noAutofit/>
                        </wps:bodyPr>
                      </wps:wsp>
                      <wps:wsp>
                        <wps:cNvPr id="72663" name="Shape 35039"/>
                        <wps:cNvSpPr>
                          <a:spLocks/>
                        </wps:cNvSpPr>
                        <wps:spPr bwMode="auto">
                          <a:xfrm>
                            <a:off x="9473" y="3492"/>
                            <a:ext cx="148" cy="91"/>
                          </a:xfrm>
                          <a:custGeom>
                            <a:avLst/>
                            <a:gdLst>
                              <a:gd name="T0" fmla="*/ 0 w 14883"/>
                              <a:gd name="T1" fmla="*/ 0 h 9144"/>
                              <a:gd name="T2" fmla="*/ 148 w 14883"/>
                              <a:gd name="T3" fmla="*/ 0 h 9144"/>
                              <a:gd name="T4" fmla="*/ 148 w 14883"/>
                              <a:gd name="T5" fmla="*/ 91 h 9144"/>
                              <a:gd name="T6" fmla="*/ 0 w 14883"/>
                              <a:gd name="T7" fmla="*/ 91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64" name="Shape 35040"/>
                        <wps:cNvSpPr>
                          <a:spLocks/>
                        </wps:cNvSpPr>
                        <wps:spPr bwMode="auto">
                          <a:xfrm>
                            <a:off x="9920" y="3492"/>
                            <a:ext cx="149" cy="91"/>
                          </a:xfrm>
                          <a:custGeom>
                            <a:avLst/>
                            <a:gdLst>
                              <a:gd name="T0" fmla="*/ 0 w 14883"/>
                              <a:gd name="T1" fmla="*/ 0 h 9144"/>
                              <a:gd name="T2" fmla="*/ 149 w 14883"/>
                              <a:gd name="T3" fmla="*/ 0 h 9144"/>
                              <a:gd name="T4" fmla="*/ 149 w 14883"/>
                              <a:gd name="T5" fmla="*/ 91 h 9144"/>
                              <a:gd name="T6" fmla="*/ 0 w 14883"/>
                              <a:gd name="T7" fmla="*/ 91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65" name="Shape 35041"/>
                        <wps:cNvSpPr>
                          <a:spLocks/>
                        </wps:cNvSpPr>
                        <wps:spPr bwMode="auto">
                          <a:xfrm>
                            <a:off x="10368" y="3492"/>
                            <a:ext cx="149" cy="91"/>
                          </a:xfrm>
                          <a:custGeom>
                            <a:avLst/>
                            <a:gdLst>
                              <a:gd name="T0" fmla="*/ 0 w 14883"/>
                              <a:gd name="T1" fmla="*/ 0 h 9144"/>
                              <a:gd name="T2" fmla="*/ 149 w 14883"/>
                              <a:gd name="T3" fmla="*/ 0 h 9144"/>
                              <a:gd name="T4" fmla="*/ 149 w 14883"/>
                              <a:gd name="T5" fmla="*/ 91 h 9144"/>
                              <a:gd name="T6" fmla="*/ 0 w 14883"/>
                              <a:gd name="T7" fmla="*/ 91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66" name="Shape 35042"/>
                        <wps:cNvSpPr>
                          <a:spLocks/>
                        </wps:cNvSpPr>
                        <wps:spPr bwMode="auto">
                          <a:xfrm>
                            <a:off x="10815" y="3492"/>
                            <a:ext cx="149" cy="91"/>
                          </a:xfrm>
                          <a:custGeom>
                            <a:avLst/>
                            <a:gdLst>
                              <a:gd name="T0" fmla="*/ 0 w 14883"/>
                              <a:gd name="T1" fmla="*/ 0 h 9144"/>
                              <a:gd name="T2" fmla="*/ 149 w 14883"/>
                              <a:gd name="T3" fmla="*/ 0 h 9144"/>
                              <a:gd name="T4" fmla="*/ 149 w 14883"/>
                              <a:gd name="T5" fmla="*/ 91 h 9144"/>
                              <a:gd name="T6" fmla="*/ 0 w 14883"/>
                              <a:gd name="T7" fmla="*/ 91 h 9144"/>
                              <a:gd name="T8" fmla="*/ 0 w 14883"/>
                              <a:gd name="T9" fmla="*/ 0 h 9144"/>
                              <a:gd name="T10" fmla="*/ 0 60000 65536"/>
                              <a:gd name="T11" fmla="*/ 0 60000 65536"/>
                              <a:gd name="T12" fmla="*/ 0 60000 65536"/>
                              <a:gd name="T13" fmla="*/ 0 60000 65536"/>
                              <a:gd name="T14" fmla="*/ 0 60000 65536"/>
                              <a:gd name="T15" fmla="*/ 0 w 14883"/>
                              <a:gd name="T16" fmla="*/ 0 h 9144"/>
                              <a:gd name="T17" fmla="*/ 14883 w 14883"/>
                              <a:gd name="T18" fmla="*/ 9144 h 9144"/>
                            </a:gdLst>
                            <a:ahLst/>
                            <a:cxnLst>
                              <a:cxn ang="T10">
                                <a:pos x="T0" y="T1"/>
                              </a:cxn>
                              <a:cxn ang="T11">
                                <a:pos x="T2" y="T3"/>
                              </a:cxn>
                              <a:cxn ang="T12">
                                <a:pos x="T4" y="T5"/>
                              </a:cxn>
                              <a:cxn ang="T13">
                                <a:pos x="T6" y="T7"/>
                              </a:cxn>
                              <a:cxn ang="T14">
                                <a:pos x="T8" y="T9"/>
                              </a:cxn>
                            </a:cxnLst>
                            <a:rect l="T15" t="T16" r="T17" b="T18"/>
                            <a:pathLst>
                              <a:path w="14883" h="9144">
                                <a:moveTo>
                                  <a:pt x="0" y="0"/>
                                </a:moveTo>
                                <a:lnTo>
                                  <a:pt x="14883" y="0"/>
                                </a:lnTo>
                                <a:lnTo>
                                  <a:pt x="148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67" name="Rectangle 2811"/>
                        <wps:cNvSpPr>
                          <a:spLocks noChangeArrowheads="1"/>
                        </wps:cNvSpPr>
                        <wps:spPr bwMode="auto">
                          <a:xfrm>
                            <a:off x="11188" y="2922"/>
                            <a:ext cx="5570"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Ap/Vp=5.8</w:t>
                              </w:r>
                            </w:p>
                          </w:txbxContent>
                        </wps:txbx>
                        <wps:bodyPr rot="0" vert="horz" wrap="square" lIns="0" tIns="0" rIns="0" bIns="0" anchor="t" anchorCtr="0" upright="1">
                          <a:noAutofit/>
                        </wps:bodyPr>
                      </wps:wsp>
                      <wps:wsp>
                        <wps:cNvPr id="72668" name="Shape 35043"/>
                        <wps:cNvSpPr>
                          <a:spLocks/>
                        </wps:cNvSpPr>
                        <wps:spPr bwMode="auto">
                          <a:xfrm>
                            <a:off x="9473" y="4388"/>
                            <a:ext cx="522" cy="91"/>
                          </a:xfrm>
                          <a:custGeom>
                            <a:avLst/>
                            <a:gdLst>
                              <a:gd name="T0" fmla="*/ 0 w 52215"/>
                              <a:gd name="T1" fmla="*/ 0 h 9144"/>
                              <a:gd name="T2" fmla="*/ 522 w 52215"/>
                              <a:gd name="T3" fmla="*/ 0 h 9144"/>
                              <a:gd name="T4" fmla="*/ 522 w 52215"/>
                              <a:gd name="T5" fmla="*/ 91 h 9144"/>
                              <a:gd name="T6" fmla="*/ 0 w 52215"/>
                              <a:gd name="T7" fmla="*/ 91 h 9144"/>
                              <a:gd name="T8" fmla="*/ 0 w 52215"/>
                              <a:gd name="T9" fmla="*/ 0 h 9144"/>
                              <a:gd name="T10" fmla="*/ 0 60000 65536"/>
                              <a:gd name="T11" fmla="*/ 0 60000 65536"/>
                              <a:gd name="T12" fmla="*/ 0 60000 65536"/>
                              <a:gd name="T13" fmla="*/ 0 60000 65536"/>
                              <a:gd name="T14" fmla="*/ 0 60000 65536"/>
                              <a:gd name="T15" fmla="*/ 0 w 52215"/>
                              <a:gd name="T16" fmla="*/ 0 h 9144"/>
                              <a:gd name="T17" fmla="*/ 52215 w 52215"/>
                              <a:gd name="T18" fmla="*/ 9144 h 9144"/>
                            </a:gdLst>
                            <a:ahLst/>
                            <a:cxnLst>
                              <a:cxn ang="T10">
                                <a:pos x="T0" y="T1"/>
                              </a:cxn>
                              <a:cxn ang="T11">
                                <a:pos x="T2" y="T3"/>
                              </a:cxn>
                              <a:cxn ang="T12">
                                <a:pos x="T4" y="T5"/>
                              </a:cxn>
                              <a:cxn ang="T13">
                                <a:pos x="T6" y="T7"/>
                              </a:cxn>
                              <a:cxn ang="T14">
                                <a:pos x="T8" y="T9"/>
                              </a:cxn>
                            </a:cxnLst>
                            <a:rect l="T15" t="T16" r="T17" b="T18"/>
                            <a:pathLst>
                              <a:path w="52215" h="9144">
                                <a:moveTo>
                                  <a:pt x="0" y="0"/>
                                </a:moveTo>
                                <a:lnTo>
                                  <a:pt x="52215" y="0"/>
                                </a:lnTo>
                                <a:lnTo>
                                  <a:pt x="5221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69" name="Shape 35044"/>
                        <wps:cNvSpPr>
                          <a:spLocks/>
                        </wps:cNvSpPr>
                        <wps:spPr bwMode="auto">
                          <a:xfrm>
                            <a:off x="10294" y="4388"/>
                            <a:ext cx="522" cy="91"/>
                          </a:xfrm>
                          <a:custGeom>
                            <a:avLst/>
                            <a:gdLst>
                              <a:gd name="T0" fmla="*/ 0 w 52215"/>
                              <a:gd name="T1" fmla="*/ 0 h 9144"/>
                              <a:gd name="T2" fmla="*/ 522 w 52215"/>
                              <a:gd name="T3" fmla="*/ 0 h 9144"/>
                              <a:gd name="T4" fmla="*/ 522 w 52215"/>
                              <a:gd name="T5" fmla="*/ 91 h 9144"/>
                              <a:gd name="T6" fmla="*/ 0 w 52215"/>
                              <a:gd name="T7" fmla="*/ 91 h 9144"/>
                              <a:gd name="T8" fmla="*/ 0 w 52215"/>
                              <a:gd name="T9" fmla="*/ 0 h 9144"/>
                              <a:gd name="T10" fmla="*/ 0 60000 65536"/>
                              <a:gd name="T11" fmla="*/ 0 60000 65536"/>
                              <a:gd name="T12" fmla="*/ 0 60000 65536"/>
                              <a:gd name="T13" fmla="*/ 0 60000 65536"/>
                              <a:gd name="T14" fmla="*/ 0 60000 65536"/>
                              <a:gd name="T15" fmla="*/ 0 w 52215"/>
                              <a:gd name="T16" fmla="*/ 0 h 9144"/>
                              <a:gd name="T17" fmla="*/ 52215 w 52215"/>
                              <a:gd name="T18" fmla="*/ 9144 h 9144"/>
                            </a:gdLst>
                            <a:ahLst/>
                            <a:cxnLst>
                              <a:cxn ang="T10">
                                <a:pos x="T0" y="T1"/>
                              </a:cxn>
                              <a:cxn ang="T11">
                                <a:pos x="T2" y="T3"/>
                              </a:cxn>
                              <a:cxn ang="T12">
                                <a:pos x="T4" y="T5"/>
                              </a:cxn>
                              <a:cxn ang="T13">
                                <a:pos x="T6" y="T7"/>
                              </a:cxn>
                              <a:cxn ang="T14">
                                <a:pos x="T8" y="T9"/>
                              </a:cxn>
                            </a:cxnLst>
                            <a:rect l="T15" t="T16" r="T17" b="T18"/>
                            <a:pathLst>
                              <a:path w="52215" h="9144">
                                <a:moveTo>
                                  <a:pt x="0" y="0"/>
                                </a:moveTo>
                                <a:lnTo>
                                  <a:pt x="52215" y="0"/>
                                </a:lnTo>
                                <a:lnTo>
                                  <a:pt x="5221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70" name="Rectangle 2814"/>
                        <wps:cNvSpPr>
                          <a:spLocks noChangeArrowheads="1"/>
                        </wps:cNvSpPr>
                        <wps:spPr bwMode="auto">
                          <a:xfrm>
                            <a:off x="11188" y="3818"/>
                            <a:ext cx="6215"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Ap/Vp=12.2</w:t>
                              </w:r>
                            </w:p>
                          </w:txbxContent>
                        </wps:txbx>
                        <wps:bodyPr rot="0" vert="horz" wrap="square" lIns="0" tIns="0" rIns="0" bIns="0" anchor="t" anchorCtr="0" upright="1">
                          <a:noAutofit/>
                        </wps:bodyPr>
                      </wps:wsp>
                      <wps:wsp>
                        <wps:cNvPr id="72671" name="Shape 2815"/>
                        <wps:cNvSpPr>
                          <a:spLocks/>
                        </wps:cNvSpPr>
                        <wps:spPr bwMode="auto">
                          <a:xfrm>
                            <a:off x="9473" y="5284"/>
                            <a:ext cx="1491" cy="0"/>
                          </a:xfrm>
                          <a:custGeom>
                            <a:avLst/>
                            <a:gdLst>
                              <a:gd name="T0" fmla="*/ 0 w 149178"/>
                              <a:gd name="T1" fmla="*/ 1491 w 149178"/>
                              <a:gd name="T2" fmla="*/ 0 60000 65536"/>
                              <a:gd name="T3" fmla="*/ 0 60000 65536"/>
                              <a:gd name="T4" fmla="*/ 0 w 149178"/>
                              <a:gd name="T5" fmla="*/ 149178 w 149178"/>
                            </a:gdLst>
                            <a:ahLst/>
                            <a:cxnLst>
                              <a:cxn ang="T2">
                                <a:pos x="T0" y="0"/>
                              </a:cxn>
                              <a:cxn ang="T3">
                                <a:pos x="T1" y="0"/>
                              </a:cxn>
                            </a:cxnLst>
                            <a:rect l="T4" t="0" r="T5" b="0"/>
                            <a:pathLst>
                              <a:path w="149178">
                                <a:moveTo>
                                  <a:pt x="0" y="0"/>
                                </a:moveTo>
                                <a:lnTo>
                                  <a:pt x="149178" y="0"/>
                                </a:lnTo>
                              </a:path>
                            </a:pathLst>
                          </a:custGeom>
                          <a:noFill/>
                          <a:ln w="7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72" name="Rectangle 2816"/>
                        <wps:cNvSpPr>
                          <a:spLocks noChangeArrowheads="1"/>
                        </wps:cNvSpPr>
                        <wps:spPr bwMode="auto">
                          <a:xfrm>
                            <a:off x="11188" y="4670"/>
                            <a:ext cx="6215"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Ap/Vp=21.5</w:t>
                              </w:r>
                            </w:p>
                          </w:txbxContent>
                        </wps:txbx>
                        <wps:bodyPr rot="0" vert="horz" wrap="square" lIns="0" tIns="0" rIns="0" bIns="0" anchor="t" anchorCtr="0" upright="1">
                          <a:noAutofit/>
                        </wps:bodyPr>
                      </wps:wsp>
                      <wps:wsp>
                        <wps:cNvPr id="72673" name="Rectangle 2817"/>
                        <wps:cNvSpPr>
                          <a:spLocks noChangeArrowheads="1"/>
                        </wps:cNvSpPr>
                        <wps:spPr bwMode="auto">
                          <a:xfrm>
                            <a:off x="16783" y="1"/>
                            <a:ext cx="30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72674" name="Shape 2819"/>
                        <wps:cNvSpPr>
                          <a:spLocks/>
                        </wps:cNvSpPr>
                        <wps:spPr bwMode="auto">
                          <a:xfrm>
                            <a:off x="20471" y="914"/>
                            <a:ext cx="0" cy="7525"/>
                          </a:xfrm>
                          <a:custGeom>
                            <a:avLst/>
                            <a:gdLst>
                              <a:gd name="T0" fmla="*/ 0 h 752515"/>
                              <a:gd name="T1" fmla="*/ 7525 h 752515"/>
                              <a:gd name="T2" fmla="*/ 0 60000 65536"/>
                              <a:gd name="T3" fmla="*/ 0 60000 65536"/>
                              <a:gd name="T4" fmla="*/ 0 h 752515"/>
                              <a:gd name="T5" fmla="*/ 752515 h 752515"/>
                            </a:gdLst>
                            <a:ahLst/>
                            <a:cxnLst>
                              <a:cxn ang="T2">
                                <a:pos x="0" y="T0"/>
                              </a:cxn>
                              <a:cxn ang="T3">
                                <a:pos x="0" y="T1"/>
                              </a:cxn>
                            </a:cxnLst>
                            <a:rect l="0" t="T4" r="0" b="T5"/>
                            <a:pathLst>
                              <a:path h="752515">
                                <a:moveTo>
                                  <a:pt x="0" y="0"/>
                                </a:moveTo>
                                <a:lnTo>
                                  <a:pt x="0" y="752515"/>
                                </a:lnTo>
                              </a:path>
                            </a:pathLst>
                          </a:custGeom>
                          <a:noFill/>
                          <a:ln w="355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75" name="Shape 2820"/>
                        <wps:cNvSpPr>
                          <a:spLocks/>
                        </wps:cNvSpPr>
                        <wps:spPr bwMode="auto">
                          <a:xfrm>
                            <a:off x="20186" y="8484"/>
                            <a:ext cx="250" cy="0"/>
                          </a:xfrm>
                          <a:custGeom>
                            <a:avLst/>
                            <a:gdLst>
                              <a:gd name="T0" fmla="*/ 0 w 24967"/>
                              <a:gd name="T1" fmla="*/ 250 w 24967"/>
                              <a:gd name="T2" fmla="*/ 0 60000 65536"/>
                              <a:gd name="T3" fmla="*/ 0 60000 65536"/>
                              <a:gd name="T4" fmla="*/ 0 w 24967"/>
                              <a:gd name="T5" fmla="*/ 24967 w 24967"/>
                            </a:gdLst>
                            <a:ahLst/>
                            <a:cxnLst>
                              <a:cxn ang="T2">
                                <a:pos x="T0" y="0"/>
                              </a:cxn>
                              <a:cxn ang="T3">
                                <a:pos x="T1" y="0"/>
                              </a:cxn>
                            </a:cxnLst>
                            <a:rect l="T4" t="0" r="T5" b="0"/>
                            <a:pathLst>
                              <a:path w="24967">
                                <a:moveTo>
                                  <a:pt x="0" y="0"/>
                                </a:moveTo>
                                <a:lnTo>
                                  <a:pt x="24967" y="0"/>
                                </a:lnTo>
                              </a:path>
                            </a:pathLst>
                          </a:custGeom>
                          <a:noFill/>
                          <a:ln w="355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76" name="Shape 2821"/>
                        <wps:cNvSpPr>
                          <a:spLocks/>
                        </wps:cNvSpPr>
                        <wps:spPr bwMode="auto">
                          <a:xfrm>
                            <a:off x="20186" y="4698"/>
                            <a:ext cx="250" cy="0"/>
                          </a:xfrm>
                          <a:custGeom>
                            <a:avLst/>
                            <a:gdLst>
                              <a:gd name="T0" fmla="*/ 0 w 24967"/>
                              <a:gd name="T1" fmla="*/ 250 w 24967"/>
                              <a:gd name="T2" fmla="*/ 0 60000 65536"/>
                              <a:gd name="T3" fmla="*/ 0 60000 65536"/>
                              <a:gd name="T4" fmla="*/ 0 w 24967"/>
                              <a:gd name="T5" fmla="*/ 24967 w 24967"/>
                            </a:gdLst>
                            <a:ahLst/>
                            <a:cxnLst>
                              <a:cxn ang="T2">
                                <a:pos x="T0" y="0"/>
                              </a:cxn>
                              <a:cxn ang="T3">
                                <a:pos x="T1" y="0"/>
                              </a:cxn>
                            </a:cxnLst>
                            <a:rect l="T4" t="0" r="T5" b="0"/>
                            <a:pathLst>
                              <a:path w="24967">
                                <a:moveTo>
                                  <a:pt x="0" y="0"/>
                                </a:moveTo>
                                <a:lnTo>
                                  <a:pt x="24967" y="0"/>
                                </a:lnTo>
                              </a:path>
                            </a:pathLst>
                          </a:custGeom>
                          <a:noFill/>
                          <a:ln w="355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77" name="Shape 2822"/>
                        <wps:cNvSpPr>
                          <a:spLocks/>
                        </wps:cNvSpPr>
                        <wps:spPr bwMode="auto">
                          <a:xfrm>
                            <a:off x="20186" y="914"/>
                            <a:ext cx="250" cy="0"/>
                          </a:xfrm>
                          <a:custGeom>
                            <a:avLst/>
                            <a:gdLst>
                              <a:gd name="T0" fmla="*/ 0 w 24967"/>
                              <a:gd name="T1" fmla="*/ 250 w 24967"/>
                              <a:gd name="T2" fmla="*/ 0 60000 65536"/>
                              <a:gd name="T3" fmla="*/ 0 60000 65536"/>
                              <a:gd name="T4" fmla="*/ 0 w 24967"/>
                              <a:gd name="T5" fmla="*/ 24967 w 24967"/>
                            </a:gdLst>
                            <a:ahLst/>
                            <a:cxnLst>
                              <a:cxn ang="T2">
                                <a:pos x="T0" y="0"/>
                              </a:cxn>
                              <a:cxn ang="T3">
                                <a:pos x="T1" y="0"/>
                              </a:cxn>
                            </a:cxnLst>
                            <a:rect l="T4" t="0" r="T5" b="0"/>
                            <a:pathLst>
                              <a:path w="24967">
                                <a:moveTo>
                                  <a:pt x="0" y="0"/>
                                </a:moveTo>
                                <a:lnTo>
                                  <a:pt x="24967" y="0"/>
                                </a:lnTo>
                              </a:path>
                            </a:pathLst>
                          </a:custGeom>
                          <a:noFill/>
                          <a:ln w="355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78" name="Shape 2823"/>
                        <wps:cNvSpPr>
                          <a:spLocks/>
                        </wps:cNvSpPr>
                        <wps:spPr bwMode="auto">
                          <a:xfrm>
                            <a:off x="20471" y="8484"/>
                            <a:ext cx="11243" cy="0"/>
                          </a:xfrm>
                          <a:custGeom>
                            <a:avLst/>
                            <a:gdLst>
                              <a:gd name="T0" fmla="*/ 0 w 1124255"/>
                              <a:gd name="T1" fmla="*/ 11243 w 1124255"/>
                              <a:gd name="T2" fmla="*/ 0 60000 65536"/>
                              <a:gd name="T3" fmla="*/ 0 60000 65536"/>
                              <a:gd name="T4" fmla="*/ 0 w 1124255"/>
                              <a:gd name="T5" fmla="*/ 1124255 w 1124255"/>
                            </a:gdLst>
                            <a:ahLst/>
                            <a:cxnLst>
                              <a:cxn ang="T2">
                                <a:pos x="T0" y="0"/>
                              </a:cxn>
                              <a:cxn ang="T3">
                                <a:pos x="T1" y="0"/>
                              </a:cxn>
                            </a:cxnLst>
                            <a:rect l="T4" t="0" r="T5" b="0"/>
                            <a:pathLst>
                              <a:path w="1124255">
                                <a:moveTo>
                                  <a:pt x="0" y="0"/>
                                </a:moveTo>
                                <a:lnTo>
                                  <a:pt x="1124255" y="0"/>
                                </a:lnTo>
                              </a:path>
                            </a:pathLst>
                          </a:custGeom>
                          <a:noFill/>
                          <a:ln w="355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79" name="Shape 2824"/>
                        <wps:cNvSpPr>
                          <a:spLocks/>
                        </wps:cNvSpPr>
                        <wps:spPr bwMode="auto">
                          <a:xfrm>
                            <a:off x="20471" y="8528"/>
                            <a:ext cx="0" cy="312"/>
                          </a:xfrm>
                          <a:custGeom>
                            <a:avLst/>
                            <a:gdLst>
                              <a:gd name="T0" fmla="*/ 312 h 31213"/>
                              <a:gd name="T1" fmla="*/ 0 h 31213"/>
                              <a:gd name="T2" fmla="*/ 0 60000 65536"/>
                              <a:gd name="T3" fmla="*/ 0 60000 65536"/>
                              <a:gd name="T4" fmla="*/ 0 h 31213"/>
                              <a:gd name="T5" fmla="*/ 31213 h 31213"/>
                            </a:gdLst>
                            <a:ahLst/>
                            <a:cxnLst>
                              <a:cxn ang="T2">
                                <a:pos x="0" y="T0"/>
                              </a:cxn>
                              <a:cxn ang="T3">
                                <a:pos x="0" y="T1"/>
                              </a:cxn>
                            </a:cxnLst>
                            <a:rect l="0" t="T4" r="0" b="T5"/>
                            <a:pathLst>
                              <a:path h="31213">
                                <a:moveTo>
                                  <a:pt x="0" y="31213"/>
                                </a:moveTo>
                                <a:lnTo>
                                  <a:pt x="0" y="0"/>
                                </a:lnTo>
                              </a:path>
                            </a:pathLst>
                          </a:custGeom>
                          <a:noFill/>
                          <a:ln w="355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80" name="Shape 2825"/>
                        <wps:cNvSpPr>
                          <a:spLocks/>
                        </wps:cNvSpPr>
                        <wps:spPr bwMode="auto">
                          <a:xfrm>
                            <a:off x="23282" y="8528"/>
                            <a:ext cx="0" cy="312"/>
                          </a:xfrm>
                          <a:custGeom>
                            <a:avLst/>
                            <a:gdLst>
                              <a:gd name="T0" fmla="*/ 312 h 31213"/>
                              <a:gd name="T1" fmla="*/ 0 h 31213"/>
                              <a:gd name="T2" fmla="*/ 0 60000 65536"/>
                              <a:gd name="T3" fmla="*/ 0 60000 65536"/>
                              <a:gd name="T4" fmla="*/ 0 h 31213"/>
                              <a:gd name="T5" fmla="*/ 31213 h 31213"/>
                            </a:gdLst>
                            <a:ahLst/>
                            <a:cxnLst>
                              <a:cxn ang="T2">
                                <a:pos x="0" y="T0"/>
                              </a:cxn>
                              <a:cxn ang="T3">
                                <a:pos x="0" y="T1"/>
                              </a:cxn>
                            </a:cxnLst>
                            <a:rect l="0" t="T4" r="0" b="T5"/>
                            <a:pathLst>
                              <a:path h="31213">
                                <a:moveTo>
                                  <a:pt x="0" y="31213"/>
                                </a:moveTo>
                                <a:lnTo>
                                  <a:pt x="0" y="0"/>
                                </a:lnTo>
                              </a:path>
                            </a:pathLst>
                          </a:custGeom>
                          <a:noFill/>
                          <a:ln w="355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81" name="Shape 2826"/>
                        <wps:cNvSpPr>
                          <a:spLocks/>
                        </wps:cNvSpPr>
                        <wps:spPr bwMode="auto">
                          <a:xfrm>
                            <a:off x="26127" y="8528"/>
                            <a:ext cx="0" cy="312"/>
                          </a:xfrm>
                          <a:custGeom>
                            <a:avLst/>
                            <a:gdLst>
                              <a:gd name="T0" fmla="*/ 312 h 31213"/>
                              <a:gd name="T1" fmla="*/ 0 h 31213"/>
                              <a:gd name="T2" fmla="*/ 0 60000 65536"/>
                              <a:gd name="T3" fmla="*/ 0 60000 65536"/>
                              <a:gd name="T4" fmla="*/ 0 h 31213"/>
                              <a:gd name="T5" fmla="*/ 31213 h 31213"/>
                            </a:gdLst>
                            <a:ahLst/>
                            <a:cxnLst>
                              <a:cxn ang="T2">
                                <a:pos x="0" y="T0"/>
                              </a:cxn>
                              <a:cxn ang="T3">
                                <a:pos x="0" y="T1"/>
                              </a:cxn>
                            </a:cxnLst>
                            <a:rect l="0" t="T4" r="0" b="T5"/>
                            <a:pathLst>
                              <a:path h="31213">
                                <a:moveTo>
                                  <a:pt x="0" y="31213"/>
                                </a:moveTo>
                                <a:lnTo>
                                  <a:pt x="0" y="0"/>
                                </a:lnTo>
                              </a:path>
                            </a:pathLst>
                          </a:custGeom>
                          <a:noFill/>
                          <a:ln w="355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82" name="Shape 2827"/>
                        <wps:cNvSpPr>
                          <a:spLocks/>
                        </wps:cNvSpPr>
                        <wps:spPr bwMode="auto">
                          <a:xfrm>
                            <a:off x="28938" y="8528"/>
                            <a:ext cx="0" cy="312"/>
                          </a:xfrm>
                          <a:custGeom>
                            <a:avLst/>
                            <a:gdLst>
                              <a:gd name="T0" fmla="*/ 312 h 31213"/>
                              <a:gd name="T1" fmla="*/ 0 h 31213"/>
                              <a:gd name="T2" fmla="*/ 0 60000 65536"/>
                              <a:gd name="T3" fmla="*/ 0 60000 65536"/>
                              <a:gd name="T4" fmla="*/ 0 h 31213"/>
                              <a:gd name="T5" fmla="*/ 31213 h 31213"/>
                            </a:gdLst>
                            <a:ahLst/>
                            <a:cxnLst>
                              <a:cxn ang="T2">
                                <a:pos x="0" y="T0"/>
                              </a:cxn>
                              <a:cxn ang="T3">
                                <a:pos x="0" y="T1"/>
                              </a:cxn>
                            </a:cxnLst>
                            <a:rect l="0" t="T4" r="0" b="T5"/>
                            <a:pathLst>
                              <a:path h="31213">
                                <a:moveTo>
                                  <a:pt x="0" y="31213"/>
                                </a:moveTo>
                                <a:lnTo>
                                  <a:pt x="0" y="0"/>
                                </a:lnTo>
                              </a:path>
                            </a:pathLst>
                          </a:custGeom>
                          <a:noFill/>
                          <a:ln w="355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83" name="Shape 2828"/>
                        <wps:cNvSpPr>
                          <a:spLocks/>
                        </wps:cNvSpPr>
                        <wps:spPr bwMode="auto">
                          <a:xfrm>
                            <a:off x="31749" y="8528"/>
                            <a:ext cx="0" cy="312"/>
                          </a:xfrm>
                          <a:custGeom>
                            <a:avLst/>
                            <a:gdLst>
                              <a:gd name="T0" fmla="*/ 312 h 31213"/>
                              <a:gd name="T1" fmla="*/ 0 h 31213"/>
                              <a:gd name="T2" fmla="*/ 0 60000 65536"/>
                              <a:gd name="T3" fmla="*/ 0 60000 65536"/>
                              <a:gd name="T4" fmla="*/ 0 h 31213"/>
                              <a:gd name="T5" fmla="*/ 31213 h 31213"/>
                            </a:gdLst>
                            <a:ahLst/>
                            <a:cxnLst>
                              <a:cxn ang="T2">
                                <a:pos x="0" y="T0"/>
                              </a:cxn>
                              <a:cxn ang="T3">
                                <a:pos x="0" y="T1"/>
                              </a:cxn>
                            </a:cxnLst>
                            <a:rect l="0" t="T4" r="0" b="T5"/>
                            <a:pathLst>
                              <a:path h="31213">
                                <a:moveTo>
                                  <a:pt x="0" y="31213"/>
                                </a:moveTo>
                                <a:lnTo>
                                  <a:pt x="0" y="0"/>
                                </a:lnTo>
                              </a:path>
                            </a:pathLst>
                          </a:custGeom>
                          <a:noFill/>
                          <a:ln w="355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84" name="Shape 2829"/>
                        <wps:cNvSpPr>
                          <a:spLocks/>
                        </wps:cNvSpPr>
                        <wps:spPr bwMode="auto">
                          <a:xfrm>
                            <a:off x="20453" y="2494"/>
                            <a:ext cx="178" cy="624"/>
                          </a:xfrm>
                          <a:custGeom>
                            <a:avLst/>
                            <a:gdLst>
                              <a:gd name="T0" fmla="*/ 0 w 17749"/>
                              <a:gd name="T1" fmla="*/ 624 h 62426"/>
                              <a:gd name="T2" fmla="*/ 0 w 17749"/>
                              <a:gd name="T3" fmla="*/ 580 h 62426"/>
                              <a:gd name="T4" fmla="*/ 36 w 17749"/>
                              <a:gd name="T5" fmla="*/ 445 h 62426"/>
                              <a:gd name="T6" fmla="*/ 71 w 17749"/>
                              <a:gd name="T7" fmla="*/ 179 h 62426"/>
                              <a:gd name="T8" fmla="*/ 107 w 17749"/>
                              <a:gd name="T9" fmla="*/ 90 h 62426"/>
                              <a:gd name="T10" fmla="*/ 142 w 17749"/>
                              <a:gd name="T11" fmla="*/ 0 h 62426"/>
                              <a:gd name="T12" fmla="*/ 178 w 17749"/>
                              <a:gd name="T13" fmla="*/ 0 h 62426"/>
                              <a:gd name="T14" fmla="*/ 178 w 17749"/>
                              <a:gd name="T15" fmla="*/ 46 h 62426"/>
                              <a:gd name="T16" fmla="*/ 0 60000 65536"/>
                              <a:gd name="T17" fmla="*/ 0 60000 65536"/>
                              <a:gd name="T18" fmla="*/ 0 60000 65536"/>
                              <a:gd name="T19" fmla="*/ 0 60000 65536"/>
                              <a:gd name="T20" fmla="*/ 0 60000 65536"/>
                              <a:gd name="T21" fmla="*/ 0 60000 65536"/>
                              <a:gd name="T22" fmla="*/ 0 60000 65536"/>
                              <a:gd name="T23" fmla="*/ 0 60000 65536"/>
                              <a:gd name="T24" fmla="*/ 0 w 17749"/>
                              <a:gd name="T25" fmla="*/ 0 h 62426"/>
                              <a:gd name="T26" fmla="*/ 17749 w 17749"/>
                              <a:gd name="T27" fmla="*/ 62426 h 6242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749" h="62426">
                                <a:moveTo>
                                  <a:pt x="0" y="62426"/>
                                </a:moveTo>
                                <a:lnTo>
                                  <a:pt x="0" y="57988"/>
                                </a:lnTo>
                                <a:lnTo>
                                  <a:pt x="3550" y="44556"/>
                                </a:lnTo>
                                <a:lnTo>
                                  <a:pt x="7100" y="17929"/>
                                </a:lnTo>
                                <a:lnTo>
                                  <a:pt x="10649" y="9053"/>
                                </a:lnTo>
                                <a:lnTo>
                                  <a:pt x="14199" y="0"/>
                                </a:lnTo>
                                <a:lnTo>
                                  <a:pt x="17749" y="0"/>
                                </a:lnTo>
                                <a:lnTo>
                                  <a:pt x="17749" y="4616"/>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85" name="Shape 2830"/>
                        <wps:cNvSpPr>
                          <a:spLocks/>
                        </wps:cNvSpPr>
                        <wps:spPr bwMode="auto">
                          <a:xfrm>
                            <a:off x="20631" y="2540"/>
                            <a:ext cx="250" cy="5877"/>
                          </a:xfrm>
                          <a:custGeom>
                            <a:avLst/>
                            <a:gdLst>
                              <a:gd name="T0" fmla="*/ 0 w 24967"/>
                              <a:gd name="T1" fmla="*/ 0 h 587692"/>
                              <a:gd name="T2" fmla="*/ 0 w 24967"/>
                              <a:gd name="T3" fmla="*/ 222 h 587692"/>
                              <a:gd name="T4" fmla="*/ 36 w 24967"/>
                              <a:gd name="T5" fmla="*/ 489 h 587692"/>
                              <a:gd name="T6" fmla="*/ 36 w 24967"/>
                              <a:gd name="T7" fmla="*/ 1157 h 587692"/>
                              <a:gd name="T8" fmla="*/ 71 w 24967"/>
                              <a:gd name="T9" fmla="*/ 1557 h 587692"/>
                              <a:gd name="T10" fmla="*/ 71 w 24967"/>
                              <a:gd name="T11" fmla="*/ 2938 h 587692"/>
                              <a:gd name="T12" fmla="*/ 107 w 24967"/>
                              <a:gd name="T13" fmla="*/ 3828 h 587692"/>
                              <a:gd name="T14" fmla="*/ 142 w 24967"/>
                              <a:gd name="T15" fmla="*/ 4273 h 587692"/>
                              <a:gd name="T16" fmla="*/ 142 w 24967"/>
                              <a:gd name="T17" fmla="*/ 4674 h 587692"/>
                              <a:gd name="T18" fmla="*/ 178 w 24967"/>
                              <a:gd name="T19" fmla="*/ 5075 h 587692"/>
                              <a:gd name="T20" fmla="*/ 178 w 24967"/>
                              <a:gd name="T21" fmla="*/ 5387 h 587692"/>
                              <a:gd name="T22" fmla="*/ 214 w 24967"/>
                              <a:gd name="T23" fmla="*/ 5655 h 587692"/>
                              <a:gd name="T24" fmla="*/ 250 w 24967"/>
                              <a:gd name="T25" fmla="*/ 5877 h 58769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4967"/>
                              <a:gd name="T40" fmla="*/ 0 h 587692"/>
                              <a:gd name="T41" fmla="*/ 24967 w 24967"/>
                              <a:gd name="T42" fmla="*/ 587692 h 58769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4967" h="587692">
                                <a:moveTo>
                                  <a:pt x="0" y="0"/>
                                </a:moveTo>
                                <a:lnTo>
                                  <a:pt x="0" y="22189"/>
                                </a:lnTo>
                                <a:lnTo>
                                  <a:pt x="3550" y="48935"/>
                                </a:lnTo>
                                <a:lnTo>
                                  <a:pt x="3550" y="115680"/>
                                </a:lnTo>
                                <a:lnTo>
                                  <a:pt x="7100" y="155739"/>
                                </a:lnTo>
                                <a:lnTo>
                                  <a:pt x="7100" y="293787"/>
                                </a:lnTo>
                                <a:lnTo>
                                  <a:pt x="10650" y="382840"/>
                                </a:lnTo>
                                <a:lnTo>
                                  <a:pt x="14200" y="427337"/>
                                </a:lnTo>
                                <a:lnTo>
                                  <a:pt x="14200" y="467426"/>
                                </a:lnTo>
                                <a:lnTo>
                                  <a:pt x="17749" y="507514"/>
                                </a:lnTo>
                                <a:lnTo>
                                  <a:pt x="17749" y="538727"/>
                                </a:lnTo>
                                <a:lnTo>
                                  <a:pt x="21417" y="565502"/>
                                </a:lnTo>
                                <a:lnTo>
                                  <a:pt x="24967" y="587692"/>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86" name="Shape 2831"/>
                        <wps:cNvSpPr>
                          <a:spLocks/>
                        </wps:cNvSpPr>
                        <wps:spPr bwMode="auto">
                          <a:xfrm>
                            <a:off x="20881" y="8417"/>
                            <a:ext cx="90" cy="180"/>
                          </a:xfrm>
                          <a:custGeom>
                            <a:avLst/>
                            <a:gdLst>
                              <a:gd name="T0" fmla="*/ 90 w 9037"/>
                              <a:gd name="T1" fmla="*/ 180 h 17963"/>
                              <a:gd name="T2" fmla="*/ 35 w 9037"/>
                              <a:gd name="T3" fmla="*/ 133 h 17963"/>
                              <a:gd name="T4" fmla="*/ 0 w 9037"/>
                              <a:gd name="T5" fmla="*/ 0 h 17963"/>
                              <a:gd name="T6" fmla="*/ 0 60000 65536"/>
                              <a:gd name="T7" fmla="*/ 0 60000 65536"/>
                              <a:gd name="T8" fmla="*/ 0 60000 65536"/>
                              <a:gd name="T9" fmla="*/ 0 w 9037"/>
                              <a:gd name="T10" fmla="*/ 0 h 17963"/>
                              <a:gd name="T11" fmla="*/ 9037 w 9037"/>
                              <a:gd name="T12" fmla="*/ 17963 h 17963"/>
                            </a:gdLst>
                            <a:ahLst/>
                            <a:cxnLst>
                              <a:cxn ang="T6">
                                <a:pos x="T0" y="T1"/>
                              </a:cxn>
                              <a:cxn ang="T7">
                                <a:pos x="T2" y="T3"/>
                              </a:cxn>
                              <a:cxn ang="T8">
                                <a:pos x="T4" y="T5"/>
                              </a:cxn>
                            </a:cxnLst>
                            <a:rect l="T9" t="T10" r="T11" b="T12"/>
                            <a:pathLst>
                              <a:path w="9037" h="17963">
                                <a:moveTo>
                                  <a:pt x="9037" y="17963"/>
                                </a:moveTo>
                                <a:lnTo>
                                  <a:pt x="3550" y="13314"/>
                                </a:lnTo>
                                <a:lnTo>
                                  <a:pt x="0" y="0"/>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87" name="Shape 2832"/>
                        <wps:cNvSpPr>
                          <a:spLocks/>
                        </wps:cNvSpPr>
                        <wps:spPr bwMode="auto">
                          <a:xfrm>
                            <a:off x="21234" y="8105"/>
                            <a:ext cx="428" cy="492"/>
                          </a:xfrm>
                          <a:custGeom>
                            <a:avLst/>
                            <a:gdLst>
                              <a:gd name="T0" fmla="*/ 0 w 42845"/>
                              <a:gd name="T1" fmla="*/ 492 h 49176"/>
                              <a:gd name="T2" fmla="*/ 2 w 42845"/>
                              <a:gd name="T3" fmla="*/ 491 h 49176"/>
                              <a:gd name="T4" fmla="*/ 143 w 42845"/>
                              <a:gd name="T5" fmla="*/ 445 h 49176"/>
                              <a:gd name="T6" fmla="*/ 251 w 42845"/>
                              <a:gd name="T7" fmla="*/ 312 h 49176"/>
                              <a:gd name="T8" fmla="*/ 357 w 42845"/>
                              <a:gd name="T9" fmla="*/ 179 h 49176"/>
                              <a:gd name="T10" fmla="*/ 428 w 42845"/>
                              <a:gd name="T11" fmla="*/ 0 h 49176"/>
                              <a:gd name="T12" fmla="*/ 0 60000 65536"/>
                              <a:gd name="T13" fmla="*/ 0 60000 65536"/>
                              <a:gd name="T14" fmla="*/ 0 60000 65536"/>
                              <a:gd name="T15" fmla="*/ 0 60000 65536"/>
                              <a:gd name="T16" fmla="*/ 0 60000 65536"/>
                              <a:gd name="T17" fmla="*/ 0 60000 65536"/>
                              <a:gd name="T18" fmla="*/ 0 w 42845"/>
                              <a:gd name="T19" fmla="*/ 0 h 49176"/>
                              <a:gd name="T20" fmla="*/ 42845 w 42845"/>
                              <a:gd name="T21" fmla="*/ 49176 h 49176"/>
                            </a:gdLst>
                            <a:ahLst/>
                            <a:cxnLst>
                              <a:cxn ang="T12">
                                <a:pos x="T0" y="T1"/>
                              </a:cxn>
                              <a:cxn ang="T13">
                                <a:pos x="T2" y="T3"/>
                              </a:cxn>
                              <a:cxn ang="T14">
                                <a:pos x="T4" y="T5"/>
                              </a:cxn>
                              <a:cxn ang="T15">
                                <a:pos x="T6" y="T7"/>
                              </a:cxn>
                              <a:cxn ang="T16">
                                <a:pos x="T8" y="T9"/>
                              </a:cxn>
                              <a:cxn ang="T17">
                                <a:pos x="T10" y="T11"/>
                              </a:cxn>
                            </a:cxnLst>
                            <a:rect l="T18" t="T19" r="T20" b="T21"/>
                            <a:pathLst>
                              <a:path w="42845" h="49176">
                                <a:moveTo>
                                  <a:pt x="0" y="49176"/>
                                </a:moveTo>
                                <a:lnTo>
                                  <a:pt x="153" y="49113"/>
                                </a:lnTo>
                                <a:lnTo>
                                  <a:pt x="14352" y="44527"/>
                                </a:lnTo>
                                <a:lnTo>
                                  <a:pt x="25120" y="31213"/>
                                </a:lnTo>
                                <a:lnTo>
                                  <a:pt x="35745" y="17899"/>
                                </a:lnTo>
                                <a:lnTo>
                                  <a:pt x="42845" y="0"/>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88" name="Shape 2833"/>
                        <wps:cNvSpPr>
                          <a:spLocks/>
                        </wps:cNvSpPr>
                        <wps:spPr bwMode="auto">
                          <a:xfrm>
                            <a:off x="21662" y="2585"/>
                            <a:ext cx="819" cy="5520"/>
                          </a:xfrm>
                          <a:custGeom>
                            <a:avLst/>
                            <a:gdLst>
                              <a:gd name="T0" fmla="*/ 0 w 81883"/>
                              <a:gd name="T1" fmla="*/ 5520 h 552041"/>
                              <a:gd name="T2" fmla="*/ 36 w 81883"/>
                              <a:gd name="T3" fmla="*/ 5298 h 552041"/>
                              <a:gd name="T4" fmla="*/ 107 w 81883"/>
                              <a:gd name="T5" fmla="*/ 5030 h 552041"/>
                              <a:gd name="T6" fmla="*/ 142 w 81883"/>
                              <a:gd name="T7" fmla="*/ 4674 h 552041"/>
                              <a:gd name="T8" fmla="*/ 213 w 81883"/>
                              <a:gd name="T9" fmla="*/ 4319 h 552041"/>
                              <a:gd name="T10" fmla="*/ 249 w 81883"/>
                              <a:gd name="T11" fmla="*/ 3874 h 552041"/>
                              <a:gd name="T12" fmla="*/ 285 w 81883"/>
                              <a:gd name="T13" fmla="*/ 3473 h 552041"/>
                              <a:gd name="T14" fmla="*/ 392 w 81883"/>
                              <a:gd name="T15" fmla="*/ 2538 h 552041"/>
                              <a:gd name="T16" fmla="*/ 499 w 81883"/>
                              <a:gd name="T17" fmla="*/ 1692 h 552041"/>
                              <a:gd name="T18" fmla="*/ 534 w 81883"/>
                              <a:gd name="T19" fmla="*/ 1291 h 552041"/>
                              <a:gd name="T20" fmla="*/ 605 w 81883"/>
                              <a:gd name="T21" fmla="*/ 890 h 552041"/>
                              <a:gd name="T22" fmla="*/ 641 w 81883"/>
                              <a:gd name="T23" fmla="*/ 578 h 552041"/>
                              <a:gd name="T24" fmla="*/ 712 w 81883"/>
                              <a:gd name="T25" fmla="*/ 311 h 552041"/>
                              <a:gd name="T26" fmla="*/ 747 w 81883"/>
                              <a:gd name="T27" fmla="*/ 133 h 552041"/>
                              <a:gd name="T28" fmla="*/ 819 w 81883"/>
                              <a:gd name="T29" fmla="*/ 0 h 55204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81883"/>
                              <a:gd name="T46" fmla="*/ 0 h 552041"/>
                              <a:gd name="T47" fmla="*/ 81883 w 81883"/>
                              <a:gd name="T48" fmla="*/ 552041 h 552041"/>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81883" h="552041">
                                <a:moveTo>
                                  <a:pt x="0" y="552041"/>
                                </a:moveTo>
                                <a:lnTo>
                                  <a:pt x="3550" y="529852"/>
                                </a:lnTo>
                                <a:lnTo>
                                  <a:pt x="10649" y="503077"/>
                                </a:lnTo>
                                <a:lnTo>
                                  <a:pt x="14199" y="467426"/>
                                </a:lnTo>
                                <a:lnTo>
                                  <a:pt x="21299" y="431923"/>
                                </a:lnTo>
                                <a:lnTo>
                                  <a:pt x="24848" y="387396"/>
                                </a:lnTo>
                                <a:lnTo>
                                  <a:pt x="28541" y="347337"/>
                                </a:lnTo>
                                <a:lnTo>
                                  <a:pt x="39190" y="253846"/>
                                </a:lnTo>
                                <a:lnTo>
                                  <a:pt x="49840" y="169231"/>
                                </a:lnTo>
                                <a:lnTo>
                                  <a:pt x="53389" y="129113"/>
                                </a:lnTo>
                                <a:lnTo>
                                  <a:pt x="60489" y="89053"/>
                                </a:lnTo>
                                <a:lnTo>
                                  <a:pt x="64039" y="57811"/>
                                </a:lnTo>
                                <a:lnTo>
                                  <a:pt x="71138" y="31065"/>
                                </a:lnTo>
                                <a:lnTo>
                                  <a:pt x="74688" y="13314"/>
                                </a:lnTo>
                                <a:lnTo>
                                  <a:pt x="81883" y="0"/>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89" name="Shape 2834"/>
                        <wps:cNvSpPr>
                          <a:spLocks/>
                        </wps:cNvSpPr>
                        <wps:spPr bwMode="auto">
                          <a:xfrm>
                            <a:off x="22481" y="2540"/>
                            <a:ext cx="960" cy="3028"/>
                          </a:xfrm>
                          <a:custGeom>
                            <a:avLst/>
                            <a:gdLst>
                              <a:gd name="T0" fmla="*/ 0 w 95988"/>
                              <a:gd name="T1" fmla="*/ 44 h 302781"/>
                              <a:gd name="T2" fmla="*/ 71 w 95988"/>
                              <a:gd name="T3" fmla="*/ 0 h 302781"/>
                              <a:gd name="T4" fmla="*/ 107 w 95988"/>
                              <a:gd name="T5" fmla="*/ 0 h 302781"/>
                              <a:gd name="T6" fmla="*/ 178 w 95988"/>
                              <a:gd name="T7" fmla="*/ 89 h 302781"/>
                              <a:gd name="T8" fmla="*/ 249 w 95988"/>
                              <a:gd name="T9" fmla="*/ 222 h 302781"/>
                              <a:gd name="T10" fmla="*/ 320 w 95988"/>
                              <a:gd name="T11" fmla="*/ 399 h 302781"/>
                              <a:gd name="T12" fmla="*/ 355 w 95988"/>
                              <a:gd name="T13" fmla="*/ 623 h 302781"/>
                              <a:gd name="T14" fmla="*/ 498 w 95988"/>
                              <a:gd name="T15" fmla="*/ 1112 h 302781"/>
                              <a:gd name="T16" fmla="*/ 640 w 95988"/>
                              <a:gd name="T17" fmla="*/ 1646 h 302781"/>
                              <a:gd name="T18" fmla="*/ 747 w 95988"/>
                              <a:gd name="T19" fmla="*/ 2182 h 302781"/>
                              <a:gd name="T20" fmla="*/ 853 w 95988"/>
                              <a:gd name="T21" fmla="*/ 2672 h 302781"/>
                              <a:gd name="T22" fmla="*/ 924 w 95988"/>
                              <a:gd name="T23" fmla="*/ 2849 h 302781"/>
                              <a:gd name="T24" fmla="*/ 960 w 95988"/>
                              <a:gd name="T25" fmla="*/ 3028 h 3027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95988"/>
                              <a:gd name="T40" fmla="*/ 0 h 302781"/>
                              <a:gd name="T41" fmla="*/ 95988 w 95988"/>
                              <a:gd name="T42" fmla="*/ 302781 h 30278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95988" h="302781">
                                <a:moveTo>
                                  <a:pt x="0" y="4438"/>
                                </a:moveTo>
                                <a:lnTo>
                                  <a:pt x="7100" y="0"/>
                                </a:lnTo>
                                <a:lnTo>
                                  <a:pt x="10649" y="0"/>
                                </a:lnTo>
                                <a:lnTo>
                                  <a:pt x="17749" y="8876"/>
                                </a:lnTo>
                                <a:lnTo>
                                  <a:pt x="24849" y="22189"/>
                                </a:lnTo>
                                <a:lnTo>
                                  <a:pt x="31948" y="39941"/>
                                </a:lnTo>
                                <a:lnTo>
                                  <a:pt x="35498" y="62249"/>
                                </a:lnTo>
                                <a:lnTo>
                                  <a:pt x="49745" y="111242"/>
                                </a:lnTo>
                                <a:lnTo>
                                  <a:pt x="64039" y="164615"/>
                                </a:lnTo>
                                <a:lnTo>
                                  <a:pt x="74688" y="218165"/>
                                </a:lnTo>
                                <a:lnTo>
                                  <a:pt x="85338" y="267160"/>
                                </a:lnTo>
                                <a:lnTo>
                                  <a:pt x="92438" y="284911"/>
                                </a:lnTo>
                                <a:lnTo>
                                  <a:pt x="95988" y="302781"/>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90" name="Shape 2835"/>
                        <wps:cNvSpPr>
                          <a:spLocks/>
                        </wps:cNvSpPr>
                        <wps:spPr bwMode="auto">
                          <a:xfrm>
                            <a:off x="23441" y="5568"/>
                            <a:ext cx="570" cy="1469"/>
                          </a:xfrm>
                          <a:custGeom>
                            <a:avLst/>
                            <a:gdLst>
                              <a:gd name="T0" fmla="*/ 0 w 56939"/>
                              <a:gd name="T1" fmla="*/ 0 h 146893"/>
                              <a:gd name="T2" fmla="*/ 144 w 56939"/>
                              <a:gd name="T3" fmla="*/ 490 h 146893"/>
                              <a:gd name="T4" fmla="*/ 286 w 56939"/>
                              <a:gd name="T5" fmla="*/ 935 h 146893"/>
                              <a:gd name="T6" fmla="*/ 392 w 56939"/>
                              <a:gd name="T7" fmla="*/ 1246 h 146893"/>
                              <a:gd name="T8" fmla="*/ 570 w 56939"/>
                              <a:gd name="T9" fmla="*/ 1469 h 146893"/>
                              <a:gd name="T10" fmla="*/ 0 60000 65536"/>
                              <a:gd name="T11" fmla="*/ 0 60000 65536"/>
                              <a:gd name="T12" fmla="*/ 0 60000 65536"/>
                              <a:gd name="T13" fmla="*/ 0 60000 65536"/>
                              <a:gd name="T14" fmla="*/ 0 60000 65536"/>
                              <a:gd name="T15" fmla="*/ 0 w 56939"/>
                              <a:gd name="T16" fmla="*/ 0 h 146893"/>
                              <a:gd name="T17" fmla="*/ 56939 w 56939"/>
                              <a:gd name="T18" fmla="*/ 146893 h 146893"/>
                            </a:gdLst>
                            <a:ahLst/>
                            <a:cxnLst>
                              <a:cxn ang="T10">
                                <a:pos x="T0" y="T1"/>
                              </a:cxn>
                              <a:cxn ang="T11">
                                <a:pos x="T2" y="T3"/>
                              </a:cxn>
                              <a:cxn ang="T12">
                                <a:pos x="T4" y="T5"/>
                              </a:cxn>
                              <a:cxn ang="T13">
                                <a:pos x="T6" y="T7"/>
                              </a:cxn>
                              <a:cxn ang="T14">
                                <a:pos x="T8" y="T9"/>
                              </a:cxn>
                            </a:cxnLst>
                            <a:rect l="T15" t="T16" r="T17" b="T18"/>
                            <a:pathLst>
                              <a:path w="56939" h="146893">
                                <a:moveTo>
                                  <a:pt x="0" y="0"/>
                                </a:moveTo>
                                <a:lnTo>
                                  <a:pt x="14341" y="48994"/>
                                </a:lnTo>
                                <a:lnTo>
                                  <a:pt x="28541" y="93491"/>
                                </a:lnTo>
                                <a:lnTo>
                                  <a:pt x="39190" y="124556"/>
                                </a:lnTo>
                                <a:lnTo>
                                  <a:pt x="56939" y="146893"/>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91" name="Shape 2836"/>
                        <wps:cNvSpPr>
                          <a:spLocks/>
                        </wps:cNvSpPr>
                        <wps:spPr bwMode="auto">
                          <a:xfrm>
                            <a:off x="24011" y="6904"/>
                            <a:ext cx="1174" cy="177"/>
                          </a:xfrm>
                          <a:custGeom>
                            <a:avLst/>
                            <a:gdLst>
                              <a:gd name="T0" fmla="*/ 0 w 117476"/>
                              <a:gd name="T1" fmla="*/ 133 h 17752"/>
                              <a:gd name="T2" fmla="*/ 107 w 117476"/>
                              <a:gd name="T3" fmla="*/ 177 h 17752"/>
                              <a:gd name="T4" fmla="*/ 427 w 117476"/>
                              <a:gd name="T5" fmla="*/ 177 h 17752"/>
                              <a:gd name="T6" fmla="*/ 569 w 117476"/>
                              <a:gd name="T7" fmla="*/ 133 h 17752"/>
                              <a:gd name="T8" fmla="*/ 889 w 117476"/>
                              <a:gd name="T9" fmla="*/ 44 h 17752"/>
                              <a:gd name="T10" fmla="*/ 1031 w 117476"/>
                              <a:gd name="T11" fmla="*/ 0 h 17752"/>
                              <a:gd name="T12" fmla="*/ 1174 w 117476"/>
                              <a:gd name="T13" fmla="*/ 0 h 17752"/>
                              <a:gd name="T14" fmla="*/ 0 60000 65536"/>
                              <a:gd name="T15" fmla="*/ 0 60000 65536"/>
                              <a:gd name="T16" fmla="*/ 0 60000 65536"/>
                              <a:gd name="T17" fmla="*/ 0 60000 65536"/>
                              <a:gd name="T18" fmla="*/ 0 60000 65536"/>
                              <a:gd name="T19" fmla="*/ 0 60000 65536"/>
                              <a:gd name="T20" fmla="*/ 0 60000 65536"/>
                              <a:gd name="T21" fmla="*/ 0 w 117476"/>
                              <a:gd name="T22" fmla="*/ 0 h 17752"/>
                              <a:gd name="T23" fmla="*/ 117476 w 117476"/>
                              <a:gd name="T24" fmla="*/ 17752 h 177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7476" h="17752">
                                <a:moveTo>
                                  <a:pt x="0" y="13314"/>
                                </a:moveTo>
                                <a:lnTo>
                                  <a:pt x="10744" y="17752"/>
                                </a:lnTo>
                                <a:lnTo>
                                  <a:pt x="42693" y="17752"/>
                                </a:lnTo>
                                <a:lnTo>
                                  <a:pt x="56892" y="13314"/>
                                </a:lnTo>
                                <a:lnTo>
                                  <a:pt x="88983" y="4438"/>
                                </a:lnTo>
                                <a:lnTo>
                                  <a:pt x="103182" y="0"/>
                                </a:lnTo>
                                <a:lnTo>
                                  <a:pt x="117476" y="0"/>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92" name="Shape 2837"/>
                        <wps:cNvSpPr>
                          <a:spLocks/>
                        </wps:cNvSpPr>
                        <wps:spPr bwMode="auto">
                          <a:xfrm>
                            <a:off x="25185" y="6904"/>
                            <a:ext cx="818" cy="534"/>
                          </a:xfrm>
                          <a:custGeom>
                            <a:avLst/>
                            <a:gdLst>
                              <a:gd name="T0" fmla="*/ 0 w 81788"/>
                              <a:gd name="T1" fmla="*/ 0 h 53402"/>
                              <a:gd name="T2" fmla="*/ 107 w 81788"/>
                              <a:gd name="T3" fmla="*/ 44 h 53402"/>
                              <a:gd name="T4" fmla="*/ 213 w 81788"/>
                              <a:gd name="T5" fmla="*/ 133 h 53402"/>
                              <a:gd name="T6" fmla="*/ 426 w 81788"/>
                              <a:gd name="T7" fmla="*/ 355 h 53402"/>
                              <a:gd name="T8" fmla="*/ 533 w 81788"/>
                              <a:gd name="T9" fmla="*/ 445 h 53402"/>
                              <a:gd name="T10" fmla="*/ 605 w 81788"/>
                              <a:gd name="T11" fmla="*/ 534 h 53402"/>
                              <a:gd name="T12" fmla="*/ 711 w 81788"/>
                              <a:gd name="T13" fmla="*/ 534 h 53402"/>
                              <a:gd name="T14" fmla="*/ 818 w 81788"/>
                              <a:gd name="T15" fmla="*/ 445 h 53402"/>
                              <a:gd name="T16" fmla="*/ 0 60000 65536"/>
                              <a:gd name="T17" fmla="*/ 0 60000 65536"/>
                              <a:gd name="T18" fmla="*/ 0 60000 65536"/>
                              <a:gd name="T19" fmla="*/ 0 60000 65536"/>
                              <a:gd name="T20" fmla="*/ 0 60000 65536"/>
                              <a:gd name="T21" fmla="*/ 0 60000 65536"/>
                              <a:gd name="T22" fmla="*/ 0 60000 65536"/>
                              <a:gd name="T23" fmla="*/ 0 60000 65536"/>
                              <a:gd name="T24" fmla="*/ 0 w 81788"/>
                              <a:gd name="T25" fmla="*/ 0 h 53402"/>
                              <a:gd name="T26" fmla="*/ 81788 w 81788"/>
                              <a:gd name="T27" fmla="*/ 53402 h 5340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1788" h="53402">
                                <a:moveTo>
                                  <a:pt x="0" y="0"/>
                                </a:moveTo>
                                <a:lnTo>
                                  <a:pt x="10650" y="4438"/>
                                </a:lnTo>
                                <a:lnTo>
                                  <a:pt x="21299" y="13314"/>
                                </a:lnTo>
                                <a:lnTo>
                                  <a:pt x="42598" y="35503"/>
                                </a:lnTo>
                                <a:lnTo>
                                  <a:pt x="53248" y="44527"/>
                                </a:lnTo>
                                <a:lnTo>
                                  <a:pt x="60489" y="53402"/>
                                </a:lnTo>
                                <a:lnTo>
                                  <a:pt x="71139" y="53402"/>
                                </a:lnTo>
                                <a:lnTo>
                                  <a:pt x="81788" y="44527"/>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93" name="Shape 2838"/>
                        <wps:cNvSpPr>
                          <a:spLocks/>
                        </wps:cNvSpPr>
                        <wps:spPr bwMode="auto">
                          <a:xfrm>
                            <a:off x="26003" y="4855"/>
                            <a:ext cx="854" cy="2494"/>
                          </a:xfrm>
                          <a:custGeom>
                            <a:avLst/>
                            <a:gdLst>
                              <a:gd name="T0" fmla="*/ 0 w 85433"/>
                              <a:gd name="T1" fmla="*/ 2494 h 249408"/>
                              <a:gd name="T2" fmla="*/ 35 w 85433"/>
                              <a:gd name="T3" fmla="*/ 2404 h 249408"/>
                              <a:gd name="T4" fmla="*/ 106 w 85433"/>
                              <a:gd name="T5" fmla="*/ 2271 h 249408"/>
                              <a:gd name="T6" fmla="*/ 142 w 85433"/>
                              <a:gd name="T7" fmla="*/ 2138 h 249408"/>
                              <a:gd name="T8" fmla="*/ 213 w 85433"/>
                              <a:gd name="T9" fmla="*/ 1914 h 249408"/>
                              <a:gd name="T10" fmla="*/ 320 w 85433"/>
                              <a:gd name="T11" fmla="*/ 1514 h 249408"/>
                              <a:gd name="T12" fmla="*/ 427 w 85433"/>
                              <a:gd name="T13" fmla="*/ 1068 h 249408"/>
                              <a:gd name="T14" fmla="*/ 533 w 85433"/>
                              <a:gd name="T15" fmla="*/ 623 h 249408"/>
                              <a:gd name="T16" fmla="*/ 640 w 85433"/>
                              <a:gd name="T17" fmla="*/ 268 h 249408"/>
                              <a:gd name="T18" fmla="*/ 711 w 85433"/>
                              <a:gd name="T19" fmla="*/ 133 h 249408"/>
                              <a:gd name="T20" fmla="*/ 746 w 85433"/>
                              <a:gd name="T21" fmla="*/ 44 h 249408"/>
                              <a:gd name="T22" fmla="*/ 819 w 85433"/>
                              <a:gd name="T23" fmla="*/ 0 h 249408"/>
                              <a:gd name="T24" fmla="*/ 854 w 85433"/>
                              <a:gd name="T25" fmla="*/ 0 h 2494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5433"/>
                              <a:gd name="T40" fmla="*/ 0 h 249408"/>
                              <a:gd name="T41" fmla="*/ 85433 w 85433"/>
                              <a:gd name="T42" fmla="*/ 249408 h 24940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5433" h="249408">
                                <a:moveTo>
                                  <a:pt x="0" y="249408"/>
                                </a:moveTo>
                                <a:lnTo>
                                  <a:pt x="3550" y="240384"/>
                                </a:lnTo>
                                <a:lnTo>
                                  <a:pt x="10650" y="227071"/>
                                </a:lnTo>
                                <a:lnTo>
                                  <a:pt x="14200" y="213757"/>
                                </a:lnTo>
                                <a:lnTo>
                                  <a:pt x="21299" y="191420"/>
                                </a:lnTo>
                                <a:lnTo>
                                  <a:pt x="32043" y="151361"/>
                                </a:lnTo>
                                <a:lnTo>
                                  <a:pt x="42693" y="106804"/>
                                </a:lnTo>
                                <a:lnTo>
                                  <a:pt x="53342" y="62307"/>
                                </a:lnTo>
                                <a:lnTo>
                                  <a:pt x="63992" y="26805"/>
                                </a:lnTo>
                                <a:lnTo>
                                  <a:pt x="71091" y="13314"/>
                                </a:lnTo>
                                <a:lnTo>
                                  <a:pt x="74641" y="4438"/>
                                </a:lnTo>
                                <a:lnTo>
                                  <a:pt x="81883" y="0"/>
                                </a:lnTo>
                                <a:lnTo>
                                  <a:pt x="85433" y="0"/>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94" name="Shape 2839"/>
                        <wps:cNvSpPr>
                          <a:spLocks/>
                        </wps:cNvSpPr>
                        <wps:spPr bwMode="auto">
                          <a:xfrm>
                            <a:off x="26857" y="4855"/>
                            <a:ext cx="747" cy="3562"/>
                          </a:xfrm>
                          <a:custGeom>
                            <a:avLst/>
                            <a:gdLst>
                              <a:gd name="T0" fmla="*/ 0 w 74641"/>
                              <a:gd name="T1" fmla="*/ 0 h 356213"/>
                              <a:gd name="T2" fmla="*/ 36 w 74641"/>
                              <a:gd name="T3" fmla="*/ 44 h 356213"/>
                              <a:gd name="T4" fmla="*/ 107 w 74641"/>
                              <a:gd name="T5" fmla="*/ 178 h 356213"/>
                              <a:gd name="T6" fmla="*/ 142 w 74641"/>
                              <a:gd name="T7" fmla="*/ 357 h 356213"/>
                              <a:gd name="T8" fmla="*/ 178 w 74641"/>
                              <a:gd name="T9" fmla="*/ 579 h 356213"/>
                              <a:gd name="T10" fmla="*/ 213 w 74641"/>
                              <a:gd name="T11" fmla="*/ 802 h 356213"/>
                              <a:gd name="T12" fmla="*/ 249 w 74641"/>
                              <a:gd name="T13" fmla="*/ 1068 h 356213"/>
                              <a:gd name="T14" fmla="*/ 355 w 74641"/>
                              <a:gd name="T15" fmla="*/ 1648 h 356213"/>
                              <a:gd name="T16" fmla="*/ 426 w 74641"/>
                              <a:gd name="T17" fmla="*/ 2271 h 356213"/>
                              <a:gd name="T18" fmla="*/ 534 w 74641"/>
                              <a:gd name="T19" fmla="*/ 2805 h 356213"/>
                              <a:gd name="T20" fmla="*/ 569 w 74641"/>
                              <a:gd name="T21" fmla="*/ 3072 h 356213"/>
                              <a:gd name="T22" fmla="*/ 640 w 74641"/>
                              <a:gd name="T23" fmla="*/ 3250 h 356213"/>
                              <a:gd name="T24" fmla="*/ 676 w 74641"/>
                              <a:gd name="T25" fmla="*/ 3429 h 356213"/>
                              <a:gd name="T26" fmla="*/ 747 w 74641"/>
                              <a:gd name="T27" fmla="*/ 3562 h 3562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74641"/>
                              <a:gd name="T43" fmla="*/ 0 h 356213"/>
                              <a:gd name="T44" fmla="*/ 74641 w 74641"/>
                              <a:gd name="T45" fmla="*/ 356213 h 35621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74641" h="356213">
                                <a:moveTo>
                                  <a:pt x="0" y="0"/>
                                </a:moveTo>
                                <a:lnTo>
                                  <a:pt x="3550" y="4438"/>
                                </a:lnTo>
                                <a:lnTo>
                                  <a:pt x="10649" y="17751"/>
                                </a:lnTo>
                                <a:lnTo>
                                  <a:pt x="14199" y="35680"/>
                                </a:lnTo>
                                <a:lnTo>
                                  <a:pt x="17749" y="57870"/>
                                </a:lnTo>
                                <a:lnTo>
                                  <a:pt x="21299" y="80177"/>
                                </a:lnTo>
                                <a:lnTo>
                                  <a:pt x="24849" y="106804"/>
                                </a:lnTo>
                                <a:lnTo>
                                  <a:pt x="35498" y="164793"/>
                                </a:lnTo>
                                <a:lnTo>
                                  <a:pt x="42598" y="227071"/>
                                </a:lnTo>
                                <a:lnTo>
                                  <a:pt x="53342" y="280473"/>
                                </a:lnTo>
                                <a:lnTo>
                                  <a:pt x="56892" y="307248"/>
                                </a:lnTo>
                                <a:lnTo>
                                  <a:pt x="63992" y="325000"/>
                                </a:lnTo>
                                <a:lnTo>
                                  <a:pt x="67542" y="342899"/>
                                </a:lnTo>
                                <a:lnTo>
                                  <a:pt x="74641" y="356213"/>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95" name="Shape 2840"/>
                        <wps:cNvSpPr>
                          <a:spLocks/>
                        </wps:cNvSpPr>
                        <wps:spPr bwMode="auto">
                          <a:xfrm>
                            <a:off x="27604" y="8417"/>
                            <a:ext cx="215" cy="180"/>
                          </a:xfrm>
                          <a:custGeom>
                            <a:avLst/>
                            <a:gdLst>
                              <a:gd name="T0" fmla="*/ 215 w 21516"/>
                              <a:gd name="T1" fmla="*/ 180 h 17963"/>
                              <a:gd name="T2" fmla="*/ 142 w 21516"/>
                              <a:gd name="T3" fmla="*/ 133 h 17963"/>
                              <a:gd name="T4" fmla="*/ 0 w 21516"/>
                              <a:gd name="T5" fmla="*/ 0 h 17963"/>
                              <a:gd name="T6" fmla="*/ 0 60000 65536"/>
                              <a:gd name="T7" fmla="*/ 0 60000 65536"/>
                              <a:gd name="T8" fmla="*/ 0 60000 65536"/>
                              <a:gd name="T9" fmla="*/ 0 w 21516"/>
                              <a:gd name="T10" fmla="*/ 0 h 17963"/>
                              <a:gd name="T11" fmla="*/ 21516 w 21516"/>
                              <a:gd name="T12" fmla="*/ 17963 h 17963"/>
                            </a:gdLst>
                            <a:ahLst/>
                            <a:cxnLst>
                              <a:cxn ang="T6">
                                <a:pos x="T0" y="T1"/>
                              </a:cxn>
                              <a:cxn ang="T7">
                                <a:pos x="T2" y="T3"/>
                              </a:cxn>
                              <a:cxn ang="T8">
                                <a:pos x="T4" y="T5"/>
                              </a:cxn>
                            </a:cxnLst>
                            <a:rect l="T9" t="T10" r="T11" b="T12"/>
                            <a:pathLst>
                              <a:path w="21516" h="17963">
                                <a:moveTo>
                                  <a:pt x="21516" y="17963"/>
                                </a:moveTo>
                                <a:lnTo>
                                  <a:pt x="14200" y="13314"/>
                                </a:lnTo>
                                <a:lnTo>
                                  <a:pt x="0" y="0"/>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96" name="Shape 2841"/>
                        <wps:cNvSpPr>
                          <a:spLocks/>
                        </wps:cNvSpPr>
                        <wps:spPr bwMode="auto">
                          <a:xfrm>
                            <a:off x="28242" y="7883"/>
                            <a:ext cx="607" cy="714"/>
                          </a:xfrm>
                          <a:custGeom>
                            <a:avLst/>
                            <a:gdLst>
                              <a:gd name="T0" fmla="*/ 0 w 60696"/>
                              <a:gd name="T1" fmla="*/ 714 h 71365"/>
                              <a:gd name="T2" fmla="*/ 3 w 60696"/>
                              <a:gd name="T3" fmla="*/ 713 h 71365"/>
                              <a:gd name="T4" fmla="*/ 145 w 60696"/>
                              <a:gd name="T5" fmla="*/ 579 h 71365"/>
                              <a:gd name="T6" fmla="*/ 323 w 60696"/>
                              <a:gd name="T7" fmla="*/ 445 h 71365"/>
                              <a:gd name="T8" fmla="*/ 465 w 60696"/>
                              <a:gd name="T9" fmla="*/ 222 h 71365"/>
                              <a:gd name="T10" fmla="*/ 607 w 60696"/>
                              <a:gd name="T11" fmla="*/ 0 h 71365"/>
                              <a:gd name="T12" fmla="*/ 0 60000 65536"/>
                              <a:gd name="T13" fmla="*/ 0 60000 65536"/>
                              <a:gd name="T14" fmla="*/ 0 60000 65536"/>
                              <a:gd name="T15" fmla="*/ 0 60000 65536"/>
                              <a:gd name="T16" fmla="*/ 0 60000 65536"/>
                              <a:gd name="T17" fmla="*/ 0 60000 65536"/>
                              <a:gd name="T18" fmla="*/ 0 w 60696"/>
                              <a:gd name="T19" fmla="*/ 0 h 71365"/>
                              <a:gd name="T20" fmla="*/ 60696 w 60696"/>
                              <a:gd name="T21" fmla="*/ 71365 h 71365"/>
                            </a:gdLst>
                            <a:ahLst/>
                            <a:cxnLst>
                              <a:cxn ang="T12">
                                <a:pos x="T0" y="T1"/>
                              </a:cxn>
                              <a:cxn ang="T13">
                                <a:pos x="T2" y="T3"/>
                              </a:cxn>
                              <a:cxn ang="T14">
                                <a:pos x="T4" y="T5"/>
                              </a:cxn>
                              <a:cxn ang="T15">
                                <a:pos x="T6" y="T7"/>
                              </a:cxn>
                              <a:cxn ang="T16">
                                <a:pos x="T8" y="T9"/>
                              </a:cxn>
                              <a:cxn ang="T17">
                                <a:pos x="T10" y="T11"/>
                              </a:cxn>
                            </a:cxnLst>
                            <a:rect l="T18" t="T19" r="T20" b="T21"/>
                            <a:pathLst>
                              <a:path w="60696" h="71365">
                                <a:moveTo>
                                  <a:pt x="0" y="71365"/>
                                </a:moveTo>
                                <a:lnTo>
                                  <a:pt x="254" y="71302"/>
                                </a:lnTo>
                                <a:lnTo>
                                  <a:pt x="14453" y="57840"/>
                                </a:lnTo>
                                <a:lnTo>
                                  <a:pt x="32297" y="44527"/>
                                </a:lnTo>
                                <a:lnTo>
                                  <a:pt x="46497" y="22189"/>
                                </a:lnTo>
                                <a:lnTo>
                                  <a:pt x="60696" y="0"/>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97" name="Shape 2842"/>
                        <wps:cNvSpPr>
                          <a:spLocks/>
                        </wps:cNvSpPr>
                        <wps:spPr bwMode="auto">
                          <a:xfrm>
                            <a:off x="28849" y="4588"/>
                            <a:ext cx="677" cy="3295"/>
                          </a:xfrm>
                          <a:custGeom>
                            <a:avLst/>
                            <a:gdLst>
                              <a:gd name="T0" fmla="*/ 0 w 67683"/>
                              <a:gd name="T1" fmla="*/ 3295 h 329556"/>
                              <a:gd name="T2" fmla="*/ 71 w 67683"/>
                              <a:gd name="T3" fmla="*/ 3162 h 329556"/>
                              <a:gd name="T4" fmla="*/ 107 w 67683"/>
                              <a:gd name="T5" fmla="*/ 2983 h 329556"/>
                              <a:gd name="T6" fmla="*/ 179 w 67683"/>
                              <a:gd name="T7" fmla="*/ 2582 h 329556"/>
                              <a:gd name="T8" fmla="*/ 250 w 67683"/>
                              <a:gd name="T9" fmla="*/ 2093 h 329556"/>
                              <a:gd name="T10" fmla="*/ 321 w 67683"/>
                              <a:gd name="T11" fmla="*/ 1559 h 329556"/>
                              <a:gd name="T12" fmla="*/ 392 w 67683"/>
                              <a:gd name="T13" fmla="*/ 1069 h 329556"/>
                              <a:gd name="T14" fmla="*/ 463 w 67683"/>
                              <a:gd name="T15" fmla="*/ 580 h 329556"/>
                              <a:gd name="T16" fmla="*/ 534 w 67683"/>
                              <a:gd name="T17" fmla="*/ 223 h 329556"/>
                              <a:gd name="T18" fmla="*/ 605 w 67683"/>
                              <a:gd name="T19" fmla="*/ 89 h 329556"/>
                              <a:gd name="T20" fmla="*/ 677 w 67683"/>
                              <a:gd name="T21" fmla="*/ 0 h 3295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7683"/>
                              <a:gd name="T34" fmla="*/ 0 h 329556"/>
                              <a:gd name="T35" fmla="*/ 67683 w 67683"/>
                              <a:gd name="T36" fmla="*/ 329556 h 32955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7683" h="329556">
                                <a:moveTo>
                                  <a:pt x="0" y="329556"/>
                                </a:moveTo>
                                <a:lnTo>
                                  <a:pt x="7100" y="316242"/>
                                </a:lnTo>
                                <a:lnTo>
                                  <a:pt x="10650" y="298343"/>
                                </a:lnTo>
                                <a:lnTo>
                                  <a:pt x="17891" y="258254"/>
                                </a:lnTo>
                                <a:lnTo>
                                  <a:pt x="24991" y="209290"/>
                                </a:lnTo>
                                <a:lnTo>
                                  <a:pt x="32090" y="155917"/>
                                </a:lnTo>
                                <a:lnTo>
                                  <a:pt x="39190" y="106923"/>
                                </a:lnTo>
                                <a:lnTo>
                                  <a:pt x="46290" y="57988"/>
                                </a:lnTo>
                                <a:lnTo>
                                  <a:pt x="53389" y="22308"/>
                                </a:lnTo>
                                <a:lnTo>
                                  <a:pt x="60489" y="8876"/>
                                </a:lnTo>
                                <a:lnTo>
                                  <a:pt x="67683" y="0"/>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98" name="Shape 2843"/>
                        <wps:cNvSpPr>
                          <a:spLocks/>
                        </wps:cNvSpPr>
                        <wps:spPr bwMode="auto">
                          <a:xfrm>
                            <a:off x="29526" y="4499"/>
                            <a:ext cx="1672" cy="890"/>
                          </a:xfrm>
                          <a:custGeom>
                            <a:avLst/>
                            <a:gdLst>
                              <a:gd name="T0" fmla="*/ 0 w 167221"/>
                              <a:gd name="T1" fmla="*/ 89 h 89053"/>
                              <a:gd name="T2" fmla="*/ 71 w 167221"/>
                              <a:gd name="T3" fmla="*/ 44 h 89053"/>
                              <a:gd name="T4" fmla="*/ 177 w 167221"/>
                              <a:gd name="T5" fmla="*/ 0 h 89053"/>
                              <a:gd name="T6" fmla="*/ 390 w 167221"/>
                              <a:gd name="T7" fmla="*/ 44 h 89053"/>
                              <a:gd name="T8" fmla="*/ 605 w 167221"/>
                              <a:gd name="T9" fmla="*/ 177 h 89053"/>
                              <a:gd name="T10" fmla="*/ 853 w 167221"/>
                              <a:gd name="T11" fmla="*/ 312 h 89053"/>
                              <a:gd name="T12" fmla="*/ 1103 w 167221"/>
                              <a:gd name="T13" fmla="*/ 533 h 89053"/>
                              <a:gd name="T14" fmla="*/ 1316 w 167221"/>
                              <a:gd name="T15" fmla="*/ 713 h 89053"/>
                              <a:gd name="T16" fmla="*/ 1529 w 167221"/>
                              <a:gd name="T17" fmla="*/ 846 h 89053"/>
                              <a:gd name="T18" fmla="*/ 1672 w 167221"/>
                              <a:gd name="T19" fmla="*/ 890 h 890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7221"/>
                              <a:gd name="T31" fmla="*/ 0 h 89053"/>
                              <a:gd name="T32" fmla="*/ 167221 w 167221"/>
                              <a:gd name="T33" fmla="*/ 89053 h 8905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7221" h="89053">
                                <a:moveTo>
                                  <a:pt x="0" y="8876"/>
                                </a:moveTo>
                                <a:lnTo>
                                  <a:pt x="7100" y="4438"/>
                                </a:lnTo>
                                <a:lnTo>
                                  <a:pt x="17749" y="0"/>
                                </a:lnTo>
                                <a:lnTo>
                                  <a:pt x="39048" y="4438"/>
                                </a:lnTo>
                                <a:lnTo>
                                  <a:pt x="60489" y="17752"/>
                                </a:lnTo>
                                <a:lnTo>
                                  <a:pt x="85338" y="31183"/>
                                </a:lnTo>
                                <a:lnTo>
                                  <a:pt x="110281" y="53373"/>
                                </a:lnTo>
                                <a:lnTo>
                                  <a:pt x="131580" y="71302"/>
                                </a:lnTo>
                                <a:lnTo>
                                  <a:pt x="152879" y="84615"/>
                                </a:lnTo>
                                <a:lnTo>
                                  <a:pt x="167221" y="89053"/>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99" name="Shape 2844"/>
                        <wps:cNvSpPr>
                          <a:spLocks/>
                        </wps:cNvSpPr>
                        <wps:spPr bwMode="auto">
                          <a:xfrm>
                            <a:off x="31198" y="4632"/>
                            <a:ext cx="498" cy="757"/>
                          </a:xfrm>
                          <a:custGeom>
                            <a:avLst/>
                            <a:gdLst>
                              <a:gd name="T0" fmla="*/ 0 w 49792"/>
                              <a:gd name="T1" fmla="*/ 757 h 75740"/>
                              <a:gd name="T2" fmla="*/ 107 w 49792"/>
                              <a:gd name="T3" fmla="*/ 757 h 75740"/>
                              <a:gd name="T4" fmla="*/ 213 w 49792"/>
                              <a:gd name="T5" fmla="*/ 668 h 75740"/>
                              <a:gd name="T6" fmla="*/ 320 w 49792"/>
                              <a:gd name="T7" fmla="*/ 491 h 75740"/>
                              <a:gd name="T8" fmla="*/ 391 w 49792"/>
                              <a:gd name="T9" fmla="*/ 223 h 75740"/>
                              <a:gd name="T10" fmla="*/ 498 w 49792"/>
                              <a:gd name="T11" fmla="*/ 0 h 75740"/>
                              <a:gd name="T12" fmla="*/ 0 60000 65536"/>
                              <a:gd name="T13" fmla="*/ 0 60000 65536"/>
                              <a:gd name="T14" fmla="*/ 0 60000 65536"/>
                              <a:gd name="T15" fmla="*/ 0 60000 65536"/>
                              <a:gd name="T16" fmla="*/ 0 60000 65536"/>
                              <a:gd name="T17" fmla="*/ 0 60000 65536"/>
                              <a:gd name="T18" fmla="*/ 0 w 49792"/>
                              <a:gd name="T19" fmla="*/ 0 h 75740"/>
                              <a:gd name="T20" fmla="*/ 49792 w 49792"/>
                              <a:gd name="T21" fmla="*/ 75740 h 75740"/>
                            </a:gdLst>
                            <a:ahLst/>
                            <a:cxnLst>
                              <a:cxn ang="T12">
                                <a:pos x="T0" y="T1"/>
                              </a:cxn>
                              <a:cxn ang="T13">
                                <a:pos x="T2" y="T3"/>
                              </a:cxn>
                              <a:cxn ang="T14">
                                <a:pos x="T4" y="T5"/>
                              </a:cxn>
                              <a:cxn ang="T15">
                                <a:pos x="T6" y="T7"/>
                              </a:cxn>
                              <a:cxn ang="T16">
                                <a:pos x="T8" y="T9"/>
                              </a:cxn>
                              <a:cxn ang="T17">
                                <a:pos x="T10" y="T11"/>
                              </a:cxn>
                            </a:cxnLst>
                            <a:rect l="T18" t="T19" r="T20" b="T21"/>
                            <a:pathLst>
                              <a:path w="49792" h="75740">
                                <a:moveTo>
                                  <a:pt x="0" y="75740"/>
                                </a:moveTo>
                                <a:lnTo>
                                  <a:pt x="10649" y="75740"/>
                                </a:lnTo>
                                <a:lnTo>
                                  <a:pt x="21299" y="66864"/>
                                </a:lnTo>
                                <a:lnTo>
                                  <a:pt x="31948" y="49113"/>
                                </a:lnTo>
                                <a:lnTo>
                                  <a:pt x="39048" y="22308"/>
                                </a:lnTo>
                                <a:lnTo>
                                  <a:pt x="49792" y="0"/>
                                </a:lnTo>
                              </a:path>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00" name="Rectangle 2845"/>
                        <wps:cNvSpPr>
                          <a:spLocks noChangeArrowheads="1"/>
                        </wps:cNvSpPr>
                        <wps:spPr bwMode="auto">
                          <a:xfrm>
                            <a:off x="19280" y="7895"/>
                            <a:ext cx="632"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0</w:t>
                              </w:r>
                            </w:p>
                          </w:txbxContent>
                        </wps:txbx>
                        <wps:bodyPr rot="0" vert="horz" wrap="square" lIns="0" tIns="0" rIns="0" bIns="0" anchor="t" anchorCtr="0" upright="1">
                          <a:noAutofit/>
                        </wps:bodyPr>
                      </wps:wsp>
                      <wps:wsp>
                        <wps:cNvPr id="72701" name="Rectangle 2846"/>
                        <wps:cNvSpPr>
                          <a:spLocks noChangeArrowheads="1"/>
                        </wps:cNvSpPr>
                        <wps:spPr bwMode="auto">
                          <a:xfrm>
                            <a:off x="18354" y="4109"/>
                            <a:ext cx="1864"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100</w:t>
                              </w:r>
                            </w:p>
                          </w:txbxContent>
                        </wps:txbx>
                        <wps:bodyPr rot="0" vert="horz" wrap="square" lIns="0" tIns="0" rIns="0" bIns="0" anchor="t" anchorCtr="0" upright="1">
                          <a:noAutofit/>
                        </wps:bodyPr>
                      </wps:wsp>
                      <wps:wsp>
                        <wps:cNvPr id="72702" name="Rectangle 2847"/>
                        <wps:cNvSpPr>
                          <a:spLocks noChangeArrowheads="1"/>
                        </wps:cNvSpPr>
                        <wps:spPr bwMode="auto">
                          <a:xfrm>
                            <a:off x="18354" y="325"/>
                            <a:ext cx="1864"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200</w:t>
                              </w:r>
                            </w:p>
                          </w:txbxContent>
                        </wps:txbx>
                        <wps:bodyPr rot="0" vert="horz" wrap="square" lIns="0" tIns="0" rIns="0" bIns="0" anchor="t" anchorCtr="0" upright="1">
                          <a:noAutofit/>
                        </wps:bodyPr>
                      </wps:wsp>
                      <wps:wsp>
                        <wps:cNvPr id="72703" name="Rectangle 2848"/>
                        <wps:cNvSpPr>
                          <a:spLocks noChangeArrowheads="1"/>
                        </wps:cNvSpPr>
                        <wps:spPr bwMode="auto">
                          <a:xfrm>
                            <a:off x="19884" y="9543"/>
                            <a:ext cx="1577"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5.5</w:t>
                              </w:r>
                            </w:p>
                          </w:txbxContent>
                        </wps:txbx>
                        <wps:bodyPr rot="0" vert="horz" wrap="square" lIns="0" tIns="0" rIns="0" bIns="0" anchor="t" anchorCtr="0" upright="1">
                          <a:noAutofit/>
                        </wps:bodyPr>
                      </wps:wsp>
                      <wps:wsp>
                        <wps:cNvPr id="72704" name="Rectangle 2849"/>
                        <wps:cNvSpPr>
                          <a:spLocks noChangeArrowheads="1"/>
                        </wps:cNvSpPr>
                        <wps:spPr bwMode="auto">
                          <a:xfrm>
                            <a:off x="22694" y="9543"/>
                            <a:ext cx="1577"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9.5</w:t>
                              </w:r>
                            </w:p>
                          </w:txbxContent>
                        </wps:txbx>
                        <wps:bodyPr rot="0" vert="horz" wrap="square" lIns="0" tIns="0" rIns="0" bIns="0" anchor="t" anchorCtr="0" upright="1">
                          <a:noAutofit/>
                        </wps:bodyPr>
                      </wps:wsp>
                      <wps:wsp>
                        <wps:cNvPr id="72705" name="Rectangle 2850"/>
                        <wps:cNvSpPr>
                          <a:spLocks noChangeArrowheads="1"/>
                        </wps:cNvSpPr>
                        <wps:spPr bwMode="auto">
                          <a:xfrm>
                            <a:off x="25292" y="9543"/>
                            <a:ext cx="2193"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13.5</w:t>
                              </w:r>
                            </w:p>
                          </w:txbxContent>
                        </wps:txbx>
                        <wps:bodyPr rot="0" vert="horz" wrap="square" lIns="0" tIns="0" rIns="0" bIns="0" anchor="t" anchorCtr="0" upright="1">
                          <a:noAutofit/>
                        </wps:bodyPr>
                      </wps:wsp>
                      <wps:wsp>
                        <wps:cNvPr id="72706" name="Rectangle 2851"/>
                        <wps:cNvSpPr>
                          <a:spLocks noChangeArrowheads="1"/>
                        </wps:cNvSpPr>
                        <wps:spPr bwMode="auto">
                          <a:xfrm>
                            <a:off x="28102" y="9543"/>
                            <a:ext cx="2193"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17.5</w:t>
                              </w:r>
                            </w:p>
                          </w:txbxContent>
                        </wps:txbx>
                        <wps:bodyPr rot="0" vert="horz" wrap="square" lIns="0" tIns="0" rIns="0" bIns="0" anchor="t" anchorCtr="0" upright="1">
                          <a:noAutofit/>
                        </wps:bodyPr>
                      </wps:wsp>
                      <wps:wsp>
                        <wps:cNvPr id="72707" name="Rectangle 2852"/>
                        <wps:cNvSpPr>
                          <a:spLocks noChangeArrowheads="1"/>
                        </wps:cNvSpPr>
                        <wps:spPr bwMode="auto">
                          <a:xfrm>
                            <a:off x="30912" y="9543"/>
                            <a:ext cx="2193"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21.5</w:t>
                              </w:r>
                            </w:p>
                          </w:txbxContent>
                        </wps:txbx>
                        <wps:bodyPr rot="0" vert="horz" wrap="square" lIns="0" tIns="0" rIns="0" bIns="0" anchor="t" anchorCtr="0" upright="1">
                          <a:noAutofit/>
                        </wps:bodyPr>
                      </wps:wsp>
                      <wps:wsp>
                        <wps:cNvPr id="72708" name="Rectangle 2853"/>
                        <wps:cNvSpPr>
                          <a:spLocks noChangeArrowheads="1"/>
                        </wps:cNvSpPr>
                        <wps:spPr bwMode="auto">
                          <a:xfrm>
                            <a:off x="25007" y="10834"/>
                            <a:ext cx="822"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7"/>
                                </w:rPr>
                                <w:t>A</w:t>
                              </w:r>
                            </w:p>
                          </w:txbxContent>
                        </wps:txbx>
                        <wps:bodyPr rot="0" vert="horz" wrap="square" lIns="0" tIns="0" rIns="0" bIns="0" anchor="t" anchorCtr="0" upright="1">
                          <a:noAutofit/>
                        </wps:bodyPr>
                      </wps:wsp>
                      <wps:wsp>
                        <wps:cNvPr id="72709" name="Rectangle 2854"/>
                        <wps:cNvSpPr>
                          <a:spLocks noChangeArrowheads="1"/>
                        </wps:cNvSpPr>
                        <wps:spPr bwMode="auto">
                          <a:xfrm>
                            <a:off x="25611" y="11334"/>
                            <a:ext cx="464"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1"/>
                                </w:rPr>
                                <w:t>p</w:t>
                              </w:r>
                            </w:p>
                          </w:txbxContent>
                        </wps:txbx>
                        <wps:bodyPr rot="0" vert="horz" wrap="square" lIns="0" tIns="0" rIns="0" bIns="0" anchor="t" anchorCtr="0" upright="1">
                          <a:noAutofit/>
                        </wps:bodyPr>
                      </wps:wsp>
                      <wps:wsp>
                        <wps:cNvPr id="72710" name="Rectangle 2855"/>
                        <wps:cNvSpPr>
                          <a:spLocks noChangeArrowheads="1"/>
                        </wps:cNvSpPr>
                        <wps:spPr bwMode="auto">
                          <a:xfrm>
                            <a:off x="25968" y="10834"/>
                            <a:ext cx="1089"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7"/>
                                </w:rPr>
                                <w:t>/V</w:t>
                              </w:r>
                            </w:p>
                          </w:txbxContent>
                        </wps:txbx>
                        <wps:bodyPr rot="0" vert="horz" wrap="square" lIns="0" tIns="0" rIns="0" bIns="0" anchor="t" anchorCtr="0" upright="1">
                          <a:noAutofit/>
                        </wps:bodyPr>
                      </wps:wsp>
                      <wps:wsp>
                        <wps:cNvPr id="72711" name="Rectangle 2856"/>
                        <wps:cNvSpPr>
                          <a:spLocks noChangeArrowheads="1"/>
                        </wps:cNvSpPr>
                        <wps:spPr bwMode="auto">
                          <a:xfrm>
                            <a:off x="26785" y="11334"/>
                            <a:ext cx="463"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1"/>
                                </w:rPr>
                                <w:t>p</w:t>
                              </w:r>
                            </w:p>
                          </w:txbxContent>
                        </wps:txbx>
                        <wps:bodyPr rot="0" vert="horz" wrap="square" lIns="0" tIns="0" rIns="0" bIns="0" anchor="t" anchorCtr="0" upright="1">
                          <a:noAutofit/>
                        </wps:bodyPr>
                      </wps:wsp>
                      <wps:wsp>
                        <wps:cNvPr id="72712" name="Rectangle 2857"/>
                        <wps:cNvSpPr>
                          <a:spLocks noChangeArrowheads="1"/>
                        </wps:cNvSpPr>
                        <wps:spPr bwMode="auto">
                          <a:xfrm rot="-5400000">
                            <a:off x="17534" y="6275"/>
                            <a:ext cx="791"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3"/>
                                </w:rPr>
                                <w:t>k</w:t>
                              </w:r>
                            </w:p>
                          </w:txbxContent>
                        </wps:txbx>
                        <wps:bodyPr rot="0" vert="horz" wrap="square" lIns="0" tIns="0" rIns="0" bIns="0" anchor="t" anchorCtr="0" upright="1">
                          <a:noAutofit/>
                        </wps:bodyPr>
                      </wps:wsp>
                      <wps:wsp>
                        <wps:cNvPr id="72713" name="Rectangle 2858"/>
                        <wps:cNvSpPr>
                          <a:spLocks noChangeArrowheads="1"/>
                        </wps:cNvSpPr>
                        <wps:spPr bwMode="auto">
                          <a:xfrm rot="-5400000">
                            <a:off x="17758" y="6013"/>
                            <a:ext cx="579"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9"/>
                                </w:rPr>
                                <w:t>d</w:t>
                              </w:r>
                            </w:p>
                          </w:txbxContent>
                        </wps:txbx>
                        <wps:bodyPr rot="0" vert="horz" wrap="square" lIns="0" tIns="0" rIns="0" bIns="0" anchor="t" anchorCtr="0" upright="1">
                          <a:noAutofit/>
                        </wps:bodyPr>
                      </wps:wsp>
                      <wps:wsp>
                        <wps:cNvPr id="72714" name="Rectangle 2859"/>
                        <wps:cNvSpPr>
                          <a:spLocks noChangeArrowheads="1"/>
                        </wps:cNvSpPr>
                        <wps:spPr bwMode="auto">
                          <a:xfrm rot="-5400000">
                            <a:off x="15152" y="2867"/>
                            <a:ext cx="5556"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3"/>
                                </w:rPr>
                                <w:t xml:space="preserve"> (kN/cm)</w:t>
                              </w:r>
                            </w:p>
                          </w:txbxContent>
                        </wps:txbx>
                        <wps:bodyPr rot="0" vert="horz" wrap="square" lIns="0" tIns="0" rIns="0" bIns="0" anchor="t" anchorCtr="0" upright="1">
                          <a:noAutofit/>
                        </wps:bodyPr>
                      </wps:wsp>
                    </wpg:wgp>
                  </a:graphicData>
                </a:graphic>
              </wp:inline>
            </w:drawing>
          </mc:Choice>
          <mc:Fallback>
            <w:pict>
              <v:group id="Group 30754" o:spid="_x0000_s1103" style="width:256.4pt;height:95.7pt;mso-position-horizontal-relative:char;mso-position-vertical-relative:line" coordsize="33105,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">
                <v:rect id="Rectangle 2724" o:spid="_x0000_s1104" style="position:absolute;width:311;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qk8cA&#10;AADeAAAADwAAAGRycy9kb3ducmV2LnhtbESPT2vCQBTE74LfYXmCN90oWGPqKmIreqx/wPb2yL4m&#10;wezbkF1N6qd3C4LHYWZ+w8yXrSnFjWpXWFYwGkYgiFOrC84UnI6bQQzCeWSNpWVS8EcOlotuZ46J&#10;tg3v6XbwmQgQdgkqyL2vEildmpNBN7QVcfB+bW3QB1lnUtfYBLgp5TiK3qTBgsNCjhWtc0ovh6tR&#10;sI2r1ffO3pus/PzZnr/Os4/jzCvV77WrdxCeWv8KP9s7rWA6nsQ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AqpPHAAAA3gAAAA8AAAAAAAAAAAAAAAAAmAIAAGRy&#10;cy9kb3ducmV2LnhtbFBLBQYAAAAABAAEAPUAAACMAwAAAAA=&#10;" filled="f" stroked="f">
                  <v:textbox inset="0,0,0,0">
                    <w:txbxContent>
                      <w:p w:rsidR="00D74609" w:rsidRDefault="00D74609" w:rsidP="00D74609">
                        <w:pPr>
                          <w:spacing w:line="256" w:lineRule="auto"/>
                        </w:pPr>
                        <w:r>
                          <w:rPr>
                            <w:rFonts w:ascii="Calibri" w:eastAsia="Calibri" w:hAnsi="Calibri" w:cs="Calibri"/>
                          </w:rPr>
                          <w:t xml:space="preserve"> </w:t>
                        </w:r>
                      </w:p>
                    </w:txbxContent>
                  </v:textbox>
                </v:rect>
                <v:shape id="Shape 2726" o:spid="_x0000_s1105" style="position:absolute;left:4046;top:915;width:0;height:7661;visibility:visible;mso-wrap-style:square;v-text-anchor:top" coordsize="0,766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c3McA&#10;AADeAAAADwAAAGRycy9kb3ducmV2LnhtbESPT2vCQBTE74V+h+UVeqsbA9Y0upFWKUgPQmP1/Mi+&#10;/MHs25Bdk/jtuwWhx2FmfsOsN5NpxUC9aywrmM8iEMSF1Q1XCn6Ony8JCOeRNbaWScGNHGyyx4c1&#10;ptqO/E1D7isRIOxSVFB736VSuqImg25mO+LglbY36IPsK6l7HAPctDKOoldpsOGwUGNH25qKS341&#10;Crb4Nhan3dfBJ0sTHa+n4fwxlUo9P03vKxCeJv8fvrf3WsEyXiQx/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wnNzHAAAA3gAAAA8AAAAAAAAAAAAAAAAAmAIAAGRy&#10;cy9kb3ducmV2LnhtbFBLBQYAAAAABAAEAPUAAACMAwAAAAA=&#10;" path="m,l,766051e" filled="f" strokeweight=".1034mm">
                  <v:stroke endcap="square"/>
                  <v:path arrowok="t" o:connecttype="custom" o:connectlocs="0,0;0,77" o:connectangles="0,0" textboxrect="0,0,0,766051"/>
                </v:shape>
                <v:shape id="Shape 2727" o:spid="_x0000_s1106" style="position:absolute;left:3748;top:8620;width:261;height:0;visibility:visible;mso-wrap-style:square;v-text-anchor:top" coordsize="2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0CsgA&#10;AADeAAAADwAAAGRycy9kb3ducmV2LnhtbESP3UoDMRSE7wXfIRyhdzbrinVZm5ZaLAgF+6N4fdwc&#10;dxc3J0uStmmfvikIvRxm5htmPI2mE3tyvrWs4GGYgSCurG65VvD1ubgvQPiArLGzTAqO5GE6ub0Z&#10;Y6ntgTe034ZaJAj7EhU0IfSllL5qyKAf2p44eb/WGQxJulpqh4cEN53Ms2wkDbacFhrsad5Q9bfd&#10;GQXF+jV+jN4236efuFy546zN426u1OAuzl5ABIrhGv5vv2sFz/lT8QiXO+kKyM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h7QKyAAAAN4AAAAPAAAAAAAAAAAAAAAAAJgCAABk&#10;cnMvZG93bnJldi54bWxQSwUGAAAAAAQABAD1AAAAjQMAAAAA&#10;" path="m,l26046,e" filled="f" strokeweight=".1034mm">
                  <v:stroke endcap="square"/>
                  <v:path arrowok="t" o:connecttype="custom" o:connectlocs="0,0;3,0" o:connectangles="0,0" textboxrect="0,0,26046,0"/>
                </v:shape>
                <v:shape id="Shape 2728" o:spid="_x0000_s1107" style="position:absolute;left:3748;top:6695;width:261;height:0;visibility:visible;mso-wrap-style:square;v-text-anchor:top" coordsize="2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4sfsgA&#10;AADeAAAADwAAAGRycy9kb3ducmV2LnhtbESP3UoDMRSE7wXfIRyhdzbronVZm5ZaLAgF+6N4fdwc&#10;dxc3J0uStmmfvikIvRxm5htmPI2mE3tyvrWs4GGYgSCurG65VvD1ubgvQPiArLGzTAqO5GE6ub0Z&#10;Y6ntgTe034ZaJAj7EhU0IfSllL5qyKAf2p44eb/WGQxJulpqh4cEN53Ms2wkDbacFhrsad5Q9bfd&#10;GQXF+jV+jN4236efuFy546zN426u1OAuzl5ABIrhGv5vv2sFz/lT8QiXO+kKyM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bix+yAAAAN4AAAAPAAAAAAAAAAAAAAAAAJgCAABk&#10;cnMvZG93bnJldi54bWxQSwUGAAAAAAQABAD1AAAAjQMAAAAA&#10;" path="m,l26046,e" filled="f" strokeweight=".1034mm">
                  <v:stroke endcap="square"/>
                  <v:path arrowok="t" o:connecttype="custom" o:connectlocs="0,0;3,0" o:connectangles="0,0" textboxrect="0,0,26046,0"/>
                </v:shape>
                <v:shape id="Shape 2729" o:spid="_x0000_s1108" style="position:absolute;left:3748;top:4767;width:261;height:0;visibility:visible;mso-wrap-style:square;v-text-anchor:top" coordsize="2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J5cgA&#10;AADeAAAADwAAAGRycy9kb3ducmV2LnhtbESP3WoCMRSE74W+QzgF7zTbBe2yNYoVBaHQ+lN6fbo5&#10;3V26OVmSqLFP3xQKXg4z8w0zW0TTiTM531pW8DDOQBBXVrdcK3g/bkYFCB+QNXaWScGVPCzmd4MZ&#10;ltpeeE/nQ6hFgrAvUUETQl9K6auGDPqx7YmT92WdwZCkq6V2eElw08k8y6bSYMtpocGeVg1V34eT&#10;UVDsnuPrdL3/+PmML2/uumzzeFopNbyPyycQgWK4hf/bW63gMZ8UE/i7k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IonlyAAAAN4AAAAPAAAAAAAAAAAAAAAAAJgCAABk&#10;cnMvZG93bnJldi54bWxQSwUGAAAAAAQABAD1AAAAjQMAAAAA&#10;" path="m,l26046,e" filled="f" strokeweight=".1034mm">
                  <v:stroke endcap="square"/>
                  <v:path arrowok="t" o:connecttype="custom" o:connectlocs="0,0;3,0" o:connectangles="0,0" textboxrect="0,0,26046,0"/>
                </v:shape>
                <v:shape id="Shape 2730" o:spid="_x0000_s1109" style="position:absolute;left:3748;top:2841;width:261;height:0;visibility:visible;mso-wrap-style:square;v-text-anchor:top" coordsize="2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BOcYA&#10;AADeAAAADwAAAGRycy9kb3ducmV2LnhtbESPwWrDMBBE74X8g9hAbo1s06bBjWKCIeBDSkmaD9ha&#10;W9vUWimW6jh/HxUKPQ4z84bZFJPpxUiD7ywrSJcJCOLa6o4bBeeP/eMahA/IGnvLpOBGHort7GGD&#10;ubZXPtJ4Co2IEPY5KmhDcLmUvm7JoF9aRxy9LzsYDFEOjdQDXiPc9DJLkpU02HFcaNFR2VL9ffox&#10;Ci4ePyvtntKyqt7Pb+PhuNduUmoxn3avIAJN4T/81660gpfseb2C3zvxCs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ZBOcYAAADeAAAADwAAAAAAAAAAAAAAAACYAgAAZHJz&#10;L2Rvd25yZXYueG1sUEsFBgAAAAAEAAQA9QAAAIsDAAAAAA==&#10;" path="m,l26045,e" filled="f" strokeweight=".1034mm">
                  <v:stroke endcap="square"/>
                  <v:path arrowok="t" o:connecttype="custom" o:connectlocs="0,0;3,0" o:connectangles="0,0" textboxrect="0,0,26045,0"/>
                </v:shape>
                <v:shape id="Shape 2731" o:spid="_x0000_s1110" style="position:absolute;left:3748;top:915;width:261;height:0;visibility:visible;mso-wrap-style:square;v-text-anchor:top" coordsize="2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kosUA&#10;AADeAAAADwAAAGRycy9kb3ducmV2LnhtbESP3YrCMBSE74V9h3CEvdNU2VWpRlkEoRcr4s8DHJtj&#10;W2xOYhNr9+3NguDlMDPfMItVZ2rRUuMrywpGwwQEcW51xYWC03EzmIHwAVljbZkU/JGH1fKjt8BU&#10;2wfvqT2EQkQI+xQVlCG4VEqfl2TQD60jjt7FNgZDlE0hdYOPCDe1HCfJRBqsOC6U6GhdUn493I2C&#10;m8dzpt3XaJ1lu9O2/d1vtOuU+ux3P3MQgbrwDr/amVYwHX/PpvB/J1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uSixQAAAN4AAAAPAAAAAAAAAAAAAAAAAJgCAABkcnMv&#10;ZG93bnJldi54bWxQSwUGAAAAAAQABAD1AAAAigMAAAAA&#10;" path="m,l26045,e" filled="f" strokeweight=".1034mm">
                  <v:stroke endcap="square"/>
                  <v:path arrowok="t" o:connecttype="custom" o:connectlocs="0,0;3,0" o:connectangles="0,0" textboxrect="0,0,26045,0"/>
                </v:shape>
                <v:shape id="Shape 2732" o:spid="_x0000_s1111" style="position:absolute;left:4046;top:8620;width:11561;height:0;visibility:visible;mso-wrap-style:square;v-text-anchor:top" coordsize="1156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09MIA&#10;AADeAAAADwAAAGRycy9kb3ducmV2LnhtbERPTYvCMBC9C/6HMMJeRNMV1FKNIoIg60GsC3sdmtm2&#10;bDMpSWzrv98cBI+P973dD6YRHTlfW1bwOU9AEBdW11wq+L6fZikIH5A1NpZJwZM87Hfj0RYzbXu+&#10;UZeHUsQQ9hkqqEJoMyl9UZFBP7ctceR+rTMYInSl1A77GG4auUiSlTRYc2yosKVjRcVf/jAKXLt6&#10;2uKcTusvOqWP7udqL71U6mMyHDYgAg3hLX65z1rBerFM4954J1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T0wgAAAN4AAAAPAAAAAAAAAAAAAAAAAJgCAABkcnMvZG93&#10;bnJldi54bWxQSwUGAAAAAAQABAD1AAAAhwMAAAAA&#10;" path="m,l1156067,e" filled="f" strokeweight=".1034mm">
                  <v:stroke endcap="square"/>
                  <v:path arrowok="t" o:connecttype="custom" o:connectlocs="0,0;116,0" o:connectangles="0,0" textboxrect="0,0,1156067,0"/>
                </v:shape>
                <v:shape id="Shape 2733" o:spid="_x0000_s1112" style="position:absolute;left:4046;top:8665;width:0;height:314;visibility:visible;mso-wrap-style:square;v-text-anchor:top" coordsize="0,3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L7scA&#10;AADeAAAADwAAAGRycy9kb3ducmV2LnhtbESPQWvCQBSE7wX/w/KE3uqmgtam2YhEBA/20DTg9Zl9&#10;TUKzb9fsqum/7xYKHoeZ+YbJ1qPpxZUG31lW8DxLQBDXVnfcKKg+d08rED4ga+wtk4If8rDOJw8Z&#10;ptre+IOuZWhEhLBPUUEbgkul9HVLBv3MOuLofdnBYIhyaKQe8BbhppfzJFlKgx3HhRYdFS3V3+XF&#10;KHgvT/vF8eyqk3QHv5W74thUhVKP03HzBiLQGO7h//ZeK3iZL1av8HcnX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5C+7HAAAA3gAAAA8AAAAAAAAAAAAAAAAAmAIAAGRy&#10;cy9kb3ducmV2LnhtbFBLBQYAAAAABAAEAPUAAACMAwAAAAA=&#10;" path="m,31404l,e" filled="f" strokeweight=".1034mm">
                  <v:stroke endcap="square"/>
                  <v:path arrowok="t" o:connecttype="custom" o:connectlocs="0,3;0,0" o:connectangles="0,0" textboxrect="0,0,0,31404"/>
                </v:shape>
                <v:shape id="Shape 2734" o:spid="_x0000_s1113" style="position:absolute;left:7925;top:8665;width:0;height:314;visibility:visible;mso-wrap-style:square;v-text-anchor:top" coordsize="0,3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0rsUA&#10;AADeAAAADwAAAGRycy9kb3ducmV2LnhtbESPy2rCQBSG94W+w3AK3dWJgrfUUSQiuLALY8DtMXOa&#10;BDNnxsyo6dt3FoLLn//Gt1j1phV36nxjWcFwkIAgLq1uuFJQHLdfMxA+IGtsLZOCP/KwWr6/LTDV&#10;9sEHuuehEnGEfYoK6hBcKqUvazLoB9YRR+/XdgZDlF0ldYePOG5aOUqSiTTYcHyo0VFWU3nJb0bB&#10;T37ejU9XV5yl2/uN3GanqsiU+vzo198gAvXhFX62d1rBdDSeR4CIE1F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jSuxQAAAN4AAAAPAAAAAAAAAAAAAAAAAJgCAABkcnMv&#10;ZG93bnJldi54bWxQSwUGAAAAAAQABAD1AAAAigMAAAAA&#10;" path="m,31404l,e" filled="f" strokeweight=".1034mm">
                  <v:stroke endcap="square"/>
                  <v:path arrowok="t" o:connecttype="custom" o:connectlocs="0,3;0,0" o:connectangles="0,0" textboxrect="0,0,0,31404"/>
                </v:shape>
                <v:shape id="Shape 2735" o:spid="_x0000_s1114" style="position:absolute;left:11766;top:8665;width:0;height:314;visibility:visible;mso-wrap-style:square;v-text-anchor:top" coordsize="0,3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RNcYA&#10;AADeAAAADwAAAGRycy9kb3ducmV2LnhtbESPQWvCQBSE7wX/w/IEb3WjYKvRVSRF8NAeGgNen9ln&#10;Esy+XbNbjf++Wyh4HGbmG2a16U0rbtT5xrKCyTgBQVxa3XCloDjsXucgfEDW2FomBQ/ysFkPXlaY&#10;anvnb7rloRIRwj5FBXUILpXSlzUZ9GPriKN3tp3BEGVXSd3hPcJNK6dJ8iYNNhwXanSU1VRe8h+j&#10;4Cs/7WfHqytO0n36D7nLjlWRKTUa9tsliEB9eIb/23ut4H06W0zg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aRNcYAAADeAAAADwAAAAAAAAAAAAAAAACYAgAAZHJz&#10;L2Rvd25yZXYueG1sUEsFBgAAAAAEAAQA9QAAAIsDAAAAAA==&#10;" path="m,31404l,e" filled="f" strokeweight=".1034mm">
                  <v:stroke endcap="square"/>
                  <v:path arrowok="t" o:connecttype="custom" o:connectlocs="0,3;0,0" o:connectangles="0,0" textboxrect="0,0,0,31404"/>
                </v:shape>
                <v:shape id="Shape 2736" o:spid="_x0000_s1115" style="position:absolute;left:15644;top:8665;width:0;height:314;visibility:visible;mso-wrap-style:square;v-text-anchor:top" coordsize="0,3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QPQscA&#10;AADeAAAADwAAAGRycy9kb3ducmV2LnhtbESPQWvCQBSE7wX/w/IEb3XTgK2mriIpgod6aBrw+sy+&#10;JqHZt2t2q/Hfu4LQ4zAz3zDL9WA6cabet5YVvEwTEMSV1S3XCsrv7fMchA/IGjvLpOBKHtar0dMS&#10;M20v/EXnItQiQthnqKAJwWVS+qohg35qHXH0fmxvMETZ11L3eIlw08k0SV6lwZbjQoOO8oaq3+LP&#10;KNgXx93scHLlUbpP/yG3+aEuc6Um42HzDiLQEP7Dj/ZOK3hLZ4sU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ED0LHAAAA3gAAAA8AAAAAAAAAAAAAAAAAmAIAAGRy&#10;cy9kb3ducmV2LnhtbFBLBQYAAAAABAAEAPUAAACMAwAAAAA=&#10;" path="m,31404l,e" filled="f" strokeweight=".1034mm">
                  <v:stroke endcap="square"/>
                  <v:path arrowok="t" o:connecttype="custom" o:connectlocs="0,3;0,0" o:connectangles="0,0" textboxrect="0,0,0,31404"/>
                </v:shape>
                <v:shape id="Shape 2737" o:spid="_x0000_s1116" style="position:absolute;left:12903;top:2864;width:150;height:134;visibility:visible;mso-wrap-style:square;v-text-anchor:top" coordsize="14982,1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HXccA&#10;AADeAAAADwAAAGRycy9kb3ducmV2LnhtbESPQWvCQBSE7wX/w/KE3upGS9uYuopIS5VCIRo8P7Ov&#10;STD7NmTXJP57Vyj0OMzMN8xiNZhadNS6yrKC6SQCQZxbXXGhIDt8PsUgnEfWWFsmBVdysFqOHhaY&#10;aNtzSt3eFyJA2CWooPS+SaR0eUkG3cQ2xMH7ta1BH2RbSN1iH+CmlrMoepUGKw4LJTa0KSk/7y9G&#10;wfGri4ePtLr02XeWcny+/px2G6Uex8P6HYSnwf+H/9pbreBt9jJ/hvudc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R13HAAAA3gAAAA8AAAAAAAAAAAAAAAAAmAIAAGRy&#10;cy9kb3ducmV2LnhtbFBLBQYAAAAABAAEAPUAAACMAwAAAAA=&#10;" path="m,l14982,4465r,8930l,8930,,xe" fillcolor="black" stroked="f" strokeweight="0">
                  <v:stroke miterlimit="83231f" joinstyle="miter"/>
                  <v:path arrowok="t" o:connecttype="custom" o:connectlocs="0,0;2,0;2,1;0,1;0,0" o:connectangles="0,0,0,0,0" textboxrect="0,0,14982,13395"/>
                </v:shape>
                <v:shape id="Shape 35005" o:spid="_x0000_s1117" style="position:absolute;left:12457;top:2819;width:148;height:92;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XRccA&#10;AADeAAAADwAAAGRycy9kb3ducmV2LnhtbESP0WoCMRRE34X+Q7hCX0rNKq21q1G01CJ9kbr9gMvm&#10;drN2c7MmUde/N4WCj8PMnGFmi8424kQ+1I4VDAcZCOLS6ZorBd/F+nECIkRkjY1jUnChAIv5XW+G&#10;uXZn/qLTLlYiQTjkqMDE2OZShtKQxTBwLXHyfpy3GJP0ldQezwluGznKsrG0WHNaMNjSm6Hyd3e0&#10;Ch705t2vPiYFFpd6uzfHT9qXB6Xu+91yCiJSF2/h//ZGK3gZPb8+wd+dd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dl0XHAAAA3gAAAA8AAAAAAAAAAAAAAAAAmAIAAGRy&#10;cy9kb3ducmV2LnhtbFBLBQYAAAAABAAEAPUAAACMAwAAAAA=&#10;" path="m,l14883,r,9144l,9144,,e" fillcolor="black" stroked="f" strokeweight="0">
                  <v:stroke miterlimit="83231f" joinstyle="miter"/>
                  <v:path arrowok="t" o:connecttype="custom" o:connectlocs="0,0;1,0;1,1;0,1;0,0" o:connectangles="0,0,0,0,0" textboxrect="0,0,14883,9144"/>
                </v:shape>
                <v:shape id="Shape 2739" o:spid="_x0000_s1118" style="position:absolute;left:12009;top:2730;width:148;height:134;visibility:visible;mso-wrap-style:square;v-text-anchor:top" coordsize="14883,1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MwMcA&#10;AADeAAAADwAAAGRycy9kb3ducmV2LnhtbESPQWvCQBSE70L/w/IKvemmAa2JbkJbaGkPHpqK4O2R&#10;fSbR7NuQ3Wj8912h4HGYmW+YdT6aVpypd41lBc+zCARxaXXDlYLt78d0CcJ5ZI2tZVJwJQd59jBZ&#10;Y6rthX/oXPhKBAi7FBXU3neplK6syaCb2Y44eAfbG/RB9pXUPV4C3LQyjqKFNNhwWKixo/eaylMx&#10;GAWb72K/jTgekre98Se33B1p+FTq6XF8XYHwNPp7+L/9pRW8xPNkDr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2TMDHAAAA3gAAAA8AAAAAAAAAAAAAAAAAmAIAAGRy&#10;cy9kb3ducmV2LnhtbFBLBQYAAAAABAAEAPUAAACMAwAAAAA=&#10;" path="m,l14883,4465r,8930l,8930,,xe" fillcolor="black" stroked="f" strokeweight="0">
                  <v:stroke miterlimit="83231f" joinstyle="miter"/>
                  <v:path arrowok="t" o:connecttype="custom" o:connectlocs="0,0;1,0;1,1;0,1;0,0" o:connectangles="0,0,0,0,0" textboxrect="0,0,14883,13395"/>
                </v:shape>
                <v:shape id="Shape 35006" o:spid="_x0000_s1119" style="position:absolute;left:11561;top:2685;width:149;height:92;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OsqccA&#10;AADeAAAADwAAAGRycy9kb3ducmV2LnhtbESP0WoCMRRE3wX/IVyhL6VmFap2axRb2iJ9Kbr9gMvm&#10;ulnd3GyTqOvfG6Hg4zAzZ5j5srONOJEPtWMFo2EGgrh0uuZKwW/x+TQDESKyxsYxKbhQgOWi35tj&#10;rt2ZN3TaxkokCIccFZgY21zKUBqyGIauJU7eznmLMUlfSe3xnOC2keMsm0iLNacFgy29GyoP26NV&#10;8KjXH/7ta1Zgcal/9ub4TfvyT6mHQbd6BRGpi/fwf3utFUzHzy8TuN1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DrKnHAAAA3gAAAA8AAAAAAAAAAAAAAAAAmAIAAGRy&#10;cy9kb3ducmV2LnhtbFBLBQYAAAAABAAEAPUAAACMAwAAAAA=&#10;" path="m,l14883,r,9144l,9144,,e" fillcolor="black" stroked="f" strokeweight="0">
                  <v:stroke miterlimit="83231f" joinstyle="miter"/>
                  <v:path arrowok="t" o:connecttype="custom" o:connectlocs="0,0;1,0;1,1;0,1;0,0" o:connectangles="0,0,0,0,0" textboxrect="0,0,14883,9144"/>
                </v:shape>
                <v:shape id="Shape 2741" o:spid="_x0000_s1120" style="position:absolute;left:11113;top:2596;width:149;height:134;visibility:visible;mso-wrap-style:square;v-text-anchor:top" coordsize="14883,1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3LMcA&#10;AADeAAAADwAAAGRycy9kb3ducmV2LnhtbESPQWvCQBSE74X+h+UVvNVNA60mukoVKvXgoakI3h7Z&#10;ZxLNvg3ZjcZ/7wqCx2FmvmGm897U4kytqywr+BhGIIhzqysuFGz/f97HIJxH1lhbJgVXcjCfvb5M&#10;MdX2wn90znwhAoRdigpK75tUSpeXZNANbUMcvINtDfog20LqFi8BbmoZR9GXNFhxWCixoWVJ+Snr&#10;jILNOttvI467ZLE3/uTGuyN1K6UGb/33BISn3j/Dj/avVjCKP5MR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odyzHAAAA3gAAAA8AAAAAAAAAAAAAAAAAmAIAAGRy&#10;cy9kb3ducmV2LnhtbFBLBQYAAAAABAAEAPUAAACMAwAAAAA=&#10;" path="m,l14883,4465r,8930l,8930,,xe" fillcolor="black" stroked="f" strokeweight="0">
                  <v:stroke miterlimit="83231f" joinstyle="miter"/>
                  <v:path arrowok="t" o:connecttype="custom" o:connectlocs="0,0;1,0;1,1;0,1;0,0" o:connectangles="0,0,0,0,0" textboxrect="0,0,14883,13395"/>
                </v:shape>
                <v:shape id="Shape 2742" o:spid="_x0000_s1121" style="position:absolute;left:10666;top:2549;width:149;height:136;visibility:visible;mso-wrap-style:square;v-text-anchor:top" coordsize="14982,1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TZsEA&#10;AADeAAAADwAAAGRycy9kb3ducmV2LnhtbERPy6rCMBDdC/5DGMGdpgpetRpFfMDFheID3I7N2Bab&#10;SWmi1r83C8Hl4byn89oU4kmVyy0r6HUjEMSJ1TmnCs6nTWcEwnlkjYVlUvAmB/NZszHFWNsXH+h5&#10;9KkIIexiVJB5X8ZSuiQjg65rS+LA3Wxl0AdYpVJX+ArhppD9KPqTBnMODRmWtMwouR8fRsG1dylW&#10;7+0oH+z2nKy9vK71bqhUu1UvJiA81f4n/rr/tYJhfzAOe8OdcAX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cE2bBAAAA3gAAAA8AAAAAAAAAAAAAAAAAmAIAAGRycy9kb3du&#10;cmV2LnhtbFBLBQYAAAAABAAEAPUAAACGAwAAAAA=&#10;" path="m,l14982,4644r,8930l,9108,,xe" fillcolor="black" stroked="f" strokeweight="0">
                  <v:stroke miterlimit="83231f" joinstyle="miter"/>
                  <v:path arrowok="t" o:connecttype="custom" o:connectlocs="0,0;1,0;1,1;0,1;0,0" o:connectangles="0,0,0,0,0" textboxrect="0,0,14982,13574"/>
                </v:shape>
                <v:shape id="Shape 2743" o:spid="_x0000_s1122" style="position:absolute;left:10218;top:2505;width:150;height:136;visibility:visible;mso-wrap-style:square;v-text-anchor:top" coordsize="15032,1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p6McA&#10;AADeAAAADwAAAGRycy9kb3ducmV2LnhtbESPQWvCQBSE74X+h+UVeqsbhdpu6ioqCiIoVIVeH9ln&#10;kib7NmZXjf/eFQo9DjPzDTOadLYWF2p96VhDv5eAIM6cKTnXcNgv3z5B+IBssHZMGm7kYTJ+fhph&#10;atyVv+myC7mIEPYpaihCaFIpfVaQRd9zDXH0jq61GKJsc2lavEa4reUgSYbSYslxocCG5gVl1e5s&#10;NczW7ud3etwuktsp31dqUynVP2j9+tJNv0AE6sJ/+K+9Mho+Bu9KweNOvAJ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l6ejHAAAA3gAAAA8AAAAAAAAAAAAAAAAAmAIAAGRy&#10;cy9kb3ducmV2LnhtbFBLBQYAAAAABAAEAPUAAACMAwAAAAA=&#10;" path="m,l15032,4465r,9109l,9109,,xe" fillcolor="black" stroked="f" strokeweight="0">
                  <v:stroke miterlimit="83231f" joinstyle="miter"/>
                  <v:path arrowok="t" o:connecttype="custom" o:connectlocs="0,0;1,0;1,1;0,1;0,0" o:connectangles="0,0,0,0,0" textboxrect="0,0,15032,13574"/>
                </v:shape>
                <v:shape id="Shape 35007" o:spid="_x0000_s1123" style="position:absolute;left:9808;top:2460;width:112;height:92;visibility:visible;mso-wrap-style:square;v-text-anchor:top" coordsize="111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Y+MEA&#10;AADeAAAADwAAAGRycy9kb3ducmV2LnhtbESPy4rCMBSG94LvEI4wO03rwtFqFBEEl+N1fWiObTU5&#10;KUnU+vZmMeDy57/xLVadNeJJPjSOFeSjDARx6XTDlYLTcTucgggRWaNxTAreFGC17PcWWGj34j09&#10;D7ESaYRDgQrqGNtCylDWZDGMXEucvKvzFmOSvpLa4yuNWyPHWTaRFhtODzW2tKmpvB8eVsHs/tea&#10;fGP8/nI8z3bN7XwKJlfqZ9Ct5yAidfEb/m/vtILf8SRLAAknoY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WPjBAAAA3gAAAA8AAAAAAAAAAAAAAAAAmAIAAGRycy9kb3du&#10;cmV2LnhtbFBLBQYAAAAABAAEAPUAAACGAwAAAAA=&#10;" path="m,l11162,r,9144l,9144,,e" fillcolor="black" stroked="f" strokeweight="0">
                  <v:stroke miterlimit="83231f" joinstyle="miter"/>
                  <v:path arrowok="t" o:connecttype="custom" o:connectlocs="0,0;1,0;1,1;0,1;0,0" o:connectangles="0,0,0,0,0" textboxrect="0,0,11162,9144"/>
                </v:shape>
                <v:shape id="Shape 35008" o:spid="_x0000_s1124" style="position:absolute;left:9659;top:2460;width:150;height:92;visibility:visible;mso-wrap-style:square;v-text-anchor:top" coordsize="15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6I8YA&#10;AADeAAAADwAAAGRycy9kb3ducmV2LnhtbESPQWvCQBSE7wX/w/IEb3UTD2mJrhIDLYI5VC09P7LP&#10;JJp9G7Krif/eLRR6HGbmG2a1GU0r7tS7xrKCeB6BIC6tbrhS8H36eH0H4TyyxtYyKXiQg8168rLC&#10;VNuBD3Q/+koECLsUFdTed6mUrqzJoJvbjjh4Z9sb9EH2ldQ9DgFuWrmIokQabDgs1NhRXlN5Pd6M&#10;Ai7yPLt1l/GyLz7lz9ZXye7wpdRsOmZLEJ5G/x/+a++0grdFEsXweydc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96I8YAAADeAAAADwAAAAAAAAAAAAAAAACYAgAAZHJz&#10;L2Rvd25yZXYueG1sUEsFBgAAAAAEAAQA9QAAAIsDAAAAAA==&#10;" path="m,l15007,r,9144l,9144,,e" fillcolor="black" stroked="f" strokeweight="0">
                  <v:stroke miterlimit="83231f" joinstyle="miter"/>
                  <v:path arrowok="t" o:connecttype="custom" o:connectlocs="0,0;1,0;1,1;0,1;0,0" o:connectangles="0,0,0,0,0" textboxrect="0,0,15007,9144"/>
                </v:shape>
                <v:shape id="Shape 35009" o:spid="_x0000_s1125" style="position:absolute;left:9212;top:2460;width:149;height:92;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eUcYA&#10;AADeAAAADwAAAGRycy9kb3ducmV2LnhtbESPQWsCMRSE7wX/Q3hCL0Wz3YPK1ii1aJFeRNcf8Ni8&#10;btZuXtYk6vrvm0LB4zAz3zDzZW9bcSUfGscKXscZCOLK6YZrBcdyM5qBCBFZY+uYFNwpwHIxeJpj&#10;od2N93Q9xFokCIcCFZgYu0LKUBmyGMauI07et/MWY5K+ltrjLcFtK/Msm0iLDacFgx19GKp+Dher&#10;4EVv1371OSuxvDe7k7l80ak6K/U87N/fQETq4yP8395qBdN8kuXwdyd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deUcYAAADeAAAADwAAAAAAAAAAAAAAAACYAgAAZHJz&#10;L2Rvd25yZXYueG1sUEsFBgAAAAAEAAQA9QAAAIsDAAAAAA==&#10;" path="m,l14883,r,9144l,9144,,e" fillcolor="black" stroked="f" strokeweight="0">
                  <v:stroke miterlimit="83231f" joinstyle="miter"/>
                  <v:path arrowok="t" o:connecttype="custom" o:connectlocs="0,0;1,0;1,1;0,1;0,0" o:connectangles="0,0,0,0,0" textboxrect="0,0,14883,9144"/>
                </v:shape>
                <v:shape id="Shape 35010" o:spid="_x0000_s1126" style="position:absolute;left:8764;top:2460;width:149;height:92;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7ysYA&#10;AADeAAAADwAAAGRycy9kb3ducmV2LnhtbESP0WoCMRRE3wv9h3ALfZGaVUFla5RaqogvotsPuGxu&#10;N2s3N9sk6vr3RhD6OMzMGWa26GwjzuRD7VjBoJ+BIC6drrlS8F2s3qYgQkTW2DgmBVcKsJg/P80w&#10;1+7CezofYiUShEOOCkyMbS5lKA1ZDH3XEifvx3mLMUlfSe3xkuC2kcMsG0uLNacFgy19Gip/Dyer&#10;oKc3X365nhZYXOvd0Zy2dCz/lHp96T7eQUTq4n/40d5oBZPhOBvB/U6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v7ysYAAADeAAAADwAAAAAAAAAAAAAAAACYAgAAZHJz&#10;L2Rvd25yZXYueG1sUEsFBgAAAAAEAAQA9QAAAIsDAAAAAA==&#10;" path="m,l14883,r,9144l,9144,,e" fillcolor="black" stroked="f" strokeweight="0">
                  <v:stroke miterlimit="83231f" joinstyle="miter"/>
                  <v:path arrowok="t" o:connecttype="custom" o:connectlocs="0,0;1,0;1,1;0,1;0,0" o:connectangles="0,0,0,0,0" textboxrect="0,0,14883,9144"/>
                </v:shape>
                <v:shape id="Shape 35011" o:spid="_x0000_s1127" style="position:absolute;left:8317;top:2505;width:148;height:92;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vsYA&#10;AADeAAAADwAAAGRycy9kb3ducmV2LnhtbESP0WoCMRRE3wv9h3ALfZGaVURla5RaqogvotsPuGxu&#10;N2s3N9sk6vr3RhD6OMzMGWa26GwjzuRD7VjBoJ+BIC6drrlS8F2s3qYgQkTW2DgmBVcKsJg/P80w&#10;1+7CezofYiUShEOOCkyMbS5lKA1ZDH3XEifvx3mLMUlfSe3xkuC2kcMsG0uLNacFgy19Gip/Dyer&#10;oKc3X365nhZYXOvd0Zy2dCz/lHp96T7eQUTq4n/40d5oBZPhOBvB/U6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vsYAAADeAAAADwAAAAAAAAAAAAAAAACYAgAAZHJz&#10;L2Rvd25yZXYueG1sUEsFBgAAAAAEAAQA9QAAAIsDAAAAAA==&#10;" path="m,l14883,r,9144l,9144,,e" fillcolor="black" stroked="f" strokeweight="0">
                  <v:stroke miterlimit="83231f" joinstyle="miter"/>
                  <v:path arrowok="t" o:connecttype="custom" o:connectlocs="0,0;1,0;1,1;0,1;0,0" o:connectangles="0,0,0,0,0" textboxrect="0,0,14883,9144"/>
                </v:shape>
                <v:shape id="Shape 35012" o:spid="_x0000_s1128" style="position:absolute;left:7906;top:2505;width:113;height:92;visibility:visible;mso-wrap-style:square;v-text-anchor:top" coordsize="11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gUsQA&#10;AADeAAAADwAAAGRycy9kb3ducmV2LnhtbESP0YrCMBRE3xf8h3AFXxZNLehKNYoIoj4o1PUDLs21&#10;LTY3pYm2/r0RBB+HmTnDLFadqcSDGldaVjAeRSCIM6tLzhVc/rfDGQjnkTVWlknBkxyslr2fBSba&#10;tpzS4+xzESDsElRQeF8nUrqsIINuZGvi4F1tY9AH2eRSN9gGuKlkHEVTabDksFBgTZuCstv5bhT8&#10;3iltd8/4sLlktaH06PfxSSs16HfrOQhPnf+GP+29VvAXT6MJvO+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GoFLEAAAA3gAAAA8AAAAAAAAAAAAAAAAAmAIAAGRycy9k&#10;b3ducmV2LnhtbFBLBQYAAAAABAAEAPUAAACJAwAAAAA=&#10;" path="m,l11286,r,9144l,9144,,e" fillcolor="black" stroked="f" strokeweight="0">
                  <v:stroke miterlimit="83231f" joinstyle="miter"/>
                  <v:path arrowok="t" o:connecttype="custom" o:connectlocs="0,0;1,0;1,1;0,1;0,0" o:connectangles="0,0,0,0,0" textboxrect="0,0,11286,9144"/>
                </v:shape>
                <v:shape id="Shape 35013" o:spid="_x0000_s1129" style="position:absolute;left:7757;top:2505;width:149;height:92;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YUsYA&#10;AADeAAAADwAAAGRycy9kb3ducmV2LnhtbESPQWsCMRSE7wX/Q3hCL0Wz9bDK1ii1aJFeRNcf8Ni8&#10;btZuXtYk6vrvm0LB4zAz3zDzZW9bcSUfGscKXscZCOLK6YZrBcdyM5qBCBFZY+uYFNwpwHIxeJpj&#10;od2N93Q9xFokCIcCFZgYu0LKUBmyGMauI07et/MWY5K+ltrjLcFtKydZlkuLDacFgx19GKp+Dher&#10;4EVv1371OSuxvDe7k7l80ak6K/U87N/fQETq4yP8395qBdNJnuXwdyd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xYUsYAAADeAAAADwAAAAAAAAAAAAAAAACYAgAAZHJz&#10;L2Rvd25yZXYueG1sUEsFBgAAAAAEAAQA9QAAAIsDAAAAAA==&#10;" path="m,l14883,r,9144l,9144,,e" fillcolor="black" stroked="f" strokeweight="0">
                  <v:stroke miterlimit="83231f" joinstyle="miter"/>
                  <v:path arrowok="t" o:connecttype="custom" o:connectlocs="0,0;1,0;1,1;0,1;0,0" o:connectangles="0,0,0,0,0" textboxrect="0,0,14883,9144"/>
                </v:shape>
                <v:shape id="Shape 35014" o:spid="_x0000_s1130" style="position:absolute;left:7310;top:2505;width:148;height:92;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9yccA&#10;AADeAAAADwAAAGRycy9kb3ducmV2LnhtbESPwW7CMBBE75X4B2uReqnAKQdAIQ6Cqq1QL1VJP2AV&#10;L3EgXqe2gfD3daVKHEcz80ZTrAfbiQv50DpW8DzNQBDXTrfcKPiu3iZLECEia+wck4IbBViXo4cC&#10;c+2u/EWXfWxEgnDIUYGJsc+lDLUhi2HqeuLkHZy3GJP0jdQerwluOznLsrm02HJaMNjTi6H6tD9b&#10;BU969+q378sKq1v7eTTnDzrWP0o9jofNCkSkId7D/+2dVrCYzbMF/N1JV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g/cnHAAAA3gAAAA8AAAAAAAAAAAAAAAAAmAIAAGRy&#10;cy9kb3ducmV2LnhtbFBLBQYAAAAABAAEAPUAAACMAwAAAAA=&#10;" path="m,l14883,r,9144l,9144,,e" fillcolor="black" stroked="f" strokeweight="0">
                  <v:stroke miterlimit="83231f" joinstyle="miter"/>
                  <v:path arrowok="t" o:connecttype="custom" o:connectlocs="0,0;1,0;1,1;0,1;0,0" o:connectangles="0,0,0,0,0" textboxrect="0,0,14883,9144"/>
                </v:shape>
                <v:shape id="Shape 35015" o:spid="_x0000_s1131" style="position:absolute;left:6937;top:246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z8cIA&#10;AADeAAAADwAAAGRycy9kb3ducmV2LnhtbERPz2vCMBS+D/Y/hDfwNlMrVO2MMqaiN9ENvD6at6bY&#10;vJQmtvW/NwfB48f3e7kebC06an3lWMFknIAgLpyuuFTw97v7nIPwAVlj7ZgU3MnDevX+tsRcu55P&#10;1J1DKWII+xwVmBCaXEpfGLLox64hjty/ay2GCNtS6hb7GG5rmSZJJi1WHBsMNvRjqLieb1bBhSeL&#10;/f242xym3bG/pibrhy0qNfoYvr9ABBrCS/x0H7SCWZolcW+8E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3PxwgAAAN4AAAAPAAAAAAAAAAAAAAAAAJgCAABkcnMvZG93&#10;bnJldi54bWxQSwUGAAAAAAQABAD1AAAAhwMAAAAA&#10;" path="m,l9144,r,9144l,9144,,e" fillcolor="black" stroked="f" strokeweight="0">
                  <v:stroke miterlimit="83231f" joinstyle="miter"/>
                  <v:path arrowok="t" o:connecttype="custom" o:connectlocs="0,0;1,0;1,1;0,1;0,0" o:connectangles="0,0,0,0,0" textboxrect="0,0,9144,9144"/>
                </v:shape>
                <v:shape id="Shape 35016" o:spid="_x0000_s1132" style="position:absolute;left:6862;top:24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asYA&#10;AADeAAAADwAAAGRycy9kb3ducmV2LnhtbESPT2vCQBTE74LfYXmF3nRjClFTV5FWqTfxD/T6yL5m&#10;g9m3Ibsm8dt3CwWPw8z8hlltBluLjlpfOVYwmyYgiAunKy4VXC/7yQKED8gaa8ek4EEeNuvxaIW5&#10;dj2fqDuHUkQI+xwVmBCaXEpfGLLop64hjt6Pay2GKNtS6hb7CLe1TJMkkxYrjgsGG/owVNzOd6vg&#10;m2fLr8dx/3l46479LTVZP+xQqdeXYfsOItAQnuH/9kErmKdZsoS/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WasYAAADeAAAADwAAAAAAAAAAAAAAAACYAgAAZHJz&#10;L2Rvd25yZXYueG1sUEsFBgAAAAAEAAQA9QAAAIsDAAAAAA==&#10;" path="m,l9144,r,9144l,9144,,e" fillcolor="black" stroked="f" strokeweight="0">
                  <v:stroke miterlimit="83231f" joinstyle="miter"/>
                  <v:path arrowok="t" o:connecttype="custom" o:connectlocs="0,0;1,0;1,1;0,1;0,0" o:connectangles="0,0,0,0,0" textboxrect="0,0,9144,9144"/>
                </v:shape>
                <v:shape id="Shape 35017" o:spid="_x0000_s1133" style="position:absolute;left:6452;top:2460;width:149;height:92;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zYMQA&#10;AADeAAAADwAAAGRycy9kb3ducmV2LnhtbESPzWoCMRSF9wXfIVyhm6IZXVgZjaKiRdyUOn2Ay+Q6&#10;GZ3cjEnU8e3NotDl4fzxzZedbcSdfKgdKxgNMxDEpdM1Vwp+i91gCiJEZI2NY1LwpADLRe9tjrl2&#10;D/6h+zFWIo1wyFGBibHNpQylIYth6Fri5J2ctxiT9JXUHh9p3DZynGUTabHm9GCwpY2h8nK8WQUf&#10;er/1669pgcWz/j6b24HO5VWp9363moGI1MX/8F97rxV8jiejBJBwEg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82DEAAAA3gAAAA8AAAAAAAAAAAAAAAAAmAIAAGRycy9k&#10;b3ducmV2LnhtbFBLBQYAAAAABAAEAPUAAACJAwAAAAA=&#10;" path="m,l14883,r,9144l,9144,,e" fillcolor="black" stroked="f" strokeweight="0">
                  <v:stroke miterlimit="83231f" joinstyle="miter"/>
                  <v:path arrowok="t" o:connecttype="custom" o:connectlocs="0,0;1,0;1,1;0,1;0,0" o:connectangles="0,0,0,0,0" textboxrect="0,0,14883,9144"/>
                </v:shape>
                <v:shape id="Shape 35018" o:spid="_x0000_s1134" style="position:absolute;left:6004;top:2460;width:149;height:92;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W+8YA&#10;AADeAAAADwAAAGRycy9kb3ducmV2LnhtbESPQWsCMRSE74X+h/AKXkrNrgeVrVFaaUV6kbr9AY/N&#10;c7O6eVmTqOu/bwTB4zAz3zCzRW9bcSYfGscK8mEGgrhyuuFawV/5/TYFESKyxtYxKbhSgMX8+WmG&#10;hXYX/qXzNtYiQTgUqMDE2BVShsqQxTB0HXHyds5bjEn6WmqPlwS3rRxl2VhabDgtGOxoaag6bE9W&#10;watef/nP1bTE8tps9ub0Q/vqqNTgpf94BxGpj4/wvb3WCiajcZ7D7U6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xW+8YAAADeAAAADwAAAAAAAAAAAAAAAACYAgAAZHJz&#10;L2Rvd25yZXYueG1sUEsFBgAAAAAEAAQA9QAAAIsDAAAAAA==&#10;" path="m,l14883,r,9144l,9144,,e" fillcolor="black" stroked="f" strokeweight="0">
                  <v:stroke miterlimit="83231f" joinstyle="miter"/>
                  <v:path arrowok="t" o:connecttype="custom" o:connectlocs="0,0;1,0;1,1;0,1;0,0" o:connectangles="0,0,0,0,0" textboxrect="0,0,14883,9144"/>
                </v:shape>
                <v:shape id="Shape 35019" o:spid="_x0000_s1135" style="position:absolute;left:5557;top:2416;width:149;height:91;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IjMYA&#10;AADeAAAADwAAAGRycy9kb3ducmV2LnhtbESPQWsCMRSE70L/Q3iFXqRm3YPK1iht0SK9SN3+gMfm&#10;uVndvGyTqOu/bwTB4zAz3zDzZW9bcSYfGscKxqMMBHHldMO1gt9y/ToDESKyxtYxKbhSgOXiaTDH&#10;QrsL/9B5F2uRIBwKVGBi7AopQ2XIYhi5jjh5e+ctxiR9LbXHS4LbVuZZNpEWG04LBjv6NFQddyer&#10;YKg3K//xNSuxvDbbgzl906H6U+rluX9/AxGpj4/wvb3RCqb5ZJzD7U6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7IjMYAAADeAAAADwAAAAAAAAAAAAAAAACYAgAAZHJz&#10;L2Rvd25yZXYueG1sUEsFBgAAAAAEAAQA9QAAAIsDAAAAAA==&#10;" path="m,l14883,r,9144l,9144,,e" fillcolor="black" stroked="f" strokeweight="0">
                  <v:stroke miterlimit="83231f" joinstyle="miter"/>
                  <v:path arrowok="t" o:connecttype="custom" o:connectlocs="0,0;1,0;1,1;0,1;0,0" o:connectangles="0,0,0,0,0" textboxrect="0,0,14883,9144"/>
                </v:shape>
                <v:shape id="Shape 2757" o:spid="_x0000_s1136" style="position:absolute;left:5109;top:2371;width:150;height:134;visibility:visible;mso-wrap-style:square;v-text-anchor:top" coordsize="15032,1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wb8YA&#10;AADeAAAADwAAAGRycy9kb3ducmV2LnhtbESPS2vDMBCE74X8B7GB3mrZDrjBjWJCHtBrHhB621pb&#10;W621MpaSuPn1VaHQ4zAz3zCLarSduNLgjWMFWZKCIK6dNtwoOB13T3MQPiBr7ByTgm/yUC0nDwss&#10;tbvxnq6H0IgIYV+igjaEvpTS1y1Z9InriaP34QaLIcqhkXrAW4TbTuZpWkiLhuNCiz2tW6q/Dher&#10;4D03eNx+3vPtvhiN24S3+7nrlXqcjqsXEIHG8B/+a79qBc95kc3g906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1wb8YAAADeAAAADwAAAAAAAAAAAAAAAACYAgAAZHJz&#10;L2Rvd25yZXYueG1sUEsFBgAAAAAEAAQA9QAAAIsDAAAAAA==&#10;" path="m,l15032,4465r,8930l,8930,,xe" fillcolor="black" stroked="f" strokeweight="0">
                  <v:stroke miterlimit="83231f" joinstyle="miter"/>
                  <v:path arrowok="t" o:connecttype="custom" o:connectlocs="0,0;1,0;1,1;0,1;0,0" o:connectangles="0,0,0,0,0" textboxrect="0,0,15032,13395"/>
                </v:shape>
                <v:shape id="Shape 2758" o:spid="_x0000_s1137" style="position:absolute;left:4849;top:2326;width:148;height:134;visibility:visible;mso-wrap-style:square;v-text-anchor:top" coordsize="14858,1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x4MYA&#10;AADeAAAADwAAAGRycy9kb3ducmV2LnhtbESP0WrCQBRE34X+w3ILfdNNpKRtdJUihCqkUK0fcMne&#10;JqG7d0N2o8nfu0Khj8PMnGHW29EacaHet44VpIsEBHHldMu1gvN3MX8F4QOyRuOYFEzkYbt5mK0x&#10;1+7KR7qcQi0ihH2OCpoQulxKXzVk0S9cRxy9H9dbDFH2tdQ9XiPcGrlMkkxabDkuNNjRrqHq9zRY&#10;BS79LD/MoRx2x8l9WTO9UV0EpZ4ex/cViEBj+A//tfdawcsyS5/hfid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fx4MYAAADeAAAADwAAAAAAAAAAAAAAAACYAgAAZHJz&#10;L2Rvd25yZXYueG1sUEsFBgAAAAAEAAQA9QAAAIsDAAAAAA==&#10;" path="m,l14858,4465r,8930l,8930,,xe" fillcolor="black" stroked="f" strokeweight="0">
                  <v:stroke miterlimit="83231f" joinstyle="miter"/>
                  <v:path arrowok="t" o:connecttype="custom" o:connectlocs="0,0;1,0;1,1;0,1;0,0" o:connectangles="0,0,0,0,0" textboxrect="0,0,14858,13395"/>
                </v:shape>
                <v:shape id="Shape 35020" o:spid="_x0000_s1138" style="position:absolute;left:4475;top:232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KssYA&#10;AADeAAAADwAAAGRycy9kb3ducmV2LnhtbESPQWvCQBSE74X+h+UVvNVNIo2aukppK/UmVcHrI/ua&#10;DWbfhuw2if++Kwg9DjPzDbPajLYRPXW+dqwgnSYgiEuna64UnI7b5wUIH5A1No5JwZU8bNaPDyss&#10;tBv4m/pDqESEsC9QgQmhLaT0pSGLfupa4uj9uM5iiLKrpO5wiHDbyCxJcmmx5rhgsKV3Q+Xl8GsV&#10;nDldfl3324/drN8Pl8zkw/iJSk2exrdXEIHG8B++t3dawTzL0xe43Y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tKssYAAADeAAAADwAAAAAAAAAAAAAAAACYAgAAZHJz&#10;L2Rvd25yZXYueG1sUEsFBgAAAAAEAAQA9QAAAIsDAAAAAA==&#10;" path="m,l9144,r,9144l,9144,,e" fillcolor="black" stroked="f" strokeweight="0">
                  <v:stroke miterlimit="83231f" joinstyle="miter"/>
                  <v:path arrowok="t" o:connecttype="custom" o:connectlocs="0,0;1,0;1,1;0,1;0,0" o:connectangles="0,0,0,0,0" textboxrect="0,0,9144,9144"/>
                </v:shape>
                <v:shape id="Shape 35021" o:spid="_x0000_s1139" style="position:absolute;left:4401;top:232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UxcUA&#10;AADeAAAADwAAAGRycy9kb3ducmV2LnhtbESPQWvCQBSE70L/w/IKvekmKcQ2ukpplXoTbcHrI/ua&#10;DWbfhuyaxH/fFQSPw8x8wyzXo21ET52vHStIZwkI4tLpmisFvz/b6RsIH5A1No5JwZU8rFdPkyUW&#10;2g18oP4YKhEh7AtUYEJoCyl9aciin7mWOHp/rrMYouwqqTscItw2MkuSXFqsOS4YbOnTUHk+XqyC&#10;E6fv39f99mv32u+Hc2byYdygUi/P48cCRKAxPML39k4rmGd5msPt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dTFxQAAAN4AAAAPAAAAAAAAAAAAAAAAAJgCAABkcnMv&#10;ZG93bnJldi54bWxQSwUGAAAAAAQABAD1AAAAigMAAAAA&#10;" path="m,l9144,r,9144l,9144,,e" fillcolor="black" stroked="f" strokeweight="0">
                  <v:stroke miterlimit="83231f" joinstyle="miter"/>
                  <v:path arrowok="t" o:connecttype="custom" o:connectlocs="0,0;1,0;1,1;0,1;0,0" o:connectangles="0,0,0,0,0" textboxrect="0,0,9144,9144"/>
                </v:shape>
                <v:shape id="Shape 35022" o:spid="_x0000_s1140" style="position:absolute;left:4028;top:22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XsUA&#10;AADeAAAADwAAAGRycy9kb3ducmV2LnhtbESPQWvCQBSE74X+h+UVequbpBBrdJVSK/UmVcHrI/vM&#10;BrNvQ3ZN4r/vFgSPw8x8wyxWo21ET52vHStIJwkI4tLpmisFx8Pm7QOED8gaG8ek4EYeVsvnpwUW&#10;2g38S/0+VCJC2BeowITQFlL60pBFP3EtcfTOrrMYouwqqTscItw2MkuSXFqsOS4YbOnLUHnZX62C&#10;E6ezn9tus96+97vhkpl8GL9RqdeX8XMOItAYHuF7e6sVTLM8ncL/nXg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XFexQAAAN4AAAAPAAAAAAAAAAAAAAAAAJgCAABkcnMv&#10;ZG93bnJldi54bWxQSwUGAAAAAAQABAD1AAAAigMAAAAA&#10;" path="m,l9144,r,9144l,9144,,e" fillcolor="black" stroked="f" strokeweight="0">
                  <v:stroke miterlimit="83231f" joinstyle="miter"/>
                  <v:path arrowok="t" o:connecttype="custom" o:connectlocs="0,0;1,0;1,1;0,1;0,0" o:connectangles="0,0,0,0,0" textboxrect="0,0,9144,9144"/>
                </v:shape>
                <v:shape id="Shape 2762" o:spid="_x0000_s1141" style="position:absolute;left:12531;top:7299;width:522;height:135;visibility:visible;mso-wrap-style:square;v-text-anchor:top" coordsize="52190,1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ZDsIA&#10;AADeAAAADwAAAGRycy9kb3ducmV2LnhtbERPz2vCMBS+C/4P4Qm72dSOddo1igiDgafp2Dw+mmdT&#10;1ryEJqvdf28Ogx0/vt/1brK9GGkInWMFqywHQdw43XGr4OP8ulyDCBFZY++YFPxSgN12Pqux0u7G&#10;7zSeYitSCIcKFZgYfSVlaAxZDJnzxIm7usFiTHBopR7wlsJtL4s8L6XFjlODQU8HQ8336ccq+CQ5&#10;fj3mG1eiIX956gunj4VSD4tp/wIi0hT/xX/uN63guShXaW+6k6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lkOwgAAAN4AAAAPAAAAAAAAAAAAAAAAAJgCAABkcnMvZG93&#10;bnJldi54bWxQSwUGAAAAAAQABAD1AAAAhwMAAAAA&#10;" path="m,l52190,4465r,9079l,9079,,xe" fillcolor="black" stroked="f" strokeweight="0">
                  <v:stroke miterlimit="83231f" joinstyle="miter"/>
                  <v:path arrowok="t" o:connecttype="custom" o:connectlocs="0,0;5,0;5,1;0,1;0,0" o:connectangles="0,0,0,0,0" textboxrect="0,0,52190,13544"/>
                </v:shape>
                <v:shape id="Shape 35023" o:spid="_x0000_s1142" style="position:absolute;left:12195;top:725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At8UA&#10;AADeAAAADwAAAGRycy9kb3ducmV2LnhtbESPQWvCQBSE70L/w/IK3nSTCKlGVyltpd5EW/D6yL5m&#10;g9m3IbtN4r/vCkKPw8x8w2x2o21ET52vHStI5wkI4tLpmisF31/72RKED8gaG8ek4EYedtunyQYL&#10;7QY+UX8OlYgQ9gUqMCG0hZS+NGTRz11LHL0f11kMUXaV1B0OEW4bmSVJLi3WHBcMtvRmqLyef62C&#10;C6erz9tx/35Y9Mfhmpl8GD9Qqenz+LoGEWgM/+FH+6AVvGR5uoL7nXg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kC3xQAAAN4AAAAPAAAAAAAAAAAAAAAAAJgCAABkcnMv&#10;ZG93bnJldi54bWxQSwUGAAAAAAQABAD1AAAAigMAAAAA&#10;" path="m,l9144,r,9144l,9144,,e" fillcolor="black" stroked="f" strokeweight="0">
                  <v:stroke miterlimit="83231f" joinstyle="miter"/>
                  <v:path arrowok="t" o:connecttype="custom" o:connectlocs="0,0;1,0;1,1;0,1;0,0" o:connectangles="0,0,0,0,0" textboxrect="0,0,9144,9144"/>
                </v:shape>
                <v:shape id="Shape 2764" o:spid="_x0000_s1143" style="position:absolute;left:11710;top:7210;width:485;height:133;visibility:visible;mso-wrap-style:square;v-text-anchor:top" coordsize="48469,1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sMA&#10;AADeAAAADwAAAGRycy9kb3ducmV2LnhtbESP32rCMBTG7we+QziCN6KpZVStRpHB2HZZ9QEOzbEt&#10;Nic1iW19++VisMuP7x+//XE0rejJ+caygtUyAUFcWt1wpeB6+VxsQPiArLG1TApe5OF4mLztMdd2&#10;4IL6c6hEHGGfo4I6hC6X0pc1GfRL2xFH72adwRClq6R2OMRx08o0STJpsOH4UGNHHzWV9/PTKHif&#10;u+v2pyCZDl/VqS+eep49glKz6XjagQg0hv/wX/tbK1inWRoBIk5E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wsMAAADeAAAADwAAAAAAAAAAAAAAAACYAgAAZHJzL2Rv&#10;d25yZXYueG1sUEsFBgAAAAAEAAQA9QAAAIgDAAAAAA==&#10;" path="m,l48469,4465r,8930l,8930,,xe" fillcolor="black" stroked="f" strokeweight="0">
                  <v:stroke miterlimit="83231f" joinstyle="miter"/>
                  <v:path arrowok="t" o:connecttype="custom" o:connectlocs="0,0;5,0;5,1;0,1;0,0" o:connectangles="0,0,0,0,0" textboxrect="0,0,48469,13395"/>
                </v:shape>
                <v:shape id="Shape 35024" o:spid="_x0000_s1144" style="position:absolute;left:11336;top:716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GDMUA&#10;AADeAAAADwAAAGRycy9kb3ducmV2LnhtbESPQWvCQBSE70L/w/IKvekmKcQ2ukpplXoTbcHrI/ua&#10;DWbfhuyaxH/fFQSPw8x8wyzXo21ET52vHStIZwkI4tLpmisFvz/b6RsIH5A1No5JwZU8rFdPkyUW&#10;2g18oP4YKhEh7AtUYEJoCyl9aciin7mWOHp/rrMYouwqqTscItw2MkuSXFqsOS4YbOnTUHk+XqyC&#10;E6fv39f99mv32u+Hc2byYdygUi/P48cCRKAxPML39k4rmGd5lsLt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IYMxQAAAN4AAAAPAAAAAAAAAAAAAAAAAJgCAABkcnMv&#10;ZG93bnJldi54bWxQSwUGAAAAAAQABAD1AAAAigMAAAAA&#10;" path="m,l9144,r,9144l,9144,,e" fillcolor="black" stroked="f" strokeweight="0">
                  <v:stroke miterlimit="83231f" joinstyle="miter"/>
                  <v:path arrowok="t" o:connecttype="custom" o:connectlocs="0,0;1,0;1,1;0,1;0,0" o:connectangles="0,0,0,0,0" textboxrect="0,0,9144,9144"/>
                </v:shape>
                <v:shape id="Shape 2766" o:spid="_x0000_s1145" style="position:absolute;left:10890;top:7120;width:446;height:134;visibility:visible;mso-wrap-style:square;v-text-anchor:top" coordsize="44649,1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BG8YA&#10;AADeAAAADwAAAGRycy9kb3ducmV2LnhtbESPQWsCMRSE7wX/Q3hCL6VmXcTK1ihSFIVe7Grp9bF5&#10;bhY3L9sk1fXfN0Khx2FmvmHmy9624kI+NI4VjEcZCOLK6YZrBcfD5nkGIkRkja1jUnCjAMvF4GGO&#10;hXZX/qBLGWuRIBwKVGBi7AopQ2XIYhi5jjh5J+ctxiR9LbXHa4LbVuZZNpUWG04LBjt6M1Sdyx+r&#10;4IDfX5+ajb9tx0/r8n2/ozNNlHoc9qtXEJH6+B/+a++0gpd8mudwv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vBG8YAAADeAAAADwAAAAAAAAAAAAAAAACYAgAAZHJz&#10;L2Rvd25yZXYueG1sUEsFBgAAAAAEAAQA9QAAAIsDAAAAAA==&#10;" path="m,l44649,4465r,8930l,8930,,xe" fillcolor="black" stroked="f" strokeweight="0">
                  <v:stroke miterlimit="83231f" joinstyle="miter"/>
                  <v:path arrowok="t" o:connecttype="custom" o:connectlocs="0,0;4,0;4,1;0,1;0,0" o:connectangles="0,0,0,0,0" textboxrect="0,0,44649,13395"/>
                </v:shape>
                <v:shape id="Shape 35025" o:spid="_x0000_s1146" style="position:absolute;left:10517;top:70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94MYA&#10;AADeAAAADwAAAGRycy9kb3ducmV2LnhtbESPT2vCQBTE7wW/w/IEb3VjhNRGVxH/UG+iLfT6yD6z&#10;wezbkF2T+O27hUKPw8z8hlltBluLjlpfOVYwmyYgiAunKy4VfH0eXxcgfEDWWDsmBU/ysFmPXlaY&#10;a9fzhbprKEWEsM9RgQmhyaX0hSGLfuoa4ujdXGsxRNmWUrfYR7itZZokmbRYcVww2NDOUHG/PqyC&#10;b569fzzPx/1p3p37e2qyfjigUpPxsF2CCDSE//Bf+6QVvKVZOof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K94MYAAADeAAAADwAAAAAAAAAAAAAAAACYAgAAZHJz&#10;L2Rvd25yZXYueG1sUEsFBgAAAAAEAAQA9QAAAIsDAAAAAA==&#10;" path="m,l9144,r,9144l,9144,,e" fillcolor="black" stroked="f" strokeweight="0">
                  <v:stroke miterlimit="83231f" joinstyle="miter"/>
                  <v:path arrowok="t" o:connecttype="custom" o:connectlocs="0,0;1,0;1,1;0,1;0,0" o:connectangles="0,0,0,0,0" textboxrect="0,0,9144,9144"/>
                </v:shape>
                <v:shape id="Shape 35026" o:spid="_x0000_s1147" style="position:absolute;left:10143;top:7076;width:374;height:91;visibility:visible;mso-wrap-style:square;v-text-anchor:top" coordsize="373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6KsYA&#10;AADeAAAADwAAAGRycy9kb3ducmV2LnhtbESPQWvCQBSE7wX/w/KE3uquoaikriEIpS3UgzH2/Mg+&#10;k2D2bchuY/z33UKhx2FmvmG22WQ7MdLgW8calgsFgrhypuVaQ3l6fdqA8AHZYOeYNNzJQ7abPWwx&#10;Ne7GRxqLUIsIYZ+ihiaEPpXSVw1Z9AvXE0fv4gaLIcqhlmbAW4TbTiZKraTFluNCgz3tG6quxbfV&#10;oO4llXmLKhzyz7fDx9d5fVRnrR/nU/4CItAU/sN/7XejYZ2skmf4vROv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U6KsYAAADeAAAADwAAAAAAAAAAAAAAAACYAgAAZHJz&#10;L2Rvd25yZXYueG1sUEsFBgAAAAAEAAQA9QAAAIsDAAAAAA==&#10;" path="m,l37332,r,9144l,9144,,e" fillcolor="black" stroked="f" strokeweight="0">
                  <v:stroke miterlimit="83231f" joinstyle="miter"/>
                  <v:path arrowok="t" o:connecttype="custom" o:connectlocs="0,0;4,0;4,1;0,1;0,0" o:connectangles="0,0,0,0,0" textboxrect="0,0,37332,9144"/>
                </v:shape>
                <v:shape id="Shape 35027" o:spid="_x0000_s1148" style="position:absolute;left:10069;top:70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AD8YA&#10;AADeAAAADwAAAGRycy9kb3ducmV2LnhtbESPQWvCQBSE7wX/w/IEb3VjxLRNXUWsUm+iLfT6yL5m&#10;g9m3IbtN4r/vCoLHYWa+YZbrwdaio9ZXjhXMpgkI4sLpiksF31/751cQPiBrrB2Tgit5WK9GT0vM&#10;tev5RN05lCJC2OeowITQ5FL6wpBFP3UNcfR+XWsxRNmWUrfYR7itZZokmbRYcVww2NDWUHE5/1kF&#10;Pzx7+7we9x+HeXfsL6nJ+mGHSk3Gw+YdRKAhPML39kEreEmzdAG3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eAD8YAAADeAAAADwAAAAAAAAAAAAAAAACYAgAAZHJz&#10;L2Rvd25yZXYueG1sUEsFBgAAAAAEAAQA9QAAAIsDAAAAAA==&#10;" path="m,l9144,r,9144l,9144,,e" fillcolor="black" stroked="f" strokeweight="0">
                  <v:stroke miterlimit="83231f" joinstyle="miter"/>
                  <v:path arrowok="t" o:connecttype="custom" o:connectlocs="0,0;1,0;1,1;0,1;0,0" o:connectangles="0,0,0,0,0" textboxrect="0,0,9144,9144"/>
                </v:shape>
                <v:shape id="Shape 35028" o:spid="_x0000_s1149" style="position:absolute;left:9510;top:7031;width:299;height:91;visibility:visible;mso-wrap-style:square;v-text-anchor:top" coordsize="298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3F8cA&#10;AADeAAAADwAAAGRycy9kb3ducmV2LnhtbESPQWvCQBSE7wX/w/IEb3W3KaQSXaWI0hZ6MSp6fGRf&#10;k9js25hdNf333YLQ4zAz3zCzRW8bcaXO1441PI0VCOLCmZpLDbvt+nECwgdkg41j0vBDHhbzwcMM&#10;M+NuvKFrHkoRIewz1FCF0GZS+qIii37sWuLofbnOYoiyK6Xp8BbhtpGJUqm0WHNcqLClZUXFd36x&#10;GlYndT7lm0Ox3n+o5/Mx7N7cp9J6NOxfpyAC9eE/fG+/Gw0vSZqk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1NxfHAAAA3gAAAA8AAAAAAAAAAAAAAAAAmAIAAGRy&#10;cy9kb3ducmV2LnhtbFBLBQYAAAAABAAEAPUAAACMAwAAAAA=&#10;" path="m,l29890,r,9144l,9144,,e" fillcolor="black" stroked="f" strokeweight="0">
                  <v:stroke miterlimit="83231f" joinstyle="miter"/>
                  <v:path arrowok="t" o:connecttype="custom" o:connectlocs="0,0;3,0;3,1;0,1;0,0" o:connectangles="0,0,0,0,0" textboxrect="0,0,29890,9144"/>
                </v:shape>
                <v:shape id="Shape 2771" o:spid="_x0000_s1150" style="position:absolute;left:9286;top:6986;width:224;height:134;visibility:visible;mso-wrap-style:square;v-text-anchor:top" coordsize="22325,1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Nd8YA&#10;AADeAAAADwAAAGRycy9kb3ducmV2LnhtbESP3WrCQBSE7wu+w3IE7+rGIP5EVxFboTdW/HmAQ/Yk&#10;G8yeDdk1xrfvFgq9HGbmG2a97W0tOmp95VjBZJyAIM6drrhUcLse3hcgfEDWWDsmBS/ysN0M3taY&#10;affkM3WXUIoIYZ+hAhNCk0npc0MW/dg1xNErXGsxRNmWUrf4jHBbyzRJZtJixXHBYEN7Q/n98rAK&#10;is/iejbTpfmedKdHcvw4NoxLpUbDfrcCEagP/+G/9pdWME9n6Rx+78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QNd8YAAADeAAAADwAAAAAAAAAAAAAAAACYAgAAZHJz&#10;L2Rvd25yZXYueG1sUEsFBgAAAAAEAAQA9QAAAIsDAAAAAA==&#10;" path="m,l22325,4465r,8930l,8930,,xe" fillcolor="black" stroked="f" strokeweight="0">
                  <v:stroke miterlimit="83231f" joinstyle="miter"/>
                  <v:path arrowok="t" o:connecttype="custom" o:connectlocs="0,0;2,0;2,1;0,1;0,0" o:connectangles="0,0,0,0,0" textboxrect="0,0,22325,13395"/>
                </v:shape>
                <v:shape id="Shape 35029" o:spid="_x0000_s1151" style="position:absolute;left:8727;top:6986;width:260;height:92;visibility:visible;mso-wrap-style:square;v-text-anchor:top" coordsize="260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KcUA&#10;AADeAAAADwAAAGRycy9kb3ducmV2LnhtbERPz2vCMBS+C/sfwht403RF6qhGmcqGBz3MCbrbW/Ns&#10;i81L1mRa/3tzEHb8+H5P551pxIVaX1tW8DJMQBAXVtdcKth/vQ9eQfiArLGxTApu5GE+e+pNMdf2&#10;yp902YVSxBD2OSqoQnC5lL6oyKAfWkccuZNtDYYI21LqFq8x3DQyTZJMGqw5NlToaFlRcd79GQWF&#10;Xfx80NbJbnNcjbL65H5vh2+l+s/d2wREoC78ix/utVYwTrM07o134hW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FkpxQAAAN4AAAAPAAAAAAAAAAAAAAAAAJgCAABkcnMv&#10;ZG93bnJldi54bWxQSwUGAAAAAAQABAD1AAAAigMAAAAA&#10;" path="m,l26045,r,9144l,9144,,e" fillcolor="black" stroked="f" strokeweight="0">
                  <v:stroke miterlimit="83231f" joinstyle="miter"/>
                  <v:path arrowok="t" o:connecttype="custom" o:connectlocs="0,0;3,0;3,1;0,1;0,0" o:connectangles="0,0,0,0,0" textboxrect="0,0,26045,9144"/>
                </v:shape>
                <v:shape id="Shape 35030" o:spid="_x0000_s1152" style="position:absolute;left:8465;top:6986;width:262;height:92;visibility:visible;mso-wrap-style:square;v-text-anchor:top" coordsize="261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yZccA&#10;AADeAAAADwAAAGRycy9kb3ducmV2LnhtbESP3UoDMRSE74W+QzgFb6RNukjVtWlphfqDINj6AIfN&#10;aTa4OVmSuF3f3giCl8PMfMOsNqPvxEAxucAaFnMFgrgJxrHV8HHcz25BpIxssAtMGr4pwWY9uVhh&#10;bcKZ32k4ZCsKhFONGtqc+1rK1LTkMc1DT1y8U4gec5HRShPxXOC+k5VSS+nRcVlosaeHlprPw5fX&#10;8KT2W/V25dTwcroeX92j3fXRan05Hbf3IDKN+T/81342Gm6qZXUHv3fK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T8mXHAAAA3gAAAA8AAAAAAAAAAAAAAAAAmAIAAGRy&#10;cy9kb3ducmV2LnhtbFBLBQYAAAAABAAEAPUAAACMAwAAAAA=&#10;" path="m,l26169,r,9144l,9144,,e" fillcolor="black" stroked="f" strokeweight="0">
                  <v:stroke miterlimit="83231f" joinstyle="miter"/>
                  <v:path arrowok="t" o:connecttype="custom" o:connectlocs="0,0;3,0;3,1;0,1;0,0" o:connectangles="0,0,0,0,0" textboxrect="0,0,26169,9144"/>
                </v:shape>
                <v:shape id="Shape 35031" o:spid="_x0000_s1153" style="position:absolute;left:7906;top:6986;width:262;height:92;visibility:visible;mso-wrap-style:square;v-text-anchor:top" coordsize="261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NJcYA&#10;AADeAAAADwAAAGRycy9kb3ducmV2LnhtbESP3UoDMRCF7wXfIYzQG7GJVWrZNi21UGsRBGsfYNhM&#10;s6GbyZLE7fr2zYXg5eH88S1Wg29FTzG5wBoexwoEcR2MY6vh+L19mIFIGdlgG5g0/FKC1fL2ZoGV&#10;CRf+ov6QrSgjnCrU0OTcVVKmuiGPaRw64uKdQvSYi4xWmoiXMu5bOVFqKj06Lg8NdrRpqD4ffryG&#10;ndqu1ee9U/3+9Dx8uDf72kWr9ehuWM9BZBryf/iv/W40vEymTwWg4BQU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DNJcYAAADeAAAADwAAAAAAAAAAAAAAAACYAgAAZHJz&#10;L2Rvd25yZXYueG1sUEsFBgAAAAAEAAQA9QAAAIsDAAAAAA==&#10;" path="m,l26169,r,9144l,9144,,e" fillcolor="black" stroked="f" strokeweight="0">
                  <v:stroke miterlimit="83231f" joinstyle="miter"/>
                  <v:path arrowok="t" o:connecttype="custom" o:connectlocs="0,0;3,0;3,1;0,1;0,0" o:connectangles="0,0,0,0,0" textboxrect="0,0,26169,9144"/>
                </v:shape>
                <v:shape id="Shape 35032" o:spid="_x0000_s1154" style="position:absolute;left:7534;top:6986;width:372;height:92;visibility:visible;mso-wrap-style:square;v-text-anchor:top" coordsize="372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NqsMA&#10;AADeAAAADwAAAGRycy9kb3ducmV2LnhtbESP0YrCMBRE34X9h3AX9k1TK2jpGkUKouyb1Q+4NNe2&#10;bHNTmmjavzcLCz4OM3OG2e5H04knDa61rGC5SEAQV1a3XCu4XY/zDITzyBo7y6RgIgf73cdsi7m2&#10;gS/0LH0tIoRdjgoa7/tcSlc1ZNAtbE8cvbsdDPooh1rqAUOEm06mSbKWBluOCw32VDRU/ZYPoyBL&#10;q8g4/WQHCuXqEcJUZMWk1NfnePgG4Wn07/B/+6wVbNL1agl/d+IV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2NqsMAAADeAAAADwAAAAAAAAAAAAAAAACYAgAAZHJzL2Rv&#10;d25yZXYueG1sUEsFBgAAAAAEAAQA9QAAAIgDAAAAAA==&#10;" path="m,l37208,r,9144l,9144,,e" fillcolor="black" stroked="f" strokeweight="0">
                  <v:stroke miterlimit="83231f" joinstyle="miter"/>
                  <v:path arrowok="t" o:connecttype="custom" o:connectlocs="0,0;4,0;4,1;0,1;0,0" o:connectangles="0,0,0,0,0" textboxrect="0,0,37208,9144"/>
                </v:shape>
                <v:shape id="Shape 2776" o:spid="_x0000_s1155" style="position:absolute;left:7384;top:6940;width:150;height:136;visibility:visible;mso-wrap-style:square;v-text-anchor:top" coordsize="14982,1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JwsYA&#10;AADeAAAADwAAAGRycy9kb3ducmV2LnhtbESP0WrCQBRE3wv9h+UWfKubRrElukoVRMHtQ20/4JK9&#10;JsHs3Zhdk/j3rlDo4zAzZ5jFarC16Kj1lWMFb+MEBHHuTMWFgt+f7esHCB+QDdaOScGNPKyWz08L&#10;zIzr+Zu6YyhEhLDPUEEZQpNJ6fOSLPqxa4ijd3KtxRBlW0jTYh/htpZpksykxYrjQokNbUrKz8er&#10;VRB2F91wt9eHfq1vZz21X7q3So1ehs85iEBD+A//tfdGwXs6m6TwuB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1JwsYAAADeAAAADwAAAAAAAAAAAAAAAACYAgAAZHJz&#10;L2Rvd25yZXYueG1sUEsFBgAAAAAEAAQA9QAAAIsDAAAAAA==&#10;" path="m,l14982,4614r,8930l,9079,,xe" fillcolor="black" stroked="f" strokeweight="0">
                  <v:stroke miterlimit="83231f" joinstyle="miter"/>
                  <v:path arrowok="t" o:connecttype="custom" o:connectlocs="0,0;2,0;2,1;0,1;0,0" o:connectangles="0,0,0,0,0" textboxrect="0,0,14982,13544"/>
                </v:shape>
                <v:shape id="Shape 35033" o:spid="_x0000_s1156" style="position:absolute;left:6937;top:6940;width:149;height:92;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xd8cA&#10;AADeAAAADwAAAGRycy9kb3ducmV2LnhtbESP0WoCMRRE3wv9h3ALfSk1WwUrq1FUbJG+iLt+wGVz&#10;3axubrZJ1PXvm0Khj8PMnGFmi9624ko+NI4VvA0yEMSV0w3XCg7lx+sERIjIGlvHpOBOARbzx4cZ&#10;5trdeE/XItYiQTjkqMDE2OVShsqQxTBwHXHyjs5bjEn6WmqPtwS3rRxm2VhabDgtGOxobag6Fxer&#10;4EVvN371OSmxvDe7k7l80an6Vur5qV9OQUTq43/4r73VCt6H49EIfu+kK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3MXfHAAAA3gAAAA8AAAAAAAAAAAAAAAAAmAIAAGRy&#10;cy9kb3ducmV2LnhtbFBLBQYAAAAABAAEAPUAAACMAwAAAAA=&#10;" path="m,l14883,r,9144l,9144,,e" fillcolor="black" stroked="f" strokeweight="0">
                  <v:stroke miterlimit="83231f" joinstyle="miter"/>
                  <v:path arrowok="t" o:connecttype="custom" o:connectlocs="0,0;1,0;1,1;0,1;0,0" o:connectangles="0,0,0,0,0" textboxrect="0,0,14883,9144"/>
                </v:shape>
                <v:shape id="Shape 35034" o:spid="_x0000_s1157" style="position:absolute;left:6601;top:6940;width:336;height:92;visibility:visible;mso-wrap-style:square;v-text-anchor:top" coordsize="336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w4ccA&#10;AADeAAAADwAAAGRycy9kb3ducmV2LnhtbESPT2vCQBTE7wW/w/KE3nSjLVGiq9jSv/SiJnh+Zp/Z&#10;YPZtyG41/fbdgtDjMDO/YZbr3jbiQp2vHSuYjBMQxKXTNVcKivx1NAfhA7LGxjEp+CEP69XgbomZ&#10;dlfe0WUfKhEh7DNUYEJoMyl9aciiH7uWOHon11kMUXaV1B1eI9w2cpokqbRYc1ww2NKzofK8/7YK&#10;zl9p3R7M9u3z+F49vXCRF02ZK3U/7DcLEIH68B++tT+0gtk0fXiE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68OHHAAAA3gAAAA8AAAAAAAAAAAAAAAAAmAIAAGRy&#10;cy9kb3ducmV2LnhtbFBLBQYAAAAABAAEAPUAAACMAwAAAAA=&#10;" path="m,l33611,r,9144l,9144,,e" fillcolor="black" stroked="f" strokeweight="0">
                  <v:stroke miterlimit="83231f" joinstyle="miter"/>
                  <v:path arrowok="t" o:connecttype="custom" o:connectlocs="0,0;3,0;3,1;0,1;0,0" o:connectangles="0,0,0,0,0" textboxrect="0,0,33611,9144"/>
                </v:shape>
                <v:shape id="Shape 35035" o:spid="_x0000_s1158" style="position:absolute;left:6190;top:6940;width:411;height:92;visibility:visible;mso-wrap-style:square;v-text-anchor:top" coordsize="410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utsYA&#10;AADeAAAADwAAAGRycy9kb3ducmV2LnhtbESPzYvCMBTE7wv+D+EJ3tbUj61SjSKi4GVZvy7eHs0z&#10;LTYvpYla/3uzsLDHYWZ+w8yXra3EgxpfOlYw6CcgiHOnSzYKzqft5xSED8gaK8ek4EUelovOxxwz&#10;7Z58oMcxGBEh7DNUUIRQZ1L6vCCLvu9q4uhdXWMxRNkYqRt8Rrit5DBJUmmx5LhQYE3rgvLb8W4V&#10;pNvkPjlfTGs3q3xcf68N/Wz2SvW67WoGIlAb/sN/7Z1WMBmmoy/4vROvgFy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utsYAAADeAAAADwAAAAAAAAAAAAAAAACYAgAAZHJz&#10;L2Rvd25yZXYueG1sUEsFBgAAAAAEAAQA9QAAAIsDAAAAAA==&#10;" path="m,l41053,r,9144l,9144,,e" fillcolor="black" stroked="f" strokeweight="0">
                  <v:stroke miterlimit="83231f" joinstyle="miter"/>
                  <v:path arrowok="t" o:connecttype="custom" o:connectlocs="0,0;4,0;4,1;0,1;0,0" o:connectangles="0,0,0,0,0" textboxrect="0,0,41053,9144"/>
                </v:shape>
                <v:shape id="Shape 35036" o:spid="_x0000_s1159" style="position:absolute;left:6079;top:6940;width:111;height:92;visibility:visible;mso-wrap-style:square;v-text-anchor:top" coordsize="111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vqsUA&#10;AADeAAAADwAAAGRycy9kb3ducmV2LnhtbESPT2sCMRTE70K/Q3iF3jS7ClvdGqUIgkf/rJ4fm+fu&#10;1uRlSVLdfntTKPQ4zMxvmOV6sEbcyYfOsYJ8koEgrp3uuFFQnbbjOYgQkTUax6TghwKsVy+jJZba&#10;PfhA92NsRIJwKFFBG2NfShnqliyGieuJk3d13mJM0jdSe3wkuDVymmWFtNhxWmixp01L9e34bRUs&#10;bvve5BvjD5fTebHrvs5VMLlSb6/D5weISEP8D/+1d1rB+7SYFfB7J10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a+qxQAAAN4AAAAPAAAAAAAAAAAAAAAAAJgCAABkcnMv&#10;ZG93bnJldi54bWxQSwUGAAAAAAQABAD1AAAAigMAAAAA&#10;" path="m,l11162,r,9144l,9144,,e" fillcolor="black" stroked="f" strokeweight="0">
                  <v:stroke miterlimit="83231f" joinstyle="miter"/>
                  <v:path arrowok="t" o:connecttype="custom" o:connectlocs="0,0;1,0;1,1;0,1;0,0" o:connectangles="0,0,0,0,0" textboxrect="0,0,11162,9144"/>
                </v:shape>
                <v:shape id="Shape 2781" o:spid="_x0000_s1160" style="position:absolute;left:5371;top:6895;width:409;height:136;visibility:visible;mso-wrap-style:square;v-text-anchor:top" coordsize="40929,1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vt8UA&#10;AADeAAAADwAAAGRycy9kb3ducmV2LnhtbESPQWvCQBSE70L/w/IK3nSjQlJSVxEhIHgyFenxmX0m&#10;odm3cXfV+O+7hYLHYWa+YZbrwXTiTs63lhXMpgkI4srqlmsFx69i8gHCB2SNnWVS8CQP69XbaIm5&#10;tg8+0L0MtYgQ9jkqaELocyl91ZBBP7U9cfQu1hkMUbpaaoePCDednCdJKg22HBca7GnbUPVT3oyC&#10;ayrLS5Geiuzkvhe6xz2e27NS4/dh8wki0BBe4f/2TivI5ukig7878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q+3xQAAAN4AAAAPAAAAAAAAAAAAAAAAAJgCAABkcnMv&#10;ZG93bnJldi54bWxQSwUGAAAAAAQABAD1AAAAigMAAAAA&#10;" path="m,l40929,4465r,9079l,9079,,xe" fillcolor="black" stroked="f" strokeweight="0">
                  <v:stroke miterlimit="83231f" joinstyle="miter"/>
                  <v:path arrowok="t" o:connecttype="custom" o:connectlocs="0,0;4,0;4,1;0,1;0,0" o:connectangles="0,0,0,0,0" textboxrect="0,0,40929,13544"/>
                </v:shape>
                <v:shape id="Shape 35037" o:spid="_x0000_s1161" style="position:absolute;left:5259;top:6895;width:112;height:92;visibility:visible;mso-wrap-style:square;v-text-anchor:top" coordsize="111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eQ8EA&#10;AADeAAAADwAAAGRycy9kb3ducmV2LnhtbERPy4rCMBTdC/MP4QruNK2CM3aMMgiCSx911pfmTltN&#10;bkoStf69WQizPJz3ct1bI+7kQ+tYQT7JQBBXTrdcKyhP2/EXiBCRNRrHpOBJAdarj8ESC+0efKD7&#10;MdYihXAoUEETY1dIGaqGLIaJ64gT9+e8xZigr6X2+Ejh1shpls2lxZZTQ4MdbRqqrsebVbC47juT&#10;b4w//J7Oi117OZfB5EqNhv3PN4hIffwXv907reBzOp+lvelOu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KnkPBAAAA3gAAAA8AAAAAAAAAAAAAAAAAmAIAAGRycy9kb3du&#10;cmV2LnhtbFBLBQYAAAAABAAEAPUAAACGAwAAAAA=&#10;" path="m,l11162,r,9144l,9144,,e" fillcolor="black" stroked="f" strokeweight="0">
                  <v:stroke miterlimit="83231f" joinstyle="miter"/>
                  <v:path arrowok="t" o:connecttype="custom" o:connectlocs="0,0;1,0;1,1;0,1;0,0" o:connectangles="0,0,0,0,0" textboxrect="0,0,11162,9144"/>
                </v:shape>
                <v:shape id="Shape 2783" o:spid="_x0000_s1162" style="position:absolute;left:4700;top:6851;width:297;height:135;visibility:visible;mso-wrap-style:square;v-text-anchor:top" coordsize="29741,1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TzccA&#10;AADeAAAADwAAAGRycy9kb3ducmV2LnhtbESPW2sCMRSE34X+h3AKvohmteJlNUpRWgQRvP2A4+bs&#10;hW5Olk3U3X/fFAo+DjPzDbNcN6YUD6pdYVnBcBCBIE6sLjhTcL189WcgnEfWWFomBS05WK/eOkuM&#10;tX3yiR5nn4kAYRejgtz7KpbSJTkZdANbEQcvtbVBH2SdSV3jM8BNKUdRNJEGCw4LOVa0ySn5Od+N&#10;gt6hd2y343Q/zw7p9+4+3Gi+tUp135vPBQhPjX+F/9s7rWA6mnzM4e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i083HAAAA3gAAAA8AAAAAAAAAAAAAAAAAmAIAAGRy&#10;cy9kb3ducmV2LnhtbFBLBQYAAAAABAAEAPUAAACMAwAAAAA=&#10;" path="m,l29741,4465r,9079l,8930,,xe" fillcolor="black" stroked="f" strokeweight="0">
                  <v:stroke miterlimit="83231f" joinstyle="miter"/>
                  <v:path arrowok="t" o:connecttype="custom" o:connectlocs="0,0;3,0;3,1;0,1;0,0" o:connectangles="0,0,0,0,0" textboxrect="0,0,29741,13544"/>
                </v:shape>
                <v:shape id="Shape 35038" o:spid="_x0000_s1163" style="position:absolute;left:4475;top:6851;width:225;height:91;visibility:visible;mso-wrap-style:square;v-text-anchor:top" coordsize="224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P8YA&#10;AADeAAAADwAAAGRycy9kb3ducmV2LnhtbESPzWrCQBSF9wXfYbhCdzpJkCipo4ggaFatiuLuNnOb&#10;hGbuhMxo0j59ZyF0eTh/fMv1YBrxoM7VlhXE0wgEcWF1zaWC82k3WYBwHlljY5kU/JCD9Wr0ssRM&#10;254/6HH0pQgj7DJUUHnfZlK6oiKDbmpb4uB92c6gD7Irpe6wD+OmkUkUpdJgzeGhwpa2FRXfx7tR&#10;cI3z3118ed9/zvvbLE34FuX5QanX8bB5A+Fp8P/hZ3uvFcyTdBYAAk5A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XP8YAAADeAAAADwAAAAAAAAAAAAAAAACYAgAAZHJz&#10;L2Rvd25yZXYueG1sUEsFBgAAAAAEAAQA9QAAAIsDAAAAAA==&#10;" path="m,l22449,r,9144l,9144,,e" fillcolor="black" stroked="f" strokeweight="0">
                  <v:stroke miterlimit="83231f" joinstyle="miter"/>
                  <v:path arrowok="t" o:connecttype="custom" o:connectlocs="0,0;2,0;2,1;0,1;0,0" o:connectangles="0,0,0,0,0" textboxrect="0,0,22449,9144"/>
                </v:shape>
                <v:shape id="Shape 2785" o:spid="_x0000_s1164" style="position:absolute;left:4028;top:6761;width:150;height:134;visibility:visible;mso-wrap-style:square;v-text-anchor:top" coordsize="15007,1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ehccA&#10;AADeAAAADwAAAGRycy9kb3ducmV2LnhtbESPQWvCQBSE74X+h+UVeqsbQzUSXUUKBQ8t1LQI3h7Z&#10;ZzYk+zbubjX9991CweMwM98wq81oe3EhH1rHCqaTDARx7XTLjYKvz9enBYgQkTX2jknBDwXYrO/v&#10;Vlhqd+U9XarYiAThUKICE+NQShlqQxbDxA3EyTs5bzEm6RupPV4T3PYyz7K5tNhyWjA40Iuhuqu+&#10;rYJ9ke+Ohw67c/VeHM0HDm8zP1Pq8WHcLkFEGuMt/N/eaQVFPn+ewt+dd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NnoXHAAAA3gAAAA8AAAAAAAAAAAAAAAAAmAIAAGRy&#10;cy9kb3ducmV2LnhtbFBLBQYAAAAABAAEAPUAAACMAwAAAAA=&#10;" path="m,l15007,4471r,8930l,8936,,xe" fillcolor="black" stroked="f" strokeweight="0">
                  <v:stroke miterlimit="83231f" joinstyle="miter"/>
                  <v:path arrowok="t" o:connecttype="custom" o:connectlocs="0,0;1,0;1,1;0,1;0,0" o:connectangles="0,0,0,0,0" textboxrect="0,0,15007,13401"/>
                </v:shape>
                <v:shape id="Shape 2786" o:spid="_x0000_s1165" style="position:absolute;left:9808;top:5732;width:3245;height:896;visibility:visible;mso-wrap-style:square;v-text-anchor:top" coordsize="324451,89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G1sYA&#10;AADeAAAADwAAAGRycy9kb3ducmV2LnhtbESP3WrCQBCF7wXfYZlCb4pujCWV6BpiQWqv2qoPMGTH&#10;JDQ7G7Jrkvr03ULBy8P5+TibbDSN6KlztWUFi3kEgriwuuZSwfm0n61AOI+ssbFMCn7IQbadTjaY&#10;ajvwF/VHX4owwi5FBZX3bSqlKyoy6Oa2JQ7exXYGfZBdKXWHQxg3jYyjKJEGaw6EClt6raj4Pl5N&#10;4Fp8ete3eJ+M+HG67A6fyzfKlXp8GPM1CE+jv4f/2wet4CVOnmP4uxOu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jG1sYAAADeAAAADwAAAAAAAAAAAAAAAACYAgAAZHJz&#10;L2Rvd25yZXYueG1sUEsFBgAAAAAEAAQA9QAAAIsDAAAAAA==&#10;" path="m324451,89598l238625,67154,152799,44829,70844,22325,33487,13395,,e" filled="f" strokeweight=".20672mm">
                  <v:path arrowok="t" o:connecttype="custom" o:connectlocs="32,9;24,7;15,4;7,2;3,1;0,0" o:connectangles="0,0,0,0,0,0" textboxrect="0,0,324451,89598"/>
                </v:shape>
                <v:shape id="Shape 2787" o:spid="_x0000_s1166" style="position:absolute;left:7906;top:4700;width:1902;height:1032;visibility:visible;mso-wrap-style:square;v-text-anchor:top" coordsize="190255,10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P/8YA&#10;AADeAAAADwAAAGRycy9kb3ducmV2LnhtbESPzYrCQBCE74LvMPSCF9HJaoi7WUeRRcHDXvx5gCbT&#10;JsFMT8yMJvr0jrDgsaiqr6j5sjOVuFHjSssKPscRCOLM6pJzBcfDZvQFwnlkjZVlUnAnB8tFvzfH&#10;VNuWd3Tb+1wECLsUFRTe16mULivIoBvbmjh4J9sY9EE2udQNtgFuKjmJokQaLDksFFjTb0HZeX81&#10;Ctrhd5XHf/H1rKerR3I5HVnrtVKDj271A8JT59/h//ZWK5hNkngKrzvh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uP/8YAAADeAAAADwAAAAAAAAAAAAAAAACYAgAAZHJz&#10;L2Rvd25yZXYueG1sUEsFBgAAAAAEAAQA9QAAAIsDAAAAAA==&#10;" path="m190255,103112l160390,89598,130624,76202,82105,49412,41077,22444,,e" filled="f" strokeweight=".20672mm">
                  <v:path arrowok="t" o:connecttype="custom" o:connectlocs="19,10;16,9;13,8;8,5;4,2;0,0" o:connectangles="0,0,0,0,0,0" textboxrect="0,0,190255,103112"/>
                </v:shape>
                <v:shape id="Shape 2788" o:spid="_x0000_s1167" style="position:absolute;left:6601;top:4074;width:1305;height:626;visibility:visible;mso-wrap-style:square;v-text-anchor:top" coordsize="130475,6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O9ccA&#10;AADeAAAADwAAAGRycy9kb3ducmV2LnhtbESPT2sCMRTE74V+h/AKXoomLmJla5SiVTz0YP1zf2ye&#10;u4ubl3QTdfvtG6HgcZiZ3zDTeWcbcaU21I41DAcKBHHhTM2lhsN+1Z+ACBHZYOOYNPxSgPns+WmK&#10;uXE3/qbrLpYiQTjkqKGK0edShqIii2HgPHHyTq61GJNsS2lavCW4bWSm1FharDktVOhpUVFx3l2s&#10;huVyuF2cX4/qc6vsmiYn/5N9ea17L93HO4hIXXyE/9sbo+EtG49GcL+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ijvXHAAAA3gAAAA8AAAAAAAAAAAAAAAAAmAIAAGRy&#10;cy9kb3ducmV2LnhtbFBLBQYAAAAABAAEAPUAAACMAwAAAAA=&#10;" path="m130475,62689l93267,44829,63402,31434,33636,17860,,e" filled="f" strokeweight=".20672mm">
                  <v:path arrowok="t" o:connecttype="custom" o:connectlocs="13,6;9,4;6,3;3,2;0,0" o:connectangles="0,0,0,0,0" textboxrect="0,0,130475,62689"/>
                </v:shape>
                <v:shape id="Shape 2789" o:spid="_x0000_s1168" style="position:absolute;left:4997;top:2819;width:1604;height:1255;visibility:visible;mso-wrap-style:square;v-text-anchor:top" coordsize="160390,125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K/cYA&#10;AADeAAAADwAAAGRycy9kb3ducmV2LnhtbESPS0sDMRSF90L/Q7iCO5txWtsybVqKRXDjwrEV3F0m&#10;dx50cjMk13b890YQXB7O4+NsdqPr1YVC7DwbeJhmoIgrbztuDBzfn+9XoKIgW+w9k4FvirDbTm42&#10;WFh/5Te6lNKoNMKxQAOtyFBoHauWHMapH4iTV/vgUJIMjbYBr2nc9TrPsoV22HEitDjQU0vVufxy&#10;iRvy2h2wFjnZ2ce8/Dyflq9HY+5ux/0alNAo/+G/9os1sMwX80f4vZOu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bK/cYAAADeAAAADwAAAAAAAAAAAAAAAACYAgAAZHJz&#10;L2Rvd25yZXYueG1sUEsFBgAAAAAEAAQA9QAAAIsDAAAAAA==&#10;" path="m160390,125437l119313,98528,78285,62808,37357,31374,,e" filled="f" strokeweight=".20672mm">
                  <v:path arrowok="t" o:connecttype="custom" o:connectlocs="16,13;12,10;8,6;4,3;0,0" o:connectangles="0,0,0,0,0" textboxrect="0,0,160390,125437"/>
                </v:shape>
                <v:shape id="Shape 2790" o:spid="_x0000_s1169" style="position:absolute;left:4028;top:2012;width:969;height:807;visibility:visible;mso-wrap-style:square;v-text-anchor:top" coordsize="96963,8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eiscA&#10;AADeAAAADwAAAGRycy9kb3ducmV2LnhtbESPT2vCQBTE7wW/w/IEb3VjsFFSV4lCwbYn/1x6e2Rf&#10;k9Ts2zS76vrt3ULB4zAzv2EWq2BacaHeNZYVTMYJCOLS6oYrBcfD2/MchPPIGlvLpOBGDlbLwdMC&#10;c22vvKPL3lciQtjlqKD2vsuldGVNBt3YdsTR+7a9QR9lX0nd4zXCTSvTJMmkwYbjQo0dbWoqT/uz&#10;UVAU1ccu3YTPZv718rMO7+70e3RKjYaheAXhKfhH+L+91QpmaTbN4O9Ov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XorHAAAA3gAAAA8AAAAAAAAAAAAAAAAAmAIAAGRy&#10;cy9kb3ducmV2LnhtbFBLBQYAAAAABAAEAPUAAACMAwAAAAA=&#10;" path="m96963,80668l67222,58343,44773,35839,22449,17980,,e" filled="f" strokeweight=".20672mm">
                  <v:path arrowok="t" o:connecttype="custom" o:connectlocs="10,8;7,6;4,4;2,2;0,0" o:connectangles="0,0,0,0,0" textboxrect="0,0,96963,80668"/>
                </v:shape>
                <v:rect id="Rectangle 2791" o:spid="_x0000_s1170" style="position:absolute;left:2797;top:8029;width:663;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MmsgA&#10;AADeAAAADwAAAGRycy9kb3ducmV2LnhtbESPQWvCQBSE7wX/w/KE3upGKUajawi2xRxbFdTbI/ua&#10;hGbfhuzWRH99t1DocZiZb5h1OphGXKlztWUF00kEgriwuuZSwfHw9rQA4TyyxsYyKbiRg3Qzelhj&#10;om3PH3Td+1IECLsEFVTet4mUrqjIoJvYljh4n7Yz6IPsSqk77APcNHIWRXNpsOawUGFL24qKr/23&#10;UbBbtNk5t/e+bF4vu9P7aflyWHqlHsdDtgLhafD/4b92rhXEs/l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OUya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7"/>
                          </w:rPr>
                          <w:t>0</w:t>
                        </w:r>
                      </w:p>
                    </w:txbxContent>
                  </v:textbox>
                </v:rect>
                <v:rect id="Rectangle 2792" o:spid="_x0000_s1171" style="position:absolute;left:2312;top:6103;width:1308;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6MQA&#10;AADeAAAADwAAAGRycy9kb3ducmV2LnhtbERPy4rCMBTdD/gP4QruxlQRR6tRxAe6dKqg7i7NtS02&#10;N6WJtjNfbxYDszyc93zZmlK8qHaFZQWDfgSCOLW64EzB+bT7nIBwHlljaZkU/JCD5aLzMcdY24a/&#10;6ZX4TIQQdjEqyL2vYildmpNB17cVceDutjboA6wzqWtsQrgp5TCKxtJgwaEhx4rWOaWP5GkU7CfV&#10;6nqwv01Wbm/7y/Ey3ZymXqlet13NQHhq/b/4z33QCr6G41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OjEAAAA3gAAAA8AAAAAAAAAAAAAAAAAmAIAAGRycy9k&#10;b3ducmV2LnhtbFBLBQYAAAAABAAEAPUAAACJAwAAAAA=&#10;" filled="f" stroked="f">
                  <v:textbox inset="0,0,0,0">
                    <w:txbxContent>
                      <w:p w:rsidR="00D74609" w:rsidRDefault="00D74609" w:rsidP="00D74609">
                        <w:pPr>
                          <w:spacing w:line="256" w:lineRule="auto"/>
                        </w:pPr>
                        <w:r>
                          <w:rPr>
                            <w:rFonts w:ascii="Arial" w:eastAsia="Arial" w:hAnsi="Arial" w:cs="Arial"/>
                            <w:sz w:val="17"/>
                          </w:rPr>
                          <w:t>50</w:t>
                        </w:r>
                      </w:p>
                    </w:txbxContent>
                  </v:textbox>
                </v:rect>
                <v:rect id="Rectangle 2793" o:spid="_x0000_s1172" style="position:absolute;left:1827;top:4176;width:1953;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9c8cA&#10;AADeAAAADwAAAGRycy9kb3ducmV2LnhtbESPQWvCQBSE70L/w/IKvemmImpiNiKtRY9VC+rtkX0m&#10;odm3Ibs1qb/eLQg9DjPzDZMue1OLK7WusqzgdRSBIM6trrhQ8HX4GM5BOI+ssbZMCn7JwTJ7GqSY&#10;aNvxjq57X4gAYZeggtL7JpHS5SUZdCPbEAfvYluDPsi2kLrFLsBNLcdRNJUGKw4LJTb0VlL+vf8x&#10;CjbzZnXa2ltX1Ovz5vh5jN8PsVfq5blfLUB46v1/+NHeagWz8XQS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qfXP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sz w:val="17"/>
                          </w:rPr>
                          <w:t>100</w:t>
                        </w:r>
                      </w:p>
                    </w:txbxContent>
                  </v:textbox>
                </v:rect>
                <v:rect id="Rectangle 2794" o:spid="_x0000_s1173" style="position:absolute;left:1827;top:2250;width:1953;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CM8UA&#10;AADeAAAADwAAAGRycy9kb3ducmV2LnhtbESPy4rCMBSG9wO+QziCuzFV0NFqFPGCLp0qqLtDc2yL&#10;zUlpou3M05vFwCx//hvffNmaUryodoVlBYN+BII4tbrgTMH5tPucgHAeWWNpmRT8kIPlovMxx1jb&#10;hr/plfhMhBF2MSrIva9iKV2ak0HXtxVx8O62NuiDrDOpa2zCuCnlMIrG0mDB4SHHitY5pY/kaRTs&#10;J9XqerC/TVZub/vL8TLdnKZeqV63Xc1AeGr9f/ivfdAKvobj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UIzxQAAAN4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sz w:val="17"/>
                          </w:rPr>
                          <w:t>150</w:t>
                        </w:r>
                      </w:p>
                    </w:txbxContent>
                  </v:textbox>
                </v:rect>
                <v:rect id="Rectangle 2795" o:spid="_x0000_s1174" style="position:absolute;left:1827;top:324;width:1953;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nqMgA&#10;AADeAAAADwAAAGRycy9kb3ducmV2LnhtbESPQWvCQBSE70L/w/IKvenGgFajq4TWEo+tCurtkX0m&#10;wezbkN0maX99t1DocZiZb5j1djC16Kh1lWUF00kEgji3uuJCwen4Nl6AcB5ZY22ZFHyRg+3mYbTG&#10;RNueP6g7+EIECLsEFZTeN4mULi/JoJvYhjh4N9sa9EG2hdQt9gFuahlH0VwarDgslNjQS0n5/fBp&#10;FGSLJr3s7Xdf1Ltrdn4/L1+PS6/U0+OQrkB4Gvx/+K+91wqe4/ls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eeo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7"/>
                          </w:rPr>
                          <w:t>200</w:t>
                        </w:r>
                      </w:p>
                    </w:txbxContent>
                  </v:textbox>
                </v:rect>
                <v:rect id="Rectangle 2796" o:spid="_x0000_s1175" style="position:absolute;left:3171;top:9687;width:2299;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538gA&#10;AADeAAAADwAAAGRycy9kb3ducmV2LnhtbESPT2vCQBTE7wW/w/KE3urGQNOYZhXRFj36D2xvj+xr&#10;Esy+DdmtSfvpu0LB4zAzv2HyxWAacaXO1ZYVTCcRCOLC6ppLBafj+1MKwnlkjY1lUvBDDhbz0UOO&#10;mbY97+l68KUIEHYZKqi8bzMpXVGRQTexLXHwvmxn0AfZlVJ32Ae4aWQcRYk0WHNYqLClVUXF5fBt&#10;FGzSdvmxtb992bx9bs6782x9nHmlHsfD8hWEp8Hfw//trVbwEifP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3nf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7"/>
                          </w:rPr>
                          <w:t>0.05</w:t>
                        </w:r>
                      </w:p>
                    </w:txbxContent>
                  </v:textbox>
                </v:rect>
                <v:rect id="Rectangle 2797" o:spid="_x0000_s1176" style="position:absolute;left:7310;top:9687;width:1654;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cRMgA&#10;AADeAAAADwAAAGRycy9kb3ducmV2LnhtbESPQWvCQBSE7wX/w/KE3uqmStVEV5Gq6FFjIfX2yL4m&#10;odm3Ibs1aX99t1DwOMzMN8xy3Zta3Kh1lWUFz6MIBHFudcWFgrfL/mkOwnlkjbVlUvBNDtarwcMS&#10;E207PtMt9YUIEHYJKii9bxIpXV6SQTeyDXHwPmxr0AfZFlK32AW4qeU4iqbSYMVhocSGXkvKP9Mv&#10;o+AwbzbvR/vTFfXueshOWby9xF6px2G/WYDw1Pt7+L991Apm4+nL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29xE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7"/>
                          </w:rPr>
                          <w:t>0.1</w:t>
                        </w:r>
                      </w:p>
                    </w:txbxContent>
                  </v:textbox>
                </v:rect>
                <v:rect id="Rectangle 2798" o:spid="_x0000_s1177" style="position:absolute;left:10890;top:9687;width:230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MMgA&#10;AADeAAAADwAAAGRycy9kb3ducmV2LnhtbESPQWvCQBSE7wX/w/KE3uqmYtVEV5Gq6FFjIfX2yL4m&#10;odm3Ibs1aX99t1DwOMzMN8xy3Zta3Kh1lWUFz6MIBHFudcWFgrfL/mkOwnlkjbVlUvBNDtarwcMS&#10;E207PtMt9YUIEHYJKii9bxIpXV6SQTeyDXHwPmxr0AfZFlK32AW4qeU4iqbSYMVhocSGXkvKP9Mv&#10;o+AwbzbvR/vTFfXueshOWby9xF6px2G/WYDw1Pt7+L991Apm4+nL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MkQw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7"/>
                          </w:rPr>
                          <w:t>0.15</w:t>
                        </w:r>
                      </w:p>
                    </w:txbxContent>
                  </v:textbox>
                </v:rect>
                <v:rect id="Rectangle 2799" o:spid="_x0000_s1178" style="position:absolute;left:15028;top:9687;width:165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hq8cA&#10;AADeAAAADwAAAGRycy9kb3ducmV2LnhtbESPS4vCQBCE78L+h6EXvOlkBV/RUWRV9OhjwfXWZHqT&#10;sJmekBlN9Nc7guCxqKqvqOm8MYW4UuVyywq+uhEI4sTqnFMFP8d1ZwTCeWSNhWVScCMH89lHa4qx&#10;tjXv6XrwqQgQdjEqyLwvYyldkpFB17UlcfD+bGXQB1mlUldYB7gpZC+KBtJgzmEhw5K+M0r+Dxej&#10;YDMqF79be6/TYnXenHan8fI49kq1P5vFBISnxr/Dr/ZWKxj2Bv0+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4av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sz w:val="17"/>
                          </w:rPr>
                          <w:t>0.2</w:t>
                        </w:r>
                      </w:p>
                    </w:txbxContent>
                  </v:textbox>
                </v:rect>
                <v:rect id="Rectangle 2800" o:spid="_x0000_s1179" style="position:absolute;left:8279;top:10852;width:92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3MgA&#10;AADeAAAADwAAAGRycy9kb3ducmV2LnhtbESPT2vCQBTE7wW/w/KE3upGoanGbES0RY/1D6i3R/aZ&#10;BLNvQ3Zr0n76bqHgcZiZ3zDpoje1uFPrKssKxqMIBHFudcWFguPh42UKwnlkjbVlUvBNDhbZ4CnF&#10;RNuOd3Tf+0IECLsEFZTeN4mULi/JoBvZhjh4V9sa9EG2hdQtdgFuajmJolgarDgslNjQqqT8tv8y&#10;CjbTZnne2p+uqN8vm9PnabY+zLxSz8N+OQfhqfeP8H97qxW8TeLX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H/c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b/>
                            <w:sz w:val="17"/>
                          </w:rPr>
                          <w:t>Q</w:t>
                        </w:r>
                      </w:p>
                    </w:txbxContent>
                  </v:textbox>
                </v:rect>
                <v:rect id="Rectangle 2801" o:spid="_x0000_s1180" style="position:absolute;left:8950;top:11354;width:486;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R8gA&#10;AADeAAAADwAAAGRycy9kb3ducmV2LnhtbESPQWvCQBSE7wX/w/KE3upGoUajawi2xRxbFdTbI/ua&#10;hGbfhuzWRH99t1DocZiZb5h1OphGXKlztWUF00kEgriwuuZSwfHw9rQA4TyyxsYyKbiRg3Qzelhj&#10;om3PH3Td+1IECLsEFVTet4mUrqjIoJvYljh4n7Yz6IPsSqk77APcNHIWRXNpsOawUGFL24qKr/23&#10;UbBbtNk5t/e+bF4vu9P7aflyWHqlHsdDtgLhafD/4b92rhXEs/l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4NpH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b/>
                            <w:sz w:val="11"/>
                          </w:rPr>
                          <w:t>d</w:t>
                        </w:r>
                      </w:p>
                    </w:txbxContent>
                  </v:textbox>
                </v:rect>
                <v:rect id="Rectangle 2802" o:spid="_x0000_s1181" style="position:absolute;left:9324;top:10852;width:22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ONcQA&#10;AADeAAAADwAAAGRycy9kb3ducmV2LnhtbERPy4rCMBTdD/gP4QruxlRBR6tRxAe6dKqg7i7NtS02&#10;N6WJtjNfbxYDszyc93zZmlK8qHaFZQWDfgSCOLW64EzB+bT7nIBwHlljaZkU/JCD5aLzMcdY24a/&#10;6ZX4TIQQdjEqyL2vYildmpNB17cVceDutjboA6wzqWtsQrgp5TCKxtJgwaEhx4rWOaWP5GkU7CfV&#10;6nqwv01Wbm/7y/Ey3ZymXqlet13NQHhq/b/4z33QCr6G41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jXEAAAA3gAAAA8AAAAAAAAAAAAAAAAAmAIAAGRycy9k&#10;b3ducmV2LnhtbFBLBQYAAAAABAAEAPUAAACJAwAAAAA=&#10;" filled="f" stroked="f">
                  <v:textbox inset="0,0,0,0">
                    <w:txbxContent>
                      <w:p w:rsidR="00D74609" w:rsidRDefault="00D74609" w:rsidP="00D74609">
                        <w:pPr>
                          <w:spacing w:line="256" w:lineRule="auto"/>
                        </w:pPr>
                        <w:r>
                          <w:rPr>
                            <w:rFonts w:ascii="Arial" w:eastAsia="Arial" w:hAnsi="Arial" w:cs="Arial"/>
                            <w:b/>
                            <w:sz w:val="17"/>
                          </w:rPr>
                          <w:t>/mA</w:t>
                        </w:r>
                      </w:p>
                    </w:txbxContent>
                  </v:textbox>
                </v:rect>
                <v:rect id="Rectangle 2803" o:spid="_x0000_s1182" style="position:absolute;left:11002;top:11354;width:48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rrsgA&#10;AADeAAAADwAAAGRycy9kb3ducmV2LnhtbESPT2vCQBTE70K/w/IKvemmgn8SsxFpLXqsWlBvj+wz&#10;Cc2+DdmtSf30bkHocZiZ3zDpsje1uFLrKssKXkcRCOLc6ooLBV+Hj+EchPPIGmvLpOCXHCyzp0GK&#10;ibYd7+i694UIEHYJKii9bxIpXV6SQTeyDXHwLrY16INsC6lb7ALc1HIcRVNpsOKwUGJDbyXl3/sf&#10;o2Azb1anrb11Rb0+b46fx/j9EHulXp771QKEp97/hx/trVYwG08n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M+uu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b/>
                            <w:sz w:val="11"/>
                          </w:rPr>
                          <w:t>p</w:t>
                        </w:r>
                      </w:p>
                    </w:txbxContent>
                  </v:textbox>
                </v:rect>
                <v:rect id="Rectangle 2804" o:spid="_x0000_s1183" style="position:absolute;left:798;top:6329;width:795;height:13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KT8UA&#10;AADeAAAADwAAAGRycy9kb3ducmV2LnhtbESPy4rCMBSG9wPzDuEI7sZUkTpUo8iA1I3C6Cguj83p&#10;BZuT2kStb28WAy5//hvfbNGZWtypdZVlBcNBBII4s7riQsHffvX1DcJ5ZI21ZVLwJAeL+efHDBNt&#10;H/xL950vRBhhl6CC0vsmkdJlJRl0A9sQBy+3rUEfZFtI3eIjjJtajqIolgYrDg8lNvRTUnbZ3YyC&#10;w3B/O6Zue+ZTfp2MNz7d5kWqVL/XLacgPHX+Hf5vr7WCySiOA0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cpPxQAAAN4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14"/>
                          </w:rPr>
                          <w:t>k</w:t>
                        </w:r>
                      </w:p>
                    </w:txbxContent>
                  </v:textbox>
                </v:rect>
                <v:rect id="Rectangle 2805" o:spid="_x0000_s1184" style="position:absolute;left:1029;top:6071;width:583;height:8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v1McA&#10;AADeAAAADwAAAGRycy9kb3ducmV2LnhtbESPT2vCQBTE70K/w/IK3nQTkSjRVaRQ0kuFahWPz+zL&#10;H8y+TbOrpt++Kwg9DjPzG2a57k0jbtS52rKCeByBIM6trrlU8L1/H81BOI+ssbFMCn7JwXr1Mlhi&#10;qu2dv+i286UIEHYpKqi8b1MpXV6RQTe2LXHwCtsZ9EF2pdQd3gPcNHISRYk0WHNYqLClt4ryy+5q&#10;FBzi/fWYue2ZT8XPbPrps21RZkoNX/vNAoSn3v+Hn+0PrWA2SZIYHn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b9T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b/>
                            <w:sz w:val="9"/>
                          </w:rPr>
                          <w:t>d</w:t>
                        </w:r>
                      </w:p>
                    </w:txbxContent>
                  </v:textbox>
                </v:rect>
                <v:rect id="Rectangle 2806" o:spid="_x0000_s1185" style="position:absolute;left:-1601;top:2898;width:5593;height:13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xo8cA&#10;AADeAAAADwAAAGRycy9kb3ducmV2LnhtbESPT2vCQBTE74LfYXmCN90YJEp0FSmU9FKhWsXjM/vy&#10;B7Nv0+yq6bfvFgo9DjPzG2a97U0jHtS52rKC2TQCQZxbXXOp4PP4OlmCcB5ZY2OZFHyTg+1mOFhj&#10;qu2TP+hx8KUIEHYpKqi8b1MpXV6RQTe1LXHwCtsZ9EF2pdQdPgPcNDKOokQarDksVNjSS0X57XA3&#10;Ck6z4/2cuf2VL8XXYv7us31RZkqNR/1uBcJT7//Df+03rWARJ0kMv3fC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j8aP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b/>
                            <w:sz w:val="14"/>
                          </w:rPr>
                          <w:t xml:space="preserve"> (kN/cm)</w:t>
                        </w:r>
                      </w:p>
                    </w:txbxContent>
                  </v:textbox>
                </v:rect>
                <v:shape id="Shape 35039" o:spid="_x0000_s1186" style="position:absolute;left:9473;top:3492;width:148;height:91;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eascA&#10;AADeAAAADwAAAGRycy9kb3ducmV2LnhtbESP0WoCMRRE34X+Q7gFX6Rma2Erq1HaYov4InX7AZfN&#10;dbN2c7NNoq5/3wiCj8PMnGHmy9624kQ+NI4VPI8zEMSV0w3XCn7Kz6cpiBCRNbaOScGFAiwXD4M5&#10;Ftqd+ZtOu1iLBOFQoAITY1dIGSpDFsPYdcTJ2ztvMSbpa6k9nhPctnKSZbm02HBaMNjRh6Hqd3e0&#10;CkZ6vfLvX9MSy0uzPZjjhg7Vn1LDx/5tBiJSH+/hW3utFbxO8vwFrnfS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EHmrHAAAA3gAAAA8AAAAAAAAAAAAAAAAAmAIAAGRy&#10;cy9kb3ducmV2LnhtbFBLBQYAAAAABAAEAPUAAACMAwAAAAA=&#10;" path="m,l14883,r,9144l,9144,,e" fillcolor="black" stroked="f" strokeweight="0">
                  <v:stroke miterlimit="83231f" joinstyle="miter"/>
                  <v:path arrowok="t" o:connecttype="custom" o:connectlocs="0,0;1,0;1,1;0,1;0,0" o:connectangles="0,0,0,0,0" textboxrect="0,0,14883,9144"/>
                </v:shape>
                <v:shape id="Shape 35040" o:spid="_x0000_s1187" style="position:absolute;left:9920;top:3492;width:149;height:91;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GHscA&#10;AADeAAAADwAAAGRycy9kb3ducmV2LnhtbESP0WoCMRRE34X+Q7gFX6RmK2Urq1HaYov4InX7AZfN&#10;dbN2c7NNoq5/3wiCj8PMnGHmy9624kQ+NI4VPI8zEMSV0w3XCn7Kz6cpiBCRNbaOScGFAiwXD4M5&#10;Ftqd+ZtOu1iLBOFQoAITY1dIGSpDFsPYdcTJ2ztvMSbpa6k9nhPctnKSZbm02HBaMNjRh6Hqd3e0&#10;CkZ6vfLvX9MSy0uzPZjjhg7Vn1LDx/5tBiJSH+/hW3utFbxO8vwFrnfS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thh7HAAAA3gAAAA8AAAAAAAAAAAAAAAAAmAIAAGRy&#10;cy9kb3ducmV2LnhtbFBLBQYAAAAABAAEAPUAAACMAwAAAAA=&#10;" path="m,l14883,r,9144l,9144,,e" fillcolor="black" stroked="f" strokeweight="0">
                  <v:stroke miterlimit="83231f" joinstyle="miter"/>
                  <v:path arrowok="t" o:connecttype="custom" o:connectlocs="0,0;1,0;1,1;0,1;0,0" o:connectangles="0,0,0,0,0" textboxrect="0,0,14883,9144"/>
                </v:shape>
                <v:shape id="Shape 35041" o:spid="_x0000_s1188" style="position:absolute;left:10368;top:3492;width:149;height:91;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jhccA&#10;AADeAAAADwAAAGRycy9kb3ducmV2LnhtbESP0WoCMRRE34X+Q7gFX6RmK3Qrq1HaYov4InX7AZfN&#10;dbN2c7NNoq5/3wiCj8PMnGHmy9624kQ+NI4VPI8zEMSV0w3XCn7Kz6cpiBCRNbaOScGFAiwXD4M5&#10;Ftqd+ZtOu1iLBOFQoAITY1dIGSpDFsPYdcTJ2ztvMSbpa6k9nhPctnKSZbm02HBaMNjRh6Hqd3e0&#10;CkZ6vfLvX9MSy0uzPZjjhg7Vn1LDx/5tBiJSH+/hW3utFbxO8vwFrnfS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hI4XHAAAA3gAAAA8AAAAAAAAAAAAAAAAAmAIAAGRy&#10;cy9kb3ducmV2LnhtbFBLBQYAAAAABAAEAPUAAACMAwAAAAA=&#10;" path="m,l14883,r,9144l,9144,,e" fillcolor="black" stroked="f" strokeweight="0">
                  <v:stroke miterlimit="83231f" joinstyle="miter"/>
                  <v:path arrowok="t" o:connecttype="custom" o:connectlocs="0,0;1,0;1,1;0,1;0,0" o:connectangles="0,0,0,0,0" textboxrect="0,0,14883,9144"/>
                </v:shape>
                <v:shape id="Shape 35042" o:spid="_x0000_s1189" style="position:absolute;left:10815;top:3492;width:149;height:91;visibility:visible;mso-wrap-style:square;v-text-anchor:top" coordsize="148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98sYA&#10;AADeAAAADwAAAGRycy9kb3ducmV2LnhtbESPQWsCMRSE7wX/Q3hCL0Wz9bDK1ii1aJFeRNcf8Ni8&#10;btZuXtYk6vrvm0LB4zAz3zDzZW9bcSUfGscKXscZCOLK6YZrBcdyM5qBCBFZY+uYFNwpwHIxeJpj&#10;od2N93Q9xFokCIcCFZgYu0LKUBmyGMauI07et/MWY5K+ltrjLcFtKydZlkuLDacFgx19GKp+Dher&#10;4EVv1371OSuxvDe7k7l80ak6K/U87N/fQETq4yP8395qBdNJnufwdyd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O98sYAAADeAAAADwAAAAAAAAAAAAAAAACYAgAAZHJz&#10;L2Rvd25yZXYueG1sUEsFBgAAAAAEAAQA9QAAAIsDAAAAAA==&#10;" path="m,l14883,r,9144l,9144,,e" fillcolor="black" stroked="f" strokeweight="0">
                  <v:stroke miterlimit="83231f" joinstyle="miter"/>
                  <v:path arrowok="t" o:connecttype="custom" o:connectlocs="0,0;1,0;1,1;0,1;0,0" o:connectangles="0,0,0,0,0" textboxrect="0,0,14883,9144"/>
                </v:shape>
                <v:rect id="Rectangle 2811" o:spid="_x0000_s1190" style="position:absolute;left:11188;top:2922;width:557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Q+sYA&#10;AADeAAAADwAAAGRycy9kb3ducmV2LnhtbESPT4vCMBTE74LfITzBm6Z6qNo1iuiKHv0H7t4ezdu2&#10;2LyUJmu7++mNIHgcZuY3zHzZmlLcqXaFZQWjYQSCOLW64EzB5bwdTEE4j6yxtEwK/sjBctHtzDHR&#10;tuEj3U8+EwHCLkEFufdVIqVLczLohrYiDt6PrQ36IOtM6hqbADelHEdRLA0WHBZyrGidU3o7/RoF&#10;u2m1+trb/yYrP79318N1tjnPvFL9Xrv6AOGp9e/wq73XCibjOJ7A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Q+sYAAADe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sz w:val="17"/>
                          </w:rPr>
                          <w:t>Ap/Vp=5.8</w:t>
                        </w:r>
                      </w:p>
                    </w:txbxContent>
                  </v:textbox>
                </v:rect>
                <v:shape id="Shape 35043" o:spid="_x0000_s1191" style="position:absolute;left:9473;top:4388;width:522;height:91;visibility:visible;mso-wrap-style:square;v-text-anchor:top" coordsize="522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OLcIA&#10;AADeAAAADwAAAGRycy9kb3ducmV2LnhtbERPy26CQBTdN/EfJtfEXR2KCRp0NAaDLUsfH3DD3AIt&#10;c4cwI+DfdxZNXJ6c9+4wmVYM1LvGsoKPZQSCuLS64UrB/Za/b0A4j6yxtUwKnuTgsJ+97TDVduQL&#10;DVdfiRDCLkUFtfddKqUrazLolrYjDty37Q36APtK6h7HEG5aGUdRIg02HBpq7Cirqfy9PoyCTWyO&#10;p+kz43KV/ax91hZnmxdKLebTcQvC0+Rf4n/3l1awjpMk7A13whW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I4twgAAAN4AAAAPAAAAAAAAAAAAAAAAAJgCAABkcnMvZG93&#10;bnJldi54bWxQSwUGAAAAAAQABAD1AAAAhwMAAAAA&#10;" path="m,l52215,r,9144l,9144,,e" fillcolor="black" stroked="f" strokeweight="0">
                  <v:stroke miterlimit="83231f" joinstyle="miter"/>
                  <v:path arrowok="t" o:connecttype="custom" o:connectlocs="0,0;5,0;5,1;0,1;0,0" o:connectangles="0,0,0,0,0" textboxrect="0,0,52215,9144"/>
                </v:shape>
                <v:shape id="Shape 35044" o:spid="_x0000_s1192" style="position:absolute;left:10294;top:4388;width:522;height:91;visibility:visible;mso-wrap-style:square;v-text-anchor:top" coordsize="522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rtsQA&#10;AADeAAAADwAAAGRycy9kb3ducmV2LnhtbESP3YrCMBSE7xd8h3CEvVtTu1BrNYpU1PXSnwc4NMe2&#10;2pyUJmp9e7OwsJfDzHzDzJe9acSDOldbVjAeRSCIC6trLhWcT5uvFITzyBoby6TgRQ6Wi8HHHDNt&#10;n3ygx9GXIkDYZaig8r7NpHRFRQbdyLbEwbvYzqAPsiul7vAZ4KaRcRQl0mDNYaHClvKKitvxbhSk&#10;sVmt+13OxXd+nfi82W/tZq/U57BfzUB46v1/+K/9oxVM4iSZwu+dcAX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K7bEAAAA3gAAAA8AAAAAAAAAAAAAAAAAmAIAAGRycy9k&#10;b3ducmV2LnhtbFBLBQYAAAAABAAEAPUAAACJAwAAAAA=&#10;" path="m,l52215,r,9144l,9144,,e" fillcolor="black" stroked="f" strokeweight="0">
                  <v:stroke miterlimit="83231f" joinstyle="miter"/>
                  <v:path arrowok="t" o:connecttype="custom" o:connectlocs="0,0;5,0;5,1;0,1;0,0" o:connectangles="0,0,0,0,0" textboxrect="0,0,52215,9144"/>
                </v:shape>
                <v:rect id="Rectangle 2814" o:spid="_x0000_s1193" style="position:absolute;left:11188;top:3818;width:621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eU8YA&#10;AADeAAAADwAAAGRycy9kb3ducmV2LnhtbESPy2rCQBSG9wXfYTiCuzppFkZTRxEvmGWrgro7ZE6T&#10;0MyZkBmTtE/fWRRc/vw3vuV6MLXoqHWVZQVv0wgEcW51xYWCy/nwOgfhPLLG2jIp+CEH69XoZYmp&#10;tj1/UnfyhQgj7FJUUHrfpFK6vCSDbmob4uB92dagD7ItpG6xD+OmlnEUzaTBisNDiQ1tS8q/Tw+j&#10;4DhvNrfM/vZFvb8frx/Xxe688EpNxsPmHYSnwT/D/+1MK0jiWRIAAk5A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weU8YAAADe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sz w:val="17"/>
                          </w:rPr>
                          <w:t>Ap/Vp=12.2</w:t>
                        </w:r>
                      </w:p>
                    </w:txbxContent>
                  </v:textbox>
                </v:rect>
                <v:shape id="Shape 2815" o:spid="_x0000_s1194" style="position:absolute;left:9473;top:5284;width:1491;height:0;visibility:visible;mso-wrap-style:square;v-text-anchor:top" coordsize="149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PNMcA&#10;AADeAAAADwAAAGRycy9kb3ducmV2LnhtbESPQWvCQBSE74L/YXmF3nSjBy2pq1RBUEorNRU8Pnaf&#10;STD7Nma3Jvrru0Khx2FmvmFmi85W4kqNLx0rGA0TEMTamZJzBd/ZevACwgdkg5VjUnAjD4t5vzfD&#10;1LiWv+i6D7mIEPYpKihCqFMpvS7Ioh+6mjh6J9dYDFE2uTQNthFuKzlOkom0WHJcKLCmVUH6vP+x&#10;Cj7KdnvcZffl8v3zcEmORp8z0ko9P3VvryACdeE//NfeGAXT8WQ6gsede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ozzTHAAAA3gAAAA8AAAAAAAAAAAAAAAAAmAIAAGRy&#10;cy9kb3ducmV2LnhtbFBLBQYAAAAABAAEAPUAAACMAwAAAAA=&#10;" path="m,l149178,e" filled="f" strokeweight=".20672mm">
                  <v:path arrowok="t" o:connecttype="custom" o:connectlocs="0,0;15,0" o:connectangles="0,0" textboxrect="0,0,149178,0"/>
                </v:shape>
                <v:rect id="Rectangle 2816" o:spid="_x0000_s1195" style="position:absolute;left:11188;top:4670;width:6215;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lv8cA&#10;AADeAAAADwAAAGRycy9kb3ducmV2LnhtbESPS4vCQBCE74L/YWjBm07MwUfWUcQHelwf4O6tyfQm&#10;wUxPyIwmu79+RxA8FlX1FTVftqYUD6pdYVnBaBiBIE6tLjhTcDnvBlMQziNrLC2Tgl9ysFx0O3NM&#10;tG34SI+Tz0SAsEtQQe59lUjp0pwMuqGtiIP3Y2uDPsg6k7rGJsBNKeMoGkuDBYeFHCta55TeTnej&#10;YD+tVl8H+9dk5fZ7f/28zjbnmVeq32tXHyA8tf4dfrUPWsEkHk9ieN4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Jb/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sz w:val="17"/>
                          </w:rPr>
                          <w:t>Ap/Vp=21.5</w:t>
                        </w:r>
                      </w:p>
                    </w:txbxContent>
                  </v:textbox>
                </v:rect>
                <v:rect id="Rectangle 2817" o:spid="_x0000_s1196" style="position:absolute;left:16783;top:1;width:30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6AJMgA&#10;AADeAAAADwAAAGRycy9kb3ducmV2LnhtbESPQWvCQBSE7wX/w/KE3upGC0ajawi2xRxbFdTbI/ua&#10;hGbfhuzWRH99t1DocZiZb5h1OphGXKlztWUF00kEgriwuuZSwfHw9rQA4TyyxsYyKbiRg3Qzelhj&#10;om3PH3Td+1IECLsEFVTet4mUrqjIoJvYljh4n7Yz6IPsSqk77APcNHIWRXNpsOawUGFL24qKr/23&#10;UbBbtNk5t/e+bF4vu9P7aflyWHqlHsdDtgLhafD/4b92rhXEs3n8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oAkyAAAAN4AAAAPAAAAAAAAAAAAAAAAAJgCAABk&#10;cnMvZG93bnJldi54bWxQSwUGAAAAAAQABAD1AAAAjQMAAAAA&#10;" filled="f" stroked="f">
                  <v:textbox inset="0,0,0,0">
                    <w:txbxContent>
                      <w:p w:rsidR="00D74609" w:rsidRDefault="00D74609" w:rsidP="00D74609">
                        <w:pPr>
                          <w:spacing w:line="256" w:lineRule="auto"/>
                        </w:pPr>
                        <w:r>
                          <w:rPr>
                            <w:rFonts w:ascii="Calibri" w:eastAsia="Calibri" w:hAnsi="Calibri" w:cs="Calibri"/>
                          </w:rPr>
                          <w:t xml:space="preserve"> </w:t>
                        </w:r>
                      </w:p>
                    </w:txbxContent>
                  </v:textbox>
                </v:rect>
                <v:shape id="Shape 2819" o:spid="_x0000_s1197" style="position:absolute;left:20471;top:914;width:0;height:7525;visibility:visible;mso-wrap-style:square;v-text-anchor:top" coordsize="0,75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s38cA&#10;AADeAAAADwAAAGRycy9kb3ducmV2LnhtbESPT4vCMBTE7wt+h/CEvSyariwq1SiLKCjiwX+It0fz&#10;bIvNS2mybffbG0HwOMzMb5jpvDWFqKlyuWUF3/0IBHFidc6pgtNx1RuDcB5ZY2GZFPyTg/ms8zHF&#10;WNuG91QffCoChF2MCjLvy1hKl2Rk0PVtSRy8m60M+iCrVOoKmwA3hRxE0VAazDksZFjSIqPkfvgz&#10;Cs67TZ3ettui8evLV7O5RtcFL5X67La/ExCeWv8Ov9prrWA0GI5+4HknX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37N/HAAAA3gAAAA8AAAAAAAAAAAAAAAAAmAIAAGRy&#10;cy9kb3ducmV2LnhtbFBLBQYAAAAABAAEAPUAAACMAwAAAAA=&#10;" path="m,l,752515e" filled="f" strokeweight=".09861mm">
                  <v:stroke endcap="square"/>
                  <v:path arrowok="t" o:connecttype="custom" o:connectlocs="0,0;0,75" o:connectangles="0,0" textboxrect="0,0,0,752515"/>
                </v:shape>
                <v:shape id="Shape 2820" o:spid="_x0000_s1198" style="position:absolute;left:20186;top:8484;width:250;height:0;visibility:visible;mso-wrap-style:square;v-text-anchor:top" coordsize="24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qCccA&#10;AADeAAAADwAAAGRycy9kb3ducmV2LnhtbESPW2vCQBSE3wv+h+UIfasbA/USXUVahAotxRu+HrLH&#10;bDR7NmS3Mf33rlDo4zAz3zDzZWcr0VLjS8cKhoMEBHHudMmFgsN+/TIB4QOyxsoxKfglD8tF72mO&#10;mXY33lK7C4WIEPYZKjAh1JmUPjdk0Q9cTRy9s2sshiibQuoGbxFuK5kmyUhaLDkuGKzpzVB+3f1Y&#10;BfLbnM5f/Fnup+vq/bLZ4sYcUannfreagQjUhf/wX/tDKxino/ErPO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NKgnHAAAA3gAAAA8AAAAAAAAAAAAAAAAAmAIAAGRy&#10;cy9kb3ducmV2LnhtbFBLBQYAAAAABAAEAPUAAACMAwAAAAA=&#10;" path="m,l24967,e" filled="f" strokeweight=".09861mm">
                  <v:stroke endcap="square"/>
                  <v:path arrowok="t" o:connecttype="custom" o:connectlocs="0,0;3,0" o:connectangles="0,0" textboxrect="0,0,24967,0"/>
                </v:shape>
                <v:shape id="Shape 2821" o:spid="_x0000_s1199" style="position:absolute;left:20186;top:4698;width:250;height:0;visibility:visible;mso-wrap-style:square;v-text-anchor:top" coordsize="24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0fsUA&#10;AADeAAAADwAAAGRycy9kb3ducmV2LnhtbESPQWsCMRSE7wX/Q3iCt5rVw9quRhGLUEEpasXrY/Pc&#10;rG5elk3U9d+bQsHjMDPfMJNZaytxo8aXjhUM+gkI4tzpkgsFv/vl+wcIH5A1Vo5JwYM8zKadtwlm&#10;2t15S7ddKESEsM9QgQmhzqT0uSGLvu9q4uidXGMxRNkUUjd4j3BbyWGSpNJiyXHBYE0LQ/lld7UK&#10;5I85nja8Lvefy+rrvNriyhxQqV63nY9BBGrDK/zf/tYKRsN0lMLfnXgF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7R+xQAAAN4AAAAPAAAAAAAAAAAAAAAAAJgCAABkcnMv&#10;ZG93bnJldi54bWxQSwUGAAAAAAQABAD1AAAAigMAAAAA&#10;" path="m,l24967,e" filled="f" strokeweight=".09861mm">
                  <v:stroke endcap="square"/>
                  <v:path arrowok="t" o:connecttype="custom" o:connectlocs="0,0;3,0" o:connectangles="0,0" textboxrect="0,0,24967,0"/>
                </v:shape>
                <v:shape id="Shape 2822" o:spid="_x0000_s1200" style="position:absolute;left:20186;top:914;width:250;height:0;visibility:visible;mso-wrap-style:square;v-text-anchor:top" coordsize="24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R5cYA&#10;AADeAAAADwAAAGRycy9kb3ducmV2LnhtbESPQWvCQBSE70L/w/IKvemmHoxN3YRSERQqYmzp9ZF9&#10;ZtNm34bsVtN/7wqCx2FmvmEWxWBbcaLeN44VPE8SEMSV0w3XCj4Pq/EchA/IGlvHpOCfPBT5w2iB&#10;mXZn3tOpDLWIEPYZKjAhdJmUvjJk0U9cRxy9o+sthij7WuoezxFuWzlNkpm02HBcMNjRu6Hqt/yz&#10;CuTOfB+3/NEcXlbt8mezx435QqWeHoe3VxCBhnAP39prrSCdztIUrnfiF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MR5cYAAADeAAAADwAAAAAAAAAAAAAAAACYAgAAZHJz&#10;L2Rvd25yZXYueG1sUEsFBgAAAAAEAAQA9QAAAIsDAAAAAA==&#10;" path="m,l24967,e" filled="f" strokeweight=".09861mm">
                  <v:stroke endcap="square"/>
                  <v:path arrowok="t" o:connecttype="custom" o:connectlocs="0,0;3,0" o:connectangles="0,0" textboxrect="0,0,24967,0"/>
                </v:shape>
                <v:shape id="Shape 2823" o:spid="_x0000_s1201" style="position:absolute;left:20471;top:8484;width:11243;height:0;visibility:visible;mso-wrap-style:square;v-text-anchor:top" coordsize="1124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7MMUA&#10;AADeAAAADwAAAGRycy9kb3ducmV2LnhtbERPTWvCQBC9C/6HZQRvummwUaKrSElBoYfWWs1xzE6T&#10;YHY2ZFdN/333UOjx8b5Xm9404k6dqy0reJpGIIgLq2suFRw/XycLEM4ja2wsk4IfcrBZDwcrTLV9&#10;8AfdD74UIYRdigoq79tUSldUZNBNbUscuG/bGfQBdqXUHT5CuGlkHEWJNFhzaKiwpZeKiuvhZhTs&#10;Z9GXTG6LN/2cnd4vxyw/Y54rNR712yUIT73/F/+5d1rBPE7mYW+4E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bswxQAAAN4AAAAPAAAAAAAAAAAAAAAAAJgCAABkcnMv&#10;ZG93bnJldi54bWxQSwUGAAAAAAQABAD1AAAAigMAAAAA&#10;" path="m,l1124255,e" filled="f" strokeweight=".09861mm">
                  <v:stroke endcap="square"/>
                  <v:path arrowok="t" o:connecttype="custom" o:connectlocs="0,0;112,0" o:connectangles="0,0" textboxrect="0,0,1124255,0"/>
                </v:shape>
                <v:shape id="Shape 2824" o:spid="_x0000_s1202" style="position:absolute;left:20471;top:8528;width:0;height:312;visibility:visible;mso-wrap-style:square;v-text-anchor:top" coordsize="0,3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AL8gA&#10;AADeAAAADwAAAGRycy9kb3ducmV2LnhtbESPT2vCQBTE74V+h+UJvdWNOaiNrmItQkGx1Iro7ZF9&#10;+WOzb0N2jfHbu0Khx2FmfsNM552pREuNKy0rGPQjEMSp1SXnCvY/q9cxCOeRNVaWScGNHMxnz09T&#10;TLS98je1O5+LAGGXoILC+zqR0qUFGXR9WxMHL7ONQR9kk0vd4DXATSXjKBpKgyWHhQJrWhaU/u4u&#10;RsHHYb3JVvHyOG7PdNpmX915W78r9dLrFhMQnjr/H/5rf2oFo3g4eoPHnX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0AvyAAAAN4AAAAPAAAAAAAAAAAAAAAAAJgCAABk&#10;cnMvZG93bnJldi54bWxQSwUGAAAAAAQABAD1AAAAjQMAAAAA&#10;" path="m,31213l,e" filled="f" strokeweight=".09861mm">
                  <v:stroke endcap="square"/>
                  <v:path arrowok="t" o:connecttype="custom" o:connectlocs="0,3;0,0" o:connectangles="0,0" textboxrect="0,0,0,31213"/>
                </v:shape>
                <v:shape id="Shape 2825" o:spid="_x0000_s1203" style="position:absolute;left:23282;top:8528;width:0;height:312;visibility:visible;mso-wrap-style:square;v-text-anchor:top" coordsize="0,3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ZlcYA&#10;AADeAAAADwAAAGRycy9kb3ducmV2LnhtbESPy2rCQBSG9wXfYThCd3XSLGyIjmIVodCi1Iro7pA5&#10;uWjmTMhMY3x7ZyG4/PlvfNN5b2rRUesqywreRxEI4szqigsF+7/1WwLCeWSNtWVScCMH89ngZYqp&#10;tlf+pW7nCxFG2KWooPS+SaV0WUkG3cg2xMHLbWvQB9kWUrd4DeOmlnEUjaXBisNDiQ0tS8ouu3+j&#10;YHX4/snX8fKYdGc6bfJtf940n0q9DvvFBISn3j/Dj/aXVvARj5MAEHAC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iZlcYAAADeAAAADwAAAAAAAAAAAAAAAACYAgAAZHJz&#10;L2Rvd25yZXYueG1sUEsFBgAAAAAEAAQA9QAAAIsDAAAAAA==&#10;" path="m,31213l,e" filled="f" strokeweight=".09861mm">
                  <v:stroke endcap="square"/>
                  <v:path arrowok="t" o:connecttype="custom" o:connectlocs="0,3;0,0" o:connectangles="0,0" textboxrect="0,0,0,31213"/>
                </v:shape>
                <v:shape id="Shape 2826" o:spid="_x0000_s1204" style="position:absolute;left:26127;top:8528;width:0;height:312;visibility:visible;mso-wrap-style:square;v-text-anchor:top" coordsize="0,3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8DsgA&#10;AADeAAAADwAAAGRycy9kb3ducmV2LnhtbESPT2vCQBTE74LfYXmF3nRjDhpSV2kVQWhRTEtpb4/s&#10;yx/Nvg3ZbYzfvlsQehxm5jfMcj2YRvTUudqygtk0AkGcW11zqeDjfTdJQDiPrLGxTApu5GC9Go+W&#10;mGp75RP1mS9FgLBLUUHlfZtK6fKKDLqpbYmDV9jOoA+yK6Xu8BrgppFxFM2lwZrDQoUtbSrKL9mP&#10;UbD9fH0rdvHmK+nP9H0ojsP50L4o9fgwPD+B8DT4//C9vdcKFvE8mcHfnX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DwOyAAAAN4AAAAPAAAAAAAAAAAAAAAAAJgCAABk&#10;cnMvZG93bnJldi54bWxQSwUGAAAAAAQABAD1AAAAjQMAAAAA&#10;" path="m,31213l,e" filled="f" strokeweight=".09861mm">
                  <v:stroke endcap="square"/>
                  <v:path arrowok="t" o:connecttype="custom" o:connectlocs="0,3;0,0" o:connectangles="0,0" textboxrect="0,0,0,31213"/>
                </v:shape>
                <v:shape id="Shape 2827" o:spid="_x0000_s1205" style="position:absolute;left:28938;top:8528;width:0;height:312;visibility:visible;mso-wrap-style:square;v-text-anchor:top" coordsize="0,3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iecgA&#10;AADeAAAADwAAAGRycy9kb3ducmV2LnhtbESPT2vCQBTE7wW/w/IKvdVNc9AQXUUtQqHFUhXR2yP7&#10;8kezb0N2G+O3d4VCj8PM/IaZzntTi45aV1lW8DaMQBBnVldcKNjv1q8JCOeRNdaWScGNHMxng6cp&#10;ptpe+Ye6rS9EgLBLUUHpfZNK6bKSDLqhbYiDl9vWoA+yLaRu8RrgppZxFI2kwYrDQokNrUrKLttf&#10;o+D98PmVr+PVMenOdNrk3/150yyVennuFxMQnnr/H/5rf2gF43iUxPC4E6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qJ5yAAAAN4AAAAPAAAAAAAAAAAAAAAAAJgCAABk&#10;cnMvZG93bnJldi54bWxQSwUGAAAAAAQABAD1AAAAjQMAAAAA&#10;" path="m,31213l,e" filled="f" strokeweight=".09861mm">
                  <v:stroke endcap="square"/>
                  <v:path arrowok="t" o:connecttype="custom" o:connectlocs="0,3;0,0" o:connectangles="0,0" textboxrect="0,0,0,31213"/>
                </v:shape>
                <v:shape id="Shape 2828" o:spid="_x0000_s1206" style="position:absolute;left:31749;top:8528;width:0;height:312;visibility:visible;mso-wrap-style:square;v-text-anchor:top" coordsize="0,3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H4sgA&#10;AADeAAAADwAAAGRycy9kb3ducmV2LnhtbESP3WrCQBSE7wt9h+UUvKubRrAhdZVWEQRF0Zaid4fs&#10;yY/Nng3ZNca37xYKXg4z8w0zmfWmFh21rrKs4GUYgSDOrK64UPD1uXxOQDiPrLG2TApu5GA2fXyY&#10;YKrtlffUHXwhAoRdigpK75tUSpeVZNANbUMcvNy2Bn2QbSF1i9cAN7WMo2gsDVYcFkpsaF5S9nO4&#10;GAWL7/UmX8bzY9Kd6bTNd/1523woNXjq399AeOr9PfzfXmkFr/E4GcHfnXAF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gfiyAAAAN4AAAAPAAAAAAAAAAAAAAAAAJgCAABk&#10;cnMvZG93bnJldi54bWxQSwUGAAAAAAQABAD1AAAAjQMAAAAA&#10;" path="m,31213l,e" filled="f" strokeweight=".09861mm">
                  <v:stroke endcap="square"/>
                  <v:path arrowok="t" o:connecttype="custom" o:connectlocs="0,3;0,0" o:connectangles="0,0" textboxrect="0,0,0,31213"/>
                </v:shape>
                <v:shape id="Shape 2829" o:spid="_x0000_s1207" style="position:absolute;left:20453;top:2494;width:178;height:624;visibility:visible;mso-wrap-style:square;v-text-anchor:top" coordsize="17749,6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hN8cA&#10;AADeAAAADwAAAGRycy9kb3ducmV2LnhtbESPT2vCQBDF7wW/wzKCt7pRbJTUVcQ/YAsetD30OGTH&#10;bDA7G7Mbk377bqHQ4+PN+715y3VvK/GgxpeOFUzGCQji3OmSCwWfH4fnBQgfkDVWjknBN3lYrwZP&#10;S8y06/hMj0soRISwz1CBCaHOpPS5IYt+7Gri6F1dYzFE2RRSN9hFuK3kNElSabHk2GCwpq2h/HZp&#10;bXyD9vy227/s3K1r20P6dQ/m9K7UaNhvXkEE6sP/8V/6qBXMp+liBr9zIgP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8oTfHAAAA3gAAAA8AAAAAAAAAAAAAAAAAmAIAAGRy&#10;cy9kb3ducmV2LnhtbFBLBQYAAAAABAAEAPUAAACMAwAAAAA=&#10;" path="m,62426l,57988,3550,44556,7100,17929,10649,9053,14199,r3550,l17749,4616e" filled="f" strokeweight=".19722mm">
                  <v:path arrowok="t" o:connecttype="custom" o:connectlocs="0,6;0,6;0,4;1,2;1,1;1,0;2,0;2,0" o:connectangles="0,0,0,0,0,0,0,0" textboxrect="0,0,17749,62426"/>
                </v:shape>
                <v:shape id="Shape 2830" o:spid="_x0000_s1208" style="position:absolute;left:20631;top:2540;width:250;height:5877;visibility:visible;mso-wrap-style:square;v-text-anchor:top" coordsize="24967,587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qcYA&#10;AADeAAAADwAAAGRycy9kb3ducmV2LnhtbESPW2sCMRSE3wX/QziCb5qtUl22RlFpi69eoPh22Jzu&#10;xc3JNom6/femUPBxmJlvmMWqM424kfOVZQUv4wQEcW51xYWC0/FjlILwAVljY5kU/JKH1bLfW2Cm&#10;7Z33dDuEQkQI+wwVlCG0mZQ+L8mgH9uWOHrf1hkMUbpCaof3CDeNnCTJTBqsOC6U2NK2pPxyuBoF&#10;/tpNf+qvzfnyvv10yf5UnzGtlRoOuvUbiEBdeIb/2zutYD6Zpa/wdyd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0qcYAAADeAAAADwAAAAAAAAAAAAAAAACYAgAAZHJz&#10;L2Rvd25yZXYueG1sUEsFBgAAAAAEAAQA9QAAAIsDAAAAAA==&#10;" path="m,l,22189,3550,48935r,66745l7100,155739r,138048l10650,382840r3550,44497l14200,467426r3549,40088l17749,538727r3668,26775l24967,587692e" filled="f" strokeweight=".19722mm">
                  <v:path arrowok="t" o:connecttype="custom" o:connectlocs="0,0;0,2;0,5;0,12;1,16;1,29;1,38;1,43;1,47;2,51;2,54;2,57;3,59" o:connectangles="0,0,0,0,0,0,0,0,0,0,0,0,0" textboxrect="0,0,24967,587692"/>
                </v:shape>
                <v:shape id="Shape 2831" o:spid="_x0000_s1209" style="position:absolute;left:20881;top:8417;width:90;height:180;visibility:visible;mso-wrap-style:square;v-text-anchor:top" coordsize="9037,17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IIcUA&#10;AADeAAAADwAAAGRycy9kb3ducmV2LnhtbESPUUvDMBSF34X9h3AHvrnUMuqoy8YQhMFQ1ik+X5q7&#10;prO5KUnW1n9vhIGPh3POdzjr7WQ7MZAPrWMFj4sMBHHtdMuNgs+P14cViBCRNXaOScEPBdhuZndr&#10;LLUbuaLhFBuRIBxKVGBi7EspQ23IYli4njh5Z+ctxiR9I7XHMcFtJ/MsK6TFltOCwZ5eDNXfp6tV&#10;kB1ixflQj2/mvbp4vzS749ek1P182j2DiDTF//CtvdcKnvJiVc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MghxQAAAN4AAAAPAAAAAAAAAAAAAAAAAJgCAABkcnMv&#10;ZG93bnJldi54bWxQSwUGAAAAAAQABAD1AAAAigMAAAAA&#10;" path="m9037,17963l3550,13314,,e" filled="f" strokeweight=".19722mm">
                  <v:path arrowok="t" o:connecttype="custom" o:connectlocs="1,2;0,1;0,0" o:connectangles="0,0,0" textboxrect="0,0,9037,17963"/>
                </v:shape>
                <v:shape id="Shape 2832" o:spid="_x0000_s1210" style="position:absolute;left:21234;top:8105;width:428;height:492;visibility:visible;mso-wrap-style:square;v-text-anchor:top" coordsize="42845,4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nsQA&#10;AADeAAAADwAAAGRycy9kb3ducmV2LnhtbESPT4vCMBTE78J+h/AW9mZTe9Bu1yhSWPC04h/w+mie&#10;bd3mpTSxrd/eCILHYWZ+wyzXo2lET52rLSuYRTEI4sLqmksFp+PvNAXhPLLGxjIpuJOD9epjssRM&#10;24H31B98KQKEXYYKKu/bTEpXVGTQRbYlDt7FdgZ9kF0pdYdDgJtGJnE8lwZrDgsVtpRXVPwfbkbB&#10;XzNszHc6nNHEeZ7QbHetx16pr89x8wPC0+jf4Vd7qxUsknm6gOedcAX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1Z7EAAAA3gAAAA8AAAAAAAAAAAAAAAAAmAIAAGRycy9k&#10;b3ducmV2LnhtbFBLBQYAAAAABAAEAPUAAACJAwAAAAA=&#10;" path="m,49176r153,-63l14352,44527,25120,31213,35745,17899,42845,e" filled="f" strokeweight=".19722mm">
                  <v:path arrowok="t" o:connecttype="custom" o:connectlocs="0,5;0,5;1,4;3,3;4,2;4,0" o:connectangles="0,0,0,0,0,0" textboxrect="0,0,42845,49176"/>
                </v:shape>
                <v:shape id="Shape 2833" o:spid="_x0000_s1211" style="position:absolute;left:21662;top:2585;width:819;height:5520;visibility:visible;mso-wrap-style:square;v-text-anchor:top" coordsize="81883,55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usIA&#10;AADeAAAADwAAAGRycy9kb3ducmV2LnhtbERPy4rCMBTdD/gP4QruxtQKjlSjiPgCN+MLXF6aa1ts&#10;bkoTbf17sxBcHs57Om9NKZ5Uu8KygkE/AkGcWl1wpuB8Wv+OQTiPrLG0TApe5GA+6/xMMdG24QM9&#10;jz4TIYRdggpy76tESpfmZND1bUUcuJutDfoA60zqGpsQbkoZR9FIGiw4NORY0TKn9H58GAXN/XK4&#10;mv9z8yhXw/3wZDbXbREr1eu2iwkIT63/ij/unVbwF4/GYW+4E6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3W6wgAAAN4AAAAPAAAAAAAAAAAAAAAAAJgCAABkcnMvZG93&#10;bnJldi54bWxQSwUGAAAAAAQABAD1AAAAhwMAAAAA&#10;" path="m,552041l3550,529852r7099,-26775l14199,467426r7100,-35503l24848,387396r3693,-40059l39190,253846,49840,169231r3549,-40118l60489,89053,64039,57811,71138,31065,74688,13314,81883,e" filled="f" strokeweight=".19722mm">
                  <v:path arrowok="t" o:connecttype="custom" o:connectlocs="0,55;0,53;1,50;1,47;2,43;2,39;3,35;4,25;5,17;5,13;6,9;6,6;7,3;7,1;8,0" o:connectangles="0,0,0,0,0,0,0,0,0,0,0,0,0,0,0" textboxrect="0,0,81883,552041"/>
                </v:shape>
                <v:shape id="Shape 2834" o:spid="_x0000_s1212" style="position:absolute;left:22481;top:2540;width:960;height:3028;visibility:visible;mso-wrap-style:square;v-text-anchor:top" coordsize="95988,30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w+skA&#10;AADeAAAADwAAAGRycy9kb3ducmV2LnhtbESPQWvCQBSE74X+h+UJvdWNKYk2ukotLVi1h1oPHh/Z&#10;Z5I2+zZk1xj/fVcoeBxm5htmtuhNLTpqXWVZwWgYgSDOra64ULD/fn+cgHAeWWNtmRRcyMFifn83&#10;w0zbM39Rt/OFCBB2GSoovW8yKV1ekkE3tA1x8I62NeiDbAupWzwHuKllHEWpNFhxWCixodeS8t/d&#10;yShITqvk5/Ow5nj5tNwmb2m3+ZCdUg+D/mUKwlPvb+H/9korGMfp5Bmud8IV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Kw+skAAADeAAAADwAAAAAAAAAAAAAAAACYAgAA&#10;ZHJzL2Rvd25yZXYueG1sUEsFBgAAAAAEAAQA9QAAAI4DAAAAAA==&#10;" path="m,4438l7100,r3549,l17749,8876r7100,13313l31948,39941r3550,22308l49745,111242r14294,53373l74688,218165r10650,48995l92438,284911r3550,17870e" filled="f" strokeweight=".19722mm">
                  <v:path arrowok="t" o:connecttype="custom" o:connectlocs="0,0;1,0;1,0;2,1;2,2;3,4;4,6;5,11;6,16;7,22;9,27;9,28;10,30" o:connectangles="0,0,0,0,0,0,0,0,0,0,0,0,0" textboxrect="0,0,95988,302781"/>
                </v:shape>
                <v:shape id="Shape 2835" o:spid="_x0000_s1213" style="position:absolute;left:23441;top:5568;width:570;height:1469;visibility:visible;mso-wrap-style:square;v-text-anchor:top" coordsize="56939,146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0IMcA&#10;AADeAAAADwAAAGRycy9kb3ducmV2LnhtbESPy2rCQBSG9wXfYThCd3USF15SRymlFhe1YFTE3Wnm&#10;NBPMnImZqca3dxYFlz//jW+26GwtLtT6yrGCdJCAIC6crrhUsNsuXyYgfEDWWDsmBTfysJj3nmaY&#10;aXflDV3yUIo4wj5DBSaEJpPSF4Ys+oFriKP361qLIcq2lLrFaxy3tRwmyUharDg+GGzo3VBxyv+s&#10;gv3352GVmJR/TukkP56P04+vsFbqud+9vYII1IVH+L+90grGw9E0AkSci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7dCDHAAAA3gAAAA8AAAAAAAAAAAAAAAAAmAIAAGRy&#10;cy9kb3ducmV2LnhtbFBLBQYAAAAABAAEAPUAAACMAwAAAAA=&#10;" path="m,l14341,48994,28541,93491r10649,31065l56939,146893e" filled="f" strokeweight=".19722mm">
                  <v:path arrowok="t" o:connecttype="custom" o:connectlocs="0,0;1,5;3,9;4,12;6,15" o:connectangles="0,0,0,0,0" textboxrect="0,0,56939,146893"/>
                </v:shape>
                <v:shape id="Shape 2836" o:spid="_x0000_s1214" style="position:absolute;left:24011;top:6904;width:1174;height:177;visibility:visible;mso-wrap-style:square;v-text-anchor:top" coordsize="117476,1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0VccA&#10;AADeAAAADwAAAGRycy9kb3ducmV2LnhtbESPQWsCMRSE74L/IbxCbzWrFtuuRpHFFi89uJXS42Pz&#10;3F26eVmS6Kb/vhEEj8PMfMOsNtF04kLOt5YVTCcZCOLK6pZrBcev96dXED4ga+wsk4I/8rBZj0cr&#10;zLUd+ECXMtQiQdjnqKAJoc+l9FVDBv3E9sTJO1lnMCTpaqkdDgluOjnLsoU02HJaaLCnoqHqtzwb&#10;BfPP7vyzf3a74rjTcdsW33EoP5R6fIjbJYhAMdzDt/ZeK3iZLd6mcL2Tr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jtFXHAAAA3gAAAA8AAAAAAAAAAAAAAAAAmAIAAGRy&#10;cy9kb3ducmV2LnhtbFBLBQYAAAAABAAEAPUAAACMAwAAAAA=&#10;" path="m,13314r10744,4438l42693,17752,56892,13314,88983,4438,103182,r14294,e" filled="f" strokeweight=".19722mm">
                  <v:path arrowok="t" o:connecttype="custom" o:connectlocs="0,1;1,2;4,2;6,1;9,0;10,0;12,0" o:connectangles="0,0,0,0,0,0,0" textboxrect="0,0,117476,17752"/>
                </v:shape>
                <v:shape id="Shape 2837" o:spid="_x0000_s1215" style="position:absolute;left:25185;top:6904;width:818;height:534;visibility:visible;mso-wrap-style:square;v-text-anchor:top" coordsize="81788,5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Uj8gA&#10;AADeAAAADwAAAGRycy9kb3ducmV2LnhtbESPT2vCQBTE74LfYXlCb3VjDlZTVzFaoaf+0Vro7ZF9&#10;2QSzb0N21fjtu4WCx2FmfsMsVr1txIU6XztWMBknIIgLp2s2Cr4Ou8cZCB+QNTaOScGNPKyWw8EC&#10;M+2u/EmXfTAiQthnqKAKoc2k9EVFFv3YtcTRK11nMUTZGak7vEa4bWSaJFNpsea4UGFLm4qK0/5s&#10;FRzz2bd5P5Y/6Yd50dv8Vp7ecqnUw6hfP4MI1Id7+L/9qhU8pdN5C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hSPyAAAAN4AAAAPAAAAAAAAAAAAAAAAAJgCAABk&#10;cnMvZG93bnJldi54bWxQSwUGAAAAAAQABAD1AAAAjQMAAAAA&#10;" path="m,l10650,4438r10649,8876l42598,35503r10650,9024l60489,53402r10650,l81788,44527e" filled="f" strokeweight=".19722mm">
                  <v:path arrowok="t" o:connecttype="custom" o:connectlocs="0,0;1,0;2,1;4,4;5,4;6,5;7,5;8,4" o:connectangles="0,0,0,0,0,0,0,0" textboxrect="0,0,81788,53402"/>
                </v:shape>
                <v:shape id="Shape 2838" o:spid="_x0000_s1216" style="position:absolute;left:26003;top:4855;width:854;height:2494;visibility:visible;mso-wrap-style:square;v-text-anchor:top" coordsize="85433,24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SwLckA&#10;AADeAAAADwAAAGRycy9kb3ducmV2LnhtbESPzWvCQBTE7wX/h+UJvRTd+IEf0VVstGAPPTS16PGR&#10;fSbB7NuQXTX9791CocdhZn7DLNetqcSNGldaVjDoRyCIM6tLzhUcvt56MxDOI2usLJOCH3KwXnWe&#10;lhhre+dPuqU+FwHCLkYFhfd1LKXLCjLo+rYmDt7ZNgZ9kE0udYP3ADeVHEbRRBosOSwUWFNSUHZJ&#10;r0bBuD6M09lH+7o7ejq9v3xvkzTZKvXcbTcLEJ5a/x/+a++1gulwMh/B751wBeTq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7SwLckAAADeAAAADwAAAAAAAAAAAAAAAACYAgAA&#10;ZHJzL2Rvd25yZXYueG1sUEsFBgAAAAAEAAQA9QAAAI4DAAAAAA==&#10;" path="m,249408r3550,-9024l10650,227071r3550,-13314l21299,191420,32043,151361,42693,106804,53342,62307,63992,26805,71091,13314,74641,4438,81883,r3550,e" filled="f" strokeweight=".19722mm">
                  <v:path arrowok="t" o:connecttype="custom" o:connectlocs="0,25;0,24;1,23;1,21;2,19;3,15;4,11;5,6;6,3;7,1;7,0;8,0;9,0" o:connectangles="0,0,0,0,0,0,0,0,0,0,0,0,0" textboxrect="0,0,85433,249408"/>
                </v:shape>
                <v:shape id="Shape 2839" o:spid="_x0000_s1217" style="position:absolute;left:26857;top:4855;width:747;height:3562;visibility:visible;mso-wrap-style:square;v-text-anchor:top" coordsize="74641,35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BqMgA&#10;AADeAAAADwAAAGRycy9kb3ducmV2LnhtbESPQWsCMRSE74X+h/AKvdWsUrSuRikVsexFuvXg8bF5&#10;btYmL9tN1K2/vikIPQ4z8w0zX/bOijN1ofGsYDjIQBBXXjdcK9h9rp9eQISIrNF6JgU/FGC5uL+b&#10;Y679hT/oXMZaJAiHHBWYGNtcylAZchgGviVO3sF3DmOSXS11h5cEd1aOsmwsHTacFgy29Gao+ipP&#10;TsG17a92sw/mYIvJcFpsV99FeVTq8aF/nYGI1Mf/8K39rhVMRuPpM/zd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4GoyAAAAN4AAAAPAAAAAAAAAAAAAAAAAJgCAABk&#10;cnMvZG93bnJldi54bWxQSwUGAAAAAAQABAD1AAAAjQMAAAAA&#10;" path="m,l3550,4438r7099,13313l14199,35680r3550,22190l21299,80177r3550,26627l35498,164793r7100,62278l53342,280473r3550,26775l63992,325000r3550,17899l74641,356213e" filled="f" strokeweight=".19722mm">
                  <v:path arrowok="t" o:connecttype="custom" o:connectlocs="0,0;0,0;1,2;1,4;2,6;2,8;2,11;4,16;4,23;5,28;6,31;6,32;7,34;7,36" o:connectangles="0,0,0,0,0,0,0,0,0,0,0,0,0,0" textboxrect="0,0,74641,356213"/>
                </v:shape>
                <v:shape id="Shape 2840" o:spid="_x0000_s1218" style="position:absolute;left:27604;top:8417;width:215;height:180;visibility:visible;mso-wrap-style:square;v-text-anchor:top" coordsize="21516,17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KyscA&#10;AADeAAAADwAAAGRycy9kb3ducmV2LnhtbESP0WrCQBRE3wv+w3ILvpS6UWhaUzfBCgUfrBDtB1yy&#10;12xI9m7MbjX9+65Q8HGYmTPMqhhtJy40+MaxgvksAUFcOd1wreD7+Pn8BsIHZI2dY1LwSx6KfPKw&#10;wky7K5d0OYRaRAj7DBWYEPpMSl8ZsuhnrieO3skNFkOUQy31gNcIt51cJEkqLTYcFwz2tDFUtYcf&#10;q6D7KOfmnNbtdn/82u1T+dSsW1Jq+jiu30EEGsM9/N/eagWvi3T5Arc78Qr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iysrHAAAA3gAAAA8AAAAAAAAAAAAAAAAAmAIAAGRy&#10;cy9kb3ducmV2LnhtbFBLBQYAAAAABAAEAPUAAACMAwAAAAA=&#10;" path="m21516,17963l14200,13314,,e" filled="f" strokeweight=".19722mm">
                  <v:path arrowok="t" o:connecttype="custom" o:connectlocs="2,2;1,1;0,0" o:connectangles="0,0,0" textboxrect="0,0,21516,17963"/>
                </v:shape>
                <v:shape id="Shape 2841" o:spid="_x0000_s1219" style="position:absolute;left:28242;top:7883;width:607;height:714;visibility:visible;mso-wrap-style:square;v-text-anchor:top" coordsize="60696,7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fs8kA&#10;AADeAAAADwAAAGRycy9kb3ducmV2LnhtbESPQWvCQBSE70L/w/IKvUjdNIWkja5SCoVSi6ItirdH&#10;9pmkzb4Nu6um/94VhB6HmfmGmcx604ojOd9YVvAwSkAQl1Y3XCn4/nq7fwLhA7LG1jIp+CMPs+nN&#10;YIKFtide0XEdKhEh7AtUUIfQFVL6siaDfmQ74ujtrTMYonSV1A5PEW5amSZJJg02HBdq7Oi1pvJ3&#10;fTAK0s+h01vzka/25dLsfhb5Y7+ZK3V327+MQQTqw3/42n7XCvI0e87gcideATk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1jfs8kAAADeAAAADwAAAAAAAAAAAAAAAACYAgAA&#10;ZHJzL2Rvd25yZXYueG1sUEsFBgAAAAAEAAQA9QAAAI4DAAAAAA==&#10;" path="m,71365r254,-63l14453,57840,32297,44527,46497,22189,60696,e" filled="f" strokeweight=".19722mm">
                  <v:path arrowok="t" o:connecttype="custom" o:connectlocs="0,7;0,7;1,6;3,4;5,2;6,0" o:connectangles="0,0,0,0,0,0" textboxrect="0,0,60696,71365"/>
                </v:shape>
                <v:shape id="Shape 2842" o:spid="_x0000_s1220" style="position:absolute;left:28849;top:4588;width:677;height:3295;visibility:visible;mso-wrap-style:square;v-text-anchor:top" coordsize="67683,32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CfccA&#10;AADeAAAADwAAAGRycy9kb3ducmV2LnhtbESPW2sCMRSE3wv+h3AE32rWrXjZbpRSKJTiQ9VqXw+b&#10;sxdMTpZN1PXfm4LQx2FmvmHydW+NuFDnG8cKJuMEBHHhdMOVgp/9x/MChA/IGo1jUnAjD+vV4CnH&#10;TLsrb+myC5WIEPYZKqhDaDMpfVGTRT92LXH0StdZDFF2ldQdXiPcGpkmyUxabDgu1NjSe03FaXe2&#10;CuzBld8n/ZuareH95qVNv6aTo1KjYf/2CiJQH/7Dj/anVjBPZ8s5/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CAn3HAAAA3gAAAA8AAAAAAAAAAAAAAAAAmAIAAGRy&#10;cy9kb3ducmV2LnhtbFBLBQYAAAAABAAEAPUAAACMAwAAAAA=&#10;" path="m,329556l7100,316242r3550,-17899l17891,258254r7100,-48964l32090,155917r7100,-48994l46290,57988,53389,22308,60489,8876,67683,e" filled="f" strokeweight=".19722mm">
                  <v:path arrowok="t" o:connecttype="custom" o:connectlocs="0,33;1,32;1,30;2,26;3,21;3,16;4,11;5,6;5,2;6,1;7,0" o:connectangles="0,0,0,0,0,0,0,0,0,0,0" textboxrect="0,0,67683,329556"/>
                </v:shape>
                <v:shape id="Shape 2843" o:spid="_x0000_s1221" style="position:absolute;left:29526;top:4499;width:1672;height:890;visibility:visible;mso-wrap-style:square;v-text-anchor:top" coordsize="167221,8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oNMAA&#10;AADeAAAADwAAAGRycy9kb3ducmV2LnhtbERPy4rCMBTdC/5DuII7TRV0Oh2jiOBr52v2l+ZOW2xu&#10;ahK1/r1ZCLM8nPds0ZpaPMj5yrKC0TABQZxbXXGh4HJeD1IQPiBrrC2Tghd5WMy7nRlm2j75SI9T&#10;KEQMYZ+hgjKEJpPS5yUZ9EPbEEfuzzqDIUJXSO3wGcNNLcdJMpUGK44NJTa0Kim/nu5GwZ13B7dB&#10;3Ka0T+3ZHH4nt6RWqt9rlz8gArXhX/xx77SCr/H0O+6Nd+IV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hoNMAAAADeAAAADwAAAAAAAAAAAAAAAACYAgAAZHJzL2Rvd25y&#10;ZXYueG1sUEsFBgAAAAAEAAQA9QAAAIUDAAAAAA==&#10;" path="m,8876l7100,4438,17749,,39048,4438,60489,17752,85338,31183r24943,22190l131580,71302r21299,13313l167221,89053e" filled="f" strokeweight=".19722mm">
                  <v:path arrowok="t" o:connecttype="custom" o:connectlocs="0,1;1,0;2,0;4,0;6,2;9,3;11,5;13,7;15,8;17,9" o:connectangles="0,0,0,0,0,0,0,0,0,0" textboxrect="0,0,167221,89053"/>
                </v:shape>
                <v:shape id="Shape 2844" o:spid="_x0000_s1222" style="position:absolute;left:31198;top:4632;width:498;height:757;visibility:visible;mso-wrap-style:square;v-text-anchor:top" coordsize="49792,7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A18kA&#10;AADeAAAADwAAAGRycy9kb3ducmV2LnhtbESPQWsCMRSE74X+h/AKvZSarYLWrVFKQdGDB22x7e2x&#10;eW6Wbl6WJLuu/94IQo/DzHzDzBa9rUVHPlSOFbwMMhDEhdMVlwq+PpfPryBCRNZYOyYFZwqwmN/f&#10;zTDX7sQ76vaxFAnCIUcFJsYmlzIUhiyGgWuIk3d03mJM0pdSezwluK3lMMvG0mLFacFgQx+Gir99&#10;axX8Pv3Y75EfmVW7mSy33dEe2nBQ6vGhf38DEamP/+Fbe60VTIbj6RSud9IV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zA18kAAADeAAAADwAAAAAAAAAAAAAAAACYAgAA&#10;ZHJzL2Rvd25yZXYueG1sUEsFBgAAAAAEAAQA9QAAAI4DAAAAAA==&#10;" path="m,75740r10649,l21299,66864,31948,49113,39048,22308,49792,e" filled="f" strokeweight=".19722mm">
                  <v:path arrowok="t" o:connecttype="custom" o:connectlocs="0,8;1,8;2,7;3,5;4,2;5,0" o:connectangles="0,0,0,0,0,0" textboxrect="0,0,49792,75740"/>
                </v:shape>
                <v:rect id="Rectangle 2845" o:spid="_x0000_s1223" style="position:absolute;left:19280;top:7895;width:632;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is8YA&#10;AADeAAAADwAAAGRycy9kb3ducmV2LnhtbESPy2rCQBSG9wXfYTiCuzoxCy+powRbSZZWBe3ukDlN&#10;QjNnQmY0aZ/eWRRc/vw3vvV2MI24U+dqywpm0wgEcWF1zaWC82n/ugThPLLGxjIp+CUH283oZY2J&#10;tj1/0v3oSxFG2CWooPK+TaR0RUUG3dS2xMH7tp1BH2RXSt1hH8ZNI+MomkuDNYeHClvaVVT8HG9G&#10;QbZs02tu//qy+fjKLofL6v208kpNxkP6BsLT4J/h/3auFSziRRQAAk5A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tis8YAAADe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sz w:val="17"/>
                          </w:rPr>
                          <w:t>0</w:t>
                        </w:r>
                      </w:p>
                    </w:txbxContent>
                  </v:textbox>
                </v:rect>
                <v:rect id="Rectangle 2846" o:spid="_x0000_s1224" style="position:absolute;left:18354;top:4109;width:1864;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HKMcA&#10;AADeAAAADwAAAGRycy9kb3ducmV2LnhtbESPQWvCQBSE70L/w/KE3nRjDtVEV5G2Eo9tLKi3R/aZ&#10;BLNvQ3Y1aX99tyD0OMzMN8xqM5hG3KlztWUFs2kEgriwuuZSwddhN1mAcB5ZY2OZFHyTg836abTC&#10;VNueP+me+1IECLsUFVTet6mUrqjIoJvaljh4F9sZ9EF2pdQd9gFuGhlH0Ys0WHNYqLCl14qKa34z&#10;CrJFuz3t7U9fNu/n7PhxTN4OiVfqeTxslyA8Df4//GjvtYJ5PI9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Xxyj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sz w:val="17"/>
                          </w:rPr>
                          <w:t>100</w:t>
                        </w:r>
                      </w:p>
                    </w:txbxContent>
                  </v:textbox>
                </v:rect>
                <v:rect id="Rectangle 2847" o:spid="_x0000_s1225" style="position:absolute;left:18354;top:325;width:1864;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ZX8YA&#10;AADeAAAADwAAAGRycy9kb3ducmV2LnhtbESPS4vCQBCE7wv7H4Ze8LZONgcf0VFkddGjL1BvTaZN&#10;gpmekJk10V/vCILHoqq+osbT1pTiSrUrLCv46UYgiFOrC84U7Hd/3wMQziNrLC2Tghs5mE4+P8aY&#10;aNvwhq5bn4kAYZeggtz7KpHSpTkZdF1bEQfvbGuDPsg6k7rGJsBNKeMo6kmDBYeFHCv6zSm9bP+N&#10;guWgmh1X9t5k5eK0PKwPw/lu6JXqfLWzEQhPrX+HX+2VVtCP+1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VZX8YAAADe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sz w:val="17"/>
                          </w:rPr>
                          <w:t>200</w:t>
                        </w:r>
                      </w:p>
                    </w:txbxContent>
                  </v:textbox>
                </v:rect>
                <v:rect id="Rectangle 2848" o:spid="_x0000_s1226" style="position:absolute;left:19884;top:9543;width:1577;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8xMgA&#10;AADeAAAADwAAAGRycy9kb3ducmV2LnhtbESPQWvCQBSE7wX/w/KE3uqmFqpGVxFtSY41Cra3R/aZ&#10;hGbfhuw2SfvrXaHgcZiZb5jVZjC16Kh1lWUFz5MIBHFudcWFgtPx/WkOwnlkjbVlUvBLDjbr0cMK&#10;Y217PlCX+UIECLsYFZTeN7GULi/JoJvYhjh4F9sa9EG2hdQt9gFuajmNoldpsOKwUGJDu5Ly7+zH&#10;KEjmzfYztX99Ub99JeeP82J/XHilHsfDdgnC0+Dv4f92qhXMpr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ifzE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7"/>
                          </w:rPr>
                          <w:t>5.5</w:t>
                        </w:r>
                      </w:p>
                    </w:txbxContent>
                  </v:textbox>
                </v:rect>
                <v:rect id="Rectangle 2849" o:spid="_x0000_s1227" style="position:absolute;left:22694;top:9543;width:1577;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ksMgA&#10;AADeAAAADwAAAGRycy9kb3ducmV2LnhtbESPQWvCQBSE7wX/w/KE3uqmUqpGVxFtSY41Cra3R/aZ&#10;hGbfhuw2SfvrXaHgcZiZb5jVZjC16Kh1lWUFz5MIBHFudcWFgtPx/WkOwnlkjbVlUvBLDjbr0cMK&#10;Y217PlCX+UIECLsYFZTeN7GULi/JoJvYhjh4F9sa9EG2hdQt9gFuajmNoldpsOKwUGJDu5Ly7+zH&#10;KEjmzfYztX99Ub99JeeP82J/XHilHsfDdgnC0+Dv4f92qhXMpr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GSw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7"/>
                          </w:rPr>
                          <w:t>9.5</w:t>
                        </w:r>
                      </w:p>
                    </w:txbxContent>
                  </v:textbox>
                </v:rect>
                <v:rect id="Rectangle 2850" o:spid="_x0000_s1228" style="position:absolute;left:25292;top:9543;width:2193;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BK8gA&#10;AADeAAAADwAAAGRycy9kb3ducmV2LnhtbESPQWvCQBSE7wX/w/KE3uqmQqtGVxFtSY41Cra3R/aZ&#10;hGbfhuw2SfvrXaHgcZiZb5jVZjC16Kh1lWUFz5MIBHFudcWFgtPx/WkOwnlkjbVlUvBLDjbr0cMK&#10;Y217PlCX+UIECLsYFZTeN7GULi/JoJvYhjh4F9sa9EG2hdQt9gFuajmNoldpsOKwUGJDu5Ly7+zH&#10;KEjmzfYztX99Ub99JeeP82J/XHilHsfDdgnC0+Dv4f92qhXMpr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LMEr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7"/>
                          </w:rPr>
                          <w:t>13.5</w:t>
                        </w:r>
                      </w:p>
                    </w:txbxContent>
                  </v:textbox>
                </v:rect>
                <v:rect id="Rectangle 2851" o:spid="_x0000_s1229" style="position:absolute;left:28102;top:9543;width:2193;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fXMcA&#10;AADeAAAADwAAAGRycy9kb3ducmV2LnhtbESPQWvCQBSE74X+h+UVvNWNHhKNriJtJTm2Kqi3R/aZ&#10;BLNvQ3Zr0v76bkHwOMzMN8xyPZhG3KhztWUFk3EEgriwuuZSwWG/fZ2BcB5ZY2OZFPyQg/Xq+WmJ&#10;qbY9f9Ft50sRIOxSVFB536ZSuqIig25sW+LgXWxn0AfZlVJ32Ae4aeQ0imJpsOawUGFLbxUV1923&#10;UZDN2s0pt7992Xycs+Pncf6+n3ulRi/DZgHC0+Af4Xs71wqSaRLF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X1z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sz w:val="17"/>
                          </w:rPr>
                          <w:t>17.5</w:t>
                        </w:r>
                      </w:p>
                    </w:txbxContent>
                  </v:textbox>
                </v:rect>
                <v:rect id="Rectangle 2852" o:spid="_x0000_s1230" style="position:absolute;left:30912;top:9543;width:2193;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6x8gA&#10;AADeAAAADwAAAGRycy9kb3ducmV2LnhtbESPS2vDMBCE74X+B7GF3hq5PtSJE8WYPnCOeRTS3BZr&#10;a5taK2OpsZNfHwUCOQ4z8w2zyEbTiiP1rrGs4HUSgSAurW64UvC9+3qZgnAeWWNrmRScyEG2fHxY&#10;YKrtwBs6bn0lAoRdigpq77tUSlfWZNBNbEccvF/bG/RB9pXUPQ4BbloZR9GbNNhwWKixo/eayr/t&#10;v1FQTLv8Z2XPQ9V+Hor9ej/72M28Us9PYz4H4Wn09/CtvdIKkjiJEr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svrH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7"/>
                          </w:rPr>
                          <w:t>21.5</w:t>
                        </w:r>
                      </w:p>
                    </w:txbxContent>
                  </v:textbox>
                </v:rect>
                <v:rect id="Rectangle 2853" o:spid="_x0000_s1231" style="position:absolute;left:25007;top:10834;width:822;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utcQA&#10;AADeAAAADwAAAGRycy9kb3ducmV2LnhtbERPu27CMBTdK/EP1kViKw4ZeKQYFNGiZKSABN2u4tsk&#10;anwdxYak/Xo8VGI8Ou/1djCNuFPnassKZtMIBHFhdc2lgvNp/7oE4TyyxsYyKfglB9vN6GWNibY9&#10;f9L96EsRQtglqKDyvk2kdEVFBt3UtsSB+7adQR9gV0rdYR/CTSPjKJpLgzWHhgpb2lVU/BxvRkG2&#10;bNNrbv/6svn4yi6Hy+r9tPJKTcZD+gbC0+Cf4n93rhUs4kUU9oY74Qr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brXEAAAA3gAAAA8AAAAAAAAAAAAAAAAAmAIAAGRycy9k&#10;b3ducmV2LnhtbFBLBQYAAAAABAAEAPUAAACJAwAAAAA=&#10;" filled="f" stroked="f">
                  <v:textbox inset="0,0,0,0">
                    <w:txbxContent>
                      <w:p w:rsidR="00D74609" w:rsidRDefault="00D74609" w:rsidP="00D74609">
                        <w:pPr>
                          <w:spacing w:line="256" w:lineRule="auto"/>
                        </w:pPr>
                        <w:r>
                          <w:rPr>
                            <w:rFonts w:ascii="Arial" w:eastAsia="Arial" w:hAnsi="Arial" w:cs="Arial"/>
                            <w:b/>
                            <w:sz w:val="17"/>
                          </w:rPr>
                          <w:t>A</w:t>
                        </w:r>
                      </w:p>
                    </w:txbxContent>
                  </v:textbox>
                </v:rect>
                <v:rect id="Rectangle 2854" o:spid="_x0000_s1232" style="position:absolute;left:25611;top:11334;width:464;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LLscA&#10;AADeAAAADwAAAGRycy9kb3ducmV2LnhtbESPQWvCQBSE74L/YXlCb7oxh2qiawi2Eo+tFqy3R/Y1&#10;Cc2+DdnVpP313UKhx2FmvmG22WhacafeNZYVLBcRCOLS6oYrBW/nw3wNwnlkja1lUvBFDrLddLLF&#10;VNuBX+l+8pUIEHYpKqi971IpXVmTQbewHXHwPmxv0AfZV1L3OAS4aWUcRY/SYMNhocaO9jWVn6eb&#10;UVCsu/z9aL+Hqn2+FpeXS/J0TrxSD7Mx34DwNPr/8F/7qBWs4lWUwO+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hyy7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b/>
                            <w:sz w:val="11"/>
                          </w:rPr>
                          <w:t>p</w:t>
                        </w:r>
                      </w:p>
                    </w:txbxContent>
                  </v:textbox>
                </v:rect>
                <v:rect id="Rectangle 2855" o:spid="_x0000_s1233" style="position:absolute;left:25968;top:10834;width:1089;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0bsUA&#10;AADeAAAADwAAAGRycy9kb3ducmV2LnhtbESPy4rCMBSG9wO+QzjC7MZUF6PWpiLqoEtvoO4OzbEt&#10;NielydjOPL1ZCC5//htfMu9MJR7UuNKyguEgAkGcWV1yruB0/PmagHAeWWNlmRT8kYN52vtIMNa2&#10;5T09Dj4XYYRdjAoK7+tYSpcVZNANbE0cvJttDPogm1zqBtswbio5iqJvabDk8FBgTcuCsvvh1yjY&#10;TOrFZWv/27xaXzfn3Xm6Ok69Up/9bjED4anz7/CrvdUKxqPxMAAEnIA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vRuxQAAAN4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17"/>
                          </w:rPr>
                          <w:t>/V</w:t>
                        </w:r>
                      </w:p>
                    </w:txbxContent>
                  </v:textbox>
                </v:rect>
                <v:rect id="Rectangle 2856" o:spid="_x0000_s1234" style="position:absolute;left:26785;top:11334;width:463;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R9ccA&#10;AADeAAAADwAAAGRycy9kb3ducmV2LnhtbESPS4vCQBCE7wv7H4Ze8LZO4sFHdBRZFT36WFBvTaZN&#10;wmZ6QmY00V/vCMIei6r6iprMWlOKG9WusKwg7kYgiFOrC84U/B5W30MQziNrLC2Tgjs5mE0/PyaY&#10;aNvwjm57n4kAYZeggtz7KpHSpTkZdF1bEQfvYmuDPsg6k7rGJsBNKXtR1JcGCw4LOVb0k1P6t78a&#10;BethNT9t7KPJyuV5fdweR4vDyCvV+WrnYxCeWv8ffrc3WsGgN4hj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UfX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b/>
                            <w:sz w:val="11"/>
                          </w:rPr>
                          <w:t>p</w:t>
                        </w:r>
                      </w:p>
                    </w:txbxContent>
                  </v:textbox>
                </v:rect>
                <v:rect id="Rectangle 2857" o:spid="_x0000_s1235" style="position:absolute;left:17534;top:6275;width:791;height:12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wEMYA&#10;AADeAAAADwAAAGRycy9kb3ducmV2LnhtbESPzWrDMBCE74W8g9hAb41kH/LjRDElkFJ6SZsUel2s&#10;jWxqrYylxvbbV4FCj8PsfLOzK0fXihv1ofGsIVsoEMSVNw1bDZ+X49MaRIjIBlvPpGGiAOV+9rDD&#10;wviBP+h2jlYkCIcCNdQxdoWUoarJYVj4jjh5V987jEn2VpoehwR3rcyVWkqHDaeGGjs61FR9n39c&#10;emN6obeJpd0s119WDfn7qE6D1o/z8XkLItIY/4//0q9GwypfZTnc5yQG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uwEMYAAADe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b/>
                            <w:sz w:val="13"/>
                          </w:rPr>
                          <w:t>k</w:t>
                        </w:r>
                      </w:p>
                    </w:txbxContent>
                  </v:textbox>
                </v:rect>
                <v:rect id="Rectangle 2858" o:spid="_x0000_s1236" style="position:absolute;left:17758;top:6013;width:579;height:8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Vi8YA&#10;AADeAAAADwAAAGRycy9kb3ducmV2LnhtbESPzWrDMBCE74W+g9hCbo0UBxLXjRJKoSHk0uYHel2s&#10;rWxqrYylxPbbR4FCj8PsfLOz2gyuEVfqQu1Zw2yqQBCX3tRsNZxPH885iBCRDTaeScNIATbrx4cV&#10;Fsb3fKDrMVqRIBwK1FDF2BZShrIih2HqW+Lk/fjOYUyys9J02Ce4a2Sm1EI6rDk1VNjSe0Xl7/Hi&#10;0hvjlvYjS/uyyL+t6rOvQX32Wk+ehrdXEJGG+H/8l94ZDctsOZvDfU5i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cVi8YAAADe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b/>
                            <w:sz w:val="9"/>
                          </w:rPr>
                          <w:t>d</w:t>
                        </w:r>
                      </w:p>
                    </w:txbxContent>
                  </v:textbox>
                </v:rect>
                <v:rect id="Rectangle 2859" o:spid="_x0000_s1237" style="position:absolute;left:15152;top:2867;width:5556;height:12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6N/8YA&#10;AADeAAAADwAAAGRycy9kb3ducmV2LnhtbESPzWrDMBCE74W+g9hCbo0UExLXjRJKoSHk0uYHel2s&#10;rWxqrYylxPbbR4FCj8PsfLOz2gyuEVfqQu1Zw2yqQBCX3tRsNZxPH885iBCRDTaeScNIATbrx4cV&#10;Fsb3fKDrMVqRIBwK1FDF2BZShrIih2HqW+Lk/fjOYUyys9J02Ce4a2Sm1EI6rDk1VNjSe0Xl7/Hi&#10;0hvjlvYjS/uyyL+t6rOvQX32Wk+ehrdXEJGG+H/8l94ZDctsOZvDfU5i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6N/8YAAADe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b/>
                            <w:sz w:val="13"/>
                          </w:rPr>
                          <w:t xml:space="preserve"> (kN/cm)</w:t>
                        </w:r>
                      </w:p>
                    </w:txbxContent>
                  </v:textbox>
                </v:rect>
                <w10:anchorlock/>
              </v:group>
            </w:pict>
          </mc:Fallback>
        </mc:AlternateContent>
      </w:r>
    </w:p>
    <w:p w:rsidR="00D74609" w:rsidRPr="00D74609" w:rsidRDefault="00D74609" w:rsidP="00D74609">
      <w:pPr>
        <w:widowControl w:val="0"/>
        <w:tabs>
          <w:tab w:val="center" w:pos="3906"/>
          <w:tab w:val="center" w:pos="6249"/>
        </w:tabs>
        <w:spacing w:after="0" w:line="240" w:lineRule="auto"/>
        <w:jc w:val="both"/>
        <w:rPr>
          <w:rFonts w:eastAsia="Times New Roman"/>
          <w:snapToGrid w:val="0"/>
          <w:color w:val="000000"/>
          <w:szCs w:val="24"/>
          <w:lang w:val="en-US"/>
        </w:rPr>
      </w:pPr>
      <w:r w:rsidRPr="00D74609">
        <w:rPr>
          <w:rFonts w:ascii="Calibri" w:eastAsia="Calibri" w:hAnsi="Calibri" w:cs="Calibri"/>
          <w:snapToGrid w:val="0"/>
          <w:color w:val="000000"/>
          <w:szCs w:val="24"/>
          <w:lang w:val="en-US"/>
        </w:rPr>
        <w:tab/>
      </w:r>
      <w:r w:rsidRPr="00D74609">
        <w:rPr>
          <w:rFonts w:ascii="Calibri" w:eastAsia="Calibri" w:hAnsi="Calibri" w:cs="Calibri"/>
          <w:b/>
          <w:snapToGrid w:val="0"/>
          <w:color w:val="000000"/>
          <w:sz w:val="20"/>
          <w:szCs w:val="24"/>
          <w:lang w:val="en-US"/>
        </w:rPr>
        <w:t xml:space="preserve">(a) </w:t>
      </w:r>
      <w:r w:rsidRPr="00D74609">
        <w:rPr>
          <w:rFonts w:ascii="Calibri" w:eastAsia="Calibri" w:hAnsi="Calibri" w:cs="Calibri"/>
          <w:b/>
          <w:snapToGrid w:val="0"/>
          <w:color w:val="000000"/>
          <w:sz w:val="20"/>
          <w:szCs w:val="24"/>
          <w:lang w:val="en-US"/>
        </w:rPr>
        <w:tab/>
        <w:t xml:space="preserve">(b) </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center"/>
        <w:rPr>
          <w:rFonts w:eastAsia="Times New Roman"/>
          <w:snapToGrid w:val="0"/>
          <w:sz w:val="20"/>
          <w:szCs w:val="24"/>
          <w:lang w:val="en-US" w:eastAsia="en-US"/>
        </w:rPr>
      </w:pPr>
      <w:r w:rsidRPr="00D74609">
        <w:rPr>
          <w:rFonts w:eastAsia="Times New Roman"/>
          <w:snapToGrid w:val="0"/>
          <w:sz w:val="20"/>
          <w:szCs w:val="24"/>
          <w:lang w:val="en-US" w:eastAsia="en-US"/>
        </w:rPr>
        <w:t xml:space="preserve">Figure 5. Effect of various parameters on optimum kd based on minimizing the MID (a) Qd/mAp ratio (b) Ap/Vp ratio.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1"/>
        <w:rPr>
          <w:rFonts w:eastAsia="Times New Roman"/>
          <w:b/>
          <w:i/>
          <w:snapToGrid w:val="0"/>
          <w:color w:val="000000"/>
          <w:szCs w:val="24"/>
          <w:lang w:val="en-US"/>
        </w:rPr>
      </w:pPr>
      <w:r w:rsidRPr="00D74609">
        <w:rPr>
          <w:rFonts w:eastAsia="Times New Roman"/>
          <w:b/>
          <w:i/>
          <w:snapToGrid w:val="0"/>
          <w:color w:val="000000"/>
          <w:szCs w:val="24"/>
          <w:lang w:val="en-US"/>
        </w:rPr>
        <w:t xml:space="preserve">7.3 Effect of Structural/Supplemental Damping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this section, the effect of structural/supplemental damping on the optimum value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investigated. For this purpose, NLTH analyses of simplified structural models of SIBs with structural/supplemental damping ratios ranging between 0% and 8% are conducted for three ground motions with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 xml:space="preserve">p </w:t>
      </w:r>
      <w:r w:rsidRPr="00D74609">
        <w:rPr>
          <w:rFonts w:eastAsia="Times New Roman"/>
          <w:snapToGrid w:val="0"/>
          <w:color w:val="000000"/>
          <w:szCs w:val="24"/>
          <w:lang w:val="en-US"/>
        </w:rPr>
        <w:t>=5.8, 12.2 and  21.5 s</w:t>
      </w:r>
      <w:r w:rsidRPr="00D74609">
        <w:rPr>
          <w:rFonts w:eastAsia="Times New Roman"/>
          <w:snapToGrid w:val="0"/>
          <w:color w:val="000000"/>
          <w:szCs w:val="24"/>
          <w:vertAlign w:val="superscript"/>
          <w:lang w:val="en-US"/>
        </w:rPr>
        <w:t>1</w:t>
      </w:r>
      <w:r w:rsidRPr="00D74609">
        <w:rPr>
          <w:rFonts w:eastAsia="Times New Roman"/>
          <w:snapToGrid w:val="0"/>
          <w:color w:val="000000"/>
          <w:szCs w:val="24"/>
          <w:lang w:val="en-US"/>
        </w:rPr>
        <w:t xml:space="preserve"> scaled to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 0.6g to determine the optimum values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MID. The analyses results are presented in Figure  6(a). As observed from the figures, the optimum value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does not vary significantly as a function of the damping ratio. Thus, damping ratio need not be included as a parameter in the development of closed form equations to calculate the optimum values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1"/>
        <w:rPr>
          <w:rFonts w:eastAsia="Times New Roman"/>
          <w:b/>
          <w:i/>
          <w:snapToGrid w:val="0"/>
          <w:color w:val="000000"/>
          <w:szCs w:val="24"/>
          <w:lang w:val="en-US"/>
        </w:rPr>
      </w:pPr>
      <w:r w:rsidRPr="00D74609">
        <w:rPr>
          <w:rFonts w:eastAsia="Times New Roman"/>
          <w:b/>
          <w:i/>
          <w:snapToGrid w:val="0"/>
          <w:color w:val="000000"/>
          <w:szCs w:val="24"/>
          <w:lang w:val="en-US"/>
        </w:rPr>
        <w:t xml:space="preserve">7.4 Effect of Substructure Stiffness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 w:val="24"/>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this section, the effect of the substructure stiffness on the optimum value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is investigated by changing, in the structural model, the lateral stiffness, k</w:t>
      </w:r>
      <w:r w:rsidRPr="00D74609">
        <w:rPr>
          <w:rFonts w:eastAsia="Times New Roman"/>
          <w:snapToGrid w:val="0"/>
          <w:color w:val="000000"/>
          <w:szCs w:val="24"/>
          <w:vertAlign w:val="subscript"/>
          <w:lang w:val="en-US"/>
        </w:rPr>
        <w:t>s</w:t>
      </w:r>
      <w:r w:rsidRPr="00D74609">
        <w:rPr>
          <w:rFonts w:eastAsia="Times New Roman"/>
          <w:snapToGrid w:val="0"/>
          <w:color w:val="000000"/>
          <w:szCs w:val="24"/>
          <w:lang w:val="en-US"/>
        </w:rPr>
        <w:t>, of the substructure between 200 kN/cm (very flexible) and 6400 kN/cm (very stiff). The analyses results are presented in Figure  6(b). As observed from the figure, the optimum value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does not vary as a function of k</w:t>
      </w:r>
      <w:r w:rsidRPr="00D74609">
        <w:rPr>
          <w:rFonts w:eastAsia="Times New Roman"/>
          <w:snapToGrid w:val="0"/>
          <w:color w:val="000000"/>
          <w:szCs w:val="24"/>
          <w:vertAlign w:val="subscript"/>
          <w:lang w:val="en-US"/>
        </w:rPr>
        <w:t>s</w:t>
      </w:r>
      <w:r w:rsidRPr="00D74609">
        <w:rPr>
          <w:rFonts w:eastAsia="Times New Roman"/>
          <w:snapToGrid w:val="0"/>
          <w:color w:val="000000"/>
          <w:szCs w:val="24"/>
          <w:lang w:val="en-US"/>
        </w:rPr>
        <w:t xml:space="preserve"> (i.e. the curves remain nearly flat) except for the cases where the substructure is very flexible.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w:drawing>
          <wp:inline distT="0" distB="0" distL="0" distR="0" wp14:anchorId="2684F8B5" wp14:editId="5645F81E">
            <wp:extent cx="3238500" cy="1400175"/>
            <wp:effectExtent l="0" t="0" r="0" b="9525"/>
            <wp:docPr id="7" name="Picture 3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rsidR="00D74609" w:rsidRPr="00D74609" w:rsidRDefault="00D74609" w:rsidP="00D74609">
      <w:pPr>
        <w:widowControl w:val="0"/>
        <w:tabs>
          <w:tab w:val="center" w:pos="3665"/>
          <w:tab w:val="center" w:pos="6230"/>
        </w:tabs>
        <w:spacing w:after="0" w:line="240" w:lineRule="auto"/>
        <w:jc w:val="both"/>
        <w:rPr>
          <w:rFonts w:eastAsia="Times New Roman"/>
          <w:snapToGrid w:val="0"/>
          <w:color w:val="000000"/>
          <w:szCs w:val="24"/>
          <w:lang w:val="en-US"/>
        </w:rPr>
      </w:pPr>
      <w:r w:rsidRPr="00D74609">
        <w:rPr>
          <w:rFonts w:ascii="Calibri" w:eastAsia="Calibri" w:hAnsi="Calibri" w:cs="Calibri"/>
          <w:snapToGrid w:val="0"/>
          <w:color w:val="000000"/>
          <w:szCs w:val="24"/>
          <w:lang w:val="en-US"/>
        </w:rPr>
        <w:tab/>
      </w:r>
      <w:r w:rsidRPr="00D74609">
        <w:rPr>
          <w:rFonts w:ascii="Calibri" w:eastAsia="Calibri" w:hAnsi="Calibri" w:cs="Calibri"/>
          <w:b/>
          <w:snapToGrid w:val="0"/>
          <w:color w:val="000000"/>
          <w:sz w:val="20"/>
          <w:szCs w:val="24"/>
          <w:lang w:val="en-US"/>
        </w:rPr>
        <w:t xml:space="preserve">(a) </w:t>
      </w:r>
      <w:r w:rsidRPr="00D74609">
        <w:rPr>
          <w:rFonts w:ascii="Calibri" w:eastAsia="Calibri" w:hAnsi="Calibri" w:cs="Calibri"/>
          <w:b/>
          <w:snapToGrid w:val="0"/>
          <w:color w:val="000000"/>
          <w:sz w:val="20"/>
          <w:szCs w:val="24"/>
          <w:lang w:val="en-US"/>
        </w:rPr>
        <w:tab/>
        <w:t xml:space="preserve">(b) </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center"/>
        <w:rPr>
          <w:rFonts w:eastAsia="Times New Roman"/>
          <w:snapToGrid w:val="0"/>
          <w:sz w:val="20"/>
          <w:szCs w:val="24"/>
          <w:lang w:val="en-US"/>
        </w:rPr>
      </w:pPr>
      <w:r w:rsidRPr="00D74609">
        <w:rPr>
          <w:rFonts w:eastAsia="Times New Roman"/>
          <w:snapToGrid w:val="0"/>
          <w:sz w:val="20"/>
          <w:szCs w:val="24"/>
          <w:lang w:val="en-US"/>
        </w:rPr>
        <w:t>Figure 6. Effect of various parameters on optimum k</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 xml:space="preserve"> based on minimizing the MID (a) Damping, (b) Substructure stiffness.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keepNext/>
        <w:keepLines/>
        <w:widowControl w:val="0"/>
        <w:spacing w:after="0" w:line="240" w:lineRule="auto"/>
        <w:jc w:val="both"/>
        <w:outlineLvl w:val="0"/>
        <w:rPr>
          <w:rFonts w:eastAsia="Times New Roman"/>
          <w:b/>
          <w:snapToGrid w:val="0"/>
          <w:color w:val="000000"/>
          <w:szCs w:val="24"/>
          <w:lang w:val="en-US"/>
        </w:rPr>
      </w:pPr>
      <w:r w:rsidRPr="00D74609">
        <w:rPr>
          <w:rFonts w:eastAsia="Times New Roman"/>
          <w:b/>
          <w:snapToGrid w:val="0"/>
          <w:color w:val="000000"/>
          <w:szCs w:val="24"/>
          <w:lang w:val="en-US"/>
        </w:rPr>
        <w:t xml:space="preserve">8. FORMULATION OF THE OPTIMUM CHARACTERISTIC STRENGTH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view of the sensitivity analyses results,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MIF and MID are calculated for a wide range of values of the parameters that are found to affect the optimum value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w:t>
      </w:r>
      <w:r w:rsidRPr="00D74609">
        <w:rPr>
          <w:rFonts w:eastAsia="Times New Roman"/>
          <w:snapToGrid w:val="0"/>
          <w:color w:val="000000"/>
          <w:szCs w:val="24"/>
          <w:lang w:val="en-US"/>
        </w:rPr>
        <w:lastRenderedPageBreak/>
        <w:t>The analyses results for the optimum values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MIF and MID are presented respectively in Figure 7(a) and (b) in the form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versus T</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/T</w:t>
      </w:r>
      <w:r w:rsidRPr="00D74609">
        <w:rPr>
          <w:rFonts w:eastAsia="Times New Roman"/>
          <w:snapToGrid w:val="0"/>
          <w:color w:val="000000"/>
          <w:szCs w:val="24"/>
          <w:vertAlign w:val="subscript"/>
          <w:lang w:val="en-US"/>
        </w:rPr>
        <w:t>g</w:t>
      </w:r>
      <w:r w:rsidRPr="00D74609">
        <w:rPr>
          <w:rFonts w:eastAsia="Times New Roman"/>
          <w:snapToGrid w:val="0"/>
          <w:color w:val="000000"/>
          <w:szCs w:val="24"/>
          <w:lang w:val="en-US"/>
        </w:rPr>
        <w:t xml:space="preserve"> plots. These graphs and similar plots of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versus damping are used in the formulation of the optimum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MIF and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MID via regression analyses. Thus, the optimum Q</w:t>
      </w:r>
      <w:r w:rsidRPr="00D74609">
        <w:rPr>
          <w:rFonts w:eastAsia="Times New Roman"/>
          <w:snapToGrid w:val="0"/>
          <w:color w:val="000000"/>
          <w:szCs w:val="24"/>
          <w:vertAlign w:val="subscript"/>
          <w:lang w:val="en-US"/>
        </w:rPr>
        <w:t>d-F</w:t>
      </w:r>
      <w:r w:rsidRPr="00D74609">
        <w:rPr>
          <w:rFonts w:eastAsia="Times New Roman"/>
          <w:snapToGrid w:val="0"/>
          <w:color w:val="000000"/>
          <w:szCs w:val="24"/>
          <w:lang w:val="en-US"/>
        </w:rPr>
        <w:t xml:space="preserve"> is obtained as;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9829A9" w:rsidP="00D74609">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Q</m:t>
            </m:r>
          </m:e>
          <m:sub>
            <m:r>
              <w:rPr>
                <w:rFonts w:ascii="Cambria Math" w:eastAsia="Times New Roman" w:hAnsi="Cambria Math"/>
                <w:snapToGrid w:val="0"/>
                <w:color w:val="000000"/>
                <w:szCs w:val="24"/>
                <w:lang w:val="en-US"/>
              </w:rPr>
              <m:t>d-F</m:t>
            </m:r>
          </m:sub>
        </m:sSub>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47m</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p</m:t>
                </m:r>
              </m:sub>
            </m:sSub>
          </m:num>
          <m:den>
            <m:r>
              <w:rPr>
                <w:rFonts w:ascii="Cambria Math" w:eastAsia="Times New Roman" w:hAnsi="Cambria Math"/>
                <w:snapToGrid w:val="0"/>
                <w:color w:val="000000"/>
                <w:szCs w:val="24"/>
                <w:lang w:val="en-US"/>
              </w:rPr>
              <m:t>50</m:t>
            </m:r>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T</m:t>
                            </m:r>
                          </m:e>
                          <m:sub>
                            <m:r>
                              <w:rPr>
                                <w:rFonts w:ascii="Cambria Math" w:eastAsia="Times New Roman" w:hAnsi="Cambria Math"/>
                                <w:snapToGrid w:val="0"/>
                                <w:color w:val="000000"/>
                                <w:szCs w:val="24"/>
                                <w:lang w:val="en-US"/>
                              </w:rPr>
                              <m:t>d</m:t>
                            </m:r>
                          </m:sub>
                        </m:sSub>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T</m:t>
                            </m:r>
                          </m:e>
                          <m:sub>
                            <m:r>
                              <w:rPr>
                                <w:rFonts w:ascii="Cambria Math" w:eastAsia="Times New Roman" w:hAnsi="Cambria Math"/>
                                <w:snapToGrid w:val="0"/>
                                <w:color w:val="000000"/>
                                <w:szCs w:val="24"/>
                                <w:lang w:val="en-US"/>
                              </w:rPr>
                              <m:t>g</m:t>
                            </m:r>
                          </m:sub>
                        </m:sSub>
                      </m:den>
                    </m:f>
                  </m:e>
                </m:d>
              </m:e>
              <m:sup>
                <m:r>
                  <w:rPr>
                    <w:rFonts w:ascii="Cambria Math" w:eastAsia="Times New Roman" w:hAnsi="Cambria Math"/>
                    <w:snapToGrid w:val="0"/>
                    <w:color w:val="000000"/>
                    <w:szCs w:val="24"/>
                    <w:lang w:val="en-US"/>
                  </w:rPr>
                  <m:t>0.7</m:t>
                </m:r>
              </m:sup>
            </m:sSup>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e</m:t>
                </m:r>
              </m:e>
              <m:sup>
                <m:r>
                  <w:rPr>
                    <w:rFonts w:ascii="Cambria Math" w:eastAsia="Times New Roman" w:hAnsi="Cambria Math"/>
                    <w:snapToGrid w:val="0"/>
                    <w:color w:val="000000"/>
                    <w:szCs w:val="24"/>
                    <w:lang w:val="en-US"/>
                  </w:rPr>
                  <m:t>2.5</m:t>
                </m:r>
                <m:r>
                  <m:rPr>
                    <m:nor/>
                  </m:rPr>
                  <w:rPr>
                    <w:rFonts w:ascii="Cambria Math" w:eastAsia="Times New Roman" w:hAnsi="Cambria Math"/>
                    <w:snapToGrid w:val="0"/>
                    <w:color w:val="000000"/>
                    <w:szCs w:val="24"/>
                    <w:lang w:val="en-US"/>
                  </w:rPr>
                  <w:sym w:font="Symbol" w:char="F078"/>
                </m:r>
              </m:sup>
            </m:sSup>
          </m:den>
        </m:f>
      </m:oMath>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t>(1)</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Note that the post elastic period of the SIB, T</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the dominant period of the ground motion, T</w:t>
      </w:r>
      <w:r w:rsidRPr="00D74609">
        <w:rPr>
          <w:rFonts w:eastAsia="Times New Roman"/>
          <w:snapToGrid w:val="0"/>
          <w:color w:val="000000"/>
          <w:szCs w:val="24"/>
          <w:vertAlign w:val="subscript"/>
          <w:lang w:val="en-US"/>
        </w:rPr>
        <w:t>g</w:t>
      </w:r>
      <w:r w:rsidRPr="00D74609">
        <w:rPr>
          <w:rFonts w:eastAsia="Times New Roman"/>
          <w:snapToGrid w:val="0"/>
          <w:color w:val="000000"/>
          <w:szCs w:val="24"/>
          <w:lang w:val="en-US"/>
        </w:rPr>
        <w:t xml:space="preserve">, in Eq. (1) are expressed as; </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9829A9" w:rsidP="00D74609">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T</m:t>
            </m:r>
          </m:e>
          <m:sub>
            <m:r>
              <w:rPr>
                <w:rFonts w:ascii="Cambria Math" w:eastAsia="Times New Roman" w:hAnsi="Cambria Math"/>
                <w:snapToGrid w:val="0"/>
                <w:color w:val="000000"/>
                <w:szCs w:val="24"/>
                <w:lang w:val="en-US"/>
              </w:rPr>
              <m:t>d</m:t>
            </m:r>
          </m:sub>
        </m:sSub>
        <m:r>
          <w:rPr>
            <w:rFonts w:ascii="Cambria Math" w:eastAsia="Times New Roman" w:hAnsi="Cambria Math"/>
            <w:snapToGrid w:val="0"/>
            <w:color w:val="000000"/>
            <w:szCs w:val="24"/>
            <w:lang w:val="en-US"/>
          </w:rPr>
          <m:t>=2</m:t>
        </m:r>
        <m:r>
          <m:rPr>
            <m:nor/>
          </m:rPr>
          <w:rPr>
            <w:rFonts w:ascii="Cambria Math" w:eastAsia="Times New Roman" w:hAnsi="Cambria Math"/>
            <w:snapToGrid w:val="0"/>
            <w:color w:val="000000"/>
            <w:szCs w:val="24"/>
            <w:lang w:val="en-US"/>
          </w:rPr>
          <m:t>π</m:t>
        </m:r>
        <m:rad>
          <m:radPr>
            <m:degHide m:val="1"/>
            <m:ctrlPr>
              <w:rPr>
                <w:rFonts w:ascii="Cambria Math" w:eastAsia="Times New Roman" w:hAnsi="Cambria Math"/>
                <w:i/>
                <w:snapToGrid w:val="0"/>
                <w:color w:val="000000"/>
                <w:szCs w:val="24"/>
                <w:lang w:val="en-US"/>
              </w:rPr>
            </m:ctrlPr>
          </m:radPr>
          <m:deg/>
          <m:e>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m</m:t>
                </m:r>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d</m:t>
                    </m:r>
                  </m:sub>
                </m:sSub>
              </m:den>
            </m:f>
          </m:e>
        </m:rad>
      </m:oMath>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t>(2)</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9829A9" w:rsidP="00D74609">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T</m:t>
            </m:r>
          </m:e>
          <m:sub>
            <m:r>
              <w:rPr>
                <w:rFonts w:ascii="Cambria Math" w:eastAsia="Times New Roman" w:hAnsi="Cambria Math"/>
                <w:snapToGrid w:val="0"/>
                <w:color w:val="000000"/>
                <w:szCs w:val="24"/>
                <w:lang w:val="en-US"/>
              </w:rPr>
              <m:t>g</m:t>
            </m:r>
          </m:sub>
        </m:sSub>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2</m:t>
            </m:r>
            <m:r>
              <m:rPr>
                <m:nor/>
              </m:rPr>
              <w:rPr>
                <w:rFonts w:ascii="Cambria Math" w:eastAsia="Times New Roman" w:hAnsi="Cambria Math"/>
                <w:snapToGrid w:val="0"/>
                <w:color w:val="000000"/>
                <w:szCs w:val="24"/>
                <w:lang w:val="en-US"/>
              </w:rPr>
              <m:t>π</m:t>
            </m:r>
          </m:num>
          <m:den>
            <m:f>
              <m:fPr>
                <m:type m:val="lin"/>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p</m:t>
                    </m:r>
                  </m:sub>
                </m:sSub>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V</m:t>
                    </m:r>
                  </m:e>
                  <m:sub>
                    <m:r>
                      <w:rPr>
                        <w:rFonts w:ascii="Cambria Math" w:eastAsia="Times New Roman" w:hAnsi="Cambria Math"/>
                        <w:snapToGrid w:val="0"/>
                        <w:color w:val="000000"/>
                        <w:szCs w:val="24"/>
                        <w:lang w:val="en-US"/>
                      </w:rPr>
                      <m:t>p</m:t>
                    </m:r>
                  </m:sub>
                </m:sSub>
              </m:den>
            </m:f>
          </m:den>
        </m:f>
      </m:oMath>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t>(3)</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Substituting Eqns. (2) and (3) into Eqn. (1) and rearranging, the optimum Q</w:t>
      </w:r>
      <w:r w:rsidRPr="00D74609">
        <w:rPr>
          <w:rFonts w:eastAsia="Times New Roman"/>
          <w:snapToGrid w:val="0"/>
          <w:color w:val="000000"/>
          <w:szCs w:val="24"/>
          <w:vertAlign w:val="subscript"/>
          <w:lang w:val="en-US"/>
        </w:rPr>
        <w:t>d-F</w:t>
      </w:r>
      <w:r w:rsidRPr="00D74609">
        <w:rPr>
          <w:rFonts w:eastAsia="Times New Roman"/>
          <w:snapToGrid w:val="0"/>
          <w:color w:val="000000"/>
          <w:szCs w:val="24"/>
          <w:lang w:val="en-US"/>
        </w:rPr>
        <w:t xml:space="preserve"> based on minimizing the MIF is obtained as; </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9829A9" w:rsidP="00D74609">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Q</m:t>
            </m:r>
          </m:e>
          <m:sub>
            <m:r>
              <w:rPr>
                <w:rFonts w:ascii="Cambria Math" w:eastAsia="Times New Roman" w:hAnsi="Cambria Math"/>
                <w:snapToGrid w:val="0"/>
                <w:color w:val="000000"/>
                <w:szCs w:val="24"/>
                <w:lang w:val="en-US"/>
              </w:rPr>
              <m:t>d-F</m:t>
            </m:r>
          </m:sub>
        </m:sSub>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47m</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p</m:t>
                </m:r>
              </m:sub>
            </m:sSub>
          </m:num>
          <m:den>
            <m:r>
              <w:rPr>
                <w:rFonts w:ascii="Cambria Math" w:eastAsia="Times New Roman" w:hAnsi="Cambria Math"/>
                <w:snapToGrid w:val="0"/>
                <w:color w:val="000000"/>
                <w:szCs w:val="24"/>
                <w:lang w:val="en-US"/>
              </w:rPr>
              <m:t>50</m:t>
            </m:r>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m</m:t>
                        </m:r>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d</m:t>
                            </m:r>
                          </m:sub>
                        </m:sSub>
                      </m:den>
                    </m:f>
                  </m:e>
                </m:d>
              </m:e>
              <m:sup>
                <m:r>
                  <w:rPr>
                    <w:rFonts w:ascii="Cambria Math" w:eastAsia="Times New Roman" w:hAnsi="Cambria Math"/>
                    <w:snapToGrid w:val="0"/>
                    <w:color w:val="000000"/>
                    <w:szCs w:val="24"/>
                    <w:lang w:val="en-US"/>
                  </w:rPr>
                  <m:t>0.35</m:t>
                </m:r>
              </m:sup>
            </m:sSup>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p</m:t>
                            </m:r>
                          </m:sub>
                        </m:sSub>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V</m:t>
                            </m:r>
                          </m:e>
                          <m:sub>
                            <m:r>
                              <w:rPr>
                                <w:rFonts w:ascii="Cambria Math" w:eastAsia="Times New Roman" w:hAnsi="Cambria Math"/>
                                <w:snapToGrid w:val="0"/>
                                <w:color w:val="000000"/>
                                <w:szCs w:val="24"/>
                                <w:lang w:val="en-US"/>
                              </w:rPr>
                              <m:t>p</m:t>
                            </m:r>
                          </m:sub>
                        </m:sSub>
                      </m:den>
                    </m:f>
                  </m:e>
                </m:d>
              </m:e>
              <m:sup>
                <m:r>
                  <w:rPr>
                    <w:rFonts w:ascii="Cambria Math" w:eastAsia="Times New Roman" w:hAnsi="Cambria Math"/>
                    <w:snapToGrid w:val="0"/>
                    <w:color w:val="000000"/>
                    <w:szCs w:val="24"/>
                    <w:lang w:val="en-US"/>
                  </w:rPr>
                  <m:t>0.7</m:t>
                </m:r>
              </m:sup>
            </m:sSup>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e</m:t>
                </m:r>
              </m:e>
              <m:sup>
                <m:r>
                  <w:rPr>
                    <w:rFonts w:ascii="Cambria Math" w:eastAsia="Times New Roman" w:hAnsi="Cambria Math"/>
                    <w:snapToGrid w:val="0"/>
                    <w:color w:val="000000"/>
                    <w:szCs w:val="24"/>
                    <w:lang w:val="en-US"/>
                  </w:rPr>
                  <m:t>2.5</m:t>
                </m:r>
                <m:r>
                  <m:rPr>
                    <m:nor/>
                  </m:rPr>
                  <w:rPr>
                    <w:rFonts w:ascii="Cambria Math" w:eastAsia="Times New Roman" w:hAnsi="Cambria Math"/>
                    <w:snapToGrid w:val="0"/>
                    <w:color w:val="000000"/>
                    <w:szCs w:val="24"/>
                    <w:lang w:val="en-US"/>
                  </w:rPr>
                  <w:sym w:font="Symbol" w:char="F078"/>
                </m:r>
              </m:sup>
            </m:sSup>
          </m:den>
        </m:f>
      </m:oMath>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t>(4)</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The optimum characteristic strength Q</w:t>
      </w:r>
      <w:r w:rsidRPr="00D74609">
        <w:rPr>
          <w:rFonts w:eastAsia="Times New Roman"/>
          <w:snapToGrid w:val="0"/>
          <w:color w:val="000000"/>
          <w:szCs w:val="24"/>
          <w:vertAlign w:val="subscript"/>
          <w:lang w:val="en-US"/>
        </w:rPr>
        <w:t xml:space="preserve">d-D </w:t>
      </w:r>
      <w:r w:rsidRPr="00D74609">
        <w:rPr>
          <w:rFonts w:eastAsia="Times New Roman"/>
          <w:snapToGrid w:val="0"/>
          <w:color w:val="000000"/>
          <w:szCs w:val="24"/>
          <w:lang w:val="en-US"/>
        </w:rPr>
        <w:t xml:space="preserve">based on minimizing the MID is also obtained as; </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9829A9" w:rsidP="00D74609">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Q</m:t>
            </m:r>
          </m:e>
          <m:sub>
            <m:r>
              <w:rPr>
                <w:rFonts w:ascii="Cambria Math" w:eastAsia="Times New Roman" w:hAnsi="Cambria Math"/>
                <w:snapToGrid w:val="0"/>
                <w:color w:val="000000"/>
                <w:szCs w:val="24"/>
                <w:lang w:val="en-US"/>
              </w:rPr>
              <m:t>d-F</m:t>
            </m:r>
          </m:sub>
        </m:sSub>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3</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p</m:t>
                </m:r>
              </m:sub>
            </m:s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d</m:t>
                </m:r>
              </m:sub>
            </m:sSub>
          </m:num>
          <m:den>
            <m:r>
              <w:rPr>
                <w:rFonts w:ascii="Cambria Math" w:eastAsia="Times New Roman" w:hAnsi="Cambria Math"/>
                <w:snapToGrid w:val="0"/>
                <w:color w:val="000000"/>
                <w:szCs w:val="24"/>
                <w:lang w:val="en-US"/>
              </w:rPr>
              <m:t>4</m:t>
            </m:r>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p</m:t>
                            </m:r>
                          </m:sub>
                        </m:sSub>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V</m:t>
                            </m:r>
                          </m:e>
                          <m:sub>
                            <m:r>
                              <w:rPr>
                                <w:rFonts w:ascii="Cambria Math" w:eastAsia="Times New Roman" w:hAnsi="Cambria Math"/>
                                <w:snapToGrid w:val="0"/>
                                <w:color w:val="000000"/>
                                <w:szCs w:val="24"/>
                                <w:lang w:val="en-US"/>
                              </w:rPr>
                              <m:t>p</m:t>
                            </m:r>
                          </m:sub>
                        </m:sSub>
                      </m:den>
                    </m:f>
                  </m:e>
                </m:d>
              </m:e>
              <m:sup>
                <m:r>
                  <w:rPr>
                    <w:rFonts w:ascii="Cambria Math" w:eastAsia="Times New Roman" w:hAnsi="Cambria Math"/>
                    <w:snapToGrid w:val="0"/>
                    <w:color w:val="000000"/>
                    <w:szCs w:val="24"/>
                    <w:lang w:val="en-US"/>
                  </w:rPr>
                  <m:t>2</m:t>
                </m:r>
              </m:sup>
            </m:sSup>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e</m:t>
                </m:r>
              </m:e>
              <m:sup>
                <m:r>
                  <w:rPr>
                    <w:rFonts w:ascii="Cambria Math" w:eastAsia="Times New Roman" w:hAnsi="Cambria Math"/>
                    <w:snapToGrid w:val="0"/>
                    <w:color w:val="000000"/>
                    <w:szCs w:val="24"/>
                    <w:lang w:val="en-US"/>
                  </w:rPr>
                  <m:t>28</m:t>
                </m:r>
                <m:r>
                  <m:rPr>
                    <m:nor/>
                  </m:rPr>
                  <w:rPr>
                    <w:rFonts w:ascii="Cambria Math" w:eastAsia="Times New Roman" w:hAnsi="Cambria Math"/>
                    <w:snapToGrid w:val="0"/>
                    <w:color w:val="000000"/>
                    <w:szCs w:val="24"/>
                    <w:lang w:val="en-US"/>
                  </w:rPr>
                  <w:sym w:font="Symbol" w:char="F078"/>
                </m:r>
              </m:sup>
            </m:sSup>
          </m:den>
        </m:f>
      </m:oMath>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t>(5)</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w:drawing>
          <wp:inline distT="0" distB="0" distL="0" distR="0" wp14:anchorId="2083F605" wp14:editId="0181F33D">
            <wp:extent cx="3067050" cy="1076325"/>
            <wp:effectExtent l="0" t="0" r="0" b="9525"/>
            <wp:docPr id="8" name="Picture 3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7050" cy="1076325"/>
                    </a:xfrm>
                    <a:prstGeom prst="rect">
                      <a:avLst/>
                    </a:prstGeom>
                    <a:noFill/>
                    <a:ln>
                      <a:noFill/>
                    </a:ln>
                  </pic:spPr>
                </pic:pic>
              </a:graphicData>
            </a:graphic>
          </wp:inline>
        </w:drawing>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mc:AlternateContent>
          <mc:Choice Requires="wpg">
            <w:drawing>
              <wp:inline distT="0" distB="0" distL="0" distR="0" wp14:anchorId="62892348" wp14:editId="421B5D2B">
                <wp:extent cx="2275205" cy="231775"/>
                <wp:effectExtent l="4445" t="0" r="0" b="0"/>
                <wp:docPr id="64645" name="Group 34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205" cy="231775"/>
                          <a:chOff x="0" y="0"/>
                          <a:chExt cx="22753" cy="2316"/>
                        </a:xfrm>
                      </wpg:grpSpPr>
                      <pic:pic xmlns:pic="http://schemas.openxmlformats.org/drawingml/2006/picture">
                        <pic:nvPicPr>
                          <pic:cNvPr id="64646" name="Picture 49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1" cy="2316"/>
                          </a:xfrm>
                          <a:prstGeom prst="rect">
                            <a:avLst/>
                          </a:prstGeom>
                          <a:noFill/>
                          <a:extLst>
                            <a:ext uri="{909E8E84-426E-40DD-AFC4-6F175D3DCCD1}">
                              <a14:hiddenFill xmlns:a14="http://schemas.microsoft.com/office/drawing/2010/main">
                                <a:solidFill>
                                  <a:srgbClr val="FFFFFF"/>
                                </a:solidFill>
                              </a14:hiddenFill>
                            </a:ext>
                          </a:extLst>
                        </pic:spPr>
                      </pic:pic>
                      <wps:wsp>
                        <wps:cNvPr id="64647" name="Rectangle 32875"/>
                        <wps:cNvSpPr>
                          <a:spLocks noChangeArrowheads="1"/>
                        </wps:cNvSpPr>
                        <wps:spPr bwMode="auto">
                          <a:xfrm>
                            <a:off x="2505" y="79"/>
                            <a:ext cx="56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w:t>
                              </w:r>
                            </w:p>
                          </w:txbxContent>
                        </wps:txbx>
                        <wps:bodyPr rot="0" vert="horz" wrap="square" lIns="0" tIns="0" rIns="0" bIns="0" anchor="t" anchorCtr="0" upright="1">
                          <a:noAutofit/>
                        </wps:bodyPr>
                      </wps:wsp>
                      <wps:wsp>
                        <wps:cNvPr id="64648" name="Rectangle 32877"/>
                        <wps:cNvSpPr>
                          <a:spLocks noChangeArrowheads="1"/>
                        </wps:cNvSpPr>
                        <wps:spPr bwMode="auto">
                          <a:xfrm>
                            <a:off x="2930" y="79"/>
                            <a:ext cx="84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a</w:t>
                              </w:r>
                            </w:p>
                          </w:txbxContent>
                        </wps:txbx>
                        <wps:bodyPr rot="0" vert="horz" wrap="square" lIns="0" tIns="0" rIns="0" bIns="0" anchor="t" anchorCtr="0" upright="1">
                          <a:noAutofit/>
                        </wps:bodyPr>
                      </wps:wsp>
                      <wps:wsp>
                        <wps:cNvPr id="64649" name="Rectangle 32876"/>
                        <wps:cNvSpPr>
                          <a:spLocks noChangeArrowheads="1"/>
                        </wps:cNvSpPr>
                        <wps:spPr bwMode="auto">
                          <a:xfrm>
                            <a:off x="3569" y="79"/>
                            <a:ext cx="56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w:t>
                              </w:r>
                            </w:p>
                          </w:txbxContent>
                        </wps:txbx>
                        <wps:bodyPr rot="0" vert="horz" wrap="square" lIns="0" tIns="0" rIns="0" bIns="0" anchor="t" anchorCtr="0" upright="1">
                          <a:noAutofit/>
                        </wps:bodyPr>
                      </wps:wsp>
                      <wps:wsp>
                        <wps:cNvPr id="64650" name="Rectangle 4906"/>
                        <wps:cNvSpPr>
                          <a:spLocks noChangeArrowheads="1"/>
                        </wps:cNvSpPr>
                        <wps:spPr bwMode="auto">
                          <a:xfrm>
                            <a:off x="3983" y="79"/>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 xml:space="preserve"> </w:t>
                              </w:r>
                            </w:p>
                          </w:txbxContent>
                        </wps:txbx>
                        <wps:bodyPr rot="0" vert="horz" wrap="square" lIns="0" tIns="0" rIns="0" bIns="0" anchor="t" anchorCtr="0" upright="1">
                          <a:noAutofit/>
                        </wps:bodyPr>
                      </wps:wsp>
                      <pic:pic xmlns:pic="http://schemas.openxmlformats.org/drawingml/2006/picture">
                        <pic:nvPicPr>
                          <pic:cNvPr id="64651" name="Picture 49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276" y="0"/>
                            <a:ext cx="6477" cy="2316"/>
                          </a:xfrm>
                          <a:prstGeom prst="rect">
                            <a:avLst/>
                          </a:prstGeom>
                          <a:noFill/>
                          <a:extLst>
                            <a:ext uri="{909E8E84-426E-40DD-AFC4-6F175D3DCCD1}">
                              <a14:hiddenFill xmlns:a14="http://schemas.microsoft.com/office/drawing/2010/main">
                                <a:solidFill>
                                  <a:srgbClr val="FFFFFF"/>
                                </a:solidFill>
                              </a14:hiddenFill>
                            </a:ext>
                          </a:extLst>
                        </pic:spPr>
                      </pic:pic>
                      <wps:wsp>
                        <wps:cNvPr id="72576" name="Rectangle 4909"/>
                        <wps:cNvSpPr>
                          <a:spLocks noChangeArrowheads="1"/>
                        </wps:cNvSpPr>
                        <wps:spPr bwMode="auto">
                          <a:xfrm>
                            <a:off x="18738" y="79"/>
                            <a:ext cx="56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w:t>
                              </w:r>
                            </w:p>
                          </w:txbxContent>
                        </wps:txbx>
                        <wps:bodyPr rot="0" vert="horz" wrap="square" lIns="0" tIns="0" rIns="0" bIns="0" anchor="t" anchorCtr="0" upright="1">
                          <a:noAutofit/>
                        </wps:bodyPr>
                      </wps:wsp>
                      <wps:wsp>
                        <wps:cNvPr id="72577" name="Rectangle 4910"/>
                        <wps:cNvSpPr>
                          <a:spLocks noChangeArrowheads="1"/>
                        </wps:cNvSpPr>
                        <wps:spPr bwMode="auto">
                          <a:xfrm>
                            <a:off x="19165" y="79"/>
                            <a:ext cx="936"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b</w:t>
                              </w:r>
                            </w:p>
                          </w:txbxContent>
                        </wps:txbx>
                        <wps:bodyPr rot="0" vert="horz" wrap="square" lIns="0" tIns="0" rIns="0" bIns="0" anchor="t" anchorCtr="0" upright="1">
                          <a:noAutofit/>
                        </wps:bodyPr>
                      </wps:wsp>
                      <wps:wsp>
                        <wps:cNvPr id="72578" name="Rectangle 4911"/>
                        <wps:cNvSpPr>
                          <a:spLocks noChangeArrowheads="1"/>
                        </wps:cNvSpPr>
                        <wps:spPr bwMode="auto">
                          <a:xfrm>
                            <a:off x="19866" y="79"/>
                            <a:ext cx="56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w:t>
                              </w:r>
                            </w:p>
                          </w:txbxContent>
                        </wps:txbx>
                        <wps:bodyPr rot="0" vert="horz" wrap="square" lIns="0" tIns="0" rIns="0" bIns="0" anchor="t" anchorCtr="0" upright="1">
                          <a:noAutofit/>
                        </wps:bodyPr>
                      </wps:wsp>
                      <wps:wsp>
                        <wps:cNvPr id="72579" name="Rectangle 4912"/>
                        <wps:cNvSpPr>
                          <a:spLocks noChangeArrowheads="1"/>
                        </wps:cNvSpPr>
                        <wps:spPr bwMode="auto">
                          <a:xfrm>
                            <a:off x="20293" y="79"/>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34596" o:spid="_x0000_s1238" style="width:179.15pt;height:18.25pt;mso-position-horizontal-relative:char;mso-position-vertical-relative:line" coordsize="22753,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">
                <v:shape id="Picture 4904" o:spid="_x0000_s1239" type="#_x0000_t75" style="position:absolute;width:6461;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haXEAAAA3gAAAA8AAABkcnMvZG93bnJldi54bWxET11rwjAUfRf2H8Id7M2mG0NHNZYxKPqi&#10;ohsM3y7JXVvW3JQkavXXm8FAztPhfHHm5WA7cSIfWscKnrMcBLF2puVawddnNX4DESKywc4xKbhQ&#10;gHLxMJpjYdyZd3Tax1qkEg4FKmhi7Aspg27IYshcT5y0H+ctxkR9LY3Hcyq3nXzJ84m02HJaaLCn&#10;j4b07/5oFejltTedv7TxW683h+VUbnS1VerpcXifgYg0xLv5P70yCiavCfB3J10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phaXEAAAA3gAAAA8AAAAAAAAAAAAAAAAA&#10;nwIAAGRycy9kb3ducmV2LnhtbFBLBQYAAAAABAAEAPcAAACQAwAAAAA=&#10;">
                  <v:imagedata r:id="rId25" o:title=""/>
                </v:shape>
                <v:rect id="Rectangle 32875" o:spid="_x0000_s1240" style="position:absolute;left:2505;top:79;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eFscA&#10;AADeAAAADwAAAGRycy9kb3ducmV2LnhtbESPT2vCQBTE70K/w/IK3nTTIjGmriJV0aN/Cra3R/Y1&#10;Cc2+DdnVRD+9Kwg9DjPzG2Y670wlLtS40rKCt2EEgjizuuRcwddxPUhAOI+ssbJMCq7kYD576U0x&#10;1bblPV0OPhcBwi5FBYX3dSqlywoy6Ia2Jg7er20M+iCbXOoG2wA3lXyPolgaLDksFFjTZ0HZ3+Fs&#10;FGySevG9tbc2r1Y/m9PuNFkeJ16p/mu3+ADhqfP/4Wd7qxXEo3g0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83hbHAAAA3gAAAA8AAAAAAAAAAAAAAAAAmAIAAGRy&#10;cy9kb3ducmV2LnhtbFBLBQYAAAAABAAEAPUAAACMAwAAAAA=&#10;" filled="f" stroked="f">
                  <v:textbox inset="0,0,0,0">
                    <w:txbxContent>
                      <w:p w:rsidR="00D74609" w:rsidRDefault="00D74609" w:rsidP="00D74609">
                        <w:pPr>
                          <w:spacing w:line="256" w:lineRule="auto"/>
                        </w:pPr>
                        <w:r>
                          <w:rPr>
                            <w:b/>
                            <w:sz w:val="20"/>
                          </w:rPr>
                          <w:t>(</w:t>
                        </w:r>
                      </w:p>
                    </w:txbxContent>
                  </v:textbox>
                </v:rect>
                <v:rect id="Rectangle 32877" o:spid="_x0000_s1241" style="position:absolute;left:2930;top:79;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KZMQA&#10;AADeAAAADwAAAGRycy9kb3ducmV2LnhtbERPTWvCQBC9F/wPyxS81U2LBI2uIVjFHNsoqLchO01C&#10;s7Mhu5q0v757KHh8vO91OppW3Kl3jWUFr7MIBHFpdcOVgtNx/7IA4TyyxtYyKfghB+lm8rTGRNuB&#10;P+le+EqEEHYJKqi97xIpXVmTQTezHXHgvmxv0AfYV1L3OIRw08q3KIqlwYZDQ40dbWsqv4ubUXBY&#10;dNklt79D1e6uh/PHefl+XHqlps9jtgLhafQP8b871wrieTw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SmTEAAAA3gAAAA8AAAAAAAAAAAAAAAAAmAIAAGRycy9k&#10;b3ducmV2LnhtbFBLBQYAAAAABAAEAPUAAACJAwAAAAA=&#10;" filled="f" stroked="f">
                  <v:textbox inset="0,0,0,0">
                    <w:txbxContent>
                      <w:p w:rsidR="00D74609" w:rsidRDefault="00D74609" w:rsidP="00D74609">
                        <w:pPr>
                          <w:spacing w:line="256" w:lineRule="auto"/>
                        </w:pPr>
                        <w:r>
                          <w:rPr>
                            <w:b/>
                            <w:sz w:val="20"/>
                          </w:rPr>
                          <w:t>a</w:t>
                        </w:r>
                      </w:p>
                    </w:txbxContent>
                  </v:textbox>
                </v:rect>
                <v:rect id="Rectangle 32876" o:spid="_x0000_s1242" style="position:absolute;left:3569;top:79;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8cA&#10;AADeAAAADwAAAGRycy9kb3ducmV2LnhtbESPQWvCQBSE74X+h+UVequbigQTXUVqix7VCOrtkX1N&#10;QrNvQ3Zror/eFQSPw8x8w0znvanFmVpXWVbwOYhAEOdWV1wo2Gc/H2MQziNrrC2Tggs5mM9eX6aY&#10;atvxls47X4gAYZeigtL7JpXS5SUZdAPbEAfv17YGfZBtIXWLXYCbWg6jKJYGKw4LJTb0VVL+t/s3&#10;ClbjZnFc22tX1N+n1WFzSJZZ4pV6f+sXExCeev8MP9prrSAexaME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v7//HAAAA3gAAAA8AAAAAAAAAAAAAAAAAmAIAAGRy&#10;cy9kb3ducmV2LnhtbFBLBQYAAAAABAAEAPUAAACMAwAAAAA=&#10;" filled="f" stroked="f">
                  <v:textbox inset="0,0,0,0">
                    <w:txbxContent>
                      <w:p w:rsidR="00D74609" w:rsidRDefault="00D74609" w:rsidP="00D74609">
                        <w:pPr>
                          <w:spacing w:line="256" w:lineRule="auto"/>
                        </w:pPr>
                        <w:r>
                          <w:rPr>
                            <w:b/>
                            <w:sz w:val="20"/>
                          </w:rPr>
                          <w:t>)</w:t>
                        </w:r>
                      </w:p>
                    </w:txbxContent>
                  </v:textbox>
                </v:rect>
                <v:rect id="Rectangle 4906" o:spid="_x0000_s1243" style="position:absolute;left:3983;top:7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zQv8cA&#10;AADeAAAADwAAAGRycy9kb3ducmV2LnhtbESPzWrCQBSF9wXfYbhCd3WitCFGRxHbEpdtUlB3l8w1&#10;CWbuhMzUpH36zqLg8nD++Nbb0bTiRr1rLCuYzyIQxKXVDVcKvor3pwSE88gaW8uk4IccbDeThzWm&#10;2g78SbfcVyKMsEtRQe19l0rpypoMupntiIN3sb1BH2RfSd3jEMZNKxdRFEuDDYeHGjva11Re82+j&#10;IEu63elgf4eqfTtnx4/j8rVYeqUep+NuBcLT6O/h//ZBK4if45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0L/HAAAA3gAAAA8AAAAAAAAAAAAAAAAAmAIAAGRy&#10;cy9kb3ducmV2LnhtbFBLBQYAAAAABAAEAPUAAACMAwAAAAA=&#10;" filled="f" stroked="f">
                  <v:textbox inset="0,0,0,0">
                    <w:txbxContent>
                      <w:p w:rsidR="00D74609" w:rsidRDefault="00D74609" w:rsidP="00D74609">
                        <w:pPr>
                          <w:spacing w:line="256" w:lineRule="auto"/>
                        </w:pPr>
                        <w:r>
                          <w:rPr>
                            <w:b/>
                            <w:sz w:val="20"/>
                          </w:rPr>
                          <w:t xml:space="preserve"> </w:t>
                        </w:r>
                      </w:p>
                    </w:txbxContent>
                  </v:textbox>
                </v:rect>
                <v:shape id="Picture 4908" o:spid="_x0000_s1244" type="#_x0000_t75" style="position:absolute;left:16276;width:6477;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iwzHAAAA3gAAAA8AAABkcnMvZG93bnJldi54bWxEj09rAjEUxO9Cv0N4hd5qVmlXWY1SBLGX&#10;WvwD4u2RPHeXbl6WJNXVT28KBY/DzPyGmc4724gz+VA7VjDoZyCItTM1lwr2u+XrGESIyAYbx6Tg&#10;SgHms6feFAvjLryh8zaWIkE4FKigirEtpAy6Iouh71ri5J2ctxiT9KU0Hi8Jbhs5zLJcWqw5LVTY&#10;0qIi/bP9tQr06taaxl/reNBf6+NqJNd6+a3Uy3P3MQERqYuP8H/70yjI3/L3AfzdSVdAz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FZiwzHAAAA3gAAAA8AAAAAAAAAAAAA&#10;AAAAnwIAAGRycy9kb3ducmV2LnhtbFBLBQYAAAAABAAEAPcAAACTAwAAAAA=&#10;">
                  <v:imagedata r:id="rId25" o:title=""/>
                </v:shape>
                <v:rect id="Rectangle 4909" o:spid="_x0000_s1245" style="position:absolute;left:18738;top:79;width:56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CwMgA&#10;AADeAAAADwAAAGRycy9kb3ducmV2LnhtbESPQWvCQBSE7wX/w/KE3upGoUajawi2xRxbFdTbI/ua&#10;hGbfhuzWRH99t1DocZiZb5h1OphGXKlztWUF00kEgriwuuZSwfHw9rQA4TyyxsYyKbiRg3Qzelhj&#10;om3PH3Td+1IECLsEFVTet4mUrqjIoJvYljh4n7Yz6IPsSqk77APcNHIWRXNpsOawUGFL24qKr/23&#10;UbBbtNk5t/e+bF4vu9P7aflyWHqlHsdDtgLhafD/4b92rhXEs+d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PELAyAAAAN4AAAAPAAAAAAAAAAAAAAAAAJgCAABk&#10;cnMvZG93bnJldi54bWxQSwUGAAAAAAQABAD1AAAAjQMAAAAA&#10;" filled="f" stroked="f">
                  <v:textbox inset="0,0,0,0">
                    <w:txbxContent>
                      <w:p w:rsidR="00D74609" w:rsidRDefault="00D74609" w:rsidP="00D74609">
                        <w:pPr>
                          <w:spacing w:line="256" w:lineRule="auto"/>
                        </w:pPr>
                        <w:r>
                          <w:rPr>
                            <w:b/>
                            <w:sz w:val="20"/>
                          </w:rPr>
                          <w:t>(</w:t>
                        </w:r>
                      </w:p>
                    </w:txbxContent>
                  </v:textbox>
                </v:rect>
                <v:rect id="Rectangle 4910" o:spid="_x0000_s1246" style="position:absolute;left:19165;top:79;width:93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nW8cA&#10;AADeAAAADwAAAGRycy9kb3ducmV2LnhtbESPT2vCQBTE74V+h+UVvNVNBY2m2Yi0ih79B7a3R/Y1&#10;Cc2+DdnVRD99tyB4HGbmN0w6700tLtS6yrKCt2EEgji3uuJCwfGwep2CcB5ZY22ZFFzJwTx7fkox&#10;0bbjHV32vhABwi5BBaX3TSKly0sy6Ia2IQ7ej20N+iDbQuoWuwA3tRxF0UQarDgslNjQR0n57/5s&#10;FKynzeJrY29dUS+/16ftafZ5mHmlBi/94h2Ep94/wvf2RiuIR+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w51vHAAAA3gAAAA8AAAAAAAAAAAAAAAAAmAIAAGRy&#10;cy9kb3ducmV2LnhtbFBLBQYAAAAABAAEAPUAAACMAwAAAAA=&#10;" filled="f" stroked="f">
                  <v:textbox inset="0,0,0,0">
                    <w:txbxContent>
                      <w:p w:rsidR="00D74609" w:rsidRDefault="00D74609" w:rsidP="00D74609">
                        <w:pPr>
                          <w:spacing w:line="256" w:lineRule="auto"/>
                        </w:pPr>
                        <w:r>
                          <w:rPr>
                            <w:b/>
                            <w:sz w:val="20"/>
                          </w:rPr>
                          <w:t>b</w:t>
                        </w:r>
                      </w:p>
                    </w:txbxContent>
                  </v:textbox>
                </v:rect>
                <v:rect id="Rectangle 4911" o:spid="_x0000_s1247" style="position:absolute;left:19866;top:79;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zKcMA&#10;AADeAAAADwAAAGRycy9kb3ducmV2LnhtbERPy4rCMBTdC/5DuII7TRV8dYwiPtClo4LO7tLcacs0&#10;N6WJtvr1ZiHM8nDe82VjCvGgyuWWFQz6EQjixOqcUwWX8643BeE8ssbCMil4koPlot2aY6xtzd/0&#10;OPlUhBB2MSrIvC9jKV2SkUHXtyVx4H5tZdAHWKVSV1iHcFPIYRSNpcGcQ0OGJa0zSv5Od6NgPy1X&#10;t4N91Wmx/dlfj9fZ5jzzSnU7zeoLhKfG/4s/7oNWMBmOJmFvuBOu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9zKcMAAADeAAAADwAAAAAAAAAAAAAAAACYAgAAZHJzL2Rv&#10;d25yZXYueG1sUEsFBgAAAAAEAAQA9QAAAIgDAAAAAA==&#10;" filled="f" stroked="f">
                  <v:textbox inset="0,0,0,0">
                    <w:txbxContent>
                      <w:p w:rsidR="00D74609" w:rsidRDefault="00D74609" w:rsidP="00D74609">
                        <w:pPr>
                          <w:spacing w:line="256" w:lineRule="auto"/>
                        </w:pPr>
                        <w:r>
                          <w:rPr>
                            <w:b/>
                            <w:sz w:val="20"/>
                          </w:rPr>
                          <w:t>)</w:t>
                        </w:r>
                      </w:p>
                    </w:txbxContent>
                  </v:textbox>
                </v:rect>
                <v:rect id="Rectangle 4912" o:spid="_x0000_s1248" style="position:absolute;left:20293;top:7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WsscA&#10;AADeAAAADwAAAGRycy9kb3ducmV2LnhtbESPT2vCQBTE70K/w/IK3nRTQU1SV5FW0aP/wPb2yL4m&#10;odm3Ibua6KfvFgSPw8z8hpktOlOJKzWutKzgbRiBIM6sLjlXcDquBzEI55E1VpZJwY0cLOYvvRmm&#10;2ra8p+vB5yJA2KWooPC+TqV0WUEG3dDWxMH7sY1BH2STS91gG+CmkqMomkiDJYeFAmv6KCj7PVyM&#10;gk1cL7+29t7m1ep7c96dk89j4pXqv3bLdxCeOv8MP9pbrWA6Gk8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j1rLHAAAA3gAAAA8AAAAAAAAAAAAAAAAAmAIAAGRy&#10;cy9kb3ducmV2LnhtbFBLBQYAAAAABAAEAPUAAACMAwAAAAA=&#10;" filled="f" stroked="f">
                  <v:textbox inset="0,0,0,0">
                    <w:txbxContent>
                      <w:p w:rsidR="00D74609" w:rsidRDefault="00D74609" w:rsidP="00D74609">
                        <w:pPr>
                          <w:spacing w:line="256" w:lineRule="auto"/>
                        </w:pPr>
                        <w:r>
                          <w:rPr>
                            <w:b/>
                            <w:sz w:val="20"/>
                          </w:rPr>
                          <w:t xml:space="preserve"> </w:t>
                        </w:r>
                      </w:p>
                    </w:txbxContent>
                  </v:textbox>
                </v:rect>
                <w10:anchorlock/>
              </v:group>
            </w:pict>
          </mc:Fallback>
        </mc:AlternateConten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widowControl w:val="0"/>
        <w:spacing w:after="0" w:line="240" w:lineRule="auto"/>
        <w:jc w:val="center"/>
        <w:rPr>
          <w:rFonts w:eastAsia="Times New Roman"/>
          <w:snapToGrid w:val="0"/>
          <w:sz w:val="20"/>
          <w:szCs w:val="24"/>
          <w:lang w:val="en-US"/>
        </w:rPr>
      </w:pPr>
      <w:r w:rsidRPr="00D74609">
        <w:rPr>
          <w:rFonts w:eastAsia="Times New Roman"/>
          <w:snapToGrid w:val="0"/>
          <w:sz w:val="20"/>
          <w:szCs w:val="24"/>
          <w:lang w:val="en-US"/>
        </w:rPr>
        <w:t>Figure 7.  (a) Variation of the optimum Q</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/mA</w:t>
      </w:r>
      <w:r w:rsidRPr="00D74609">
        <w:rPr>
          <w:rFonts w:eastAsia="Times New Roman"/>
          <w:snapToGrid w:val="0"/>
          <w:sz w:val="20"/>
          <w:szCs w:val="24"/>
          <w:vertAlign w:val="subscript"/>
          <w:lang w:val="en-US"/>
        </w:rPr>
        <w:t>p</w:t>
      </w:r>
      <w:r w:rsidRPr="00D74609">
        <w:rPr>
          <w:rFonts w:eastAsia="Times New Roman"/>
          <w:snapToGrid w:val="0"/>
          <w:sz w:val="20"/>
          <w:szCs w:val="24"/>
          <w:lang w:val="en-US"/>
        </w:rPr>
        <w:t xml:space="preserve"> ratio as a function of T</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/T</w:t>
      </w:r>
      <w:r w:rsidRPr="00D74609">
        <w:rPr>
          <w:rFonts w:eastAsia="Times New Roman"/>
          <w:snapToGrid w:val="0"/>
          <w:sz w:val="20"/>
          <w:szCs w:val="24"/>
          <w:vertAlign w:val="subscript"/>
          <w:lang w:val="en-US"/>
        </w:rPr>
        <w:t>g</w:t>
      </w:r>
      <w:r w:rsidRPr="00D74609">
        <w:rPr>
          <w:rFonts w:eastAsia="Times New Roman"/>
          <w:snapToGrid w:val="0"/>
          <w:sz w:val="20"/>
          <w:szCs w:val="24"/>
          <w:lang w:val="en-US"/>
        </w:rPr>
        <w:t xml:space="preserve"> ratio based on minimizing the MIF, (b) Variation of the optimum Q</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/mA</w:t>
      </w:r>
      <w:r w:rsidRPr="00D74609">
        <w:rPr>
          <w:rFonts w:eastAsia="Times New Roman"/>
          <w:snapToGrid w:val="0"/>
          <w:sz w:val="20"/>
          <w:szCs w:val="24"/>
          <w:vertAlign w:val="subscript"/>
          <w:lang w:val="en-US"/>
        </w:rPr>
        <w:t>p</w:t>
      </w:r>
      <w:r w:rsidRPr="00D74609">
        <w:rPr>
          <w:rFonts w:eastAsia="Times New Roman"/>
          <w:snapToGrid w:val="0"/>
          <w:sz w:val="20"/>
          <w:szCs w:val="24"/>
          <w:lang w:val="en-US"/>
        </w:rPr>
        <w:t xml:space="preserve"> ratio as a function of T</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/T</w:t>
      </w:r>
      <w:r w:rsidRPr="00D74609">
        <w:rPr>
          <w:rFonts w:eastAsia="Times New Roman"/>
          <w:snapToGrid w:val="0"/>
          <w:sz w:val="20"/>
          <w:szCs w:val="24"/>
          <w:vertAlign w:val="subscript"/>
          <w:lang w:val="en-US"/>
        </w:rPr>
        <w:t>g</w:t>
      </w:r>
      <w:r w:rsidRPr="00D74609">
        <w:rPr>
          <w:rFonts w:eastAsia="Times New Roman"/>
          <w:snapToGrid w:val="0"/>
          <w:sz w:val="20"/>
          <w:szCs w:val="24"/>
          <w:lang w:val="en-US"/>
        </w:rPr>
        <w:t xml:space="preserve"> ratio based on minimizing the MID.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0"/>
        <w:rPr>
          <w:rFonts w:eastAsia="Times New Roman"/>
          <w:b/>
          <w:snapToGrid w:val="0"/>
          <w:color w:val="000000"/>
          <w:szCs w:val="24"/>
          <w:lang w:val="en-US"/>
        </w:rPr>
      </w:pPr>
      <w:r w:rsidRPr="00D74609">
        <w:rPr>
          <w:rFonts w:eastAsia="Times New Roman"/>
          <w:b/>
          <w:snapToGrid w:val="0"/>
          <w:color w:val="000000"/>
          <w:szCs w:val="24"/>
          <w:lang w:val="en-US"/>
        </w:rPr>
        <w:t xml:space="preserve">9. FORMULATION OF THE OPTIMUM POST-ELASTIC STIFFNESS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light of the sensitivity analyses results, the optimum values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MID are calculated for the assumed range of values of the parameters that are found to influence the optimum value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The analyses results for the optimum values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MID are presented in Figure  8(a) in the form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versus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/mA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plot. This graph and the plot in Figure  8(b) are used in the formulation of the optimum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based on minimizing the MID. The following equation that may be used to calculate the optimum values of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to achieve the smallest possible MID is obtained via regression analyses;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9829A9" w:rsidP="00D74609">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d</m:t>
            </m:r>
          </m:sub>
        </m:sSub>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m</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p</m:t>
                        </m:r>
                      </m:sub>
                    </m:sSub>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Q</m:t>
                        </m:r>
                      </m:e>
                      <m:sub>
                        <m:r>
                          <w:rPr>
                            <w:rFonts w:ascii="Cambria Math" w:eastAsia="Times New Roman" w:hAnsi="Cambria Math"/>
                            <w:snapToGrid w:val="0"/>
                            <w:color w:val="000000"/>
                            <w:szCs w:val="24"/>
                            <w:lang w:val="en-US"/>
                          </w:rPr>
                          <m:t>d</m:t>
                        </m:r>
                      </m:sub>
                    </m:sSub>
                  </m:den>
                </m:f>
              </m:e>
            </m:d>
          </m:e>
          <m:sup>
            <m:r>
              <w:rPr>
                <w:rFonts w:ascii="Cambria Math" w:eastAsia="Times New Roman" w:hAnsi="Cambria Math"/>
                <w:snapToGrid w:val="0"/>
                <w:color w:val="000000"/>
                <w:szCs w:val="24"/>
                <w:lang w:val="en-US"/>
              </w:rPr>
              <m:t>0.34</m:t>
            </m:r>
          </m:sup>
        </m:sSup>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0.264</m:t>
            </m:r>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p</m:t>
                            </m:r>
                          </m:sub>
                        </m:sSub>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V</m:t>
                            </m:r>
                          </m:e>
                          <m:sub>
                            <m:r>
                              <w:rPr>
                                <w:rFonts w:ascii="Cambria Math" w:eastAsia="Times New Roman" w:hAnsi="Cambria Math"/>
                                <w:snapToGrid w:val="0"/>
                                <w:color w:val="000000"/>
                                <w:szCs w:val="24"/>
                                <w:lang w:val="en-US"/>
                              </w:rPr>
                              <m:t>p</m:t>
                            </m:r>
                          </m:sub>
                        </m:sSub>
                      </m:den>
                    </m:f>
                  </m:e>
                </m:d>
              </m:e>
              <m:sup>
                <m:r>
                  <w:rPr>
                    <w:rFonts w:ascii="Cambria Math" w:eastAsia="Times New Roman" w:hAnsi="Cambria Math"/>
                    <w:snapToGrid w:val="0"/>
                    <w:color w:val="000000"/>
                    <w:szCs w:val="24"/>
                    <w:lang w:val="en-US"/>
                  </w:rPr>
                  <m:t>2</m:t>
                </m:r>
              </m:sup>
            </m:sSup>
            <m:r>
              <w:rPr>
                <w:rFonts w:ascii="Cambria Math" w:eastAsia="Times New Roman" w:hAnsi="Cambria Math"/>
                <w:snapToGrid w:val="0"/>
                <w:color w:val="000000"/>
                <w:szCs w:val="24"/>
                <w:lang w:val="en-US"/>
              </w:rPr>
              <m:t>-7.45</m:t>
            </m:r>
            <m:d>
              <m:dPr>
                <m:ctrlPr>
                  <w:rPr>
                    <w:rFonts w:ascii="Cambria Math" w:eastAsia="Times New Roman" w:hAnsi="Cambria Math"/>
                    <w:i/>
                    <w:snapToGrid w:val="0"/>
                    <w:color w:val="000000"/>
                    <w:szCs w:val="24"/>
                    <w:lang w:val="en-US"/>
                  </w:rPr>
                </m:ctrlPr>
              </m:dPr>
              <m:e>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p</m:t>
                        </m:r>
                      </m:sub>
                    </m:sSub>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V</m:t>
                        </m:r>
                      </m:e>
                      <m:sub>
                        <m:r>
                          <w:rPr>
                            <w:rFonts w:ascii="Cambria Math" w:eastAsia="Times New Roman" w:hAnsi="Cambria Math"/>
                            <w:snapToGrid w:val="0"/>
                            <w:color w:val="000000"/>
                            <w:szCs w:val="24"/>
                            <w:lang w:val="en-US"/>
                          </w:rPr>
                          <m:t>p</m:t>
                        </m:r>
                      </m:sub>
                    </m:sSub>
                  </m:den>
                </m:f>
              </m:e>
            </m:d>
            <m:r>
              <w:rPr>
                <w:rFonts w:ascii="Cambria Math" w:eastAsia="Times New Roman" w:hAnsi="Cambria Math"/>
                <w:snapToGrid w:val="0"/>
                <w:color w:val="000000"/>
                <w:szCs w:val="24"/>
                <w:lang w:val="en-US"/>
              </w:rPr>
              <m:t>+72.4</m:t>
            </m:r>
          </m:e>
        </m:d>
      </m:oMath>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r>
      <w:r w:rsidR="00D74609" w:rsidRPr="00D74609">
        <w:rPr>
          <w:rFonts w:eastAsia="Times New Roman"/>
          <w:snapToGrid w:val="0"/>
          <w:color w:val="000000"/>
          <w:szCs w:val="24"/>
          <w:lang w:val="en-US"/>
        </w:rPr>
        <w:tab/>
        <w:t>(6)</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w:lastRenderedPageBreak/>
        <w:drawing>
          <wp:inline distT="0" distB="0" distL="0" distR="0" wp14:anchorId="205D0F4B" wp14:editId="2D2061ED">
            <wp:extent cx="2914650" cy="1162050"/>
            <wp:effectExtent l="0" t="0" r="0" b="0"/>
            <wp:docPr id="9" name="Picture 3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4650" cy="1162050"/>
                    </a:xfrm>
                    <a:prstGeom prst="rect">
                      <a:avLst/>
                    </a:prstGeom>
                    <a:noFill/>
                    <a:ln>
                      <a:noFill/>
                    </a:ln>
                  </pic:spPr>
                </pic:pic>
              </a:graphicData>
            </a:graphic>
          </wp:inline>
        </w:drawing>
      </w:r>
    </w:p>
    <w:p w:rsidR="00D74609" w:rsidRPr="00D74609" w:rsidRDefault="00D74609" w:rsidP="00D74609">
      <w:pPr>
        <w:widowControl w:val="0"/>
        <w:tabs>
          <w:tab w:val="center" w:pos="3665"/>
          <w:tab w:val="center" w:pos="6019"/>
        </w:tabs>
        <w:spacing w:after="0" w:line="240" w:lineRule="auto"/>
        <w:jc w:val="center"/>
        <w:rPr>
          <w:rFonts w:eastAsia="Times New Roman"/>
          <w:snapToGrid w:val="0"/>
          <w:color w:val="000000"/>
          <w:szCs w:val="24"/>
          <w:lang w:val="en-US"/>
        </w:rPr>
      </w:pPr>
      <w:r w:rsidRPr="00D74609">
        <w:rPr>
          <w:rFonts w:ascii="Calibri" w:eastAsia="Calibri" w:hAnsi="Calibri" w:cs="Calibri"/>
          <w:b/>
          <w:snapToGrid w:val="0"/>
          <w:color w:val="000000"/>
          <w:sz w:val="20"/>
          <w:szCs w:val="24"/>
          <w:lang w:val="en-US"/>
        </w:rPr>
        <w:t xml:space="preserve">(a) </w:t>
      </w:r>
      <w:r w:rsidRPr="00D74609">
        <w:rPr>
          <w:rFonts w:ascii="Calibri" w:eastAsia="Calibri" w:hAnsi="Calibri" w:cs="Calibri"/>
          <w:b/>
          <w:snapToGrid w:val="0"/>
          <w:color w:val="000000"/>
          <w:sz w:val="20"/>
          <w:szCs w:val="24"/>
          <w:lang w:val="en-US"/>
        </w:rPr>
        <w:tab/>
        <w:t>(b)</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center"/>
        <w:rPr>
          <w:rFonts w:eastAsia="Times New Roman"/>
          <w:snapToGrid w:val="0"/>
          <w:sz w:val="20"/>
          <w:szCs w:val="24"/>
          <w:lang w:val="en-US"/>
        </w:rPr>
      </w:pPr>
      <w:r w:rsidRPr="00D74609">
        <w:rPr>
          <w:rFonts w:eastAsia="Times New Roman"/>
          <w:snapToGrid w:val="0"/>
          <w:sz w:val="20"/>
          <w:szCs w:val="24"/>
          <w:lang w:val="en-US"/>
        </w:rPr>
        <w:t>Figure 8. (a) Variation of the optimum k</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 xml:space="preserve"> as a function of Q</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/mA</w:t>
      </w:r>
      <w:r w:rsidRPr="00D74609">
        <w:rPr>
          <w:rFonts w:eastAsia="Times New Roman"/>
          <w:snapToGrid w:val="0"/>
          <w:sz w:val="20"/>
          <w:szCs w:val="24"/>
          <w:vertAlign w:val="subscript"/>
          <w:lang w:val="en-US"/>
        </w:rPr>
        <w:t>p</w:t>
      </w:r>
      <w:r w:rsidRPr="00D74609">
        <w:rPr>
          <w:rFonts w:eastAsia="Times New Roman"/>
          <w:snapToGrid w:val="0"/>
          <w:sz w:val="20"/>
          <w:szCs w:val="24"/>
          <w:lang w:val="en-US"/>
        </w:rPr>
        <w:t xml:space="preserve"> ratio based on minimizing the MID, (b) Ratio of the optimum kd based on minimizing the MID as a function of the A</w:t>
      </w:r>
      <w:r w:rsidRPr="00D74609">
        <w:rPr>
          <w:rFonts w:eastAsia="Times New Roman"/>
          <w:snapToGrid w:val="0"/>
          <w:sz w:val="20"/>
          <w:szCs w:val="24"/>
          <w:vertAlign w:val="subscript"/>
          <w:lang w:val="en-US"/>
        </w:rPr>
        <w:t>p</w:t>
      </w:r>
      <w:r w:rsidRPr="00D74609">
        <w:rPr>
          <w:rFonts w:eastAsia="Times New Roman"/>
          <w:snapToGrid w:val="0"/>
          <w:sz w:val="20"/>
          <w:szCs w:val="24"/>
          <w:lang w:val="en-US"/>
        </w:rPr>
        <w:t>/V</w:t>
      </w:r>
      <w:r w:rsidRPr="00D74609">
        <w:rPr>
          <w:rFonts w:eastAsia="Times New Roman"/>
          <w:snapToGrid w:val="0"/>
          <w:sz w:val="20"/>
          <w:szCs w:val="24"/>
          <w:vertAlign w:val="subscript"/>
          <w:lang w:val="en-US"/>
        </w:rPr>
        <w:t>p</w:t>
      </w:r>
      <w:r w:rsidRPr="00D74609">
        <w:rPr>
          <w:rFonts w:eastAsia="Times New Roman"/>
          <w:snapToGrid w:val="0"/>
          <w:sz w:val="20"/>
          <w:szCs w:val="24"/>
          <w:lang w:val="en-US"/>
        </w:rPr>
        <w:t xml:space="preserve"> ratio. </w:t>
      </w:r>
    </w:p>
    <w:p w:rsidR="00D74609" w:rsidRPr="00D74609" w:rsidRDefault="00D74609" w:rsidP="00D74609">
      <w:pPr>
        <w:widowControl w:val="0"/>
        <w:spacing w:after="0" w:line="240" w:lineRule="auto"/>
        <w:jc w:val="both"/>
        <w:rPr>
          <w:rFonts w:eastAsia="Times New Roman"/>
          <w:snapToGrid w:val="0"/>
          <w:color w:val="000000"/>
          <w:lang w:val="en-US"/>
        </w:rPr>
      </w:pPr>
      <w:r w:rsidRPr="00D74609">
        <w:rPr>
          <w:rFonts w:eastAsia="Times New Roman"/>
          <w:snapToGrid w:val="0"/>
          <w:color w:val="000000"/>
          <w:lang w:val="en-US"/>
        </w:rPr>
        <w:t xml:space="preserve"> </w:t>
      </w:r>
    </w:p>
    <w:p w:rsidR="00D74609" w:rsidRPr="00D74609" w:rsidRDefault="00D74609" w:rsidP="00D74609">
      <w:pPr>
        <w:widowControl w:val="0"/>
        <w:spacing w:after="0" w:line="240" w:lineRule="auto"/>
        <w:jc w:val="both"/>
        <w:rPr>
          <w:rFonts w:eastAsia="Times New Roman"/>
          <w:b/>
          <w:snapToGrid w:val="0"/>
          <w:color w:val="000000"/>
          <w:szCs w:val="24"/>
          <w:lang w:val="en-US"/>
        </w:rPr>
      </w:pPr>
      <w:r w:rsidRPr="00D74609">
        <w:rPr>
          <w:rFonts w:eastAsia="Times New Roman"/>
          <w:b/>
          <w:snapToGrid w:val="0"/>
          <w:color w:val="000000"/>
          <w:szCs w:val="24"/>
          <w:lang w:val="en-US"/>
        </w:rPr>
        <w:t xml:space="preserve">10. VERIFICATION OF THE DEVELOPED EQUATIONS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The developed equations are verified using a suite of five ground motions different than those used for their development (Record # 16-20 in Table 1). The comparison of the optimum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values obtained from the developed equations (Eqns. (4), (5) and (6)) with those obtained from iterative NLTH analyses are presented as a function of the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of the ground motions in Figure 9 for various isolator properties and structural/supplemental damping ratios. As observed from the plots of Figure  9, although some differences between the analytical and NLTH analyses results are noted at specific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points, in general, the overall variation of the developed equations as a function of the A</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/V</w:t>
      </w:r>
      <w:r w:rsidRPr="00D74609">
        <w:rPr>
          <w:rFonts w:eastAsia="Times New Roman"/>
          <w:snapToGrid w:val="0"/>
          <w:color w:val="000000"/>
          <w:szCs w:val="24"/>
          <w:vertAlign w:val="subscript"/>
          <w:lang w:val="en-US"/>
        </w:rPr>
        <w:t>p</w:t>
      </w:r>
      <w:r w:rsidRPr="00D74609">
        <w:rPr>
          <w:rFonts w:eastAsia="Times New Roman"/>
          <w:snapToGrid w:val="0"/>
          <w:color w:val="000000"/>
          <w:szCs w:val="24"/>
          <w:lang w:val="en-US"/>
        </w:rPr>
        <w:t xml:space="preserve"> ratio of the ground motions agrees well with the analysis results.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tabs>
          <w:tab w:val="center" w:pos="3469"/>
          <w:tab w:val="center" w:pos="4799"/>
          <w:tab w:val="center" w:pos="6034"/>
        </w:tabs>
        <w:spacing w:after="0" w:line="240" w:lineRule="auto"/>
        <w:jc w:val="both"/>
        <w:rPr>
          <w:rFonts w:eastAsia="Times New Roman"/>
          <w:snapToGrid w:val="0"/>
          <w:color w:val="000000"/>
          <w:szCs w:val="24"/>
          <w:lang w:val="en-US"/>
        </w:rPr>
      </w:pPr>
      <w:r w:rsidRPr="00D74609">
        <w:rPr>
          <w:rFonts w:ascii="Calibri" w:eastAsia="Calibri" w:hAnsi="Calibri" w:cs="Calibri"/>
          <w:snapToGrid w:val="0"/>
          <w:color w:val="000000"/>
          <w:szCs w:val="24"/>
          <w:lang w:val="en-US"/>
        </w:rPr>
        <w:tab/>
      </w:r>
      <w:r w:rsidRPr="00D74609">
        <w:rPr>
          <w:rFonts w:ascii="Calibri" w:eastAsia="Calibri" w:hAnsi="Calibri" w:cs="Calibri"/>
          <w:snapToGrid w:val="0"/>
          <w:color w:val="000000"/>
          <w:sz w:val="34"/>
          <w:szCs w:val="24"/>
          <w:vertAlign w:val="superscript"/>
          <w:lang w:val="en-US"/>
        </w:rPr>
        <w:t xml:space="preserve"> </w:t>
      </w:r>
      <w:r w:rsidRPr="00D74609">
        <w:rPr>
          <w:rFonts w:eastAsia="Times New Roman"/>
          <w:noProof/>
          <w:snapToGrid w:val="0"/>
          <w:color w:val="000000"/>
          <w:szCs w:val="24"/>
        </w:rPr>
        <mc:AlternateContent>
          <mc:Choice Requires="wpg">
            <w:drawing>
              <wp:inline distT="0" distB="0" distL="0" distR="0" wp14:anchorId="41998E7D" wp14:editId="3AFC3A9C">
                <wp:extent cx="1309370" cy="920115"/>
                <wp:effectExtent l="19050" t="2540" r="90805" b="39370"/>
                <wp:docPr id="10631" name="Group 3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920115"/>
                          <a:chOff x="0" y="0"/>
                          <a:chExt cx="13093" cy="9204"/>
                        </a:xfrm>
                      </wpg:grpSpPr>
                      <wps:wsp>
                        <wps:cNvPr id="10632" name="Shape 5166"/>
                        <wps:cNvSpPr>
                          <a:spLocks/>
                        </wps:cNvSpPr>
                        <wps:spPr bwMode="auto">
                          <a:xfrm>
                            <a:off x="2857" y="589"/>
                            <a:ext cx="0" cy="7968"/>
                          </a:xfrm>
                          <a:custGeom>
                            <a:avLst/>
                            <a:gdLst>
                              <a:gd name="T0" fmla="*/ 0 h 796744"/>
                              <a:gd name="T1" fmla="*/ 7968 h 796744"/>
                              <a:gd name="T2" fmla="*/ 0 60000 65536"/>
                              <a:gd name="T3" fmla="*/ 0 60000 65536"/>
                              <a:gd name="T4" fmla="*/ 0 h 796744"/>
                              <a:gd name="T5" fmla="*/ 796744 h 796744"/>
                            </a:gdLst>
                            <a:ahLst/>
                            <a:cxnLst>
                              <a:cxn ang="T2">
                                <a:pos x="0" y="T0"/>
                              </a:cxn>
                              <a:cxn ang="T3">
                                <a:pos x="0" y="T1"/>
                              </a:cxn>
                            </a:cxnLst>
                            <a:rect l="0" t="T4" r="0" b="T5"/>
                            <a:pathLst>
                              <a:path h="796744">
                                <a:moveTo>
                                  <a:pt x="0" y="0"/>
                                </a:moveTo>
                                <a:lnTo>
                                  <a:pt x="0" y="796744"/>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3" name="Shape 5167"/>
                        <wps:cNvSpPr>
                          <a:spLocks/>
                        </wps:cNvSpPr>
                        <wps:spPr bwMode="auto">
                          <a:xfrm>
                            <a:off x="2609" y="8601"/>
                            <a:ext cx="217" cy="0"/>
                          </a:xfrm>
                          <a:custGeom>
                            <a:avLst/>
                            <a:gdLst>
                              <a:gd name="T0" fmla="*/ 0 w 21634"/>
                              <a:gd name="T1" fmla="*/ 217 w 21634"/>
                              <a:gd name="T2" fmla="*/ 0 60000 65536"/>
                              <a:gd name="T3" fmla="*/ 0 60000 65536"/>
                              <a:gd name="T4" fmla="*/ 0 w 21634"/>
                              <a:gd name="T5" fmla="*/ 21634 w 21634"/>
                            </a:gdLst>
                            <a:ahLst/>
                            <a:cxnLst>
                              <a:cxn ang="T2">
                                <a:pos x="T0" y="0"/>
                              </a:cxn>
                              <a:cxn ang="T3">
                                <a:pos x="T1" y="0"/>
                              </a:cxn>
                            </a:cxnLst>
                            <a:rect l="T4" t="0" r="T5" b="0"/>
                            <a:pathLst>
                              <a:path w="21634">
                                <a:moveTo>
                                  <a:pt x="0" y="0"/>
                                </a:moveTo>
                                <a:lnTo>
                                  <a:pt x="21634"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4" name="Shape 5168"/>
                        <wps:cNvSpPr>
                          <a:spLocks/>
                        </wps:cNvSpPr>
                        <wps:spPr bwMode="auto">
                          <a:xfrm>
                            <a:off x="2609" y="6598"/>
                            <a:ext cx="217" cy="0"/>
                          </a:xfrm>
                          <a:custGeom>
                            <a:avLst/>
                            <a:gdLst>
                              <a:gd name="T0" fmla="*/ 0 w 21634"/>
                              <a:gd name="T1" fmla="*/ 217 w 21634"/>
                              <a:gd name="T2" fmla="*/ 0 60000 65536"/>
                              <a:gd name="T3" fmla="*/ 0 60000 65536"/>
                              <a:gd name="T4" fmla="*/ 0 w 21634"/>
                              <a:gd name="T5" fmla="*/ 21634 w 21634"/>
                            </a:gdLst>
                            <a:ahLst/>
                            <a:cxnLst>
                              <a:cxn ang="T2">
                                <a:pos x="T0" y="0"/>
                              </a:cxn>
                              <a:cxn ang="T3">
                                <a:pos x="T1" y="0"/>
                              </a:cxn>
                            </a:cxnLst>
                            <a:rect l="T4" t="0" r="T5" b="0"/>
                            <a:pathLst>
                              <a:path w="21634">
                                <a:moveTo>
                                  <a:pt x="0" y="0"/>
                                </a:moveTo>
                                <a:lnTo>
                                  <a:pt x="21634"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5" name="Shape 5169"/>
                        <wps:cNvSpPr>
                          <a:spLocks/>
                        </wps:cNvSpPr>
                        <wps:spPr bwMode="auto">
                          <a:xfrm>
                            <a:off x="2609" y="4595"/>
                            <a:ext cx="217" cy="0"/>
                          </a:xfrm>
                          <a:custGeom>
                            <a:avLst/>
                            <a:gdLst>
                              <a:gd name="T0" fmla="*/ 0 w 21634"/>
                              <a:gd name="T1" fmla="*/ 217 w 21634"/>
                              <a:gd name="T2" fmla="*/ 0 60000 65536"/>
                              <a:gd name="T3" fmla="*/ 0 60000 65536"/>
                              <a:gd name="T4" fmla="*/ 0 w 21634"/>
                              <a:gd name="T5" fmla="*/ 21634 w 21634"/>
                            </a:gdLst>
                            <a:ahLst/>
                            <a:cxnLst>
                              <a:cxn ang="T2">
                                <a:pos x="T0" y="0"/>
                              </a:cxn>
                              <a:cxn ang="T3">
                                <a:pos x="T1" y="0"/>
                              </a:cxn>
                            </a:cxnLst>
                            <a:rect l="T4" t="0" r="T5" b="0"/>
                            <a:pathLst>
                              <a:path w="21634">
                                <a:moveTo>
                                  <a:pt x="0" y="0"/>
                                </a:moveTo>
                                <a:lnTo>
                                  <a:pt x="21634"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6" name="Shape 5170"/>
                        <wps:cNvSpPr>
                          <a:spLocks/>
                        </wps:cNvSpPr>
                        <wps:spPr bwMode="auto">
                          <a:xfrm>
                            <a:off x="2609" y="2592"/>
                            <a:ext cx="217" cy="0"/>
                          </a:xfrm>
                          <a:custGeom>
                            <a:avLst/>
                            <a:gdLst>
                              <a:gd name="T0" fmla="*/ 0 w 21634"/>
                              <a:gd name="T1" fmla="*/ 217 w 21634"/>
                              <a:gd name="T2" fmla="*/ 0 60000 65536"/>
                              <a:gd name="T3" fmla="*/ 0 60000 65536"/>
                              <a:gd name="T4" fmla="*/ 0 w 21634"/>
                              <a:gd name="T5" fmla="*/ 21634 w 21634"/>
                            </a:gdLst>
                            <a:ahLst/>
                            <a:cxnLst>
                              <a:cxn ang="T2">
                                <a:pos x="T0" y="0"/>
                              </a:cxn>
                              <a:cxn ang="T3">
                                <a:pos x="T1" y="0"/>
                              </a:cxn>
                            </a:cxnLst>
                            <a:rect l="T4" t="0" r="T5" b="0"/>
                            <a:pathLst>
                              <a:path w="21634">
                                <a:moveTo>
                                  <a:pt x="0" y="0"/>
                                </a:moveTo>
                                <a:lnTo>
                                  <a:pt x="21634"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7" name="Shape 5171"/>
                        <wps:cNvSpPr>
                          <a:spLocks/>
                        </wps:cNvSpPr>
                        <wps:spPr bwMode="auto">
                          <a:xfrm>
                            <a:off x="2609" y="589"/>
                            <a:ext cx="217" cy="0"/>
                          </a:xfrm>
                          <a:custGeom>
                            <a:avLst/>
                            <a:gdLst>
                              <a:gd name="T0" fmla="*/ 0 w 21634"/>
                              <a:gd name="T1" fmla="*/ 217 w 21634"/>
                              <a:gd name="T2" fmla="*/ 0 60000 65536"/>
                              <a:gd name="T3" fmla="*/ 0 60000 65536"/>
                              <a:gd name="T4" fmla="*/ 0 w 21634"/>
                              <a:gd name="T5" fmla="*/ 21634 w 21634"/>
                            </a:gdLst>
                            <a:ahLst/>
                            <a:cxnLst>
                              <a:cxn ang="T2">
                                <a:pos x="T0" y="0"/>
                              </a:cxn>
                              <a:cxn ang="T3">
                                <a:pos x="T1" y="0"/>
                              </a:cxn>
                            </a:cxnLst>
                            <a:rect l="T4" t="0" r="T5" b="0"/>
                            <a:pathLst>
                              <a:path w="21634">
                                <a:moveTo>
                                  <a:pt x="0" y="0"/>
                                </a:moveTo>
                                <a:lnTo>
                                  <a:pt x="21634"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8" name="Shape 5172"/>
                        <wps:cNvSpPr>
                          <a:spLocks/>
                        </wps:cNvSpPr>
                        <wps:spPr bwMode="auto">
                          <a:xfrm>
                            <a:off x="2857" y="8601"/>
                            <a:ext cx="9912" cy="0"/>
                          </a:xfrm>
                          <a:custGeom>
                            <a:avLst/>
                            <a:gdLst>
                              <a:gd name="T0" fmla="*/ 0 w 991182"/>
                              <a:gd name="T1" fmla="*/ 9912 w 991182"/>
                              <a:gd name="T2" fmla="*/ 0 60000 65536"/>
                              <a:gd name="T3" fmla="*/ 0 60000 65536"/>
                              <a:gd name="T4" fmla="*/ 0 w 991182"/>
                              <a:gd name="T5" fmla="*/ 991182 w 991182"/>
                            </a:gdLst>
                            <a:ahLst/>
                            <a:cxnLst>
                              <a:cxn ang="T2">
                                <a:pos x="T0" y="0"/>
                              </a:cxn>
                              <a:cxn ang="T3">
                                <a:pos x="T1" y="0"/>
                              </a:cxn>
                            </a:cxnLst>
                            <a:rect l="T4" t="0" r="T5" b="0"/>
                            <a:pathLst>
                              <a:path w="991182">
                                <a:moveTo>
                                  <a:pt x="0" y="0"/>
                                </a:moveTo>
                                <a:lnTo>
                                  <a:pt x="991182"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9" name="Shape 5173"/>
                        <wps:cNvSpPr>
                          <a:spLocks/>
                        </wps:cNvSpPr>
                        <wps:spPr bwMode="auto">
                          <a:xfrm>
                            <a:off x="2857" y="8645"/>
                            <a:ext cx="0" cy="312"/>
                          </a:xfrm>
                          <a:custGeom>
                            <a:avLst/>
                            <a:gdLst>
                              <a:gd name="T0" fmla="*/ 312 h 31207"/>
                              <a:gd name="T1" fmla="*/ 0 h 31207"/>
                              <a:gd name="T2" fmla="*/ 0 60000 65536"/>
                              <a:gd name="T3" fmla="*/ 0 60000 65536"/>
                              <a:gd name="T4" fmla="*/ 0 h 31207"/>
                              <a:gd name="T5" fmla="*/ 31207 h 31207"/>
                            </a:gdLst>
                            <a:ahLst/>
                            <a:cxnLst>
                              <a:cxn ang="T2">
                                <a:pos x="0" y="T0"/>
                              </a:cxn>
                              <a:cxn ang="T3">
                                <a:pos x="0" y="T1"/>
                              </a:cxn>
                            </a:cxnLst>
                            <a:rect l="0" t="T4" r="0" b="T5"/>
                            <a:pathLst>
                              <a:path h="31207">
                                <a:moveTo>
                                  <a:pt x="0" y="31207"/>
                                </a:moveTo>
                                <a:lnTo>
                                  <a:pt x="0"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0" name="Shape 5174"/>
                        <wps:cNvSpPr>
                          <a:spLocks/>
                        </wps:cNvSpPr>
                        <wps:spPr bwMode="auto">
                          <a:xfrm>
                            <a:off x="4839" y="8645"/>
                            <a:ext cx="0" cy="312"/>
                          </a:xfrm>
                          <a:custGeom>
                            <a:avLst/>
                            <a:gdLst>
                              <a:gd name="T0" fmla="*/ 312 h 31207"/>
                              <a:gd name="T1" fmla="*/ 0 h 31207"/>
                              <a:gd name="T2" fmla="*/ 0 60000 65536"/>
                              <a:gd name="T3" fmla="*/ 0 60000 65536"/>
                              <a:gd name="T4" fmla="*/ 0 h 31207"/>
                              <a:gd name="T5" fmla="*/ 31207 h 31207"/>
                            </a:gdLst>
                            <a:ahLst/>
                            <a:cxnLst>
                              <a:cxn ang="T2">
                                <a:pos x="0" y="T0"/>
                              </a:cxn>
                              <a:cxn ang="T3">
                                <a:pos x="0" y="T1"/>
                              </a:cxn>
                            </a:cxnLst>
                            <a:rect l="0" t="T4" r="0" b="T5"/>
                            <a:pathLst>
                              <a:path h="31207">
                                <a:moveTo>
                                  <a:pt x="0" y="31207"/>
                                </a:moveTo>
                                <a:lnTo>
                                  <a:pt x="0"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1" name="Shape 5175"/>
                        <wps:cNvSpPr>
                          <a:spLocks/>
                        </wps:cNvSpPr>
                        <wps:spPr bwMode="auto">
                          <a:xfrm>
                            <a:off x="6821" y="8645"/>
                            <a:ext cx="0" cy="312"/>
                          </a:xfrm>
                          <a:custGeom>
                            <a:avLst/>
                            <a:gdLst>
                              <a:gd name="T0" fmla="*/ 312 h 31207"/>
                              <a:gd name="T1" fmla="*/ 0 h 31207"/>
                              <a:gd name="T2" fmla="*/ 0 60000 65536"/>
                              <a:gd name="T3" fmla="*/ 0 60000 65536"/>
                              <a:gd name="T4" fmla="*/ 0 h 31207"/>
                              <a:gd name="T5" fmla="*/ 31207 h 31207"/>
                            </a:gdLst>
                            <a:ahLst/>
                            <a:cxnLst>
                              <a:cxn ang="T2">
                                <a:pos x="0" y="T0"/>
                              </a:cxn>
                              <a:cxn ang="T3">
                                <a:pos x="0" y="T1"/>
                              </a:cxn>
                            </a:cxnLst>
                            <a:rect l="0" t="T4" r="0" b="T5"/>
                            <a:pathLst>
                              <a:path h="31207">
                                <a:moveTo>
                                  <a:pt x="0" y="31207"/>
                                </a:moveTo>
                                <a:lnTo>
                                  <a:pt x="0"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2" name="Shape 5176"/>
                        <wps:cNvSpPr>
                          <a:spLocks/>
                        </wps:cNvSpPr>
                        <wps:spPr bwMode="auto">
                          <a:xfrm>
                            <a:off x="8835" y="8645"/>
                            <a:ext cx="0" cy="312"/>
                          </a:xfrm>
                          <a:custGeom>
                            <a:avLst/>
                            <a:gdLst>
                              <a:gd name="T0" fmla="*/ 312 h 31207"/>
                              <a:gd name="T1" fmla="*/ 0 h 31207"/>
                              <a:gd name="T2" fmla="*/ 0 60000 65536"/>
                              <a:gd name="T3" fmla="*/ 0 60000 65536"/>
                              <a:gd name="T4" fmla="*/ 0 h 31207"/>
                              <a:gd name="T5" fmla="*/ 31207 h 31207"/>
                            </a:gdLst>
                            <a:ahLst/>
                            <a:cxnLst>
                              <a:cxn ang="T2">
                                <a:pos x="0" y="T0"/>
                              </a:cxn>
                              <a:cxn ang="T3">
                                <a:pos x="0" y="T1"/>
                              </a:cxn>
                            </a:cxnLst>
                            <a:rect l="0" t="T4" r="0" b="T5"/>
                            <a:pathLst>
                              <a:path h="31207">
                                <a:moveTo>
                                  <a:pt x="0" y="31207"/>
                                </a:moveTo>
                                <a:lnTo>
                                  <a:pt x="0"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3" name="Shape 5177"/>
                        <wps:cNvSpPr>
                          <a:spLocks/>
                        </wps:cNvSpPr>
                        <wps:spPr bwMode="auto">
                          <a:xfrm>
                            <a:off x="10817" y="8645"/>
                            <a:ext cx="0" cy="312"/>
                          </a:xfrm>
                          <a:custGeom>
                            <a:avLst/>
                            <a:gdLst>
                              <a:gd name="T0" fmla="*/ 312 h 31207"/>
                              <a:gd name="T1" fmla="*/ 0 h 31207"/>
                              <a:gd name="T2" fmla="*/ 0 60000 65536"/>
                              <a:gd name="T3" fmla="*/ 0 60000 65536"/>
                              <a:gd name="T4" fmla="*/ 0 h 31207"/>
                              <a:gd name="T5" fmla="*/ 31207 h 31207"/>
                            </a:gdLst>
                            <a:ahLst/>
                            <a:cxnLst>
                              <a:cxn ang="T2">
                                <a:pos x="0" y="T0"/>
                              </a:cxn>
                              <a:cxn ang="T3">
                                <a:pos x="0" y="T1"/>
                              </a:cxn>
                            </a:cxnLst>
                            <a:rect l="0" t="T4" r="0" b="T5"/>
                            <a:pathLst>
                              <a:path h="31207">
                                <a:moveTo>
                                  <a:pt x="0" y="31207"/>
                                </a:moveTo>
                                <a:lnTo>
                                  <a:pt x="0"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4" name="Shape 5178"/>
                        <wps:cNvSpPr>
                          <a:spLocks/>
                        </wps:cNvSpPr>
                        <wps:spPr bwMode="auto">
                          <a:xfrm>
                            <a:off x="12799" y="8645"/>
                            <a:ext cx="0" cy="312"/>
                          </a:xfrm>
                          <a:custGeom>
                            <a:avLst/>
                            <a:gdLst>
                              <a:gd name="T0" fmla="*/ 312 h 31207"/>
                              <a:gd name="T1" fmla="*/ 0 h 31207"/>
                              <a:gd name="T2" fmla="*/ 0 60000 65536"/>
                              <a:gd name="T3" fmla="*/ 0 60000 65536"/>
                              <a:gd name="T4" fmla="*/ 0 h 31207"/>
                              <a:gd name="T5" fmla="*/ 31207 h 31207"/>
                            </a:gdLst>
                            <a:ahLst/>
                            <a:cxnLst>
                              <a:cxn ang="T2">
                                <a:pos x="0" y="T0"/>
                              </a:cxn>
                              <a:cxn ang="T3">
                                <a:pos x="0" y="T1"/>
                              </a:cxn>
                            </a:cxnLst>
                            <a:rect l="0" t="T4" r="0" b="T5"/>
                            <a:pathLst>
                              <a:path h="31207">
                                <a:moveTo>
                                  <a:pt x="0" y="31207"/>
                                </a:moveTo>
                                <a:lnTo>
                                  <a:pt x="0" y="0"/>
                                </a:lnTo>
                              </a:path>
                            </a:pathLst>
                          </a:custGeom>
                          <a:noFill/>
                          <a:ln w="309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6" name="Shape 5179"/>
                        <wps:cNvSpPr>
                          <a:spLocks/>
                        </wps:cNvSpPr>
                        <wps:spPr bwMode="auto">
                          <a:xfrm>
                            <a:off x="3182" y="4350"/>
                            <a:ext cx="1487" cy="268"/>
                          </a:xfrm>
                          <a:custGeom>
                            <a:avLst/>
                            <a:gdLst>
                              <a:gd name="T0" fmla="*/ 0 w 148638"/>
                              <a:gd name="T1" fmla="*/ 268 h 26800"/>
                              <a:gd name="T2" fmla="*/ 155 w 148638"/>
                              <a:gd name="T3" fmla="*/ 224 h 26800"/>
                              <a:gd name="T4" fmla="*/ 340 w 148638"/>
                              <a:gd name="T5" fmla="*/ 177 h 26800"/>
                              <a:gd name="T6" fmla="*/ 650 w 148638"/>
                              <a:gd name="T7" fmla="*/ 44 h 26800"/>
                              <a:gd name="T8" fmla="*/ 837 w 148638"/>
                              <a:gd name="T9" fmla="*/ 0 h 26800"/>
                              <a:gd name="T10" fmla="*/ 1053 w 148638"/>
                              <a:gd name="T11" fmla="*/ 0 h 26800"/>
                              <a:gd name="T12" fmla="*/ 1239 w 148638"/>
                              <a:gd name="T13" fmla="*/ 89 h 26800"/>
                              <a:gd name="T14" fmla="*/ 1487 w 148638"/>
                              <a:gd name="T15" fmla="*/ 224 h 26800"/>
                              <a:gd name="T16" fmla="*/ 0 60000 65536"/>
                              <a:gd name="T17" fmla="*/ 0 60000 65536"/>
                              <a:gd name="T18" fmla="*/ 0 60000 65536"/>
                              <a:gd name="T19" fmla="*/ 0 60000 65536"/>
                              <a:gd name="T20" fmla="*/ 0 60000 65536"/>
                              <a:gd name="T21" fmla="*/ 0 60000 65536"/>
                              <a:gd name="T22" fmla="*/ 0 60000 65536"/>
                              <a:gd name="T23" fmla="*/ 0 60000 65536"/>
                              <a:gd name="T24" fmla="*/ 0 w 148638"/>
                              <a:gd name="T25" fmla="*/ 0 h 26800"/>
                              <a:gd name="T26" fmla="*/ 148638 w 148638"/>
                              <a:gd name="T27" fmla="*/ 26800 h 268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48638" h="26800">
                                <a:moveTo>
                                  <a:pt x="0" y="26800"/>
                                </a:moveTo>
                                <a:lnTo>
                                  <a:pt x="15453" y="22363"/>
                                </a:lnTo>
                                <a:lnTo>
                                  <a:pt x="33997" y="17748"/>
                                </a:lnTo>
                                <a:lnTo>
                                  <a:pt x="64985" y="4437"/>
                                </a:lnTo>
                                <a:lnTo>
                                  <a:pt x="83653" y="0"/>
                                </a:lnTo>
                                <a:lnTo>
                                  <a:pt x="105287" y="0"/>
                                </a:lnTo>
                                <a:lnTo>
                                  <a:pt x="123831" y="8874"/>
                                </a:lnTo>
                                <a:lnTo>
                                  <a:pt x="148638" y="22363"/>
                                </a:lnTo>
                              </a:path>
                            </a:pathLst>
                          </a:custGeom>
                          <a:noFill/>
                          <a:ln w="6181">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7" name="Shape 5180"/>
                        <wps:cNvSpPr>
                          <a:spLocks/>
                        </wps:cNvSpPr>
                        <wps:spPr bwMode="auto">
                          <a:xfrm>
                            <a:off x="4669" y="4574"/>
                            <a:ext cx="2942" cy="3338"/>
                          </a:xfrm>
                          <a:custGeom>
                            <a:avLst/>
                            <a:gdLst>
                              <a:gd name="T0" fmla="*/ 0 w 294268"/>
                              <a:gd name="T1" fmla="*/ 0 h 333810"/>
                              <a:gd name="T2" fmla="*/ 154 w 294268"/>
                              <a:gd name="T3" fmla="*/ 133 h 333810"/>
                              <a:gd name="T4" fmla="*/ 310 w 294268"/>
                              <a:gd name="T5" fmla="*/ 266 h 333810"/>
                              <a:gd name="T6" fmla="*/ 650 w 294268"/>
                              <a:gd name="T7" fmla="*/ 667 h 333810"/>
                              <a:gd name="T8" fmla="*/ 1053 w 294268"/>
                              <a:gd name="T9" fmla="*/ 1112 h 333810"/>
                              <a:gd name="T10" fmla="*/ 1456 w 294268"/>
                              <a:gd name="T11" fmla="*/ 1646 h 333810"/>
                              <a:gd name="T12" fmla="*/ 1889 w 294268"/>
                              <a:gd name="T13" fmla="*/ 2136 h 333810"/>
                              <a:gd name="T14" fmla="*/ 2261 w 294268"/>
                              <a:gd name="T15" fmla="*/ 2625 h 333810"/>
                              <a:gd name="T16" fmla="*/ 2633 w 294268"/>
                              <a:gd name="T17" fmla="*/ 3026 h 333810"/>
                              <a:gd name="T18" fmla="*/ 2788 w 294268"/>
                              <a:gd name="T19" fmla="*/ 3205 h 333810"/>
                              <a:gd name="T20" fmla="*/ 2942 w 294268"/>
                              <a:gd name="T21" fmla="*/ 3338 h 3338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94268"/>
                              <a:gd name="T34" fmla="*/ 0 h 333810"/>
                              <a:gd name="T35" fmla="*/ 294268 w 294268"/>
                              <a:gd name="T36" fmla="*/ 333810 h 33381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94268" h="333810">
                                <a:moveTo>
                                  <a:pt x="0" y="0"/>
                                </a:moveTo>
                                <a:lnTo>
                                  <a:pt x="15453" y="13311"/>
                                </a:lnTo>
                                <a:lnTo>
                                  <a:pt x="31030" y="26622"/>
                                </a:lnTo>
                                <a:lnTo>
                                  <a:pt x="65027" y="66674"/>
                                </a:lnTo>
                                <a:lnTo>
                                  <a:pt x="105328" y="111223"/>
                                </a:lnTo>
                                <a:lnTo>
                                  <a:pt x="145589" y="164586"/>
                                </a:lnTo>
                                <a:lnTo>
                                  <a:pt x="188981" y="213571"/>
                                </a:lnTo>
                                <a:lnTo>
                                  <a:pt x="226151" y="262521"/>
                                </a:lnTo>
                                <a:lnTo>
                                  <a:pt x="263362" y="302602"/>
                                </a:lnTo>
                                <a:lnTo>
                                  <a:pt x="278815" y="320498"/>
                                </a:lnTo>
                                <a:lnTo>
                                  <a:pt x="294268" y="333810"/>
                                </a:lnTo>
                              </a:path>
                            </a:pathLst>
                          </a:custGeom>
                          <a:noFill/>
                          <a:ln w="6181">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7" name="Shape 5181"/>
                        <wps:cNvSpPr>
                          <a:spLocks/>
                        </wps:cNvSpPr>
                        <wps:spPr bwMode="auto">
                          <a:xfrm>
                            <a:off x="7611" y="7912"/>
                            <a:ext cx="1550" cy="489"/>
                          </a:xfrm>
                          <a:custGeom>
                            <a:avLst/>
                            <a:gdLst>
                              <a:gd name="T0" fmla="*/ 0 w 154943"/>
                              <a:gd name="T1" fmla="*/ 0 h 48956"/>
                              <a:gd name="T2" fmla="*/ 217 w 154943"/>
                              <a:gd name="T3" fmla="*/ 177 h 48956"/>
                              <a:gd name="T4" fmla="*/ 434 w 154943"/>
                              <a:gd name="T5" fmla="*/ 312 h 48956"/>
                              <a:gd name="T6" fmla="*/ 588 w 154943"/>
                              <a:gd name="T7" fmla="*/ 400 h 48956"/>
                              <a:gd name="T8" fmla="*/ 744 w 154943"/>
                              <a:gd name="T9" fmla="*/ 489 h 48956"/>
                              <a:gd name="T10" fmla="*/ 1550 w 154943"/>
                              <a:gd name="T11" fmla="*/ 489 h 48956"/>
                              <a:gd name="T12" fmla="*/ 0 60000 65536"/>
                              <a:gd name="T13" fmla="*/ 0 60000 65536"/>
                              <a:gd name="T14" fmla="*/ 0 60000 65536"/>
                              <a:gd name="T15" fmla="*/ 0 60000 65536"/>
                              <a:gd name="T16" fmla="*/ 0 60000 65536"/>
                              <a:gd name="T17" fmla="*/ 0 60000 65536"/>
                              <a:gd name="T18" fmla="*/ 0 w 154943"/>
                              <a:gd name="T19" fmla="*/ 0 h 48956"/>
                              <a:gd name="T20" fmla="*/ 154943 w 154943"/>
                              <a:gd name="T21" fmla="*/ 48956 h 48956"/>
                            </a:gdLst>
                            <a:ahLst/>
                            <a:cxnLst>
                              <a:cxn ang="T12">
                                <a:pos x="T0" y="T1"/>
                              </a:cxn>
                              <a:cxn ang="T13">
                                <a:pos x="T2" y="T3"/>
                              </a:cxn>
                              <a:cxn ang="T14">
                                <a:pos x="T4" y="T5"/>
                              </a:cxn>
                              <a:cxn ang="T15">
                                <a:pos x="T6" y="T7"/>
                              </a:cxn>
                              <a:cxn ang="T16">
                                <a:pos x="T8" y="T9"/>
                              </a:cxn>
                              <a:cxn ang="T17">
                                <a:pos x="T10" y="T11"/>
                              </a:cxn>
                            </a:cxnLst>
                            <a:rect l="T18" t="T19" r="T20" b="T21"/>
                            <a:pathLst>
                              <a:path w="154943" h="48956">
                                <a:moveTo>
                                  <a:pt x="0" y="0"/>
                                </a:moveTo>
                                <a:lnTo>
                                  <a:pt x="21717" y="17748"/>
                                </a:lnTo>
                                <a:lnTo>
                                  <a:pt x="43351" y="31207"/>
                                </a:lnTo>
                                <a:lnTo>
                                  <a:pt x="58804" y="40082"/>
                                </a:lnTo>
                                <a:lnTo>
                                  <a:pt x="74381" y="48956"/>
                                </a:lnTo>
                                <a:lnTo>
                                  <a:pt x="154943" y="48956"/>
                                </a:lnTo>
                              </a:path>
                            </a:pathLst>
                          </a:custGeom>
                          <a:noFill/>
                          <a:ln w="6181">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8" name="Shape 5182"/>
                        <wps:cNvSpPr>
                          <a:spLocks/>
                        </wps:cNvSpPr>
                        <wps:spPr bwMode="auto">
                          <a:xfrm>
                            <a:off x="9161" y="7779"/>
                            <a:ext cx="3437" cy="622"/>
                          </a:xfrm>
                          <a:custGeom>
                            <a:avLst/>
                            <a:gdLst>
                              <a:gd name="T0" fmla="*/ 0 w 343759"/>
                              <a:gd name="T1" fmla="*/ 622 h 62267"/>
                              <a:gd name="T2" fmla="*/ 340 w 343759"/>
                              <a:gd name="T3" fmla="*/ 578 h 62267"/>
                              <a:gd name="T4" fmla="*/ 712 w 343759"/>
                              <a:gd name="T5" fmla="*/ 533 h 62267"/>
                              <a:gd name="T6" fmla="*/ 1145 w 343759"/>
                              <a:gd name="T7" fmla="*/ 489 h 62267"/>
                              <a:gd name="T8" fmla="*/ 1610 w 343759"/>
                              <a:gd name="T9" fmla="*/ 400 h 62267"/>
                              <a:gd name="T10" fmla="*/ 2539 w 343759"/>
                              <a:gd name="T11" fmla="*/ 177 h 62267"/>
                              <a:gd name="T12" fmla="*/ 3004 w 343759"/>
                              <a:gd name="T13" fmla="*/ 89 h 62267"/>
                              <a:gd name="T14" fmla="*/ 3437 w 343759"/>
                              <a:gd name="T15" fmla="*/ 0 h 62267"/>
                              <a:gd name="T16" fmla="*/ 0 60000 65536"/>
                              <a:gd name="T17" fmla="*/ 0 60000 65536"/>
                              <a:gd name="T18" fmla="*/ 0 60000 65536"/>
                              <a:gd name="T19" fmla="*/ 0 60000 65536"/>
                              <a:gd name="T20" fmla="*/ 0 60000 65536"/>
                              <a:gd name="T21" fmla="*/ 0 60000 65536"/>
                              <a:gd name="T22" fmla="*/ 0 60000 65536"/>
                              <a:gd name="T23" fmla="*/ 0 60000 65536"/>
                              <a:gd name="T24" fmla="*/ 0 w 343759"/>
                              <a:gd name="T25" fmla="*/ 0 h 62267"/>
                              <a:gd name="T26" fmla="*/ 343759 w 343759"/>
                              <a:gd name="T27" fmla="*/ 62267 h 6226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43759" h="62267">
                                <a:moveTo>
                                  <a:pt x="0" y="62267"/>
                                </a:moveTo>
                                <a:lnTo>
                                  <a:pt x="33997" y="57830"/>
                                </a:lnTo>
                                <a:lnTo>
                                  <a:pt x="71167" y="53393"/>
                                </a:lnTo>
                                <a:lnTo>
                                  <a:pt x="114559" y="48956"/>
                                </a:lnTo>
                                <a:lnTo>
                                  <a:pt x="161001" y="40081"/>
                                </a:lnTo>
                                <a:lnTo>
                                  <a:pt x="253925" y="17748"/>
                                </a:lnTo>
                                <a:lnTo>
                                  <a:pt x="300408" y="8874"/>
                                </a:lnTo>
                                <a:lnTo>
                                  <a:pt x="343759" y="0"/>
                                </a:lnTo>
                              </a:path>
                            </a:pathLst>
                          </a:custGeom>
                          <a:noFill/>
                          <a:ln w="6181">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9" name="Shape 5183"/>
                        <wps:cNvSpPr>
                          <a:spLocks/>
                        </wps:cNvSpPr>
                        <wps:spPr bwMode="auto">
                          <a:xfrm>
                            <a:off x="3182" y="5196"/>
                            <a:ext cx="340" cy="534"/>
                          </a:xfrm>
                          <a:custGeom>
                            <a:avLst/>
                            <a:gdLst>
                              <a:gd name="T0" fmla="*/ 31 w 33997"/>
                              <a:gd name="T1" fmla="*/ 0 h 53422"/>
                              <a:gd name="T2" fmla="*/ 340 w 33997"/>
                              <a:gd name="T3" fmla="*/ 490 h 53422"/>
                              <a:gd name="T4" fmla="*/ 309 w 33997"/>
                              <a:gd name="T5" fmla="*/ 534 h 53422"/>
                              <a:gd name="T6" fmla="*/ 0 w 33997"/>
                              <a:gd name="T7" fmla="*/ 44 h 53422"/>
                              <a:gd name="T8" fmla="*/ 31 w 33997"/>
                              <a:gd name="T9" fmla="*/ 0 h 53422"/>
                              <a:gd name="T10" fmla="*/ 0 60000 65536"/>
                              <a:gd name="T11" fmla="*/ 0 60000 65536"/>
                              <a:gd name="T12" fmla="*/ 0 60000 65536"/>
                              <a:gd name="T13" fmla="*/ 0 60000 65536"/>
                              <a:gd name="T14" fmla="*/ 0 60000 65536"/>
                              <a:gd name="T15" fmla="*/ 0 w 33997"/>
                              <a:gd name="T16" fmla="*/ 0 h 53422"/>
                              <a:gd name="T17" fmla="*/ 33997 w 33997"/>
                              <a:gd name="T18" fmla="*/ 53422 h 53422"/>
                            </a:gdLst>
                            <a:ahLst/>
                            <a:cxnLst>
                              <a:cxn ang="T10">
                                <a:pos x="T0" y="T1"/>
                              </a:cxn>
                              <a:cxn ang="T11">
                                <a:pos x="T2" y="T3"/>
                              </a:cxn>
                              <a:cxn ang="T12">
                                <a:pos x="T4" y="T5"/>
                              </a:cxn>
                              <a:cxn ang="T13">
                                <a:pos x="T6" y="T7"/>
                              </a:cxn>
                              <a:cxn ang="T14">
                                <a:pos x="T8" y="T9"/>
                              </a:cxn>
                            </a:cxnLst>
                            <a:rect l="T15" t="T16" r="T17" b="T18"/>
                            <a:pathLst>
                              <a:path w="33997" h="53422">
                                <a:moveTo>
                                  <a:pt x="3091" y="0"/>
                                </a:moveTo>
                                <a:lnTo>
                                  <a:pt x="33997" y="48985"/>
                                </a:lnTo>
                                <a:lnTo>
                                  <a:pt x="30906" y="53422"/>
                                </a:lnTo>
                                <a:lnTo>
                                  <a:pt x="0" y="4437"/>
                                </a:lnTo>
                                <a:lnTo>
                                  <a:pt x="3091"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60" name="Shape 5184"/>
                        <wps:cNvSpPr>
                          <a:spLocks/>
                        </wps:cNvSpPr>
                        <wps:spPr bwMode="auto">
                          <a:xfrm>
                            <a:off x="3616" y="5953"/>
                            <a:ext cx="247" cy="400"/>
                          </a:xfrm>
                          <a:custGeom>
                            <a:avLst/>
                            <a:gdLst>
                              <a:gd name="T0" fmla="*/ 62 w 24704"/>
                              <a:gd name="T1" fmla="*/ 0 h 39934"/>
                              <a:gd name="T2" fmla="*/ 247 w 24704"/>
                              <a:gd name="T3" fmla="*/ 356 h 39934"/>
                              <a:gd name="T4" fmla="*/ 185 w 24704"/>
                              <a:gd name="T5" fmla="*/ 400 h 39934"/>
                              <a:gd name="T6" fmla="*/ 0 w 24704"/>
                              <a:gd name="T7" fmla="*/ 44 h 39934"/>
                              <a:gd name="T8" fmla="*/ 62 w 24704"/>
                              <a:gd name="T9" fmla="*/ 0 h 39934"/>
                              <a:gd name="T10" fmla="*/ 0 60000 65536"/>
                              <a:gd name="T11" fmla="*/ 0 60000 65536"/>
                              <a:gd name="T12" fmla="*/ 0 60000 65536"/>
                              <a:gd name="T13" fmla="*/ 0 60000 65536"/>
                              <a:gd name="T14" fmla="*/ 0 60000 65536"/>
                              <a:gd name="T15" fmla="*/ 0 w 24704"/>
                              <a:gd name="T16" fmla="*/ 0 h 39934"/>
                              <a:gd name="T17" fmla="*/ 24704 w 24704"/>
                              <a:gd name="T18" fmla="*/ 39934 h 39934"/>
                            </a:gdLst>
                            <a:ahLst/>
                            <a:cxnLst>
                              <a:cxn ang="T10">
                                <a:pos x="T0" y="T1"/>
                              </a:cxn>
                              <a:cxn ang="T11">
                                <a:pos x="T2" y="T3"/>
                              </a:cxn>
                              <a:cxn ang="T12">
                                <a:pos x="T4" y="T5"/>
                              </a:cxn>
                              <a:cxn ang="T13">
                                <a:pos x="T6" y="T7"/>
                              </a:cxn>
                              <a:cxn ang="T14">
                                <a:pos x="T8" y="T9"/>
                              </a:cxn>
                            </a:cxnLst>
                            <a:rect l="T15" t="T16" r="T17" b="T18"/>
                            <a:pathLst>
                              <a:path w="24704" h="39934">
                                <a:moveTo>
                                  <a:pt x="6181" y="0"/>
                                </a:moveTo>
                                <a:lnTo>
                                  <a:pt x="24704" y="35497"/>
                                </a:lnTo>
                                <a:lnTo>
                                  <a:pt x="18523" y="39934"/>
                                </a:lnTo>
                                <a:lnTo>
                                  <a:pt x="0" y="4437"/>
                                </a:lnTo>
                                <a:lnTo>
                                  <a:pt x="6181"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61" name="Shape 5185"/>
                        <wps:cNvSpPr>
                          <a:spLocks/>
                        </wps:cNvSpPr>
                        <wps:spPr bwMode="auto">
                          <a:xfrm>
                            <a:off x="3832" y="6308"/>
                            <a:ext cx="124" cy="179"/>
                          </a:xfrm>
                          <a:custGeom>
                            <a:avLst/>
                            <a:gdLst>
                              <a:gd name="T0" fmla="*/ 31 w 12362"/>
                              <a:gd name="T1" fmla="*/ 0 h 17926"/>
                              <a:gd name="T2" fmla="*/ 124 w 12362"/>
                              <a:gd name="T3" fmla="*/ 135 h 17926"/>
                              <a:gd name="T4" fmla="*/ 93 w 12362"/>
                              <a:gd name="T5" fmla="*/ 179 h 17926"/>
                              <a:gd name="T6" fmla="*/ 0 w 12362"/>
                              <a:gd name="T7" fmla="*/ 44 h 17926"/>
                              <a:gd name="T8" fmla="*/ 31 w 12362"/>
                              <a:gd name="T9" fmla="*/ 0 h 17926"/>
                              <a:gd name="T10" fmla="*/ 0 60000 65536"/>
                              <a:gd name="T11" fmla="*/ 0 60000 65536"/>
                              <a:gd name="T12" fmla="*/ 0 60000 65536"/>
                              <a:gd name="T13" fmla="*/ 0 60000 65536"/>
                              <a:gd name="T14" fmla="*/ 0 60000 65536"/>
                              <a:gd name="T15" fmla="*/ 0 w 12362"/>
                              <a:gd name="T16" fmla="*/ 0 h 17926"/>
                              <a:gd name="T17" fmla="*/ 12362 w 12362"/>
                              <a:gd name="T18" fmla="*/ 17926 h 17926"/>
                            </a:gdLst>
                            <a:ahLst/>
                            <a:cxnLst>
                              <a:cxn ang="T10">
                                <a:pos x="T0" y="T1"/>
                              </a:cxn>
                              <a:cxn ang="T11">
                                <a:pos x="T2" y="T3"/>
                              </a:cxn>
                              <a:cxn ang="T12">
                                <a:pos x="T4" y="T5"/>
                              </a:cxn>
                              <a:cxn ang="T13">
                                <a:pos x="T6" y="T7"/>
                              </a:cxn>
                              <a:cxn ang="T14">
                                <a:pos x="T8" y="T9"/>
                              </a:cxn>
                            </a:cxnLst>
                            <a:rect l="T15" t="T16" r="T17" b="T18"/>
                            <a:pathLst>
                              <a:path w="12362" h="17926">
                                <a:moveTo>
                                  <a:pt x="3091" y="0"/>
                                </a:moveTo>
                                <a:lnTo>
                                  <a:pt x="12362" y="13489"/>
                                </a:lnTo>
                                <a:lnTo>
                                  <a:pt x="9272" y="17926"/>
                                </a:lnTo>
                                <a:lnTo>
                                  <a:pt x="0" y="4437"/>
                                </a:lnTo>
                                <a:lnTo>
                                  <a:pt x="3091"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62" name="Shape 5186"/>
                        <wps:cNvSpPr>
                          <a:spLocks/>
                        </wps:cNvSpPr>
                        <wps:spPr bwMode="auto">
                          <a:xfrm>
                            <a:off x="4111" y="6709"/>
                            <a:ext cx="124" cy="179"/>
                          </a:xfrm>
                          <a:custGeom>
                            <a:avLst/>
                            <a:gdLst>
                              <a:gd name="T0" fmla="*/ 31 w 12363"/>
                              <a:gd name="T1" fmla="*/ 0 h 17867"/>
                              <a:gd name="T2" fmla="*/ 124 w 12363"/>
                              <a:gd name="T3" fmla="*/ 135 h 17867"/>
                              <a:gd name="T4" fmla="*/ 93 w 12363"/>
                              <a:gd name="T5" fmla="*/ 179 h 17867"/>
                              <a:gd name="T6" fmla="*/ 0 w 12363"/>
                              <a:gd name="T7" fmla="*/ 44 h 17867"/>
                              <a:gd name="T8" fmla="*/ 31 w 12363"/>
                              <a:gd name="T9" fmla="*/ 0 h 17867"/>
                              <a:gd name="T10" fmla="*/ 0 60000 65536"/>
                              <a:gd name="T11" fmla="*/ 0 60000 65536"/>
                              <a:gd name="T12" fmla="*/ 0 60000 65536"/>
                              <a:gd name="T13" fmla="*/ 0 60000 65536"/>
                              <a:gd name="T14" fmla="*/ 0 60000 65536"/>
                              <a:gd name="T15" fmla="*/ 0 w 12363"/>
                              <a:gd name="T16" fmla="*/ 0 h 17867"/>
                              <a:gd name="T17" fmla="*/ 12363 w 12363"/>
                              <a:gd name="T18" fmla="*/ 17867 h 17867"/>
                            </a:gdLst>
                            <a:ahLst/>
                            <a:cxnLst>
                              <a:cxn ang="T10">
                                <a:pos x="T0" y="T1"/>
                              </a:cxn>
                              <a:cxn ang="T11">
                                <a:pos x="T2" y="T3"/>
                              </a:cxn>
                              <a:cxn ang="T12">
                                <a:pos x="T4" y="T5"/>
                              </a:cxn>
                              <a:cxn ang="T13">
                                <a:pos x="T6" y="T7"/>
                              </a:cxn>
                              <a:cxn ang="T14">
                                <a:pos x="T8" y="T9"/>
                              </a:cxn>
                            </a:cxnLst>
                            <a:rect l="T15" t="T16" r="T17" b="T18"/>
                            <a:pathLst>
                              <a:path w="12363" h="17867">
                                <a:moveTo>
                                  <a:pt x="3091" y="0"/>
                                </a:moveTo>
                                <a:lnTo>
                                  <a:pt x="12363" y="13430"/>
                                </a:lnTo>
                                <a:lnTo>
                                  <a:pt x="9272" y="17867"/>
                                </a:lnTo>
                                <a:lnTo>
                                  <a:pt x="0" y="4437"/>
                                </a:lnTo>
                                <a:lnTo>
                                  <a:pt x="3091"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63" name="Shape 5187"/>
                        <wps:cNvSpPr>
                          <a:spLocks/>
                        </wps:cNvSpPr>
                        <wps:spPr bwMode="auto">
                          <a:xfrm>
                            <a:off x="4204" y="6844"/>
                            <a:ext cx="247" cy="310"/>
                          </a:xfrm>
                          <a:custGeom>
                            <a:avLst/>
                            <a:gdLst>
                              <a:gd name="T0" fmla="*/ 31 w 24725"/>
                              <a:gd name="T1" fmla="*/ 0 h 31060"/>
                              <a:gd name="T2" fmla="*/ 247 w 24725"/>
                              <a:gd name="T3" fmla="*/ 221 h 31060"/>
                              <a:gd name="T4" fmla="*/ 216 w 24725"/>
                              <a:gd name="T5" fmla="*/ 310 h 31060"/>
                              <a:gd name="T6" fmla="*/ 0 w 24725"/>
                              <a:gd name="T7" fmla="*/ 89 h 31060"/>
                              <a:gd name="T8" fmla="*/ 31 w 24725"/>
                              <a:gd name="T9" fmla="*/ 0 h 31060"/>
                              <a:gd name="T10" fmla="*/ 0 60000 65536"/>
                              <a:gd name="T11" fmla="*/ 0 60000 65536"/>
                              <a:gd name="T12" fmla="*/ 0 60000 65536"/>
                              <a:gd name="T13" fmla="*/ 0 60000 65536"/>
                              <a:gd name="T14" fmla="*/ 0 60000 65536"/>
                              <a:gd name="T15" fmla="*/ 0 w 24725"/>
                              <a:gd name="T16" fmla="*/ 0 h 31060"/>
                              <a:gd name="T17" fmla="*/ 24725 w 24725"/>
                              <a:gd name="T18" fmla="*/ 31060 h 31060"/>
                            </a:gdLst>
                            <a:ahLst/>
                            <a:cxnLst>
                              <a:cxn ang="T10">
                                <a:pos x="T0" y="T1"/>
                              </a:cxn>
                              <a:cxn ang="T11">
                                <a:pos x="T2" y="T3"/>
                              </a:cxn>
                              <a:cxn ang="T12">
                                <a:pos x="T4" y="T5"/>
                              </a:cxn>
                              <a:cxn ang="T13">
                                <a:pos x="T6" y="T7"/>
                              </a:cxn>
                              <a:cxn ang="T14">
                                <a:pos x="T8" y="T9"/>
                              </a:cxn>
                            </a:cxnLst>
                            <a:rect l="T15" t="T16" r="T17" b="T18"/>
                            <a:pathLst>
                              <a:path w="24725" h="31060">
                                <a:moveTo>
                                  <a:pt x="3091" y="0"/>
                                </a:moveTo>
                                <a:lnTo>
                                  <a:pt x="24725" y="22185"/>
                                </a:lnTo>
                                <a:lnTo>
                                  <a:pt x="21634" y="31060"/>
                                </a:lnTo>
                                <a:lnTo>
                                  <a:pt x="0" y="8874"/>
                                </a:lnTo>
                                <a:lnTo>
                                  <a:pt x="3091"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64" name="Shape 5188"/>
                        <wps:cNvSpPr>
                          <a:spLocks/>
                        </wps:cNvSpPr>
                        <wps:spPr bwMode="auto">
                          <a:xfrm>
                            <a:off x="4421" y="7065"/>
                            <a:ext cx="93" cy="134"/>
                          </a:xfrm>
                          <a:custGeom>
                            <a:avLst/>
                            <a:gdLst>
                              <a:gd name="T0" fmla="*/ 31 w 9354"/>
                              <a:gd name="T1" fmla="*/ 0 h 13335"/>
                              <a:gd name="T2" fmla="*/ 93 w 9354"/>
                              <a:gd name="T3" fmla="*/ 45 h 13335"/>
                              <a:gd name="T4" fmla="*/ 62 w 9354"/>
                              <a:gd name="T5" fmla="*/ 134 h 13335"/>
                              <a:gd name="T6" fmla="*/ 0 w 9354"/>
                              <a:gd name="T7" fmla="*/ 89 h 13335"/>
                              <a:gd name="T8" fmla="*/ 31 w 9354"/>
                              <a:gd name="T9" fmla="*/ 0 h 13335"/>
                              <a:gd name="T10" fmla="*/ 0 60000 65536"/>
                              <a:gd name="T11" fmla="*/ 0 60000 65536"/>
                              <a:gd name="T12" fmla="*/ 0 60000 65536"/>
                              <a:gd name="T13" fmla="*/ 0 60000 65536"/>
                              <a:gd name="T14" fmla="*/ 0 60000 65536"/>
                              <a:gd name="T15" fmla="*/ 0 w 9354"/>
                              <a:gd name="T16" fmla="*/ 0 h 13335"/>
                              <a:gd name="T17" fmla="*/ 9354 w 9354"/>
                              <a:gd name="T18" fmla="*/ 13335 h 13335"/>
                            </a:gdLst>
                            <a:ahLst/>
                            <a:cxnLst>
                              <a:cxn ang="T10">
                                <a:pos x="T0" y="T1"/>
                              </a:cxn>
                              <a:cxn ang="T11">
                                <a:pos x="T2" y="T3"/>
                              </a:cxn>
                              <a:cxn ang="T12">
                                <a:pos x="T4" y="T5"/>
                              </a:cxn>
                              <a:cxn ang="T13">
                                <a:pos x="T6" y="T7"/>
                              </a:cxn>
                              <a:cxn ang="T14">
                                <a:pos x="T8" y="T9"/>
                              </a:cxn>
                            </a:cxnLst>
                            <a:rect l="T15" t="T16" r="T17" b="T18"/>
                            <a:pathLst>
                              <a:path w="9354" h="13335">
                                <a:moveTo>
                                  <a:pt x="3091" y="0"/>
                                </a:moveTo>
                                <a:lnTo>
                                  <a:pt x="9354" y="4437"/>
                                </a:lnTo>
                                <a:lnTo>
                                  <a:pt x="6264" y="13335"/>
                                </a:lnTo>
                                <a:lnTo>
                                  <a:pt x="0" y="8874"/>
                                </a:lnTo>
                                <a:lnTo>
                                  <a:pt x="3091"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65" name="Shape 5189"/>
                        <wps:cNvSpPr>
                          <a:spLocks/>
                        </wps:cNvSpPr>
                        <wps:spPr bwMode="auto">
                          <a:xfrm>
                            <a:off x="4669" y="7289"/>
                            <a:ext cx="341" cy="266"/>
                          </a:xfrm>
                          <a:custGeom>
                            <a:avLst/>
                            <a:gdLst>
                              <a:gd name="T0" fmla="*/ 31 w 34120"/>
                              <a:gd name="T1" fmla="*/ 0 h 26622"/>
                              <a:gd name="T2" fmla="*/ 341 w 34120"/>
                              <a:gd name="T3" fmla="*/ 177 h 26622"/>
                              <a:gd name="T4" fmla="*/ 310 w 34120"/>
                              <a:gd name="T5" fmla="*/ 266 h 26622"/>
                              <a:gd name="T6" fmla="*/ 0 w 34120"/>
                              <a:gd name="T7" fmla="*/ 89 h 26622"/>
                              <a:gd name="T8" fmla="*/ 31 w 34120"/>
                              <a:gd name="T9" fmla="*/ 0 h 26622"/>
                              <a:gd name="T10" fmla="*/ 0 60000 65536"/>
                              <a:gd name="T11" fmla="*/ 0 60000 65536"/>
                              <a:gd name="T12" fmla="*/ 0 60000 65536"/>
                              <a:gd name="T13" fmla="*/ 0 60000 65536"/>
                              <a:gd name="T14" fmla="*/ 0 60000 65536"/>
                              <a:gd name="T15" fmla="*/ 0 w 34120"/>
                              <a:gd name="T16" fmla="*/ 0 h 26622"/>
                              <a:gd name="T17" fmla="*/ 34120 w 34120"/>
                              <a:gd name="T18" fmla="*/ 26622 h 26622"/>
                            </a:gdLst>
                            <a:ahLst/>
                            <a:cxnLst>
                              <a:cxn ang="T10">
                                <a:pos x="T0" y="T1"/>
                              </a:cxn>
                              <a:cxn ang="T11">
                                <a:pos x="T2" y="T3"/>
                              </a:cxn>
                              <a:cxn ang="T12">
                                <a:pos x="T4" y="T5"/>
                              </a:cxn>
                              <a:cxn ang="T13">
                                <a:pos x="T6" y="T7"/>
                              </a:cxn>
                              <a:cxn ang="T14">
                                <a:pos x="T8" y="T9"/>
                              </a:cxn>
                            </a:cxnLst>
                            <a:rect l="T15" t="T16" r="T17" b="T18"/>
                            <a:pathLst>
                              <a:path w="34120" h="26622">
                                <a:moveTo>
                                  <a:pt x="3091" y="0"/>
                                </a:moveTo>
                                <a:lnTo>
                                  <a:pt x="34120" y="17748"/>
                                </a:lnTo>
                                <a:lnTo>
                                  <a:pt x="31030" y="26622"/>
                                </a:lnTo>
                                <a:lnTo>
                                  <a:pt x="0" y="8874"/>
                                </a:lnTo>
                                <a:lnTo>
                                  <a:pt x="3091"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66" name="Shape 5190"/>
                        <wps:cNvSpPr>
                          <a:spLocks/>
                        </wps:cNvSpPr>
                        <wps:spPr bwMode="auto">
                          <a:xfrm>
                            <a:off x="4979" y="7466"/>
                            <a:ext cx="124" cy="134"/>
                          </a:xfrm>
                          <a:custGeom>
                            <a:avLst/>
                            <a:gdLst>
                              <a:gd name="T0" fmla="*/ 0 w 12363"/>
                              <a:gd name="T1" fmla="*/ 0 h 13311"/>
                              <a:gd name="T2" fmla="*/ 124 w 12363"/>
                              <a:gd name="T3" fmla="*/ 45 h 13311"/>
                              <a:gd name="T4" fmla="*/ 124 w 12363"/>
                              <a:gd name="T5" fmla="*/ 134 h 13311"/>
                              <a:gd name="T6" fmla="*/ 0 w 12363"/>
                              <a:gd name="T7" fmla="*/ 89 h 13311"/>
                              <a:gd name="T8" fmla="*/ 0 w 12363"/>
                              <a:gd name="T9" fmla="*/ 0 h 13311"/>
                              <a:gd name="T10" fmla="*/ 0 60000 65536"/>
                              <a:gd name="T11" fmla="*/ 0 60000 65536"/>
                              <a:gd name="T12" fmla="*/ 0 60000 65536"/>
                              <a:gd name="T13" fmla="*/ 0 60000 65536"/>
                              <a:gd name="T14" fmla="*/ 0 60000 65536"/>
                              <a:gd name="T15" fmla="*/ 0 w 12363"/>
                              <a:gd name="T16" fmla="*/ 0 h 13311"/>
                              <a:gd name="T17" fmla="*/ 12363 w 12363"/>
                              <a:gd name="T18" fmla="*/ 13311 h 13311"/>
                            </a:gdLst>
                            <a:ahLst/>
                            <a:cxnLst>
                              <a:cxn ang="T10">
                                <a:pos x="T0" y="T1"/>
                              </a:cxn>
                              <a:cxn ang="T11">
                                <a:pos x="T2" y="T3"/>
                              </a:cxn>
                              <a:cxn ang="T12">
                                <a:pos x="T4" y="T5"/>
                              </a:cxn>
                              <a:cxn ang="T13">
                                <a:pos x="T6" y="T7"/>
                              </a:cxn>
                              <a:cxn ang="T14">
                                <a:pos x="T8" y="T9"/>
                              </a:cxn>
                            </a:cxnLst>
                            <a:rect l="T15" t="T16" r="T17" b="T18"/>
                            <a:pathLst>
                              <a:path w="12363" h="13311">
                                <a:moveTo>
                                  <a:pt x="0" y="0"/>
                                </a:moveTo>
                                <a:lnTo>
                                  <a:pt x="12363" y="4437"/>
                                </a:lnTo>
                                <a:lnTo>
                                  <a:pt x="12363" y="13311"/>
                                </a:lnTo>
                                <a:lnTo>
                                  <a:pt x="0" y="8874"/>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67" name="Shape 5191"/>
                        <wps:cNvSpPr>
                          <a:spLocks/>
                        </wps:cNvSpPr>
                        <wps:spPr bwMode="auto">
                          <a:xfrm>
                            <a:off x="5350" y="7600"/>
                            <a:ext cx="372" cy="223"/>
                          </a:xfrm>
                          <a:custGeom>
                            <a:avLst/>
                            <a:gdLst>
                              <a:gd name="T0" fmla="*/ 0 w 37211"/>
                              <a:gd name="T1" fmla="*/ 0 h 22333"/>
                              <a:gd name="T2" fmla="*/ 372 w 37211"/>
                              <a:gd name="T3" fmla="*/ 134 h 22333"/>
                              <a:gd name="T4" fmla="*/ 372 w 37211"/>
                              <a:gd name="T5" fmla="*/ 223 h 22333"/>
                              <a:gd name="T6" fmla="*/ 0 w 37211"/>
                              <a:gd name="T7" fmla="*/ 89 h 22333"/>
                              <a:gd name="T8" fmla="*/ 0 w 37211"/>
                              <a:gd name="T9" fmla="*/ 0 h 22333"/>
                              <a:gd name="T10" fmla="*/ 0 60000 65536"/>
                              <a:gd name="T11" fmla="*/ 0 60000 65536"/>
                              <a:gd name="T12" fmla="*/ 0 60000 65536"/>
                              <a:gd name="T13" fmla="*/ 0 60000 65536"/>
                              <a:gd name="T14" fmla="*/ 0 60000 65536"/>
                              <a:gd name="T15" fmla="*/ 0 w 37211"/>
                              <a:gd name="T16" fmla="*/ 0 h 22333"/>
                              <a:gd name="T17" fmla="*/ 37211 w 37211"/>
                              <a:gd name="T18" fmla="*/ 22333 h 22333"/>
                            </a:gdLst>
                            <a:ahLst/>
                            <a:cxnLst>
                              <a:cxn ang="T10">
                                <a:pos x="T0" y="T1"/>
                              </a:cxn>
                              <a:cxn ang="T11">
                                <a:pos x="T2" y="T3"/>
                              </a:cxn>
                              <a:cxn ang="T12">
                                <a:pos x="T4" y="T5"/>
                              </a:cxn>
                              <a:cxn ang="T13">
                                <a:pos x="T6" y="T7"/>
                              </a:cxn>
                              <a:cxn ang="T14">
                                <a:pos x="T8" y="T9"/>
                              </a:cxn>
                            </a:cxnLst>
                            <a:rect l="T15" t="T16" r="T17" b="T18"/>
                            <a:pathLst>
                              <a:path w="37211" h="22333">
                                <a:moveTo>
                                  <a:pt x="0" y="0"/>
                                </a:moveTo>
                                <a:lnTo>
                                  <a:pt x="37211" y="13459"/>
                                </a:lnTo>
                                <a:lnTo>
                                  <a:pt x="37211" y="22333"/>
                                </a:lnTo>
                                <a:lnTo>
                                  <a:pt x="0" y="8874"/>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68" name="Shape 35085"/>
                        <wps:cNvSpPr>
                          <a:spLocks/>
                        </wps:cNvSpPr>
                        <wps:spPr bwMode="auto">
                          <a:xfrm>
                            <a:off x="5722" y="7734"/>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69" name="Shape 35086"/>
                        <wps:cNvSpPr>
                          <a:spLocks/>
                        </wps:cNvSpPr>
                        <wps:spPr bwMode="auto">
                          <a:xfrm>
                            <a:off x="6032" y="7823"/>
                            <a:ext cx="93" cy="91"/>
                          </a:xfrm>
                          <a:custGeom>
                            <a:avLst/>
                            <a:gdLst>
                              <a:gd name="T0" fmla="*/ 0 w 9272"/>
                              <a:gd name="T1" fmla="*/ 0 h 9144"/>
                              <a:gd name="T2" fmla="*/ 93 w 9272"/>
                              <a:gd name="T3" fmla="*/ 0 h 9144"/>
                              <a:gd name="T4" fmla="*/ 93 w 9272"/>
                              <a:gd name="T5" fmla="*/ 91 h 9144"/>
                              <a:gd name="T6" fmla="*/ 0 w 9272"/>
                              <a:gd name="T7" fmla="*/ 91 h 9144"/>
                              <a:gd name="T8" fmla="*/ 0 w 9272"/>
                              <a:gd name="T9" fmla="*/ 0 h 9144"/>
                              <a:gd name="T10" fmla="*/ 0 60000 65536"/>
                              <a:gd name="T11" fmla="*/ 0 60000 65536"/>
                              <a:gd name="T12" fmla="*/ 0 60000 65536"/>
                              <a:gd name="T13" fmla="*/ 0 60000 65536"/>
                              <a:gd name="T14" fmla="*/ 0 60000 65536"/>
                              <a:gd name="T15" fmla="*/ 0 w 9272"/>
                              <a:gd name="T16" fmla="*/ 0 h 9144"/>
                              <a:gd name="T17" fmla="*/ 9272 w 9272"/>
                              <a:gd name="T18" fmla="*/ 9144 h 9144"/>
                            </a:gdLst>
                            <a:ahLst/>
                            <a:cxnLst>
                              <a:cxn ang="T10">
                                <a:pos x="T0" y="T1"/>
                              </a:cxn>
                              <a:cxn ang="T11">
                                <a:pos x="T2" y="T3"/>
                              </a:cxn>
                              <a:cxn ang="T12">
                                <a:pos x="T4" y="T5"/>
                              </a:cxn>
                              <a:cxn ang="T13">
                                <a:pos x="T6" y="T7"/>
                              </a:cxn>
                              <a:cxn ang="T14">
                                <a:pos x="T8" y="T9"/>
                              </a:cxn>
                            </a:cxnLst>
                            <a:rect l="T15" t="T16" r="T17" b="T18"/>
                            <a:pathLst>
                              <a:path w="9272" h="9144">
                                <a:moveTo>
                                  <a:pt x="0" y="0"/>
                                </a:moveTo>
                                <a:lnTo>
                                  <a:pt x="9272" y="0"/>
                                </a:lnTo>
                                <a:lnTo>
                                  <a:pt x="9272"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70" name="Shape 5194"/>
                        <wps:cNvSpPr>
                          <a:spLocks/>
                        </wps:cNvSpPr>
                        <wps:spPr bwMode="auto">
                          <a:xfrm>
                            <a:off x="6125" y="7823"/>
                            <a:ext cx="341" cy="177"/>
                          </a:xfrm>
                          <a:custGeom>
                            <a:avLst/>
                            <a:gdLst>
                              <a:gd name="T0" fmla="*/ 0 w 34120"/>
                              <a:gd name="T1" fmla="*/ 0 h 17748"/>
                              <a:gd name="T2" fmla="*/ 341 w 34120"/>
                              <a:gd name="T3" fmla="*/ 89 h 17748"/>
                              <a:gd name="T4" fmla="*/ 341 w 34120"/>
                              <a:gd name="T5" fmla="*/ 177 h 17748"/>
                              <a:gd name="T6" fmla="*/ 0 w 34120"/>
                              <a:gd name="T7" fmla="*/ 89 h 17748"/>
                              <a:gd name="T8" fmla="*/ 0 w 34120"/>
                              <a:gd name="T9" fmla="*/ 0 h 17748"/>
                              <a:gd name="T10" fmla="*/ 0 60000 65536"/>
                              <a:gd name="T11" fmla="*/ 0 60000 65536"/>
                              <a:gd name="T12" fmla="*/ 0 60000 65536"/>
                              <a:gd name="T13" fmla="*/ 0 60000 65536"/>
                              <a:gd name="T14" fmla="*/ 0 60000 65536"/>
                              <a:gd name="T15" fmla="*/ 0 w 34120"/>
                              <a:gd name="T16" fmla="*/ 0 h 17748"/>
                              <a:gd name="T17" fmla="*/ 34120 w 34120"/>
                              <a:gd name="T18" fmla="*/ 17748 h 17748"/>
                            </a:gdLst>
                            <a:ahLst/>
                            <a:cxnLst>
                              <a:cxn ang="T10">
                                <a:pos x="T0" y="T1"/>
                              </a:cxn>
                              <a:cxn ang="T11">
                                <a:pos x="T2" y="T3"/>
                              </a:cxn>
                              <a:cxn ang="T12">
                                <a:pos x="T4" y="T5"/>
                              </a:cxn>
                              <a:cxn ang="T13">
                                <a:pos x="T6" y="T7"/>
                              </a:cxn>
                              <a:cxn ang="T14">
                                <a:pos x="T8" y="T9"/>
                              </a:cxn>
                            </a:cxnLst>
                            <a:rect l="T15" t="T16" r="T17" b="T18"/>
                            <a:pathLst>
                              <a:path w="34120" h="17748">
                                <a:moveTo>
                                  <a:pt x="0" y="0"/>
                                </a:moveTo>
                                <a:lnTo>
                                  <a:pt x="34120" y="8874"/>
                                </a:lnTo>
                                <a:lnTo>
                                  <a:pt x="34120" y="17748"/>
                                </a:lnTo>
                                <a:lnTo>
                                  <a:pt x="0" y="8874"/>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71" name="Shape 5195"/>
                        <wps:cNvSpPr>
                          <a:spLocks/>
                        </wps:cNvSpPr>
                        <wps:spPr bwMode="auto">
                          <a:xfrm>
                            <a:off x="6713" y="7956"/>
                            <a:ext cx="217" cy="133"/>
                          </a:xfrm>
                          <a:custGeom>
                            <a:avLst/>
                            <a:gdLst>
                              <a:gd name="T0" fmla="*/ 0 w 21717"/>
                              <a:gd name="T1" fmla="*/ 0 h 13311"/>
                              <a:gd name="T2" fmla="*/ 217 w 21717"/>
                              <a:gd name="T3" fmla="*/ 44 h 13311"/>
                              <a:gd name="T4" fmla="*/ 217 w 21717"/>
                              <a:gd name="T5" fmla="*/ 133 h 13311"/>
                              <a:gd name="T6" fmla="*/ 0 w 21717"/>
                              <a:gd name="T7" fmla="*/ 89 h 13311"/>
                              <a:gd name="T8" fmla="*/ 0 w 21717"/>
                              <a:gd name="T9" fmla="*/ 0 h 13311"/>
                              <a:gd name="T10" fmla="*/ 0 60000 65536"/>
                              <a:gd name="T11" fmla="*/ 0 60000 65536"/>
                              <a:gd name="T12" fmla="*/ 0 60000 65536"/>
                              <a:gd name="T13" fmla="*/ 0 60000 65536"/>
                              <a:gd name="T14" fmla="*/ 0 60000 65536"/>
                              <a:gd name="T15" fmla="*/ 0 w 21717"/>
                              <a:gd name="T16" fmla="*/ 0 h 13311"/>
                              <a:gd name="T17" fmla="*/ 21717 w 21717"/>
                              <a:gd name="T18" fmla="*/ 13311 h 13311"/>
                            </a:gdLst>
                            <a:ahLst/>
                            <a:cxnLst>
                              <a:cxn ang="T10">
                                <a:pos x="T0" y="T1"/>
                              </a:cxn>
                              <a:cxn ang="T11">
                                <a:pos x="T2" y="T3"/>
                              </a:cxn>
                              <a:cxn ang="T12">
                                <a:pos x="T4" y="T5"/>
                              </a:cxn>
                              <a:cxn ang="T13">
                                <a:pos x="T6" y="T7"/>
                              </a:cxn>
                              <a:cxn ang="T14">
                                <a:pos x="T8" y="T9"/>
                              </a:cxn>
                            </a:cxnLst>
                            <a:rect l="T15" t="T16" r="T17" b="T18"/>
                            <a:pathLst>
                              <a:path w="21717" h="13311">
                                <a:moveTo>
                                  <a:pt x="0" y="0"/>
                                </a:moveTo>
                                <a:lnTo>
                                  <a:pt x="21717" y="4437"/>
                                </a:lnTo>
                                <a:lnTo>
                                  <a:pt x="21717" y="13311"/>
                                </a:lnTo>
                                <a:lnTo>
                                  <a:pt x="0" y="8874"/>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72" name="Shape 5196"/>
                        <wps:cNvSpPr>
                          <a:spLocks/>
                        </wps:cNvSpPr>
                        <wps:spPr bwMode="auto">
                          <a:xfrm>
                            <a:off x="6930" y="8000"/>
                            <a:ext cx="216" cy="133"/>
                          </a:xfrm>
                          <a:custGeom>
                            <a:avLst/>
                            <a:gdLst>
                              <a:gd name="T0" fmla="*/ 0 w 21634"/>
                              <a:gd name="T1" fmla="*/ 0 h 13311"/>
                              <a:gd name="T2" fmla="*/ 216 w 21634"/>
                              <a:gd name="T3" fmla="*/ 44 h 13311"/>
                              <a:gd name="T4" fmla="*/ 216 w 21634"/>
                              <a:gd name="T5" fmla="*/ 133 h 13311"/>
                              <a:gd name="T6" fmla="*/ 0 w 21634"/>
                              <a:gd name="T7" fmla="*/ 89 h 13311"/>
                              <a:gd name="T8" fmla="*/ 0 w 21634"/>
                              <a:gd name="T9" fmla="*/ 0 h 13311"/>
                              <a:gd name="T10" fmla="*/ 0 60000 65536"/>
                              <a:gd name="T11" fmla="*/ 0 60000 65536"/>
                              <a:gd name="T12" fmla="*/ 0 60000 65536"/>
                              <a:gd name="T13" fmla="*/ 0 60000 65536"/>
                              <a:gd name="T14" fmla="*/ 0 60000 65536"/>
                              <a:gd name="T15" fmla="*/ 0 w 21634"/>
                              <a:gd name="T16" fmla="*/ 0 h 13311"/>
                              <a:gd name="T17" fmla="*/ 21634 w 21634"/>
                              <a:gd name="T18" fmla="*/ 13311 h 13311"/>
                            </a:gdLst>
                            <a:ahLst/>
                            <a:cxnLst>
                              <a:cxn ang="T10">
                                <a:pos x="T0" y="T1"/>
                              </a:cxn>
                              <a:cxn ang="T11">
                                <a:pos x="T2" y="T3"/>
                              </a:cxn>
                              <a:cxn ang="T12">
                                <a:pos x="T4" y="T5"/>
                              </a:cxn>
                              <a:cxn ang="T13">
                                <a:pos x="T6" y="T7"/>
                              </a:cxn>
                              <a:cxn ang="T14">
                                <a:pos x="T8" y="T9"/>
                              </a:cxn>
                            </a:cxnLst>
                            <a:rect l="T15" t="T16" r="T17" b="T18"/>
                            <a:pathLst>
                              <a:path w="21634" h="13311">
                                <a:moveTo>
                                  <a:pt x="0" y="0"/>
                                </a:moveTo>
                                <a:lnTo>
                                  <a:pt x="21634" y="4437"/>
                                </a:lnTo>
                                <a:lnTo>
                                  <a:pt x="21634" y="13311"/>
                                </a:lnTo>
                                <a:lnTo>
                                  <a:pt x="0" y="8874"/>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73" name="Shape 5197"/>
                        <wps:cNvSpPr>
                          <a:spLocks/>
                        </wps:cNvSpPr>
                        <wps:spPr bwMode="auto">
                          <a:xfrm>
                            <a:off x="7395" y="8089"/>
                            <a:ext cx="216" cy="135"/>
                          </a:xfrm>
                          <a:custGeom>
                            <a:avLst/>
                            <a:gdLst>
                              <a:gd name="T0" fmla="*/ 0 w 21634"/>
                              <a:gd name="T1" fmla="*/ 0 h 13459"/>
                              <a:gd name="T2" fmla="*/ 216 w 21634"/>
                              <a:gd name="T3" fmla="*/ 45 h 13459"/>
                              <a:gd name="T4" fmla="*/ 216 w 21634"/>
                              <a:gd name="T5" fmla="*/ 135 h 13459"/>
                              <a:gd name="T6" fmla="*/ 0 w 21634"/>
                              <a:gd name="T7" fmla="*/ 90 h 13459"/>
                              <a:gd name="T8" fmla="*/ 0 w 21634"/>
                              <a:gd name="T9" fmla="*/ 0 h 13459"/>
                              <a:gd name="T10" fmla="*/ 0 60000 65536"/>
                              <a:gd name="T11" fmla="*/ 0 60000 65536"/>
                              <a:gd name="T12" fmla="*/ 0 60000 65536"/>
                              <a:gd name="T13" fmla="*/ 0 60000 65536"/>
                              <a:gd name="T14" fmla="*/ 0 60000 65536"/>
                              <a:gd name="T15" fmla="*/ 0 w 21634"/>
                              <a:gd name="T16" fmla="*/ 0 h 13459"/>
                              <a:gd name="T17" fmla="*/ 21634 w 21634"/>
                              <a:gd name="T18" fmla="*/ 13459 h 13459"/>
                            </a:gdLst>
                            <a:ahLst/>
                            <a:cxnLst>
                              <a:cxn ang="T10">
                                <a:pos x="T0" y="T1"/>
                              </a:cxn>
                              <a:cxn ang="T11">
                                <a:pos x="T2" y="T3"/>
                              </a:cxn>
                              <a:cxn ang="T12">
                                <a:pos x="T4" y="T5"/>
                              </a:cxn>
                              <a:cxn ang="T13">
                                <a:pos x="T6" y="T7"/>
                              </a:cxn>
                              <a:cxn ang="T14">
                                <a:pos x="T8" y="T9"/>
                              </a:cxn>
                            </a:cxnLst>
                            <a:rect l="T15" t="T16" r="T17" b="T18"/>
                            <a:pathLst>
                              <a:path w="21634" h="13459">
                                <a:moveTo>
                                  <a:pt x="0" y="0"/>
                                </a:moveTo>
                                <a:lnTo>
                                  <a:pt x="21634" y="4437"/>
                                </a:lnTo>
                                <a:lnTo>
                                  <a:pt x="21634" y="13459"/>
                                </a:lnTo>
                                <a:lnTo>
                                  <a:pt x="0" y="9022"/>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74" name="Shape 5198"/>
                        <wps:cNvSpPr>
                          <a:spLocks/>
                        </wps:cNvSpPr>
                        <wps:spPr bwMode="auto">
                          <a:xfrm>
                            <a:off x="7611" y="8134"/>
                            <a:ext cx="248" cy="134"/>
                          </a:xfrm>
                          <a:custGeom>
                            <a:avLst/>
                            <a:gdLst>
                              <a:gd name="T0" fmla="*/ 0 w 24807"/>
                              <a:gd name="T1" fmla="*/ 0 h 13459"/>
                              <a:gd name="T2" fmla="*/ 248 w 24807"/>
                              <a:gd name="T3" fmla="*/ 46 h 13459"/>
                              <a:gd name="T4" fmla="*/ 248 w 24807"/>
                              <a:gd name="T5" fmla="*/ 134 h 13459"/>
                              <a:gd name="T6" fmla="*/ 0 w 24807"/>
                              <a:gd name="T7" fmla="*/ 90 h 13459"/>
                              <a:gd name="T8" fmla="*/ 0 w 24807"/>
                              <a:gd name="T9" fmla="*/ 0 h 13459"/>
                              <a:gd name="T10" fmla="*/ 0 60000 65536"/>
                              <a:gd name="T11" fmla="*/ 0 60000 65536"/>
                              <a:gd name="T12" fmla="*/ 0 60000 65536"/>
                              <a:gd name="T13" fmla="*/ 0 60000 65536"/>
                              <a:gd name="T14" fmla="*/ 0 60000 65536"/>
                              <a:gd name="T15" fmla="*/ 0 w 24807"/>
                              <a:gd name="T16" fmla="*/ 0 h 13459"/>
                              <a:gd name="T17" fmla="*/ 24807 w 24807"/>
                              <a:gd name="T18" fmla="*/ 13459 h 13459"/>
                            </a:gdLst>
                            <a:ahLst/>
                            <a:cxnLst>
                              <a:cxn ang="T10">
                                <a:pos x="T0" y="T1"/>
                              </a:cxn>
                              <a:cxn ang="T11">
                                <a:pos x="T2" y="T3"/>
                              </a:cxn>
                              <a:cxn ang="T12">
                                <a:pos x="T4" y="T5"/>
                              </a:cxn>
                              <a:cxn ang="T13">
                                <a:pos x="T6" y="T7"/>
                              </a:cxn>
                              <a:cxn ang="T14">
                                <a:pos x="T8" y="T9"/>
                              </a:cxn>
                            </a:cxnLst>
                            <a:rect l="T15" t="T16" r="T17" b="T18"/>
                            <a:pathLst>
                              <a:path w="24807" h="13459">
                                <a:moveTo>
                                  <a:pt x="0" y="0"/>
                                </a:moveTo>
                                <a:lnTo>
                                  <a:pt x="24807" y="4585"/>
                                </a:lnTo>
                                <a:lnTo>
                                  <a:pt x="24807" y="13459"/>
                                </a:lnTo>
                                <a:lnTo>
                                  <a:pt x="0" y="9022"/>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75" name="Shape 5199"/>
                        <wps:cNvSpPr>
                          <a:spLocks/>
                        </wps:cNvSpPr>
                        <wps:spPr bwMode="auto">
                          <a:xfrm>
                            <a:off x="7859" y="8179"/>
                            <a:ext cx="186" cy="133"/>
                          </a:xfrm>
                          <a:custGeom>
                            <a:avLst/>
                            <a:gdLst>
                              <a:gd name="T0" fmla="*/ 0 w 18544"/>
                              <a:gd name="T1" fmla="*/ 0 h 13311"/>
                              <a:gd name="T2" fmla="*/ 186 w 18544"/>
                              <a:gd name="T3" fmla="*/ 44 h 13311"/>
                              <a:gd name="T4" fmla="*/ 186 w 18544"/>
                              <a:gd name="T5" fmla="*/ 133 h 13311"/>
                              <a:gd name="T6" fmla="*/ 0 w 18544"/>
                              <a:gd name="T7" fmla="*/ 89 h 13311"/>
                              <a:gd name="T8" fmla="*/ 0 w 18544"/>
                              <a:gd name="T9" fmla="*/ 0 h 13311"/>
                              <a:gd name="T10" fmla="*/ 0 60000 65536"/>
                              <a:gd name="T11" fmla="*/ 0 60000 65536"/>
                              <a:gd name="T12" fmla="*/ 0 60000 65536"/>
                              <a:gd name="T13" fmla="*/ 0 60000 65536"/>
                              <a:gd name="T14" fmla="*/ 0 60000 65536"/>
                              <a:gd name="T15" fmla="*/ 0 w 18544"/>
                              <a:gd name="T16" fmla="*/ 0 h 13311"/>
                              <a:gd name="T17" fmla="*/ 18544 w 18544"/>
                              <a:gd name="T18" fmla="*/ 13311 h 13311"/>
                            </a:gdLst>
                            <a:ahLst/>
                            <a:cxnLst>
                              <a:cxn ang="T10">
                                <a:pos x="T0" y="T1"/>
                              </a:cxn>
                              <a:cxn ang="T11">
                                <a:pos x="T2" y="T3"/>
                              </a:cxn>
                              <a:cxn ang="T12">
                                <a:pos x="T4" y="T5"/>
                              </a:cxn>
                              <a:cxn ang="T13">
                                <a:pos x="T6" y="T7"/>
                              </a:cxn>
                              <a:cxn ang="T14">
                                <a:pos x="T8" y="T9"/>
                              </a:cxn>
                            </a:cxnLst>
                            <a:rect l="T15" t="T16" r="T17" b="T18"/>
                            <a:pathLst>
                              <a:path w="18544" h="13311">
                                <a:moveTo>
                                  <a:pt x="0" y="0"/>
                                </a:moveTo>
                                <a:lnTo>
                                  <a:pt x="18544" y="4437"/>
                                </a:lnTo>
                                <a:lnTo>
                                  <a:pt x="18544" y="13311"/>
                                </a:lnTo>
                                <a:lnTo>
                                  <a:pt x="0" y="8874"/>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76" name="Shape 35087"/>
                        <wps:cNvSpPr>
                          <a:spLocks/>
                        </wps:cNvSpPr>
                        <wps:spPr bwMode="auto">
                          <a:xfrm>
                            <a:off x="8293" y="8224"/>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77" name="Shape 5201"/>
                        <wps:cNvSpPr>
                          <a:spLocks/>
                        </wps:cNvSpPr>
                        <wps:spPr bwMode="auto">
                          <a:xfrm>
                            <a:off x="8355" y="8224"/>
                            <a:ext cx="155" cy="133"/>
                          </a:xfrm>
                          <a:custGeom>
                            <a:avLst/>
                            <a:gdLst>
                              <a:gd name="T0" fmla="*/ 0 w 15453"/>
                              <a:gd name="T1" fmla="*/ 0 h 13311"/>
                              <a:gd name="T2" fmla="*/ 155 w 15453"/>
                              <a:gd name="T3" fmla="*/ 44 h 13311"/>
                              <a:gd name="T4" fmla="*/ 155 w 15453"/>
                              <a:gd name="T5" fmla="*/ 133 h 13311"/>
                              <a:gd name="T6" fmla="*/ 0 w 15453"/>
                              <a:gd name="T7" fmla="*/ 89 h 13311"/>
                              <a:gd name="T8" fmla="*/ 0 w 15453"/>
                              <a:gd name="T9" fmla="*/ 0 h 13311"/>
                              <a:gd name="T10" fmla="*/ 0 60000 65536"/>
                              <a:gd name="T11" fmla="*/ 0 60000 65536"/>
                              <a:gd name="T12" fmla="*/ 0 60000 65536"/>
                              <a:gd name="T13" fmla="*/ 0 60000 65536"/>
                              <a:gd name="T14" fmla="*/ 0 60000 65536"/>
                              <a:gd name="T15" fmla="*/ 0 w 15453"/>
                              <a:gd name="T16" fmla="*/ 0 h 13311"/>
                              <a:gd name="T17" fmla="*/ 15453 w 15453"/>
                              <a:gd name="T18" fmla="*/ 13311 h 13311"/>
                            </a:gdLst>
                            <a:ahLst/>
                            <a:cxnLst>
                              <a:cxn ang="T10">
                                <a:pos x="T0" y="T1"/>
                              </a:cxn>
                              <a:cxn ang="T11">
                                <a:pos x="T2" y="T3"/>
                              </a:cxn>
                              <a:cxn ang="T12">
                                <a:pos x="T4" y="T5"/>
                              </a:cxn>
                              <a:cxn ang="T13">
                                <a:pos x="T6" y="T7"/>
                              </a:cxn>
                              <a:cxn ang="T14">
                                <a:pos x="T8" y="T9"/>
                              </a:cxn>
                            </a:cxnLst>
                            <a:rect l="T15" t="T16" r="T17" b="T18"/>
                            <a:pathLst>
                              <a:path w="15453" h="13311">
                                <a:moveTo>
                                  <a:pt x="0" y="0"/>
                                </a:moveTo>
                                <a:lnTo>
                                  <a:pt x="15453" y="4437"/>
                                </a:lnTo>
                                <a:lnTo>
                                  <a:pt x="15453" y="13311"/>
                                </a:lnTo>
                                <a:lnTo>
                                  <a:pt x="0" y="8874"/>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78" name="Shape 35088"/>
                        <wps:cNvSpPr>
                          <a:spLocks/>
                        </wps:cNvSpPr>
                        <wps:spPr bwMode="auto">
                          <a:xfrm>
                            <a:off x="8510" y="8268"/>
                            <a:ext cx="186" cy="92"/>
                          </a:xfrm>
                          <a:custGeom>
                            <a:avLst/>
                            <a:gdLst>
                              <a:gd name="T0" fmla="*/ 0 w 18647"/>
                              <a:gd name="T1" fmla="*/ 0 h 9144"/>
                              <a:gd name="T2" fmla="*/ 186 w 18647"/>
                              <a:gd name="T3" fmla="*/ 0 h 9144"/>
                              <a:gd name="T4" fmla="*/ 186 w 18647"/>
                              <a:gd name="T5" fmla="*/ 92 h 9144"/>
                              <a:gd name="T6" fmla="*/ 0 w 18647"/>
                              <a:gd name="T7" fmla="*/ 92 h 9144"/>
                              <a:gd name="T8" fmla="*/ 0 w 18647"/>
                              <a:gd name="T9" fmla="*/ 0 h 9144"/>
                              <a:gd name="T10" fmla="*/ 0 60000 65536"/>
                              <a:gd name="T11" fmla="*/ 0 60000 65536"/>
                              <a:gd name="T12" fmla="*/ 0 60000 65536"/>
                              <a:gd name="T13" fmla="*/ 0 60000 65536"/>
                              <a:gd name="T14" fmla="*/ 0 60000 65536"/>
                              <a:gd name="T15" fmla="*/ 0 w 18647"/>
                              <a:gd name="T16" fmla="*/ 0 h 9144"/>
                              <a:gd name="T17" fmla="*/ 18647 w 18647"/>
                              <a:gd name="T18" fmla="*/ 9144 h 9144"/>
                            </a:gdLst>
                            <a:ahLst/>
                            <a:cxnLst>
                              <a:cxn ang="T10">
                                <a:pos x="T0" y="T1"/>
                              </a:cxn>
                              <a:cxn ang="T11">
                                <a:pos x="T2" y="T3"/>
                              </a:cxn>
                              <a:cxn ang="T12">
                                <a:pos x="T4" y="T5"/>
                              </a:cxn>
                              <a:cxn ang="T13">
                                <a:pos x="T6" y="T7"/>
                              </a:cxn>
                              <a:cxn ang="T14">
                                <a:pos x="T8" y="T9"/>
                              </a:cxn>
                            </a:cxnLst>
                            <a:rect l="T15" t="T16" r="T17" b="T18"/>
                            <a:pathLst>
                              <a:path w="18647" h="9144">
                                <a:moveTo>
                                  <a:pt x="0" y="0"/>
                                </a:moveTo>
                                <a:lnTo>
                                  <a:pt x="18647" y="0"/>
                                </a:lnTo>
                                <a:lnTo>
                                  <a:pt x="18647"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79" name="Shape 35089"/>
                        <wps:cNvSpPr>
                          <a:spLocks/>
                        </wps:cNvSpPr>
                        <wps:spPr bwMode="auto">
                          <a:xfrm>
                            <a:off x="8696" y="826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80" name="Shape 35090"/>
                        <wps:cNvSpPr>
                          <a:spLocks/>
                        </wps:cNvSpPr>
                        <wps:spPr bwMode="auto">
                          <a:xfrm>
                            <a:off x="8974" y="8268"/>
                            <a:ext cx="187" cy="92"/>
                          </a:xfrm>
                          <a:custGeom>
                            <a:avLst/>
                            <a:gdLst>
                              <a:gd name="T0" fmla="*/ 0 w 18647"/>
                              <a:gd name="T1" fmla="*/ 0 h 9144"/>
                              <a:gd name="T2" fmla="*/ 187 w 18647"/>
                              <a:gd name="T3" fmla="*/ 0 h 9144"/>
                              <a:gd name="T4" fmla="*/ 187 w 18647"/>
                              <a:gd name="T5" fmla="*/ 92 h 9144"/>
                              <a:gd name="T6" fmla="*/ 0 w 18647"/>
                              <a:gd name="T7" fmla="*/ 92 h 9144"/>
                              <a:gd name="T8" fmla="*/ 0 w 18647"/>
                              <a:gd name="T9" fmla="*/ 0 h 9144"/>
                              <a:gd name="T10" fmla="*/ 0 60000 65536"/>
                              <a:gd name="T11" fmla="*/ 0 60000 65536"/>
                              <a:gd name="T12" fmla="*/ 0 60000 65536"/>
                              <a:gd name="T13" fmla="*/ 0 60000 65536"/>
                              <a:gd name="T14" fmla="*/ 0 60000 65536"/>
                              <a:gd name="T15" fmla="*/ 0 w 18647"/>
                              <a:gd name="T16" fmla="*/ 0 h 9144"/>
                              <a:gd name="T17" fmla="*/ 18647 w 18647"/>
                              <a:gd name="T18" fmla="*/ 9144 h 9144"/>
                            </a:gdLst>
                            <a:ahLst/>
                            <a:cxnLst>
                              <a:cxn ang="T10">
                                <a:pos x="T0" y="T1"/>
                              </a:cxn>
                              <a:cxn ang="T11">
                                <a:pos x="T2" y="T3"/>
                              </a:cxn>
                              <a:cxn ang="T12">
                                <a:pos x="T4" y="T5"/>
                              </a:cxn>
                              <a:cxn ang="T13">
                                <a:pos x="T6" y="T7"/>
                              </a:cxn>
                              <a:cxn ang="T14">
                                <a:pos x="T8" y="T9"/>
                              </a:cxn>
                            </a:cxnLst>
                            <a:rect l="T15" t="T16" r="T17" b="T18"/>
                            <a:pathLst>
                              <a:path w="18647" h="9144">
                                <a:moveTo>
                                  <a:pt x="0" y="0"/>
                                </a:moveTo>
                                <a:lnTo>
                                  <a:pt x="18647" y="0"/>
                                </a:lnTo>
                                <a:lnTo>
                                  <a:pt x="18647"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81" name="Shape 35091"/>
                        <wps:cNvSpPr>
                          <a:spLocks/>
                        </wps:cNvSpPr>
                        <wps:spPr bwMode="auto">
                          <a:xfrm>
                            <a:off x="9161" y="8268"/>
                            <a:ext cx="340" cy="92"/>
                          </a:xfrm>
                          <a:custGeom>
                            <a:avLst/>
                            <a:gdLst>
                              <a:gd name="T0" fmla="*/ 0 w 33997"/>
                              <a:gd name="T1" fmla="*/ 0 h 9144"/>
                              <a:gd name="T2" fmla="*/ 340 w 33997"/>
                              <a:gd name="T3" fmla="*/ 0 h 9144"/>
                              <a:gd name="T4" fmla="*/ 340 w 33997"/>
                              <a:gd name="T5" fmla="*/ 92 h 9144"/>
                              <a:gd name="T6" fmla="*/ 0 w 33997"/>
                              <a:gd name="T7" fmla="*/ 92 h 9144"/>
                              <a:gd name="T8" fmla="*/ 0 w 33997"/>
                              <a:gd name="T9" fmla="*/ 0 h 9144"/>
                              <a:gd name="T10" fmla="*/ 0 60000 65536"/>
                              <a:gd name="T11" fmla="*/ 0 60000 65536"/>
                              <a:gd name="T12" fmla="*/ 0 60000 65536"/>
                              <a:gd name="T13" fmla="*/ 0 60000 65536"/>
                              <a:gd name="T14" fmla="*/ 0 60000 65536"/>
                              <a:gd name="T15" fmla="*/ 0 w 33997"/>
                              <a:gd name="T16" fmla="*/ 0 h 9144"/>
                              <a:gd name="T17" fmla="*/ 33997 w 33997"/>
                              <a:gd name="T18" fmla="*/ 9144 h 9144"/>
                            </a:gdLst>
                            <a:ahLst/>
                            <a:cxnLst>
                              <a:cxn ang="T10">
                                <a:pos x="T0" y="T1"/>
                              </a:cxn>
                              <a:cxn ang="T11">
                                <a:pos x="T2" y="T3"/>
                              </a:cxn>
                              <a:cxn ang="T12">
                                <a:pos x="T4" y="T5"/>
                              </a:cxn>
                              <a:cxn ang="T13">
                                <a:pos x="T6" y="T7"/>
                              </a:cxn>
                              <a:cxn ang="T14">
                                <a:pos x="T8" y="T9"/>
                              </a:cxn>
                            </a:cxnLst>
                            <a:rect l="T15" t="T16" r="T17" b="T18"/>
                            <a:pathLst>
                              <a:path w="33997" h="9144">
                                <a:moveTo>
                                  <a:pt x="0" y="0"/>
                                </a:moveTo>
                                <a:lnTo>
                                  <a:pt x="33997" y="0"/>
                                </a:lnTo>
                                <a:lnTo>
                                  <a:pt x="33997"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82" name="Shape 35092"/>
                        <wps:cNvSpPr>
                          <a:spLocks/>
                        </wps:cNvSpPr>
                        <wps:spPr bwMode="auto">
                          <a:xfrm>
                            <a:off x="9501" y="8268"/>
                            <a:ext cx="92" cy="92"/>
                          </a:xfrm>
                          <a:custGeom>
                            <a:avLst/>
                            <a:gdLst>
                              <a:gd name="T0" fmla="*/ 0 w 9272"/>
                              <a:gd name="T1" fmla="*/ 0 h 9144"/>
                              <a:gd name="T2" fmla="*/ 92 w 9272"/>
                              <a:gd name="T3" fmla="*/ 0 h 9144"/>
                              <a:gd name="T4" fmla="*/ 92 w 9272"/>
                              <a:gd name="T5" fmla="*/ 92 h 9144"/>
                              <a:gd name="T6" fmla="*/ 0 w 9272"/>
                              <a:gd name="T7" fmla="*/ 92 h 9144"/>
                              <a:gd name="T8" fmla="*/ 0 w 9272"/>
                              <a:gd name="T9" fmla="*/ 0 h 9144"/>
                              <a:gd name="T10" fmla="*/ 0 60000 65536"/>
                              <a:gd name="T11" fmla="*/ 0 60000 65536"/>
                              <a:gd name="T12" fmla="*/ 0 60000 65536"/>
                              <a:gd name="T13" fmla="*/ 0 60000 65536"/>
                              <a:gd name="T14" fmla="*/ 0 60000 65536"/>
                              <a:gd name="T15" fmla="*/ 0 w 9272"/>
                              <a:gd name="T16" fmla="*/ 0 h 9144"/>
                              <a:gd name="T17" fmla="*/ 9272 w 9272"/>
                              <a:gd name="T18" fmla="*/ 9144 h 9144"/>
                            </a:gdLst>
                            <a:ahLst/>
                            <a:cxnLst>
                              <a:cxn ang="T10">
                                <a:pos x="T0" y="T1"/>
                              </a:cxn>
                              <a:cxn ang="T11">
                                <a:pos x="T2" y="T3"/>
                              </a:cxn>
                              <a:cxn ang="T12">
                                <a:pos x="T4" y="T5"/>
                              </a:cxn>
                              <a:cxn ang="T13">
                                <a:pos x="T6" y="T7"/>
                              </a:cxn>
                              <a:cxn ang="T14">
                                <a:pos x="T8" y="T9"/>
                              </a:cxn>
                            </a:cxnLst>
                            <a:rect l="T15" t="T16" r="T17" b="T18"/>
                            <a:pathLst>
                              <a:path w="9272" h="9144">
                                <a:moveTo>
                                  <a:pt x="0" y="0"/>
                                </a:moveTo>
                                <a:lnTo>
                                  <a:pt x="9272" y="0"/>
                                </a:lnTo>
                                <a:lnTo>
                                  <a:pt x="9272"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83" name="Shape 35093"/>
                        <wps:cNvSpPr>
                          <a:spLocks/>
                        </wps:cNvSpPr>
                        <wps:spPr bwMode="auto">
                          <a:xfrm>
                            <a:off x="9841" y="8312"/>
                            <a:ext cx="92" cy="92"/>
                          </a:xfrm>
                          <a:custGeom>
                            <a:avLst/>
                            <a:gdLst>
                              <a:gd name="T0" fmla="*/ 0 w 9144"/>
                              <a:gd name="T1" fmla="*/ 0 h 9144"/>
                              <a:gd name="T2" fmla="*/ 92 w 9144"/>
                              <a:gd name="T3" fmla="*/ 0 h 9144"/>
                              <a:gd name="T4" fmla="*/ 92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84" name="Shape 35094"/>
                        <wps:cNvSpPr>
                          <a:spLocks/>
                        </wps:cNvSpPr>
                        <wps:spPr bwMode="auto">
                          <a:xfrm>
                            <a:off x="9872" y="8312"/>
                            <a:ext cx="403" cy="92"/>
                          </a:xfrm>
                          <a:custGeom>
                            <a:avLst/>
                            <a:gdLst>
                              <a:gd name="T0" fmla="*/ 0 w 40281"/>
                              <a:gd name="T1" fmla="*/ 0 h 9144"/>
                              <a:gd name="T2" fmla="*/ 403 w 40281"/>
                              <a:gd name="T3" fmla="*/ 0 h 9144"/>
                              <a:gd name="T4" fmla="*/ 403 w 40281"/>
                              <a:gd name="T5" fmla="*/ 92 h 9144"/>
                              <a:gd name="T6" fmla="*/ 0 w 40281"/>
                              <a:gd name="T7" fmla="*/ 92 h 9144"/>
                              <a:gd name="T8" fmla="*/ 0 w 40281"/>
                              <a:gd name="T9" fmla="*/ 0 h 9144"/>
                              <a:gd name="T10" fmla="*/ 0 60000 65536"/>
                              <a:gd name="T11" fmla="*/ 0 60000 65536"/>
                              <a:gd name="T12" fmla="*/ 0 60000 65536"/>
                              <a:gd name="T13" fmla="*/ 0 60000 65536"/>
                              <a:gd name="T14" fmla="*/ 0 60000 65536"/>
                              <a:gd name="T15" fmla="*/ 0 w 40281"/>
                              <a:gd name="T16" fmla="*/ 0 h 9144"/>
                              <a:gd name="T17" fmla="*/ 40281 w 40281"/>
                              <a:gd name="T18" fmla="*/ 9144 h 9144"/>
                            </a:gdLst>
                            <a:ahLst/>
                            <a:cxnLst>
                              <a:cxn ang="T10">
                                <a:pos x="T0" y="T1"/>
                              </a:cxn>
                              <a:cxn ang="T11">
                                <a:pos x="T2" y="T3"/>
                              </a:cxn>
                              <a:cxn ang="T12">
                                <a:pos x="T4" y="T5"/>
                              </a:cxn>
                              <a:cxn ang="T13">
                                <a:pos x="T6" y="T7"/>
                              </a:cxn>
                              <a:cxn ang="T14">
                                <a:pos x="T8" y="T9"/>
                              </a:cxn>
                            </a:cxnLst>
                            <a:rect l="T15" t="T16" r="T17" b="T18"/>
                            <a:pathLst>
                              <a:path w="40281" h="9144">
                                <a:moveTo>
                                  <a:pt x="0" y="0"/>
                                </a:moveTo>
                                <a:lnTo>
                                  <a:pt x="40281" y="0"/>
                                </a:lnTo>
                                <a:lnTo>
                                  <a:pt x="40281"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85" name="Shape 35095"/>
                        <wps:cNvSpPr>
                          <a:spLocks/>
                        </wps:cNvSpPr>
                        <wps:spPr bwMode="auto">
                          <a:xfrm>
                            <a:off x="10523" y="8312"/>
                            <a:ext cx="248" cy="92"/>
                          </a:xfrm>
                          <a:custGeom>
                            <a:avLst/>
                            <a:gdLst>
                              <a:gd name="T0" fmla="*/ 0 w 24828"/>
                              <a:gd name="T1" fmla="*/ 0 h 9144"/>
                              <a:gd name="T2" fmla="*/ 248 w 24828"/>
                              <a:gd name="T3" fmla="*/ 0 h 9144"/>
                              <a:gd name="T4" fmla="*/ 248 w 24828"/>
                              <a:gd name="T5" fmla="*/ 92 h 9144"/>
                              <a:gd name="T6" fmla="*/ 0 w 24828"/>
                              <a:gd name="T7" fmla="*/ 92 h 9144"/>
                              <a:gd name="T8" fmla="*/ 0 w 24828"/>
                              <a:gd name="T9" fmla="*/ 0 h 9144"/>
                              <a:gd name="T10" fmla="*/ 0 60000 65536"/>
                              <a:gd name="T11" fmla="*/ 0 60000 65536"/>
                              <a:gd name="T12" fmla="*/ 0 60000 65536"/>
                              <a:gd name="T13" fmla="*/ 0 60000 65536"/>
                              <a:gd name="T14" fmla="*/ 0 60000 65536"/>
                              <a:gd name="T15" fmla="*/ 0 w 24828"/>
                              <a:gd name="T16" fmla="*/ 0 h 9144"/>
                              <a:gd name="T17" fmla="*/ 24828 w 24828"/>
                              <a:gd name="T18" fmla="*/ 9144 h 9144"/>
                            </a:gdLst>
                            <a:ahLst/>
                            <a:cxnLst>
                              <a:cxn ang="T10">
                                <a:pos x="T0" y="T1"/>
                              </a:cxn>
                              <a:cxn ang="T11">
                                <a:pos x="T2" y="T3"/>
                              </a:cxn>
                              <a:cxn ang="T12">
                                <a:pos x="T4" y="T5"/>
                              </a:cxn>
                              <a:cxn ang="T13">
                                <a:pos x="T6" y="T7"/>
                              </a:cxn>
                              <a:cxn ang="T14">
                                <a:pos x="T8" y="T9"/>
                              </a:cxn>
                            </a:cxnLst>
                            <a:rect l="T15" t="T16" r="T17" b="T18"/>
                            <a:pathLst>
                              <a:path w="24828" h="9144">
                                <a:moveTo>
                                  <a:pt x="0" y="0"/>
                                </a:moveTo>
                                <a:lnTo>
                                  <a:pt x="24828" y="0"/>
                                </a:lnTo>
                                <a:lnTo>
                                  <a:pt x="24828"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86" name="Shape 35096"/>
                        <wps:cNvSpPr>
                          <a:spLocks/>
                        </wps:cNvSpPr>
                        <wps:spPr bwMode="auto">
                          <a:xfrm>
                            <a:off x="10771" y="8312"/>
                            <a:ext cx="185" cy="92"/>
                          </a:xfrm>
                          <a:custGeom>
                            <a:avLst/>
                            <a:gdLst>
                              <a:gd name="T0" fmla="*/ 0 w 18543"/>
                              <a:gd name="T1" fmla="*/ 0 h 9144"/>
                              <a:gd name="T2" fmla="*/ 185 w 18543"/>
                              <a:gd name="T3" fmla="*/ 0 h 9144"/>
                              <a:gd name="T4" fmla="*/ 185 w 18543"/>
                              <a:gd name="T5" fmla="*/ 92 h 9144"/>
                              <a:gd name="T6" fmla="*/ 0 w 18543"/>
                              <a:gd name="T7" fmla="*/ 92 h 9144"/>
                              <a:gd name="T8" fmla="*/ 0 w 18543"/>
                              <a:gd name="T9" fmla="*/ 0 h 9144"/>
                              <a:gd name="T10" fmla="*/ 0 60000 65536"/>
                              <a:gd name="T11" fmla="*/ 0 60000 65536"/>
                              <a:gd name="T12" fmla="*/ 0 60000 65536"/>
                              <a:gd name="T13" fmla="*/ 0 60000 65536"/>
                              <a:gd name="T14" fmla="*/ 0 60000 65536"/>
                              <a:gd name="T15" fmla="*/ 0 w 18543"/>
                              <a:gd name="T16" fmla="*/ 0 h 9144"/>
                              <a:gd name="T17" fmla="*/ 18543 w 18543"/>
                              <a:gd name="T18" fmla="*/ 9144 h 9144"/>
                            </a:gdLst>
                            <a:ahLst/>
                            <a:cxnLst>
                              <a:cxn ang="T10">
                                <a:pos x="T0" y="T1"/>
                              </a:cxn>
                              <a:cxn ang="T11">
                                <a:pos x="T2" y="T3"/>
                              </a:cxn>
                              <a:cxn ang="T12">
                                <a:pos x="T4" y="T5"/>
                              </a:cxn>
                              <a:cxn ang="T13">
                                <a:pos x="T6" y="T7"/>
                              </a:cxn>
                              <a:cxn ang="T14">
                                <a:pos x="T8" y="T9"/>
                              </a:cxn>
                            </a:cxnLst>
                            <a:rect l="T15" t="T16" r="T17" b="T18"/>
                            <a:pathLst>
                              <a:path w="18543" h="9144">
                                <a:moveTo>
                                  <a:pt x="0" y="0"/>
                                </a:moveTo>
                                <a:lnTo>
                                  <a:pt x="18543" y="0"/>
                                </a:lnTo>
                                <a:lnTo>
                                  <a:pt x="18543"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87" name="Shape 5211"/>
                        <wps:cNvSpPr>
                          <a:spLocks/>
                        </wps:cNvSpPr>
                        <wps:spPr bwMode="auto">
                          <a:xfrm>
                            <a:off x="11205" y="8312"/>
                            <a:ext cx="433" cy="134"/>
                          </a:xfrm>
                          <a:custGeom>
                            <a:avLst/>
                            <a:gdLst>
                              <a:gd name="T0" fmla="*/ 0 w 43351"/>
                              <a:gd name="T1" fmla="*/ 0 h 13311"/>
                              <a:gd name="T2" fmla="*/ 433 w 43351"/>
                              <a:gd name="T3" fmla="*/ 45 h 13311"/>
                              <a:gd name="T4" fmla="*/ 433 w 43351"/>
                              <a:gd name="T5" fmla="*/ 134 h 13311"/>
                              <a:gd name="T6" fmla="*/ 0 w 43351"/>
                              <a:gd name="T7" fmla="*/ 89 h 13311"/>
                              <a:gd name="T8" fmla="*/ 0 w 43351"/>
                              <a:gd name="T9" fmla="*/ 0 h 13311"/>
                              <a:gd name="T10" fmla="*/ 0 60000 65536"/>
                              <a:gd name="T11" fmla="*/ 0 60000 65536"/>
                              <a:gd name="T12" fmla="*/ 0 60000 65536"/>
                              <a:gd name="T13" fmla="*/ 0 60000 65536"/>
                              <a:gd name="T14" fmla="*/ 0 60000 65536"/>
                              <a:gd name="T15" fmla="*/ 0 w 43351"/>
                              <a:gd name="T16" fmla="*/ 0 h 13311"/>
                              <a:gd name="T17" fmla="*/ 43351 w 43351"/>
                              <a:gd name="T18" fmla="*/ 13311 h 13311"/>
                            </a:gdLst>
                            <a:ahLst/>
                            <a:cxnLst>
                              <a:cxn ang="T10">
                                <a:pos x="T0" y="T1"/>
                              </a:cxn>
                              <a:cxn ang="T11">
                                <a:pos x="T2" y="T3"/>
                              </a:cxn>
                              <a:cxn ang="T12">
                                <a:pos x="T4" y="T5"/>
                              </a:cxn>
                              <a:cxn ang="T13">
                                <a:pos x="T6" y="T7"/>
                              </a:cxn>
                              <a:cxn ang="T14">
                                <a:pos x="T8" y="T9"/>
                              </a:cxn>
                            </a:cxnLst>
                            <a:rect l="T15" t="T16" r="T17" b="T18"/>
                            <a:pathLst>
                              <a:path w="43351" h="13311">
                                <a:moveTo>
                                  <a:pt x="0" y="0"/>
                                </a:moveTo>
                                <a:lnTo>
                                  <a:pt x="43351" y="4437"/>
                                </a:lnTo>
                                <a:lnTo>
                                  <a:pt x="43351" y="13311"/>
                                </a:lnTo>
                                <a:lnTo>
                                  <a:pt x="0" y="8874"/>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20" name="Shape 5212"/>
                        <wps:cNvSpPr>
                          <a:spLocks/>
                        </wps:cNvSpPr>
                        <wps:spPr bwMode="auto">
                          <a:xfrm>
                            <a:off x="11885" y="8357"/>
                            <a:ext cx="280" cy="133"/>
                          </a:xfrm>
                          <a:custGeom>
                            <a:avLst/>
                            <a:gdLst>
                              <a:gd name="T0" fmla="*/ 0 w 27939"/>
                              <a:gd name="T1" fmla="*/ 0 h 13311"/>
                              <a:gd name="T2" fmla="*/ 280 w 27939"/>
                              <a:gd name="T3" fmla="*/ 44 h 13311"/>
                              <a:gd name="T4" fmla="*/ 280 w 27939"/>
                              <a:gd name="T5" fmla="*/ 133 h 13311"/>
                              <a:gd name="T6" fmla="*/ 0 w 27939"/>
                              <a:gd name="T7" fmla="*/ 89 h 13311"/>
                              <a:gd name="T8" fmla="*/ 0 w 27939"/>
                              <a:gd name="T9" fmla="*/ 0 h 13311"/>
                              <a:gd name="T10" fmla="*/ 0 60000 65536"/>
                              <a:gd name="T11" fmla="*/ 0 60000 65536"/>
                              <a:gd name="T12" fmla="*/ 0 60000 65536"/>
                              <a:gd name="T13" fmla="*/ 0 60000 65536"/>
                              <a:gd name="T14" fmla="*/ 0 60000 65536"/>
                              <a:gd name="T15" fmla="*/ 0 w 27939"/>
                              <a:gd name="T16" fmla="*/ 0 h 13311"/>
                              <a:gd name="T17" fmla="*/ 27939 w 27939"/>
                              <a:gd name="T18" fmla="*/ 13311 h 13311"/>
                            </a:gdLst>
                            <a:ahLst/>
                            <a:cxnLst>
                              <a:cxn ang="T10">
                                <a:pos x="T0" y="T1"/>
                              </a:cxn>
                              <a:cxn ang="T11">
                                <a:pos x="T2" y="T3"/>
                              </a:cxn>
                              <a:cxn ang="T12">
                                <a:pos x="T4" y="T5"/>
                              </a:cxn>
                              <a:cxn ang="T13">
                                <a:pos x="T6" y="T7"/>
                              </a:cxn>
                              <a:cxn ang="T14">
                                <a:pos x="T8" y="T9"/>
                              </a:cxn>
                            </a:cxnLst>
                            <a:rect l="T15" t="T16" r="T17" b="T18"/>
                            <a:pathLst>
                              <a:path w="27939" h="13311">
                                <a:moveTo>
                                  <a:pt x="0" y="0"/>
                                </a:moveTo>
                                <a:lnTo>
                                  <a:pt x="27939" y="4437"/>
                                </a:lnTo>
                                <a:lnTo>
                                  <a:pt x="27939" y="13311"/>
                                </a:lnTo>
                                <a:lnTo>
                                  <a:pt x="0" y="8874"/>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21" name="Shape 35097"/>
                        <wps:cNvSpPr>
                          <a:spLocks/>
                        </wps:cNvSpPr>
                        <wps:spPr bwMode="auto">
                          <a:xfrm>
                            <a:off x="12165" y="8401"/>
                            <a:ext cx="154" cy="92"/>
                          </a:xfrm>
                          <a:custGeom>
                            <a:avLst/>
                            <a:gdLst>
                              <a:gd name="T0" fmla="*/ 0 w 15453"/>
                              <a:gd name="T1" fmla="*/ 0 h 9144"/>
                              <a:gd name="T2" fmla="*/ 154 w 15453"/>
                              <a:gd name="T3" fmla="*/ 0 h 9144"/>
                              <a:gd name="T4" fmla="*/ 154 w 15453"/>
                              <a:gd name="T5" fmla="*/ 92 h 9144"/>
                              <a:gd name="T6" fmla="*/ 0 w 15453"/>
                              <a:gd name="T7" fmla="*/ 92 h 9144"/>
                              <a:gd name="T8" fmla="*/ 0 w 15453"/>
                              <a:gd name="T9" fmla="*/ 0 h 9144"/>
                              <a:gd name="T10" fmla="*/ 0 60000 65536"/>
                              <a:gd name="T11" fmla="*/ 0 60000 65536"/>
                              <a:gd name="T12" fmla="*/ 0 60000 65536"/>
                              <a:gd name="T13" fmla="*/ 0 60000 65536"/>
                              <a:gd name="T14" fmla="*/ 0 60000 65536"/>
                              <a:gd name="T15" fmla="*/ 0 w 15453"/>
                              <a:gd name="T16" fmla="*/ 0 h 9144"/>
                              <a:gd name="T17" fmla="*/ 15453 w 15453"/>
                              <a:gd name="T18" fmla="*/ 9144 h 9144"/>
                            </a:gdLst>
                            <a:ahLst/>
                            <a:cxnLst>
                              <a:cxn ang="T10">
                                <a:pos x="T0" y="T1"/>
                              </a:cxn>
                              <a:cxn ang="T11">
                                <a:pos x="T2" y="T3"/>
                              </a:cxn>
                              <a:cxn ang="T12">
                                <a:pos x="T4" y="T5"/>
                              </a:cxn>
                              <a:cxn ang="T13">
                                <a:pos x="T6" y="T7"/>
                              </a:cxn>
                              <a:cxn ang="T14">
                                <a:pos x="T8" y="T9"/>
                              </a:cxn>
                            </a:cxnLst>
                            <a:rect l="T15" t="T16" r="T17" b="T18"/>
                            <a:pathLst>
                              <a:path w="15453" h="9144">
                                <a:moveTo>
                                  <a:pt x="0" y="0"/>
                                </a:moveTo>
                                <a:lnTo>
                                  <a:pt x="15453" y="0"/>
                                </a:lnTo>
                                <a:lnTo>
                                  <a:pt x="15453"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22" name="Shape 5215"/>
                        <wps:cNvSpPr>
                          <a:spLocks/>
                        </wps:cNvSpPr>
                        <wps:spPr bwMode="auto">
                          <a:xfrm>
                            <a:off x="3042" y="4417"/>
                            <a:ext cx="310" cy="445"/>
                          </a:xfrm>
                          <a:custGeom>
                            <a:avLst/>
                            <a:gdLst>
                              <a:gd name="T0" fmla="*/ 156 w 31009"/>
                              <a:gd name="T1" fmla="*/ 0 h 44489"/>
                              <a:gd name="T2" fmla="*/ 310 w 31009"/>
                              <a:gd name="T3" fmla="*/ 223 h 44489"/>
                              <a:gd name="T4" fmla="*/ 156 w 31009"/>
                              <a:gd name="T5" fmla="*/ 445 h 44489"/>
                              <a:gd name="T6" fmla="*/ 0 w 31009"/>
                              <a:gd name="T7" fmla="*/ 223 h 44489"/>
                              <a:gd name="T8" fmla="*/ 156 w 31009"/>
                              <a:gd name="T9" fmla="*/ 0 h 44489"/>
                              <a:gd name="T10" fmla="*/ 0 60000 65536"/>
                              <a:gd name="T11" fmla="*/ 0 60000 65536"/>
                              <a:gd name="T12" fmla="*/ 0 60000 65536"/>
                              <a:gd name="T13" fmla="*/ 0 60000 65536"/>
                              <a:gd name="T14" fmla="*/ 0 60000 65536"/>
                              <a:gd name="T15" fmla="*/ 0 w 31009"/>
                              <a:gd name="T16" fmla="*/ 0 h 44489"/>
                              <a:gd name="T17" fmla="*/ 31009 w 31009"/>
                              <a:gd name="T18" fmla="*/ 44489 h 44489"/>
                            </a:gdLst>
                            <a:ahLst/>
                            <a:cxnLst>
                              <a:cxn ang="T10">
                                <a:pos x="T0" y="T1"/>
                              </a:cxn>
                              <a:cxn ang="T11">
                                <a:pos x="T2" y="T3"/>
                              </a:cxn>
                              <a:cxn ang="T12">
                                <a:pos x="T4" y="T5"/>
                              </a:cxn>
                              <a:cxn ang="T13">
                                <a:pos x="T6" y="T7"/>
                              </a:cxn>
                              <a:cxn ang="T14">
                                <a:pos x="T8" y="T9"/>
                              </a:cxn>
                            </a:cxnLst>
                            <a:rect l="T15" t="T16" r="T17" b="T18"/>
                            <a:pathLst>
                              <a:path w="31009" h="44489">
                                <a:moveTo>
                                  <a:pt x="15556" y="0"/>
                                </a:moveTo>
                                <a:lnTo>
                                  <a:pt x="31009" y="22304"/>
                                </a:lnTo>
                                <a:lnTo>
                                  <a:pt x="15556" y="44489"/>
                                </a:lnTo>
                                <a:lnTo>
                                  <a:pt x="0" y="22304"/>
                                </a:lnTo>
                                <a:lnTo>
                                  <a:pt x="15556" y="0"/>
                                </a:lnTo>
                                <a:close/>
                              </a:path>
                            </a:pathLst>
                          </a:custGeom>
                          <a:solidFill>
                            <a:srgbClr val="000000"/>
                          </a:solidFill>
                          <a:ln w="3091">
                            <a:solidFill>
                              <a:srgbClr val="000000"/>
                            </a:solidFill>
                            <a:round/>
                            <a:headEnd/>
                            <a:tailEnd/>
                          </a:ln>
                        </wps:spPr>
                        <wps:bodyPr rot="0" vert="horz" wrap="square" lIns="91440" tIns="45720" rIns="91440" bIns="45720" anchor="t" anchorCtr="0" upright="1">
                          <a:noAutofit/>
                        </wps:bodyPr>
                      </wps:wsp>
                      <wps:wsp>
                        <wps:cNvPr id="10723" name="Shape 5216"/>
                        <wps:cNvSpPr>
                          <a:spLocks/>
                        </wps:cNvSpPr>
                        <wps:spPr bwMode="auto">
                          <a:xfrm>
                            <a:off x="4530" y="4372"/>
                            <a:ext cx="309" cy="445"/>
                          </a:xfrm>
                          <a:custGeom>
                            <a:avLst/>
                            <a:gdLst>
                              <a:gd name="T0" fmla="*/ 155 w 30906"/>
                              <a:gd name="T1" fmla="*/ 0 h 44489"/>
                              <a:gd name="T2" fmla="*/ 309 w 30906"/>
                              <a:gd name="T3" fmla="*/ 223 h 44489"/>
                              <a:gd name="T4" fmla="*/ 155 w 30906"/>
                              <a:gd name="T5" fmla="*/ 445 h 44489"/>
                              <a:gd name="T6" fmla="*/ 0 w 30906"/>
                              <a:gd name="T7" fmla="*/ 223 h 44489"/>
                              <a:gd name="T8" fmla="*/ 155 w 30906"/>
                              <a:gd name="T9" fmla="*/ 0 h 44489"/>
                              <a:gd name="T10" fmla="*/ 0 60000 65536"/>
                              <a:gd name="T11" fmla="*/ 0 60000 65536"/>
                              <a:gd name="T12" fmla="*/ 0 60000 65536"/>
                              <a:gd name="T13" fmla="*/ 0 60000 65536"/>
                              <a:gd name="T14" fmla="*/ 0 60000 65536"/>
                              <a:gd name="T15" fmla="*/ 0 w 30906"/>
                              <a:gd name="T16" fmla="*/ 0 h 44489"/>
                              <a:gd name="T17" fmla="*/ 30906 w 30906"/>
                              <a:gd name="T18" fmla="*/ 44489 h 44489"/>
                            </a:gdLst>
                            <a:ahLst/>
                            <a:cxnLst>
                              <a:cxn ang="T10">
                                <a:pos x="T0" y="T1"/>
                              </a:cxn>
                              <a:cxn ang="T11">
                                <a:pos x="T2" y="T3"/>
                              </a:cxn>
                              <a:cxn ang="T12">
                                <a:pos x="T4" y="T5"/>
                              </a:cxn>
                              <a:cxn ang="T13">
                                <a:pos x="T6" y="T7"/>
                              </a:cxn>
                              <a:cxn ang="T14">
                                <a:pos x="T8" y="T9"/>
                              </a:cxn>
                            </a:cxnLst>
                            <a:rect l="T15" t="T16" r="T17" b="T18"/>
                            <a:pathLst>
                              <a:path w="30906" h="44489">
                                <a:moveTo>
                                  <a:pt x="15453" y="0"/>
                                </a:moveTo>
                                <a:lnTo>
                                  <a:pt x="30906" y="22304"/>
                                </a:lnTo>
                                <a:lnTo>
                                  <a:pt x="15453" y="44489"/>
                                </a:lnTo>
                                <a:lnTo>
                                  <a:pt x="0" y="22304"/>
                                </a:lnTo>
                                <a:lnTo>
                                  <a:pt x="15453" y="0"/>
                                </a:lnTo>
                                <a:close/>
                              </a:path>
                            </a:pathLst>
                          </a:custGeom>
                          <a:solidFill>
                            <a:srgbClr val="000000"/>
                          </a:solidFill>
                          <a:ln w="3091">
                            <a:solidFill>
                              <a:srgbClr val="000000"/>
                            </a:solidFill>
                            <a:round/>
                            <a:headEnd/>
                            <a:tailEnd/>
                          </a:ln>
                        </wps:spPr>
                        <wps:bodyPr rot="0" vert="horz" wrap="square" lIns="91440" tIns="45720" rIns="91440" bIns="45720" anchor="t" anchorCtr="0" upright="1">
                          <a:noAutofit/>
                        </wps:bodyPr>
                      </wps:wsp>
                      <wps:wsp>
                        <wps:cNvPr id="10724" name="Shape 5217"/>
                        <wps:cNvSpPr>
                          <a:spLocks/>
                        </wps:cNvSpPr>
                        <wps:spPr bwMode="auto">
                          <a:xfrm>
                            <a:off x="7472" y="7710"/>
                            <a:ext cx="310" cy="446"/>
                          </a:xfrm>
                          <a:custGeom>
                            <a:avLst/>
                            <a:gdLst>
                              <a:gd name="T0" fmla="*/ 154 w 31030"/>
                              <a:gd name="T1" fmla="*/ 0 h 44519"/>
                              <a:gd name="T2" fmla="*/ 310 w 31030"/>
                              <a:gd name="T3" fmla="*/ 224 h 44519"/>
                              <a:gd name="T4" fmla="*/ 154 w 31030"/>
                              <a:gd name="T5" fmla="*/ 446 h 44519"/>
                              <a:gd name="T6" fmla="*/ 0 w 31030"/>
                              <a:gd name="T7" fmla="*/ 224 h 44519"/>
                              <a:gd name="T8" fmla="*/ 154 w 31030"/>
                              <a:gd name="T9" fmla="*/ 0 h 44519"/>
                              <a:gd name="T10" fmla="*/ 0 60000 65536"/>
                              <a:gd name="T11" fmla="*/ 0 60000 65536"/>
                              <a:gd name="T12" fmla="*/ 0 60000 65536"/>
                              <a:gd name="T13" fmla="*/ 0 60000 65536"/>
                              <a:gd name="T14" fmla="*/ 0 60000 65536"/>
                              <a:gd name="T15" fmla="*/ 0 w 31030"/>
                              <a:gd name="T16" fmla="*/ 0 h 44519"/>
                              <a:gd name="T17" fmla="*/ 31030 w 31030"/>
                              <a:gd name="T18" fmla="*/ 44519 h 44519"/>
                            </a:gdLst>
                            <a:ahLst/>
                            <a:cxnLst>
                              <a:cxn ang="T10">
                                <a:pos x="T0" y="T1"/>
                              </a:cxn>
                              <a:cxn ang="T11">
                                <a:pos x="T2" y="T3"/>
                              </a:cxn>
                              <a:cxn ang="T12">
                                <a:pos x="T4" y="T5"/>
                              </a:cxn>
                              <a:cxn ang="T13">
                                <a:pos x="T6" y="T7"/>
                              </a:cxn>
                              <a:cxn ang="T14">
                                <a:pos x="T8" y="T9"/>
                              </a:cxn>
                            </a:cxnLst>
                            <a:rect l="T15" t="T16" r="T17" b="T18"/>
                            <a:pathLst>
                              <a:path w="31030" h="44519">
                                <a:moveTo>
                                  <a:pt x="15453" y="0"/>
                                </a:moveTo>
                                <a:lnTo>
                                  <a:pt x="31030" y="22333"/>
                                </a:lnTo>
                                <a:lnTo>
                                  <a:pt x="15453" y="44519"/>
                                </a:lnTo>
                                <a:lnTo>
                                  <a:pt x="0" y="22333"/>
                                </a:lnTo>
                                <a:lnTo>
                                  <a:pt x="15453" y="0"/>
                                </a:lnTo>
                                <a:close/>
                              </a:path>
                            </a:pathLst>
                          </a:custGeom>
                          <a:solidFill>
                            <a:srgbClr val="000000"/>
                          </a:solidFill>
                          <a:ln w="3091">
                            <a:solidFill>
                              <a:srgbClr val="000000"/>
                            </a:solidFill>
                            <a:round/>
                            <a:headEnd/>
                            <a:tailEnd/>
                          </a:ln>
                        </wps:spPr>
                        <wps:bodyPr rot="0" vert="horz" wrap="square" lIns="91440" tIns="45720" rIns="91440" bIns="45720" anchor="t" anchorCtr="0" upright="1">
                          <a:noAutofit/>
                        </wps:bodyPr>
                      </wps:wsp>
                      <wps:wsp>
                        <wps:cNvPr id="10725" name="Shape 5218"/>
                        <wps:cNvSpPr>
                          <a:spLocks/>
                        </wps:cNvSpPr>
                        <wps:spPr bwMode="auto">
                          <a:xfrm>
                            <a:off x="9021" y="8202"/>
                            <a:ext cx="309" cy="443"/>
                          </a:xfrm>
                          <a:custGeom>
                            <a:avLst/>
                            <a:gdLst>
                              <a:gd name="T0" fmla="*/ 155 w 30988"/>
                              <a:gd name="T1" fmla="*/ 0 h 44371"/>
                              <a:gd name="T2" fmla="*/ 309 w 30988"/>
                              <a:gd name="T3" fmla="*/ 221 h 44371"/>
                              <a:gd name="T4" fmla="*/ 155 w 30988"/>
                              <a:gd name="T5" fmla="*/ 443 h 44371"/>
                              <a:gd name="T6" fmla="*/ 0 w 30988"/>
                              <a:gd name="T7" fmla="*/ 221 h 44371"/>
                              <a:gd name="T8" fmla="*/ 155 w 30988"/>
                              <a:gd name="T9" fmla="*/ 0 h 44371"/>
                              <a:gd name="T10" fmla="*/ 0 60000 65536"/>
                              <a:gd name="T11" fmla="*/ 0 60000 65536"/>
                              <a:gd name="T12" fmla="*/ 0 60000 65536"/>
                              <a:gd name="T13" fmla="*/ 0 60000 65536"/>
                              <a:gd name="T14" fmla="*/ 0 60000 65536"/>
                              <a:gd name="T15" fmla="*/ 0 w 30988"/>
                              <a:gd name="T16" fmla="*/ 0 h 44371"/>
                              <a:gd name="T17" fmla="*/ 30988 w 30988"/>
                              <a:gd name="T18" fmla="*/ 44371 h 44371"/>
                            </a:gdLst>
                            <a:ahLst/>
                            <a:cxnLst>
                              <a:cxn ang="T10">
                                <a:pos x="T0" y="T1"/>
                              </a:cxn>
                              <a:cxn ang="T11">
                                <a:pos x="T2" y="T3"/>
                              </a:cxn>
                              <a:cxn ang="T12">
                                <a:pos x="T4" y="T5"/>
                              </a:cxn>
                              <a:cxn ang="T13">
                                <a:pos x="T6" y="T7"/>
                              </a:cxn>
                              <a:cxn ang="T14">
                                <a:pos x="T8" y="T9"/>
                              </a:cxn>
                            </a:cxnLst>
                            <a:rect l="T15" t="T16" r="T17" b="T18"/>
                            <a:pathLst>
                              <a:path w="30988" h="44371">
                                <a:moveTo>
                                  <a:pt x="15535" y="0"/>
                                </a:moveTo>
                                <a:lnTo>
                                  <a:pt x="30988" y="22185"/>
                                </a:lnTo>
                                <a:lnTo>
                                  <a:pt x="15535" y="44371"/>
                                </a:lnTo>
                                <a:lnTo>
                                  <a:pt x="0" y="22185"/>
                                </a:lnTo>
                                <a:lnTo>
                                  <a:pt x="15535" y="0"/>
                                </a:lnTo>
                                <a:close/>
                              </a:path>
                            </a:pathLst>
                          </a:custGeom>
                          <a:solidFill>
                            <a:srgbClr val="000000"/>
                          </a:solidFill>
                          <a:ln w="3091">
                            <a:solidFill>
                              <a:srgbClr val="000000"/>
                            </a:solidFill>
                            <a:round/>
                            <a:headEnd/>
                            <a:tailEnd/>
                          </a:ln>
                        </wps:spPr>
                        <wps:bodyPr rot="0" vert="horz" wrap="square" lIns="91440" tIns="45720" rIns="91440" bIns="45720" anchor="t" anchorCtr="0" upright="1">
                          <a:noAutofit/>
                        </wps:bodyPr>
                      </wps:wsp>
                      <wps:wsp>
                        <wps:cNvPr id="10726" name="Shape 5219"/>
                        <wps:cNvSpPr>
                          <a:spLocks/>
                        </wps:cNvSpPr>
                        <wps:spPr bwMode="auto">
                          <a:xfrm>
                            <a:off x="12458" y="7577"/>
                            <a:ext cx="311" cy="446"/>
                          </a:xfrm>
                          <a:custGeom>
                            <a:avLst/>
                            <a:gdLst>
                              <a:gd name="T0" fmla="*/ 156 w 31030"/>
                              <a:gd name="T1" fmla="*/ 0 h 44519"/>
                              <a:gd name="T2" fmla="*/ 311 w 31030"/>
                              <a:gd name="T3" fmla="*/ 224 h 44519"/>
                              <a:gd name="T4" fmla="*/ 156 w 31030"/>
                              <a:gd name="T5" fmla="*/ 446 h 44519"/>
                              <a:gd name="T6" fmla="*/ 0 w 31030"/>
                              <a:gd name="T7" fmla="*/ 224 h 44519"/>
                              <a:gd name="T8" fmla="*/ 156 w 31030"/>
                              <a:gd name="T9" fmla="*/ 0 h 44519"/>
                              <a:gd name="T10" fmla="*/ 0 60000 65536"/>
                              <a:gd name="T11" fmla="*/ 0 60000 65536"/>
                              <a:gd name="T12" fmla="*/ 0 60000 65536"/>
                              <a:gd name="T13" fmla="*/ 0 60000 65536"/>
                              <a:gd name="T14" fmla="*/ 0 60000 65536"/>
                              <a:gd name="T15" fmla="*/ 0 w 31030"/>
                              <a:gd name="T16" fmla="*/ 0 h 44519"/>
                              <a:gd name="T17" fmla="*/ 31030 w 31030"/>
                              <a:gd name="T18" fmla="*/ 44519 h 44519"/>
                            </a:gdLst>
                            <a:ahLst/>
                            <a:cxnLst>
                              <a:cxn ang="T10">
                                <a:pos x="T0" y="T1"/>
                              </a:cxn>
                              <a:cxn ang="T11">
                                <a:pos x="T2" y="T3"/>
                              </a:cxn>
                              <a:cxn ang="T12">
                                <a:pos x="T4" y="T5"/>
                              </a:cxn>
                              <a:cxn ang="T13">
                                <a:pos x="T6" y="T7"/>
                              </a:cxn>
                              <a:cxn ang="T14">
                                <a:pos x="T8" y="T9"/>
                              </a:cxn>
                            </a:cxnLst>
                            <a:rect l="T15" t="T16" r="T17" b="T18"/>
                            <a:pathLst>
                              <a:path w="31030" h="44519">
                                <a:moveTo>
                                  <a:pt x="15577" y="0"/>
                                </a:moveTo>
                                <a:lnTo>
                                  <a:pt x="31030" y="22333"/>
                                </a:lnTo>
                                <a:lnTo>
                                  <a:pt x="15577" y="44519"/>
                                </a:lnTo>
                                <a:lnTo>
                                  <a:pt x="0" y="22333"/>
                                </a:lnTo>
                                <a:lnTo>
                                  <a:pt x="15577" y="0"/>
                                </a:lnTo>
                                <a:close/>
                              </a:path>
                            </a:pathLst>
                          </a:custGeom>
                          <a:solidFill>
                            <a:srgbClr val="000000"/>
                          </a:solidFill>
                          <a:ln w="3091">
                            <a:solidFill>
                              <a:srgbClr val="000000"/>
                            </a:solidFill>
                            <a:round/>
                            <a:headEnd/>
                            <a:tailEnd/>
                          </a:ln>
                        </wps:spPr>
                        <wps:bodyPr rot="0" vert="horz" wrap="square" lIns="91440" tIns="45720" rIns="91440" bIns="45720" anchor="t" anchorCtr="0" upright="1">
                          <a:noAutofit/>
                        </wps:bodyPr>
                      </wps:wsp>
                      <wps:wsp>
                        <wps:cNvPr id="10727" name="Shape 35098"/>
                        <wps:cNvSpPr>
                          <a:spLocks/>
                        </wps:cNvSpPr>
                        <wps:spPr bwMode="auto">
                          <a:xfrm>
                            <a:off x="3058" y="5063"/>
                            <a:ext cx="217" cy="310"/>
                          </a:xfrm>
                          <a:custGeom>
                            <a:avLst/>
                            <a:gdLst>
                              <a:gd name="T0" fmla="*/ 0 w 21737"/>
                              <a:gd name="T1" fmla="*/ 0 h 31060"/>
                              <a:gd name="T2" fmla="*/ 217 w 21737"/>
                              <a:gd name="T3" fmla="*/ 0 h 31060"/>
                              <a:gd name="T4" fmla="*/ 217 w 21737"/>
                              <a:gd name="T5" fmla="*/ 310 h 31060"/>
                              <a:gd name="T6" fmla="*/ 0 w 21737"/>
                              <a:gd name="T7" fmla="*/ 310 h 31060"/>
                              <a:gd name="T8" fmla="*/ 0 w 21737"/>
                              <a:gd name="T9" fmla="*/ 0 h 31060"/>
                              <a:gd name="T10" fmla="*/ 0 60000 65536"/>
                              <a:gd name="T11" fmla="*/ 0 60000 65536"/>
                              <a:gd name="T12" fmla="*/ 0 60000 65536"/>
                              <a:gd name="T13" fmla="*/ 0 60000 65536"/>
                              <a:gd name="T14" fmla="*/ 0 60000 65536"/>
                              <a:gd name="T15" fmla="*/ 0 w 21737"/>
                              <a:gd name="T16" fmla="*/ 0 h 31060"/>
                              <a:gd name="T17" fmla="*/ 21737 w 21737"/>
                              <a:gd name="T18" fmla="*/ 31060 h 31060"/>
                            </a:gdLst>
                            <a:ahLst/>
                            <a:cxnLst>
                              <a:cxn ang="T10">
                                <a:pos x="T0" y="T1"/>
                              </a:cxn>
                              <a:cxn ang="T11">
                                <a:pos x="T2" y="T3"/>
                              </a:cxn>
                              <a:cxn ang="T12">
                                <a:pos x="T4" y="T5"/>
                              </a:cxn>
                              <a:cxn ang="T13">
                                <a:pos x="T6" y="T7"/>
                              </a:cxn>
                              <a:cxn ang="T14">
                                <a:pos x="T8" y="T9"/>
                              </a:cxn>
                            </a:cxnLst>
                            <a:rect l="T15" t="T16" r="T17" b="T18"/>
                            <a:pathLst>
                              <a:path w="21737" h="31060">
                                <a:moveTo>
                                  <a:pt x="0" y="0"/>
                                </a:moveTo>
                                <a:lnTo>
                                  <a:pt x="21737" y="0"/>
                                </a:lnTo>
                                <a:lnTo>
                                  <a:pt x="21737" y="31060"/>
                                </a:lnTo>
                                <a:lnTo>
                                  <a:pt x="0" y="31060"/>
                                </a:lnTo>
                                <a:lnTo>
                                  <a:pt x="0" y="0"/>
                                </a:lnTo>
                              </a:path>
                            </a:pathLst>
                          </a:custGeom>
                          <a:solidFill>
                            <a:srgbClr val="333399"/>
                          </a:solidFill>
                          <a:ln w="3091">
                            <a:solidFill>
                              <a:srgbClr val="333399"/>
                            </a:solidFill>
                            <a:round/>
                            <a:headEnd/>
                            <a:tailEnd/>
                          </a:ln>
                        </wps:spPr>
                        <wps:bodyPr rot="0" vert="horz" wrap="square" lIns="91440" tIns="45720" rIns="91440" bIns="45720" anchor="t" anchorCtr="0" upright="1">
                          <a:noAutofit/>
                        </wps:bodyPr>
                      </wps:wsp>
                      <wps:wsp>
                        <wps:cNvPr id="10738" name="Shape 35099"/>
                        <wps:cNvSpPr>
                          <a:spLocks/>
                        </wps:cNvSpPr>
                        <wps:spPr bwMode="auto">
                          <a:xfrm>
                            <a:off x="4545" y="7154"/>
                            <a:ext cx="216" cy="312"/>
                          </a:xfrm>
                          <a:custGeom>
                            <a:avLst/>
                            <a:gdLst>
                              <a:gd name="T0" fmla="*/ 0 w 21634"/>
                              <a:gd name="T1" fmla="*/ 0 h 31207"/>
                              <a:gd name="T2" fmla="*/ 216 w 21634"/>
                              <a:gd name="T3" fmla="*/ 0 h 31207"/>
                              <a:gd name="T4" fmla="*/ 216 w 21634"/>
                              <a:gd name="T5" fmla="*/ 312 h 31207"/>
                              <a:gd name="T6" fmla="*/ 0 w 21634"/>
                              <a:gd name="T7" fmla="*/ 312 h 31207"/>
                              <a:gd name="T8" fmla="*/ 0 w 21634"/>
                              <a:gd name="T9" fmla="*/ 0 h 31207"/>
                              <a:gd name="T10" fmla="*/ 0 60000 65536"/>
                              <a:gd name="T11" fmla="*/ 0 60000 65536"/>
                              <a:gd name="T12" fmla="*/ 0 60000 65536"/>
                              <a:gd name="T13" fmla="*/ 0 60000 65536"/>
                              <a:gd name="T14" fmla="*/ 0 60000 65536"/>
                              <a:gd name="T15" fmla="*/ 0 w 21634"/>
                              <a:gd name="T16" fmla="*/ 0 h 31207"/>
                              <a:gd name="T17" fmla="*/ 21634 w 21634"/>
                              <a:gd name="T18" fmla="*/ 31207 h 31207"/>
                            </a:gdLst>
                            <a:ahLst/>
                            <a:cxnLst>
                              <a:cxn ang="T10">
                                <a:pos x="T0" y="T1"/>
                              </a:cxn>
                              <a:cxn ang="T11">
                                <a:pos x="T2" y="T3"/>
                              </a:cxn>
                              <a:cxn ang="T12">
                                <a:pos x="T4" y="T5"/>
                              </a:cxn>
                              <a:cxn ang="T13">
                                <a:pos x="T6" y="T7"/>
                              </a:cxn>
                              <a:cxn ang="T14">
                                <a:pos x="T8" y="T9"/>
                              </a:cxn>
                            </a:cxnLst>
                            <a:rect l="T15" t="T16" r="T17" b="T18"/>
                            <a:pathLst>
                              <a:path w="21634" h="31207">
                                <a:moveTo>
                                  <a:pt x="0" y="0"/>
                                </a:moveTo>
                                <a:lnTo>
                                  <a:pt x="21634" y="0"/>
                                </a:lnTo>
                                <a:lnTo>
                                  <a:pt x="21634" y="31207"/>
                                </a:lnTo>
                                <a:lnTo>
                                  <a:pt x="0" y="31207"/>
                                </a:lnTo>
                                <a:lnTo>
                                  <a:pt x="0" y="0"/>
                                </a:lnTo>
                              </a:path>
                            </a:pathLst>
                          </a:custGeom>
                          <a:solidFill>
                            <a:srgbClr val="333399"/>
                          </a:solidFill>
                          <a:ln w="3091">
                            <a:solidFill>
                              <a:srgbClr val="333399"/>
                            </a:solidFill>
                            <a:round/>
                            <a:headEnd/>
                            <a:tailEnd/>
                          </a:ln>
                        </wps:spPr>
                        <wps:bodyPr rot="0" vert="horz" wrap="square" lIns="91440" tIns="45720" rIns="91440" bIns="45720" anchor="t" anchorCtr="0" upright="1">
                          <a:noAutofit/>
                        </wps:bodyPr>
                      </wps:wsp>
                      <wps:wsp>
                        <wps:cNvPr id="10739" name="Shape 35100"/>
                        <wps:cNvSpPr>
                          <a:spLocks/>
                        </wps:cNvSpPr>
                        <wps:spPr bwMode="auto">
                          <a:xfrm>
                            <a:off x="7488" y="8000"/>
                            <a:ext cx="216" cy="312"/>
                          </a:xfrm>
                          <a:custGeom>
                            <a:avLst/>
                            <a:gdLst>
                              <a:gd name="T0" fmla="*/ 0 w 21634"/>
                              <a:gd name="T1" fmla="*/ 0 h 31207"/>
                              <a:gd name="T2" fmla="*/ 216 w 21634"/>
                              <a:gd name="T3" fmla="*/ 0 h 31207"/>
                              <a:gd name="T4" fmla="*/ 216 w 21634"/>
                              <a:gd name="T5" fmla="*/ 312 h 31207"/>
                              <a:gd name="T6" fmla="*/ 0 w 21634"/>
                              <a:gd name="T7" fmla="*/ 312 h 31207"/>
                              <a:gd name="T8" fmla="*/ 0 w 21634"/>
                              <a:gd name="T9" fmla="*/ 0 h 31207"/>
                              <a:gd name="T10" fmla="*/ 0 60000 65536"/>
                              <a:gd name="T11" fmla="*/ 0 60000 65536"/>
                              <a:gd name="T12" fmla="*/ 0 60000 65536"/>
                              <a:gd name="T13" fmla="*/ 0 60000 65536"/>
                              <a:gd name="T14" fmla="*/ 0 60000 65536"/>
                              <a:gd name="T15" fmla="*/ 0 w 21634"/>
                              <a:gd name="T16" fmla="*/ 0 h 31207"/>
                              <a:gd name="T17" fmla="*/ 21634 w 21634"/>
                              <a:gd name="T18" fmla="*/ 31207 h 31207"/>
                            </a:gdLst>
                            <a:ahLst/>
                            <a:cxnLst>
                              <a:cxn ang="T10">
                                <a:pos x="T0" y="T1"/>
                              </a:cxn>
                              <a:cxn ang="T11">
                                <a:pos x="T2" y="T3"/>
                              </a:cxn>
                              <a:cxn ang="T12">
                                <a:pos x="T4" y="T5"/>
                              </a:cxn>
                              <a:cxn ang="T13">
                                <a:pos x="T6" y="T7"/>
                              </a:cxn>
                              <a:cxn ang="T14">
                                <a:pos x="T8" y="T9"/>
                              </a:cxn>
                            </a:cxnLst>
                            <a:rect l="T15" t="T16" r="T17" b="T18"/>
                            <a:pathLst>
                              <a:path w="21634" h="31207">
                                <a:moveTo>
                                  <a:pt x="0" y="0"/>
                                </a:moveTo>
                                <a:lnTo>
                                  <a:pt x="21634" y="0"/>
                                </a:lnTo>
                                <a:lnTo>
                                  <a:pt x="21634" y="31207"/>
                                </a:lnTo>
                                <a:lnTo>
                                  <a:pt x="0" y="31207"/>
                                </a:lnTo>
                                <a:lnTo>
                                  <a:pt x="0" y="0"/>
                                </a:lnTo>
                              </a:path>
                            </a:pathLst>
                          </a:custGeom>
                          <a:solidFill>
                            <a:srgbClr val="333399"/>
                          </a:solidFill>
                          <a:ln w="3091">
                            <a:solidFill>
                              <a:srgbClr val="333399"/>
                            </a:solidFill>
                            <a:round/>
                            <a:headEnd/>
                            <a:tailEnd/>
                          </a:ln>
                        </wps:spPr>
                        <wps:bodyPr rot="0" vert="horz" wrap="square" lIns="91440" tIns="45720" rIns="91440" bIns="45720" anchor="t" anchorCtr="0" upright="1">
                          <a:noAutofit/>
                        </wps:bodyPr>
                      </wps:wsp>
                      <wps:wsp>
                        <wps:cNvPr id="12292" name="Shape 35101"/>
                        <wps:cNvSpPr>
                          <a:spLocks/>
                        </wps:cNvSpPr>
                        <wps:spPr bwMode="auto">
                          <a:xfrm>
                            <a:off x="9036" y="8134"/>
                            <a:ext cx="217" cy="312"/>
                          </a:xfrm>
                          <a:custGeom>
                            <a:avLst/>
                            <a:gdLst>
                              <a:gd name="T0" fmla="*/ 0 w 21737"/>
                              <a:gd name="T1" fmla="*/ 0 h 31207"/>
                              <a:gd name="T2" fmla="*/ 217 w 21737"/>
                              <a:gd name="T3" fmla="*/ 0 h 31207"/>
                              <a:gd name="T4" fmla="*/ 217 w 21737"/>
                              <a:gd name="T5" fmla="*/ 312 h 31207"/>
                              <a:gd name="T6" fmla="*/ 0 w 21737"/>
                              <a:gd name="T7" fmla="*/ 312 h 31207"/>
                              <a:gd name="T8" fmla="*/ 0 w 21737"/>
                              <a:gd name="T9" fmla="*/ 0 h 31207"/>
                              <a:gd name="T10" fmla="*/ 0 60000 65536"/>
                              <a:gd name="T11" fmla="*/ 0 60000 65536"/>
                              <a:gd name="T12" fmla="*/ 0 60000 65536"/>
                              <a:gd name="T13" fmla="*/ 0 60000 65536"/>
                              <a:gd name="T14" fmla="*/ 0 60000 65536"/>
                              <a:gd name="T15" fmla="*/ 0 w 21737"/>
                              <a:gd name="T16" fmla="*/ 0 h 31207"/>
                              <a:gd name="T17" fmla="*/ 21737 w 21737"/>
                              <a:gd name="T18" fmla="*/ 31207 h 31207"/>
                            </a:gdLst>
                            <a:ahLst/>
                            <a:cxnLst>
                              <a:cxn ang="T10">
                                <a:pos x="T0" y="T1"/>
                              </a:cxn>
                              <a:cxn ang="T11">
                                <a:pos x="T2" y="T3"/>
                              </a:cxn>
                              <a:cxn ang="T12">
                                <a:pos x="T4" y="T5"/>
                              </a:cxn>
                              <a:cxn ang="T13">
                                <a:pos x="T6" y="T7"/>
                              </a:cxn>
                              <a:cxn ang="T14">
                                <a:pos x="T8" y="T9"/>
                              </a:cxn>
                            </a:cxnLst>
                            <a:rect l="T15" t="T16" r="T17" b="T18"/>
                            <a:pathLst>
                              <a:path w="21737" h="31207">
                                <a:moveTo>
                                  <a:pt x="0" y="0"/>
                                </a:moveTo>
                                <a:lnTo>
                                  <a:pt x="21737" y="0"/>
                                </a:lnTo>
                                <a:lnTo>
                                  <a:pt x="21737" y="31207"/>
                                </a:lnTo>
                                <a:lnTo>
                                  <a:pt x="0" y="31207"/>
                                </a:lnTo>
                                <a:lnTo>
                                  <a:pt x="0" y="0"/>
                                </a:lnTo>
                              </a:path>
                            </a:pathLst>
                          </a:custGeom>
                          <a:solidFill>
                            <a:srgbClr val="333399"/>
                          </a:solidFill>
                          <a:ln w="3091">
                            <a:solidFill>
                              <a:srgbClr val="333399"/>
                            </a:solidFill>
                            <a:round/>
                            <a:headEnd/>
                            <a:tailEnd/>
                          </a:ln>
                        </wps:spPr>
                        <wps:bodyPr rot="0" vert="horz" wrap="square" lIns="91440" tIns="45720" rIns="91440" bIns="45720" anchor="t" anchorCtr="0" upright="1">
                          <a:noAutofit/>
                        </wps:bodyPr>
                      </wps:wsp>
                      <wps:wsp>
                        <wps:cNvPr id="12294" name="Shape 35102"/>
                        <wps:cNvSpPr>
                          <a:spLocks/>
                        </wps:cNvSpPr>
                        <wps:spPr bwMode="auto">
                          <a:xfrm>
                            <a:off x="12475" y="8268"/>
                            <a:ext cx="216" cy="311"/>
                          </a:xfrm>
                          <a:custGeom>
                            <a:avLst/>
                            <a:gdLst>
                              <a:gd name="T0" fmla="*/ 0 w 21634"/>
                              <a:gd name="T1" fmla="*/ 0 h 31059"/>
                              <a:gd name="T2" fmla="*/ 216 w 21634"/>
                              <a:gd name="T3" fmla="*/ 0 h 31059"/>
                              <a:gd name="T4" fmla="*/ 216 w 21634"/>
                              <a:gd name="T5" fmla="*/ 311 h 31059"/>
                              <a:gd name="T6" fmla="*/ 0 w 21634"/>
                              <a:gd name="T7" fmla="*/ 311 h 31059"/>
                              <a:gd name="T8" fmla="*/ 0 w 21634"/>
                              <a:gd name="T9" fmla="*/ 0 h 31059"/>
                              <a:gd name="T10" fmla="*/ 0 60000 65536"/>
                              <a:gd name="T11" fmla="*/ 0 60000 65536"/>
                              <a:gd name="T12" fmla="*/ 0 60000 65536"/>
                              <a:gd name="T13" fmla="*/ 0 60000 65536"/>
                              <a:gd name="T14" fmla="*/ 0 60000 65536"/>
                              <a:gd name="T15" fmla="*/ 0 w 21634"/>
                              <a:gd name="T16" fmla="*/ 0 h 31059"/>
                              <a:gd name="T17" fmla="*/ 21634 w 21634"/>
                              <a:gd name="T18" fmla="*/ 31059 h 31059"/>
                            </a:gdLst>
                            <a:ahLst/>
                            <a:cxnLst>
                              <a:cxn ang="T10">
                                <a:pos x="T0" y="T1"/>
                              </a:cxn>
                              <a:cxn ang="T11">
                                <a:pos x="T2" y="T3"/>
                              </a:cxn>
                              <a:cxn ang="T12">
                                <a:pos x="T4" y="T5"/>
                              </a:cxn>
                              <a:cxn ang="T13">
                                <a:pos x="T6" y="T7"/>
                              </a:cxn>
                              <a:cxn ang="T14">
                                <a:pos x="T8" y="T9"/>
                              </a:cxn>
                            </a:cxnLst>
                            <a:rect l="T15" t="T16" r="T17" b="T18"/>
                            <a:pathLst>
                              <a:path w="21634" h="31059">
                                <a:moveTo>
                                  <a:pt x="0" y="0"/>
                                </a:moveTo>
                                <a:lnTo>
                                  <a:pt x="21634" y="0"/>
                                </a:lnTo>
                                <a:lnTo>
                                  <a:pt x="21634" y="31059"/>
                                </a:lnTo>
                                <a:lnTo>
                                  <a:pt x="0" y="31059"/>
                                </a:lnTo>
                                <a:lnTo>
                                  <a:pt x="0" y="0"/>
                                </a:lnTo>
                              </a:path>
                            </a:pathLst>
                          </a:custGeom>
                          <a:solidFill>
                            <a:srgbClr val="333399"/>
                          </a:solidFill>
                          <a:ln w="3091">
                            <a:solidFill>
                              <a:srgbClr val="333399"/>
                            </a:solidFill>
                            <a:round/>
                            <a:headEnd/>
                            <a:tailEnd/>
                          </a:ln>
                        </wps:spPr>
                        <wps:bodyPr rot="0" vert="horz" wrap="square" lIns="91440" tIns="45720" rIns="91440" bIns="45720" anchor="t" anchorCtr="0" upright="1">
                          <a:noAutofit/>
                        </wps:bodyPr>
                      </wps:wsp>
                      <wps:wsp>
                        <wps:cNvPr id="12295" name="Rectangle 5225"/>
                        <wps:cNvSpPr>
                          <a:spLocks noChangeArrowheads="1"/>
                        </wps:cNvSpPr>
                        <wps:spPr bwMode="auto">
                          <a:xfrm>
                            <a:off x="1819" y="8013"/>
                            <a:ext cx="550"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0</w:t>
                              </w:r>
                            </w:p>
                          </w:txbxContent>
                        </wps:txbx>
                        <wps:bodyPr rot="0" vert="horz" wrap="square" lIns="0" tIns="0" rIns="0" bIns="0" anchor="t" anchorCtr="0" upright="1">
                          <a:noAutofit/>
                        </wps:bodyPr>
                      </wps:wsp>
                      <wps:wsp>
                        <wps:cNvPr id="12308" name="Rectangle 5226"/>
                        <wps:cNvSpPr>
                          <a:spLocks noChangeArrowheads="1"/>
                        </wps:cNvSpPr>
                        <wps:spPr bwMode="auto">
                          <a:xfrm>
                            <a:off x="1014" y="6010"/>
                            <a:ext cx="1621"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200</w:t>
                              </w:r>
                            </w:p>
                          </w:txbxContent>
                        </wps:txbx>
                        <wps:bodyPr rot="0" vert="horz" wrap="square" lIns="0" tIns="0" rIns="0" bIns="0" anchor="t" anchorCtr="0" upright="1">
                          <a:noAutofit/>
                        </wps:bodyPr>
                      </wps:wsp>
                      <wps:wsp>
                        <wps:cNvPr id="12339" name="Rectangle 5227"/>
                        <wps:cNvSpPr>
                          <a:spLocks noChangeArrowheads="1"/>
                        </wps:cNvSpPr>
                        <wps:spPr bwMode="auto">
                          <a:xfrm>
                            <a:off x="1014" y="4006"/>
                            <a:ext cx="1621"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400</w:t>
                              </w:r>
                            </w:p>
                          </w:txbxContent>
                        </wps:txbx>
                        <wps:bodyPr rot="0" vert="horz" wrap="square" lIns="0" tIns="0" rIns="0" bIns="0" anchor="t" anchorCtr="0" upright="1">
                          <a:noAutofit/>
                        </wps:bodyPr>
                      </wps:wsp>
                      <wps:wsp>
                        <wps:cNvPr id="12340" name="Rectangle 5228"/>
                        <wps:cNvSpPr>
                          <a:spLocks noChangeArrowheads="1"/>
                        </wps:cNvSpPr>
                        <wps:spPr bwMode="auto">
                          <a:xfrm>
                            <a:off x="1014" y="2004"/>
                            <a:ext cx="1621"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600</w:t>
                              </w:r>
                            </w:p>
                          </w:txbxContent>
                        </wps:txbx>
                        <wps:bodyPr rot="0" vert="horz" wrap="square" lIns="0" tIns="0" rIns="0" bIns="0" anchor="t" anchorCtr="0" upright="1">
                          <a:noAutofit/>
                        </wps:bodyPr>
                      </wps:wsp>
                      <wps:wsp>
                        <wps:cNvPr id="12341" name="Rectangle 5229"/>
                        <wps:cNvSpPr>
                          <a:spLocks noChangeArrowheads="1"/>
                        </wps:cNvSpPr>
                        <wps:spPr bwMode="auto">
                          <a:xfrm>
                            <a:off x="1014" y="0"/>
                            <a:ext cx="1621"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800</w:t>
                              </w:r>
                            </w:p>
                          </w:txbxContent>
                        </wps:txbx>
                        <wps:bodyPr rot="0" vert="horz" wrap="square" lIns="0" tIns="0" rIns="0" bIns="0" anchor="t" anchorCtr="0" upright="1">
                          <a:noAutofit/>
                        </wps:bodyPr>
                      </wps:wsp>
                      <wps:wsp>
                        <wps:cNvPr id="12342" name="Rectangle 5243"/>
                        <wps:cNvSpPr>
                          <a:spLocks noChangeArrowheads="1"/>
                        </wps:cNvSpPr>
                        <wps:spPr bwMode="auto">
                          <a:xfrm rot="-5399999">
                            <a:off x="-1" y="5561"/>
                            <a:ext cx="1105" cy="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2"/>
                                </w:rPr>
                                <w:t>Q</w:t>
                              </w:r>
                            </w:p>
                          </w:txbxContent>
                        </wps:txbx>
                        <wps:bodyPr rot="0" vert="horz" wrap="square" lIns="0" tIns="0" rIns="0" bIns="0" anchor="t" anchorCtr="0" upright="1">
                          <a:noAutofit/>
                        </wps:bodyPr>
                      </wps:wsp>
                      <wps:wsp>
                        <wps:cNvPr id="12343" name="Rectangle 5244"/>
                        <wps:cNvSpPr>
                          <a:spLocks noChangeArrowheads="1"/>
                        </wps:cNvSpPr>
                        <wps:spPr bwMode="auto">
                          <a:xfrm rot="-5399999">
                            <a:off x="-216" y="4625"/>
                            <a:ext cx="1740"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8"/>
                                </w:rPr>
                                <w:t xml:space="preserve">d-F </w:t>
                              </w:r>
                            </w:p>
                          </w:txbxContent>
                        </wps:txbx>
                        <wps:bodyPr rot="0" vert="horz" wrap="square" lIns="0" tIns="0" rIns="0" bIns="0" anchor="t" anchorCtr="0" upright="1">
                          <a:noAutofit/>
                        </wps:bodyPr>
                      </wps:wsp>
                      <wps:wsp>
                        <wps:cNvPr id="12344" name="Rectangle 30729"/>
                        <wps:cNvSpPr>
                          <a:spLocks noChangeArrowheads="1"/>
                        </wps:cNvSpPr>
                        <wps:spPr bwMode="auto">
                          <a:xfrm rot="-5399999">
                            <a:off x="-1184" y="2287"/>
                            <a:ext cx="3116"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2"/>
                                </w:rPr>
                                <w:t xml:space="preserve">kN) </w:t>
                              </w:r>
                            </w:p>
                          </w:txbxContent>
                        </wps:txbx>
                        <wps:bodyPr rot="0" vert="horz" wrap="square" lIns="0" tIns="0" rIns="0" bIns="0" anchor="t" anchorCtr="0" upright="1">
                          <a:noAutofit/>
                        </wps:bodyPr>
                      </wps:wsp>
                      <wps:wsp>
                        <wps:cNvPr id="12345" name="Rectangle 30728"/>
                        <wps:cNvSpPr>
                          <a:spLocks noChangeArrowheads="1"/>
                        </wps:cNvSpPr>
                        <wps:spPr bwMode="auto">
                          <a:xfrm rot="-5399999">
                            <a:off x="-13" y="3457"/>
                            <a:ext cx="3116" cy="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2"/>
                                </w:rPr>
                                <w:t>(</w:t>
                              </w:r>
                            </w:p>
                          </w:txbxContent>
                        </wps:txbx>
                        <wps:bodyPr rot="0" vert="horz" wrap="square" lIns="0" tIns="0" rIns="0" bIns="0" anchor="t" anchorCtr="0" upright="1">
                          <a:noAutofit/>
                        </wps:bodyPr>
                      </wps:wsp>
                      <wps:wsp>
                        <wps:cNvPr id="12346" name="Shape 5246"/>
                        <wps:cNvSpPr>
                          <a:spLocks/>
                        </wps:cNvSpPr>
                        <wps:spPr bwMode="auto">
                          <a:xfrm>
                            <a:off x="8850" y="2569"/>
                            <a:ext cx="1302" cy="0"/>
                          </a:xfrm>
                          <a:custGeom>
                            <a:avLst/>
                            <a:gdLst>
                              <a:gd name="T0" fmla="*/ 0 w 130135"/>
                              <a:gd name="T1" fmla="*/ 1302 w 130135"/>
                              <a:gd name="T2" fmla="*/ 0 60000 65536"/>
                              <a:gd name="T3" fmla="*/ 0 60000 65536"/>
                              <a:gd name="T4" fmla="*/ 0 w 130135"/>
                              <a:gd name="T5" fmla="*/ 130135 w 130135"/>
                            </a:gdLst>
                            <a:ahLst/>
                            <a:cxnLst>
                              <a:cxn ang="T2">
                                <a:pos x="T0" y="0"/>
                              </a:cxn>
                              <a:cxn ang="T3">
                                <a:pos x="T1" y="0"/>
                              </a:cxn>
                            </a:cxnLst>
                            <a:rect l="T4" t="0" r="T5" b="0"/>
                            <a:pathLst>
                              <a:path w="130135">
                                <a:moveTo>
                                  <a:pt x="0" y="0"/>
                                </a:moveTo>
                                <a:lnTo>
                                  <a:pt x="130135" y="0"/>
                                </a:lnTo>
                              </a:path>
                            </a:pathLst>
                          </a:custGeom>
                          <a:noFill/>
                          <a:ln w="6181">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7" name="Shape 5247"/>
                        <wps:cNvSpPr>
                          <a:spLocks/>
                        </wps:cNvSpPr>
                        <wps:spPr bwMode="auto">
                          <a:xfrm>
                            <a:off x="9361" y="2370"/>
                            <a:ext cx="311" cy="445"/>
                          </a:xfrm>
                          <a:custGeom>
                            <a:avLst/>
                            <a:gdLst>
                              <a:gd name="T0" fmla="*/ 155 w 31030"/>
                              <a:gd name="T1" fmla="*/ 0 h 44489"/>
                              <a:gd name="T2" fmla="*/ 311 w 31030"/>
                              <a:gd name="T3" fmla="*/ 222 h 44489"/>
                              <a:gd name="T4" fmla="*/ 155 w 31030"/>
                              <a:gd name="T5" fmla="*/ 445 h 44489"/>
                              <a:gd name="T6" fmla="*/ 0 w 31030"/>
                              <a:gd name="T7" fmla="*/ 222 h 44489"/>
                              <a:gd name="T8" fmla="*/ 155 w 31030"/>
                              <a:gd name="T9" fmla="*/ 0 h 44489"/>
                              <a:gd name="T10" fmla="*/ 0 60000 65536"/>
                              <a:gd name="T11" fmla="*/ 0 60000 65536"/>
                              <a:gd name="T12" fmla="*/ 0 60000 65536"/>
                              <a:gd name="T13" fmla="*/ 0 60000 65536"/>
                              <a:gd name="T14" fmla="*/ 0 60000 65536"/>
                              <a:gd name="T15" fmla="*/ 0 w 31030"/>
                              <a:gd name="T16" fmla="*/ 0 h 44489"/>
                              <a:gd name="T17" fmla="*/ 31030 w 31030"/>
                              <a:gd name="T18" fmla="*/ 44489 h 44489"/>
                            </a:gdLst>
                            <a:ahLst/>
                            <a:cxnLst>
                              <a:cxn ang="T10">
                                <a:pos x="T0" y="T1"/>
                              </a:cxn>
                              <a:cxn ang="T11">
                                <a:pos x="T2" y="T3"/>
                              </a:cxn>
                              <a:cxn ang="T12">
                                <a:pos x="T4" y="T5"/>
                              </a:cxn>
                              <a:cxn ang="T13">
                                <a:pos x="T6" y="T7"/>
                              </a:cxn>
                              <a:cxn ang="T14">
                                <a:pos x="T8" y="T9"/>
                              </a:cxn>
                            </a:cxnLst>
                            <a:rect l="T15" t="T16" r="T17" b="T18"/>
                            <a:pathLst>
                              <a:path w="31030" h="44489">
                                <a:moveTo>
                                  <a:pt x="15453" y="0"/>
                                </a:moveTo>
                                <a:lnTo>
                                  <a:pt x="31030" y="22185"/>
                                </a:lnTo>
                                <a:lnTo>
                                  <a:pt x="15453" y="44489"/>
                                </a:lnTo>
                                <a:lnTo>
                                  <a:pt x="0" y="22185"/>
                                </a:lnTo>
                                <a:lnTo>
                                  <a:pt x="15453" y="0"/>
                                </a:lnTo>
                                <a:close/>
                              </a:path>
                            </a:pathLst>
                          </a:custGeom>
                          <a:solidFill>
                            <a:srgbClr val="000000"/>
                          </a:solidFill>
                          <a:ln w="3091">
                            <a:solidFill>
                              <a:srgbClr val="000000"/>
                            </a:solidFill>
                            <a:round/>
                            <a:headEnd/>
                            <a:tailEnd/>
                          </a:ln>
                        </wps:spPr>
                        <wps:bodyPr rot="0" vert="horz" wrap="square" lIns="91440" tIns="45720" rIns="91440" bIns="45720" anchor="t" anchorCtr="0" upright="1">
                          <a:noAutofit/>
                        </wps:bodyPr>
                      </wps:wsp>
                      <wps:wsp>
                        <wps:cNvPr id="12348" name="Rectangle 5248"/>
                        <wps:cNvSpPr>
                          <a:spLocks noChangeArrowheads="1"/>
                        </wps:cNvSpPr>
                        <wps:spPr bwMode="auto">
                          <a:xfrm>
                            <a:off x="10337" y="1960"/>
                            <a:ext cx="3665"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Analysis</w:t>
                              </w:r>
                            </w:p>
                          </w:txbxContent>
                        </wps:txbx>
                        <wps:bodyPr rot="0" vert="horz" wrap="square" lIns="0" tIns="0" rIns="0" bIns="0" anchor="t" anchorCtr="0" upright="1">
                          <a:noAutofit/>
                        </wps:bodyPr>
                      </wps:wsp>
                      <wps:wsp>
                        <wps:cNvPr id="12349" name="Shape 35103"/>
                        <wps:cNvSpPr>
                          <a:spLocks/>
                        </wps:cNvSpPr>
                        <wps:spPr bwMode="auto">
                          <a:xfrm>
                            <a:off x="8850" y="4082"/>
                            <a:ext cx="434" cy="92"/>
                          </a:xfrm>
                          <a:custGeom>
                            <a:avLst/>
                            <a:gdLst>
                              <a:gd name="T0" fmla="*/ 0 w 43372"/>
                              <a:gd name="T1" fmla="*/ 0 h 9144"/>
                              <a:gd name="T2" fmla="*/ 434 w 43372"/>
                              <a:gd name="T3" fmla="*/ 0 h 9144"/>
                              <a:gd name="T4" fmla="*/ 434 w 43372"/>
                              <a:gd name="T5" fmla="*/ 92 h 9144"/>
                              <a:gd name="T6" fmla="*/ 0 w 43372"/>
                              <a:gd name="T7" fmla="*/ 92 h 9144"/>
                              <a:gd name="T8" fmla="*/ 0 w 43372"/>
                              <a:gd name="T9" fmla="*/ 0 h 9144"/>
                              <a:gd name="T10" fmla="*/ 0 60000 65536"/>
                              <a:gd name="T11" fmla="*/ 0 60000 65536"/>
                              <a:gd name="T12" fmla="*/ 0 60000 65536"/>
                              <a:gd name="T13" fmla="*/ 0 60000 65536"/>
                              <a:gd name="T14" fmla="*/ 0 60000 65536"/>
                              <a:gd name="T15" fmla="*/ 0 w 43372"/>
                              <a:gd name="T16" fmla="*/ 0 h 9144"/>
                              <a:gd name="T17" fmla="*/ 43372 w 43372"/>
                              <a:gd name="T18" fmla="*/ 9144 h 9144"/>
                            </a:gdLst>
                            <a:ahLst/>
                            <a:cxnLst>
                              <a:cxn ang="T10">
                                <a:pos x="T0" y="T1"/>
                              </a:cxn>
                              <a:cxn ang="T11">
                                <a:pos x="T2" y="T3"/>
                              </a:cxn>
                              <a:cxn ang="T12">
                                <a:pos x="T4" y="T5"/>
                              </a:cxn>
                              <a:cxn ang="T13">
                                <a:pos x="T6" y="T7"/>
                              </a:cxn>
                              <a:cxn ang="T14">
                                <a:pos x="T8" y="T9"/>
                              </a:cxn>
                            </a:cxnLst>
                            <a:rect l="T15" t="T16" r="T17" b="T18"/>
                            <a:pathLst>
                              <a:path w="43372" h="9144">
                                <a:moveTo>
                                  <a:pt x="0" y="0"/>
                                </a:moveTo>
                                <a:lnTo>
                                  <a:pt x="43372" y="0"/>
                                </a:lnTo>
                                <a:lnTo>
                                  <a:pt x="43372"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50" name="Shape 5250"/>
                        <wps:cNvSpPr>
                          <a:spLocks/>
                        </wps:cNvSpPr>
                        <wps:spPr bwMode="auto">
                          <a:xfrm>
                            <a:off x="9532" y="4082"/>
                            <a:ext cx="433" cy="90"/>
                          </a:xfrm>
                          <a:custGeom>
                            <a:avLst/>
                            <a:gdLst>
                              <a:gd name="T0" fmla="*/ 0 w 43372"/>
                              <a:gd name="T1" fmla="*/ 0 h 9022"/>
                              <a:gd name="T2" fmla="*/ 433 w 43372"/>
                              <a:gd name="T3" fmla="*/ 0 h 9022"/>
                              <a:gd name="T4" fmla="*/ 433 w 43372"/>
                              <a:gd name="T5" fmla="*/ 90 h 9022"/>
                              <a:gd name="T6" fmla="*/ 0 w 43372"/>
                              <a:gd name="T7" fmla="*/ 90 h 9022"/>
                              <a:gd name="T8" fmla="*/ 0 w 43372"/>
                              <a:gd name="T9" fmla="*/ 0 h 9022"/>
                              <a:gd name="T10" fmla="*/ 0 60000 65536"/>
                              <a:gd name="T11" fmla="*/ 0 60000 65536"/>
                              <a:gd name="T12" fmla="*/ 0 60000 65536"/>
                              <a:gd name="T13" fmla="*/ 0 60000 65536"/>
                              <a:gd name="T14" fmla="*/ 0 60000 65536"/>
                              <a:gd name="T15" fmla="*/ 0 w 43372"/>
                              <a:gd name="T16" fmla="*/ 0 h 9022"/>
                              <a:gd name="T17" fmla="*/ 43372 w 43372"/>
                              <a:gd name="T18" fmla="*/ 9022 h 9022"/>
                            </a:gdLst>
                            <a:ahLst/>
                            <a:cxnLst>
                              <a:cxn ang="T10">
                                <a:pos x="T0" y="T1"/>
                              </a:cxn>
                              <a:cxn ang="T11">
                                <a:pos x="T2" y="T3"/>
                              </a:cxn>
                              <a:cxn ang="T12">
                                <a:pos x="T4" y="T5"/>
                              </a:cxn>
                              <a:cxn ang="T13">
                                <a:pos x="T6" y="T7"/>
                              </a:cxn>
                              <a:cxn ang="T14">
                                <a:pos x="T8" y="T9"/>
                              </a:cxn>
                            </a:cxnLst>
                            <a:rect l="T15" t="T16" r="T17" b="T18"/>
                            <a:pathLst>
                              <a:path w="43372" h="9022">
                                <a:moveTo>
                                  <a:pt x="0" y="0"/>
                                </a:moveTo>
                                <a:lnTo>
                                  <a:pt x="43372" y="0"/>
                                </a:lnTo>
                                <a:lnTo>
                                  <a:pt x="43372" y="9022"/>
                                </a:lnTo>
                                <a:lnTo>
                                  <a:pt x="0" y="9022"/>
                                </a:lnTo>
                                <a:lnTo>
                                  <a:pt x="0" y="0"/>
                                </a:lnTo>
                                <a:close/>
                              </a:path>
                            </a:pathLst>
                          </a:custGeom>
                          <a:solidFill>
                            <a:srgbClr val="33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51" name="Shape 35104"/>
                        <wps:cNvSpPr>
                          <a:spLocks/>
                        </wps:cNvSpPr>
                        <wps:spPr bwMode="auto">
                          <a:xfrm>
                            <a:off x="9377" y="3949"/>
                            <a:ext cx="216" cy="312"/>
                          </a:xfrm>
                          <a:custGeom>
                            <a:avLst/>
                            <a:gdLst>
                              <a:gd name="T0" fmla="*/ 0 w 21634"/>
                              <a:gd name="T1" fmla="*/ 0 h 31207"/>
                              <a:gd name="T2" fmla="*/ 216 w 21634"/>
                              <a:gd name="T3" fmla="*/ 0 h 31207"/>
                              <a:gd name="T4" fmla="*/ 216 w 21634"/>
                              <a:gd name="T5" fmla="*/ 312 h 31207"/>
                              <a:gd name="T6" fmla="*/ 0 w 21634"/>
                              <a:gd name="T7" fmla="*/ 312 h 31207"/>
                              <a:gd name="T8" fmla="*/ 0 w 21634"/>
                              <a:gd name="T9" fmla="*/ 0 h 31207"/>
                              <a:gd name="T10" fmla="*/ 0 60000 65536"/>
                              <a:gd name="T11" fmla="*/ 0 60000 65536"/>
                              <a:gd name="T12" fmla="*/ 0 60000 65536"/>
                              <a:gd name="T13" fmla="*/ 0 60000 65536"/>
                              <a:gd name="T14" fmla="*/ 0 60000 65536"/>
                              <a:gd name="T15" fmla="*/ 0 w 21634"/>
                              <a:gd name="T16" fmla="*/ 0 h 31207"/>
                              <a:gd name="T17" fmla="*/ 21634 w 21634"/>
                              <a:gd name="T18" fmla="*/ 31207 h 31207"/>
                            </a:gdLst>
                            <a:ahLst/>
                            <a:cxnLst>
                              <a:cxn ang="T10">
                                <a:pos x="T0" y="T1"/>
                              </a:cxn>
                              <a:cxn ang="T11">
                                <a:pos x="T2" y="T3"/>
                              </a:cxn>
                              <a:cxn ang="T12">
                                <a:pos x="T4" y="T5"/>
                              </a:cxn>
                              <a:cxn ang="T13">
                                <a:pos x="T6" y="T7"/>
                              </a:cxn>
                              <a:cxn ang="T14">
                                <a:pos x="T8" y="T9"/>
                              </a:cxn>
                            </a:cxnLst>
                            <a:rect l="T15" t="T16" r="T17" b="T18"/>
                            <a:pathLst>
                              <a:path w="21634" h="31207">
                                <a:moveTo>
                                  <a:pt x="0" y="0"/>
                                </a:moveTo>
                                <a:lnTo>
                                  <a:pt x="21634" y="0"/>
                                </a:lnTo>
                                <a:lnTo>
                                  <a:pt x="21634" y="31207"/>
                                </a:lnTo>
                                <a:lnTo>
                                  <a:pt x="0" y="31207"/>
                                </a:lnTo>
                                <a:lnTo>
                                  <a:pt x="0" y="0"/>
                                </a:lnTo>
                              </a:path>
                            </a:pathLst>
                          </a:custGeom>
                          <a:solidFill>
                            <a:srgbClr val="333399"/>
                          </a:solidFill>
                          <a:ln w="3091">
                            <a:solidFill>
                              <a:srgbClr val="333399"/>
                            </a:solidFill>
                            <a:round/>
                            <a:headEnd/>
                            <a:tailEnd/>
                          </a:ln>
                        </wps:spPr>
                        <wps:bodyPr rot="0" vert="horz" wrap="square" lIns="91440" tIns="45720" rIns="91440" bIns="45720" anchor="t" anchorCtr="0" upright="1">
                          <a:noAutofit/>
                        </wps:bodyPr>
                      </wps:wsp>
                      <wps:wsp>
                        <wps:cNvPr id="64640" name="Rectangle 5252"/>
                        <wps:cNvSpPr>
                          <a:spLocks noChangeArrowheads="1"/>
                        </wps:cNvSpPr>
                        <wps:spPr bwMode="auto">
                          <a:xfrm>
                            <a:off x="10337" y="3517"/>
                            <a:ext cx="3579"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7"/>
                                </w:rPr>
                                <w:t>Eqn. (7)</w:t>
                              </w:r>
                            </w:p>
                          </w:txbxContent>
                        </wps:txbx>
                        <wps:bodyPr rot="0" vert="horz" wrap="square" lIns="0" tIns="0" rIns="0" bIns="0" anchor="t" anchorCtr="0" upright="1">
                          <a:noAutofit/>
                        </wps:bodyPr>
                      </wps:wsp>
                      <wps:wsp>
                        <wps:cNvPr id="64641" name="Rectangle 5253"/>
                        <wps:cNvSpPr>
                          <a:spLocks noChangeArrowheads="1"/>
                        </wps:cNvSpPr>
                        <wps:spPr bwMode="auto">
                          <a:xfrm>
                            <a:off x="2996" y="235"/>
                            <a:ext cx="5031"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7"/>
                                </w:rPr>
                                <w:t>MIF, ζ=0, k</w:t>
                              </w:r>
                            </w:p>
                          </w:txbxContent>
                        </wps:txbx>
                        <wps:bodyPr rot="0" vert="horz" wrap="square" lIns="0" tIns="0" rIns="0" bIns="0" anchor="t" anchorCtr="0" upright="1">
                          <a:noAutofit/>
                        </wps:bodyPr>
                      </wps:wsp>
                      <wps:wsp>
                        <wps:cNvPr id="64642" name="Rectangle 5254"/>
                        <wps:cNvSpPr>
                          <a:spLocks noChangeArrowheads="1"/>
                        </wps:cNvSpPr>
                        <wps:spPr bwMode="auto">
                          <a:xfrm>
                            <a:off x="6775" y="544"/>
                            <a:ext cx="403"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1"/>
                                </w:rPr>
                                <w:t>d</w:t>
                              </w:r>
                            </w:p>
                          </w:txbxContent>
                        </wps:txbx>
                        <wps:bodyPr rot="0" vert="horz" wrap="square" lIns="0" tIns="0" rIns="0" bIns="0" anchor="t" anchorCtr="0" upright="1">
                          <a:noAutofit/>
                        </wps:bodyPr>
                      </wps:wsp>
                      <wps:wsp>
                        <wps:cNvPr id="64643" name="Rectangle 30721"/>
                        <wps:cNvSpPr>
                          <a:spLocks noChangeArrowheads="1"/>
                        </wps:cNvSpPr>
                        <wps:spPr bwMode="auto">
                          <a:xfrm>
                            <a:off x="7085" y="46"/>
                            <a:ext cx="577"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7"/>
                                </w:rPr>
                                <w:t>=</w:t>
                              </w:r>
                            </w:p>
                          </w:txbxContent>
                        </wps:txbx>
                        <wps:bodyPr rot="0" vert="horz" wrap="square" lIns="0" tIns="0" rIns="0" bIns="0" anchor="t" anchorCtr="0" upright="1">
                          <a:noAutofit/>
                        </wps:bodyPr>
                      </wps:wsp>
                      <wps:wsp>
                        <wps:cNvPr id="64644" name="Rectangle 30722"/>
                        <wps:cNvSpPr>
                          <a:spLocks noChangeArrowheads="1"/>
                        </wps:cNvSpPr>
                        <wps:spPr bwMode="auto">
                          <a:xfrm>
                            <a:off x="7519" y="46"/>
                            <a:ext cx="4584"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7"/>
                                </w:rPr>
                                <w:t xml:space="preserve"> 20 kN/cm</w:t>
                              </w:r>
                            </w:p>
                          </w:txbxContent>
                        </wps:txbx>
                        <wps:bodyPr rot="0" vert="horz" wrap="square" lIns="0" tIns="0" rIns="0" bIns="0" anchor="t" anchorCtr="0" upright="1">
                          <a:noAutofit/>
                        </wps:bodyPr>
                      </wps:wsp>
                    </wpg:wgp>
                  </a:graphicData>
                </a:graphic>
              </wp:inline>
            </w:drawing>
          </mc:Choice>
          <mc:Fallback>
            <w:pict>
              <v:group id="Group 31909" o:spid="_x0000_s1249" style="width:103.1pt;height:72.45pt;mso-position-horizontal-relative:char;mso-position-vertical-relative:line" coordsize="13093,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">
                <v:shape id="Shape 5166" o:spid="_x0000_s1250" style="position:absolute;left:2857;top:589;width:0;height:7968;visibility:visible;mso-wrap-style:square;v-text-anchor:top" coordsize="0,79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DpMUA&#10;AADeAAAADwAAAGRycy9kb3ducmV2LnhtbERPTWvCQBC9C/0Pywi96caUWomuIoUWeyloejC3ITtu&#10;otnZNLvV+O/dguBtHu9zFqveNuJMna8dK5iMExDEpdM1GwU/+cdoBsIHZI2NY1JwJQ+r5dNggZl2&#10;F97SeReMiCHsM1RQhdBmUvqyIot+7FriyB1cZzFE2BmpO7zEcNvINEmm0mLNsaHClt4rKk+7P6ug&#10;yNOCTd7/7tfu+Pn1tinMt35V6nnYr+cgAvXhIb67NzrOT6YvKfy/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sOkxQAAAN4AAAAPAAAAAAAAAAAAAAAAAJgCAABkcnMv&#10;ZG93bnJldi54bWxQSwUGAAAAAAQABAD1AAAAigMAAAAA&#10;" path="m,l,796744e" filled="f" strokeweight=".08586mm">
                  <v:stroke endcap="square"/>
                  <v:path arrowok="t" o:connecttype="custom" o:connectlocs="0,0;0,80" o:connectangles="0,0" textboxrect="0,0,0,796744"/>
                </v:shape>
                <v:shape id="Shape 5167" o:spid="_x0000_s1251" style="position:absolute;left:2609;top:8601;width:217;height:0;visibility:visible;mso-wrap-style:square;v-text-anchor:top" coordsize="21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husIA&#10;AADeAAAADwAAAGRycy9kb3ducmV2LnhtbERPTWsCMRC9F/wPYYReiiZVEFmNogVtb1IVvA6b2c3i&#10;ZrJuorv9901B6G0e73OW697V4kFtqDxreB8rEMS5NxWXGs6n3WgOIkRkg7Vn0vBDAdarwcsSM+M7&#10;/qbHMZYihXDIUIONscmkDLklh2HsG+LEFb51GBNsS2la7FK4q+VEqZl0WHFqsNjQh6X8erw7Dbjt&#10;GlsXW1m9XW77z3C4FjJXWr8O+80CRKQ+/ouf7i+T5qvZdAp/76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OG6wgAAAN4AAAAPAAAAAAAAAAAAAAAAAJgCAABkcnMvZG93&#10;bnJldi54bWxQSwUGAAAAAAQABAD1AAAAhwMAAAAA&#10;" path="m,l21634,e" filled="f" strokeweight=".08586mm">
                  <v:stroke endcap="square"/>
                  <v:path arrowok="t" o:connecttype="custom" o:connectlocs="0,0;2,0" o:connectangles="0,0" textboxrect="0,0,21634,0"/>
                </v:shape>
                <v:shape id="Shape 5168" o:spid="_x0000_s1252" style="position:absolute;left:2609;top:6598;width:217;height:0;visibility:visible;mso-wrap-style:square;v-text-anchor:top" coordsize="21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5zsMA&#10;AADeAAAADwAAAGRycy9kb3ducmV2LnhtbERP32vCMBB+F/Y/hBv4IjNRh4zOKFOY+jbsBns9mmtT&#10;bC5dk9n635vBwLf7+H7eajO4RlyoC7VnDbOpAkFceFNzpeHr8/3pBUSIyAYbz6ThSgE264fRCjPj&#10;ez7RJY+VSCEcMtRgY2wzKUNhyWGY+pY4caXvHMYEu0qaDvsU7ho5V2opHdacGiy2tLNUnPNfpwG3&#10;fWubcivryffP/hA+zqUslNbjx+HtFUSkId7F/+6jSfPVcvEMf++k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5zsMAAADeAAAADwAAAAAAAAAAAAAAAACYAgAAZHJzL2Rv&#10;d25yZXYueG1sUEsFBgAAAAAEAAQA9QAAAIgDAAAAAA==&#10;" path="m,l21634,e" filled="f" strokeweight=".08586mm">
                  <v:stroke endcap="square"/>
                  <v:path arrowok="t" o:connecttype="custom" o:connectlocs="0,0;2,0" o:connectangles="0,0" textboxrect="0,0,21634,0"/>
                </v:shape>
                <v:shape id="Shape 5169" o:spid="_x0000_s1253" style="position:absolute;left:2609;top:4595;width:217;height:0;visibility:visible;mso-wrap-style:square;v-text-anchor:top" coordsize="21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cVcMA&#10;AADeAAAADwAAAGRycy9kb3ducmV2LnhtbERP32vCMBB+F/Y/hBv4IjNRmYzOKFOY+jbsBns9mmtT&#10;bC5dk9n635vBwLf7+H7eajO4RlyoC7VnDbOpAkFceFNzpeHr8/3pBUSIyAYbz6ThSgE264fRCjPj&#10;ez7RJY+VSCEcMtRgY2wzKUNhyWGY+pY4caXvHMYEu0qaDvsU7ho5V2opHdacGiy2tLNUnPNfpwG3&#10;fWubcivryffP/hA+zqUslNbjx+HtFUSkId7F/+6jSfPVcvEMf++k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3cVcMAAADeAAAADwAAAAAAAAAAAAAAAACYAgAAZHJzL2Rv&#10;d25yZXYueG1sUEsFBgAAAAAEAAQA9QAAAIgDAAAAAA==&#10;" path="m,l21634,e" filled="f" strokeweight=".08586mm">
                  <v:stroke endcap="square"/>
                  <v:path arrowok="t" o:connecttype="custom" o:connectlocs="0,0;2,0" o:connectangles="0,0" textboxrect="0,0,21634,0"/>
                </v:shape>
                <v:shape id="Shape 5170" o:spid="_x0000_s1254" style="position:absolute;left:2609;top:2592;width:217;height:0;visibility:visible;mso-wrap-style:square;v-text-anchor:top" coordsize="21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CIsMA&#10;AADeAAAADwAAAGRycy9kb3ducmV2LnhtbERP32vCMBB+H/g/hBP2MjTZhDKqUXQw3ZtMB74ezbUp&#10;Npeuibb+94sg7O0+vp+3WA2uEVfqQu1Zw+tUgSAuvKm50vBz/Jy8gwgR2WDjmTTcKMBqOXpaYG58&#10;z990PcRKpBAOOWqwMba5lKGw5DBMfUucuNJ3DmOCXSVNh30Kd418UyqTDmtODRZb+rBUnA8XpwE3&#10;fWubciPrl9Pvdhf251IWSuvn8bCeg4g0xH/xw/1l0nyVzTK4v5N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CIsMAAADeAAAADwAAAAAAAAAAAAAAAACYAgAAZHJzL2Rv&#10;d25yZXYueG1sUEsFBgAAAAAEAAQA9QAAAIgDAAAAAA==&#10;" path="m,l21634,e" filled="f" strokeweight=".08586mm">
                  <v:stroke endcap="square"/>
                  <v:path arrowok="t" o:connecttype="custom" o:connectlocs="0,0;2,0" o:connectangles="0,0" textboxrect="0,0,21634,0"/>
                </v:shape>
                <v:shape id="Shape 5171" o:spid="_x0000_s1255" style="position:absolute;left:2609;top:589;width:217;height:0;visibility:visible;mso-wrap-style:square;v-text-anchor:top" coordsize="21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nucMA&#10;AADeAAAADwAAAGRycy9kb3ducmV2LnhtbERP32vCMBB+H+x/CDfYy5iJG+ioRlHBzbdhFXw9mmtT&#10;bC61ibb7781gsLf7+H7efDm4RtyoC7VnDeORAkFceFNzpeF42L5+gAgR2WDjmTT8UIDl4vFhjpnx&#10;Pe/plsdKpBAOGWqwMbaZlKGw5DCMfEucuNJ3DmOCXSVNh30Kd418U2oiHdacGiy2tLFUnPOr04Dr&#10;vrVNuZb1y+ny+RW+z6UslNbPT8NqBiLSEP/Ff+6dSfPV5H0Kv++k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PnucMAAADeAAAADwAAAAAAAAAAAAAAAACYAgAAZHJzL2Rv&#10;d25yZXYueG1sUEsFBgAAAAAEAAQA9QAAAIgDAAAAAA==&#10;" path="m,l21634,e" filled="f" strokeweight=".08586mm">
                  <v:stroke endcap="square"/>
                  <v:path arrowok="t" o:connecttype="custom" o:connectlocs="0,0;2,0" o:connectangles="0,0" textboxrect="0,0,21634,0"/>
                </v:shape>
                <v:shape id="Shape 5172" o:spid="_x0000_s1256" style="position:absolute;left:2857;top:8601;width:9912;height:0;visibility:visible;mso-wrap-style:square;v-text-anchor:top" coordsize="99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ssccA&#10;AADeAAAADwAAAGRycy9kb3ducmV2LnhtbESPQU/CQBCF7yT+h82YeCGwRQ0hhYUopMZbEYHzpDu2&#10;jd3Zpru29d87BxNuM3lv3vtmsxtdo3rqQu3ZwGKegCIuvK25NHD+zGYrUCEiW2w8k4FfCrDb3k02&#10;mFo/8Af1p1gqCeGQooEqxjbVOhQVOQxz3xKL9uU7h1HWrtS2w0HCXaMfk2SpHdYsDRW2tK+o+D79&#10;OAPDYX99zqZ5VtjLMb4e33Lr8t6Yh/vxZQ0q0hhv5v/rdyv4yfJJeOUdm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bLHHAAAA3gAAAA8AAAAAAAAAAAAAAAAAmAIAAGRy&#10;cy9kb3ducmV2LnhtbFBLBQYAAAAABAAEAPUAAACMAwAAAAA=&#10;" path="m,l991182,e" filled="f" strokeweight=".08586mm">
                  <v:stroke endcap="square"/>
                  <v:path arrowok="t" o:connecttype="custom" o:connectlocs="0,0;99,0" o:connectangles="0,0" textboxrect="0,0,991182,0"/>
                </v:shape>
                <v:shape id="Shape 5173" o:spid="_x0000_s1257" style="position:absolute;left:2857;top:8645;width:0;height:312;visibility:visible;mso-wrap-style:square;v-text-anchor:top" coordsize="0,3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WPMYA&#10;AADeAAAADwAAAGRycy9kb3ducmV2LnhtbERPS2vCQBC+C/0Pywi9iO6mQtToKqUgLbQKvg7ehuyY&#10;BLOzIbvV9N93CwVv8/E9Z7HqbC1u1PrKsYZkpEAQ585UXGg4HtbDKQgfkA3WjknDD3lYLZ96C8yM&#10;u/OObvtQiBjCPkMNZQhNJqXPS7LoR64hjtzFtRZDhG0hTYv3GG5r+aJUKi1WHBtKbOitpPy6/7Ya&#10;duPTdLBOr8mXet9++smZErPZav3c717nIAJ14SH+d3+YOF+l4xn8vR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xWPMYAAADeAAAADwAAAAAAAAAAAAAAAACYAgAAZHJz&#10;L2Rvd25yZXYueG1sUEsFBgAAAAAEAAQA9QAAAIsDAAAAAA==&#10;" path="m,31207l,e" filled="f" strokeweight=".08586mm">
                  <v:stroke endcap="square"/>
                  <v:path arrowok="t" o:connecttype="custom" o:connectlocs="0,3;0,0" o:connectangles="0,0" textboxrect="0,0,0,31207"/>
                </v:shape>
                <v:shape id="Shape 5174" o:spid="_x0000_s1258" style="position:absolute;left:4839;top:8645;width:0;height:312;visibility:visible;mso-wrap-style:square;v-text-anchor:top" coordsize="0,3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3MkA&#10;AADeAAAADwAAAGRycy9kb3ducmV2LnhtbESPT0vDQBDF7wW/wzKCl2J3YyWW2G0RoVhQC/136G3I&#10;jklodjZk1zZ+e+cgeJth3rz3fvPl4Ft1oT42gS1kEwOKuAyu4crCYb+6n4GKCdlhG5gs/FCE5eJm&#10;NMfChStv6bJLlRITjgVaqFPqCq1jWZPHOAkdsdy+Qu8xydpX2vV4FXPf6gdjcu2xYUmosaPXmsrz&#10;7ttb2E6Ps/EqP2cf5m3zHp9OlLnPjbV3t8PLM6hEQ/oX/32vndQ3+aMACI7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CM3MkAAADeAAAADwAAAAAAAAAAAAAAAACYAgAA&#10;ZHJzL2Rvd25yZXYueG1sUEsFBgAAAAAEAAQA9QAAAI4DAAAAAA==&#10;" path="m,31207l,e" filled="f" strokeweight=".08586mm">
                  <v:stroke endcap="square"/>
                  <v:path arrowok="t" o:connecttype="custom" o:connectlocs="0,3;0,0" o:connectangles="0,0" textboxrect="0,0,0,31207"/>
                </v:shape>
                <v:shape id="Shape 5175" o:spid="_x0000_s1259" style="position:absolute;left:6821;top:8645;width:0;height:312;visibility:visible;mso-wrap-style:square;v-text-anchor:top" coordsize="0,3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pR8YA&#10;AADeAAAADwAAAGRycy9kb3ducmV2LnhtbERPS2vCQBC+C/6HZYReRHfTllSiq0hBWrAKvg7ehuyY&#10;BLOzIbvV9N+7hUJv8/E9Z7bobC1u1PrKsYZkrEAQ585UXGg4HlajCQgfkA3WjknDD3lYzPu9GWbG&#10;3XlHt30oRAxhn6GGMoQmk9LnJVn0Y9cQR+7iWoshwraQpsV7DLe1fFYqlRYrjg0lNvReUn7df1sN&#10;u5fTZLhKr8mX+tiu/duZErPZav006JZTEIG68C/+c3+aOF+lrwn8vhN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wpR8YAAADeAAAADwAAAAAAAAAAAAAAAACYAgAAZHJz&#10;L2Rvd25yZXYueG1sUEsFBgAAAAAEAAQA9QAAAIsDAAAAAA==&#10;" path="m,31207l,e" filled="f" strokeweight=".08586mm">
                  <v:stroke endcap="square"/>
                  <v:path arrowok="t" o:connecttype="custom" o:connectlocs="0,3;0,0" o:connectangles="0,0" textboxrect="0,0,0,31207"/>
                </v:shape>
                <v:shape id="Shape 5176" o:spid="_x0000_s1260" style="position:absolute;left:8835;top:8645;width:0;height:312;visibility:visible;mso-wrap-style:square;v-text-anchor:top" coordsize="0,3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MMYA&#10;AADeAAAADwAAAGRycy9kb3ducmV2LnhtbERPS2vCQBC+C/0PyxR6Ed2Nliipq4ggLbQGfPTQ25Cd&#10;JsHsbMhuNf77bqHgbT6+5yxWvW3EhTpfO9aQjBUI4sKZmksNp+N2NAfhA7LBxjFpuJGH1fJhsMDM&#10;uCvv6XIIpYgh7DPUUIXQZlL6oiKLfuxa4sh9u85iiLArpenwGsNtIydKpdJizbGhwpY2FRXnw4/V&#10;sJ9+zofb9Jx8qNf83c++KDG7XOunx379AiJQH+7if/ebifNV+jyBv3fiD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3MMYAAADeAAAADwAAAAAAAAAAAAAAAACYAgAAZHJz&#10;L2Rvd25yZXYueG1sUEsFBgAAAAAEAAQA9QAAAIsDAAAAAA==&#10;" path="m,31207l,e" filled="f" strokeweight=".08586mm">
                  <v:stroke endcap="square"/>
                  <v:path arrowok="t" o:connecttype="custom" o:connectlocs="0,3;0,0" o:connectangles="0,0" textboxrect="0,0,0,31207"/>
                </v:shape>
                <v:shape id="Shape 5177" o:spid="_x0000_s1261" style="position:absolute;left:10817;top:8645;width:0;height:312;visibility:visible;mso-wrap-style:square;v-text-anchor:top" coordsize="0,3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Sq8YA&#10;AADeAAAADwAAAGRycy9kb3ducmV2LnhtbERPS2vCQBC+F/oflin0UnQ3tURJXUUEqaAN+OihtyE7&#10;TYLZ2ZDdavz3rlDobT6+50znvW3EmTpfO9aQDBUI4sKZmksNx8NqMAHhA7LBxjFpuJKH+ezxYYqZ&#10;cRfe0XkfShFD2GeooQqhzaT0RUUW/dC1xJH7cZ3FEGFXStPhJYbbRr4qlUqLNceGCltaVlSc9r9W&#10;w270NXlZpadkqz7yjR9/U2I+c62fn/rFO4hAffgX/7nXJs5X6dsI7u/EG+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ISq8YAAADeAAAADwAAAAAAAAAAAAAAAACYAgAAZHJz&#10;L2Rvd25yZXYueG1sUEsFBgAAAAAEAAQA9QAAAIsDAAAAAA==&#10;" path="m,31207l,e" filled="f" strokeweight=".08586mm">
                  <v:stroke endcap="square"/>
                  <v:path arrowok="t" o:connecttype="custom" o:connectlocs="0,3;0,0" o:connectangles="0,0" textboxrect="0,0,0,31207"/>
                </v:shape>
                <v:shape id="Shape 5178" o:spid="_x0000_s1262" style="position:absolute;left:12799;top:8645;width:0;height:312;visibility:visible;mso-wrap-style:square;v-text-anchor:top" coordsize="0,3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K38YA&#10;AADeAAAADwAAAGRycy9kb3ducmV2LnhtbERPS2vCQBC+F/oflil4KbobK1FSVxFBWrAKPnrobchO&#10;k2B2NmS3Gv+9KxS8zcf3nOm8s7U4U+srxxqSgQJBnDtTcaHheFj1JyB8QDZYOyYNV/Iwnz0/TTEz&#10;7sI7Ou9DIWII+ww1lCE0mZQ+L8miH7iGOHK/rrUYImwLaVq8xHBby6FSqbRYcWwosaFlSflp/2c1&#10;7N6+J6+r9JR8qY/t2o9/KDGbrda9l27xDiJQFx7if/enifNVOhrB/Z14g5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uK38YAAADeAAAADwAAAAAAAAAAAAAAAACYAgAAZHJz&#10;L2Rvd25yZXYueG1sUEsFBgAAAAAEAAQA9QAAAIsDAAAAAA==&#10;" path="m,31207l,e" filled="f" strokeweight=".08586mm">
                  <v:stroke endcap="square"/>
                  <v:path arrowok="t" o:connecttype="custom" o:connectlocs="0,3;0,0" o:connectangles="0,0" textboxrect="0,0,0,31207"/>
                </v:shape>
                <v:shape id="Shape 5179" o:spid="_x0000_s1263" style="position:absolute;left:3182;top:4350;width:1487;height:268;visibility:visible;mso-wrap-style:square;v-text-anchor:top" coordsize="148638,2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nhsMA&#10;AADeAAAADwAAAGRycy9kb3ducmV2LnhtbERPyWrDMBC9F/oPYgq5NXJDMcGNYkpKSSEnJym0t8Ga&#10;2MbWyEiKl7+vCoHc5vHW2eST6cRAzjeWFbwsExDEpdUNVwrOp8/nNQgfkDV2lknBTB7y7ePDBjNt&#10;Ry5oOIZKxBD2GSqoQ+gzKX1Zk0G/tD1x5C7WGQwRukpqh2MMN51cJUkqDTYcG2rsaVdT2R6vRsHq&#10;94OK1l5+aD6Q+97TsBurQanF0/T+BiLQFO7im/tLx/lJ+prC/zvxB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nhsMAAADeAAAADwAAAAAAAAAAAAAAAACYAgAAZHJzL2Rv&#10;d25yZXYueG1sUEsFBgAAAAAEAAQA9QAAAIgDAAAAAA==&#10;" path="m,26800l15453,22363,33997,17748,64985,4437,83653,r21634,l123831,8874r24807,13489e" filled="f" strokecolor="navy" strokeweight=".17169mm">
                  <v:path arrowok="t" o:connecttype="custom" o:connectlocs="0,3;2,2;3,2;7,0;8,0;11,0;12,1;15,2" o:connectangles="0,0,0,0,0,0,0,0" textboxrect="0,0,148638,26800"/>
                </v:shape>
                <v:shape id="Shape 5180" o:spid="_x0000_s1264" style="position:absolute;left:4669;top:4574;width:2942;height:3338;visibility:visible;mso-wrap-style:square;v-text-anchor:top" coordsize="294268,33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9psMA&#10;AADeAAAADwAAAGRycy9kb3ducmV2LnhtbERP22rCQBB9L/gPywi+1Y0iVmI2IoVCK3loox8wZsck&#10;mJ1Ns9tc/t4tFPo2h3Od5DCaRvTUudqygtUyAkFcWF1zqeByfnvegXAeWWNjmRRM5OCQzp4SjLUd&#10;+Iv63JcihLCLUUHlfRtL6YqKDLqlbYkDd7OdQR9gV0rd4RDCTSPXUbSVBmsODRW29FpRcc9/jAI7&#10;Ufbx/Xk6FnRf11PfTz675kot5uNxD8LT6P/Ff+53HeZH280L/L4Tb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u9psMAAADeAAAADwAAAAAAAAAAAAAAAACYAgAAZHJzL2Rv&#10;d25yZXYueG1sUEsFBgAAAAAEAAQA9QAAAIgDAAAAAA==&#10;" path="m,l15453,13311,31030,26622,65027,66674r40301,44549l145589,164586r43392,48985l226151,262521r37211,40081l278815,320498r15453,13312e" filled="f" strokecolor="navy" strokeweight=".17169mm">
                  <v:path arrowok="t" o:connecttype="custom" o:connectlocs="0,0;2,1;3,3;6,7;11,11;15,16;19,21;23,26;26,30;28,32;29,33" o:connectangles="0,0,0,0,0,0,0,0,0,0,0" textboxrect="0,0,294268,333810"/>
                </v:shape>
                <v:shape id="Shape 5181" o:spid="_x0000_s1265" style="position:absolute;left:7611;top:7912;width:1550;height:489;visibility:visible;mso-wrap-style:square;v-text-anchor:top" coordsize="154943,4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ZsQA&#10;AADeAAAADwAAAGRycy9kb3ducmV2LnhtbERP22oCMRB9F/oPYQp9q1kFXVmNYqUFaQvi9XlMxt2l&#10;m8mSpLr9+6ZQ8G0O5zqzRWcbcSUfascKBv0MBLF2puZSwWH/9jwBESKywcYxKfihAIv5Q2+GhXE3&#10;3tJ1F0uRQjgUqKCKsS2kDLoii6HvWuLEXZy3GBP0pTQebyncNnKYZWNpsebUUGFLq4r01+7bKvDv&#10;r83ZHl82uvs4f2p5yu16lCv19NgtpyAidfEu/nevTZqfjUc5/L2Tb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i2bEAAAA3gAAAA8AAAAAAAAAAAAAAAAAmAIAAGRycy9k&#10;b3ducmV2LnhtbFBLBQYAAAAABAAEAPUAAACJAwAAAAA=&#10;" path="m,l21717,17748,43351,31207r15453,8875l74381,48956r80562,e" filled="f" strokecolor="navy" strokeweight=".17169mm">
                  <v:path arrowok="t" o:connecttype="custom" o:connectlocs="0,0;2,2;4,3;6,4;7,5;16,5" o:connectangles="0,0,0,0,0,0" textboxrect="0,0,154943,48956"/>
                </v:shape>
                <v:shape id="Shape 5182" o:spid="_x0000_s1266" style="position:absolute;left:9161;top:7779;width:3437;height:622;visibility:visible;mso-wrap-style:square;v-text-anchor:top" coordsize="343759,6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CYMcA&#10;AADeAAAADwAAAGRycy9kb3ducmV2LnhtbESPT2vCQBDF74V+h2UK3upuBP8QXUVKhbbiQWvvY3ZM&#10;gtnZkN3G9Nt3DoXeZnhv3vvNajP4RvXUxTqwhWxsQBEXwdVcWjh/7p4XoGJCdtgEJgs/FGGzfnxY&#10;Ye7CnY/Un1KpJIRjjhaqlNpc61hU5DGOQ0ss2jV0HpOsXaldh3cJ942eGDPTHmuWhgpbeqmouJ2+&#10;vYUhKw74bm6XfXbpP87+a751r3trR0/Ddgkq0ZD+zX/Xb07wzWwqvPK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wmDHAAAA3gAAAA8AAAAAAAAAAAAAAAAAmAIAAGRy&#10;cy9kb3ducmV2LnhtbFBLBQYAAAAABAAEAPUAAACMAwAAAAA=&#10;" path="m,62267l33997,57830,71167,53393r43392,-4437l161001,40081,253925,17748,300408,8874,343759,e" filled="f" strokecolor="navy" strokeweight=".17169mm">
                  <v:path arrowok="t" o:connecttype="custom" o:connectlocs="0,6;3,6;7,5;11,5;16,4;25,2;30,1;34,0" o:connectangles="0,0,0,0,0,0,0,0" textboxrect="0,0,343759,62267"/>
                </v:shape>
                <v:shape id="Shape 5183" o:spid="_x0000_s1267" style="position:absolute;left:3182;top:5196;width:340;height:534;visibility:visible;mso-wrap-style:square;v-text-anchor:top" coordsize="33997,5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WzscA&#10;AADeAAAADwAAAGRycy9kb3ducmV2LnhtbESPQWvCQBCF70L/wzIFb3W3ilpTVylCoPaksfQ8yU6T&#10;1OxsyG5j/PddoeBthvfmfW/W28E2oqfO1441PE8UCOLCmZpLDZ+n9OkFhA/IBhvHpOFKHrabh9Ea&#10;E+MufKQ+C6WIIewT1FCF0CZS+qIii37iWuKofbvOYohrV0rT4SWG20ZOlVpIizVHQoUt7Soqztmv&#10;jZDZaZ6fP76Wu5/ZSvXpIU/lPtd6/Di8vYIINIS7+f/63cT6ajFfwe2dOIP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QFs7HAAAA3gAAAA8AAAAAAAAAAAAAAAAAmAIAAGRy&#10;cy9kb3ducmV2LnhtbFBLBQYAAAAABAAEAPUAAACMAwAAAAA=&#10;" path="m3091,l33997,48985r-3091,4437l,4437,3091,xe" fillcolor="#339" stroked="f" strokeweight="0">
                  <v:path arrowok="t" o:connecttype="custom" o:connectlocs="0,0;3,5;3,5;0,0;0,0" o:connectangles="0,0,0,0,0" textboxrect="0,0,33997,53422"/>
                </v:shape>
                <v:shape id="Shape 5184" o:spid="_x0000_s1268" style="position:absolute;left:3616;top:5953;width:247;height:400;visibility:visible;mso-wrap-style:square;v-text-anchor:top" coordsize="24704,3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X1ccA&#10;AADeAAAADwAAAGRycy9kb3ducmV2LnhtbESPQU/DMAyF70j8h8hI3Fg6DhXqlk3rpElcoNBtnK3G&#10;tFUbp2tCV/j1+IDEzZaf33vfeju7Xk00htazgeUiAUVcedtybeB0PDw8gQoR2WLvmQx8U4Dt5vZm&#10;jZn1V36nqYy1EhMOGRpoYhwyrUPVkMOw8AOx3D796DDKOtbajngVc9frxyRJtcOWJaHBgfYNVV35&#10;5QxcurfZ5/n5p8t38eWjKIvz61QYc38371agIs3xX/z3/WylfpKm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G19XHAAAA3gAAAA8AAAAAAAAAAAAAAAAAmAIAAGRy&#10;cy9kb3ducmV2LnhtbFBLBQYAAAAABAAEAPUAAACMAwAAAAA=&#10;" path="m6181,l24704,35497r-6181,4437l,4437,6181,xe" fillcolor="#339" stroked="f" strokeweight="0">
                  <v:path arrowok="t" o:connecttype="custom" o:connectlocs="1,0;2,4;2,4;0,0;1,0" o:connectangles="0,0,0,0,0" textboxrect="0,0,24704,39934"/>
                </v:shape>
                <v:shape id="Shape 5185" o:spid="_x0000_s1269" style="position:absolute;left:3832;top:6308;width:124;height:179;visibility:visible;mso-wrap-style:square;v-text-anchor:top" coordsize="12362,17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OcUA&#10;AADeAAAADwAAAGRycy9kb3ducmV2LnhtbERPS2vCQBC+F/wPyxR6azb2kEqaTSiCILRY6gPqbciO&#10;STA7G3dXTf99tyB4m4/vOUU1ml5cyPnOsoJpkoIgrq3uuFGw3SyeZyB8QNbYWyYFv+ShKicPBeba&#10;XvmbLuvQiBjCPkcFbQhDLqWvWzLoEzsQR+5gncEQoWukdniN4aaXL2maSYMdx4YWB5q3VB/XZ6Ng&#10;dcrmn1+vR9N92L3k3Wblf+RZqafH8f0NRKAx3MU391LH+WmWTeH/nXiD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7w5xQAAAN4AAAAPAAAAAAAAAAAAAAAAAJgCAABkcnMv&#10;ZG93bnJldi54bWxQSwUGAAAAAAQABAD1AAAAigMAAAAA&#10;" path="m3091,r9271,13489l9272,17926,,4437,3091,xe" fillcolor="#339" stroked="f" strokeweight="0">
                  <v:path arrowok="t" o:connecttype="custom" o:connectlocs="0,0;1,1;1,2;0,0;0,0" o:connectangles="0,0,0,0,0" textboxrect="0,0,12362,17926"/>
                </v:shape>
                <v:shape id="Shape 5186" o:spid="_x0000_s1270" style="position:absolute;left:4111;top:6709;width:124;height:179;visibility:visible;mso-wrap-style:square;v-text-anchor:top" coordsize="12363,1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1vcQA&#10;AADeAAAADwAAAGRycy9kb3ducmV2LnhtbERPS2vCQBC+F/wPyxS8SN2YQyrRVaog9GR90uuYnWZD&#10;s7Mhu9Xor+8Kgrf5+J4znXe2FmdqfeVYwWiYgCAunK64VHDYr97GIHxA1lg7JgVX8jCf9V6mmGt3&#10;4S2dd6EUMYR9jgpMCE0upS8MWfRD1xBH7se1FkOEbSl1i5cYbmuZJkkmLVYcGww2tDRU/O7+rILb&#10;YOmyRZEOvs3hy542x9v6/bpXqv/afUxABOrCU/xwf+o4P8myFO7vxBv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9b3EAAAA3gAAAA8AAAAAAAAAAAAAAAAAmAIAAGRycy9k&#10;b3ducmV2LnhtbFBLBQYAAAAABAAEAPUAAACJAwAAAAA=&#10;" path="m3091,r9272,13430l9272,17867,,4437,3091,xe" fillcolor="#339" stroked="f" strokeweight="0">
                  <v:path arrowok="t" o:connecttype="custom" o:connectlocs="0,0;1,1;1,2;0,0;0,0" o:connectangles="0,0,0,0,0" textboxrect="0,0,12363,17867"/>
                </v:shape>
                <v:shape id="Shape 5187" o:spid="_x0000_s1271" style="position:absolute;left:4204;top:6844;width:247;height:310;visibility:visible;mso-wrap-style:square;v-text-anchor:top" coordsize="24725,3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2G8QA&#10;AADeAAAADwAAAGRycy9kb3ducmV2LnhtbERPyWrDMBC9F/oPYgK9hEauU5TiWgkl1GDoKcult8Ea&#10;L8QaGUuN3b+vAoXc5vHWyXez7cWVRt851vCySkAQV8503Gg4n4rnNxA+IBvsHZOGX/Kw2z4+5JgZ&#10;N/GBrsfQiBjCPkMNbQhDJqWvWrLoV24gjlztRoshwrGRZsQphttepkmipMWOY0OLA+1bqi7HH6vh&#10;td5Ustx/q+XXplCn2VP3mS61flrMH+8gAs3hLv53lybOT5Raw+2de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3thvEAAAA3gAAAA8AAAAAAAAAAAAAAAAAmAIAAGRycy9k&#10;b3ducmV2LnhtbFBLBQYAAAAABAAEAPUAAACJAwAAAAA=&#10;" path="m3091,l24725,22185r-3091,8875l,8874,3091,xe" fillcolor="#339" stroked="f" strokeweight="0">
                  <v:path arrowok="t" o:connecttype="custom" o:connectlocs="0,0;2,2;2,3;0,1;0,0" o:connectangles="0,0,0,0,0" textboxrect="0,0,24725,31060"/>
                </v:shape>
                <v:shape id="Shape 5188" o:spid="_x0000_s1272" style="position:absolute;left:4421;top:7065;width:93;height:134;visibility:visible;mso-wrap-style:square;v-text-anchor:top" coordsize="9354,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M8QA&#10;AADeAAAADwAAAGRycy9kb3ducmV2LnhtbERPS2vCQBC+F/wPywi91Y3FBo2uIq1CLgVfF29DdpKs&#10;ZmfT7Fbjv+8WCr3Nx/ecxaq3jbhR541jBeNRAoK4cNpwpeB03L5MQfiArLFxTAoe5GG1HDwtMNPu&#10;znu6HUIlYgj7DBXUIbSZlL6oyaIfuZY4cqXrLIYIu0rqDu8x3DbyNUlSadFwbKixpfeaiuvh2yro&#10;TZh9lvZrZ944f5zL/GO721yUeh726zmIQH34F/+5cx3nJ2k6gd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8DPEAAAA3gAAAA8AAAAAAAAAAAAAAAAAmAIAAGRycy9k&#10;b3ducmV2LnhtbFBLBQYAAAAABAAEAPUAAACJAwAAAAA=&#10;" path="m3091,l9354,4437,6264,13335,,8874,3091,xe" fillcolor="#339" stroked="f" strokeweight="0">
                  <v:path arrowok="t" o:connecttype="custom" o:connectlocs="0,0;1,0;1,1;0,1;0,0" o:connectangles="0,0,0,0,0" textboxrect="0,0,9354,13335"/>
                </v:shape>
                <v:shape id="Shape 5189" o:spid="_x0000_s1273" style="position:absolute;left:4669;top:7289;width:341;height:266;visibility:visible;mso-wrap-style:square;v-text-anchor:top" coordsize="34120,2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WzsQA&#10;AADeAAAADwAAAGRycy9kb3ducmV2LnhtbERPS2sCMRC+F/wPYYTeamLBVVajiCDUllIfPfQ4bMbd&#10;bTeTJYnr9t83BcHbfHzPWax624iOfKgdaxiPFAjiwpmaSw2fp+3TDESIyAYbx6ThlwKsloOHBebG&#10;XflA3TGWIoVwyFFDFWObSxmKiiyGkWuJE3d23mJM0JfSeLymcNvIZ6UyabHm1FBhS5uKip/jxWrY&#10;e5Zfqvgw3eWwm3l6f/um16nWj8N+PQcRqY938c39YtJ8lWUT+H8n3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1s7EAAAA3gAAAA8AAAAAAAAAAAAAAAAAmAIAAGRycy9k&#10;b3ducmV2LnhtbFBLBQYAAAAABAAEAPUAAACJAwAAAAA=&#10;" path="m3091,l34120,17748r-3090,8874l,8874,3091,xe" fillcolor="#339" stroked="f" strokeweight="0">
                  <v:path arrowok="t" o:connecttype="custom" o:connectlocs="0,0;3,2;3,3;0,1;0,0" o:connectangles="0,0,0,0,0" textboxrect="0,0,34120,26622"/>
                </v:shape>
                <v:shape id="Shape 5190" o:spid="_x0000_s1274" style="position:absolute;left:4979;top:7466;width:124;height:134;visibility:visible;mso-wrap-style:square;v-text-anchor:top" coordsize="12363,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n08IA&#10;AADeAAAADwAAAGRycy9kb3ducmV2LnhtbERPS2sCMRC+F/wPYYTeamIPa9maldZa6KGXqngeNrMP&#10;upmEJOruv28Kgrf5+J6z3ox2EBcKsXesYblQIIhrZ3puNRwPn08vIGJCNjg4Jg0TRdhUs4c1lsZd&#10;+Ycu+9SKHMKxRA1dSr6UMtYdWYwL54kz17hgMWUYWmkCXnO4HeSzUoW02HNu6NDTtqP6d3+2Glaj&#10;mlbNx/d2F07v08A+yqWPWj/Ox7dXEInGdBff3F8mz1dFUcD/O/kGW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efTwgAAAN4AAAAPAAAAAAAAAAAAAAAAAJgCAABkcnMvZG93&#10;bnJldi54bWxQSwUGAAAAAAQABAD1AAAAhwMAAAAA&#10;" path="m,l12363,4437r,8874l,8874,,xe" fillcolor="#339" stroked="f" strokeweight="0">
                  <v:path arrowok="t" o:connecttype="custom" o:connectlocs="0,0;1,0;1,1;0,1;0,0" o:connectangles="0,0,0,0,0" textboxrect="0,0,12363,13311"/>
                </v:shape>
                <v:shape id="Shape 5191" o:spid="_x0000_s1275" style="position:absolute;left:5350;top:7600;width:372;height:223;visibility:visible;mso-wrap-style:square;v-text-anchor:top" coordsize="37211,2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Q2cUA&#10;AADeAAAADwAAAGRycy9kb3ducmV2LnhtbERPS2vCQBC+F/wPywi9FN00h1RiVhFrob0UakU8DtnJ&#10;A7OzcXc18d93C4Xe5uN7TrEeTSdu5HxrWcHzPAFBXFrdcq3g8P02W4DwAVljZ5kU3MnDejV5KDDX&#10;duAvuu1DLWII+xwVNCH0uZS+bMign9ueOHKVdQZDhK6W2uEQw00n0yTJpMGWY0ODPW0bKs/7q1Hg&#10;Bh7c7n521Yd9XRxPl/TzqUuVepyOmyWIQGP4F/+533Wcn2TZC/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5DZxQAAAN4AAAAPAAAAAAAAAAAAAAAAAJgCAABkcnMv&#10;ZG93bnJldi54bWxQSwUGAAAAAAQABAD1AAAAigMAAAAA&#10;" path="m,l37211,13459r,8874l,8874,,xe" fillcolor="#339" stroked="f" strokeweight="0">
                  <v:path arrowok="t" o:connecttype="custom" o:connectlocs="0,0;4,1;4,2;0,1;0,0" o:connectangles="0,0,0,0,0" textboxrect="0,0,37211,22333"/>
                </v:shape>
                <v:shape id="Shape 35085" o:spid="_x0000_s1276" style="position:absolute;left:5722;top:773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BYMcA&#10;AADeAAAADwAAAGRycy9kb3ducmV2LnhtbESPQW/CMAyF75P4D5GRdhspO1RTR0CAmLQDYozxA6zG&#10;NIXE6ZoMuv36+TBpN1vv+b3Ps8UQvLpSn9rIBqaTAhRxHW3LjYHjx8vDE6iUkS36yGTgmxIs5qO7&#10;GVY23vidrofcKAnhVKEBl3NXaZ1qRwHTJHbEop1iHzDL2jfa9niT8OD1Y1GUOmDL0uCwo7Wj+nL4&#10;Cgb27nN3ruPuZzO8Yd4v/XYV/daY+/GwfAaVacj/5r/rVyv4RVkKr7wj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gWDHAAAA3gAAAA8AAAAAAAAAAAAAAAAAmAIAAGRy&#10;cy9kb3ducmV2LnhtbFBLBQYAAAAABAAEAPUAAACMAwAAAAA=&#10;" path="m,l9144,r,9144l,9144,,e" fillcolor="#339" stroked="f" strokeweight="0">
                  <v:path arrowok="t" o:connecttype="custom" o:connectlocs="0,0;1,0;1,1;0,1;0,0" o:connectangles="0,0,0,0,0" textboxrect="0,0,9144,9144"/>
                </v:shape>
                <v:shape id="Shape 35086" o:spid="_x0000_s1277" style="position:absolute;left:6032;top:7823;width:93;height:91;visibility:visible;mso-wrap-style:square;v-text-anchor:top" coordsize="92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2EsEA&#10;AADeAAAADwAAAGRycy9kb3ducmV2LnhtbERP22oCMRB9F/yHMELfNFsLi26NUnoBoU9VP2DYTJPV&#10;ZLJsspr+fSMU+jaHc53NLnsnrjTELrCCx0UFgrgNumOj4HT8mK9AxISs0QUmBT8UYbedTjbY6HDj&#10;L7oekhElhGODCmxKfSNlbC15jIvQExfuOwweU4GDkXrAWwn3Ti6rqpYeOy4NFnt6tdReDqNX8DaG&#10;p/PRje/Z0Tobu4yf0ayUepjll2cQiXL6F/+597rMr+p6Dfd3y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EthLBAAAA3gAAAA8AAAAAAAAAAAAAAAAAmAIAAGRycy9kb3du&#10;cmV2LnhtbFBLBQYAAAAABAAEAPUAAACGAwAAAAA=&#10;" path="m,l9272,r,9144l,9144,,e" fillcolor="#339" stroked="f" strokeweight="0">
                  <v:path arrowok="t" o:connecttype="custom" o:connectlocs="0,0;1,0;1,1;0,1;0,0" o:connectangles="0,0,0,0,0" textboxrect="0,0,9272,9144"/>
                </v:shape>
                <v:shape id="Shape 5194" o:spid="_x0000_s1278" style="position:absolute;left:6125;top:7823;width:341;height:177;visibility:visible;mso-wrap-style:square;v-text-anchor:top" coordsize="34120,1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mzMcA&#10;AADeAAAADwAAAGRycy9kb3ducmV2LnhtbESPQWvDMAyF74P+B6PBLqN1OkpTsrqlBAY7FZoVxm4i&#10;VpPQWA62l2T/fjoMdpPQ03vv2x9n16uRQuw8G1ivMlDEtbcdNwauH2/LHaiYkC32nsnAD0U4HhYP&#10;eyysn/hCY5UaJSYcCzTQpjQUWse6JYdx5Qdiud18cJhkDY22AScxd71+ybKtdtixJLQ4UNlSfa++&#10;nYFzft58Vpvn7p5PX7vqeinDaSyNeXqcT6+gEs3pX/z3/W6lfrbNBUBwZAZ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JszHAAAA3gAAAA8AAAAAAAAAAAAAAAAAmAIAAGRy&#10;cy9kb3ducmV2LnhtbFBLBQYAAAAABAAEAPUAAACMAwAAAAA=&#10;" path="m,l34120,8874r,8874l,8874,,xe" fillcolor="#339" stroked="f" strokeweight="0">
                  <v:path arrowok="t" o:connecttype="custom" o:connectlocs="0,0;3,1;3,2;0,1;0,0" o:connectangles="0,0,0,0,0" textboxrect="0,0,34120,17748"/>
                </v:shape>
                <v:shape id="Shape 5195" o:spid="_x0000_s1279" style="position:absolute;left:6713;top:7956;width:217;height:133;visibility:visible;mso-wrap-style:square;v-text-anchor:top" coordsize="21717,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6lsUA&#10;AADeAAAADwAAAGRycy9kb3ducmV2LnhtbERPzWrCQBC+F3yHZQq9lGajBS2pqwRR2urJmAeYZsck&#10;NDsbs1uTvH23IHibj+93luvBNOJKnastK5hGMQjiwuqaSwX5affyBsJ5ZI2NZVIwkoP1avKwxETb&#10;no90zXwpQgi7BBVU3reJlK6oyKCLbEscuLPtDPoAu1LqDvsQbho5i+O5NFhzaKiwpU1FxU/2axSU&#10;TXq+cD5LDxv5/XUo9q/j9vlDqafHIX0H4Wnwd/HN/anD/Hi+mML/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DqWxQAAAN4AAAAPAAAAAAAAAAAAAAAAAJgCAABkcnMv&#10;ZG93bnJldi54bWxQSwUGAAAAAAQABAD1AAAAigMAAAAA&#10;" path="m,l21717,4437r,8874l,8874,,xe" fillcolor="#339" stroked="f" strokeweight="0">
                  <v:path arrowok="t" o:connecttype="custom" o:connectlocs="0,0;2,0;2,1;0,1;0,0" o:connectangles="0,0,0,0,0" textboxrect="0,0,21717,13311"/>
                </v:shape>
                <v:shape id="Shape 5196" o:spid="_x0000_s1280" style="position:absolute;left:6930;top:8000;width:216;height:133;visibility:visible;mso-wrap-style:square;v-text-anchor:top" coordsize="21634,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vL8EA&#10;AADeAAAADwAAAGRycy9kb3ducmV2LnhtbERP32vCMBB+H/g/hBv4NlPd5rQaZVgKvq4OfD2asy1r&#10;LiWJGv/7RRB8u4/v56230fTiQs53lhVMJxkI4trqjhsFv4fybQHCB2SNvWVScCMP283oZY25tlf+&#10;oUsVGpFC2OeooA1hyKX0dUsG/cQOxIk7WWcwJOgaqR1eU7jp5SzL5tJgx6mhxYF2LdV/1dkosOwK&#10;Od29688iHuOyKLkqP45KjV/j9wpEoBie4od7r9P8bP41g/s76Qa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uby/BAAAA3gAAAA8AAAAAAAAAAAAAAAAAmAIAAGRycy9kb3du&#10;cmV2LnhtbFBLBQYAAAAABAAEAPUAAACGAwAAAAA=&#10;" path="m,l21634,4437r,8874l,8874,,xe" fillcolor="#339" stroked="f" strokeweight="0">
                  <v:path arrowok="t" o:connecttype="custom" o:connectlocs="0,0;2,0;2,1;0,1;0,0" o:connectangles="0,0,0,0,0" textboxrect="0,0,21634,13311"/>
                </v:shape>
                <v:shape id="Shape 5197" o:spid="_x0000_s1281" style="position:absolute;left:7395;top:8089;width:216;height:135;visibility:visible;mso-wrap-style:square;v-text-anchor:top" coordsize="21634,1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ME8QA&#10;AADeAAAADwAAAGRycy9kb3ducmV2LnhtbERPTWsCMRC9C/0PYQq9iCZV0HZrlFKQ7sVD1UOPYzLu&#10;Lm4myyZdV3+9EQre5vE+Z7HqXS06akPlWcPrWIEgNt5WXGjY79ajNxAhIlusPZOGCwVYLZ8GC8ys&#10;P/MPddtYiBTCIUMNZYxNJmUwJTkMY98QJ+7oW4cxwbaQtsVzCne1nCg1kw4rTg0lNvRVkjlt/5wG&#10;c1Wn43eX8/C96GW++T2gUXOtX577zw8Qkfr4EP+7c5vmq9l8Cvd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zBPEAAAA3gAAAA8AAAAAAAAAAAAAAAAAmAIAAGRycy9k&#10;b3ducmV2LnhtbFBLBQYAAAAABAAEAPUAAACJAwAAAAA=&#10;" path="m,l21634,4437r,9022l,9022,,xe" fillcolor="#339" stroked="f" strokeweight="0">
                  <v:path arrowok="t" o:connecttype="custom" o:connectlocs="0,0;2,0;2,1;0,1;0,0" o:connectangles="0,0,0,0,0" textboxrect="0,0,21634,13459"/>
                </v:shape>
                <v:shape id="Shape 5198" o:spid="_x0000_s1282" style="position:absolute;left:7611;top:8134;width:248;height:134;visibility:visible;mso-wrap-style:square;v-text-anchor:top" coordsize="24807,1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m3MQA&#10;AADeAAAADwAAAGRycy9kb3ducmV2LnhtbERPTU8CMRC9m/AfmiHxJi3ErGalEINCSLgA6n3cjruL&#10;2+nSFlj49ZTExNu8vM8ZTzvbiCP5UDvWMBwoEMSFMzWXGj4/5g/PIEJENtg4Jg1nCjCd9O7GmBt3&#10;4g0dt7EUKYRDjhqqGNtcylBUZDEMXEucuB/nLcYEfSmNx1MKt40cKZVJizWnhgpbmlVU/G4PVsNi&#10;L3fZOnv/wre52tH3yK/2l5XW9/3u9QVEpC7+i//cS5Pmq+zpEW7vpBv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JtzEAAAA3gAAAA8AAAAAAAAAAAAAAAAAmAIAAGRycy9k&#10;b3ducmV2LnhtbFBLBQYAAAAABAAEAPUAAACJAwAAAAA=&#10;" path="m,l24807,4585r,8874l,9022,,xe" fillcolor="#339" stroked="f" strokeweight="0">
                  <v:path arrowok="t" o:connecttype="custom" o:connectlocs="0,0;2,0;2,1;0,1;0,0" o:connectangles="0,0,0,0,0" textboxrect="0,0,24807,13459"/>
                </v:shape>
                <v:shape id="Shape 5199" o:spid="_x0000_s1283" style="position:absolute;left:7859;top:8179;width:186;height:133;visibility:visible;mso-wrap-style:square;v-text-anchor:top" coordsize="18544,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xPMcA&#10;AADeAAAADwAAAGRycy9kb3ducmV2LnhtbERP20rDQBB9L/gPywi+lHajtKnEbkNRvBRENC3UxyE7&#10;ZmOzsyG7pvHvXaHQtzmc6yzzwTaip87XjhVcTxMQxKXTNVcKdtvHyS0IH5A1No5JwS95yFcXoyVm&#10;2h35g/oiVCKGsM9QgQmhzaT0pSGLfupa4sh9uc5iiLCrpO7wGMNtI2+SJJUWa44NBlu6N1Qeih+r&#10;YP/w9jqz0mz6571/wvn35/tYzpS6uhzWdyACDeEsPrlfdJyfpIs5/L8Tb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HcTzHAAAA3gAAAA8AAAAAAAAAAAAAAAAAmAIAAGRy&#10;cy9kb3ducmV2LnhtbFBLBQYAAAAABAAEAPUAAACMAwAAAAA=&#10;" path="m,l18544,4437r,8874l,8874,,xe" fillcolor="#339" stroked="f" strokeweight="0">
                  <v:path arrowok="t" o:connecttype="custom" o:connectlocs="0,0;2,0;2,1;0,1;0,0" o:connectangles="0,0,0,0,0" textboxrect="0,0,18544,13311"/>
                </v:shape>
                <v:shape id="Shape 35087" o:spid="_x0000_s1284" style="position:absolute;left:8293;top:82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mVMQA&#10;AADeAAAADwAAAGRycy9kb3ducmV2LnhtbERPzWoCMRC+C32HMAVvmq2HtWyNYouCB7G67QMMm+lm&#10;22Sy3URdfXpTKHibj+93ZoveWXGiLjSeFTyNMxDEldcN1wo+P9ajZxAhImu0nknBhQIs5g+DGRba&#10;n/lApzLWIoVwKFCBibEtpAyVIYdh7FvixH35zmFMsKul7vCcwp2VkyzLpcOGU4PBlt4MVT/l0SnY&#10;m9/dd+V311X/jnG/tNtXb7dKDR/75QuISH28i//dG53mZ/k0h7930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JlTEAAAA3gAAAA8AAAAAAAAAAAAAAAAAmAIAAGRycy9k&#10;b3ducmV2LnhtbFBLBQYAAAAABAAEAPUAAACJAwAAAAA=&#10;" path="m,l9144,r,9144l,9144,,e" fillcolor="#339" stroked="f" strokeweight="0">
                  <v:path arrowok="t" o:connecttype="custom" o:connectlocs="0,0;1,0;1,1;0,1;0,0" o:connectangles="0,0,0,0,0" textboxrect="0,0,9144,9144"/>
                </v:shape>
                <v:shape id="Shape 5201" o:spid="_x0000_s1285" style="position:absolute;left:8355;top:8224;width:155;height:133;visibility:visible;mso-wrap-style:square;v-text-anchor:top" coordsize="15453,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ZVMUA&#10;AADeAAAADwAAAGRycy9kb3ducmV2LnhtbERPTWvCQBC9F/oflin0Vjd6SEp0FZEWrJSCmoPHSXZM&#10;oruzIbtq/PfdQsHbPN7nzBaDNeJKvW8dKxiPEhDEldMt1wqK/efbOwgfkDUax6TgTh4W8+enGeba&#10;3XhL112oRQxhn6OCJoQul9JXDVn0I9cRR+7oeoshwr6WusdbDLdGTpIklRZbjg0NdrRqqDrvLlZB&#10;ZUpTXMrTz/e2SPXmMM6+yo9SqdeXYTkFEWgID/G/e63j/CTNMvh7J9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9lUxQAAAN4AAAAPAAAAAAAAAAAAAAAAAJgCAABkcnMv&#10;ZG93bnJldi54bWxQSwUGAAAAAAQABAD1AAAAigMAAAAA&#10;" path="m,l15453,4437r,8874l,8874,,xe" fillcolor="#339" stroked="f" strokeweight="0">
                  <v:path arrowok="t" o:connecttype="custom" o:connectlocs="0,0;2,0;2,1;0,1;0,0" o:connectangles="0,0,0,0,0" textboxrect="0,0,15453,13311"/>
                </v:shape>
                <v:shape id="Shape 35088" o:spid="_x0000_s1286" style="position:absolute;left:8510;top:8268;width:186;height:92;visibility:visible;mso-wrap-style:square;v-text-anchor:top" coordsize="186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RFscA&#10;AADeAAAADwAAAGRycy9kb3ducmV2LnhtbESPQU/DMAyF70j7D5EncWPJdijQLZvQBNKQ4EDhws1q&#10;vLaicbokdGW/Hh+QuNl6z+993uwm36uRYuoCW1guDCjiOriOGwsf7083d6BSRnbYByYLP5Rgt51d&#10;bbB04cxvNFa5URLCqUQLbc5DqXWqW/KYFmEgFu0Yoscsa2y0i3iWcN/rlTGF9tixNLQ40L6l+qv6&#10;9hYu+nAazefl/vmlen0M+1ikuEJrr+fTwxpUpin/m/+uD07wTXErvPKOz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g0RbHAAAA3gAAAA8AAAAAAAAAAAAAAAAAmAIAAGRy&#10;cy9kb3ducmV2LnhtbFBLBQYAAAAABAAEAPUAAACMAwAAAAA=&#10;" path="m,l18647,r,9144l,9144,,e" fillcolor="#339" stroked="f" strokeweight="0">
                  <v:path arrowok="t" o:connecttype="custom" o:connectlocs="0,0;2,0;2,1;0,1;0,0" o:connectangles="0,0,0,0,0" textboxrect="0,0,18647,9144"/>
                </v:shape>
                <v:shape id="Shape 35089" o:spid="_x0000_s1287" style="position:absolute;left:8696;top:82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yJsQA&#10;AADeAAAADwAAAGRycy9kb3ducmV2LnhtbERPzU4CMRC+m/gOzZhwk64cUBYKQQKJB4Kw8ACT7bBd&#10;bafLtsLK01MTEm/z5fudyaxzVpypDbVnBS/9DARx6XXNlYLDfvX8BiJEZI3WMyn4pQCz6ePDBHPt&#10;L7yjcxErkUI45KjAxNjkUobSkMPQ9w1x4o6+dRgTbCupW7ykcGflIMuG0mHNqcFgQwtD5Xfx4xRs&#10;zWnzVfrNddl9YtzO7frd27VSvaduPgYRqYv/4rv7Q6f52fB1BH/vpBv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sibEAAAA3gAAAA8AAAAAAAAAAAAAAAAAmAIAAGRycy9k&#10;b3ducmV2LnhtbFBLBQYAAAAABAAEAPUAAACJAwAAAAA=&#10;" path="m,l9144,r,9144l,9144,,e" fillcolor="#339" stroked="f" strokeweight="0">
                  <v:path arrowok="t" o:connecttype="custom" o:connectlocs="0,0;1,0;1,1;0,1;0,0" o:connectangles="0,0,0,0,0" textboxrect="0,0,9144,9144"/>
                </v:shape>
                <v:shape id="Shape 35090" o:spid="_x0000_s1288" style="position:absolute;left:8974;top:8268;width:187;height:92;visibility:visible;mso-wrap-style:square;v-text-anchor:top" coordsize="186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tN8cA&#10;AADeAAAADwAAAGRycy9kb3ducmV2LnhtbESPQU/DMAyF70j7D5EncWMJO1SjLJvQNKQhwYHChZvV&#10;eG21xumS0JX9enxA4mbLz++9b72dfK9GiqkLbOF+YUAR18F13Fj4/Hi+W4FKGdlhH5gs/FCC7WZ2&#10;s8bShQu/01jlRokJpxIttDkPpdapbsljWoSBWG7HED1mWWOjXcSLmPteL40ptMeOJaHFgXYt1afq&#10;21u46sN5NF/Xh5fX6m0fdrFIcYnW3s6np0dQmab8L/77Pjipb4qVAAi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DrTfHAAAA3gAAAA8AAAAAAAAAAAAAAAAAmAIAAGRy&#10;cy9kb3ducmV2LnhtbFBLBQYAAAAABAAEAPUAAACMAwAAAAA=&#10;" path="m,l18647,r,9144l,9144,,e" fillcolor="#339" stroked="f" strokeweight="0">
                  <v:path arrowok="t" o:connecttype="custom" o:connectlocs="0,0;2,0;2,1;0,1;0,0" o:connectangles="0,0,0,0,0" textboxrect="0,0,18647,9144"/>
                </v:shape>
                <v:shape id="Shape 35091" o:spid="_x0000_s1289" style="position:absolute;left:9161;top:8268;width:340;height:92;visibility:visible;mso-wrap-style:square;v-text-anchor:top" coordsize="33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g5cEA&#10;AADeAAAADwAAAGRycy9kb3ducmV2LnhtbERPTWsCMRC9C/6HMEJvbnZ7sLI1ShGELfTi2oPHYTPd&#10;hCaTZRN1++8bQfA2j/c5m93knbjSGG1gBVVRgiDugrbcK/g+HZZrEDEha3SBScEfRdht57MN1jrc&#10;+EjXNvUih3CsUYFJaailjJ0hj7EIA3HmfsLoMWU49lKPeMvh3snXslxJj5Zzg8GB9oa63/biFXB7&#10;Tp9fjY2OT5Uxtpnc/s0o9bKYPt5BJJrSU/xwNzrPL1frCu7v5Bv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IIOXBAAAA3gAAAA8AAAAAAAAAAAAAAAAAmAIAAGRycy9kb3du&#10;cmV2LnhtbFBLBQYAAAAABAAEAPUAAACGAwAAAAA=&#10;" path="m,l33997,r,9144l,9144,,e" fillcolor="#339" stroked="f" strokeweight="0">
                  <v:path arrowok="t" o:connecttype="custom" o:connectlocs="0,0;3,0;3,1;0,1;0,0" o:connectangles="0,0,0,0,0" textboxrect="0,0,33997,9144"/>
                </v:shape>
                <v:shape id="Shape 35092" o:spid="_x0000_s1290" style="position:absolute;left:9501;top:8268;width:92;height:92;visibility:visible;mso-wrap-style:square;v-text-anchor:top" coordsize="92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CmcIA&#10;AADeAAAADwAAAGRycy9kb3ducmV2LnhtbERPzUoDMRC+C75DGKE3m3ULZV2bFtEWhJ7a+gDDZkxW&#10;k8myybbx7Y1Q6G0+vt9ZbbJ34kxj7AMreJpXIIi7oHs2Cj5Pu8cGREzIGl1gUvBLETbr+7sVtjpc&#10;+EDnYzKihHBsUYFNaWiljJ0lj3EeBuLCfYXRYypwNFKPeCnh3sm6qpbSY8+lweJAb5a6n+PkFbxP&#10;YfF9ctM2O3rOxtZxH02j1Owhv76ASJTTTXx1f+gyv1o2Nfy/U2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MKZwgAAAN4AAAAPAAAAAAAAAAAAAAAAAJgCAABkcnMvZG93&#10;bnJldi54bWxQSwUGAAAAAAQABAD1AAAAhwMAAAAA&#10;" path="m,l9272,r,9144l,9144,,e" fillcolor="#339" stroked="f" strokeweight="0">
                  <v:path arrowok="t" o:connecttype="custom" o:connectlocs="0,0;1,0;1,1;0,1;0,0" o:connectangles="0,0,0,0,0" textboxrect="0,0,9272,9144"/>
                </v:shape>
                <v:shape id="Shape 35093" o:spid="_x0000_s1291" style="position:absolute;left:9841;top:831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68MA&#10;AADeAAAADwAAAGRycy9kb3ducmV2LnhtbERPzWoCMRC+C32HMAVvmq2CyNYotih4ELW2DzBspptt&#10;k8m6ibr69EYQvM3H9zuTWeusOFETKs8K3voZCOLC64pLBT/fy94YRIjIGq1nUnChALPpS2eCufZn&#10;/qLTPpYihXDIUYGJsc6lDIUhh6Hva+LE/frGYUywKaVu8JzCnZWDLBtJhxWnBoM1fRoq/vdHp2Bn&#10;Dpu/wm+ui3aLcTe36w9v10p1X9v5O4hIbXyKH+6VTvOz0XgI93fSD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68MAAADeAAAADwAAAAAAAAAAAAAAAACYAgAAZHJzL2Rv&#10;d25yZXYueG1sUEsFBgAAAAAEAAQA9QAAAIgDAAAAAA==&#10;" path="m,l9144,r,9144l,9144,,e" fillcolor="#339" stroked="f" strokeweight="0">
                  <v:path arrowok="t" o:connecttype="custom" o:connectlocs="0,0;1,0;1,1;0,1;0,0" o:connectangles="0,0,0,0,0" textboxrect="0,0,9144,9144"/>
                </v:shape>
                <v:shape id="Shape 35094" o:spid="_x0000_s1292" style="position:absolute;left:9872;top:8312;width:403;height:92;visibility:visible;mso-wrap-style:square;v-text-anchor:top" coordsize="40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Y8UA&#10;AADeAAAADwAAAGRycy9kb3ducmV2LnhtbERPS2vCQBC+C/6HZYTedKMVkegqIlSk0kOjtHgbstMk&#10;NTubZrd5/PtuQfA2H99z1tvOlKKh2hWWFUwnEQji1OqCMwWX88t4CcJ5ZI2lZVLQk4PtZjhYY6xt&#10;y+/UJD4TIYRdjApy76tYSpfmZNBNbEUcuC9bG/QB1pnUNbYh3JRyFkULabDg0JBjRfuc0lvyaxSk&#10;r/TWnA/fbZ+cfo7982H2mV0/lHoadbsVCE+df4jv7qMO86PFcg7/74Qb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QNjxQAAAN4AAAAPAAAAAAAAAAAAAAAAAJgCAABkcnMv&#10;ZG93bnJldi54bWxQSwUGAAAAAAQABAD1AAAAigMAAAAA&#10;" path="m,l40281,r,9144l,9144,,e" fillcolor="#339" stroked="f" strokeweight="0">
                  <v:path arrowok="t" o:connecttype="custom" o:connectlocs="0,0;4,0;4,1;0,1;0,0" o:connectangles="0,0,0,0,0" textboxrect="0,0,40281,9144"/>
                </v:shape>
                <v:shape id="Shape 35095" o:spid="_x0000_s1293" style="position:absolute;left:10523;top:8312;width:248;height:92;visibility:visible;mso-wrap-style:square;v-text-anchor:top" coordsize="24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OisIA&#10;AADeAAAADwAAAGRycy9kb3ducmV2LnhtbERP24rCMBB9X/Afwgi+rakLSqmmRZS9+qT1A8ZmbIvN&#10;JDSpdv9+s7Cwb3M419kUo+nEnXrfWlawmCcgiCurW64VnMvX5xSED8gaO8uk4Js8FPnkaYOZtg8+&#10;0v0UahFD2GeooAnBZVL6qiGDfm4dceSutjcYIuxrqXt8xHDTyZckWUmDLceGBh3tGqpup8EoGNLh&#10;8+3w7kb75cub2/MhLcNFqdl03K5BBBrDv/jP/aHj/GSVLuH3nXiD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46KwgAAAN4AAAAPAAAAAAAAAAAAAAAAAJgCAABkcnMvZG93&#10;bnJldi54bWxQSwUGAAAAAAQABAD1AAAAhwMAAAAA&#10;" path="m,l24828,r,9144l,9144,,e" fillcolor="#339" stroked="f" strokeweight="0">
                  <v:path arrowok="t" o:connecttype="custom" o:connectlocs="0,0;2,0;2,1;0,1;0,0" o:connectangles="0,0,0,0,0" textboxrect="0,0,24828,9144"/>
                </v:shape>
                <v:shape id="Shape 35096" o:spid="_x0000_s1294" style="position:absolute;left:10771;top:8312;width:185;height:92;visibility:visible;mso-wrap-style:square;v-text-anchor:top" coordsize="185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9qpsQA&#10;AADeAAAADwAAAGRycy9kb3ducmV2LnhtbERPTWvCQBC9F/oflil4qxtzSNPUVUQQQg9SU7HXITsm&#10;0exsyG6T+O+7BcHbPN7nLNeTacVAvWssK1jMIxDEpdUNVwqO37vXFITzyBpby6TgRg7Wq+enJWba&#10;jnygofCVCCHsMlRQe99lUrqyJoNubjviwJ1tb9AH2FdS9ziGcNPKOIoSabDh0FBjR9uaymvxaxS8&#10;nUv94+LTV5ce95y/n26Xw2eh1Oxl2nyA8DT5h/juznWYHyVpAv/vh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aqbEAAAA3gAAAA8AAAAAAAAAAAAAAAAAmAIAAGRycy9k&#10;b3ducmV2LnhtbFBLBQYAAAAABAAEAPUAAACJAwAAAAA=&#10;" path="m,l18543,r,9144l,9144,,e" fillcolor="#339" stroked="f" strokeweight="0">
                  <v:path arrowok="t" o:connecttype="custom" o:connectlocs="0,0;2,0;2,1;0,1;0,0" o:connectangles="0,0,0,0,0" textboxrect="0,0,18543,9144"/>
                </v:shape>
                <v:shape id="Shape 5211" o:spid="_x0000_s1295" style="position:absolute;left:11205;top:8312;width:433;height:134;visibility:visible;mso-wrap-style:square;v-text-anchor:top" coordsize="43351,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Y/8QA&#10;AADeAAAADwAAAGRycy9kb3ducmV2LnhtbERPS2sCMRC+F/wPYQRvNbGHraxGKUWhaD34uk83093F&#10;zWTZRDftrzeFgrf5+J4zX0bbiBt1vnasYTJWIIgLZ2ouNZyO6+cpCB+QDTaOScMPeVguBk9zzI3r&#10;eU+3QyhFCmGfo4YqhDaX0hcVWfRj1xIn7tt1FkOCXSlNh30Kt418USqTFmtODRW29F5RcTlcrYbV&#10;7rL6/czi9hi/+uKc7ZW3m5PWo2F8m4EIFMND/O/+MGm+yqav8PdOuk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2P/EAAAA3gAAAA8AAAAAAAAAAAAAAAAAmAIAAGRycy9k&#10;b3ducmV2LnhtbFBLBQYAAAAABAAEAPUAAACJAwAAAAA=&#10;" path="m,l43351,4437r,8874l,8874,,xe" fillcolor="#339" stroked="f" strokeweight="0">
                  <v:path arrowok="t" o:connecttype="custom" o:connectlocs="0,0;4,0;4,1;0,1;0,0" o:connectangles="0,0,0,0,0" textboxrect="0,0,43351,13311"/>
                </v:shape>
                <v:shape id="Shape 5212" o:spid="_x0000_s1296" style="position:absolute;left:11885;top:8357;width:280;height:133;visibility:visible;mso-wrap-style:square;v-text-anchor:top" coordsize="27939,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zp8gA&#10;AADeAAAADwAAAGRycy9kb3ducmV2LnhtbESPQU8CMRCF7yT+h2ZMvEErIWJWCkEDasLBiB7kNtmO&#10;uxu306UtsP575kDCbSbz5r33zRa9b9WRYmoCW7gfGVDEZXANVxa+v9bDR1ApIztsA5OFf0qwmN8M&#10;Zli4cOJPOm5zpcSEU4EW6py7QutU1uQxjUJHLLffED1mWWOlXcSTmPtWj4150B4bloQaO3qpqfzb&#10;HryF12eDu2az8x+ryeRnvXybHqp9tPbutl8+gcrU56v48v3upL6ZjgVAcGQGP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nOnyAAAAN4AAAAPAAAAAAAAAAAAAAAAAJgCAABk&#10;cnMvZG93bnJldi54bWxQSwUGAAAAAAQABAD1AAAAjQMAAAAA&#10;" path="m,l27939,4437r,8874l,8874,,xe" fillcolor="#339" stroked="f" strokeweight="0">
                  <v:path arrowok="t" o:connecttype="custom" o:connectlocs="0,0;3,0;3,1;0,1;0,0" o:connectangles="0,0,0,0,0" textboxrect="0,0,27939,13311"/>
                </v:shape>
                <v:shape id="Shape 35097" o:spid="_x0000_s1297" style="position:absolute;left:12165;top:8401;width:154;height:92;visibility:visible;mso-wrap-style:square;v-text-anchor:top" coordsize="154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eAsQA&#10;AADeAAAADwAAAGRycy9kb3ducmV2LnhtbERPPW/CMBDdK/U/WFeJrThmoFXAIEQEgqFD0nbodoqP&#10;JCI+R7FJwr/HlSp1u6f3eevtZFsxUO8bxxrUPAFBXDrTcKXh6/Pw+g7CB2SDrWPScCcP283z0xpT&#10;40bOaShCJWII+xQ11CF0qZS+rMmin7uOOHIX11sMEfaVND2OMdy2cpEkS2mx4dhQY0f7msprcbMa&#10;hmzKRnX/2H07PGY/uWrzc6G0nr1MuxWIQFP4F/+5TybOT94WCn7fiT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5HgLEAAAA3gAAAA8AAAAAAAAAAAAAAAAAmAIAAGRycy9k&#10;b3ducmV2LnhtbFBLBQYAAAAABAAEAPUAAACJAwAAAAA=&#10;" path="m,l15453,r,9144l,9144,,e" fillcolor="#339" stroked="f" strokeweight="0">
                  <v:path arrowok="t" o:connecttype="custom" o:connectlocs="0,0;2,0;2,1;0,1;0,0" o:connectangles="0,0,0,0,0" textboxrect="0,0,15453,9144"/>
                </v:shape>
                <v:shape id="Shape 5215" o:spid="_x0000_s1298" style="position:absolute;left:3042;top:4417;width:310;height:445;visibility:visible;mso-wrap-style:square;v-text-anchor:top" coordsize="31009,4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1j8EA&#10;AADeAAAADwAAAGRycy9kb3ducmV2LnhtbERPy6rCMBDdC/5DGMGdplbwajWKCIIrL763QzO2xWZS&#10;mmjr35sLwt3N4TxnsWpNKV5Uu8KygtEwAkGcWl1wpuB82g6mIJxH1lhaJgVvcrBadjsLTLRt+ECv&#10;o89ECGGXoILc+yqR0qU5GXRDWxEH7m5rgz7AOpO6xiaEm1LGUTSRBgsODTlWtMkpfRyfRkFxe0/L&#10;dIT2Go+biXmM97Pfy1Opfq9dz0F4av2/+Ove6TA/+olj+Hsn3C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QdY/BAAAA3gAAAA8AAAAAAAAAAAAAAAAAmAIAAGRycy9kb3du&#10;cmV2LnhtbFBLBQYAAAAABAAEAPUAAACGAwAAAAA=&#10;" path="m15556,l31009,22304,15556,44489,,22304,15556,xe" fillcolor="black" strokeweight=".08586mm">
                  <v:path arrowok="t" o:connecttype="custom" o:connectlocs="2,0;3,2;2,4;0,2;2,0" o:connectangles="0,0,0,0,0" textboxrect="0,0,31009,44489"/>
                </v:shape>
                <v:shape id="Shape 5216" o:spid="_x0000_s1299" style="position:absolute;left:4530;top:4372;width:309;height:445;visibility:visible;mso-wrap-style:square;v-text-anchor:top" coordsize="30906,4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oQsQA&#10;AADeAAAADwAAAGRycy9kb3ducmV2LnhtbERPS2sCMRC+F/wPYQRvNeuDtWyNIoJQT6W21uuQTHcX&#10;k8mySXdXf31TKPQ2H99z1tvBWdFRG2rPCmbTDASx9qbmUsHH++HxCUSIyAatZ1JwowDbzehhjYXx&#10;Pb9Rd4qlSCEcClRQxdgUUgZdkcMw9Q1x4r586zAm2JbStNincGflPMty6bDm1FBhQ/uK9PX07RSc&#10;dZf3S758vtplflho2x0vd6nUZDzsnkFEGuK/+M/9YtL8bDVfwO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6ELEAAAA3gAAAA8AAAAAAAAAAAAAAAAAmAIAAGRycy9k&#10;b3ducmV2LnhtbFBLBQYAAAAABAAEAPUAAACJAwAAAAA=&#10;" path="m15453,l30906,22304,15453,44489,,22304,15453,xe" fillcolor="black" strokeweight=".08586mm">
                  <v:path arrowok="t" o:connecttype="custom" o:connectlocs="2,0;3,2;2,4;0,2;2,0" o:connectangles="0,0,0,0,0" textboxrect="0,0,30906,44489"/>
                </v:shape>
                <v:shape id="Shape 5217" o:spid="_x0000_s1300" style="position:absolute;left:7472;top:7710;width:310;height:446;visibility:visible;mso-wrap-style:square;v-text-anchor:top" coordsize="31030,4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UEsUA&#10;AADeAAAADwAAAGRycy9kb3ducmV2LnhtbERPTWvCQBC9F/wPywi9NZtKqBJdQykEemlpVRBvY3ZM&#10;gtnZNLsmaX99VxC8zeN9ziobTSN66lxtWcFzFIMgLqyuuVSw2+ZPCxDOI2tsLJOCX3KQrScPK0y1&#10;Hfib+o0vRQhhl6KCyvs2ldIVFRl0kW2JA3eynUEfYFdK3eEQwk0jZ3H8Ig3WHBoqbOmtouK8uRgF&#10;eKHP/ph/zX+aj2Sf9PhnDsNWqcfp+LoE4Wn0d/HN/a7D/Hg+S+D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VQSxQAAAN4AAAAPAAAAAAAAAAAAAAAAAJgCAABkcnMv&#10;ZG93bnJldi54bWxQSwUGAAAAAAQABAD1AAAAigMAAAAA&#10;" path="m15453,l31030,22333,15453,44519,,22333,15453,xe" fillcolor="black" strokeweight=".08586mm">
                  <v:path arrowok="t" o:connecttype="custom" o:connectlocs="2,0;3,2;2,4;0,2;2,0" o:connectangles="0,0,0,0,0" textboxrect="0,0,31030,44519"/>
                </v:shape>
                <v:shape id="Shape 5218" o:spid="_x0000_s1301" style="position:absolute;left:9021;top:8202;width:309;height:443;visibility:visible;mso-wrap-style:square;v-text-anchor:top" coordsize="30988,4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BxrwA&#10;AADeAAAADwAAAGRycy9kb3ducmV2LnhtbERPSwrCMBDdC94hjOBOUwW1VKOIIrj1A26HZmxLm0lJ&#10;otbbG0FwN4/3ndWmM414kvOVZQWTcQKCOLe64kLB9XIYpSB8QNbYWCYFb/KwWfd7K8y0ffGJnudQ&#10;iBjCPkMFZQhtJqXPSzLox7YljtzdOoMhQldI7fAVw00jp0kylwYrjg0ltrQrKa/PD6Og3tuirVKq&#10;9ykTN+5ubrutUWo46LZLEIG68Bf/3Ecd5yeL6Qy+78Qb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nIHGvAAAAN4AAAAPAAAAAAAAAAAAAAAAAJgCAABkcnMvZG93bnJldi54&#10;bWxQSwUGAAAAAAQABAD1AAAAgQMAAAAA&#10;" path="m15535,l30988,22185,15535,44371,,22185,15535,xe" fillcolor="black" strokeweight=".08586mm">
                  <v:path arrowok="t" o:connecttype="custom" o:connectlocs="2,0;3,2;2,4;0,2;2,0" o:connectangles="0,0,0,0,0" textboxrect="0,0,30988,44371"/>
                </v:shape>
                <v:shape id="Shape 5219" o:spid="_x0000_s1302" style="position:absolute;left:12458;top:7577;width:311;height:446;visibility:visible;mso-wrap-style:square;v-text-anchor:top" coordsize="31030,4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v/sMA&#10;AADeAAAADwAAAGRycy9kb3ducmV2LnhtbERPTYvCMBC9C/6HMMLeNFVEpRpFBGEvK6suiLexGdti&#10;M+k2sa37640g7G0e73MWq9YUoqbK5ZYVDAcRCOLE6pxTBT/HbX8GwnlkjYVlUvAgB6tlt7PAWNuG&#10;91QffCpCCLsYFWTel7GULsnIoBvYkjhwV1sZ9AFWqdQVNiHcFHIURRNpMOfQkGFJm4yS2+FuFOCd&#10;dvVl+z39Lb7Gp3GNf+bcHJX66LXrOQhPrf8Xv92fOsyPpqMJvN4JN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dv/sMAAADeAAAADwAAAAAAAAAAAAAAAACYAgAAZHJzL2Rv&#10;d25yZXYueG1sUEsFBgAAAAAEAAQA9QAAAIgDAAAAAA==&#10;" path="m15577,l31030,22333,15577,44519,,22333,15577,xe" fillcolor="black" strokeweight=".08586mm">
                  <v:path arrowok="t" o:connecttype="custom" o:connectlocs="2,0;3,2;2,4;0,2;2,0" o:connectangles="0,0,0,0,0" textboxrect="0,0,31030,44519"/>
                </v:shape>
                <v:shape id="Shape 35098" o:spid="_x0000_s1303" style="position:absolute;left:3058;top:5063;width:217;height:310;visibility:visible;mso-wrap-style:square;v-text-anchor:top" coordsize="21737,3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FsQA&#10;AADeAAAADwAAAGRycy9kb3ducmV2LnhtbERP3UrDMBS+F3yHcATvXGIndtRlYwxku1Fx+gBnzbEp&#10;NiddEtvOpzeC4N35+H7Pcj25TgwUYutZw+1MgSCuvWm50fD+9nizABETssHOM2k4U4T16vJiiZXx&#10;I7/ScEiNyCEcK9RgU+orKWNtyWGc+Z44cx8+OEwZhkaagGMOd50slLqXDlvODRZ72lqqPw9fToNS&#10;T8fn+WkMd+ftML3s9sEW36XW11fT5gFEoin9i//ce5Pnq7Io4fedf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ShbEAAAA3gAAAA8AAAAAAAAAAAAAAAAAmAIAAGRycy9k&#10;b3ducmV2LnhtbFBLBQYAAAAABAAEAPUAAACJAwAAAAA=&#10;" path="m,l21737,r,31060l,31060,,e" fillcolor="#339" strokecolor="#339" strokeweight=".08586mm">
                  <v:path arrowok="t" o:connecttype="custom" o:connectlocs="0,0;2,0;2,3;0,3;0,0" o:connectangles="0,0,0,0,0" textboxrect="0,0,21737,31060"/>
                </v:shape>
                <v:shape id="Shape 35099" o:spid="_x0000_s1304" style="position:absolute;left:4545;top:7154;width:216;height:312;visibility:visible;mso-wrap-style:square;v-text-anchor:top" coordsize="21634,3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t9ccA&#10;AADeAAAADwAAAGRycy9kb3ducmV2LnhtbESPQW/CMAyF75P2HyJP4jZSNmmDQkBoE1K1nWDA2TSm&#10;7dY4JQnQ/Xt8mLSbrff83ufZonetulCIjWcDo2EGirj0tuHKwPZr9TgGFROyxdYzGfilCIv5/d0M&#10;c+uvvKbLJlVKQjjmaKBOqcu1jmVNDuPQd8SiHX1wmGQNlbYBrxLuWv2UZS/aYcPSUGNHbzWVP5uz&#10;M/A9mvhy93EqitWS3sO4+DzuTwdjBg/9cgoqUZ/+zX/XhRX87PVZeOUdm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SbfXHAAAA3gAAAA8AAAAAAAAAAAAAAAAAmAIAAGRy&#10;cy9kb3ducmV2LnhtbFBLBQYAAAAABAAEAPUAAACMAwAAAAA=&#10;" path="m,l21634,r,31207l,31207,,e" fillcolor="#339" strokecolor="#339" strokeweight=".08586mm">
                  <v:path arrowok="t" o:connecttype="custom" o:connectlocs="0,0;2,0;2,3;0,3;0,0" o:connectangles="0,0,0,0,0" textboxrect="0,0,21634,31207"/>
                </v:shape>
                <v:shape id="Shape 35100" o:spid="_x0000_s1305" style="position:absolute;left:7488;top:8000;width:216;height:312;visibility:visible;mso-wrap-style:square;v-text-anchor:top" coordsize="21634,3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IbsQA&#10;AADeAAAADwAAAGRycy9kb3ducmV2LnhtbERPTWsCMRC9C/6HMII3zarQ6moUUYSlPdVWz+Nm3N12&#10;M1mTqNt/3xQEb/N4n7NYtaYWN3K+sqxgNExAEOdWV1wo+PrcDaYgfEDWWFsmBb/kYbXsdhaYanvn&#10;D7rtQyFiCPsUFZQhNKmUPi/JoB/ahjhyZ+sMhghdIbXDeww3tRwnyYs0WHFsKLGhTUn5z/5qFHyP&#10;ZjY/vF2ybLemrZtm7+fj5aRUv9eu5yACteEpfrgzHecnr5MZ/L8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yG7EAAAA3gAAAA8AAAAAAAAAAAAAAAAAmAIAAGRycy9k&#10;b3ducmV2LnhtbFBLBQYAAAAABAAEAPUAAACJAwAAAAA=&#10;" path="m,l21634,r,31207l,31207,,e" fillcolor="#339" strokecolor="#339" strokeweight=".08586mm">
                  <v:path arrowok="t" o:connecttype="custom" o:connectlocs="0,0;2,0;2,3;0,3;0,0" o:connectangles="0,0,0,0,0" textboxrect="0,0,21634,31207"/>
                </v:shape>
                <v:shape id="Shape 35101" o:spid="_x0000_s1306" style="position:absolute;left:9036;top:8134;width:217;height:312;visibility:visible;mso-wrap-style:square;v-text-anchor:top" coordsize="21737,3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Xc8YA&#10;AADeAAAADwAAAGRycy9kb3ducmV2LnhtbERPS0sDMRC+C/6HMEIv0mZdpa1r01KKipRe+vI8bMbN&#10;6maybuI2+utNQfA2H99zZotoG9FT52vHCm5GGQji0umaKwWH/dNwCsIHZI2NY1LwTR4W88uLGRba&#10;nXhL/S5UIoWwL1CBCaEtpPSlIYt+5FrixL25zmJIsKuk7vCUwm0j8ywbS4s1pwaDLa0MlR+7L6vg&#10;vVpfR/N6/Nz89M+Ph+Uk3m1ujVKDq7h8ABEohn/xn/tFp/l5fp/D+Z10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NXc8YAAADeAAAADwAAAAAAAAAAAAAAAACYAgAAZHJz&#10;L2Rvd25yZXYueG1sUEsFBgAAAAAEAAQA9QAAAIsDAAAAAA==&#10;" path="m,l21737,r,31207l,31207,,e" fillcolor="#339" strokecolor="#339" strokeweight=".08586mm">
                  <v:path arrowok="t" o:connecttype="custom" o:connectlocs="0,0;2,0;2,3;0,3;0,0" o:connectangles="0,0,0,0,0" textboxrect="0,0,21737,31207"/>
                </v:shape>
                <v:shape id="Shape 35102" o:spid="_x0000_s1307" style="position:absolute;left:12475;top:8268;width:216;height:311;visibility:visible;mso-wrap-style:square;v-text-anchor:top" coordsize="21634,3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casMA&#10;AADeAAAADwAAAGRycy9kb3ducmV2LnhtbERPTWvCQBC9F/wPywi91U1jKTV1FS1YvIlWex6yYzY0&#10;OxuyE43/vlsQepvH+5z5cvCNulAX68AGnicZKOIy2JorA8evzdMbqCjIFpvAZOBGEZaL0cMcCxuu&#10;vKfLQSqVQjgWaMCJtIXWsXTkMU5CS5y4c+g8SoJdpW2H1xTuG51n2av2WHNqcNjSh6Py59B7Axvt&#10;p/Fzf+qrm2yPZ+nX39OdM+ZxPKzeQQkN8i++u7c2zc/z2Qv8vZNu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ccasMAAADeAAAADwAAAAAAAAAAAAAAAACYAgAAZHJzL2Rv&#10;d25yZXYueG1sUEsFBgAAAAAEAAQA9QAAAIgDAAAAAA==&#10;" path="m,l21634,r,31059l,31059,,e" fillcolor="#339" strokecolor="#339" strokeweight=".08586mm">
                  <v:path arrowok="t" o:connecttype="custom" o:connectlocs="0,0;2,0;2,3;0,3;0,0" o:connectangles="0,0,0,0,0" textboxrect="0,0,21634,31059"/>
                </v:shape>
                <v:rect id="Rectangle 5225" o:spid="_x0000_s1308" style="position:absolute;left:1819;top:8013;width:55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e8UA&#10;AADeAAAADwAAAGRycy9kb3ducmV2LnhtbERPTWvCQBC9F/wPywi91Y2BFpNmI6IteqxGsL0N2WkS&#10;zM6G7Nak/fVdQfA2j/c52XI0rbhQ7xrLCuazCARxaXXDlYJj8f60AOE8ssbWMin4JQfLfPKQYart&#10;wHu6HHwlQgi7FBXU3neplK6syaCb2Y44cN+2N+gD7CupexxCuGllHEUv0mDDoaHGjtY1lefDj1Gw&#10;XXSrz539G6r27Wt7+jglmyLxSj1Ox9UrCE+jv4tv7p0O8+M4e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WZ7xQAAAN4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sz w:val="17"/>
                          </w:rPr>
                          <w:t>0</w:t>
                        </w:r>
                      </w:p>
                    </w:txbxContent>
                  </v:textbox>
                </v:rect>
                <v:rect id="Rectangle 5226" o:spid="_x0000_s1309" style="position:absolute;left:1014;top:6010;width:1621;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T/8cA&#10;AADeAAAADwAAAGRycy9kb3ducmV2LnhtbESPT2vCQBDF7wW/wzJCb3WjQtHoKuIf9NhqQb0N2TEJ&#10;ZmdDdjVpP33nUOhthvfmvd/Ml52r1JOaUHo2MBwkoIgzb0vODXyddm8TUCEiW6w8k4FvCrBc9F7m&#10;mFrf8ic9jzFXEsIhRQNFjHWqdcgKchgGviYW7eYbh1HWJte2wVbCXaVHSfKuHZYsDQXWtC4oux8f&#10;zsB+Uq8uB//T5tX2uj9/nKeb0zQa89rvVjNQkbr4b/67PljBH40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LU//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sz w:val="17"/>
                          </w:rPr>
                          <w:t>200</w:t>
                        </w:r>
                      </w:p>
                    </w:txbxContent>
                  </v:textbox>
                </v:rect>
                <v:rect id="Rectangle 5227" o:spid="_x0000_s1310" style="position:absolute;left:1014;top:4006;width:1621;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82cQA&#10;AADeAAAADwAAAGRycy9kb3ducmV2LnhtbERPTYvCMBC9C/6HMMLeNFVBbDWKuCt6dFVQb0MztsVm&#10;Uppou/56s7Cwt3m8z5kvW1OKJ9WusKxgOIhAEKdWF5wpOB03/SkI55E1lpZJwQ85WC66nTkm2jb8&#10;Tc+Dz0QIYZeggtz7KpHSpTkZdANbEQfuZmuDPsA6k7rGJoSbUo6iaCINFhwacqxonVN6PzyMgu20&#10;Wl129tVk5dd1e96f489j7JX66LWrGQhPrf8X/7l3Oswfjcc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PNnEAAAA3gAAAA8AAAAAAAAAAAAAAAAAmAIAAGRycy9k&#10;b3ducmV2LnhtbFBLBQYAAAAABAAEAPUAAACJAwAAAAA=&#10;" filled="f" stroked="f">
                  <v:textbox inset="0,0,0,0">
                    <w:txbxContent>
                      <w:p w:rsidR="00D74609" w:rsidRDefault="00D74609" w:rsidP="00D74609">
                        <w:pPr>
                          <w:spacing w:line="256" w:lineRule="auto"/>
                        </w:pPr>
                        <w:r>
                          <w:rPr>
                            <w:rFonts w:ascii="Arial" w:eastAsia="Arial" w:hAnsi="Arial" w:cs="Arial"/>
                            <w:sz w:val="17"/>
                          </w:rPr>
                          <w:t>400</w:t>
                        </w:r>
                      </w:p>
                    </w:txbxContent>
                  </v:textbox>
                </v:rect>
                <v:rect id="Rectangle 5228" o:spid="_x0000_s1311" style="position:absolute;left:1014;top:2004;width:1621;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mOccA&#10;AADeAAAADwAAAGRycy9kb3ducmV2LnhtbESPQWvCQBCF70L/wzKF3nRTK0Wjq4hW9Gi1oN6G7JiE&#10;ZmdDdmvS/nrnUPA2w7x5732zRecqdaMmlJ4NvA4SUMSZtyXnBr6Om/4YVIjIFivPZOCXAizmT70Z&#10;pta3/Em3Q8yVmHBI0UARY51qHbKCHIaBr4nldvWNwyhrk2vbYCvmrtLDJHnXDkuWhAJrWhWUfR9+&#10;nIHtuF6ed/6vzauPy/a0P03Wx0k05uW5W05BReriQ/z/vbNSf/g2Eg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5jn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sz w:val="17"/>
                          </w:rPr>
                          <w:t>600</w:t>
                        </w:r>
                      </w:p>
                    </w:txbxContent>
                  </v:textbox>
                </v:rect>
                <v:rect id="Rectangle 5229" o:spid="_x0000_s1312" style="position:absolute;left:1014;width:1621;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DosQA&#10;AADeAAAADwAAAGRycy9kb3ducmV2LnhtbERPS4vCMBC+C/sfwix409QHotUosip69LHg7m1oxrZs&#10;MylNtNVfbwRhb/PxPWe2aEwhblS53LKCXjcCQZxYnXOq4Pu06YxBOI+ssbBMCu7kYDH/aM0w1rbm&#10;A92OPhUhhF2MCjLvy1hKl2Rk0HVtSRy4i60M+gCrVOoK6xBuCtmPopE0mHNoyLCkr4ySv+PVKNiO&#10;y+XPzj7qtFj/bs/782R1mnil2p/NcgrCU+P/xW/3Tof5/cGw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Q6LEAAAA3gAAAA8AAAAAAAAAAAAAAAAAmAIAAGRycy9k&#10;b3ducmV2LnhtbFBLBQYAAAAABAAEAPUAAACJAwAAAAA=&#10;" filled="f" stroked="f">
                  <v:textbox inset="0,0,0,0">
                    <w:txbxContent>
                      <w:p w:rsidR="00D74609" w:rsidRDefault="00D74609" w:rsidP="00D74609">
                        <w:pPr>
                          <w:spacing w:line="256" w:lineRule="auto"/>
                        </w:pPr>
                        <w:r>
                          <w:rPr>
                            <w:rFonts w:ascii="Arial" w:eastAsia="Arial" w:hAnsi="Arial" w:cs="Arial"/>
                            <w:sz w:val="17"/>
                          </w:rPr>
                          <w:t>800</w:t>
                        </w:r>
                      </w:p>
                    </w:txbxContent>
                  </v:textbox>
                </v:rect>
                <v:rect id="Rectangle 5243" o:spid="_x0000_s1313" style="position:absolute;left:-1;top:5561;width:1105;height:11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fFMUA&#10;AADeAAAADwAAAGRycy9kb3ducmV2LnhtbERPS2vCQBC+F/wPyxR6qxtTUUmzESmU9FLBJx6n2cmD&#10;ZmfT7Krpv3eFQm/z8T0nXQ6mFRfqXWNZwWQcgSAurG64UrDfvT8vQDiPrLG1TAp+ycEyGz2kmGh7&#10;5Q1dtr4SIYRdggpq77tESlfUZNCNbUccuNL2Bn2AfSV1j9cQbloZR9FMGmw4NNTY0VtNxff2bBQc&#10;JrvzMXfrLz6VP/Ppp8/XZZUr9fQ4rF5BeBr8v/jP/aHD/PhlGsP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Z8UxQAAAN4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12"/>
                          </w:rPr>
                          <w:t>Q</w:t>
                        </w:r>
                      </w:p>
                    </w:txbxContent>
                  </v:textbox>
                </v:rect>
                <v:rect id="Rectangle 5244" o:spid="_x0000_s1314" style="position:absolute;left:-216;top:4625;width:1740;height:7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j8UA&#10;AADeAAAADwAAAGRycy9kb3ducmV2LnhtbERPS2vCQBC+C/6HZYTedOODWqKbIEJJLwrVtvQ4zU4e&#10;mJ1Ns6vGf98tCN7m43vOOu1NIy7UudqygukkAkGcW11zqeDj+Dp+AeE8ssbGMim4kYM0GQ7WGGt7&#10;5Xe6HHwpQgi7GBVU3rexlC6vyKCb2JY4cIXtDPoAu1LqDq8h3DRyFkXP0mDNoaHClrYV5afD2Sj4&#10;nB7PX5nb//B38btc7Hy2L8pMqadRv1mB8NT7h/juftNh/my+mMP/O+EG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TqPxQAAAN4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8"/>
                          </w:rPr>
                          <w:t xml:space="preserve">d-F </w:t>
                        </w:r>
                      </w:p>
                    </w:txbxContent>
                  </v:textbox>
                </v:rect>
                <v:rect id="Rectangle 30729" o:spid="_x0000_s1315" style="position:absolute;left:-1184;top:2287;width:3116;height:11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i+8QA&#10;AADeAAAADwAAAGRycy9kb3ducmV2LnhtbERPS2vCQBC+C/0PyxR6040aqkRXKYKklwr1hccxO3nQ&#10;7GzMrpr++25B8DYf33Pmy87U4katqywrGA4iEMSZ1RUXCva7dX8KwnlkjbVlUvBLDpaLl94cE23v&#10;/E23rS9ECGGXoILS+yaR0mUlGXQD2xAHLretQR9gW0jd4j2Em1qOouhdGqw4NJTY0Kqk7Gd7NQoO&#10;w931mLrNmU/5ZRJ/+XSTF6lSb6/dxwyEp84/xQ/3pw7zR+M4hv93w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ovvEAAAA3gAAAA8AAAAAAAAAAAAAAAAAmAIAAGRycy9k&#10;b3ducmV2LnhtbFBLBQYAAAAABAAEAPUAAACJAwAAAAA=&#10;" filled="f" stroked="f">
                  <v:textbox inset="0,0,0,0">
                    <w:txbxContent>
                      <w:p w:rsidR="00D74609" w:rsidRDefault="00D74609" w:rsidP="00D74609">
                        <w:pPr>
                          <w:spacing w:line="256" w:lineRule="auto"/>
                        </w:pPr>
                        <w:r>
                          <w:rPr>
                            <w:rFonts w:ascii="Arial" w:eastAsia="Arial" w:hAnsi="Arial" w:cs="Arial"/>
                            <w:b/>
                            <w:sz w:val="12"/>
                          </w:rPr>
                          <w:t xml:space="preserve">kN) </w:t>
                        </w:r>
                      </w:p>
                    </w:txbxContent>
                  </v:textbox>
                </v:rect>
                <v:rect id="Rectangle 30728" o:spid="_x0000_s1316" style="position:absolute;left:-13;top:3457;width:3116;height:11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HYMUA&#10;AADeAAAADwAAAGRycy9kb3ducmV2LnhtbERPS2vCQBC+F/oflin0VjdRW0vqRkSQ9FLBJz1Os5MH&#10;ZmdjdtX037tCobf5+J4znfWmERfqXG1ZQTyIQBDnVtdcKthtly/vIJxH1thYJgW/5GCWPj5MMdH2&#10;ymu6bHwpQgi7BBVU3reJlC6vyKAb2JY4cIXtDPoAu1LqDq8h3DRyGEVv0mDNoaHClhYV5cfN2SjY&#10;x9vzIXOrH/4uTpPxl89WRZkp9fzUzz9AeOr9v/jP/anD/OFo/Ar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dgxQAAAN4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12"/>
                          </w:rPr>
                          <w:t>(</w:t>
                        </w:r>
                      </w:p>
                    </w:txbxContent>
                  </v:textbox>
                </v:rect>
                <v:shape id="Shape 5246" o:spid="_x0000_s1317" style="position:absolute;left:8850;top:2569;width:1302;height:0;visibility:visible;mso-wrap-style:square;v-text-anchor:top" coordsize="13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ZNcUA&#10;AADeAAAADwAAAGRycy9kb3ducmV2LnhtbERP22rCQBB9F/oPyxT6IrqprSLRVUpoq9InLx8wZsck&#10;mJ3dZlcT/94VCn2bw7nOfNmZWlyp8ZVlBa/DBARxbnXFhYLD/mswBeEDssbaMim4kYfl4qk3x1Tb&#10;lrd03YVCxBD2KSooQ3CplD4vyaAfWkccuZNtDIYIm0LqBtsYbmo5SpKJNFhxbCjRUVZSft5djILs&#10;uyX3uTI/x981n/rZeJxsLk6pl+fuYwYiUBf+xX/utY7zR2/vE3i8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tk1xQAAAN4AAAAPAAAAAAAAAAAAAAAAAJgCAABkcnMv&#10;ZG93bnJldi54bWxQSwUGAAAAAAQABAD1AAAAigMAAAAA&#10;" path="m,l130135,e" filled="f" strokecolor="navy" strokeweight=".17169mm">
                  <v:path arrowok="t" o:connecttype="custom" o:connectlocs="0,0;13,0" o:connectangles="0,0" textboxrect="0,0,130135,0"/>
                </v:shape>
                <v:shape id="Shape 5247" o:spid="_x0000_s1318" style="position:absolute;left:9361;top:2370;width:311;height:445;visibility:visible;mso-wrap-style:square;v-text-anchor:top" coordsize="31030,4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Jt8UA&#10;AADeAAAADwAAAGRycy9kb3ducmV2LnhtbERP3WrCMBS+H/gO4Qi7GZrqRKUaRYTBYEK36gMcm2PT&#10;rTnpmmi7t1+Ewe7Ox/d71tve1uJGra8cK5iMExDEhdMVlwpOx5fREoQPyBprx6TghzxsN4OHNaba&#10;dfxBtzyUIoawT1GBCaFJpfSFIYt+7BriyF1cazFE2JZSt9jFcFvLaZLMpcWKY4PBhvaGiq/8ahXs&#10;XfZUXK75IWveMnN+P3xn3Scq9TjsdysQgfrwL/5zv+o4f/o8W8D9nXi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Am3xQAAAN4AAAAPAAAAAAAAAAAAAAAAAJgCAABkcnMv&#10;ZG93bnJldi54bWxQSwUGAAAAAAQABAD1AAAAigMAAAAA&#10;" path="m15453,l31030,22185,15453,44489,,22185,15453,xe" fillcolor="black" strokeweight=".08586mm">
                  <v:path arrowok="t" o:connecttype="custom" o:connectlocs="2,0;3,2;2,4;0,2;2,0" o:connectangles="0,0,0,0,0" textboxrect="0,0,31030,44489"/>
                </v:shape>
                <v:rect id="Rectangle 5248" o:spid="_x0000_s1319" style="position:absolute;left:10337;top:1960;width:3665;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qP8cA&#10;AADeAAAADwAAAGRycy9kb3ducmV2LnhtbESPQWvCQBCF70L/wzKF3nRTK0Wjq4hW9Gi1oN6G7JiE&#10;ZmdDdmvS/nrnUPA2w3vz3jezRecqdaMmlJ4NvA4SUMSZtyXnBr6Om/4YVIjIFivPZOCXAizmT70Z&#10;pta3/Em3Q8yVhHBI0UARY51qHbKCHIaBr4lFu/rGYZS1ybVtsJVwV+lhkrxrhyVLQ4E1rQrKvg8/&#10;zsB2XC/PO//X5tXHZXvanybr4yQa8/LcLaegInXxYf6/3lnBH76N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6j/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sz w:val="17"/>
                          </w:rPr>
                          <w:t>Analysis</w:t>
                        </w:r>
                      </w:p>
                    </w:txbxContent>
                  </v:textbox>
                </v:rect>
                <v:shape id="Shape 35103" o:spid="_x0000_s1320" style="position:absolute;left:8850;top:4082;width:434;height:92;visibility:visible;mso-wrap-style:square;v-text-anchor:top" coordsize="433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NoL4A&#10;AADeAAAADwAAAGRycy9kb3ducmV2LnhtbERPSwrCMBDdC94hjOBOU6uIVqOIILgQwd9+bMa22ExK&#10;E7Xe3giCu3m878yXjSnFk2pXWFYw6EcgiFOrC84UnE+b3gSE88gaS8uk4E0Olot2a46Jti8+0PPo&#10;MxFC2CWoIPe+SqR0aU4GXd9WxIG72dqgD7DOpK7xFcJNKeMoGkuDBYeGHCta55Tejw+jILts936s&#10;y6G83ngU83WCTbpTqttpVjMQnhr/F//cWx3mx8PRFL7vhBv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XDaC+AAAA3gAAAA8AAAAAAAAAAAAAAAAAmAIAAGRycy9kb3ducmV2&#10;LnhtbFBLBQYAAAAABAAEAPUAAACDAwAAAAA=&#10;" path="m,l43372,r,9144l,9144,,e" fillcolor="#339" stroked="f" strokeweight="0">
                  <v:stroke miterlimit="83231f" joinstyle="miter"/>
                  <v:path arrowok="t" o:connecttype="custom" o:connectlocs="0,0;4,0;4,1;0,1;0,0" o:connectangles="0,0,0,0,0" textboxrect="0,0,43372,9144"/>
                </v:shape>
                <v:shape id="Shape 5250" o:spid="_x0000_s1321" style="position:absolute;left:9532;top:4082;width:433;height:90;visibility:visible;mso-wrap-style:square;v-text-anchor:top" coordsize="43372,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luscA&#10;AADeAAAADwAAAGRycy9kb3ducmV2LnhtbESPT0/DMAzF70j7DpEncWMp46+6ZRNCQ0KoFwoIcfMa&#10;0xQap0qyrnx7fEDiZsvP773fejv5Xo0UUxfYwPmiAEXcBNtxa+D15eHsFlTKyBb7wGTghxJsN7OT&#10;NZY2HPmZxjq3Skw4lWjA5TyUWqfGkce0CAOx3D5D9Jhlja22EY9i7nu9LIpr7bFjSXA40L2j5rs+&#10;eAM7O8b60lVfwb7dHD52rnp/2lfGnM6nuxWoTFP+F/99P1qpv7y4EgDB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ZbrHAAAA3gAAAA8AAAAAAAAAAAAAAAAAmAIAAGRy&#10;cy9kb3ducmV2LnhtbFBLBQYAAAAABAAEAPUAAACMAwAAAAA=&#10;" path="m,l43372,r,9022l,9022,,xe" fillcolor="#339" stroked="f" strokeweight="0">
                  <v:stroke miterlimit="83231f" joinstyle="miter"/>
                  <v:path arrowok="t" o:connecttype="custom" o:connectlocs="0,0;4,0;4,1;0,1;0,0" o:connectangles="0,0,0,0,0" textboxrect="0,0,43372,9022"/>
                </v:shape>
                <v:shape id="Shape 35104" o:spid="_x0000_s1322" style="position:absolute;left:9377;top:3949;width:216;height:312;visibility:visible;mso-wrap-style:square;v-text-anchor:top" coordsize="21634,3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LecQA&#10;AADeAAAADwAAAGRycy9kb3ducmV2LnhtbERPTWvCQBC9F/wPywje6iaWFpu6iliEUE9V63nMjklq&#10;djburhr/vSsUepvH+5zJrDONuJDztWUF6TABQVxYXXOpYLtZPo9B+ICssbFMCm7kYTbtPU0w0/bK&#10;33RZh1LEEPYZKqhCaDMpfVGRQT+0LXHkDtYZDBG6UmqH1xhuGjlKkjdpsObYUGFLi4qK4/psFPym&#10;77b4+Trl+XJOn26crw67016pQb+bf4AI1IV/8Z8713H+6OU1hcc78QY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C3nEAAAA3gAAAA8AAAAAAAAAAAAAAAAAmAIAAGRycy9k&#10;b3ducmV2LnhtbFBLBQYAAAAABAAEAPUAAACJAwAAAAA=&#10;" path="m,l21634,r,31207l,31207,,e" fillcolor="#339" strokecolor="#339" strokeweight=".08586mm">
                  <v:path arrowok="t" o:connecttype="custom" o:connectlocs="0,0;2,0;2,3;0,3;0,0" o:connectangles="0,0,0,0,0" textboxrect="0,0,21634,31207"/>
                </v:shape>
                <v:rect id="Rectangle 5252" o:spid="_x0000_s1323" style="position:absolute;left:10337;top:3517;width:3579;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GYsYA&#10;AADeAAAADwAAAGRycy9kb3ducmV2LnhtbESPzWrCQBSF9wXfYbgFd3XSIkGjYwhWMcs2CurukrlN&#10;QjN3QmY0aZ++syi4PJw/vnU6mlbcqXeNZQWvswgEcWl1w5WC03H/sgDhPLLG1jIp+CEH6WbytMZE&#10;24E/6V74SoQRdgkqqL3vEildWZNBN7MdcfC+bG/QB9lXUvc4hHHTyrcoiqXBhsNDjR1tayq/i5tR&#10;cFh02SW3v0PV7q6H88d5+X5ceqWmz2O2AuFp9I/wfzvXCuJ5PA8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GYsYAAADe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sz w:val="17"/>
                          </w:rPr>
                          <w:t>Eqn. (7)</w:t>
                        </w:r>
                      </w:p>
                    </w:txbxContent>
                  </v:textbox>
                </v:rect>
                <v:rect id="Rectangle 5253" o:spid="_x0000_s1324" style="position:absolute;left:2996;top:235;width:5031;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j+ccA&#10;AADeAAAADwAAAGRycy9kb3ducmV2LnhtbESPQWvCQBSE74L/YXlCb7qxSDCpq4ht0WObCGlvj+xr&#10;Esy+DdmtSfvruwXB4zAz3zCb3WhacaXeNZYVLBcRCOLS6oYrBef8db4G4TyyxtYyKfghB7vtdLLB&#10;VNuB3+ma+UoECLsUFdTed6mUrqzJoFvYjjh4X7Y36IPsK6l7HALctPIximJpsOGwUGNHh5rKS/Zt&#10;FBzX3f7jZH+Hqn35PBZvRfKcJ16ph9m4fwLhafT38K190griVbxa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Z4/n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b/>
                            <w:sz w:val="17"/>
                          </w:rPr>
                          <w:t>MIF, ζ=0, k</w:t>
                        </w:r>
                      </w:p>
                    </w:txbxContent>
                  </v:textbox>
                </v:rect>
                <v:rect id="Rectangle 5254" o:spid="_x0000_s1325" style="position:absolute;left:6775;top:544;width:403;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jsgA&#10;AADeAAAADwAAAGRycy9kb3ducmV2LnhtbESPT2vCQBTE74V+h+UVems2DSFozCrSP+jRakG9PbLP&#10;JDT7NmS3Jvrp3YLQ4zAzv2GKxWhacabeNZYVvEYxCOLS6oYrBd+7z5cJCOeRNbaWScGFHCzmjw8F&#10;5toO/EXnra9EgLDLUUHtfZdL6cqaDLrIdsTBO9neoA+yr6TucQhw08okjjNpsOGwUGNHbzWVP9tf&#10;o2A16ZaHtb0OVftxXO03++n7buqVen4alzMQnkb/H76311pBlmZpA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C32O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b/>
                            <w:sz w:val="11"/>
                          </w:rPr>
                          <w:t>d</w:t>
                        </w:r>
                      </w:p>
                    </w:txbxContent>
                  </v:textbox>
                </v:rect>
                <v:rect id="Rectangle 30721" o:spid="_x0000_s1326" style="position:absolute;left:7085;top:46;width:577;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YFccA&#10;AADeAAAADwAAAGRycy9kb3ducmV2LnhtbESPT2vCQBTE70K/w/IK3nTTGoKmWUWqokf/ge3tkX1N&#10;QrNvQ3Y1aT99tyB4HGbmN0y26E0tbtS6yrKCl3EEgji3uuJCwfm0GU1BOI+ssbZMCn7IwWL+NMgw&#10;1bbjA92OvhABwi5FBaX3TSqly0sy6Ma2IQ7el20N+iDbQuoWuwA3tXyNokQarDgslNjQe0n59/Fq&#10;FGynzfJjZ3+7ol5/bi/7y2x1mnmlhs/98g2Ep94/wvf2TitI4iSe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H2BX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b/>
                            <w:sz w:val="17"/>
                          </w:rPr>
                          <w:t>=</w:t>
                        </w:r>
                      </w:p>
                    </w:txbxContent>
                  </v:textbox>
                </v:rect>
                <v:rect id="Rectangle 30722" o:spid="_x0000_s1327" style="position:absolute;left:7519;top:46;width:4584;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5AYccA&#10;AADeAAAADwAAAGRycy9kb3ducmV2LnhtbESPQWvCQBSE74L/YXmCN91YQtA0q4hV9Nhqwfb2yD6T&#10;YPZtyK5J2l/fLRR6HGbmGybbDKYWHbWusqxgMY9AEOdWV1woeL8cZksQziNrrC2Tgi9ysFmPRxmm&#10;2vb8Rt3ZFyJA2KWooPS+SaV0eUkG3dw2xMG72dagD7ItpG6xD3BTy6coSqTBisNCiQ3tSsrv54dR&#10;cFw224+T/e6Lev95vL5eVy+XlVdqOhm2zyA8Df4//Nc+aQVJnMQ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uQGH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b/>
                            <w:sz w:val="17"/>
                          </w:rPr>
                          <w:t xml:space="preserve"> 20 kN/cm</w:t>
                        </w:r>
                      </w:p>
                    </w:txbxContent>
                  </v:textbox>
                </v:rect>
                <w10:anchorlock/>
              </v:group>
            </w:pict>
          </mc:Fallback>
        </mc:AlternateContent>
      </w:r>
      <w:r w:rsidRPr="00D74609">
        <w:rPr>
          <w:rFonts w:ascii="Calibri" w:eastAsia="Calibri" w:hAnsi="Calibri" w:cs="Calibri"/>
          <w:snapToGrid w:val="0"/>
          <w:color w:val="000000"/>
          <w:szCs w:val="24"/>
          <w:lang w:val="en-US"/>
        </w:rPr>
        <w:tab/>
        <w:t xml:space="preserve"> </w:t>
      </w:r>
      <w:r w:rsidRPr="00D74609">
        <w:rPr>
          <w:rFonts w:ascii="Calibri" w:eastAsia="Calibri" w:hAnsi="Calibri" w:cs="Calibri"/>
          <w:snapToGrid w:val="0"/>
          <w:color w:val="000000"/>
          <w:szCs w:val="24"/>
          <w:lang w:val="en-US"/>
        </w:rPr>
        <w:tab/>
      </w:r>
      <w:r w:rsidRPr="00D74609">
        <w:rPr>
          <w:rFonts w:eastAsia="Times New Roman"/>
          <w:noProof/>
          <w:snapToGrid w:val="0"/>
          <w:color w:val="000000"/>
          <w:szCs w:val="24"/>
        </w:rPr>
        <mc:AlternateContent>
          <mc:Choice Requires="wpg">
            <w:drawing>
              <wp:inline distT="0" distB="0" distL="0" distR="0" wp14:anchorId="79614D68" wp14:editId="24E38DB6">
                <wp:extent cx="1468755" cy="876300"/>
                <wp:effectExtent l="84455" t="2540" r="104140" b="35560"/>
                <wp:docPr id="711" name="Group 3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876300"/>
                          <a:chOff x="0" y="0"/>
                          <a:chExt cx="14686" cy="8760"/>
                        </a:xfrm>
                      </wpg:grpSpPr>
                      <wps:wsp>
                        <wps:cNvPr id="712" name="Shape 5259"/>
                        <wps:cNvSpPr>
                          <a:spLocks/>
                        </wps:cNvSpPr>
                        <wps:spPr bwMode="auto">
                          <a:xfrm>
                            <a:off x="3300" y="574"/>
                            <a:ext cx="0" cy="7554"/>
                          </a:xfrm>
                          <a:custGeom>
                            <a:avLst/>
                            <a:gdLst>
                              <a:gd name="T0" fmla="*/ 0 h 755434"/>
                              <a:gd name="T1" fmla="*/ 7554 h 755434"/>
                              <a:gd name="T2" fmla="*/ 0 60000 65536"/>
                              <a:gd name="T3" fmla="*/ 0 60000 65536"/>
                              <a:gd name="T4" fmla="*/ 0 h 755434"/>
                              <a:gd name="T5" fmla="*/ 755434 h 755434"/>
                            </a:gdLst>
                            <a:ahLst/>
                            <a:cxnLst>
                              <a:cxn ang="T2">
                                <a:pos x="0" y="T0"/>
                              </a:cxn>
                              <a:cxn ang="T3">
                                <a:pos x="0" y="T1"/>
                              </a:cxn>
                            </a:cxnLst>
                            <a:rect l="0" t="T4" r="0" b="T5"/>
                            <a:pathLst>
                              <a:path h="755434">
                                <a:moveTo>
                                  <a:pt x="0" y="0"/>
                                </a:moveTo>
                                <a:lnTo>
                                  <a:pt x="0" y="755434"/>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Shape 5260"/>
                        <wps:cNvSpPr>
                          <a:spLocks/>
                        </wps:cNvSpPr>
                        <wps:spPr bwMode="auto">
                          <a:xfrm>
                            <a:off x="3024" y="8172"/>
                            <a:ext cx="242" cy="0"/>
                          </a:xfrm>
                          <a:custGeom>
                            <a:avLst/>
                            <a:gdLst>
                              <a:gd name="T0" fmla="*/ 0 w 24209"/>
                              <a:gd name="T1" fmla="*/ 242 w 24209"/>
                              <a:gd name="T2" fmla="*/ 0 60000 65536"/>
                              <a:gd name="T3" fmla="*/ 0 60000 65536"/>
                              <a:gd name="T4" fmla="*/ 0 w 24209"/>
                              <a:gd name="T5" fmla="*/ 24209 w 24209"/>
                            </a:gdLst>
                            <a:ahLst/>
                            <a:cxnLst>
                              <a:cxn ang="T2">
                                <a:pos x="T0" y="0"/>
                              </a:cxn>
                              <a:cxn ang="T3">
                                <a:pos x="T1" y="0"/>
                              </a:cxn>
                            </a:cxnLst>
                            <a:rect l="T4" t="0" r="T5" b="0"/>
                            <a:pathLst>
                              <a:path w="24209">
                                <a:moveTo>
                                  <a:pt x="0" y="0"/>
                                </a:moveTo>
                                <a:lnTo>
                                  <a:pt x="24209" y="0"/>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Shape 5261"/>
                        <wps:cNvSpPr>
                          <a:spLocks/>
                        </wps:cNvSpPr>
                        <wps:spPr bwMode="auto">
                          <a:xfrm>
                            <a:off x="3024" y="5653"/>
                            <a:ext cx="242" cy="0"/>
                          </a:xfrm>
                          <a:custGeom>
                            <a:avLst/>
                            <a:gdLst>
                              <a:gd name="T0" fmla="*/ 0 w 24209"/>
                              <a:gd name="T1" fmla="*/ 242 w 24209"/>
                              <a:gd name="T2" fmla="*/ 0 60000 65536"/>
                              <a:gd name="T3" fmla="*/ 0 60000 65536"/>
                              <a:gd name="T4" fmla="*/ 0 w 24209"/>
                              <a:gd name="T5" fmla="*/ 24209 w 24209"/>
                            </a:gdLst>
                            <a:ahLst/>
                            <a:cxnLst>
                              <a:cxn ang="T2">
                                <a:pos x="T0" y="0"/>
                              </a:cxn>
                              <a:cxn ang="T3">
                                <a:pos x="T1" y="0"/>
                              </a:cxn>
                            </a:cxnLst>
                            <a:rect l="T4" t="0" r="T5" b="0"/>
                            <a:pathLst>
                              <a:path w="24209">
                                <a:moveTo>
                                  <a:pt x="0" y="0"/>
                                </a:moveTo>
                                <a:lnTo>
                                  <a:pt x="24209" y="0"/>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Shape 5262"/>
                        <wps:cNvSpPr>
                          <a:spLocks/>
                        </wps:cNvSpPr>
                        <wps:spPr bwMode="auto">
                          <a:xfrm>
                            <a:off x="3024" y="3091"/>
                            <a:ext cx="242" cy="0"/>
                          </a:xfrm>
                          <a:custGeom>
                            <a:avLst/>
                            <a:gdLst>
                              <a:gd name="T0" fmla="*/ 0 w 24209"/>
                              <a:gd name="T1" fmla="*/ 242 w 24209"/>
                              <a:gd name="T2" fmla="*/ 0 60000 65536"/>
                              <a:gd name="T3" fmla="*/ 0 60000 65536"/>
                              <a:gd name="T4" fmla="*/ 0 w 24209"/>
                              <a:gd name="T5" fmla="*/ 24209 w 24209"/>
                            </a:gdLst>
                            <a:ahLst/>
                            <a:cxnLst>
                              <a:cxn ang="T2">
                                <a:pos x="T0" y="0"/>
                              </a:cxn>
                              <a:cxn ang="T3">
                                <a:pos x="T1" y="0"/>
                              </a:cxn>
                            </a:cxnLst>
                            <a:rect l="T4" t="0" r="T5" b="0"/>
                            <a:pathLst>
                              <a:path w="24209">
                                <a:moveTo>
                                  <a:pt x="0" y="0"/>
                                </a:moveTo>
                                <a:lnTo>
                                  <a:pt x="24209" y="0"/>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Shape 5263"/>
                        <wps:cNvSpPr>
                          <a:spLocks/>
                        </wps:cNvSpPr>
                        <wps:spPr bwMode="auto">
                          <a:xfrm>
                            <a:off x="3024" y="574"/>
                            <a:ext cx="242" cy="0"/>
                          </a:xfrm>
                          <a:custGeom>
                            <a:avLst/>
                            <a:gdLst>
                              <a:gd name="T0" fmla="*/ 0 w 24209"/>
                              <a:gd name="T1" fmla="*/ 242 w 24209"/>
                              <a:gd name="T2" fmla="*/ 0 60000 65536"/>
                              <a:gd name="T3" fmla="*/ 0 60000 65536"/>
                              <a:gd name="T4" fmla="*/ 0 w 24209"/>
                              <a:gd name="T5" fmla="*/ 24209 w 24209"/>
                            </a:gdLst>
                            <a:ahLst/>
                            <a:cxnLst>
                              <a:cxn ang="T2">
                                <a:pos x="T0" y="0"/>
                              </a:cxn>
                              <a:cxn ang="T3">
                                <a:pos x="T1" y="0"/>
                              </a:cxn>
                            </a:cxnLst>
                            <a:rect l="T4" t="0" r="T5" b="0"/>
                            <a:pathLst>
                              <a:path w="24209">
                                <a:moveTo>
                                  <a:pt x="0" y="0"/>
                                </a:moveTo>
                                <a:lnTo>
                                  <a:pt x="24209" y="0"/>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Shape 5264"/>
                        <wps:cNvSpPr>
                          <a:spLocks/>
                        </wps:cNvSpPr>
                        <wps:spPr bwMode="auto">
                          <a:xfrm>
                            <a:off x="3300" y="8172"/>
                            <a:ext cx="10884" cy="0"/>
                          </a:xfrm>
                          <a:custGeom>
                            <a:avLst/>
                            <a:gdLst>
                              <a:gd name="T0" fmla="*/ 0 w 1088388"/>
                              <a:gd name="T1" fmla="*/ 10884 w 1088388"/>
                              <a:gd name="T2" fmla="*/ 0 60000 65536"/>
                              <a:gd name="T3" fmla="*/ 0 60000 65536"/>
                              <a:gd name="T4" fmla="*/ 0 w 1088388"/>
                              <a:gd name="T5" fmla="*/ 1088388 w 1088388"/>
                            </a:gdLst>
                            <a:ahLst/>
                            <a:cxnLst>
                              <a:cxn ang="T2">
                                <a:pos x="T0" y="0"/>
                              </a:cxn>
                              <a:cxn ang="T3">
                                <a:pos x="T1" y="0"/>
                              </a:cxn>
                            </a:cxnLst>
                            <a:rect l="T4" t="0" r="T5" b="0"/>
                            <a:pathLst>
                              <a:path w="1088388">
                                <a:moveTo>
                                  <a:pt x="0" y="0"/>
                                </a:moveTo>
                                <a:lnTo>
                                  <a:pt x="1088388" y="0"/>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Shape 5265"/>
                        <wps:cNvSpPr>
                          <a:spLocks/>
                        </wps:cNvSpPr>
                        <wps:spPr bwMode="auto">
                          <a:xfrm>
                            <a:off x="3300" y="8215"/>
                            <a:ext cx="0" cy="304"/>
                          </a:xfrm>
                          <a:custGeom>
                            <a:avLst/>
                            <a:gdLst>
                              <a:gd name="T0" fmla="*/ 304 h 30437"/>
                              <a:gd name="T1" fmla="*/ 0 h 30437"/>
                              <a:gd name="T2" fmla="*/ 0 60000 65536"/>
                              <a:gd name="T3" fmla="*/ 0 60000 65536"/>
                              <a:gd name="T4" fmla="*/ 0 h 30437"/>
                              <a:gd name="T5" fmla="*/ 30437 h 30437"/>
                            </a:gdLst>
                            <a:ahLst/>
                            <a:cxnLst>
                              <a:cxn ang="T2">
                                <a:pos x="0" y="T0"/>
                              </a:cxn>
                              <a:cxn ang="T3">
                                <a:pos x="0" y="T1"/>
                              </a:cxn>
                            </a:cxnLst>
                            <a:rect l="0" t="T4" r="0" b="T5"/>
                            <a:pathLst>
                              <a:path h="30437">
                                <a:moveTo>
                                  <a:pt x="0" y="30437"/>
                                </a:moveTo>
                                <a:lnTo>
                                  <a:pt x="0" y="0"/>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Shape 5266"/>
                        <wps:cNvSpPr>
                          <a:spLocks/>
                        </wps:cNvSpPr>
                        <wps:spPr bwMode="auto">
                          <a:xfrm>
                            <a:off x="5484" y="8215"/>
                            <a:ext cx="0" cy="304"/>
                          </a:xfrm>
                          <a:custGeom>
                            <a:avLst/>
                            <a:gdLst>
                              <a:gd name="T0" fmla="*/ 304 h 30437"/>
                              <a:gd name="T1" fmla="*/ 0 h 30437"/>
                              <a:gd name="T2" fmla="*/ 0 60000 65536"/>
                              <a:gd name="T3" fmla="*/ 0 60000 65536"/>
                              <a:gd name="T4" fmla="*/ 0 h 30437"/>
                              <a:gd name="T5" fmla="*/ 30437 h 30437"/>
                            </a:gdLst>
                            <a:ahLst/>
                            <a:cxnLst>
                              <a:cxn ang="T2">
                                <a:pos x="0" y="T0"/>
                              </a:cxn>
                              <a:cxn ang="T3">
                                <a:pos x="0" y="T1"/>
                              </a:cxn>
                            </a:cxnLst>
                            <a:rect l="0" t="T4" r="0" b="T5"/>
                            <a:pathLst>
                              <a:path h="30437">
                                <a:moveTo>
                                  <a:pt x="0" y="30437"/>
                                </a:moveTo>
                                <a:lnTo>
                                  <a:pt x="0" y="0"/>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Shape 5267"/>
                        <wps:cNvSpPr>
                          <a:spLocks/>
                        </wps:cNvSpPr>
                        <wps:spPr bwMode="auto">
                          <a:xfrm>
                            <a:off x="7669" y="8215"/>
                            <a:ext cx="0" cy="304"/>
                          </a:xfrm>
                          <a:custGeom>
                            <a:avLst/>
                            <a:gdLst>
                              <a:gd name="T0" fmla="*/ 304 h 30437"/>
                              <a:gd name="T1" fmla="*/ 0 h 30437"/>
                              <a:gd name="T2" fmla="*/ 0 60000 65536"/>
                              <a:gd name="T3" fmla="*/ 0 60000 65536"/>
                              <a:gd name="T4" fmla="*/ 0 h 30437"/>
                              <a:gd name="T5" fmla="*/ 30437 h 30437"/>
                            </a:gdLst>
                            <a:ahLst/>
                            <a:cxnLst>
                              <a:cxn ang="T2">
                                <a:pos x="0" y="T0"/>
                              </a:cxn>
                              <a:cxn ang="T3">
                                <a:pos x="0" y="T1"/>
                              </a:cxn>
                            </a:cxnLst>
                            <a:rect l="0" t="T4" r="0" b="T5"/>
                            <a:pathLst>
                              <a:path h="30437">
                                <a:moveTo>
                                  <a:pt x="0" y="30437"/>
                                </a:moveTo>
                                <a:lnTo>
                                  <a:pt x="0" y="0"/>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Shape 5268"/>
                        <wps:cNvSpPr>
                          <a:spLocks/>
                        </wps:cNvSpPr>
                        <wps:spPr bwMode="auto">
                          <a:xfrm>
                            <a:off x="9852" y="8215"/>
                            <a:ext cx="0" cy="304"/>
                          </a:xfrm>
                          <a:custGeom>
                            <a:avLst/>
                            <a:gdLst>
                              <a:gd name="T0" fmla="*/ 304 h 30437"/>
                              <a:gd name="T1" fmla="*/ 0 h 30437"/>
                              <a:gd name="T2" fmla="*/ 0 60000 65536"/>
                              <a:gd name="T3" fmla="*/ 0 60000 65536"/>
                              <a:gd name="T4" fmla="*/ 0 h 30437"/>
                              <a:gd name="T5" fmla="*/ 30437 h 30437"/>
                            </a:gdLst>
                            <a:ahLst/>
                            <a:cxnLst>
                              <a:cxn ang="T2">
                                <a:pos x="0" y="T0"/>
                              </a:cxn>
                              <a:cxn ang="T3">
                                <a:pos x="0" y="T1"/>
                              </a:cxn>
                            </a:cxnLst>
                            <a:rect l="0" t="T4" r="0" b="T5"/>
                            <a:pathLst>
                              <a:path h="30437">
                                <a:moveTo>
                                  <a:pt x="0" y="30437"/>
                                </a:moveTo>
                                <a:lnTo>
                                  <a:pt x="0" y="0"/>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Shape 5269"/>
                        <wps:cNvSpPr>
                          <a:spLocks/>
                        </wps:cNvSpPr>
                        <wps:spPr bwMode="auto">
                          <a:xfrm>
                            <a:off x="12036" y="8215"/>
                            <a:ext cx="0" cy="304"/>
                          </a:xfrm>
                          <a:custGeom>
                            <a:avLst/>
                            <a:gdLst>
                              <a:gd name="T0" fmla="*/ 304 h 30437"/>
                              <a:gd name="T1" fmla="*/ 0 h 30437"/>
                              <a:gd name="T2" fmla="*/ 0 60000 65536"/>
                              <a:gd name="T3" fmla="*/ 0 60000 65536"/>
                              <a:gd name="T4" fmla="*/ 0 h 30437"/>
                              <a:gd name="T5" fmla="*/ 30437 h 30437"/>
                            </a:gdLst>
                            <a:ahLst/>
                            <a:cxnLst>
                              <a:cxn ang="T2">
                                <a:pos x="0" y="T0"/>
                              </a:cxn>
                              <a:cxn ang="T3">
                                <a:pos x="0" y="T1"/>
                              </a:cxn>
                            </a:cxnLst>
                            <a:rect l="0" t="T4" r="0" b="T5"/>
                            <a:pathLst>
                              <a:path h="30437">
                                <a:moveTo>
                                  <a:pt x="0" y="30437"/>
                                </a:moveTo>
                                <a:lnTo>
                                  <a:pt x="0" y="0"/>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Shape 5270"/>
                        <wps:cNvSpPr>
                          <a:spLocks/>
                        </wps:cNvSpPr>
                        <wps:spPr bwMode="auto">
                          <a:xfrm>
                            <a:off x="14219" y="8215"/>
                            <a:ext cx="0" cy="304"/>
                          </a:xfrm>
                          <a:custGeom>
                            <a:avLst/>
                            <a:gdLst>
                              <a:gd name="T0" fmla="*/ 304 h 30437"/>
                              <a:gd name="T1" fmla="*/ 0 h 30437"/>
                              <a:gd name="T2" fmla="*/ 0 60000 65536"/>
                              <a:gd name="T3" fmla="*/ 0 60000 65536"/>
                              <a:gd name="T4" fmla="*/ 0 h 30437"/>
                              <a:gd name="T5" fmla="*/ 30437 h 30437"/>
                            </a:gdLst>
                            <a:ahLst/>
                            <a:cxnLst>
                              <a:cxn ang="T2">
                                <a:pos x="0" y="T0"/>
                              </a:cxn>
                              <a:cxn ang="T3">
                                <a:pos x="0" y="T1"/>
                              </a:cxn>
                            </a:cxnLst>
                            <a:rect l="0" t="T4" r="0" b="T5"/>
                            <a:pathLst>
                              <a:path h="30437">
                                <a:moveTo>
                                  <a:pt x="0" y="30437"/>
                                </a:moveTo>
                                <a:lnTo>
                                  <a:pt x="0" y="0"/>
                                </a:lnTo>
                              </a:path>
                            </a:pathLst>
                          </a:custGeom>
                          <a:noFill/>
                          <a:ln w="345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Shape 5271"/>
                        <wps:cNvSpPr>
                          <a:spLocks/>
                        </wps:cNvSpPr>
                        <wps:spPr bwMode="auto">
                          <a:xfrm>
                            <a:off x="3665" y="1333"/>
                            <a:ext cx="1628" cy="4255"/>
                          </a:xfrm>
                          <a:custGeom>
                            <a:avLst/>
                            <a:gdLst>
                              <a:gd name="T0" fmla="*/ 0 w 162869"/>
                              <a:gd name="T1" fmla="*/ 0 h 425536"/>
                              <a:gd name="T2" fmla="*/ 207 w 162869"/>
                              <a:gd name="T3" fmla="*/ 565 h 425536"/>
                              <a:gd name="T4" fmla="*/ 381 w 162869"/>
                              <a:gd name="T5" fmla="*/ 1173 h 425536"/>
                              <a:gd name="T6" fmla="*/ 554 w 162869"/>
                              <a:gd name="T7" fmla="*/ 1780 h 425536"/>
                              <a:gd name="T8" fmla="*/ 727 w 162869"/>
                              <a:gd name="T9" fmla="*/ 2389 h 425536"/>
                              <a:gd name="T10" fmla="*/ 901 w 162869"/>
                              <a:gd name="T11" fmla="*/ 2996 h 425536"/>
                              <a:gd name="T12" fmla="*/ 1109 w 162869"/>
                              <a:gd name="T13" fmla="*/ 3517 h 425536"/>
                              <a:gd name="T14" fmla="*/ 1351 w 162869"/>
                              <a:gd name="T15" fmla="*/ 3951 h 425536"/>
                              <a:gd name="T16" fmla="*/ 1490 w 162869"/>
                              <a:gd name="T17" fmla="*/ 4125 h 425536"/>
                              <a:gd name="T18" fmla="*/ 1628 w 162869"/>
                              <a:gd name="T19" fmla="*/ 4255 h 42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2869"/>
                              <a:gd name="T31" fmla="*/ 0 h 425536"/>
                              <a:gd name="T32" fmla="*/ 162869 w 162869"/>
                              <a:gd name="T33" fmla="*/ 425536 h 42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2869" h="425536">
                                <a:moveTo>
                                  <a:pt x="0" y="0"/>
                                </a:moveTo>
                                <a:lnTo>
                                  <a:pt x="20751" y="56546"/>
                                </a:lnTo>
                                <a:lnTo>
                                  <a:pt x="38158" y="117304"/>
                                </a:lnTo>
                                <a:lnTo>
                                  <a:pt x="55427" y="178004"/>
                                </a:lnTo>
                                <a:lnTo>
                                  <a:pt x="72719" y="238877"/>
                                </a:lnTo>
                                <a:lnTo>
                                  <a:pt x="90150" y="299635"/>
                                </a:lnTo>
                                <a:lnTo>
                                  <a:pt x="110900" y="351680"/>
                                </a:lnTo>
                                <a:lnTo>
                                  <a:pt x="135201" y="395128"/>
                                </a:lnTo>
                                <a:lnTo>
                                  <a:pt x="149035" y="412553"/>
                                </a:lnTo>
                                <a:lnTo>
                                  <a:pt x="162869" y="425536"/>
                                </a:lnTo>
                              </a:path>
                            </a:pathLst>
                          </a:custGeom>
                          <a:noFill/>
                          <a:ln w="6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Shape 5272"/>
                        <wps:cNvSpPr>
                          <a:spLocks/>
                        </wps:cNvSpPr>
                        <wps:spPr bwMode="auto">
                          <a:xfrm>
                            <a:off x="5293" y="5458"/>
                            <a:ext cx="3224" cy="391"/>
                          </a:xfrm>
                          <a:custGeom>
                            <a:avLst/>
                            <a:gdLst>
                              <a:gd name="T0" fmla="*/ 0 w 322371"/>
                              <a:gd name="T1" fmla="*/ 130 h 39120"/>
                              <a:gd name="T2" fmla="*/ 173 w 322371"/>
                              <a:gd name="T3" fmla="*/ 260 h 39120"/>
                              <a:gd name="T4" fmla="*/ 347 w 322371"/>
                              <a:gd name="T5" fmla="*/ 303 h 39120"/>
                              <a:gd name="T6" fmla="*/ 728 w 322371"/>
                              <a:gd name="T7" fmla="*/ 391 h 39120"/>
                              <a:gd name="T8" fmla="*/ 1144 w 322371"/>
                              <a:gd name="T9" fmla="*/ 346 h 39120"/>
                              <a:gd name="T10" fmla="*/ 1595 w 322371"/>
                              <a:gd name="T11" fmla="*/ 260 h 39120"/>
                              <a:gd name="T12" fmla="*/ 2046 w 322371"/>
                              <a:gd name="T13" fmla="*/ 173 h 39120"/>
                              <a:gd name="T14" fmla="*/ 2496 w 322371"/>
                              <a:gd name="T15" fmla="*/ 87 h 39120"/>
                              <a:gd name="T16" fmla="*/ 2878 w 322371"/>
                              <a:gd name="T17" fmla="*/ 0 h 39120"/>
                              <a:gd name="T18" fmla="*/ 3224 w 322371"/>
                              <a:gd name="T19" fmla="*/ 43 h 391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2371"/>
                              <a:gd name="T31" fmla="*/ 0 h 39120"/>
                              <a:gd name="T32" fmla="*/ 322371 w 322371"/>
                              <a:gd name="T33" fmla="*/ 39120 h 391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2371" h="39120">
                                <a:moveTo>
                                  <a:pt x="0" y="12982"/>
                                </a:moveTo>
                                <a:lnTo>
                                  <a:pt x="17338" y="25965"/>
                                </a:lnTo>
                                <a:lnTo>
                                  <a:pt x="34722" y="30292"/>
                                </a:lnTo>
                                <a:lnTo>
                                  <a:pt x="72765" y="39120"/>
                                </a:lnTo>
                                <a:lnTo>
                                  <a:pt x="114404" y="34620"/>
                                </a:lnTo>
                                <a:lnTo>
                                  <a:pt x="159456" y="25965"/>
                                </a:lnTo>
                                <a:lnTo>
                                  <a:pt x="204554" y="17310"/>
                                </a:lnTo>
                                <a:lnTo>
                                  <a:pt x="249606" y="8655"/>
                                </a:lnTo>
                                <a:lnTo>
                                  <a:pt x="287786" y="0"/>
                                </a:lnTo>
                                <a:lnTo>
                                  <a:pt x="322371" y="4328"/>
                                </a:lnTo>
                              </a:path>
                            </a:pathLst>
                          </a:custGeom>
                          <a:noFill/>
                          <a:ln w="6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Shape 5273"/>
                        <wps:cNvSpPr>
                          <a:spLocks/>
                        </wps:cNvSpPr>
                        <wps:spPr bwMode="auto">
                          <a:xfrm>
                            <a:off x="8517" y="5501"/>
                            <a:ext cx="1698" cy="1260"/>
                          </a:xfrm>
                          <a:custGeom>
                            <a:avLst/>
                            <a:gdLst>
                              <a:gd name="T0" fmla="*/ 0 w 169785"/>
                              <a:gd name="T1" fmla="*/ 0 h 125959"/>
                              <a:gd name="T2" fmla="*/ 278 w 169785"/>
                              <a:gd name="T3" fmla="*/ 87 h 125959"/>
                              <a:gd name="T4" fmla="*/ 485 w 169785"/>
                              <a:gd name="T5" fmla="*/ 216 h 125959"/>
                              <a:gd name="T6" fmla="*/ 658 w 169785"/>
                              <a:gd name="T7" fmla="*/ 391 h 125959"/>
                              <a:gd name="T8" fmla="*/ 798 w 169785"/>
                              <a:gd name="T9" fmla="*/ 564 h 125959"/>
                              <a:gd name="T10" fmla="*/ 971 w 169785"/>
                              <a:gd name="T11" fmla="*/ 738 h 125959"/>
                              <a:gd name="T12" fmla="*/ 1178 w 169785"/>
                              <a:gd name="T13" fmla="*/ 955 h 125959"/>
                              <a:gd name="T14" fmla="*/ 1387 w 169785"/>
                              <a:gd name="T15" fmla="*/ 1128 h 125959"/>
                              <a:gd name="T16" fmla="*/ 1698 w 169785"/>
                              <a:gd name="T17" fmla="*/ 1260 h 125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9785"/>
                              <a:gd name="T28" fmla="*/ 0 h 125959"/>
                              <a:gd name="T29" fmla="*/ 169785 w 169785"/>
                              <a:gd name="T30" fmla="*/ 125959 h 1259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9785" h="125959">
                                <a:moveTo>
                                  <a:pt x="0" y="0"/>
                                </a:moveTo>
                                <a:lnTo>
                                  <a:pt x="27760" y="8655"/>
                                </a:lnTo>
                                <a:lnTo>
                                  <a:pt x="48510" y="21637"/>
                                </a:lnTo>
                                <a:lnTo>
                                  <a:pt x="65802" y="39120"/>
                                </a:lnTo>
                                <a:lnTo>
                                  <a:pt x="79774" y="56430"/>
                                </a:lnTo>
                                <a:lnTo>
                                  <a:pt x="97067" y="73740"/>
                                </a:lnTo>
                                <a:lnTo>
                                  <a:pt x="117817" y="95493"/>
                                </a:lnTo>
                                <a:lnTo>
                                  <a:pt x="138660" y="112803"/>
                                </a:lnTo>
                                <a:lnTo>
                                  <a:pt x="169785" y="125959"/>
                                </a:lnTo>
                              </a:path>
                            </a:pathLst>
                          </a:custGeom>
                          <a:noFill/>
                          <a:ln w="6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Shape 5274"/>
                        <wps:cNvSpPr>
                          <a:spLocks/>
                        </wps:cNvSpPr>
                        <wps:spPr bwMode="auto">
                          <a:xfrm>
                            <a:off x="10215" y="6761"/>
                            <a:ext cx="3779" cy="868"/>
                          </a:xfrm>
                          <a:custGeom>
                            <a:avLst/>
                            <a:gdLst>
                              <a:gd name="T0" fmla="*/ 0 w 377890"/>
                              <a:gd name="T1" fmla="*/ 0 h 86809"/>
                              <a:gd name="T2" fmla="*/ 382 w 377890"/>
                              <a:gd name="T3" fmla="*/ 130 h 86809"/>
                              <a:gd name="T4" fmla="*/ 798 w 377890"/>
                              <a:gd name="T5" fmla="*/ 259 h 86809"/>
                              <a:gd name="T6" fmla="*/ 1249 w 377890"/>
                              <a:gd name="T7" fmla="*/ 346 h 86809"/>
                              <a:gd name="T8" fmla="*/ 1768 w 377890"/>
                              <a:gd name="T9" fmla="*/ 477 h 86809"/>
                              <a:gd name="T10" fmla="*/ 2774 w 377890"/>
                              <a:gd name="T11" fmla="*/ 650 h 86809"/>
                              <a:gd name="T12" fmla="*/ 3294 w 377890"/>
                              <a:gd name="T13" fmla="*/ 780 h 86809"/>
                              <a:gd name="T14" fmla="*/ 3779 w 377890"/>
                              <a:gd name="T15" fmla="*/ 868 h 86809"/>
                              <a:gd name="T16" fmla="*/ 0 60000 65536"/>
                              <a:gd name="T17" fmla="*/ 0 60000 65536"/>
                              <a:gd name="T18" fmla="*/ 0 60000 65536"/>
                              <a:gd name="T19" fmla="*/ 0 60000 65536"/>
                              <a:gd name="T20" fmla="*/ 0 60000 65536"/>
                              <a:gd name="T21" fmla="*/ 0 60000 65536"/>
                              <a:gd name="T22" fmla="*/ 0 60000 65536"/>
                              <a:gd name="T23" fmla="*/ 0 60000 65536"/>
                              <a:gd name="T24" fmla="*/ 0 w 377890"/>
                              <a:gd name="T25" fmla="*/ 0 h 86809"/>
                              <a:gd name="T26" fmla="*/ 377890 w 377890"/>
                              <a:gd name="T27" fmla="*/ 86809 h 8680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77890" h="86809">
                                <a:moveTo>
                                  <a:pt x="0" y="0"/>
                                </a:moveTo>
                                <a:lnTo>
                                  <a:pt x="38181" y="12982"/>
                                </a:lnTo>
                                <a:lnTo>
                                  <a:pt x="79774" y="25936"/>
                                </a:lnTo>
                                <a:lnTo>
                                  <a:pt x="124872" y="34591"/>
                                </a:lnTo>
                                <a:lnTo>
                                  <a:pt x="176840" y="47718"/>
                                </a:lnTo>
                                <a:lnTo>
                                  <a:pt x="277365" y="65028"/>
                                </a:lnTo>
                                <a:lnTo>
                                  <a:pt x="329380" y="78010"/>
                                </a:lnTo>
                                <a:lnTo>
                                  <a:pt x="377890" y="86809"/>
                                </a:lnTo>
                              </a:path>
                            </a:pathLst>
                          </a:custGeom>
                          <a:noFill/>
                          <a:ln w="6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Shape 5275"/>
                        <wps:cNvSpPr>
                          <a:spLocks/>
                        </wps:cNvSpPr>
                        <wps:spPr bwMode="auto">
                          <a:xfrm>
                            <a:off x="3665" y="3635"/>
                            <a:ext cx="416" cy="434"/>
                          </a:xfrm>
                          <a:custGeom>
                            <a:avLst/>
                            <a:gdLst>
                              <a:gd name="T0" fmla="*/ 35 w 41616"/>
                              <a:gd name="T1" fmla="*/ 0 h 43448"/>
                              <a:gd name="T2" fmla="*/ 416 w 41616"/>
                              <a:gd name="T3" fmla="*/ 346 h 43448"/>
                              <a:gd name="T4" fmla="*/ 381 w 41616"/>
                              <a:gd name="T5" fmla="*/ 434 h 43448"/>
                              <a:gd name="T6" fmla="*/ 0 w 41616"/>
                              <a:gd name="T7" fmla="*/ 86 h 43448"/>
                              <a:gd name="T8" fmla="*/ 35 w 41616"/>
                              <a:gd name="T9" fmla="*/ 0 h 43448"/>
                              <a:gd name="T10" fmla="*/ 0 60000 65536"/>
                              <a:gd name="T11" fmla="*/ 0 60000 65536"/>
                              <a:gd name="T12" fmla="*/ 0 60000 65536"/>
                              <a:gd name="T13" fmla="*/ 0 60000 65536"/>
                              <a:gd name="T14" fmla="*/ 0 60000 65536"/>
                              <a:gd name="T15" fmla="*/ 0 w 41616"/>
                              <a:gd name="T16" fmla="*/ 0 h 43448"/>
                              <a:gd name="T17" fmla="*/ 41616 w 41616"/>
                              <a:gd name="T18" fmla="*/ 43448 h 43448"/>
                            </a:gdLst>
                            <a:ahLst/>
                            <a:cxnLst>
                              <a:cxn ang="T10">
                                <a:pos x="T0" y="T1"/>
                              </a:cxn>
                              <a:cxn ang="T11">
                                <a:pos x="T2" y="T3"/>
                              </a:cxn>
                              <a:cxn ang="T12">
                                <a:pos x="T4" y="T5"/>
                              </a:cxn>
                              <a:cxn ang="T13">
                                <a:pos x="T6" y="T7"/>
                              </a:cxn>
                              <a:cxn ang="T14">
                                <a:pos x="T8" y="T9"/>
                              </a:cxn>
                            </a:cxnLst>
                            <a:rect l="T15" t="T16" r="T17" b="T18"/>
                            <a:pathLst>
                              <a:path w="41616" h="43448">
                                <a:moveTo>
                                  <a:pt x="3459" y="0"/>
                                </a:moveTo>
                                <a:lnTo>
                                  <a:pt x="41616" y="34620"/>
                                </a:lnTo>
                                <a:lnTo>
                                  <a:pt x="38158" y="43448"/>
                                </a:lnTo>
                                <a:lnTo>
                                  <a:pt x="0" y="8655"/>
                                </a:lnTo>
                                <a:lnTo>
                                  <a:pt x="3459"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34" name="Shape 5276"/>
                        <wps:cNvSpPr>
                          <a:spLocks/>
                        </wps:cNvSpPr>
                        <wps:spPr bwMode="auto">
                          <a:xfrm>
                            <a:off x="4046" y="3981"/>
                            <a:ext cx="70" cy="88"/>
                          </a:xfrm>
                          <a:custGeom>
                            <a:avLst/>
                            <a:gdLst>
                              <a:gd name="T0" fmla="*/ 35 w 6917"/>
                              <a:gd name="T1" fmla="*/ 0 h 8828"/>
                              <a:gd name="T2" fmla="*/ 70 w 6917"/>
                              <a:gd name="T3" fmla="*/ 43 h 8828"/>
                              <a:gd name="T4" fmla="*/ 35 w 6917"/>
                              <a:gd name="T5" fmla="*/ 88 h 8828"/>
                              <a:gd name="T6" fmla="*/ 0 w 6917"/>
                              <a:gd name="T7" fmla="*/ 43 h 8828"/>
                              <a:gd name="T8" fmla="*/ 35 w 6917"/>
                              <a:gd name="T9" fmla="*/ 0 h 8828"/>
                              <a:gd name="T10" fmla="*/ 0 60000 65536"/>
                              <a:gd name="T11" fmla="*/ 0 60000 65536"/>
                              <a:gd name="T12" fmla="*/ 0 60000 65536"/>
                              <a:gd name="T13" fmla="*/ 0 60000 65536"/>
                              <a:gd name="T14" fmla="*/ 0 60000 65536"/>
                              <a:gd name="T15" fmla="*/ 0 w 6917"/>
                              <a:gd name="T16" fmla="*/ 0 h 8828"/>
                              <a:gd name="T17" fmla="*/ 6917 w 6917"/>
                              <a:gd name="T18" fmla="*/ 8828 h 8828"/>
                            </a:gdLst>
                            <a:ahLst/>
                            <a:cxnLst>
                              <a:cxn ang="T10">
                                <a:pos x="T0" y="T1"/>
                              </a:cxn>
                              <a:cxn ang="T11">
                                <a:pos x="T2" y="T3"/>
                              </a:cxn>
                              <a:cxn ang="T12">
                                <a:pos x="T4" y="T5"/>
                              </a:cxn>
                              <a:cxn ang="T13">
                                <a:pos x="T6" y="T7"/>
                              </a:cxn>
                              <a:cxn ang="T14">
                                <a:pos x="T8" y="T9"/>
                              </a:cxn>
                            </a:cxnLst>
                            <a:rect l="T15" t="T16" r="T17" b="T18"/>
                            <a:pathLst>
                              <a:path w="6917" h="8828">
                                <a:moveTo>
                                  <a:pt x="3458" y="0"/>
                                </a:moveTo>
                                <a:lnTo>
                                  <a:pt x="6917" y="4327"/>
                                </a:lnTo>
                                <a:lnTo>
                                  <a:pt x="3458" y="8828"/>
                                </a:lnTo>
                                <a:lnTo>
                                  <a:pt x="0" y="4327"/>
                                </a:lnTo>
                                <a:lnTo>
                                  <a:pt x="3458"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35" name="Shape 5277"/>
                        <wps:cNvSpPr>
                          <a:spLocks/>
                        </wps:cNvSpPr>
                        <wps:spPr bwMode="auto">
                          <a:xfrm>
                            <a:off x="4323" y="4199"/>
                            <a:ext cx="104" cy="130"/>
                          </a:xfrm>
                          <a:custGeom>
                            <a:avLst/>
                            <a:gdLst>
                              <a:gd name="T0" fmla="*/ 35 w 10375"/>
                              <a:gd name="T1" fmla="*/ 0 h 12982"/>
                              <a:gd name="T2" fmla="*/ 104 w 10375"/>
                              <a:gd name="T3" fmla="*/ 87 h 12982"/>
                              <a:gd name="T4" fmla="*/ 69 w 10375"/>
                              <a:gd name="T5" fmla="*/ 130 h 12982"/>
                              <a:gd name="T6" fmla="*/ 0 w 10375"/>
                              <a:gd name="T7" fmla="*/ 43 h 12982"/>
                              <a:gd name="T8" fmla="*/ 35 w 10375"/>
                              <a:gd name="T9" fmla="*/ 0 h 12982"/>
                              <a:gd name="T10" fmla="*/ 0 60000 65536"/>
                              <a:gd name="T11" fmla="*/ 0 60000 65536"/>
                              <a:gd name="T12" fmla="*/ 0 60000 65536"/>
                              <a:gd name="T13" fmla="*/ 0 60000 65536"/>
                              <a:gd name="T14" fmla="*/ 0 60000 65536"/>
                              <a:gd name="T15" fmla="*/ 0 w 10375"/>
                              <a:gd name="T16" fmla="*/ 0 h 12982"/>
                              <a:gd name="T17" fmla="*/ 10375 w 10375"/>
                              <a:gd name="T18" fmla="*/ 12982 h 12982"/>
                            </a:gdLst>
                            <a:ahLst/>
                            <a:cxnLst>
                              <a:cxn ang="T10">
                                <a:pos x="T0" y="T1"/>
                              </a:cxn>
                              <a:cxn ang="T11">
                                <a:pos x="T2" y="T3"/>
                              </a:cxn>
                              <a:cxn ang="T12">
                                <a:pos x="T4" y="T5"/>
                              </a:cxn>
                              <a:cxn ang="T13">
                                <a:pos x="T6" y="T7"/>
                              </a:cxn>
                              <a:cxn ang="T14">
                                <a:pos x="T8" y="T9"/>
                              </a:cxn>
                            </a:cxnLst>
                            <a:rect l="T15" t="T16" r="T17" b="T18"/>
                            <a:pathLst>
                              <a:path w="10375" h="12982">
                                <a:moveTo>
                                  <a:pt x="3459" y="0"/>
                                </a:moveTo>
                                <a:lnTo>
                                  <a:pt x="10375" y="8655"/>
                                </a:lnTo>
                                <a:lnTo>
                                  <a:pt x="6917" y="12982"/>
                                </a:lnTo>
                                <a:lnTo>
                                  <a:pt x="0" y="4328"/>
                                </a:lnTo>
                                <a:lnTo>
                                  <a:pt x="3459"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76" name="Shape 5278"/>
                        <wps:cNvSpPr>
                          <a:spLocks/>
                        </wps:cNvSpPr>
                        <wps:spPr bwMode="auto">
                          <a:xfrm>
                            <a:off x="4392" y="4286"/>
                            <a:ext cx="209" cy="261"/>
                          </a:xfrm>
                          <a:custGeom>
                            <a:avLst/>
                            <a:gdLst>
                              <a:gd name="T0" fmla="*/ 35 w 20889"/>
                              <a:gd name="T1" fmla="*/ 0 h 26080"/>
                              <a:gd name="T2" fmla="*/ 209 w 20889"/>
                              <a:gd name="T3" fmla="*/ 173 h 26080"/>
                              <a:gd name="T4" fmla="*/ 174 w 20889"/>
                              <a:gd name="T5" fmla="*/ 261 h 26080"/>
                              <a:gd name="T6" fmla="*/ 0 w 20889"/>
                              <a:gd name="T7" fmla="*/ 87 h 26080"/>
                              <a:gd name="T8" fmla="*/ 35 w 20889"/>
                              <a:gd name="T9" fmla="*/ 0 h 26080"/>
                              <a:gd name="T10" fmla="*/ 0 60000 65536"/>
                              <a:gd name="T11" fmla="*/ 0 60000 65536"/>
                              <a:gd name="T12" fmla="*/ 0 60000 65536"/>
                              <a:gd name="T13" fmla="*/ 0 60000 65536"/>
                              <a:gd name="T14" fmla="*/ 0 60000 65536"/>
                              <a:gd name="T15" fmla="*/ 0 w 20889"/>
                              <a:gd name="T16" fmla="*/ 0 h 26080"/>
                              <a:gd name="T17" fmla="*/ 20889 w 20889"/>
                              <a:gd name="T18" fmla="*/ 26080 h 26080"/>
                            </a:gdLst>
                            <a:ahLst/>
                            <a:cxnLst>
                              <a:cxn ang="T10">
                                <a:pos x="T0" y="T1"/>
                              </a:cxn>
                              <a:cxn ang="T11">
                                <a:pos x="T2" y="T3"/>
                              </a:cxn>
                              <a:cxn ang="T12">
                                <a:pos x="T4" y="T5"/>
                              </a:cxn>
                              <a:cxn ang="T13">
                                <a:pos x="T6" y="T7"/>
                              </a:cxn>
                              <a:cxn ang="T14">
                                <a:pos x="T8" y="T9"/>
                              </a:cxn>
                            </a:cxnLst>
                            <a:rect l="T15" t="T16" r="T17" b="T18"/>
                            <a:pathLst>
                              <a:path w="20889" h="26080">
                                <a:moveTo>
                                  <a:pt x="3458" y="0"/>
                                </a:moveTo>
                                <a:lnTo>
                                  <a:pt x="20889" y="17310"/>
                                </a:lnTo>
                                <a:lnTo>
                                  <a:pt x="17430" y="26080"/>
                                </a:lnTo>
                                <a:lnTo>
                                  <a:pt x="0" y="8655"/>
                                </a:lnTo>
                                <a:lnTo>
                                  <a:pt x="3458"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77" name="Shape 5279"/>
                        <wps:cNvSpPr>
                          <a:spLocks/>
                        </wps:cNvSpPr>
                        <wps:spPr bwMode="auto">
                          <a:xfrm>
                            <a:off x="4566" y="4459"/>
                            <a:ext cx="173" cy="217"/>
                          </a:xfrm>
                          <a:custGeom>
                            <a:avLst/>
                            <a:gdLst>
                              <a:gd name="T0" fmla="*/ 35 w 17292"/>
                              <a:gd name="T1" fmla="*/ 0 h 21753"/>
                              <a:gd name="T2" fmla="*/ 173 w 17292"/>
                              <a:gd name="T3" fmla="*/ 131 h 21753"/>
                              <a:gd name="T4" fmla="*/ 138 w 17292"/>
                              <a:gd name="T5" fmla="*/ 217 h 21753"/>
                              <a:gd name="T6" fmla="*/ 0 w 17292"/>
                              <a:gd name="T7" fmla="*/ 87 h 21753"/>
                              <a:gd name="T8" fmla="*/ 35 w 17292"/>
                              <a:gd name="T9" fmla="*/ 0 h 21753"/>
                              <a:gd name="T10" fmla="*/ 0 60000 65536"/>
                              <a:gd name="T11" fmla="*/ 0 60000 65536"/>
                              <a:gd name="T12" fmla="*/ 0 60000 65536"/>
                              <a:gd name="T13" fmla="*/ 0 60000 65536"/>
                              <a:gd name="T14" fmla="*/ 0 60000 65536"/>
                              <a:gd name="T15" fmla="*/ 0 w 17292"/>
                              <a:gd name="T16" fmla="*/ 0 h 21753"/>
                              <a:gd name="T17" fmla="*/ 17292 w 17292"/>
                              <a:gd name="T18" fmla="*/ 21753 h 21753"/>
                            </a:gdLst>
                            <a:ahLst/>
                            <a:cxnLst>
                              <a:cxn ang="T10">
                                <a:pos x="T0" y="T1"/>
                              </a:cxn>
                              <a:cxn ang="T11">
                                <a:pos x="T2" y="T3"/>
                              </a:cxn>
                              <a:cxn ang="T12">
                                <a:pos x="T4" y="T5"/>
                              </a:cxn>
                              <a:cxn ang="T13">
                                <a:pos x="T6" y="T7"/>
                              </a:cxn>
                              <a:cxn ang="T14">
                                <a:pos x="T8" y="T9"/>
                              </a:cxn>
                            </a:cxnLst>
                            <a:rect l="T15" t="T16" r="T17" b="T18"/>
                            <a:pathLst>
                              <a:path w="17292" h="21753">
                                <a:moveTo>
                                  <a:pt x="3458" y="0"/>
                                </a:moveTo>
                                <a:lnTo>
                                  <a:pt x="17292" y="13098"/>
                                </a:lnTo>
                                <a:lnTo>
                                  <a:pt x="13834" y="21753"/>
                                </a:lnTo>
                                <a:lnTo>
                                  <a:pt x="0" y="8770"/>
                                </a:lnTo>
                                <a:lnTo>
                                  <a:pt x="3458"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78" name="Shape 5280"/>
                        <wps:cNvSpPr>
                          <a:spLocks/>
                        </wps:cNvSpPr>
                        <wps:spPr bwMode="auto">
                          <a:xfrm>
                            <a:off x="4947" y="4763"/>
                            <a:ext cx="104" cy="130"/>
                          </a:xfrm>
                          <a:custGeom>
                            <a:avLst/>
                            <a:gdLst>
                              <a:gd name="T0" fmla="*/ 34 w 10468"/>
                              <a:gd name="T1" fmla="*/ 0 h 12982"/>
                              <a:gd name="T2" fmla="*/ 104 w 10468"/>
                              <a:gd name="T3" fmla="*/ 43 h 12982"/>
                              <a:gd name="T4" fmla="*/ 70 w 10468"/>
                              <a:gd name="T5" fmla="*/ 130 h 12982"/>
                              <a:gd name="T6" fmla="*/ 0 w 10468"/>
                              <a:gd name="T7" fmla="*/ 87 h 12982"/>
                              <a:gd name="T8" fmla="*/ 34 w 10468"/>
                              <a:gd name="T9" fmla="*/ 0 h 12982"/>
                              <a:gd name="T10" fmla="*/ 0 60000 65536"/>
                              <a:gd name="T11" fmla="*/ 0 60000 65536"/>
                              <a:gd name="T12" fmla="*/ 0 60000 65536"/>
                              <a:gd name="T13" fmla="*/ 0 60000 65536"/>
                              <a:gd name="T14" fmla="*/ 0 60000 65536"/>
                              <a:gd name="T15" fmla="*/ 0 w 10468"/>
                              <a:gd name="T16" fmla="*/ 0 h 12982"/>
                              <a:gd name="T17" fmla="*/ 10468 w 10468"/>
                              <a:gd name="T18" fmla="*/ 12982 h 12982"/>
                            </a:gdLst>
                            <a:ahLst/>
                            <a:cxnLst>
                              <a:cxn ang="T10">
                                <a:pos x="T0" y="T1"/>
                              </a:cxn>
                              <a:cxn ang="T11">
                                <a:pos x="T2" y="T3"/>
                              </a:cxn>
                              <a:cxn ang="T12">
                                <a:pos x="T4" y="T5"/>
                              </a:cxn>
                              <a:cxn ang="T13">
                                <a:pos x="T6" y="T7"/>
                              </a:cxn>
                              <a:cxn ang="T14">
                                <a:pos x="T8" y="T9"/>
                              </a:cxn>
                            </a:cxnLst>
                            <a:rect l="T15" t="T16" r="T17" b="T18"/>
                            <a:pathLst>
                              <a:path w="10468" h="12982">
                                <a:moveTo>
                                  <a:pt x="3458" y="0"/>
                                </a:moveTo>
                                <a:lnTo>
                                  <a:pt x="10468" y="4327"/>
                                </a:lnTo>
                                <a:lnTo>
                                  <a:pt x="7009" y="12982"/>
                                </a:lnTo>
                                <a:lnTo>
                                  <a:pt x="0" y="8655"/>
                                </a:lnTo>
                                <a:lnTo>
                                  <a:pt x="3458"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79" name="Shape 5281"/>
                        <wps:cNvSpPr>
                          <a:spLocks/>
                        </wps:cNvSpPr>
                        <wps:spPr bwMode="auto">
                          <a:xfrm>
                            <a:off x="5017" y="4806"/>
                            <a:ext cx="311" cy="218"/>
                          </a:xfrm>
                          <a:custGeom>
                            <a:avLst/>
                            <a:gdLst>
                              <a:gd name="T0" fmla="*/ 35 w 31126"/>
                              <a:gd name="T1" fmla="*/ 0 h 21810"/>
                              <a:gd name="T2" fmla="*/ 311 w 31126"/>
                              <a:gd name="T3" fmla="*/ 130 h 21810"/>
                              <a:gd name="T4" fmla="*/ 276 w 31126"/>
                              <a:gd name="T5" fmla="*/ 218 h 21810"/>
                              <a:gd name="T6" fmla="*/ 0 w 31126"/>
                              <a:gd name="T7" fmla="*/ 87 h 21810"/>
                              <a:gd name="T8" fmla="*/ 35 w 31126"/>
                              <a:gd name="T9" fmla="*/ 0 h 21810"/>
                              <a:gd name="T10" fmla="*/ 0 60000 65536"/>
                              <a:gd name="T11" fmla="*/ 0 60000 65536"/>
                              <a:gd name="T12" fmla="*/ 0 60000 65536"/>
                              <a:gd name="T13" fmla="*/ 0 60000 65536"/>
                              <a:gd name="T14" fmla="*/ 0 60000 65536"/>
                              <a:gd name="T15" fmla="*/ 0 w 31126"/>
                              <a:gd name="T16" fmla="*/ 0 h 21810"/>
                              <a:gd name="T17" fmla="*/ 31126 w 31126"/>
                              <a:gd name="T18" fmla="*/ 21810 h 21810"/>
                            </a:gdLst>
                            <a:ahLst/>
                            <a:cxnLst>
                              <a:cxn ang="T10">
                                <a:pos x="T0" y="T1"/>
                              </a:cxn>
                              <a:cxn ang="T11">
                                <a:pos x="T2" y="T3"/>
                              </a:cxn>
                              <a:cxn ang="T12">
                                <a:pos x="T4" y="T5"/>
                              </a:cxn>
                              <a:cxn ang="T13">
                                <a:pos x="T6" y="T7"/>
                              </a:cxn>
                              <a:cxn ang="T14">
                                <a:pos x="T8" y="T9"/>
                              </a:cxn>
                            </a:cxnLst>
                            <a:rect l="T15" t="T16" r="T17" b="T18"/>
                            <a:pathLst>
                              <a:path w="31126" h="21810">
                                <a:moveTo>
                                  <a:pt x="3458" y="0"/>
                                </a:moveTo>
                                <a:lnTo>
                                  <a:pt x="31126" y="12982"/>
                                </a:lnTo>
                                <a:lnTo>
                                  <a:pt x="27667" y="21810"/>
                                </a:lnTo>
                                <a:lnTo>
                                  <a:pt x="0" y="8655"/>
                                </a:lnTo>
                                <a:lnTo>
                                  <a:pt x="3458"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80" name="Shape 5282"/>
                        <wps:cNvSpPr>
                          <a:spLocks/>
                        </wps:cNvSpPr>
                        <wps:spPr bwMode="auto">
                          <a:xfrm>
                            <a:off x="5293" y="4936"/>
                            <a:ext cx="382" cy="218"/>
                          </a:xfrm>
                          <a:custGeom>
                            <a:avLst/>
                            <a:gdLst>
                              <a:gd name="T0" fmla="*/ 35 w 38181"/>
                              <a:gd name="T1" fmla="*/ 0 h 21810"/>
                              <a:gd name="T2" fmla="*/ 382 w 38181"/>
                              <a:gd name="T3" fmla="*/ 131 h 21810"/>
                              <a:gd name="T4" fmla="*/ 347 w 38181"/>
                              <a:gd name="T5" fmla="*/ 218 h 21810"/>
                              <a:gd name="T6" fmla="*/ 0 w 38181"/>
                              <a:gd name="T7" fmla="*/ 88 h 21810"/>
                              <a:gd name="T8" fmla="*/ 35 w 38181"/>
                              <a:gd name="T9" fmla="*/ 0 h 21810"/>
                              <a:gd name="T10" fmla="*/ 0 60000 65536"/>
                              <a:gd name="T11" fmla="*/ 0 60000 65536"/>
                              <a:gd name="T12" fmla="*/ 0 60000 65536"/>
                              <a:gd name="T13" fmla="*/ 0 60000 65536"/>
                              <a:gd name="T14" fmla="*/ 0 60000 65536"/>
                              <a:gd name="T15" fmla="*/ 0 w 38181"/>
                              <a:gd name="T16" fmla="*/ 0 h 21810"/>
                              <a:gd name="T17" fmla="*/ 38181 w 38181"/>
                              <a:gd name="T18" fmla="*/ 21810 h 21810"/>
                            </a:gdLst>
                            <a:ahLst/>
                            <a:cxnLst>
                              <a:cxn ang="T10">
                                <a:pos x="T0" y="T1"/>
                              </a:cxn>
                              <a:cxn ang="T11">
                                <a:pos x="T2" y="T3"/>
                              </a:cxn>
                              <a:cxn ang="T12">
                                <a:pos x="T4" y="T5"/>
                              </a:cxn>
                              <a:cxn ang="T13">
                                <a:pos x="T6" y="T7"/>
                              </a:cxn>
                              <a:cxn ang="T14">
                                <a:pos x="T8" y="T9"/>
                              </a:cxn>
                            </a:cxnLst>
                            <a:rect l="T15" t="T16" r="T17" b="T18"/>
                            <a:pathLst>
                              <a:path w="38181" h="21810">
                                <a:moveTo>
                                  <a:pt x="3458" y="0"/>
                                </a:moveTo>
                                <a:lnTo>
                                  <a:pt x="38181" y="13155"/>
                                </a:lnTo>
                                <a:lnTo>
                                  <a:pt x="34722" y="21810"/>
                                </a:lnTo>
                                <a:lnTo>
                                  <a:pt x="0" y="8828"/>
                                </a:lnTo>
                                <a:lnTo>
                                  <a:pt x="3458"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81" name="Shape 5283"/>
                        <wps:cNvSpPr>
                          <a:spLocks/>
                        </wps:cNvSpPr>
                        <wps:spPr bwMode="auto">
                          <a:xfrm>
                            <a:off x="5641" y="5068"/>
                            <a:ext cx="138" cy="129"/>
                          </a:xfrm>
                          <a:custGeom>
                            <a:avLst/>
                            <a:gdLst>
                              <a:gd name="T0" fmla="*/ 0 w 13834"/>
                              <a:gd name="T1" fmla="*/ 0 h 12983"/>
                              <a:gd name="T2" fmla="*/ 138 w 13834"/>
                              <a:gd name="T3" fmla="*/ 43 h 12983"/>
                              <a:gd name="T4" fmla="*/ 138 w 13834"/>
                              <a:gd name="T5" fmla="*/ 129 h 12983"/>
                              <a:gd name="T6" fmla="*/ 0 w 13834"/>
                              <a:gd name="T7" fmla="*/ 86 h 12983"/>
                              <a:gd name="T8" fmla="*/ 0 w 13834"/>
                              <a:gd name="T9" fmla="*/ 0 h 12983"/>
                              <a:gd name="T10" fmla="*/ 0 60000 65536"/>
                              <a:gd name="T11" fmla="*/ 0 60000 65536"/>
                              <a:gd name="T12" fmla="*/ 0 60000 65536"/>
                              <a:gd name="T13" fmla="*/ 0 60000 65536"/>
                              <a:gd name="T14" fmla="*/ 0 60000 65536"/>
                              <a:gd name="T15" fmla="*/ 0 w 13834"/>
                              <a:gd name="T16" fmla="*/ 0 h 12983"/>
                              <a:gd name="T17" fmla="*/ 13834 w 13834"/>
                              <a:gd name="T18" fmla="*/ 12983 h 12983"/>
                            </a:gdLst>
                            <a:ahLst/>
                            <a:cxnLst>
                              <a:cxn ang="T10">
                                <a:pos x="T0" y="T1"/>
                              </a:cxn>
                              <a:cxn ang="T11">
                                <a:pos x="T2" y="T3"/>
                              </a:cxn>
                              <a:cxn ang="T12">
                                <a:pos x="T4" y="T5"/>
                              </a:cxn>
                              <a:cxn ang="T13">
                                <a:pos x="T6" y="T7"/>
                              </a:cxn>
                              <a:cxn ang="T14">
                                <a:pos x="T8" y="T9"/>
                              </a:cxn>
                            </a:cxnLst>
                            <a:rect l="T15" t="T16" r="T17" b="T18"/>
                            <a:pathLst>
                              <a:path w="13834" h="12983">
                                <a:moveTo>
                                  <a:pt x="0" y="0"/>
                                </a:moveTo>
                                <a:lnTo>
                                  <a:pt x="13834" y="4328"/>
                                </a:lnTo>
                                <a:lnTo>
                                  <a:pt x="13834" y="12983"/>
                                </a:lnTo>
                                <a:lnTo>
                                  <a:pt x="0" y="865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82" name="Shape 5284"/>
                        <wps:cNvSpPr>
                          <a:spLocks/>
                        </wps:cNvSpPr>
                        <wps:spPr bwMode="auto">
                          <a:xfrm>
                            <a:off x="6057" y="5241"/>
                            <a:ext cx="415" cy="217"/>
                          </a:xfrm>
                          <a:custGeom>
                            <a:avLst/>
                            <a:gdLst>
                              <a:gd name="T0" fmla="*/ 35 w 41501"/>
                              <a:gd name="T1" fmla="*/ 0 h 21753"/>
                              <a:gd name="T2" fmla="*/ 415 w 41501"/>
                              <a:gd name="T3" fmla="*/ 130 h 21753"/>
                              <a:gd name="T4" fmla="*/ 380 w 41501"/>
                              <a:gd name="T5" fmla="*/ 217 h 21753"/>
                              <a:gd name="T6" fmla="*/ 0 w 41501"/>
                              <a:gd name="T7" fmla="*/ 86 h 21753"/>
                              <a:gd name="T8" fmla="*/ 35 w 41501"/>
                              <a:gd name="T9" fmla="*/ 0 h 21753"/>
                              <a:gd name="T10" fmla="*/ 0 60000 65536"/>
                              <a:gd name="T11" fmla="*/ 0 60000 65536"/>
                              <a:gd name="T12" fmla="*/ 0 60000 65536"/>
                              <a:gd name="T13" fmla="*/ 0 60000 65536"/>
                              <a:gd name="T14" fmla="*/ 0 60000 65536"/>
                              <a:gd name="T15" fmla="*/ 0 w 41501"/>
                              <a:gd name="T16" fmla="*/ 0 h 21753"/>
                              <a:gd name="T17" fmla="*/ 41501 w 41501"/>
                              <a:gd name="T18" fmla="*/ 21753 h 21753"/>
                            </a:gdLst>
                            <a:ahLst/>
                            <a:cxnLst>
                              <a:cxn ang="T10">
                                <a:pos x="T0" y="T1"/>
                              </a:cxn>
                              <a:cxn ang="T11">
                                <a:pos x="T2" y="T3"/>
                              </a:cxn>
                              <a:cxn ang="T12">
                                <a:pos x="T4" y="T5"/>
                              </a:cxn>
                              <a:cxn ang="T13">
                                <a:pos x="T6" y="T7"/>
                              </a:cxn>
                              <a:cxn ang="T14">
                                <a:pos x="T8" y="T9"/>
                              </a:cxn>
                            </a:cxnLst>
                            <a:rect l="T15" t="T16" r="T17" b="T18"/>
                            <a:pathLst>
                              <a:path w="41501" h="21753">
                                <a:moveTo>
                                  <a:pt x="3458" y="0"/>
                                </a:moveTo>
                                <a:lnTo>
                                  <a:pt x="41501" y="12982"/>
                                </a:lnTo>
                                <a:lnTo>
                                  <a:pt x="38042" y="21753"/>
                                </a:lnTo>
                                <a:lnTo>
                                  <a:pt x="0" y="8655"/>
                                </a:lnTo>
                                <a:lnTo>
                                  <a:pt x="3458"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83" name="Shape 5285"/>
                        <wps:cNvSpPr>
                          <a:spLocks/>
                        </wps:cNvSpPr>
                        <wps:spPr bwMode="auto">
                          <a:xfrm>
                            <a:off x="6437" y="5370"/>
                            <a:ext cx="140" cy="131"/>
                          </a:xfrm>
                          <a:custGeom>
                            <a:avLst/>
                            <a:gdLst>
                              <a:gd name="T0" fmla="*/ 35 w 13926"/>
                              <a:gd name="T1" fmla="*/ 0 h 13098"/>
                              <a:gd name="T2" fmla="*/ 140 w 13926"/>
                              <a:gd name="T3" fmla="*/ 44 h 13098"/>
                              <a:gd name="T4" fmla="*/ 104 w 13926"/>
                              <a:gd name="T5" fmla="*/ 131 h 13098"/>
                              <a:gd name="T6" fmla="*/ 0 w 13926"/>
                              <a:gd name="T7" fmla="*/ 88 h 13098"/>
                              <a:gd name="T8" fmla="*/ 35 w 13926"/>
                              <a:gd name="T9" fmla="*/ 0 h 13098"/>
                              <a:gd name="T10" fmla="*/ 0 60000 65536"/>
                              <a:gd name="T11" fmla="*/ 0 60000 65536"/>
                              <a:gd name="T12" fmla="*/ 0 60000 65536"/>
                              <a:gd name="T13" fmla="*/ 0 60000 65536"/>
                              <a:gd name="T14" fmla="*/ 0 60000 65536"/>
                              <a:gd name="T15" fmla="*/ 0 w 13926"/>
                              <a:gd name="T16" fmla="*/ 0 h 13098"/>
                              <a:gd name="T17" fmla="*/ 13926 w 13926"/>
                              <a:gd name="T18" fmla="*/ 13098 h 13098"/>
                            </a:gdLst>
                            <a:ahLst/>
                            <a:cxnLst>
                              <a:cxn ang="T10">
                                <a:pos x="T0" y="T1"/>
                              </a:cxn>
                              <a:cxn ang="T11">
                                <a:pos x="T2" y="T3"/>
                              </a:cxn>
                              <a:cxn ang="T12">
                                <a:pos x="T4" y="T5"/>
                              </a:cxn>
                              <a:cxn ang="T13">
                                <a:pos x="T6" y="T7"/>
                              </a:cxn>
                              <a:cxn ang="T14">
                                <a:pos x="T8" y="T9"/>
                              </a:cxn>
                            </a:cxnLst>
                            <a:rect l="T15" t="T16" r="T17" b="T18"/>
                            <a:pathLst>
                              <a:path w="13926" h="13098">
                                <a:moveTo>
                                  <a:pt x="3459" y="0"/>
                                </a:moveTo>
                                <a:lnTo>
                                  <a:pt x="13926" y="4443"/>
                                </a:lnTo>
                                <a:lnTo>
                                  <a:pt x="10375" y="13098"/>
                                </a:lnTo>
                                <a:lnTo>
                                  <a:pt x="0" y="8770"/>
                                </a:lnTo>
                                <a:lnTo>
                                  <a:pt x="3459"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84" name="Shape 35125"/>
                        <wps:cNvSpPr>
                          <a:spLocks/>
                        </wps:cNvSpPr>
                        <wps:spPr bwMode="auto">
                          <a:xfrm>
                            <a:off x="6819" y="5501"/>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85" name="Shape 5287"/>
                        <wps:cNvSpPr>
                          <a:spLocks/>
                        </wps:cNvSpPr>
                        <wps:spPr bwMode="auto">
                          <a:xfrm>
                            <a:off x="6888" y="5501"/>
                            <a:ext cx="451" cy="260"/>
                          </a:xfrm>
                          <a:custGeom>
                            <a:avLst/>
                            <a:gdLst>
                              <a:gd name="T0" fmla="*/ 35 w 45098"/>
                              <a:gd name="T1" fmla="*/ 0 h 25965"/>
                              <a:gd name="T2" fmla="*/ 451 w 45098"/>
                              <a:gd name="T3" fmla="*/ 173 h 25965"/>
                              <a:gd name="T4" fmla="*/ 416 w 45098"/>
                              <a:gd name="T5" fmla="*/ 260 h 25965"/>
                              <a:gd name="T6" fmla="*/ 0 w 45098"/>
                              <a:gd name="T7" fmla="*/ 87 h 25965"/>
                              <a:gd name="T8" fmla="*/ 35 w 45098"/>
                              <a:gd name="T9" fmla="*/ 0 h 25965"/>
                              <a:gd name="T10" fmla="*/ 0 60000 65536"/>
                              <a:gd name="T11" fmla="*/ 0 60000 65536"/>
                              <a:gd name="T12" fmla="*/ 0 60000 65536"/>
                              <a:gd name="T13" fmla="*/ 0 60000 65536"/>
                              <a:gd name="T14" fmla="*/ 0 60000 65536"/>
                              <a:gd name="T15" fmla="*/ 0 w 45098"/>
                              <a:gd name="T16" fmla="*/ 0 h 25965"/>
                              <a:gd name="T17" fmla="*/ 45098 w 45098"/>
                              <a:gd name="T18" fmla="*/ 25965 h 25965"/>
                            </a:gdLst>
                            <a:ahLst/>
                            <a:cxnLst>
                              <a:cxn ang="T10">
                                <a:pos x="T0" y="T1"/>
                              </a:cxn>
                              <a:cxn ang="T11">
                                <a:pos x="T2" y="T3"/>
                              </a:cxn>
                              <a:cxn ang="T12">
                                <a:pos x="T4" y="T5"/>
                              </a:cxn>
                              <a:cxn ang="T13">
                                <a:pos x="T6" y="T7"/>
                              </a:cxn>
                              <a:cxn ang="T14">
                                <a:pos x="T8" y="T9"/>
                              </a:cxn>
                            </a:cxnLst>
                            <a:rect l="T15" t="T16" r="T17" b="T18"/>
                            <a:pathLst>
                              <a:path w="45098" h="25965">
                                <a:moveTo>
                                  <a:pt x="3458" y="0"/>
                                </a:moveTo>
                                <a:lnTo>
                                  <a:pt x="45098" y="17310"/>
                                </a:lnTo>
                                <a:lnTo>
                                  <a:pt x="41639" y="25965"/>
                                </a:lnTo>
                                <a:lnTo>
                                  <a:pt x="0" y="8655"/>
                                </a:lnTo>
                                <a:lnTo>
                                  <a:pt x="3458"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86" name="Shape 5288"/>
                        <wps:cNvSpPr>
                          <a:spLocks/>
                        </wps:cNvSpPr>
                        <wps:spPr bwMode="auto">
                          <a:xfrm>
                            <a:off x="7581" y="5718"/>
                            <a:ext cx="208" cy="131"/>
                          </a:xfrm>
                          <a:custGeom>
                            <a:avLst/>
                            <a:gdLst>
                              <a:gd name="T0" fmla="*/ 0 w 20843"/>
                              <a:gd name="T1" fmla="*/ 0 h 13155"/>
                              <a:gd name="T2" fmla="*/ 208 w 20843"/>
                              <a:gd name="T3" fmla="*/ 43 h 13155"/>
                              <a:gd name="T4" fmla="*/ 208 w 20843"/>
                              <a:gd name="T5" fmla="*/ 131 h 13155"/>
                              <a:gd name="T6" fmla="*/ 0 w 20843"/>
                              <a:gd name="T7" fmla="*/ 86 h 13155"/>
                              <a:gd name="T8" fmla="*/ 0 w 20843"/>
                              <a:gd name="T9" fmla="*/ 0 h 13155"/>
                              <a:gd name="T10" fmla="*/ 0 60000 65536"/>
                              <a:gd name="T11" fmla="*/ 0 60000 65536"/>
                              <a:gd name="T12" fmla="*/ 0 60000 65536"/>
                              <a:gd name="T13" fmla="*/ 0 60000 65536"/>
                              <a:gd name="T14" fmla="*/ 0 60000 65536"/>
                              <a:gd name="T15" fmla="*/ 0 w 20843"/>
                              <a:gd name="T16" fmla="*/ 0 h 13155"/>
                              <a:gd name="T17" fmla="*/ 20843 w 20843"/>
                              <a:gd name="T18" fmla="*/ 13155 h 13155"/>
                            </a:gdLst>
                            <a:ahLst/>
                            <a:cxnLst>
                              <a:cxn ang="T10">
                                <a:pos x="T0" y="T1"/>
                              </a:cxn>
                              <a:cxn ang="T11">
                                <a:pos x="T2" y="T3"/>
                              </a:cxn>
                              <a:cxn ang="T12">
                                <a:pos x="T4" y="T5"/>
                              </a:cxn>
                              <a:cxn ang="T13">
                                <a:pos x="T6" y="T7"/>
                              </a:cxn>
                              <a:cxn ang="T14">
                                <a:pos x="T8" y="T9"/>
                              </a:cxn>
                            </a:cxnLst>
                            <a:rect l="T15" t="T16" r="T17" b="T18"/>
                            <a:pathLst>
                              <a:path w="20843" h="13155">
                                <a:moveTo>
                                  <a:pt x="0" y="0"/>
                                </a:moveTo>
                                <a:lnTo>
                                  <a:pt x="20843" y="4328"/>
                                </a:lnTo>
                                <a:lnTo>
                                  <a:pt x="20843" y="13155"/>
                                </a:lnTo>
                                <a:lnTo>
                                  <a:pt x="0" y="865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89" name="Shape 5289"/>
                        <wps:cNvSpPr>
                          <a:spLocks/>
                        </wps:cNvSpPr>
                        <wps:spPr bwMode="auto">
                          <a:xfrm>
                            <a:off x="7789" y="5761"/>
                            <a:ext cx="277" cy="175"/>
                          </a:xfrm>
                          <a:custGeom>
                            <a:avLst/>
                            <a:gdLst>
                              <a:gd name="T0" fmla="*/ 0 w 27667"/>
                              <a:gd name="T1" fmla="*/ 0 h 17483"/>
                              <a:gd name="T2" fmla="*/ 277 w 27667"/>
                              <a:gd name="T3" fmla="*/ 88 h 17483"/>
                              <a:gd name="T4" fmla="*/ 277 w 27667"/>
                              <a:gd name="T5" fmla="*/ 175 h 17483"/>
                              <a:gd name="T6" fmla="*/ 0 w 27667"/>
                              <a:gd name="T7" fmla="*/ 88 h 17483"/>
                              <a:gd name="T8" fmla="*/ 0 w 27667"/>
                              <a:gd name="T9" fmla="*/ 0 h 17483"/>
                              <a:gd name="T10" fmla="*/ 0 60000 65536"/>
                              <a:gd name="T11" fmla="*/ 0 60000 65536"/>
                              <a:gd name="T12" fmla="*/ 0 60000 65536"/>
                              <a:gd name="T13" fmla="*/ 0 60000 65536"/>
                              <a:gd name="T14" fmla="*/ 0 60000 65536"/>
                              <a:gd name="T15" fmla="*/ 0 w 27667"/>
                              <a:gd name="T16" fmla="*/ 0 h 17483"/>
                              <a:gd name="T17" fmla="*/ 27667 w 27667"/>
                              <a:gd name="T18" fmla="*/ 17483 h 17483"/>
                            </a:gdLst>
                            <a:ahLst/>
                            <a:cxnLst>
                              <a:cxn ang="T10">
                                <a:pos x="T0" y="T1"/>
                              </a:cxn>
                              <a:cxn ang="T11">
                                <a:pos x="T2" y="T3"/>
                              </a:cxn>
                              <a:cxn ang="T12">
                                <a:pos x="T4" y="T5"/>
                              </a:cxn>
                              <a:cxn ang="T13">
                                <a:pos x="T6" y="T7"/>
                              </a:cxn>
                              <a:cxn ang="T14">
                                <a:pos x="T8" y="T9"/>
                              </a:cxn>
                            </a:cxnLst>
                            <a:rect l="T15" t="T16" r="T17" b="T18"/>
                            <a:pathLst>
                              <a:path w="27667" h="17483">
                                <a:moveTo>
                                  <a:pt x="0" y="0"/>
                                </a:moveTo>
                                <a:lnTo>
                                  <a:pt x="27667" y="8828"/>
                                </a:lnTo>
                                <a:lnTo>
                                  <a:pt x="27667" y="17483"/>
                                </a:lnTo>
                                <a:lnTo>
                                  <a:pt x="0" y="8828"/>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90" name="Shape 5290"/>
                        <wps:cNvSpPr>
                          <a:spLocks/>
                        </wps:cNvSpPr>
                        <wps:spPr bwMode="auto">
                          <a:xfrm>
                            <a:off x="8344" y="5936"/>
                            <a:ext cx="173" cy="130"/>
                          </a:xfrm>
                          <a:custGeom>
                            <a:avLst/>
                            <a:gdLst>
                              <a:gd name="T0" fmla="*/ 0 w 17292"/>
                              <a:gd name="T1" fmla="*/ 0 h 12982"/>
                              <a:gd name="T2" fmla="*/ 173 w 17292"/>
                              <a:gd name="T3" fmla="*/ 43 h 12982"/>
                              <a:gd name="T4" fmla="*/ 173 w 17292"/>
                              <a:gd name="T5" fmla="*/ 130 h 12982"/>
                              <a:gd name="T6" fmla="*/ 0 w 17292"/>
                              <a:gd name="T7" fmla="*/ 87 h 12982"/>
                              <a:gd name="T8" fmla="*/ 0 w 17292"/>
                              <a:gd name="T9" fmla="*/ 0 h 12982"/>
                              <a:gd name="T10" fmla="*/ 0 60000 65536"/>
                              <a:gd name="T11" fmla="*/ 0 60000 65536"/>
                              <a:gd name="T12" fmla="*/ 0 60000 65536"/>
                              <a:gd name="T13" fmla="*/ 0 60000 65536"/>
                              <a:gd name="T14" fmla="*/ 0 60000 65536"/>
                              <a:gd name="T15" fmla="*/ 0 w 17292"/>
                              <a:gd name="T16" fmla="*/ 0 h 12982"/>
                              <a:gd name="T17" fmla="*/ 17292 w 17292"/>
                              <a:gd name="T18" fmla="*/ 12982 h 12982"/>
                            </a:gdLst>
                            <a:ahLst/>
                            <a:cxnLst>
                              <a:cxn ang="T10">
                                <a:pos x="T0" y="T1"/>
                              </a:cxn>
                              <a:cxn ang="T11">
                                <a:pos x="T2" y="T3"/>
                              </a:cxn>
                              <a:cxn ang="T12">
                                <a:pos x="T4" y="T5"/>
                              </a:cxn>
                              <a:cxn ang="T13">
                                <a:pos x="T6" y="T7"/>
                              </a:cxn>
                              <a:cxn ang="T14">
                                <a:pos x="T8" y="T9"/>
                              </a:cxn>
                            </a:cxnLst>
                            <a:rect l="T15" t="T16" r="T17" b="T18"/>
                            <a:pathLst>
                              <a:path w="17292" h="12982">
                                <a:moveTo>
                                  <a:pt x="0" y="0"/>
                                </a:moveTo>
                                <a:lnTo>
                                  <a:pt x="17292" y="4327"/>
                                </a:lnTo>
                                <a:lnTo>
                                  <a:pt x="17292" y="12982"/>
                                </a:lnTo>
                                <a:lnTo>
                                  <a:pt x="0" y="865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91" name="Shape 5291"/>
                        <wps:cNvSpPr>
                          <a:spLocks/>
                        </wps:cNvSpPr>
                        <wps:spPr bwMode="auto">
                          <a:xfrm>
                            <a:off x="8517" y="5979"/>
                            <a:ext cx="278" cy="173"/>
                          </a:xfrm>
                          <a:custGeom>
                            <a:avLst/>
                            <a:gdLst>
                              <a:gd name="T0" fmla="*/ 35 w 27760"/>
                              <a:gd name="T1" fmla="*/ 0 h 17310"/>
                              <a:gd name="T2" fmla="*/ 278 w 27760"/>
                              <a:gd name="T3" fmla="*/ 86 h 17310"/>
                              <a:gd name="T4" fmla="*/ 243 w 27760"/>
                              <a:gd name="T5" fmla="*/ 173 h 17310"/>
                              <a:gd name="T6" fmla="*/ 0 w 27760"/>
                              <a:gd name="T7" fmla="*/ 86 h 17310"/>
                              <a:gd name="T8" fmla="*/ 35 w 27760"/>
                              <a:gd name="T9" fmla="*/ 0 h 17310"/>
                              <a:gd name="T10" fmla="*/ 0 60000 65536"/>
                              <a:gd name="T11" fmla="*/ 0 60000 65536"/>
                              <a:gd name="T12" fmla="*/ 0 60000 65536"/>
                              <a:gd name="T13" fmla="*/ 0 60000 65536"/>
                              <a:gd name="T14" fmla="*/ 0 60000 65536"/>
                              <a:gd name="T15" fmla="*/ 0 w 27760"/>
                              <a:gd name="T16" fmla="*/ 0 h 17310"/>
                              <a:gd name="T17" fmla="*/ 27760 w 27760"/>
                              <a:gd name="T18" fmla="*/ 17310 h 17310"/>
                            </a:gdLst>
                            <a:ahLst/>
                            <a:cxnLst>
                              <a:cxn ang="T10">
                                <a:pos x="T0" y="T1"/>
                              </a:cxn>
                              <a:cxn ang="T11">
                                <a:pos x="T2" y="T3"/>
                              </a:cxn>
                              <a:cxn ang="T12">
                                <a:pos x="T4" y="T5"/>
                              </a:cxn>
                              <a:cxn ang="T13">
                                <a:pos x="T6" y="T7"/>
                              </a:cxn>
                              <a:cxn ang="T14">
                                <a:pos x="T8" y="T9"/>
                              </a:cxn>
                            </a:cxnLst>
                            <a:rect l="T15" t="T16" r="T17" b="T18"/>
                            <a:pathLst>
                              <a:path w="27760" h="17310">
                                <a:moveTo>
                                  <a:pt x="3458" y="0"/>
                                </a:moveTo>
                                <a:lnTo>
                                  <a:pt x="27760" y="8655"/>
                                </a:lnTo>
                                <a:lnTo>
                                  <a:pt x="24301" y="17310"/>
                                </a:lnTo>
                                <a:lnTo>
                                  <a:pt x="0" y="8655"/>
                                </a:lnTo>
                                <a:lnTo>
                                  <a:pt x="3458"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92" name="Shape 5292"/>
                        <wps:cNvSpPr>
                          <a:spLocks/>
                        </wps:cNvSpPr>
                        <wps:spPr bwMode="auto">
                          <a:xfrm>
                            <a:off x="8760" y="6066"/>
                            <a:ext cx="242" cy="130"/>
                          </a:xfrm>
                          <a:custGeom>
                            <a:avLst/>
                            <a:gdLst>
                              <a:gd name="T0" fmla="*/ 0 w 24209"/>
                              <a:gd name="T1" fmla="*/ 0 h 12983"/>
                              <a:gd name="T2" fmla="*/ 242 w 24209"/>
                              <a:gd name="T3" fmla="*/ 43 h 12983"/>
                              <a:gd name="T4" fmla="*/ 242 w 24209"/>
                              <a:gd name="T5" fmla="*/ 130 h 12983"/>
                              <a:gd name="T6" fmla="*/ 0 w 24209"/>
                              <a:gd name="T7" fmla="*/ 87 h 12983"/>
                              <a:gd name="T8" fmla="*/ 0 w 24209"/>
                              <a:gd name="T9" fmla="*/ 0 h 12983"/>
                              <a:gd name="T10" fmla="*/ 0 60000 65536"/>
                              <a:gd name="T11" fmla="*/ 0 60000 65536"/>
                              <a:gd name="T12" fmla="*/ 0 60000 65536"/>
                              <a:gd name="T13" fmla="*/ 0 60000 65536"/>
                              <a:gd name="T14" fmla="*/ 0 60000 65536"/>
                              <a:gd name="T15" fmla="*/ 0 w 24209"/>
                              <a:gd name="T16" fmla="*/ 0 h 12983"/>
                              <a:gd name="T17" fmla="*/ 24209 w 24209"/>
                              <a:gd name="T18" fmla="*/ 12983 h 12983"/>
                            </a:gdLst>
                            <a:ahLst/>
                            <a:cxnLst>
                              <a:cxn ang="T10">
                                <a:pos x="T0" y="T1"/>
                              </a:cxn>
                              <a:cxn ang="T11">
                                <a:pos x="T2" y="T3"/>
                              </a:cxn>
                              <a:cxn ang="T12">
                                <a:pos x="T4" y="T5"/>
                              </a:cxn>
                              <a:cxn ang="T13">
                                <a:pos x="T6" y="T7"/>
                              </a:cxn>
                              <a:cxn ang="T14">
                                <a:pos x="T8" y="T9"/>
                              </a:cxn>
                            </a:cxnLst>
                            <a:rect l="T15" t="T16" r="T17" b="T18"/>
                            <a:pathLst>
                              <a:path w="24209" h="12983">
                                <a:moveTo>
                                  <a:pt x="0" y="0"/>
                                </a:moveTo>
                                <a:lnTo>
                                  <a:pt x="24209" y="4328"/>
                                </a:lnTo>
                                <a:lnTo>
                                  <a:pt x="24209" y="12983"/>
                                </a:lnTo>
                                <a:lnTo>
                                  <a:pt x="0" y="865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93" name="Shape 35126"/>
                        <wps:cNvSpPr>
                          <a:spLocks/>
                        </wps:cNvSpPr>
                        <wps:spPr bwMode="auto">
                          <a:xfrm>
                            <a:off x="9280" y="6152"/>
                            <a:ext cx="92" cy="92"/>
                          </a:xfrm>
                          <a:custGeom>
                            <a:avLst/>
                            <a:gdLst>
                              <a:gd name="T0" fmla="*/ 0 w 9144"/>
                              <a:gd name="T1" fmla="*/ 0 h 9144"/>
                              <a:gd name="T2" fmla="*/ 92 w 9144"/>
                              <a:gd name="T3" fmla="*/ 0 h 9144"/>
                              <a:gd name="T4" fmla="*/ 92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94" name="Shape 5294"/>
                        <wps:cNvSpPr>
                          <a:spLocks/>
                        </wps:cNvSpPr>
                        <wps:spPr bwMode="auto">
                          <a:xfrm>
                            <a:off x="9349" y="6152"/>
                            <a:ext cx="139" cy="131"/>
                          </a:xfrm>
                          <a:custGeom>
                            <a:avLst/>
                            <a:gdLst>
                              <a:gd name="T0" fmla="*/ 0 w 13834"/>
                              <a:gd name="T1" fmla="*/ 0 h 13098"/>
                              <a:gd name="T2" fmla="*/ 139 w 13834"/>
                              <a:gd name="T3" fmla="*/ 43 h 13098"/>
                              <a:gd name="T4" fmla="*/ 139 w 13834"/>
                              <a:gd name="T5" fmla="*/ 131 h 13098"/>
                              <a:gd name="T6" fmla="*/ 0 w 13834"/>
                              <a:gd name="T7" fmla="*/ 87 h 13098"/>
                              <a:gd name="T8" fmla="*/ 0 w 13834"/>
                              <a:gd name="T9" fmla="*/ 0 h 13098"/>
                              <a:gd name="T10" fmla="*/ 0 60000 65536"/>
                              <a:gd name="T11" fmla="*/ 0 60000 65536"/>
                              <a:gd name="T12" fmla="*/ 0 60000 65536"/>
                              <a:gd name="T13" fmla="*/ 0 60000 65536"/>
                              <a:gd name="T14" fmla="*/ 0 60000 65536"/>
                              <a:gd name="T15" fmla="*/ 0 w 13834"/>
                              <a:gd name="T16" fmla="*/ 0 h 13098"/>
                              <a:gd name="T17" fmla="*/ 13834 w 13834"/>
                              <a:gd name="T18" fmla="*/ 13098 h 13098"/>
                            </a:gdLst>
                            <a:ahLst/>
                            <a:cxnLst>
                              <a:cxn ang="T10">
                                <a:pos x="T0" y="T1"/>
                              </a:cxn>
                              <a:cxn ang="T11">
                                <a:pos x="T2" y="T3"/>
                              </a:cxn>
                              <a:cxn ang="T12">
                                <a:pos x="T4" y="T5"/>
                              </a:cxn>
                              <a:cxn ang="T13">
                                <a:pos x="T6" y="T7"/>
                              </a:cxn>
                              <a:cxn ang="T14">
                                <a:pos x="T8" y="T9"/>
                              </a:cxn>
                            </a:cxnLst>
                            <a:rect l="T15" t="T16" r="T17" b="T18"/>
                            <a:pathLst>
                              <a:path w="13834" h="13098">
                                <a:moveTo>
                                  <a:pt x="0" y="0"/>
                                </a:moveTo>
                                <a:lnTo>
                                  <a:pt x="13834" y="4327"/>
                                </a:lnTo>
                                <a:lnTo>
                                  <a:pt x="13834" y="13098"/>
                                </a:lnTo>
                                <a:lnTo>
                                  <a:pt x="0" y="865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95" name="Shape 5295"/>
                        <wps:cNvSpPr>
                          <a:spLocks/>
                        </wps:cNvSpPr>
                        <wps:spPr bwMode="auto">
                          <a:xfrm>
                            <a:off x="9488" y="6196"/>
                            <a:ext cx="207" cy="131"/>
                          </a:xfrm>
                          <a:custGeom>
                            <a:avLst/>
                            <a:gdLst>
                              <a:gd name="T0" fmla="*/ 0 w 20750"/>
                              <a:gd name="T1" fmla="*/ 0 h 13098"/>
                              <a:gd name="T2" fmla="*/ 207 w 20750"/>
                              <a:gd name="T3" fmla="*/ 43 h 13098"/>
                              <a:gd name="T4" fmla="*/ 207 w 20750"/>
                              <a:gd name="T5" fmla="*/ 131 h 13098"/>
                              <a:gd name="T6" fmla="*/ 0 w 20750"/>
                              <a:gd name="T7" fmla="*/ 88 h 13098"/>
                              <a:gd name="T8" fmla="*/ 0 w 20750"/>
                              <a:gd name="T9" fmla="*/ 0 h 13098"/>
                              <a:gd name="T10" fmla="*/ 0 60000 65536"/>
                              <a:gd name="T11" fmla="*/ 0 60000 65536"/>
                              <a:gd name="T12" fmla="*/ 0 60000 65536"/>
                              <a:gd name="T13" fmla="*/ 0 60000 65536"/>
                              <a:gd name="T14" fmla="*/ 0 60000 65536"/>
                              <a:gd name="T15" fmla="*/ 0 w 20750"/>
                              <a:gd name="T16" fmla="*/ 0 h 13098"/>
                              <a:gd name="T17" fmla="*/ 20750 w 20750"/>
                              <a:gd name="T18" fmla="*/ 13098 h 13098"/>
                            </a:gdLst>
                            <a:ahLst/>
                            <a:cxnLst>
                              <a:cxn ang="T10">
                                <a:pos x="T0" y="T1"/>
                              </a:cxn>
                              <a:cxn ang="T11">
                                <a:pos x="T2" y="T3"/>
                              </a:cxn>
                              <a:cxn ang="T12">
                                <a:pos x="T4" y="T5"/>
                              </a:cxn>
                              <a:cxn ang="T13">
                                <a:pos x="T6" y="T7"/>
                              </a:cxn>
                              <a:cxn ang="T14">
                                <a:pos x="T8" y="T9"/>
                              </a:cxn>
                            </a:cxnLst>
                            <a:rect l="T15" t="T16" r="T17" b="T18"/>
                            <a:pathLst>
                              <a:path w="20750" h="13098">
                                <a:moveTo>
                                  <a:pt x="0" y="0"/>
                                </a:moveTo>
                                <a:lnTo>
                                  <a:pt x="20750" y="4327"/>
                                </a:lnTo>
                                <a:lnTo>
                                  <a:pt x="20750" y="13098"/>
                                </a:lnTo>
                                <a:lnTo>
                                  <a:pt x="0" y="8770"/>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96" name="Shape 35127"/>
                        <wps:cNvSpPr>
                          <a:spLocks/>
                        </wps:cNvSpPr>
                        <wps:spPr bwMode="auto">
                          <a:xfrm>
                            <a:off x="9695" y="623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97" name="Shape 5297"/>
                        <wps:cNvSpPr>
                          <a:spLocks/>
                        </wps:cNvSpPr>
                        <wps:spPr bwMode="auto">
                          <a:xfrm>
                            <a:off x="10042" y="6239"/>
                            <a:ext cx="173" cy="131"/>
                          </a:xfrm>
                          <a:custGeom>
                            <a:avLst/>
                            <a:gdLst>
                              <a:gd name="T0" fmla="*/ 0 w 17292"/>
                              <a:gd name="T1" fmla="*/ 0 h 13098"/>
                              <a:gd name="T2" fmla="*/ 173 w 17292"/>
                              <a:gd name="T3" fmla="*/ 44 h 13098"/>
                              <a:gd name="T4" fmla="*/ 173 w 17292"/>
                              <a:gd name="T5" fmla="*/ 131 h 13098"/>
                              <a:gd name="T6" fmla="*/ 0 w 17292"/>
                              <a:gd name="T7" fmla="*/ 88 h 13098"/>
                              <a:gd name="T8" fmla="*/ 0 w 17292"/>
                              <a:gd name="T9" fmla="*/ 0 h 13098"/>
                              <a:gd name="T10" fmla="*/ 0 60000 65536"/>
                              <a:gd name="T11" fmla="*/ 0 60000 65536"/>
                              <a:gd name="T12" fmla="*/ 0 60000 65536"/>
                              <a:gd name="T13" fmla="*/ 0 60000 65536"/>
                              <a:gd name="T14" fmla="*/ 0 60000 65536"/>
                              <a:gd name="T15" fmla="*/ 0 w 17292"/>
                              <a:gd name="T16" fmla="*/ 0 h 13098"/>
                              <a:gd name="T17" fmla="*/ 17292 w 17292"/>
                              <a:gd name="T18" fmla="*/ 13098 h 13098"/>
                            </a:gdLst>
                            <a:ahLst/>
                            <a:cxnLst>
                              <a:cxn ang="T10">
                                <a:pos x="T0" y="T1"/>
                              </a:cxn>
                              <a:cxn ang="T11">
                                <a:pos x="T2" y="T3"/>
                              </a:cxn>
                              <a:cxn ang="T12">
                                <a:pos x="T4" y="T5"/>
                              </a:cxn>
                              <a:cxn ang="T13">
                                <a:pos x="T6" y="T7"/>
                              </a:cxn>
                              <a:cxn ang="T14">
                                <a:pos x="T8" y="T9"/>
                              </a:cxn>
                            </a:cxnLst>
                            <a:rect l="T15" t="T16" r="T17" b="T18"/>
                            <a:pathLst>
                              <a:path w="17292" h="13098">
                                <a:moveTo>
                                  <a:pt x="0" y="0"/>
                                </a:moveTo>
                                <a:lnTo>
                                  <a:pt x="17292" y="4443"/>
                                </a:lnTo>
                                <a:lnTo>
                                  <a:pt x="17292" y="13098"/>
                                </a:lnTo>
                                <a:lnTo>
                                  <a:pt x="0" y="8770"/>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98" name="Shape 5298"/>
                        <wps:cNvSpPr>
                          <a:spLocks/>
                        </wps:cNvSpPr>
                        <wps:spPr bwMode="auto">
                          <a:xfrm>
                            <a:off x="10215" y="6283"/>
                            <a:ext cx="382" cy="130"/>
                          </a:xfrm>
                          <a:custGeom>
                            <a:avLst/>
                            <a:gdLst>
                              <a:gd name="T0" fmla="*/ 0 w 38181"/>
                              <a:gd name="T1" fmla="*/ 0 h 12982"/>
                              <a:gd name="T2" fmla="*/ 382 w 38181"/>
                              <a:gd name="T3" fmla="*/ 43 h 12982"/>
                              <a:gd name="T4" fmla="*/ 382 w 38181"/>
                              <a:gd name="T5" fmla="*/ 130 h 12982"/>
                              <a:gd name="T6" fmla="*/ 0 w 38181"/>
                              <a:gd name="T7" fmla="*/ 87 h 12982"/>
                              <a:gd name="T8" fmla="*/ 0 w 38181"/>
                              <a:gd name="T9" fmla="*/ 0 h 12982"/>
                              <a:gd name="T10" fmla="*/ 0 60000 65536"/>
                              <a:gd name="T11" fmla="*/ 0 60000 65536"/>
                              <a:gd name="T12" fmla="*/ 0 60000 65536"/>
                              <a:gd name="T13" fmla="*/ 0 60000 65536"/>
                              <a:gd name="T14" fmla="*/ 0 60000 65536"/>
                              <a:gd name="T15" fmla="*/ 0 w 38181"/>
                              <a:gd name="T16" fmla="*/ 0 h 12982"/>
                              <a:gd name="T17" fmla="*/ 38181 w 38181"/>
                              <a:gd name="T18" fmla="*/ 12982 h 12982"/>
                            </a:gdLst>
                            <a:ahLst/>
                            <a:cxnLst>
                              <a:cxn ang="T10">
                                <a:pos x="T0" y="T1"/>
                              </a:cxn>
                              <a:cxn ang="T11">
                                <a:pos x="T2" y="T3"/>
                              </a:cxn>
                              <a:cxn ang="T12">
                                <a:pos x="T4" y="T5"/>
                              </a:cxn>
                              <a:cxn ang="T13">
                                <a:pos x="T6" y="T7"/>
                              </a:cxn>
                              <a:cxn ang="T14">
                                <a:pos x="T8" y="T9"/>
                              </a:cxn>
                            </a:cxnLst>
                            <a:rect l="T15" t="T16" r="T17" b="T18"/>
                            <a:pathLst>
                              <a:path w="38181" h="12982">
                                <a:moveTo>
                                  <a:pt x="0" y="0"/>
                                </a:moveTo>
                                <a:lnTo>
                                  <a:pt x="38181" y="4327"/>
                                </a:lnTo>
                                <a:lnTo>
                                  <a:pt x="38181" y="12982"/>
                                </a:lnTo>
                                <a:lnTo>
                                  <a:pt x="0" y="865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99" name="Shape 35128"/>
                        <wps:cNvSpPr>
                          <a:spLocks/>
                        </wps:cNvSpPr>
                        <wps:spPr bwMode="auto">
                          <a:xfrm>
                            <a:off x="10597" y="6327"/>
                            <a:ext cx="104" cy="91"/>
                          </a:xfrm>
                          <a:custGeom>
                            <a:avLst/>
                            <a:gdLst>
                              <a:gd name="T0" fmla="*/ 0 w 10375"/>
                              <a:gd name="T1" fmla="*/ 0 h 9144"/>
                              <a:gd name="T2" fmla="*/ 104 w 10375"/>
                              <a:gd name="T3" fmla="*/ 0 h 9144"/>
                              <a:gd name="T4" fmla="*/ 104 w 10375"/>
                              <a:gd name="T5" fmla="*/ 91 h 9144"/>
                              <a:gd name="T6" fmla="*/ 0 w 10375"/>
                              <a:gd name="T7" fmla="*/ 91 h 9144"/>
                              <a:gd name="T8" fmla="*/ 0 w 10375"/>
                              <a:gd name="T9" fmla="*/ 0 h 9144"/>
                              <a:gd name="T10" fmla="*/ 0 60000 65536"/>
                              <a:gd name="T11" fmla="*/ 0 60000 65536"/>
                              <a:gd name="T12" fmla="*/ 0 60000 65536"/>
                              <a:gd name="T13" fmla="*/ 0 60000 65536"/>
                              <a:gd name="T14" fmla="*/ 0 60000 65536"/>
                              <a:gd name="T15" fmla="*/ 0 w 10375"/>
                              <a:gd name="T16" fmla="*/ 0 h 9144"/>
                              <a:gd name="T17" fmla="*/ 10375 w 10375"/>
                              <a:gd name="T18" fmla="*/ 9144 h 9144"/>
                            </a:gdLst>
                            <a:ahLst/>
                            <a:cxnLst>
                              <a:cxn ang="T10">
                                <a:pos x="T0" y="T1"/>
                              </a:cxn>
                              <a:cxn ang="T11">
                                <a:pos x="T2" y="T3"/>
                              </a:cxn>
                              <a:cxn ang="T12">
                                <a:pos x="T4" y="T5"/>
                              </a:cxn>
                              <a:cxn ang="T13">
                                <a:pos x="T6" y="T7"/>
                              </a:cxn>
                              <a:cxn ang="T14">
                                <a:pos x="T8" y="T9"/>
                              </a:cxn>
                            </a:cxnLst>
                            <a:rect l="T15" t="T16" r="T17" b="T18"/>
                            <a:pathLst>
                              <a:path w="10375" h="9144">
                                <a:moveTo>
                                  <a:pt x="0" y="0"/>
                                </a:moveTo>
                                <a:lnTo>
                                  <a:pt x="10375" y="0"/>
                                </a:lnTo>
                                <a:lnTo>
                                  <a:pt x="10375"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00" name="Shape 35129"/>
                        <wps:cNvSpPr>
                          <a:spLocks/>
                        </wps:cNvSpPr>
                        <wps:spPr bwMode="auto">
                          <a:xfrm>
                            <a:off x="10978" y="6370"/>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01" name="Shape 5301"/>
                        <wps:cNvSpPr>
                          <a:spLocks/>
                        </wps:cNvSpPr>
                        <wps:spPr bwMode="auto">
                          <a:xfrm>
                            <a:off x="11013" y="6370"/>
                            <a:ext cx="451" cy="130"/>
                          </a:xfrm>
                          <a:custGeom>
                            <a:avLst/>
                            <a:gdLst>
                              <a:gd name="T0" fmla="*/ 0 w 45098"/>
                              <a:gd name="T1" fmla="*/ 0 h 12982"/>
                              <a:gd name="T2" fmla="*/ 451 w 45098"/>
                              <a:gd name="T3" fmla="*/ 43 h 12982"/>
                              <a:gd name="T4" fmla="*/ 451 w 45098"/>
                              <a:gd name="T5" fmla="*/ 130 h 12982"/>
                              <a:gd name="T6" fmla="*/ 0 w 45098"/>
                              <a:gd name="T7" fmla="*/ 87 h 12982"/>
                              <a:gd name="T8" fmla="*/ 0 w 45098"/>
                              <a:gd name="T9" fmla="*/ 0 h 12982"/>
                              <a:gd name="T10" fmla="*/ 0 60000 65536"/>
                              <a:gd name="T11" fmla="*/ 0 60000 65536"/>
                              <a:gd name="T12" fmla="*/ 0 60000 65536"/>
                              <a:gd name="T13" fmla="*/ 0 60000 65536"/>
                              <a:gd name="T14" fmla="*/ 0 60000 65536"/>
                              <a:gd name="T15" fmla="*/ 0 w 45098"/>
                              <a:gd name="T16" fmla="*/ 0 h 12982"/>
                              <a:gd name="T17" fmla="*/ 45098 w 45098"/>
                              <a:gd name="T18" fmla="*/ 12982 h 12982"/>
                            </a:gdLst>
                            <a:ahLst/>
                            <a:cxnLst>
                              <a:cxn ang="T10">
                                <a:pos x="T0" y="T1"/>
                              </a:cxn>
                              <a:cxn ang="T11">
                                <a:pos x="T2" y="T3"/>
                              </a:cxn>
                              <a:cxn ang="T12">
                                <a:pos x="T4" y="T5"/>
                              </a:cxn>
                              <a:cxn ang="T13">
                                <a:pos x="T6" y="T7"/>
                              </a:cxn>
                              <a:cxn ang="T14">
                                <a:pos x="T8" y="T9"/>
                              </a:cxn>
                            </a:cxnLst>
                            <a:rect l="T15" t="T16" r="T17" b="T18"/>
                            <a:pathLst>
                              <a:path w="45098" h="12982">
                                <a:moveTo>
                                  <a:pt x="0" y="0"/>
                                </a:moveTo>
                                <a:lnTo>
                                  <a:pt x="45098" y="4327"/>
                                </a:lnTo>
                                <a:lnTo>
                                  <a:pt x="45098" y="12982"/>
                                </a:lnTo>
                                <a:lnTo>
                                  <a:pt x="0" y="865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02" name="Shape 35130"/>
                        <wps:cNvSpPr>
                          <a:spLocks/>
                        </wps:cNvSpPr>
                        <wps:spPr bwMode="auto">
                          <a:xfrm>
                            <a:off x="11740" y="6456"/>
                            <a:ext cx="244" cy="92"/>
                          </a:xfrm>
                          <a:custGeom>
                            <a:avLst/>
                            <a:gdLst>
                              <a:gd name="T0" fmla="*/ 0 w 24324"/>
                              <a:gd name="T1" fmla="*/ 0 h 9144"/>
                              <a:gd name="T2" fmla="*/ 244 w 24324"/>
                              <a:gd name="T3" fmla="*/ 0 h 9144"/>
                              <a:gd name="T4" fmla="*/ 244 w 24324"/>
                              <a:gd name="T5" fmla="*/ 92 h 9144"/>
                              <a:gd name="T6" fmla="*/ 0 w 24324"/>
                              <a:gd name="T7" fmla="*/ 92 h 9144"/>
                              <a:gd name="T8" fmla="*/ 0 w 24324"/>
                              <a:gd name="T9" fmla="*/ 0 h 9144"/>
                              <a:gd name="T10" fmla="*/ 0 60000 65536"/>
                              <a:gd name="T11" fmla="*/ 0 60000 65536"/>
                              <a:gd name="T12" fmla="*/ 0 60000 65536"/>
                              <a:gd name="T13" fmla="*/ 0 60000 65536"/>
                              <a:gd name="T14" fmla="*/ 0 60000 65536"/>
                              <a:gd name="T15" fmla="*/ 0 w 24324"/>
                              <a:gd name="T16" fmla="*/ 0 h 9144"/>
                              <a:gd name="T17" fmla="*/ 24324 w 24324"/>
                              <a:gd name="T18" fmla="*/ 9144 h 9144"/>
                            </a:gdLst>
                            <a:ahLst/>
                            <a:cxnLst>
                              <a:cxn ang="T10">
                                <a:pos x="T0" y="T1"/>
                              </a:cxn>
                              <a:cxn ang="T11">
                                <a:pos x="T2" y="T3"/>
                              </a:cxn>
                              <a:cxn ang="T12">
                                <a:pos x="T4" y="T5"/>
                              </a:cxn>
                              <a:cxn ang="T13">
                                <a:pos x="T6" y="T7"/>
                              </a:cxn>
                              <a:cxn ang="T14">
                                <a:pos x="T8" y="T9"/>
                              </a:cxn>
                            </a:cxnLst>
                            <a:rect l="T15" t="T16" r="T17" b="T18"/>
                            <a:pathLst>
                              <a:path w="24324" h="9144">
                                <a:moveTo>
                                  <a:pt x="0" y="0"/>
                                </a:moveTo>
                                <a:lnTo>
                                  <a:pt x="24324" y="0"/>
                                </a:lnTo>
                                <a:lnTo>
                                  <a:pt x="24324"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03" name="Shape 5303"/>
                        <wps:cNvSpPr>
                          <a:spLocks/>
                        </wps:cNvSpPr>
                        <wps:spPr bwMode="auto">
                          <a:xfrm>
                            <a:off x="11983" y="6456"/>
                            <a:ext cx="242" cy="130"/>
                          </a:xfrm>
                          <a:custGeom>
                            <a:avLst/>
                            <a:gdLst>
                              <a:gd name="T0" fmla="*/ 0 w 24209"/>
                              <a:gd name="T1" fmla="*/ 0 h 12983"/>
                              <a:gd name="T2" fmla="*/ 242 w 24209"/>
                              <a:gd name="T3" fmla="*/ 43 h 12983"/>
                              <a:gd name="T4" fmla="*/ 242 w 24209"/>
                              <a:gd name="T5" fmla="*/ 130 h 12983"/>
                              <a:gd name="T6" fmla="*/ 0 w 24209"/>
                              <a:gd name="T7" fmla="*/ 87 h 12983"/>
                              <a:gd name="T8" fmla="*/ 0 w 24209"/>
                              <a:gd name="T9" fmla="*/ 0 h 12983"/>
                              <a:gd name="T10" fmla="*/ 0 60000 65536"/>
                              <a:gd name="T11" fmla="*/ 0 60000 65536"/>
                              <a:gd name="T12" fmla="*/ 0 60000 65536"/>
                              <a:gd name="T13" fmla="*/ 0 60000 65536"/>
                              <a:gd name="T14" fmla="*/ 0 60000 65536"/>
                              <a:gd name="T15" fmla="*/ 0 w 24209"/>
                              <a:gd name="T16" fmla="*/ 0 h 12983"/>
                              <a:gd name="T17" fmla="*/ 24209 w 24209"/>
                              <a:gd name="T18" fmla="*/ 12983 h 12983"/>
                            </a:gdLst>
                            <a:ahLst/>
                            <a:cxnLst>
                              <a:cxn ang="T10">
                                <a:pos x="T0" y="T1"/>
                              </a:cxn>
                              <a:cxn ang="T11">
                                <a:pos x="T2" y="T3"/>
                              </a:cxn>
                              <a:cxn ang="T12">
                                <a:pos x="T4" y="T5"/>
                              </a:cxn>
                              <a:cxn ang="T13">
                                <a:pos x="T6" y="T7"/>
                              </a:cxn>
                              <a:cxn ang="T14">
                                <a:pos x="T8" y="T9"/>
                              </a:cxn>
                            </a:cxnLst>
                            <a:rect l="T15" t="T16" r="T17" b="T18"/>
                            <a:pathLst>
                              <a:path w="24209" h="12983">
                                <a:moveTo>
                                  <a:pt x="0" y="0"/>
                                </a:moveTo>
                                <a:lnTo>
                                  <a:pt x="24209" y="4327"/>
                                </a:lnTo>
                                <a:lnTo>
                                  <a:pt x="24209" y="12983"/>
                                </a:lnTo>
                                <a:lnTo>
                                  <a:pt x="0" y="865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04" name="Shape 5304"/>
                        <wps:cNvSpPr>
                          <a:spLocks/>
                        </wps:cNvSpPr>
                        <wps:spPr bwMode="auto">
                          <a:xfrm>
                            <a:off x="12504" y="6543"/>
                            <a:ext cx="485" cy="130"/>
                          </a:xfrm>
                          <a:custGeom>
                            <a:avLst/>
                            <a:gdLst>
                              <a:gd name="T0" fmla="*/ 0 w 48510"/>
                              <a:gd name="T1" fmla="*/ 0 h 12983"/>
                              <a:gd name="T2" fmla="*/ 485 w 48510"/>
                              <a:gd name="T3" fmla="*/ 43 h 12983"/>
                              <a:gd name="T4" fmla="*/ 485 w 48510"/>
                              <a:gd name="T5" fmla="*/ 130 h 12983"/>
                              <a:gd name="T6" fmla="*/ 0 w 48510"/>
                              <a:gd name="T7" fmla="*/ 87 h 12983"/>
                              <a:gd name="T8" fmla="*/ 0 w 48510"/>
                              <a:gd name="T9" fmla="*/ 0 h 12983"/>
                              <a:gd name="T10" fmla="*/ 0 60000 65536"/>
                              <a:gd name="T11" fmla="*/ 0 60000 65536"/>
                              <a:gd name="T12" fmla="*/ 0 60000 65536"/>
                              <a:gd name="T13" fmla="*/ 0 60000 65536"/>
                              <a:gd name="T14" fmla="*/ 0 60000 65536"/>
                              <a:gd name="T15" fmla="*/ 0 w 48510"/>
                              <a:gd name="T16" fmla="*/ 0 h 12983"/>
                              <a:gd name="T17" fmla="*/ 48510 w 48510"/>
                              <a:gd name="T18" fmla="*/ 12983 h 12983"/>
                            </a:gdLst>
                            <a:ahLst/>
                            <a:cxnLst>
                              <a:cxn ang="T10">
                                <a:pos x="T0" y="T1"/>
                              </a:cxn>
                              <a:cxn ang="T11">
                                <a:pos x="T2" y="T3"/>
                              </a:cxn>
                              <a:cxn ang="T12">
                                <a:pos x="T4" y="T5"/>
                              </a:cxn>
                              <a:cxn ang="T13">
                                <a:pos x="T6" y="T7"/>
                              </a:cxn>
                              <a:cxn ang="T14">
                                <a:pos x="T8" y="T9"/>
                              </a:cxn>
                            </a:cxnLst>
                            <a:rect l="T15" t="T16" r="T17" b="T18"/>
                            <a:pathLst>
                              <a:path w="48510" h="12983">
                                <a:moveTo>
                                  <a:pt x="0" y="0"/>
                                </a:moveTo>
                                <a:lnTo>
                                  <a:pt x="48510" y="4328"/>
                                </a:lnTo>
                                <a:lnTo>
                                  <a:pt x="48510" y="12983"/>
                                </a:lnTo>
                                <a:lnTo>
                                  <a:pt x="0" y="865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05" name="Shape 35131"/>
                        <wps:cNvSpPr>
                          <a:spLocks/>
                        </wps:cNvSpPr>
                        <wps:spPr bwMode="auto">
                          <a:xfrm>
                            <a:off x="13265" y="6630"/>
                            <a:ext cx="244" cy="91"/>
                          </a:xfrm>
                          <a:custGeom>
                            <a:avLst/>
                            <a:gdLst>
                              <a:gd name="T0" fmla="*/ 0 w 24324"/>
                              <a:gd name="T1" fmla="*/ 0 h 9144"/>
                              <a:gd name="T2" fmla="*/ 244 w 24324"/>
                              <a:gd name="T3" fmla="*/ 0 h 9144"/>
                              <a:gd name="T4" fmla="*/ 244 w 24324"/>
                              <a:gd name="T5" fmla="*/ 91 h 9144"/>
                              <a:gd name="T6" fmla="*/ 0 w 24324"/>
                              <a:gd name="T7" fmla="*/ 91 h 9144"/>
                              <a:gd name="T8" fmla="*/ 0 w 24324"/>
                              <a:gd name="T9" fmla="*/ 0 h 9144"/>
                              <a:gd name="T10" fmla="*/ 0 60000 65536"/>
                              <a:gd name="T11" fmla="*/ 0 60000 65536"/>
                              <a:gd name="T12" fmla="*/ 0 60000 65536"/>
                              <a:gd name="T13" fmla="*/ 0 60000 65536"/>
                              <a:gd name="T14" fmla="*/ 0 60000 65536"/>
                              <a:gd name="T15" fmla="*/ 0 w 24324"/>
                              <a:gd name="T16" fmla="*/ 0 h 9144"/>
                              <a:gd name="T17" fmla="*/ 24324 w 24324"/>
                              <a:gd name="T18" fmla="*/ 9144 h 9144"/>
                            </a:gdLst>
                            <a:ahLst/>
                            <a:cxnLst>
                              <a:cxn ang="T10">
                                <a:pos x="T0" y="T1"/>
                              </a:cxn>
                              <a:cxn ang="T11">
                                <a:pos x="T2" y="T3"/>
                              </a:cxn>
                              <a:cxn ang="T12">
                                <a:pos x="T4" y="T5"/>
                              </a:cxn>
                              <a:cxn ang="T13">
                                <a:pos x="T6" y="T7"/>
                              </a:cxn>
                              <a:cxn ang="T14">
                                <a:pos x="T8" y="T9"/>
                              </a:cxn>
                            </a:cxnLst>
                            <a:rect l="T15" t="T16" r="T17" b="T18"/>
                            <a:pathLst>
                              <a:path w="24324" h="9144">
                                <a:moveTo>
                                  <a:pt x="0" y="0"/>
                                </a:moveTo>
                                <a:lnTo>
                                  <a:pt x="24324" y="0"/>
                                </a:lnTo>
                                <a:lnTo>
                                  <a:pt x="24324"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06" name="Shape 5306"/>
                        <wps:cNvSpPr>
                          <a:spLocks/>
                        </wps:cNvSpPr>
                        <wps:spPr bwMode="auto">
                          <a:xfrm>
                            <a:off x="13509" y="6630"/>
                            <a:ext cx="242" cy="131"/>
                          </a:xfrm>
                          <a:custGeom>
                            <a:avLst/>
                            <a:gdLst>
                              <a:gd name="T0" fmla="*/ 0 w 24209"/>
                              <a:gd name="T1" fmla="*/ 0 h 13156"/>
                              <a:gd name="T2" fmla="*/ 242 w 24209"/>
                              <a:gd name="T3" fmla="*/ 43 h 13156"/>
                              <a:gd name="T4" fmla="*/ 242 w 24209"/>
                              <a:gd name="T5" fmla="*/ 131 h 13156"/>
                              <a:gd name="T6" fmla="*/ 0 w 24209"/>
                              <a:gd name="T7" fmla="*/ 88 h 13156"/>
                              <a:gd name="T8" fmla="*/ 0 w 24209"/>
                              <a:gd name="T9" fmla="*/ 0 h 13156"/>
                              <a:gd name="T10" fmla="*/ 0 60000 65536"/>
                              <a:gd name="T11" fmla="*/ 0 60000 65536"/>
                              <a:gd name="T12" fmla="*/ 0 60000 65536"/>
                              <a:gd name="T13" fmla="*/ 0 60000 65536"/>
                              <a:gd name="T14" fmla="*/ 0 60000 65536"/>
                              <a:gd name="T15" fmla="*/ 0 w 24209"/>
                              <a:gd name="T16" fmla="*/ 0 h 13156"/>
                              <a:gd name="T17" fmla="*/ 24209 w 24209"/>
                              <a:gd name="T18" fmla="*/ 13156 h 13156"/>
                            </a:gdLst>
                            <a:ahLst/>
                            <a:cxnLst>
                              <a:cxn ang="T10">
                                <a:pos x="T0" y="T1"/>
                              </a:cxn>
                              <a:cxn ang="T11">
                                <a:pos x="T2" y="T3"/>
                              </a:cxn>
                              <a:cxn ang="T12">
                                <a:pos x="T4" y="T5"/>
                              </a:cxn>
                              <a:cxn ang="T13">
                                <a:pos x="T6" y="T7"/>
                              </a:cxn>
                              <a:cxn ang="T14">
                                <a:pos x="T8" y="T9"/>
                              </a:cxn>
                            </a:cxnLst>
                            <a:rect l="T15" t="T16" r="T17" b="T18"/>
                            <a:pathLst>
                              <a:path w="24209" h="13156">
                                <a:moveTo>
                                  <a:pt x="0" y="0"/>
                                </a:moveTo>
                                <a:lnTo>
                                  <a:pt x="24209" y="4327"/>
                                </a:lnTo>
                                <a:lnTo>
                                  <a:pt x="24209" y="13156"/>
                                </a:lnTo>
                                <a:lnTo>
                                  <a:pt x="0" y="8828"/>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07" name="Shape 5307"/>
                        <wps:cNvSpPr>
                          <a:spLocks/>
                        </wps:cNvSpPr>
                        <wps:spPr bwMode="auto">
                          <a:xfrm>
                            <a:off x="3509" y="1138"/>
                            <a:ext cx="346" cy="434"/>
                          </a:xfrm>
                          <a:custGeom>
                            <a:avLst/>
                            <a:gdLst>
                              <a:gd name="T0" fmla="*/ 173 w 34584"/>
                              <a:gd name="T1" fmla="*/ 0 h 43390"/>
                              <a:gd name="T2" fmla="*/ 346 w 34584"/>
                              <a:gd name="T3" fmla="*/ 216 h 43390"/>
                              <a:gd name="T4" fmla="*/ 173 w 34584"/>
                              <a:gd name="T5" fmla="*/ 434 h 43390"/>
                              <a:gd name="T6" fmla="*/ 0 w 34584"/>
                              <a:gd name="T7" fmla="*/ 216 h 43390"/>
                              <a:gd name="T8" fmla="*/ 173 w 34584"/>
                              <a:gd name="T9" fmla="*/ 0 h 43390"/>
                              <a:gd name="T10" fmla="*/ 0 60000 65536"/>
                              <a:gd name="T11" fmla="*/ 0 60000 65536"/>
                              <a:gd name="T12" fmla="*/ 0 60000 65536"/>
                              <a:gd name="T13" fmla="*/ 0 60000 65536"/>
                              <a:gd name="T14" fmla="*/ 0 60000 65536"/>
                              <a:gd name="T15" fmla="*/ 0 w 34584"/>
                              <a:gd name="T16" fmla="*/ 0 h 43390"/>
                              <a:gd name="T17" fmla="*/ 34584 w 34584"/>
                              <a:gd name="T18" fmla="*/ 43390 h 43390"/>
                            </a:gdLst>
                            <a:ahLst/>
                            <a:cxnLst>
                              <a:cxn ang="T10">
                                <a:pos x="T0" y="T1"/>
                              </a:cxn>
                              <a:cxn ang="T11">
                                <a:pos x="T2" y="T3"/>
                              </a:cxn>
                              <a:cxn ang="T12">
                                <a:pos x="T4" y="T5"/>
                              </a:cxn>
                              <a:cxn ang="T13">
                                <a:pos x="T6" y="T7"/>
                              </a:cxn>
                              <a:cxn ang="T14">
                                <a:pos x="T8" y="T9"/>
                              </a:cxn>
                            </a:cxnLst>
                            <a:rect l="T15" t="T16" r="T17" b="T18"/>
                            <a:pathLst>
                              <a:path w="34584" h="43390">
                                <a:moveTo>
                                  <a:pt x="17292" y="0"/>
                                </a:moveTo>
                                <a:lnTo>
                                  <a:pt x="34584" y="21637"/>
                                </a:lnTo>
                                <a:lnTo>
                                  <a:pt x="17292" y="43390"/>
                                </a:lnTo>
                                <a:lnTo>
                                  <a:pt x="0" y="21637"/>
                                </a:lnTo>
                                <a:lnTo>
                                  <a:pt x="17292" y="0"/>
                                </a:lnTo>
                                <a:close/>
                              </a:path>
                            </a:pathLst>
                          </a:custGeom>
                          <a:solidFill>
                            <a:srgbClr val="000000"/>
                          </a:solidFill>
                          <a:ln w="3458">
                            <a:solidFill>
                              <a:srgbClr val="000000"/>
                            </a:solidFill>
                            <a:round/>
                            <a:headEnd/>
                            <a:tailEnd/>
                          </a:ln>
                        </wps:spPr>
                        <wps:bodyPr rot="0" vert="horz" wrap="square" lIns="91440" tIns="45720" rIns="91440" bIns="45720" anchor="t" anchorCtr="0" upright="1">
                          <a:noAutofit/>
                        </wps:bodyPr>
                      </wps:wsp>
                      <wps:wsp>
                        <wps:cNvPr id="72544" name="Shape 5308"/>
                        <wps:cNvSpPr>
                          <a:spLocks/>
                        </wps:cNvSpPr>
                        <wps:spPr bwMode="auto">
                          <a:xfrm>
                            <a:off x="5138" y="5392"/>
                            <a:ext cx="346" cy="434"/>
                          </a:xfrm>
                          <a:custGeom>
                            <a:avLst/>
                            <a:gdLst>
                              <a:gd name="T0" fmla="*/ 173 w 34584"/>
                              <a:gd name="T1" fmla="*/ 0 h 43448"/>
                              <a:gd name="T2" fmla="*/ 346 w 34584"/>
                              <a:gd name="T3" fmla="*/ 218 h 43448"/>
                              <a:gd name="T4" fmla="*/ 173 w 34584"/>
                              <a:gd name="T5" fmla="*/ 434 h 43448"/>
                              <a:gd name="T6" fmla="*/ 0 w 34584"/>
                              <a:gd name="T7" fmla="*/ 218 h 43448"/>
                              <a:gd name="T8" fmla="*/ 173 w 34584"/>
                              <a:gd name="T9" fmla="*/ 0 h 43448"/>
                              <a:gd name="T10" fmla="*/ 0 60000 65536"/>
                              <a:gd name="T11" fmla="*/ 0 60000 65536"/>
                              <a:gd name="T12" fmla="*/ 0 60000 65536"/>
                              <a:gd name="T13" fmla="*/ 0 60000 65536"/>
                              <a:gd name="T14" fmla="*/ 0 60000 65536"/>
                              <a:gd name="T15" fmla="*/ 0 w 34584"/>
                              <a:gd name="T16" fmla="*/ 0 h 43448"/>
                              <a:gd name="T17" fmla="*/ 34584 w 34584"/>
                              <a:gd name="T18" fmla="*/ 43448 h 43448"/>
                            </a:gdLst>
                            <a:ahLst/>
                            <a:cxnLst>
                              <a:cxn ang="T10">
                                <a:pos x="T0" y="T1"/>
                              </a:cxn>
                              <a:cxn ang="T11">
                                <a:pos x="T2" y="T3"/>
                              </a:cxn>
                              <a:cxn ang="T12">
                                <a:pos x="T4" y="T5"/>
                              </a:cxn>
                              <a:cxn ang="T13">
                                <a:pos x="T6" y="T7"/>
                              </a:cxn>
                              <a:cxn ang="T14">
                                <a:pos x="T8" y="T9"/>
                              </a:cxn>
                            </a:cxnLst>
                            <a:rect l="T15" t="T16" r="T17" b="T18"/>
                            <a:pathLst>
                              <a:path w="34584" h="43448">
                                <a:moveTo>
                                  <a:pt x="17292" y="0"/>
                                </a:moveTo>
                                <a:lnTo>
                                  <a:pt x="34584" y="21810"/>
                                </a:lnTo>
                                <a:lnTo>
                                  <a:pt x="17292" y="43448"/>
                                </a:lnTo>
                                <a:lnTo>
                                  <a:pt x="0" y="21810"/>
                                </a:lnTo>
                                <a:lnTo>
                                  <a:pt x="17292" y="0"/>
                                </a:lnTo>
                                <a:close/>
                              </a:path>
                            </a:pathLst>
                          </a:custGeom>
                          <a:solidFill>
                            <a:srgbClr val="000000"/>
                          </a:solidFill>
                          <a:ln w="3458">
                            <a:solidFill>
                              <a:srgbClr val="000000"/>
                            </a:solidFill>
                            <a:round/>
                            <a:headEnd/>
                            <a:tailEnd/>
                          </a:ln>
                        </wps:spPr>
                        <wps:bodyPr rot="0" vert="horz" wrap="square" lIns="91440" tIns="45720" rIns="91440" bIns="45720" anchor="t" anchorCtr="0" upright="1">
                          <a:noAutofit/>
                        </wps:bodyPr>
                      </wps:wsp>
                      <wps:wsp>
                        <wps:cNvPr id="72545" name="Shape 5309"/>
                        <wps:cNvSpPr>
                          <a:spLocks/>
                        </wps:cNvSpPr>
                        <wps:spPr bwMode="auto">
                          <a:xfrm>
                            <a:off x="8361" y="5305"/>
                            <a:ext cx="348" cy="435"/>
                          </a:xfrm>
                          <a:custGeom>
                            <a:avLst/>
                            <a:gdLst>
                              <a:gd name="T0" fmla="*/ 173 w 34723"/>
                              <a:gd name="T1" fmla="*/ 0 h 43448"/>
                              <a:gd name="T2" fmla="*/ 348 w 34723"/>
                              <a:gd name="T3" fmla="*/ 218 h 43448"/>
                              <a:gd name="T4" fmla="*/ 173 w 34723"/>
                              <a:gd name="T5" fmla="*/ 435 h 43448"/>
                              <a:gd name="T6" fmla="*/ 0 w 34723"/>
                              <a:gd name="T7" fmla="*/ 218 h 43448"/>
                              <a:gd name="T8" fmla="*/ 173 w 34723"/>
                              <a:gd name="T9" fmla="*/ 0 h 43448"/>
                              <a:gd name="T10" fmla="*/ 0 60000 65536"/>
                              <a:gd name="T11" fmla="*/ 0 60000 65536"/>
                              <a:gd name="T12" fmla="*/ 0 60000 65536"/>
                              <a:gd name="T13" fmla="*/ 0 60000 65536"/>
                              <a:gd name="T14" fmla="*/ 0 60000 65536"/>
                              <a:gd name="T15" fmla="*/ 0 w 34723"/>
                              <a:gd name="T16" fmla="*/ 0 h 43448"/>
                              <a:gd name="T17" fmla="*/ 34723 w 34723"/>
                              <a:gd name="T18" fmla="*/ 43448 h 43448"/>
                            </a:gdLst>
                            <a:ahLst/>
                            <a:cxnLst>
                              <a:cxn ang="T10">
                                <a:pos x="T0" y="T1"/>
                              </a:cxn>
                              <a:cxn ang="T11">
                                <a:pos x="T2" y="T3"/>
                              </a:cxn>
                              <a:cxn ang="T12">
                                <a:pos x="T4" y="T5"/>
                              </a:cxn>
                              <a:cxn ang="T13">
                                <a:pos x="T6" y="T7"/>
                              </a:cxn>
                              <a:cxn ang="T14">
                                <a:pos x="T8" y="T9"/>
                              </a:cxn>
                            </a:cxnLst>
                            <a:rect l="T15" t="T16" r="T17" b="T18"/>
                            <a:pathLst>
                              <a:path w="34723" h="43448">
                                <a:moveTo>
                                  <a:pt x="17292" y="0"/>
                                </a:moveTo>
                                <a:lnTo>
                                  <a:pt x="34723" y="21810"/>
                                </a:lnTo>
                                <a:lnTo>
                                  <a:pt x="17292" y="43448"/>
                                </a:lnTo>
                                <a:lnTo>
                                  <a:pt x="0" y="21810"/>
                                </a:lnTo>
                                <a:lnTo>
                                  <a:pt x="17292" y="0"/>
                                </a:lnTo>
                                <a:close/>
                              </a:path>
                            </a:pathLst>
                          </a:custGeom>
                          <a:solidFill>
                            <a:srgbClr val="000000"/>
                          </a:solidFill>
                          <a:ln w="3458">
                            <a:solidFill>
                              <a:srgbClr val="000000"/>
                            </a:solidFill>
                            <a:round/>
                            <a:headEnd/>
                            <a:tailEnd/>
                          </a:ln>
                        </wps:spPr>
                        <wps:bodyPr rot="0" vert="horz" wrap="square" lIns="91440" tIns="45720" rIns="91440" bIns="45720" anchor="t" anchorCtr="0" upright="1">
                          <a:noAutofit/>
                        </wps:bodyPr>
                      </wps:wsp>
                      <wps:wsp>
                        <wps:cNvPr id="72546" name="Shape 5310"/>
                        <wps:cNvSpPr>
                          <a:spLocks/>
                        </wps:cNvSpPr>
                        <wps:spPr bwMode="auto">
                          <a:xfrm>
                            <a:off x="10060" y="6565"/>
                            <a:ext cx="346" cy="434"/>
                          </a:xfrm>
                          <a:custGeom>
                            <a:avLst/>
                            <a:gdLst>
                              <a:gd name="T0" fmla="*/ 173 w 34677"/>
                              <a:gd name="T1" fmla="*/ 0 h 43390"/>
                              <a:gd name="T2" fmla="*/ 346 w 34677"/>
                              <a:gd name="T3" fmla="*/ 218 h 43390"/>
                              <a:gd name="T4" fmla="*/ 173 w 34677"/>
                              <a:gd name="T5" fmla="*/ 434 h 43390"/>
                              <a:gd name="T6" fmla="*/ 0 w 34677"/>
                              <a:gd name="T7" fmla="*/ 218 h 43390"/>
                              <a:gd name="T8" fmla="*/ 173 w 34677"/>
                              <a:gd name="T9" fmla="*/ 0 h 43390"/>
                              <a:gd name="T10" fmla="*/ 0 60000 65536"/>
                              <a:gd name="T11" fmla="*/ 0 60000 65536"/>
                              <a:gd name="T12" fmla="*/ 0 60000 65536"/>
                              <a:gd name="T13" fmla="*/ 0 60000 65536"/>
                              <a:gd name="T14" fmla="*/ 0 60000 65536"/>
                              <a:gd name="T15" fmla="*/ 0 w 34677"/>
                              <a:gd name="T16" fmla="*/ 0 h 43390"/>
                              <a:gd name="T17" fmla="*/ 34677 w 34677"/>
                              <a:gd name="T18" fmla="*/ 43390 h 43390"/>
                            </a:gdLst>
                            <a:ahLst/>
                            <a:cxnLst>
                              <a:cxn ang="T10">
                                <a:pos x="T0" y="T1"/>
                              </a:cxn>
                              <a:cxn ang="T11">
                                <a:pos x="T2" y="T3"/>
                              </a:cxn>
                              <a:cxn ang="T12">
                                <a:pos x="T4" y="T5"/>
                              </a:cxn>
                              <a:cxn ang="T13">
                                <a:pos x="T6" y="T7"/>
                              </a:cxn>
                              <a:cxn ang="T14">
                                <a:pos x="T8" y="T9"/>
                              </a:cxn>
                            </a:cxnLst>
                            <a:rect l="T15" t="T16" r="T17" b="T18"/>
                            <a:pathLst>
                              <a:path w="34677" h="43390">
                                <a:moveTo>
                                  <a:pt x="17292" y="0"/>
                                </a:moveTo>
                                <a:lnTo>
                                  <a:pt x="34677" y="21753"/>
                                </a:lnTo>
                                <a:lnTo>
                                  <a:pt x="17292" y="43390"/>
                                </a:lnTo>
                                <a:lnTo>
                                  <a:pt x="0" y="21753"/>
                                </a:lnTo>
                                <a:lnTo>
                                  <a:pt x="17292" y="0"/>
                                </a:lnTo>
                                <a:close/>
                              </a:path>
                            </a:pathLst>
                          </a:custGeom>
                          <a:solidFill>
                            <a:srgbClr val="000000"/>
                          </a:solidFill>
                          <a:ln w="3458">
                            <a:solidFill>
                              <a:srgbClr val="000000"/>
                            </a:solidFill>
                            <a:round/>
                            <a:headEnd/>
                            <a:tailEnd/>
                          </a:ln>
                        </wps:spPr>
                        <wps:bodyPr rot="0" vert="horz" wrap="square" lIns="91440" tIns="45720" rIns="91440" bIns="45720" anchor="t" anchorCtr="0" upright="1">
                          <a:noAutofit/>
                        </wps:bodyPr>
                      </wps:wsp>
                      <wps:wsp>
                        <wps:cNvPr id="72557" name="Shape 5311"/>
                        <wps:cNvSpPr>
                          <a:spLocks/>
                        </wps:cNvSpPr>
                        <wps:spPr bwMode="auto">
                          <a:xfrm>
                            <a:off x="13837" y="7433"/>
                            <a:ext cx="347" cy="434"/>
                          </a:xfrm>
                          <a:custGeom>
                            <a:avLst/>
                            <a:gdLst>
                              <a:gd name="T0" fmla="*/ 174 w 34722"/>
                              <a:gd name="T1" fmla="*/ 0 h 43419"/>
                              <a:gd name="T2" fmla="*/ 347 w 34722"/>
                              <a:gd name="T3" fmla="*/ 218 h 43419"/>
                              <a:gd name="T4" fmla="*/ 174 w 34722"/>
                              <a:gd name="T5" fmla="*/ 434 h 43419"/>
                              <a:gd name="T6" fmla="*/ 0 w 34722"/>
                              <a:gd name="T7" fmla="*/ 218 h 43419"/>
                              <a:gd name="T8" fmla="*/ 174 w 34722"/>
                              <a:gd name="T9" fmla="*/ 0 h 43419"/>
                              <a:gd name="T10" fmla="*/ 0 60000 65536"/>
                              <a:gd name="T11" fmla="*/ 0 60000 65536"/>
                              <a:gd name="T12" fmla="*/ 0 60000 65536"/>
                              <a:gd name="T13" fmla="*/ 0 60000 65536"/>
                              <a:gd name="T14" fmla="*/ 0 60000 65536"/>
                              <a:gd name="T15" fmla="*/ 0 w 34722"/>
                              <a:gd name="T16" fmla="*/ 0 h 43419"/>
                              <a:gd name="T17" fmla="*/ 34722 w 34722"/>
                              <a:gd name="T18" fmla="*/ 43419 h 43419"/>
                            </a:gdLst>
                            <a:ahLst/>
                            <a:cxnLst>
                              <a:cxn ang="T10">
                                <a:pos x="T0" y="T1"/>
                              </a:cxn>
                              <a:cxn ang="T11">
                                <a:pos x="T2" y="T3"/>
                              </a:cxn>
                              <a:cxn ang="T12">
                                <a:pos x="T4" y="T5"/>
                              </a:cxn>
                              <a:cxn ang="T13">
                                <a:pos x="T6" y="T7"/>
                              </a:cxn>
                              <a:cxn ang="T14">
                                <a:pos x="T8" y="T9"/>
                              </a:cxn>
                            </a:cxnLst>
                            <a:rect l="T15" t="T16" r="T17" b="T18"/>
                            <a:pathLst>
                              <a:path w="34722" h="43419">
                                <a:moveTo>
                                  <a:pt x="17430" y="0"/>
                                </a:moveTo>
                                <a:lnTo>
                                  <a:pt x="34722" y="21782"/>
                                </a:lnTo>
                                <a:lnTo>
                                  <a:pt x="17430" y="43419"/>
                                </a:lnTo>
                                <a:lnTo>
                                  <a:pt x="0" y="21782"/>
                                </a:lnTo>
                                <a:lnTo>
                                  <a:pt x="17430" y="0"/>
                                </a:lnTo>
                                <a:close/>
                              </a:path>
                            </a:pathLst>
                          </a:custGeom>
                          <a:solidFill>
                            <a:srgbClr val="000000"/>
                          </a:solidFill>
                          <a:ln w="3458">
                            <a:solidFill>
                              <a:srgbClr val="000000"/>
                            </a:solidFill>
                            <a:round/>
                            <a:headEnd/>
                            <a:tailEnd/>
                          </a:ln>
                        </wps:spPr>
                        <wps:bodyPr rot="0" vert="horz" wrap="square" lIns="91440" tIns="45720" rIns="91440" bIns="45720" anchor="t" anchorCtr="0" upright="1">
                          <a:noAutofit/>
                        </wps:bodyPr>
                      </wps:wsp>
                      <wps:wsp>
                        <wps:cNvPr id="72558" name="Shape 35132"/>
                        <wps:cNvSpPr>
                          <a:spLocks/>
                        </wps:cNvSpPr>
                        <wps:spPr bwMode="auto">
                          <a:xfrm>
                            <a:off x="3526" y="3504"/>
                            <a:ext cx="243" cy="304"/>
                          </a:xfrm>
                          <a:custGeom>
                            <a:avLst/>
                            <a:gdLst>
                              <a:gd name="T0" fmla="*/ 0 w 24209"/>
                              <a:gd name="T1" fmla="*/ 0 h 30437"/>
                              <a:gd name="T2" fmla="*/ 243 w 24209"/>
                              <a:gd name="T3" fmla="*/ 0 h 30437"/>
                              <a:gd name="T4" fmla="*/ 243 w 24209"/>
                              <a:gd name="T5" fmla="*/ 304 h 30437"/>
                              <a:gd name="T6" fmla="*/ 0 w 24209"/>
                              <a:gd name="T7" fmla="*/ 304 h 30437"/>
                              <a:gd name="T8" fmla="*/ 0 w 24209"/>
                              <a:gd name="T9" fmla="*/ 0 h 30437"/>
                              <a:gd name="T10" fmla="*/ 0 60000 65536"/>
                              <a:gd name="T11" fmla="*/ 0 60000 65536"/>
                              <a:gd name="T12" fmla="*/ 0 60000 65536"/>
                              <a:gd name="T13" fmla="*/ 0 60000 65536"/>
                              <a:gd name="T14" fmla="*/ 0 60000 65536"/>
                              <a:gd name="T15" fmla="*/ 0 w 24209"/>
                              <a:gd name="T16" fmla="*/ 0 h 30437"/>
                              <a:gd name="T17" fmla="*/ 24209 w 24209"/>
                              <a:gd name="T18" fmla="*/ 30437 h 30437"/>
                            </a:gdLst>
                            <a:ahLst/>
                            <a:cxnLst>
                              <a:cxn ang="T10">
                                <a:pos x="T0" y="T1"/>
                              </a:cxn>
                              <a:cxn ang="T11">
                                <a:pos x="T2" y="T3"/>
                              </a:cxn>
                              <a:cxn ang="T12">
                                <a:pos x="T4" y="T5"/>
                              </a:cxn>
                              <a:cxn ang="T13">
                                <a:pos x="T6" y="T7"/>
                              </a:cxn>
                              <a:cxn ang="T14">
                                <a:pos x="T8" y="T9"/>
                              </a:cxn>
                            </a:cxnLst>
                            <a:rect l="T15" t="T16" r="T17" b="T18"/>
                            <a:pathLst>
                              <a:path w="24209" h="30437">
                                <a:moveTo>
                                  <a:pt x="0" y="0"/>
                                </a:moveTo>
                                <a:lnTo>
                                  <a:pt x="24209" y="0"/>
                                </a:lnTo>
                                <a:lnTo>
                                  <a:pt x="24209" y="30437"/>
                                </a:lnTo>
                                <a:lnTo>
                                  <a:pt x="0" y="30437"/>
                                </a:lnTo>
                                <a:lnTo>
                                  <a:pt x="0" y="0"/>
                                </a:lnTo>
                              </a:path>
                            </a:pathLst>
                          </a:custGeom>
                          <a:solidFill>
                            <a:srgbClr val="333399"/>
                          </a:solidFill>
                          <a:ln w="3458">
                            <a:solidFill>
                              <a:srgbClr val="333399"/>
                            </a:solidFill>
                            <a:round/>
                            <a:headEnd/>
                            <a:tailEnd/>
                          </a:ln>
                        </wps:spPr>
                        <wps:bodyPr rot="0" vert="horz" wrap="square" lIns="91440" tIns="45720" rIns="91440" bIns="45720" anchor="t" anchorCtr="0" upright="1">
                          <a:noAutofit/>
                        </wps:bodyPr>
                      </wps:wsp>
                      <wps:wsp>
                        <wps:cNvPr id="72559" name="Shape 35133"/>
                        <wps:cNvSpPr>
                          <a:spLocks/>
                        </wps:cNvSpPr>
                        <wps:spPr bwMode="auto">
                          <a:xfrm>
                            <a:off x="5155" y="4806"/>
                            <a:ext cx="242" cy="305"/>
                          </a:xfrm>
                          <a:custGeom>
                            <a:avLst/>
                            <a:gdLst>
                              <a:gd name="T0" fmla="*/ 0 w 24209"/>
                              <a:gd name="T1" fmla="*/ 0 h 30437"/>
                              <a:gd name="T2" fmla="*/ 242 w 24209"/>
                              <a:gd name="T3" fmla="*/ 0 h 30437"/>
                              <a:gd name="T4" fmla="*/ 242 w 24209"/>
                              <a:gd name="T5" fmla="*/ 305 h 30437"/>
                              <a:gd name="T6" fmla="*/ 0 w 24209"/>
                              <a:gd name="T7" fmla="*/ 305 h 30437"/>
                              <a:gd name="T8" fmla="*/ 0 w 24209"/>
                              <a:gd name="T9" fmla="*/ 0 h 30437"/>
                              <a:gd name="T10" fmla="*/ 0 60000 65536"/>
                              <a:gd name="T11" fmla="*/ 0 60000 65536"/>
                              <a:gd name="T12" fmla="*/ 0 60000 65536"/>
                              <a:gd name="T13" fmla="*/ 0 60000 65536"/>
                              <a:gd name="T14" fmla="*/ 0 60000 65536"/>
                              <a:gd name="T15" fmla="*/ 0 w 24209"/>
                              <a:gd name="T16" fmla="*/ 0 h 30437"/>
                              <a:gd name="T17" fmla="*/ 24209 w 24209"/>
                              <a:gd name="T18" fmla="*/ 30437 h 30437"/>
                            </a:gdLst>
                            <a:ahLst/>
                            <a:cxnLst>
                              <a:cxn ang="T10">
                                <a:pos x="T0" y="T1"/>
                              </a:cxn>
                              <a:cxn ang="T11">
                                <a:pos x="T2" y="T3"/>
                              </a:cxn>
                              <a:cxn ang="T12">
                                <a:pos x="T4" y="T5"/>
                              </a:cxn>
                              <a:cxn ang="T13">
                                <a:pos x="T6" y="T7"/>
                              </a:cxn>
                              <a:cxn ang="T14">
                                <a:pos x="T8" y="T9"/>
                              </a:cxn>
                            </a:cxnLst>
                            <a:rect l="T15" t="T16" r="T17" b="T18"/>
                            <a:pathLst>
                              <a:path w="24209" h="30437">
                                <a:moveTo>
                                  <a:pt x="0" y="0"/>
                                </a:moveTo>
                                <a:lnTo>
                                  <a:pt x="24209" y="0"/>
                                </a:lnTo>
                                <a:lnTo>
                                  <a:pt x="24209" y="30437"/>
                                </a:lnTo>
                                <a:lnTo>
                                  <a:pt x="0" y="30437"/>
                                </a:lnTo>
                                <a:lnTo>
                                  <a:pt x="0" y="0"/>
                                </a:lnTo>
                              </a:path>
                            </a:pathLst>
                          </a:custGeom>
                          <a:solidFill>
                            <a:srgbClr val="333399"/>
                          </a:solidFill>
                          <a:ln w="3458">
                            <a:solidFill>
                              <a:srgbClr val="333399"/>
                            </a:solidFill>
                            <a:round/>
                            <a:headEnd/>
                            <a:tailEnd/>
                          </a:ln>
                        </wps:spPr>
                        <wps:bodyPr rot="0" vert="horz" wrap="square" lIns="91440" tIns="45720" rIns="91440" bIns="45720" anchor="t" anchorCtr="0" upright="1">
                          <a:noAutofit/>
                        </wps:bodyPr>
                      </wps:wsp>
                      <wps:wsp>
                        <wps:cNvPr id="72560" name="Shape 35134"/>
                        <wps:cNvSpPr>
                          <a:spLocks/>
                        </wps:cNvSpPr>
                        <wps:spPr bwMode="auto">
                          <a:xfrm>
                            <a:off x="8379" y="5849"/>
                            <a:ext cx="242" cy="303"/>
                          </a:xfrm>
                          <a:custGeom>
                            <a:avLst/>
                            <a:gdLst>
                              <a:gd name="T0" fmla="*/ 0 w 24209"/>
                              <a:gd name="T1" fmla="*/ 0 h 30292"/>
                              <a:gd name="T2" fmla="*/ 242 w 24209"/>
                              <a:gd name="T3" fmla="*/ 0 h 30292"/>
                              <a:gd name="T4" fmla="*/ 242 w 24209"/>
                              <a:gd name="T5" fmla="*/ 303 h 30292"/>
                              <a:gd name="T6" fmla="*/ 0 w 24209"/>
                              <a:gd name="T7" fmla="*/ 303 h 30292"/>
                              <a:gd name="T8" fmla="*/ 0 w 24209"/>
                              <a:gd name="T9" fmla="*/ 0 h 30292"/>
                              <a:gd name="T10" fmla="*/ 0 60000 65536"/>
                              <a:gd name="T11" fmla="*/ 0 60000 65536"/>
                              <a:gd name="T12" fmla="*/ 0 60000 65536"/>
                              <a:gd name="T13" fmla="*/ 0 60000 65536"/>
                              <a:gd name="T14" fmla="*/ 0 60000 65536"/>
                              <a:gd name="T15" fmla="*/ 0 w 24209"/>
                              <a:gd name="T16" fmla="*/ 0 h 30292"/>
                              <a:gd name="T17" fmla="*/ 24209 w 24209"/>
                              <a:gd name="T18" fmla="*/ 30292 h 30292"/>
                            </a:gdLst>
                            <a:ahLst/>
                            <a:cxnLst>
                              <a:cxn ang="T10">
                                <a:pos x="T0" y="T1"/>
                              </a:cxn>
                              <a:cxn ang="T11">
                                <a:pos x="T2" y="T3"/>
                              </a:cxn>
                              <a:cxn ang="T12">
                                <a:pos x="T4" y="T5"/>
                              </a:cxn>
                              <a:cxn ang="T13">
                                <a:pos x="T6" y="T7"/>
                              </a:cxn>
                              <a:cxn ang="T14">
                                <a:pos x="T8" y="T9"/>
                              </a:cxn>
                            </a:cxnLst>
                            <a:rect l="T15" t="T16" r="T17" b="T18"/>
                            <a:pathLst>
                              <a:path w="24209" h="30292">
                                <a:moveTo>
                                  <a:pt x="0" y="0"/>
                                </a:moveTo>
                                <a:lnTo>
                                  <a:pt x="24209" y="0"/>
                                </a:lnTo>
                                <a:lnTo>
                                  <a:pt x="24209" y="30292"/>
                                </a:lnTo>
                                <a:lnTo>
                                  <a:pt x="0" y="30292"/>
                                </a:lnTo>
                                <a:lnTo>
                                  <a:pt x="0" y="0"/>
                                </a:lnTo>
                              </a:path>
                            </a:pathLst>
                          </a:custGeom>
                          <a:solidFill>
                            <a:srgbClr val="333399"/>
                          </a:solidFill>
                          <a:ln w="3458">
                            <a:solidFill>
                              <a:srgbClr val="333399"/>
                            </a:solidFill>
                            <a:round/>
                            <a:headEnd/>
                            <a:tailEnd/>
                          </a:ln>
                        </wps:spPr>
                        <wps:bodyPr rot="0" vert="horz" wrap="square" lIns="91440" tIns="45720" rIns="91440" bIns="45720" anchor="t" anchorCtr="0" upright="1">
                          <a:noAutofit/>
                        </wps:bodyPr>
                      </wps:wsp>
                      <wps:wsp>
                        <wps:cNvPr id="72561" name="Shape 35135"/>
                        <wps:cNvSpPr>
                          <a:spLocks/>
                        </wps:cNvSpPr>
                        <wps:spPr bwMode="auto">
                          <a:xfrm>
                            <a:off x="10077" y="6152"/>
                            <a:ext cx="243" cy="304"/>
                          </a:xfrm>
                          <a:custGeom>
                            <a:avLst/>
                            <a:gdLst>
                              <a:gd name="T0" fmla="*/ 0 w 24324"/>
                              <a:gd name="T1" fmla="*/ 0 h 30437"/>
                              <a:gd name="T2" fmla="*/ 243 w 24324"/>
                              <a:gd name="T3" fmla="*/ 0 h 30437"/>
                              <a:gd name="T4" fmla="*/ 243 w 24324"/>
                              <a:gd name="T5" fmla="*/ 304 h 30437"/>
                              <a:gd name="T6" fmla="*/ 0 w 24324"/>
                              <a:gd name="T7" fmla="*/ 304 h 30437"/>
                              <a:gd name="T8" fmla="*/ 0 w 24324"/>
                              <a:gd name="T9" fmla="*/ 0 h 30437"/>
                              <a:gd name="T10" fmla="*/ 0 60000 65536"/>
                              <a:gd name="T11" fmla="*/ 0 60000 65536"/>
                              <a:gd name="T12" fmla="*/ 0 60000 65536"/>
                              <a:gd name="T13" fmla="*/ 0 60000 65536"/>
                              <a:gd name="T14" fmla="*/ 0 60000 65536"/>
                              <a:gd name="T15" fmla="*/ 0 w 24324"/>
                              <a:gd name="T16" fmla="*/ 0 h 30437"/>
                              <a:gd name="T17" fmla="*/ 24324 w 24324"/>
                              <a:gd name="T18" fmla="*/ 30437 h 30437"/>
                            </a:gdLst>
                            <a:ahLst/>
                            <a:cxnLst>
                              <a:cxn ang="T10">
                                <a:pos x="T0" y="T1"/>
                              </a:cxn>
                              <a:cxn ang="T11">
                                <a:pos x="T2" y="T3"/>
                              </a:cxn>
                              <a:cxn ang="T12">
                                <a:pos x="T4" y="T5"/>
                              </a:cxn>
                              <a:cxn ang="T13">
                                <a:pos x="T6" y="T7"/>
                              </a:cxn>
                              <a:cxn ang="T14">
                                <a:pos x="T8" y="T9"/>
                              </a:cxn>
                            </a:cxnLst>
                            <a:rect l="T15" t="T16" r="T17" b="T18"/>
                            <a:pathLst>
                              <a:path w="24324" h="30437">
                                <a:moveTo>
                                  <a:pt x="0" y="0"/>
                                </a:moveTo>
                                <a:lnTo>
                                  <a:pt x="24324" y="0"/>
                                </a:lnTo>
                                <a:lnTo>
                                  <a:pt x="24324" y="30437"/>
                                </a:lnTo>
                                <a:lnTo>
                                  <a:pt x="0" y="30437"/>
                                </a:lnTo>
                                <a:lnTo>
                                  <a:pt x="0" y="0"/>
                                </a:lnTo>
                              </a:path>
                            </a:pathLst>
                          </a:custGeom>
                          <a:solidFill>
                            <a:srgbClr val="333399"/>
                          </a:solidFill>
                          <a:ln w="3458">
                            <a:solidFill>
                              <a:srgbClr val="333399"/>
                            </a:solidFill>
                            <a:round/>
                            <a:headEnd/>
                            <a:tailEnd/>
                          </a:ln>
                        </wps:spPr>
                        <wps:bodyPr rot="0" vert="horz" wrap="square" lIns="91440" tIns="45720" rIns="91440" bIns="45720" anchor="t" anchorCtr="0" upright="1">
                          <a:noAutofit/>
                        </wps:bodyPr>
                      </wps:wsp>
                      <wps:wsp>
                        <wps:cNvPr id="72562" name="Shape 35136"/>
                        <wps:cNvSpPr>
                          <a:spLocks/>
                        </wps:cNvSpPr>
                        <wps:spPr bwMode="auto">
                          <a:xfrm>
                            <a:off x="13855" y="6543"/>
                            <a:ext cx="243" cy="305"/>
                          </a:xfrm>
                          <a:custGeom>
                            <a:avLst/>
                            <a:gdLst>
                              <a:gd name="T0" fmla="*/ 0 w 24324"/>
                              <a:gd name="T1" fmla="*/ 0 h 30437"/>
                              <a:gd name="T2" fmla="*/ 243 w 24324"/>
                              <a:gd name="T3" fmla="*/ 0 h 30437"/>
                              <a:gd name="T4" fmla="*/ 243 w 24324"/>
                              <a:gd name="T5" fmla="*/ 305 h 30437"/>
                              <a:gd name="T6" fmla="*/ 0 w 24324"/>
                              <a:gd name="T7" fmla="*/ 305 h 30437"/>
                              <a:gd name="T8" fmla="*/ 0 w 24324"/>
                              <a:gd name="T9" fmla="*/ 0 h 30437"/>
                              <a:gd name="T10" fmla="*/ 0 60000 65536"/>
                              <a:gd name="T11" fmla="*/ 0 60000 65536"/>
                              <a:gd name="T12" fmla="*/ 0 60000 65536"/>
                              <a:gd name="T13" fmla="*/ 0 60000 65536"/>
                              <a:gd name="T14" fmla="*/ 0 60000 65536"/>
                              <a:gd name="T15" fmla="*/ 0 w 24324"/>
                              <a:gd name="T16" fmla="*/ 0 h 30437"/>
                              <a:gd name="T17" fmla="*/ 24324 w 24324"/>
                              <a:gd name="T18" fmla="*/ 30437 h 30437"/>
                            </a:gdLst>
                            <a:ahLst/>
                            <a:cxnLst>
                              <a:cxn ang="T10">
                                <a:pos x="T0" y="T1"/>
                              </a:cxn>
                              <a:cxn ang="T11">
                                <a:pos x="T2" y="T3"/>
                              </a:cxn>
                              <a:cxn ang="T12">
                                <a:pos x="T4" y="T5"/>
                              </a:cxn>
                              <a:cxn ang="T13">
                                <a:pos x="T6" y="T7"/>
                              </a:cxn>
                              <a:cxn ang="T14">
                                <a:pos x="T8" y="T9"/>
                              </a:cxn>
                            </a:cxnLst>
                            <a:rect l="T15" t="T16" r="T17" b="T18"/>
                            <a:pathLst>
                              <a:path w="24324" h="30437">
                                <a:moveTo>
                                  <a:pt x="0" y="0"/>
                                </a:moveTo>
                                <a:lnTo>
                                  <a:pt x="24324" y="0"/>
                                </a:lnTo>
                                <a:lnTo>
                                  <a:pt x="24324" y="30437"/>
                                </a:lnTo>
                                <a:lnTo>
                                  <a:pt x="0" y="30437"/>
                                </a:lnTo>
                                <a:lnTo>
                                  <a:pt x="0" y="0"/>
                                </a:lnTo>
                              </a:path>
                            </a:pathLst>
                          </a:custGeom>
                          <a:solidFill>
                            <a:srgbClr val="333399"/>
                          </a:solidFill>
                          <a:ln w="3458">
                            <a:solidFill>
                              <a:srgbClr val="333399"/>
                            </a:solidFill>
                            <a:round/>
                            <a:headEnd/>
                            <a:tailEnd/>
                          </a:ln>
                        </wps:spPr>
                        <wps:bodyPr rot="0" vert="horz" wrap="square" lIns="91440" tIns="45720" rIns="91440" bIns="45720" anchor="t" anchorCtr="0" upright="1">
                          <a:noAutofit/>
                        </wps:bodyPr>
                      </wps:wsp>
                      <wps:wsp>
                        <wps:cNvPr id="72563" name="Rectangle 5317"/>
                        <wps:cNvSpPr>
                          <a:spLocks noChangeArrowheads="1"/>
                        </wps:cNvSpPr>
                        <wps:spPr bwMode="auto">
                          <a:xfrm>
                            <a:off x="2140" y="7598"/>
                            <a:ext cx="615"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6"/>
                                </w:rPr>
                                <w:t>0</w:t>
                              </w:r>
                            </w:p>
                          </w:txbxContent>
                        </wps:txbx>
                        <wps:bodyPr rot="0" vert="horz" wrap="square" lIns="0" tIns="0" rIns="0" bIns="0" anchor="t" anchorCtr="0" upright="1">
                          <a:noAutofit/>
                        </wps:bodyPr>
                      </wps:wsp>
                      <wps:wsp>
                        <wps:cNvPr id="72564" name="Rectangle 5318"/>
                        <wps:cNvSpPr>
                          <a:spLocks noChangeArrowheads="1"/>
                        </wps:cNvSpPr>
                        <wps:spPr bwMode="auto">
                          <a:xfrm>
                            <a:off x="1238" y="5080"/>
                            <a:ext cx="1815"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6"/>
                                </w:rPr>
                                <w:t>400</w:t>
                              </w:r>
                            </w:p>
                          </w:txbxContent>
                        </wps:txbx>
                        <wps:bodyPr rot="0" vert="horz" wrap="square" lIns="0" tIns="0" rIns="0" bIns="0" anchor="t" anchorCtr="0" upright="1">
                          <a:noAutofit/>
                        </wps:bodyPr>
                      </wps:wsp>
                      <wps:wsp>
                        <wps:cNvPr id="72565" name="Rectangle 5319"/>
                        <wps:cNvSpPr>
                          <a:spLocks noChangeArrowheads="1"/>
                        </wps:cNvSpPr>
                        <wps:spPr bwMode="auto">
                          <a:xfrm>
                            <a:off x="1238" y="2518"/>
                            <a:ext cx="1815"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6"/>
                                </w:rPr>
                                <w:t>800</w:t>
                              </w:r>
                            </w:p>
                          </w:txbxContent>
                        </wps:txbx>
                        <wps:bodyPr rot="0" vert="horz" wrap="square" lIns="0" tIns="0" rIns="0" bIns="0" anchor="t" anchorCtr="0" upright="1">
                          <a:noAutofit/>
                        </wps:bodyPr>
                      </wps:wsp>
                      <wps:wsp>
                        <wps:cNvPr id="72569" name="Rectangle 5320"/>
                        <wps:cNvSpPr>
                          <a:spLocks noChangeArrowheads="1"/>
                        </wps:cNvSpPr>
                        <wps:spPr bwMode="auto">
                          <a:xfrm>
                            <a:off x="787" y="0"/>
                            <a:ext cx="2414"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6"/>
                                </w:rPr>
                                <w:t>1200</w:t>
                              </w:r>
                            </w:p>
                          </w:txbxContent>
                        </wps:txbx>
                        <wps:bodyPr rot="0" vert="horz" wrap="square" lIns="0" tIns="0" rIns="0" bIns="0" anchor="t" anchorCtr="0" upright="1">
                          <a:noAutofit/>
                        </wps:bodyPr>
                      </wps:wsp>
                      <wps:wsp>
                        <wps:cNvPr id="72570" name="Rectangle 5334"/>
                        <wps:cNvSpPr>
                          <a:spLocks noChangeArrowheads="1"/>
                        </wps:cNvSpPr>
                        <wps:spPr bwMode="auto">
                          <a:xfrm rot="-5399999">
                            <a:off x="78" y="5257"/>
                            <a:ext cx="1078"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3"/>
                                </w:rPr>
                                <w:t>Q</w:t>
                              </w:r>
                            </w:p>
                          </w:txbxContent>
                        </wps:txbx>
                        <wps:bodyPr rot="0" vert="horz" wrap="square" lIns="0" tIns="0" rIns="0" bIns="0" anchor="t" anchorCtr="0" upright="1">
                          <a:noAutofit/>
                        </wps:bodyPr>
                      </wps:wsp>
                      <wps:wsp>
                        <wps:cNvPr id="72571" name="Rectangle 5335"/>
                        <wps:cNvSpPr>
                          <a:spLocks noChangeArrowheads="1"/>
                        </wps:cNvSpPr>
                        <wps:spPr bwMode="auto">
                          <a:xfrm rot="-5399999">
                            <a:off x="-174" y="4313"/>
                            <a:ext cx="181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9"/>
                                </w:rPr>
                                <w:t xml:space="preserve">d-D </w:t>
                              </w:r>
                            </w:p>
                          </w:txbxContent>
                        </wps:txbx>
                        <wps:bodyPr rot="0" vert="horz" wrap="square" lIns="0" tIns="0" rIns="0" bIns="0" anchor="t" anchorCtr="0" upright="1">
                          <a:noAutofit/>
                        </wps:bodyPr>
                      </wps:wsp>
                      <wps:wsp>
                        <wps:cNvPr id="72572" name="Rectangle 30725"/>
                        <wps:cNvSpPr>
                          <a:spLocks noChangeArrowheads="1"/>
                        </wps:cNvSpPr>
                        <wps:spPr bwMode="auto">
                          <a:xfrm rot="-5399999">
                            <a:off x="114" y="3166"/>
                            <a:ext cx="2654"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3"/>
                                </w:rPr>
                                <w:t>(</w:t>
                              </w:r>
                            </w:p>
                          </w:txbxContent>
                        </wps:txbx>
                        <wps:bodyPr rot="0" vert="horz" wrap="square" lIns="0" tIns="0" rIns="0" bIns="0" anchor="t" anchorCtr="0" upright="1">
                          <a:noAutofit/>
                        </wps:bodyPr>
                      </wps:wsp>
                      <wps:wsp>
                        <wps:cNvPr id="72573" name="Rectangle 30726"/>
                        <wps:cNvSpPr>
                          <a:spLocks noChangeArrowheads="1"/>
                        </wps:cNvSpPr>
                        <wps:spPr bwMode="auto">
                          <a:xfrm rot="-5399999">
                            <a:off x="-1534" y="1517"/>
                            <a:ext cx="2654"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3"/>
                                </w:rPr>
                                <w:t>)</w:t>
                              </w:r>
                            </w:p>
                          </w:txbxContent>
                        </wps:txbx>
                        <wps:bodyPr rot="0" vert="horz" wrap="square" lIns="0" tIns="0" rIns="0" bIns="0" anchor="t" anchorCtr="0" upright="1">
                          <a:noAutofit/>
                        </wps:bodyPr>
                      </wps:wsp>
                      <wps:wsp>
                        <wps:cNvPr id="72574" name="Rectangle 30727"/>
                        <wps:cNvSpPr>
                          <a:spLocks noChangeArrowheads="1"/>
                        </wps:cNvSpPr>
                        <wps:spPr bwMode="auto">
                          <a:xfrm rot="-5399999">
                            <a:off x="-717" y="2334"/>
                            <a:ext cx="2654"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3"/>
                                </w:rPr>
                                <w:t>kN</w:t>
                              </w:r>
                            </w:p>
                          </w:txbxContent>
                        </wps:txbx>
                        <wps:bodyPr rot="0" vert="horz" wrap="square" lIns="0" tIns="0" rIns="0" bIns="0" anchor="t" anchorCtr="0" upright="1">
                          <a:noAutofit/>
                        </wps:bodyPr>
                      </wps:wsp>
                      <wps:wsp>
                        <wps:cNvPr id="72575" name="Shape 5337"/>
                        <wps:cNvSpPr>
                          <a:spLocks/>
                        </wps:cNvSpPr>
                        <wps:spPr bwMode="auto">
                          <a:xfrm>
                            <a:off x="9938" y="2333"/>
                            <a:ext cx="1457" cy="0"/>
                          </a:xfrm>
                          <a:custGeom>
                            <a:avLst/>
                            <a:gdLst>
                              <a:gd name="T0" fmla="*/ 0 w 145623"/>
                              <a:gd name="T1" fmla="*/ 1457 w 145623"/>
                              <a:gd name="T2" fmla="*/ 0 60000 65536"/>
                              <a:gd name="T3" fmla="*/ 0 60000 65536"/>
                              <a:gd name="T4" fmla="*/ 0 w 145623"/>
                              <a:gd name="T5" fmla="*/ 145623 w 145623"/>
                            </a:gdLst>
                            <a:ahLst/>
                            <a:cxnLst>
                              <a:cxn ang="T2">
                                <a:pos x="T0" y="0"/>
                              </a:cxn>
                              <a:cxn ang="T3">
                                <a:pos x="T1" y="0"/>
                              </a:cxn>
                            </a:cxnLst>
                            <a:rect l="T4" t="0" r="T5" b="0"/>
                            <a:pathLst>
                              <a:path w="145623">
                                <a:moveTo>
                                  <a:pt x="0" y="0"/>
                                </a:moveTo>
                                <a:lnTo>
                                  <a:pt x="145623" y="0"/>
                                </a:lnTo>
                              </a:path>
                            </a:pathLst>
                          </a:custGeom>
                          <a:noFill/>
                          <a:ln w="6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4" name="Shape 5338"/>
                        <wps:cNvSpPr>
                          <a:spLocks/>
                        </wps:cNvSpPr>
                        <wps:spPr bwMode="auto">
                          <a:xfrm>
                            <a:off x="10510" y="2136"/>
                            <a:ext cx="347" cy="434"/>
                          </a:xfrm>
                          <a:custGeom>
                            <a:avLst/>
                            <a:gdLst>
                              <a:gd name="T0" fmla="*/ 173 w 34723"/>
                              <a:gd name="T1" fmla="*/ 0 h 43390"/>
                              <a:gd name="T2" fmla="*/ 347 w 34723"/>
                              <a:gd name="T3" fmla="*/ 218 h 43390"/>
                              <a:gd name="T4" fmla="*/ 173 w 34723"/>
                              <a:gd name="T5" fmla="*/ 434 h 43390"/>
                              <a:gd name="T6" fmla="*/ 0 w 34723"/>
                              <a:gd name="T7" fmla="*/ 218 h 43390"/>
                              <a:gd name="T8" fmla="*/ 173 w 34723"/>
                              <a:gd name="T9" fmla="*/ 0 h 43390"/>
                              <a:gd name="T10" fmla="*/ 0 60000 65536"/>
                              <a:gd name="T11" fmla="*/ 0 60000 65536"/>
                              <a:gd name="T12" fmla="*/ 0 60000 65536"/>
                              <a:gd name="T13" fmla="*/ 0 60000 65536"/>
                              <a:gd name="T14" fmla="*/ 0 60000 65536"/>
                              <a:gd name="T15" fmla="*/ 0 w 34723"/>
                              <a:gd name="T16" fmla="*/ 0 h 43390"/>
                              <a:gd name="T17" fmla="*/ 34723 w 34723"/>
                              <a:gd name="T18" fmla="*/ 43390 h 43390"/>
                            </a:gdLst>
                            <a:ahLst/>
                            <a:cxnLst>
                              <a:cxn ang="T10">
                                <a:pos x="T0" y="T1"/>
                              </a:cxn>
                              <a:cxn ang="T11">
                                <a:pos x="T2" y="T3"/>
                              </a:cxn>
                              <a:cxn ang="T12">
                                <a:pos x="T4" y="T5"/>
                              </a:cxn>
                              <a:cxn ang="T13">
                                <a:pos x="T6" y="T7"/>
                              </a:cxn>
                              <a:cxn ang="T14">
                                <a:pos x="T8" y="T9"/>
                              </a:cxn>
                            </a:cxnLst>
                            <a:rect l="T15" t="T16" r="T17" b="T18"/>
                            <a:pathLst>
                              <a:path w="34723" h="43390">
                                <a:moveTo>
                                  <a:pt x="17292" y="0"/>
                                </a:moveTo>
                                <a:lnTo>
                                  <a:pt x="34723" y="21753"/>
                                </a:lnTo>
                                <a:lnTo>
                                  <a:pt x="17292" y="43390"/>
                                </a:lnTo>
                                <a:lnTo>
                                  <a:pt x="0" y="21753"/>
                                </a:lnTo>
                                <a:lnTo>
                                  <a:pt x="17292" y="0"/>
                                </a:lnTo>
                                <a:close/>
                              </a:path>
                            </a:pathLst>
                          </a:custGeom>
                          <a:solidFill>
                            <a:srgbClr val="000000"/>
                          </a:solidFill>
                          <a:ln w="3458">
                            <a:solidFill>
                              <a:srgbClr val="000000"/>
                            </a:solidFill>
                            <a:round/>
                            <a:headEnd/>
                            <a:tailEnd/>
                          </a:ln>
                        </wps:spPr>
                        <wps:bodyPr rot="0" vert="horz" wrap="square" lIns="91440" tIns="45720" rIns="91440" bIns="45720" anchor="t" anchorCtr="0" upright="1">
                          <a:noAutofit/>
                        </wps:bodyPr>
                      </wps:wsp>
                      <wps:wsp>
                        <wps:cNvPr id="10625" name="Rectangle 5339"/>
                        <wps:cNvSpPr>
                          <a:spLocks noChangeArrowheads="1"/>
                        </wps:cNvSpPr>
                        <wps:spPr bwMode="auto">
                          <a:xfrm>
                            <a:off x="11602" y="1736"/>
                            <a:ext cx="4101"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6"/>
                                </w:rPr>
                                <w:t>Analysis</w:t>
                              </w:r>
                            </w:p>
                          </w:txbxContent>
                        </wps:txbx>
                        <wps:bodyPr rot="0" vert="horz" wrap="square" lIns="0" tIns="0" rIns="0" bIns="0" anchor="t" anchorCtr="0" upright="1">
                          <a:noAutofit/>
                        </wps:bodyPr>
                      </wps:wsp>
                      <wps:wsp>
                        <wps:cNvPr id="10626" name="Shape 35137"/>
                        <wps:cNvSpPr>
                          <a:spLocks/>
                        </wps:cNvSpPr>
                        <wps:spPr bwMode="auto">
                          <a:xfrm>
                            <a:off x="9938" y="3808"/>
                            <a:ext cx="486" cy="91"/>
                          </a:xfrm>
                          <a:custGeom>
                            <a:avLst/>
                            <a:gdLst>
                              <a:gd name="T0" fmla="*/ 0 w 48533"/>
                              <a:gd name="T1" fmla="*/ 0 h 9144"/>
                              <a:gd name="T2" fmla="*/ 486 w 48533"/>
                              <a:gd name="T3" fmla="*/ 0 h 9144"/>
                              <a:gd name="T4" fmla="*/ 486 w 48533"/>
                              <a:gd name="T5" fmla="*/ 91 h 9144"/>
                              <a:gd name="T6" fmla="*/ 0 w 48533"/>
                              <a:gd name="T7" fmla="*/ 91 h 9144"/>
                              <a:gd name="T8" fmla="*/ 0 w 48533"/>
                              <a:gd name="T9" fmla="*/ 0 h 9144"/>
                              <a:gd name="T10" fmla="*/ 0 60000 65536"/>
                              <a:gd name="T11" fmla="*/ 0 60000 65536"/>
                              <a:gd name="T12" fmla="*/ 0 60000 65536"/>
                              <a:gd name="T13" fmla="*/ 0 60000 65536"/>
                              <a:gd name="T14" fmla="*/ 0 60000 65536"/>
                              <a:gd name="T15" fmla="*/ 0 w 48533"/>
                              <a:gd name="T16" fmla="*/ 0 h 9144"/>
                              <a:gd name="T17" fmla="*/ 48533 w 48533"/>
                              <a:gd name="T18" fmla="*/ 9144 h 9144"/>
                            </a:gdLst>
                            <a:ahLst/>
                            <a:cxnLst>
                              <a:cxn ang="T10">
                                <a:pos x="T0" y="T1"/>
                              </a:cxn>
                              <a:cxn ang="T11">
                                <a:pos x="T2" y="T3"/>
                              </a:cxn>
                              <a:cxn ang="T12">
                                <a:pos x="T4" y="T5"/>
                              </a:cxn>
                              <a:cxn ang="T13">
                                <a:pos x="T6" y="T7"/>
                              </a:cxn>
                              <a:cxn ang="T14">
                                <a:pos x="T8" y="T9"/>
                              </a:cxn>
                            </a:cxnLst>
                            <a:rect l="T15" t="T16" r="T17" b="T18"/>
                            <a:pathLst>
                              <a:path w="48533" h="9144">
                                <a:moveTo>
                                  <a:pt x="0" y="0"/>
                                </a:moveTo>
                                <a:lnTo>
                                  <a:pt x="48533" y="0"/>
                                </a:lnTo>
                                <a:lnTo>
                                  <a:pt x="48533"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27" name="Shape 35138"/>
                        <wps:cNvSpPr>
                          <a:spLocks/>
                        </wps:cNvSpPr>
                        <wps:spPr bwMode="auto">
                          <a:xfrm>
                            <a:off x="10701" y="3808"/>
                            <a:ext cx="485" cy="91"/>
                          </a:xfrm>
                          <a:custGeom>
                            <a:avLst/>
                            <a:gdLst>
                              <a:gd name="T0" fmla="*/ 0 w 48533"/>
                              <a:gd name="T1" fmla="*/ 0 h 9144"/>
                              <a:gd name="T2" fmla="*/ 485 w 48533"/>
                              <a:gd name="T3" fmla="*/ 0 h 9144"/>
                              <a:gd name="T4" fmla="*/ 485 w 48533"/>
                              <a:gd name="T5" fmla="*/ 91 h 9144"/>
                              <a:gd name="T6" fmla="*/ 0 w 48533"/>
                              <a:gd name="T7" fmla="*/ 91 h 9144"/>
                              <a:gd name="T8" fmla="*/ 0 w 48533"/>
                              <a:gd name="T9" fmla="*/ 0 h 9144"/>
                              <a:gd name="T10" fmla="*/ 0 60000 65536"/>
                              <a:gd name="T11" fmla="*/ 0 60000 65536"/>
                              <a:gd name="T12" fmla="*/ 0 60000 65536"/>
                              <a:gd name="T13" fmla="*/ 0 60000 65536"/>
                              <a:gd name="T14" fmla="*/ 0 60000 65536"/>
                              <a:gd name="T15" fmla="*/ 0 w 48533"/>
                              <a:gd name="T16" fmla="*/ 0 h 9144"/>
                              <a:gd name="T17" fmla="*/ 48533 w 48533"/>
                              <a:gd name="T18" fmla="*/ 9144 h 9144"/>
                            </a:gdLst>
                            <a:ahLst/>
                            <a:cxnLst>
                              <a:cxn ang="T10">
                                <a:pos x="T0" y="T1"/>
                              </a:cxn>
                              <a:cxn ang="T11">
                                <a:pos x="T2" y="T3"/>
                              </a:cxn>
                              <a:cxn ang="T12">
                                <a:pos x="T4" y="T5"/>
                              </a:cxn>
                              <a:cxn ang="T13">
                                <a:pos x="T6" y="T7"/>
                              </a:cxn>
                              <a:cxn ang="T14">
                                <a:pos x="T8" y="T9"/>
                              </a:cxn>
                            </a:cxnLst>
                            <a:rect l="T15" t="T16" r="T17" b="T18"/>
                            <a:pathLst>
                              <a:path w="48533" h="9144">
                                <a:moveTo>
                                  <a:pt x="0" y="0"/>
                                </a:moveTo>
                                <a:lnTo>
                                  <a:pt x="48533" y="0"/>
                                </a:lnTo>
                                <a:lnTo>
                                  <a:pt x="48533" y="9144"/>
                                </a:lnTo>
                                <a:lnTo>
                                  <a:pt x="0" y="9144"/>
                                </a:lnTo>
                                <a:lnTo>
                                  <a:pt x="0" y="0"/>
                                </a:lnTo>
                              </a:path>
                            </a:pathLst>
                          </a:custGeom>
                          <a:solidFill>
                            <a:srgbClr val="33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28" name="Shape 35139"/>
                        <wps:cNvSpPr>
                          <a:spLocks/>
                        </wps:cNvSpPr>
                        <wps:spPr bwMode="auto">
                          <a:xfrm>
                            <a:off x="10528" y="3678"/>
                            <a:ext cx="242" cy="303"/>
                          </a:xfrm>
                          <a:custGeom>
                            <a:avLst/>
                            <a:gdLst>
                              <a:gd name="T0" fmla="*/ 0 w 24209"/>
                              <a:gd name="T1" fmla="*/ 0 h 30292"/>
                              <a:gd name="T2" fmla="*/ 242 w 24209"/>
                              <a:gd name="T3" fmla="*/ 0 h 30292"/>
                              <a:gd name="T4" fmla="*/ 242 w 24209"/>
                              <a:gd name="T5" fmla="*/ 303 h 30292"/>
                              <a:gd name="T6" fmla="*/ 0 w 24209"/>
                              <a:gd name="T7" fmla="*/ 303 h 30292"/>
                              <a:gd name="T8" fmla="*/ 0 w 24209"/>
                              <a:gd name="T9" fmla="*/ 0 h 30292"/>
                              <a:gd name="T10" fmla="*/ 0 60000 65536"/>
                              <a:gd name="T11" fmla="*/ 0 60000 65536"/>
                              <a:gd name="T12" fmla="*/ 0 60000 65536"/>
                              <a:gd name="T13" fmla="*/ 0 60000 65536"/>
                              <a:gd name="T14" fmla="*/ 0 60000 65536"/>
                              <a:gd name="T15" fmla="*/ 0 w 24209"/>
                              <a:gd name="T16" fmla="*/ 0 h 30292"/>
                              <a:gd name="T17" fmla="*/ 24209 w 24209"/>
                              <a:gd name="T18" fmla="*/ 30292 h 30292"/>
                            </a:gdLst>
                            <a:ahLst/>
                            <a:cxnLst>
                              <a:cxn ang="T10">
                                <a:pos x="T0" y="T1"/>
                              </a:cxn>
                              <a:cxn ang="T11">
                                <a:pos x="T2" y="T3"/>
                              </a:cxn>
                              <a:cxn ang="T12">
                                <a:pos x="T4" y="T5"/>
                              </a:cxn>
                              <a:cxn ang="T13">
                                <a:pos x="T6" y="T7"/>
                              </a:cxn>
                              <a:cxn ang="T14">
                                <a:pos x="T8" y="T9"/>
                              </a:cxn>
                            </a:cxnLst>
                            <a:rect l="T15" t="T16" r="T17" b="T18"/>
                            <a:pathLst>
                              <a:path w="24209" h="30292">
                                <a:moveTo>
                                  <a:pt x="0" y="0"/>
                                </a:moveTo>
                                <a:lnTo>
                                  <a:pt x="24209" y="0"/>
                                </a:lnTo>
                                <a:lnTo>
                                  <a:pt x="24209" y="30292"/>
                                </a:lnTo>
                                <a:lnTo>
                                  <a:pt x="0" y="30292"/>
                                </a:lnTo>
                                <a:lnTo>
                                  <a:pt x="0" y="0"/>
                                </a:lnTo>
                              </a:path>
                            </a:pathLst>
                          </a:custGeom>
                          <a:solidFill>
                            <a:srgbClr val="333399"/>
                          </a:solidFill>
                          <a:ln w="3458">
                            <a:solidFill>
                              <a:srgbClr val="333399"/>
                            </a:solidFill>
                            <a:round/>
                            <a:headEnd/>
                            <a:tailEnd/>
                          </a:ln>
                        </wps:spPr>
                        <wps:bodyPr rot="0" vert="horz" wrap="square" lIns="91440" tIns="45720" rIns="91440" bIns="45720" anchor="t" anchorCtr="0" upright="1">
                          <a:noAutofit/>
                        </wps:bodyPr>
                      </wps:wsp>
                      <wps:wsp>
                        <wps:cNvPr id="10629" name="Rectangle 5343"/>
                        <wps:cNvSpPr>
                          <a:spLocks noChangeArrowheads="1"/>
                        </wps:cNvSpPr>
                        <wps:spPr bwMode="auto">
                          <a:xfrm>
                            <a:off x="11602" y="3257"/>
                            <a:ext cx="4005"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6"/>
                                </w:rPr>
                                <w:t>Eqn. (8)</w:t>
                              </w:r>
                            </w:p>
                          </w:txbxContent>
                        </wps:txbx>
                        <wps:bodyPr rot="0" vert="horz" wrap="square" lIns="0" tIns="0" rIns="0" bIns="0" anchor="t" anchorCtr="0" upright="1">
                          <a:noAutofit/>
                        </wps:bodyPr>
                      </wps:wsp>
                      <wps:wsp>
                        <wps:cNvPr id="10630" name="Rectangle 5345"/>
                        <wps:cNvSpPr>
                          <a:spLocks noChangeArrowheads="1"/>
                        </wps:cNvSpPr>
                        <wps:spPr bwMode="auto">
                          <a:xfrm>
                            <a:off x="8032" y="357"/>
                            <a:ext cx="451"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1"/>
                                </w:rPr>
                                <w:t>d</w:t>
                              </w:r>
                            </w:p>
                          </w:txbxContent>
                        </wps:txbx>
                        <wps:bodyPr rot="0" vert="horz" wrap="square" lIns="0" tIns="0" rIns="0" bIns="0" anchor="t" anchorCtr="0" upright="1">
                          <a:noAutofit/>
                        </wps:bodyPr>
                      </wps:wsp>
                    </wpg:wgp>
                  </a:graphicData>
                </a:graphic>
              </wp:inline>
            </w:drawing>
          </mc:Choice>
          <mc:Fallback>
            <w:pict>
              <v:group id="Group 31915" o:spid="_x0000_s1328" style="width:115.65pt;height:69pt;mso-position-horizontal-relative:char;mso-position-vertical-relative:line" coordsize="14686,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">
                <v:shape id="Shape 5259" o:spid="_x0000_s1329" style="position:absolute;left:3300;top:574;width:0;height:7554;visibility:visible;mso-wrap-style:square;v-text-anchor:top" coordsize="0,75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IDsYA&#10;AADcAAAADwAAAGRycy9kb3ducmV2LnhtbESP3WoCMRSE7wt9h3AKvZGaVegPW6NYoVCKFbv6AKeb&#10;083i5mRNUo0+vSkUejnMzDfMZJZsJw7kQ+tYwWhYgCCunW65UbDdvN49gQgRWWPnmBScKMBsen01&#10;wVK7I3/SoYqNyBAOJSowMfallKE2ZDEMXU+cvW/nLcYsfSO1x2OG206Oi+JBWmw5LxjsaWGo3lU/&#10;VsHX+3ld7fXLcnc/Hww+Vskkr5NStzdp/gwiUor/4b/2m1bwOBrD75l8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jIDsYAAADcAAAADwAAAAAAAAAAAAAAAACYAgAAZHJz&#10;L2Rvd25yZXYueG1sUEsFBgAAAAAEAAQA9QAAAIsDAAAAAA==&#10;" path="m,l,755434e" filled="f" strokeweight=".09606mm">
                  <v:stroke endcap="square"/>
                  <v:path arrowok="t" o:connecttype="custom" o:connectlocs="0,0;0,76" o:connectangles="0,0" textboxrect="0,0,0,755434"/>
                </v:shape>
                <v:shape id="Shape 5260" o:spid="_x0000_s1330" style="position:absolute;left:3024;top:8172;width:242;height:0;visibility:visible;mso-wrap-style:square;v-text-anchor:top" coordsize="24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XcMQA&#10;AADcAAAADwAAAGRycy9kb3ducmV2LnhtbESPQWvCQBSE70L/w/IK3nSjgkp0ldIi0ZMa24O31+xr&#10;Epp9G7Krbv99VxA8DjPzDbNcB9OIK3WutqxgNExAEBdW11wq+DxtBnMQziNrbCyTgj9ysF699JaY&#10;anvjI11zX4oIYZeigsr7NpXSFRUZdEPbEkfvx3YGfZRdKXWHtwg3jRwnyVQarDkuVNjSe0XFb34x&#10;Cjbh8OWzb5cd9xmPP+ogz7tir1T/NbwtQHgK/hl+tLdawWw0g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F3DEAAAA3AAAAA8AAAAAAAAAAAAAAAAAmAIAAGRycy9k&#10;b3ducmV2LnhtbFBLBQYAAAAABAAEAPUAAACJAwAAAAA=&#10;" path="m,l24209,e" filled="f" strokeweight=".09606mm">
                  <v:stroke endcap="square"/>
                  <v:path arrowok="t" o:connecttype="custom" o:connectlocs="0,0;2,0" o:connectangles="0,0" textboxrect="0,0,24209,0"/>
                </v:shape>
                <v:shape id="Shape 5261" o:spid="_x0000_s1331" style="position:absolute;left:3024;top:5653;width:242;height:0;visibility:visible;mso-wrap-style:square;v-text-anchor:top" coordsize="24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PBMQA&#10;AADcAAAADwAAAGRycy9kb3ducmV2LnhtbESPQWvCQBSE70L/w/IK3nSjiEp0ldIi0ZMa24O31+xr&#10;Epp9G7Krbv99VxA8DjPzDbNcB9OIK3WutqxgNExAEBdW11wq+DxtBnMQziNrbCyTgj9ysF699JaY&#10;anvjI11zX4oIYZeigsr7NpXSFRUZdEPbEkfvx3YGfZRdKXWHtwg3jRwnyVQarDkuVNjSe0XFb34x&#10;Cjbh8OWzb5cd9xmPP+ogz7tir1T/NbwtQHgK/hl+tLdawWw0g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jwTEAAAA3AAAAA8AAAAAAAAAAAAAAAAAmAIAAGRycy9k&#10;b3ducmV2LnhtbFBLBQYAAAAABAAEAPUAAACJAwAAAAA=&#10;" path="m,l24209,e" filled="f" strokeweight=".09606mm">
                  <v:stroke endcap="square"/>
                  <v:path arrowok="t" o:connecttype="custom" o:connectlocs="0,0;2,0" o:connectangles="0,0" textboxrect="0,0,24209,0"/>
                </v:shape>
                <v:shape id="Shape 5262" o:spid="_x0000_s1332" style="position:absolute;left:3024;top:3091;width:242;height:0;visibility:visible;mso-wrap-style:square;v-text-anchor:top" coordsize="24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qn8UA&#10;AADcAAAADwAAAGRycy9kb3ducmV2LnhtbESPT2vCQBTE70K/w/IK3nSj4B+iq5QWiZ7U2B68vWZf&#10;k9Ds25Bddfvtu4LgcZiZ3zDLdTCNuFLnassKRsMEBHFhdc2lgs/TZjAH4TyyxsYyKfgjB+vVS2+J&#10;qbY3PtI196WIEHYpKqi8b1MpXVGRQTe0LXH0fmxn0EfZlVJ3eItw08hxkkylwZrjQoUtvVdU/OYX&#10;o2ATDl8++3bZcZ/x+KMO8rwr9kr1X8PbAoSn4J/hR3urFcxGE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SqfxQAAANwAAAAPAAAAAAAAAAAAAAAAAJgCAABkcnMv&#10;ZG93bnJldi54bWxQSwUGAAAAAAQABAD1AAAAigMAAAAA&#10;" path="m,l24209,e" filled="f" strokeweight=".09606mm">
                  <v:stroke endcap="square"/>
                  <v:path arrowok="t" o:connecttype="custom" o:connectlocs="0,0;2,0" o:connectangles="0,0" textboxrect="0,0,24209,0"/>
                </v:shape>
                <v:shape id="Shape 5263" o:spid="_x0000_s1333" style="position:absolute;left:3024;top:574;width:242;height:0;visibility:visible;mso-wrap-style:square;v-text-anchor:top" coordsize="24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06MMA&#10;AADcAAAADwAAAGRycy9kb3ducmV2LnhtbESPQYvCMBSE7wv+h/AEb2uqB5VqFHGR6snVXQ/ens2z&#10;LTYvpclq/PdmQfA4zMw3zGwRTC1u1LrKsoJBPwFBnFtdcaHg92f9OQHhPLLG2jIpeJCDxbzzMcNU&#10;2zvv6XbwhYgQdikqKL1vUildXpJB17cNcfQutjXoo2wLqVu8R7ip5TBJRtJgxXGhxIZWJeXXw59R&#10;sA7fR5+dXbbfZTz8qoI8bfOdUr1uWE5BeAr+HX61N1rBeDCC/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e06MMAAADcAAAADwAAAAAAAAAAAAAAAACYAgAAZHJzL2Rv&#10;d25yZXYueG1sUEsFBgAAAAAEAAQA9QAAAIgDAAAAAA==&#10;" path="m,l24209,e" filled="f" strokeweight=".09606mm">
                  <v:stroke endcap="square"/>
                  <v:path arrowok="t" o:connecttype="custom" o:connectlocs="0,0;2,0" o:connectangles="0,0" textboxrect="0,0,24209,0"/>
                </v:shape>
                <v:shape id="Shape 5264" o:spid="_x0000_s1334" style="position:absolute;left:3300;top:8172;width:10884;height:0;visibility:visible;mso-wrap-style:square;v-text-anchor:top" coordsize="1088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neMQA&#10;AADcAAAADwAAAGRycy9kb3ducmV2LnhtbESPT4vCMBTE78J+h/AEL6KpHqx0m4os65+rVvD6aJ5t&#10;1+al20St394IC3scZuY3TLrqTSPu1LnasoLZNAJBXFhdc6nglG8mSxDOI2tsLJOCJzlYZR+DFBNt&#10;H3yg+9GXIkDYJaig8r5NpHRFRQbd1LbEwbvYzqAPsiul7vAR4KaR8yhaSIM1h4UKW/qqqLgeb0bB&#10;2a8Xy90mP/FPvY3zSzz+/t3dlBoN+/UnCE+9/w//tfdaQTyL4X0mH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p3jEAAAA3AAAAA8AAAAAAAAAAAAAAAAAmAIAAGRycy9k&#10;b3ducmV2LnhtbFBLBQYAAAAABAAEAPUAAACJAwAAAAA=&#10;" path="m,l1088388,e" filled="f" strokeweight=".09606mm">
                  <v:stroke endcap="square"/>
                  <v:path arrowok="t" o:connecttype="custom" o:connectlocs="0,0;109,0" o:connectangles="0,0" textboxrect="0,0,1088388,0"/>
                </v:shape>
                <v:shape id="Shape 5265" o:spid="_x0000_s1335" style="position:absolute;left:3300;top:8215;width:0;height:304;visibility:visible;mso-wrap-style:square;v-text-anchor:top" coordsize="0,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138IA&#10;AADcAAAADwAAAGRycy9kb3ducmV2LnhtbERP3WrCMBS+F3yHcITdyEwr6FxnWsZgsBuHdj7AoTk2&#10;mc1JbTKtb79cDHb58f1vq9F14kpDsJ4V5IsMBHHjteVWwfHr/XEDIkRkjZ1nUnCnAFU5nWyx0P7G&#10;B7rWsRUphEOBCkyMfSFlaAw5DAvfEyfu5AeHMcGhlXrAWwp3nVxm2Vo6tJwaDPb0Zqg51z9OwWqe&#10;n+ynbfe7e12bw/fy2flLVOphNr6+gIg0xn/xn/tDK3jK09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XfwgAAANwAAAAPAAAAAAAAAAAAAAAAAJgCAABkcnMvZG93&#10;bnJldi54bWxQSwUGAAAAAAQABAD1AAAAhwMAAAAA&#10;" path="m,30437l,e" filled="f" strokeweight=".09606mm">
                  <v:stroke endcap="square"/>
                  <v:path arrowok="t" o:connecttype="custom" o:connectlocs="0,3;0,0" o:connectangles="0,0" textboxrect="0,0,0,30437"/>
                </v:shape>
                <v:shape id="Shape 5266" o:spid="_x0000_s1336" style="position:absolute;left:5484;top:8215;width:0;height:304;visibility:visible;mso-wrap-style:square;v-text-anchor:top" coordsize="0,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QRMUA&#10;AADcAAAADwAAAGRycy9kb3ducmV2LnhtbESP3WoCMRSE7wu+QzgFb4pmV6g/W6OIUPCmots+wGFz&#10;3KTdnKybVNe3N4WCl8PMfMMs171rxIW6YD0ryMcZCOLKa8u1gq/P99EcRIjIGhvPpOBGAdarwdMS&#10;C+2vfKRLGWuRIBwKVGBibAspQ2XIYRj7ljh5J985jEl2tdQdXhPcNXKSZVPp0HJaMNjS1lD1U/46&#10;Ba8v+cnubX34uJWlOX5PFs6fo1LD537zBiJSHx/h//ZOK5jlC/g7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1BExQAAANwAAAAPAAAAAAAAAAAAAAAAAJgCAABkcnMv&#10;ZG93bnJldi54bWxQSwUGAAAAAAQABAD1AAAAigMAAAAA&#10;" path="m,30437l,e" filled="f" strokeweight=".09606mm">
                  <v:stroke endcap="square"/>
                  <v:path arrowok="t" o:connecttype="custom" o:connectlocs="0,3;0,0" o:connectangles="0,0" textboxrect="0,0,0,30437"/>
                </v:shape>
                <v:shape id="Shape 5267" o:spid="_x0000_s1337" style="position:absolute;left:7669;top:8215;width:0;height:304;visibility:visible;mso-wrap-style:square;v-text-anchor:top" coordsize="0,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zZMEA&#10;AADcAAAADwAAAGRycy9kb3ducmV2LnhtbERP3WrCMBS+F/YO4Qy8EU0tTGc1iggDbyZa9wCH5tjE&#10;NSddk2l9e3Mx2OXH97/a9K4RN+qC9axgOslAEFdeW64VfJ0/xu8gQkTW2HgmBQ8KsFm/DFZYaH/n&#10;E93KWIsUwqFABSbGtpAyVIYcholviRN38Z3DmGBXS93hPYW7RuZZNpMOLacGgy3tDFXf5a9T8Daa&#10;XuzB1sfPR1ma0zVfOP8TlRq+9tsliEh9/Bf/ufdawTxP89OZd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BM2TBAAAA3AAAAA8AAAAAAAAAAAAAAAAAmAIAAGRycy9kb3du&#10;cmV2LnhtbFBLBQYAAAAABAAEAPUAAACGAwAAAAA=&#10;" path="m,30437l,e" filled="f" strokeweight=".09606mm">
                  <v:stroke endcap="square"/>
                  <v:path arrowok="t" o:connecttype="custom" o:connectlocs="0,3;0,0" o:connectangles="0,0" textboxrect="0,0,0,30437"/>
                </v:shape>
                <v:shape id="Shape 5268" o:spid="_x0000_s1338" style="position:absolute;left:9852;top:8215;width:0;height:304;visibility:visible;mso-wrap-style:square;v-text-anchor:top" coordsize="0,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W/8UA&#10;AADcAAAADwAAAGRycy9kb3ducmV2LnhtbESPUWvCMBSF3wX/Q7gDX2SmLcxtnVFEGPgy0W4/4NJc&#10;m2zNTW0yrf/eDAY+Hs453+EsVoNrxZn6YD0ryGcZCOLaa8uNgq/P98cXECEia2w9k4IrBVgtx6MF&#10;ltpf+EDnKjYiQTiUqMDE2JVShtqQwzDzHXHyjr53GJPsG6l7vCS4a2WRZXPp0HJaMNjRxlD9U/06&#10;BU/T/Gh3ttl/XKvKHL6LV+dPUanJw7B+AxFpiPfwf3urFTwXO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Zb/xQAAANwAAAAPAAAAAAAAAAAAAAAAAJgCAABkcnMv&#10;ZG93bnJldi54bWxQSwUGAAAAAAQABAD1AAAAigMAAAAA&#10;" path="m,30437l,e" filled="f" strokeweight=".09606mm">
                  <v:stroke endcap="square"/>
                  <v:path arrowok="t" o:connecttype="custom" o:connectlocs="0,3;0,0" o:connectangles="0,0" textboxrect="0,0,0,30437"/>
                </v:shape>
                <v:shape id="Shape 5269" o:spid="_x0000_s1339" style="position:absolute;left:12036;top:8215;width:0;height:304;visibility:visible;mso-wrap-style:square;v-text-anchor:top" coordsize="0,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IiMQA&#10;AADcAAAADwAAAGRycy9kb3ducmV2LnhtbESP0WoCMRRE3wv+Q7hCX4pmXWitW6OIIPSlpa79gMvm&#10;uknd3KybqOvfN4Lg4zAzZ5j5sneNOFMXrGcFk3EGgrjy2nKt4He3Gb2DCBFZY+OZFFwpwHIxeJpj&#10;of2Ft3QuYy0ShEOBCkyMbSFlqAw5DGPfEidv7zuHMcmulrrDS4K7RuZZ9iYdWk4LBltaG6oO5ckp&#10;eH2Z7O23rX++rmVptn/5zPljVOp52K8+QETq4yN8b39qBdM8h9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CIjEAAAA3AAAAA8AAAAAAAAAAAAAAAAAmAIAAGRycy9k&#10;b3ducmV2LnhtbFBLBQYAAAAABAAEAPUAAACJAwAAAAA=&#10;" path="m,30437l,e" filled="f" strokeweight=".09606mm">
                  <v:stroke endcap="square"/>
                  <v:path arrowok="t" o:connecttype="custom" o:connectlocs="0,3;0,0" o:connectangles="0,0" textboxrect="0,0,0,30437"/>
                </v:shape>
                <v:shape id="Shape 5270" o:spid="_x0000_s1340" style="position:absolute;left:14219;top:8215;width:0;height:304;visibility:visible;mso-wrap-style:square;v-text-anchor:top" coordsize="0,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tE8UA&#10;AADcAAAADwAAAGRycy9kb3ducmV2LnhtbESP0WoCMRRE3wv9h3ALvhTNuqVVV6OIUOiLpa5+wGVz&#10;3cRubrabqOvfN0Khj8PMnGEWq9414kJdsJ4VjEcZCOLKa8u1gsP+fTgFESKyxsYzKbhRgNXy8WGB&#10;hfZX3tGljLVIEA4FKjAxtoWUoTLkMIx8S5y8o+8cxiS7WuoOrwnuGpln2Zt0aDktGGxpY6j6Ls9O&#10;wevz+Gg/bf21vZWl2Z3ymfM/UanBU7+eg4jUx//wX/tDK5jkL3A/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60TxQAAANwAAAAPAAAAAAAAAAAAAAAAAJgCAABkcnMv&#10;ZG93bnJldi54bWxQSwUGAAAAAAQABAD1AAAAigMAAAAA&#10;" path="m,30437l,e" filled="f" strokeweight=".09606mm">
                  <v:stroke endcap="square"/>
                  <v:path arrowok="t" o:connecttype="custom" o:connectlocs="0,3;0,0" o:connectangles="0,0" textboxrect="0,0,0,30437"/>
                </v:shape>
                <v:shape id="Shape 5271" o:spid="_x0000_s1341" style="position:absolute;left:3665;top:1333;width:1628;height:4255;visibility:visible;mso-wrap-style:square;v-text-anchor:top" coordsize="162869,425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EcQA&#10;AADcAAAADwAAAGRycy9kb3ducmV2LnhtbESPQWvCQBSE7wX/w/KE3uqmqVRJXYMIgV4qrYrQ2yP7&#10;mg1m34bsqom/visIHoeZ+YZZ5L1txJk6XztW8DpJQBCXTtdcKdjvipc5CB+QNTaOScFAHvLl6GmB&#10;mXYX/qHzNlQiQthnqMCE0GZS+tKQRT9xLXH0/lxnMUTZVVJ3eIlw28g0Sd6lxZrjgsGW1obK4/Zk&#10;FWwOx2L9/VX8TpkwyCsNO/82KPU87lcfIAL14RG+tz+1glk6hd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rRHEAAAA3AAAAA8AAAAAAAAAAAAAAAAAmAIAAGRycy9k&#10;b3ducmV2LnhtbFBLBQYAAAAABAAEAPUAAACJAwAAAAA=&#10;" path="m,l20751,56546r17407,60758l55427,178004r17292,60873l90150,299635r20750,52045l135201,395128r13834,17425l162869,425536e" filled="f" strokeweight=".19214mm">
                  <v:path arrowok="t" o:connecttype="custom" o:connectlocs="0,0;2,6;4,12;6,18;7,24;9,30;11,35;14,40;15,41;16,43" o:connectangles="0,0,0,0,0,0,0,0,0,0" textboxrect="0,0,162869,425536"/>
                </v:shape>
                <v:shape id="Shape 5272" o:spid="_x0000_s1342" style="position:absolute;left:5293;top:5458;width:3224;height:391;visibility:visible;mso-wrap-style:square;v-text-anchor:top" coordsize="322371,3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7PMYA&#10;AADcAAAADwAAAGRycy9kb3ducmV2LnhtbESPQWvCQBSE70L/w/IKvemmQrXGrNJabItYIRo8P7LP&#10;JJh9G7KrSf99tyB4HGbmGyZZ9qYWV2pdZVnB8ygCQZxbXXGhIDush68gnEfWWFsmBb/kYLl4GCQY&#10;a9txSte9L0SAsItRQel9E0vp8pIMupFtiIN3sq1BH2RbSN1iF+CmluMomkiDFYeFEhtalZSf9xej&#10;YJt9TI7apNF5u0u796/V5udzhko9PfZvcxCeen8P39rfWsF0/AL/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7PMYAAADcAAAADwAAAAAAAAAAAAAAAACYAgAAZHJz&#10;L2Rvd25yZXYueG1sUEsFBgAAAAAEAAQA9QAAAIsDAAAAAA==&#10;" path="m,12982l17338,25965r17384,4327l72765,39120r41639,-4500l159456,25965r45098,-8655l249606,8655,287786,r34585,4328e" filled="f" strokeweight=".19214mm">
                  <v:path arrowok="t" o:connecttype="custom" o:connectlocs="0,1;2,3;3,3;7,4;11,3;16,3;20,2;25,1;29,0;32,0" o:connectangles="0,0,0,0,0,0,0,0,0,0" textboxrect="0,0,322371,39120"/>
                </v:shape>
                <v:shape id="Shape 5273" o:spid="_x0000_s1343" style="position:absolute;left:8517;top:5501;width:1698;height:1260;visibility:visible;mso-wrap-style:square;v-text-anchor:top" coordsize="169785,12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e5MUA&#10;AADcAAAADwAAAGRycy9kb3ducmV2LnhtbESP0WrCQBRE3wv9h+UW+iK6qaCV6CqiKOlLsdEPuGSv&#10;STR7N81u3fj33YLQx2FmzjCLVW8acaPO1ZYVvI0SEMSF1TWXCk7H3XAGwnlkjY1lUnAnB6vl89MC&#10;U20Df9Et96WIEHYpKqi8b1MpXVGRQTeyLXH0zrYz6KPsSqk7DBFuGjlOkqk0WHNcqLClTUXFNf8x&#10;CoLNPpNsEC4f54n9zg/b/SyYvVKvL/16DsJT7//Dj3amFbyPp/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x7kxQAAANwAAAAPAAAAAAAAAAAAAAAAAJgCAABkcnMv&#10;ZG93bnJldi54bWxQSwUGAAAAAAQABAD1AAAAigMAAAAA&#10;" path="m,l27760,8655,48510,21637,65802,39120,79774,56430,97067,73740r20750,21753l138660,112803r31125,13156e" filled="f" strokeweight=".19214mm">
                  <v:path arrowok="t" o:connecttype="custom" o:connectlocs="0,0;3,1;5,2;7,4;8,6;10,7;12,10;14,11;17,13" o:connectangles="0,0,0,0,0,0,0,0,0" textboxrect="0,0,169785,125959"/>
                </v:shape>
                <v:shape id="Shape 5274" o:spid="_x0000_s1344" style="position:absolute;left:10215;top:6761;width:3779;height:868;visibility:visible;mso-wrap-style:square;v-text-anchor:top" coordsize="377890,86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9O8cA&#10;AADcAAAADwAAAGRycy9kb3ducmV2LnhtbESPT2vCQBTE7wW/w/KEXopuFKwlZiPFP8STUqsHb4/s&#10;a5I2+zZktyb66buFQo/DzPyGSZa9qcWVWldZVjAZRyCIc6srLhSc3rejFxDOI2usLZOCGzlYpoOH&#10;BGNtO36j69EXIkDYxaig9L6JpXR5SQbd2DbEwfuwrUEfZFtI3WIX4KaW0yh6lgYrDgslNrQqKf86&#10;fhsF56c7X877zexzv1rXJsvWdDB3pR6H/esChKfe/4f/2jutYD6dw++Zc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svTvHAAAA3AAAAA8AAAAAAAAAAAAAAAAAmAIAAGRy&#10;cy9kb3ducmV2LnhtbFBLBQYAAAAABAAEAPUAAACMAwAAAAA=&#10;" path="m,l38181,12982,79774,25936r45098,8655l176840,47718,277365,65028r52015,12982l377890,86809e" filled="f" strokeweight=".19214mm">
                  <v:path arrowok="t" o:connecttype="custom" o:connectlocs="0,0;4,1;8,3;12,3;18,5;28,6;33,8;38,9" o:connectangles="0,0,0,0,0,0,0,0" textboxrect="0,0,377890,86809"/>
                </v:shape>
                <v:shape id="Shape 5275" o:spid="_x0000_s1345" style="position:absolute;left:3665;top:3635;width:416;height:434;visibility:visible;mso-wrap-style:square;v-text-anchor:top" coordsize="41616,4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FhsUA&#10;AADcAAAADwAAAGRycy9kb3ducmV2LnhtbESPQWvCQBSE7wX/w/IEb81GU6pNXUUKlnqrsTl4e2Rf&#10;k+Du25Ddmvjvu0Khx2FmvmHW29EacaXet44VzJMUBHHldMu1gq/T/nEFwgdkjcYxKbiRh+1m8rDG&#10;XLuBj3QtQi0ihH2OCpoQulxKXzVk0SeuI47et+sthij7Wuoehwi3Ri7S9FlabDkuNNjRW0PVpfix&#10;CmRJL8N79rSQZ7M63D6z0pxPc6Vm03H3CiLQGP7Df+0PrWCZZXA/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kWGxQAAANwAAAAPAAAAAAAAAAAAAAAAAJgCAABkcnMv&#10;ZG93bnJldi54bWxQSwUGAAAAAAQABAD1AAAAigMAAAAA&#10;" path="m3459,l41616,34620r-3458,8828l,8655,3459,xe" fillcolor="#339" stroked="f" strokeweight="0">
                  <v:path arrowok="t" o:connecttype="custom" o:connectlocs="0,0;4,3;4,4;0,1;0,0" o:connectangles="0,0,0,0,0" textboxrect="0,0,41616,43448"/>
                </v:shape>
                <v:shape id="Shape 5276" o:spid="_x0000_s1346" style="position:absolute;left:4046;top:3981;width:70;height:88;visibility:visible;mso-wrap-style:square;v-text-anchor:top" coordsize="6917,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8DcMA&#10;AADcAAAADwAAAGRycy9kb3ducmV2LnhtbESPQWsCMRSE7wX/Q3iCl6JZa1G7NYoVLL3Wil4fm9fN&#10;1s3LkkR39983hYLHYWa+YVabztbiRj5UjhVMJxkI4sLpiksFx6/9eAkiRGSNtWNS0FOAzXrwsMJc&#10;u5Y/6XaIpUgQDjkqMDE2uZShMGQxTFxDnLxv5y3GJH0ptcc2wW0tn7JsLi1WnBYMNrQzVFwOV6vg&#10;0bz1fjt/xx5/2pde0+zUNmelRsNu+woiUhfv4f/2h1awmD3D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g8DcMAAADcAAAADwAAAAAAAAAAAAAAAACYAgAAZHJzL2Rv&#10;d25yZXYueG1sUEsFBgAAAAAEAAQA9QAAAIgDAAAAAA==&#10;" path="m3458,l6917,4327,3458,8828,,4327,3458,xe" fillcolor="#339" stroked="f" strokeweight="0">
                  <v:path arrowok="t" o:connecttype="custom" o:connectlocs="0,0;1,0;0,1;0,0;0,0" o:connectangles="0,0,0,0,0" textboxrect="0,0,6917,8828"/>
                </v:shape>
                <v:shape id="Shape 5277" o:spid="_x0000_s1347" style="position:absolute;left:4323;top:4199;width:104;height:130;visibility:visible;mso-wrap-style:square;v-text-anchor:top" coordsize="10375,1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mU8cA&#10;AADcAAAADwAAAGRycy9kb3ducmV2LnhtbESP3WrCQBSE7wXfYTkF7+qmiq1EV5Fq608FSVTo5SF7&#10;moRmz4bsqunbdwsFL4eZ+YaZzltTiSs1rrSs4KkfgSDOrC45V3A6vj2OQTiPrLGyTAp+yMF81u1M&#10;Mdb2xgldU5+LAGEXo4LC+zqW0mUFGXR9WxMH78s2Bn2QTS51g7cAN5UcRNGzNFhyWCiwpteCsu/0&#10;YhQML6nZvfPycN5/JodVlfD2Y7NWqvfQLiYgPLX+Hv5vb7SCl+EI/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dJlPHAAAA3AAAAA8AAAAAAAAAAAAAAAAAmAIAAGRy&#10;cy9kb3ducmV2LnhtbFBLBQYAAAAABAAEAPUAAACMAwAAAAA=&#10;" path="m3459,r6916,8655l6917,12982,,4328,3459,xe" fillcolor="#339" stroked="f" strokeweight="0">
                  <v:path arrowok="t" o:connecttype="custom" o:connectlocs="0,0;1,1;1,1;0,0;0,0" o:connectangles="0,0,0,0,0" textboxrect="0,0,10375,12982"/>
                </v:shape>
                <v:shape id="Shape 5278" o:spid="_x0000_s1348" style="position:absolute;left:4392;top:4286;width:209;height:261;visibility:visible;mso-wrap-style:square;v-text-anchor:top" coordsize="20889,2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NS4MgA&#10;AADeAAAADwAAAGRycy9kb3ducmV2LnhtbESPQWsCMRSE7wX/Q3gFbzXrKtauRhFF8dKD2ha8PTbP&#10;zdLNy7qJuvrrm0Khx2FmvmGm89ZW4kqNLx0r6PcSEMS50yUXCj4O65cxCB+QNVaOScGdPMxnnacp&#10;ZtrdeEfXfShEhLDPUIEJoc6k9Lkhi77nauLonVxjMUTZFFI3eItwW8k0SUbSYslxwWBNS0P59/5i&#10;Fawe4+H2tFl/1u/l8fH1ZoaH9OyU6j63iwmIQG34D/+1t1pB2h+8juD3Tr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01LgyAAAAN4AAAAPAAAAAAAAAAAAAAAAAJgCAABk&#10;cnMvZG93bnJldi54bWxQSwUGAAAAAAQABAD1AAAAjQMAAAAA&#10;" path="m3458,l20889,17310r-3459,8770l,8655,3458,xe" fillcolor="#339" stroked="f" strokeweight="0">
                  <v:path arrowok="t" o:connecttype="custom" o:connectlocs="0,0;2,2;2,3;0,1;0,0" o:connectangles="0,0,0,0,0" textboxrect="0,0,20889,26080"/>
                </v:shape>
                <v:shape id="Shape 5279" o:spid="_x0000_s1349" style="position:absolute;left:4566;top:4459;width:173;height:217;visibility:visible;mso-wrap-style:square;v-text-anchor:top" coordsize="17292,2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e+MQA&#10;AADeAAAADwAAAGRycy9kb3ducmV2LnhtbESPUWvCQBCE3wv+h2MLvtWLEUxJPUWk2j4Jtf6ANbfN&#10;heb20tyq6b/vCUIfh5n5hlmsBt+qC/WxCWxgOslAEVfBNlwbOH5un55BRUG22AYmA78UYbUcPSyw&#10;tOHKH3Q5SK0ShGOJBpxIV2odK0ce4yR0xMn7Cr1HSbKvte3xmuC+1XmWzbXHhtOCw442jqrvw9kb&#10;2J+c7NaFtm/yWoQsb3f6h3Jjxo/D+gWU0CD/4Xv73RrIp7OigNuddAX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HvjEAAAA3gAAAA8AAAAAAAAAAAAAAAAAmAIAAGRycy9k&#10;b3ducmV2LnhtbFBLBQYAAAAABAAEAPUAAACJAwAAAAA=&#10;" path="m3458,l17292,13098r-3458,8655l,8770,3458,xe" fillcolor="#339" stroked="f" strokeweight="0">
                  <v:path arrowok="t" o:connecttype="custom" o:connectlocs="0,0;2,1;1,2;0,1;0,0" o:connectangles="0,0,0,0,0" textboxrect="0,0,17292,21753"/>
                </v:shape>
                <v:shape id="Shape 5280" o:spid="_x0000_s1350" style="position:absolute;left:4947;top:4763;width:104;height:130;visibility:visible;mso-wrap-style:square;v-text-anchor:top" coordsize="10468,1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CSsUA&#10;AADeAAAADwAAAGRycy9kb3ducmV2LnhtbERPTWvCQBC9F/wPyxS8NZtEsCW6ioqWYumhqXieZMck&#10;NDsbs9sY/333UOjx8b6X69G0YqDeNZYVJFEMgri0uuFKwenr8PQCwnlkja1lUnAnB+vV5GGJmbY3&#10;/qQh95UIIewyVFB732VSurImgy6yHXHgLrY36APsK6l7vIVw08o0jufSYMOhocaOdjWV3/mPUfBx&#10;3ZmqvB+O59f9ZlvIeXE0w7tS08dxswDhafT/4j/3m1aQJrPnsDfcC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MJKxQAAAN4AAAAPAAAAAAAAAAAAAAAAAJgCAABkcnMv&#10;ZG93bnJldi54bWxQSwUGAAAAAAQABAD1AAAAigMAAAAA&#10;" path="m3458,r7010,4327l7009,12982,,8655,3458,xe" fillcolor="#339" stroked="f" strokeweight="0">
                  <v:path arrowok="t" o:connecttype="custom" o:connectlocs="0,0;1,0;1,1;0,1;0,0" o:connectangles="0,0,0,0,0" textboxrect="0,0,10468,12982"/>
                </v:shape>
                <v:shape id="Shape 5281" o:spid="_x0000_s1351" style="position:absolute;left:5017;top:4806;width:311;height:218;visibility:visible;mso-wrap-style:square;v-text-anchor:top" coordsize="31126,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zJMcA&#10;AADeAAAADwAAAGRycy9kb3ducmV2LnhtbESPT2vCQBDF70K/wzKFXkQ3ptjY6CptQRA8+efibZod&#10;syHZ2ZBdNX77riD0+Hjzfm/eYtXbRlyp85VjBZNxAoK4cLriUsHxsB7NQPiArLFxTAru5GG1fBks&#10;MNfuxju67kMpIoR9jgpMCG0upS8MWfRj1xJH7+w6iyHKrpS6w1uE20amSfIhLVYcGwy29GOoqPcX&#10;G9/4zXh3+j4Op9u0NFmNtblsEqXeXvuvOYhAffg/fqY3WkE6ec8+4TEnMk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cyTHAAAA3gAAAA8AAAAAAAAAAAAAAAAAmAIAAGRy&#10;cy9kb3ducmV2LnhtbFBLBQYAAAAABAAEAPUAAACMAwAAAAA=&#10;" path="m3458,l31126,12982r-3459,8828l,8655,3458,xe" fillcolor="#339" stroked="f" strokeweight="0">
                  <v:path arrowok="t" o:connecttype="custom" o:connectlocs="0,0;3,1;3,2;0,1;0,0" o:connectangles="0,0,0,0,0" textboxrect="0,0,31126,21810"/>
                </v:shape>
                <v:shape id="Shape 5282" o:spid="_x0000_s1352" style="position:absolute;left:5293;top:4936;width:382;height:218;visibility:visible;mso-wrap-style:square;v-text-anchor:top" coordsize="38181,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Zl8UA&#10;AADeAAAADwAAAGRycy9kb3ducmV2LnhtbESPy2rCQBSG9wXfYTiCuzpJLEWjo4hQzarUC64PmWMm&#10;JHMmZKaa+vSdRaHLn//Gt9oMthV36n3tWEE6TUAQl07XXCm4nD9e5yB8QNbYOiYFP+Rhsx69rDDX&#10;7sFHup9CJeII+xwVmBC6XEpfGrLop64jjt7N9RZDlH0ldY+POG5bmSXJu7RYc3ww2NHOUNmcvq2C&#10;6+ezWbiv6w4P+2aRmrcie14KpSbjYbsEEWgI/+G/dqEVZOlsHgEiTkQ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lmXxQAAAN4AAAAPAAAAAAAAAAAAAAAAAJgCAABkcnMv&#10;ZG93bnJldi54bWxQSwUGAAAAAAQABAD1AAAAigMAAAAA&#10;" path="m3458,l38181,13155r-3459,8655l,8828,3458,xe" fillcolor="#339" stroked="f" strokeweight="0">
                  <v:path arrowok="t" o:connecttype="custom" o:connectlocs="0,0;4,1;3,2;0,1;0,0" o:connectangles="0,0,0,0,0" textboxrect="0,0,38181,21810"/>
                </v:shape>
                <v:shape id="Shape 5283" o:spid="_x0000_s1353" style="position:absolute;left:5641;top:5068;width:138;height:129;visibility:visible;mso-wrap-style:square;v-text-anchor:top" coordsize="13834,12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Z58YA&#10;AADeAAAADwAAAGRycy9kb3ducmV2LnhtbESPQWvCQBSE7wX/w/KEXopu1tISUldRIdBjjSXnZ/Y1&#10;iWbfhuxq0n/fLRR6HGbmG2a9nWwn7jT41rEGtUxAEFfOtFxr+DzlixSED8gGO8ek4Zs8bDezhzVm&#10;xo18pHsRahEh7DPU0ITQZ1L6qiGLful64uh9ucFiiHKopRlwjHDbyVWSvEqLLceFBns6NFRdi5vV&#10;YC9J2e/56Vx0x9zfXlStyv2H1o/zafcGItAU/sN/7XejYaWeUwW/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iZ58YAAADeAAAADwAAAAAAAAAAAAAAAACYAgAAZHJz&#10;L2Rvd25yZXYueG1sUEsFBgAAAAAEAAQA9QAAAIsDAAAAAA==&#10;" path="m,l13834,4328r,8655l,8655,,xe" fillcolor="#339" stroked="f" strokeweight="0">
                  <v:path arrowok="t" o:connecttype="custom" o:connectlocs="0,0;1,0;1,1;0,1;0,0" o:connectangles="0,0,0,0,0" textboxrect="0,0,13834,12983"/>
                </v:shape>
                <v:shape id="Shape 5284" o:spid="_x0000_s1354" style="position:absolute;left:6057;top:5241;width:415;height:217;visibility:visible;mso-wrap-style:square;v-text-anchor:top" coordsize="41501,2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lTMgA&#10;AADeAAAADwAAAGRycy9kb3ducmV2LnhtbESP0WrCQBRE3wv+w3KFvojuJkWxqauoYOmDLRj7AZfs&#10;NQnN3g3Z1aT9+m5B6OMwM2eY1WawjbhR52vHGpKZAkFcOFNzqeHzfJguQfiAbLBxTBq+ycNmPXpY&#10;YWZczye65aEUEcI+Qw1VCG0mpS8qsuhnriWO3sV1FkOUXSlNh32E20amSi2kxZrjQoUt7SsqvvKr&#10;1TAvj6/vCU52/Ueb/1zSs3o+HZTWj+Nh+wIi0BD+w/f2m9GQJk/LFP7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FeVMyAAAAN4AAAAPAAAAAAAAAAAAAAAAAJgCAABk&#10;cnMvZG93bnJldi54bWxQSwUGAAAAAAQABAD1AAAAjQMAAAAA&#10;" path="m3458,l41501,12982r-3459,8771l,8655,3458,xe" fillcolor="#339" stroked="f" strokeweight="0">
                  <v:path arrowok="t" o:connecttype="custom" o:connectlocs="0,0;4,1;4,2;0,1;0,0" o:connectangles="0,0,0,0,0" textboxrect="0,0,41501,21753"/>
                </v:shape>
                <v:shape id="Shape 5285" o:spid="_x0000_s1355" style="position:absolute;left:6437;top:5370;width:140;height:131;visibility:visible;mso-wrap-style:square;v-text-anchor:top" coordsize="13926,1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XIcQA&#10;AADeAAAADwAAAGRycy9kb3ducmV2LnhtbESPT2vCQBTE7wW/w/KE3urmDwSJrkGEQC89mBbq8Zl9&#10;JsHs25BdY+yn7wqFHoeZ3wyzLWbTi4lG11lWEK8iEMS11R03Cr4+y7c1COeRNfaWScGDHBS7xcsW&#10;c23vfKSp8o0IJexyVNB6P+RSurolg25lB+LgXexo0Ac5NlKPeA/lppdJFGXSYMdhocWBDi3V1+pm&#10;FCQx4s93VvmZs2uUTqU+n6YPpV6X834DwtPs/8N/9Lt+cuk6heedcAX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lyHEAAAA3gAAAA8AAAAAAAAAAAAAAAAAmAIAAGRycy9k&#10;b3ducmV2LnhtbFBLBQYAAAAABAAEAPUAAACJAwAAAAA=&#10;" path="m3459,l13926,4443r-3551,8655l,8770,3459,xe" fillcolor="#339" stroked="f" strokeweight="0">
                  <v:path arrowok="t" o:connecttype="custom" o:connectlocs="0,0;1,0;1,1;0,1;0,0" o:connectangles="0,0,0,0,0" textboxrect="0,0,13926,13098"/>
                </v:shape>
                <v:shape id="Shape 35125" o:spid="_x0000_s1356" style="position:absolute;left:6819;top:55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9i8YA&#10;AADeAAAADwAAAGRycy9kb3ducmV2LnhtbESP0WoCMRRE3wv+Q7hC32pWLUVWo6go9EGsVT/gsrlu&#10;VpObdZPqtl/fFIQ+DjNzhpnMWmfFjZpQeVbQ72UgiAuvKy4VHA/rlxGIEJE1Ws+k4JsCzKadpwnm&#10;2t/5k277WIoE4ZCjAhNjnUsZCkMOQ8/XxMk7+cZhTLIppW7wnuDOykGWvUmHFacFgzUtDRWX/ZdT&#10;sDPX7bnw259V+4FxN7ebhbcbpZ677XwMIlIb/8OP9rtWMOgPR6/wdyd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f9i8YAAADeAAAADwAAAAAAAAAAAAAAAACYAgAAZHJz&#10;L2Rvd25yZXYueG1sUEsFBgAAAAAEAAQA9QAAAIsDAAAAAA==&#10;" path="m,l9144,r,9144l,9144,,e" fillcolor="#339" stroked="f" strokeweight="0">
                  <v:path arrowok="t" o:connecttype="custom" o:connectlocs="0,0;1,0;1,1;0,1;0,0" o:connectangles="0,0,0,0,0" textboxrect="0,0,9144,9144"/>
                </v:shape>
                <v:shape id="Shape 5287" o:spid="_x0000_s1357" style="position:absolute;left:6888;top:5501;width:451;height:260;visibility:visible;mso-wrap-style:square;v-text-anchor:top" coordsize="45098,2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vmMYA&#10;AADeAAAADwAAAGRycy9kb3ducmV2LnhtbESPQWvCQBSE7wX/w/IEb3WT2IpGVxFF6MFLEy+9PbLP&#10;JJp9G7JrjP313UKhx2FmvmHW28E0oqfO1ZYVxNMIBHFhdc2lgnN+fF2AcB5ZY2OZFDzJwXYzellj&#10;qu2DP6nPfCkChF2KCirv21RKV1Rk0E1tSxy8i+0M+iC7UuoOHwFuGplE0VwarDksVNjSvqLilt2N&#10;AjPM+8Pp9M15nH0l8o2u5+UyV2oyHnYrEJ4G/x/+a39oBUk8W7zD751w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BvmMYAAADeAAAADwAAAAAAAAAAAAAAAACYAgAAZHJz&#10;L2Rvd25yZXYueG1sUEsFBgAAAAAEAAQA9QAAAIsDAAAAAA==&#10;" path="m3458,l45098,17310r-3459,8655l,8655,3458,xe" fillcolor="#339" stroked="f" strokeweight="0">
                  <v:path arrowok="t" o:connecttype="custom" o:connectlocs="0,0;5,2;4,3;0,1;0,0" o:connectangles="0,0,0,0,0" textboxrect="0,0,45098,25965"/>
                </v:shape>
                <v:shape id="Shape 5288" o:spid="_x0000_s1358" style="position:absolute;left:7581;top:5718;width:208;height:131;visibility:visible;mso-wrap-style:square;v-text-anchor:top" coordsize="20843,1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3fscA&#10;AADeAAAADwAAAGRycy9kb3ducmV2LnhtbESPQWsCMRSE74X+h/AK3mrWFVS2RmkLRQ9e1B7a22Pz&#10;3KxuXpYkuqu/3giFHoeZ+YaZL3vbiAv5UDtWMBpmIIhLp2uuFHzvv15nIEJE1tg4JgVXCrBcPD/N&#10;sdCu4y1ddrESCcKhQAUmxraQMpSGLIaha4mTd3DeYkzSV1J77BLcNjLPsom0WHNaMNjSp6HytDtb&#10;Bb/X1c10m2Mepc/ddLX5+JkejVKDl/79DUSkPv6H/9prrSAfjWcTeNx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o937HAAAA3gAAAA8AAAAAAAAAAAAAAAAAmAIAAGRy&#10;cy9kb3ducmV2LnhtbFBLBQYAAAAABAAEAPUAAACMAwAAAAA=&#10;" path="m,l20843,4328r,8827l,8655,,xe" fillcolor="#339" stroked="f" strokeweight="0">
                  <v:path arrowok="t" o:connecttype="custom" o:connectlocs="0,0;2,0;2,1;0,1;0,0" o:connectangles="0,0,0,0,0" textboxrect="0,0,20843,13155"/>
                </v:shape>
                <v:shape id="Shape 5289" o:spid="_x0000_s1359" style="position:absolute;left:7789;top:5761;width:277;height:175;visibility:visible;mso-wrap-style:square;v-text-anchor:top" coordsize="27667,1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uF8gA&#10;AADeAAAADwAAAGRycy9kb3ducmV2LnhtbESP3WoCMRSE7wXfIRyhd5p1C9VujVIKglqo+FN6e7o5&#10;3SxuTpYk6rZP3xSEXg4z8w0zW3S2ERfyoXasYDzKQBCXTtdcKTgelsMpiBCRNTaOScE3BVjM+70Z&#10;FtpdeUeXfaxEgnAoUIGJsS2kDKUhi2HkWuLkfTlvMSbpK6k9XhPcNjLPsgdpsea0YLClF0PlaX+2&#10;CrYfk89XczzFzTY7597/tO/V21qpu0H3/AQiUhf/w7f2SivIx/fTR/i7k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Ea4XyAAAAN4AAAAPAAAAAAAAAAAAAAAAAJgCAABk&#10;cnMvZG93bnJldi54bWxQSwUGAAAAAAQABAD1AAAAjQMAAAAA&#10;" path="m,l27667,8828r,8655l,8828,,xe" fillcolor="#339" stroked="f" strokeweight="0">
                  <v:path arrowok="t" o:connecttype="custom" o:connectlocs="0,0;3,1;3,2;0,1;0,0" o:connectangles="0,0,0,0,0" textboxrect="0,0,27667,17483"/>
                </v:shape>
                <v:shape id="Shape 5290" o:spid="_x0000_s1360" style="position:absolute;left:8344;top:5936;width:173;height:130;visibility:visible;mso-wrap-style:square;v-text-anchor:top" coordsize="17292,1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nLcMA&#10;AADeAAAADwAAAGRycy9kb3ducmV2LnhtbESP3YrCMBCF7xd8hzCCd2taRdFqlLogiCBi9QHGZmyL&#10;zaQ0Wa1vby4ELw/nj2+57kwtHtS6yrKCeBiBIM6trrhQcDlvf2cgnEfWWFsmBS9ysF71fpaYaPvk&#10;Ez0yX4gwwi5BBaX3TSKly0sy6Ia2IQ7ezbYGfZBtIXWLzzBuajmKoqk0WHF4KLGhv5Lye/ZvFJzj&#10;ZrqnzYTj7HW9HdJjethvU6UG/S5dgPDU+W/4095pBaN4PA8AASeg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XnLcMAAADeAAAADwAAAAAAAAAAAAAAAACYAgAAZHJzL2Rv&#10;d25yZXYueG1sUEsFBgAAAAAEAAQA9QAAAIgDAAAAAA==&#10;" path="m,l17292,4327r,8655l,8655,,xe" fillcolor="#339" stroked="f" strokeweight="0">
                  <v:path arrowok="t" o:connecttype="custom" o:connectlocs="0,0;2,0;2,1;0,1;0,0" o:connectangles="0,0,0,0,0" textboxrect="0,0,17292,12982"/>
                </v:shape>
                <v:shape id="Shape 5291" o:spid="_x0000_s1361" style="position:absolute;left:8517;top:5979;width:278;height:173;visibility:visible;mso-wrap-style:square;v-text-anchor:top" coordsize="27760,1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7vscA&#10;AADeAAAADwAAAGRycy9kb3ducmV2LnhtbESPX0vDQBDE3wt+h2MFX0p7SQvBxl6L9g/Yx1YRH5fc&#10;mkRzeyG3pum39woFH4eZ+Q2zXA+uUT11ofZsIJ0moIgLb2suDby/7SePoIIgW2w8k4ELBViv7kZL&#10;zK0/85H6k5QqQjjkaKASaXOtQ1GRwzD1LXH0vnznUKLsSm07PEe4a/QsSTLtsOa4UGFLm4qKn9Ov&#10;M7A7ZNtv7Y9Zf/HjDycv7V4+D8Y83A/PT6CEBvkP39qv1sAsnS9SuN6JV0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e77HAAAA3gAAAA8AAAAAAAAAAAAAAAAAmAIAAGRy&#10;cy9kb3ducmV2LnhtbFBLBQYAAAAABAAEAPUAAACMAwAAAAA=&#10;" path="m3458,l27760,8655r-3459,8655l,8655,3458,xe" fillcolor="#339" stroked="f" strokeweight="0">
                  <v:path arrowok="t" o:connecttype="custom" o:connectlocs="0,0;3,1;2,2;0,1;0,0" o:connectangles="0,0,0,0,0" textboxrect="0,0,27760,17310"/>
                </v:shape>
                <v:shape id="Shape 5292" o:spid="_x0000_s1362" style="position:absolute;left:8760;top:6066;width:242;height:130;visibility:visible;mso-wrap-style:square;v-text-anchor:top" coordsize="24209,12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ksYA&#10;AADeAAAADwAAAGRycy9kb3ducmV2LnhtbESPzWrDMBCE74W+g9hCb7VsF9rEiRJCIJBLC058yW2x&#10;1j/EWhlLtZ0+fRUI9DjMzDfMejubTow0uNaygiSKQRCXVrdcKyjOh7cFCOeRNXaWScGNHGw3z09r&#10;zLSdOKfx5GsRIOwyVNB432dSurIhgy6yPXHwKjsY9EEOtdQDTgFuOpnG8Yc02HJYaLCnfUPl9fRj&#10;FPTH3N14kVwOX7/Jdy65+pRFpdTry7xbgfA0+//wo33UCtLkfZnC/U6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FOksYAAADeAAAADwAAAAAAAAAAAAAAAACYAgAAZHJz&#10;L2Rvd25yZXYueG1sUEsFBgAAAAAEAAQA9QAAAIsDAAAAAA==&#10;" path="m,l24209,4328r,8655l,8655,,xe" fillcolor="#339" stroked="f" strokeweight="0">
                  <v:path arrowok="t" o:connecttype="custom" o:connectlocs="0,0;2,0;2,1;0,1;0,0" o:connectangles="0,0,0,0,0" textboxrect="0,0,24209,12983"/>
                </v:shape>
                <v:shape id="Shape 35126" o:spid="_x0000_s1363" style="position:absolute;left:9280;top:61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zIscA&#10;AADeAAAADwAAAGRycy9kb3ducmV2LnhtbESP0WoCMRRE3wX/IVyhb5pVQexqFJUW+iDWbvsBl811&#10;s21ys92kuvbrm4Lg4zAzZ5jlunNWnKkNtWcF41EGgrj0uuZKwcf783AOIkRkjdYzKbhSgPWq31ti&#10;rv2F3+hcxEokCIccFZgYm1zKUBpyGEa+IU7eybcOY5JtJXWLlwR3Vk6ybCYd1pwWDDa0M1R+FT9O&#10;wdF8Hz5Lf/h96l4xHjd2v/V2r9TDoNssQETq4j18a79oBZPx9HEK/3fS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X8yLHAAAA3gAAAA8AAAAAAAAAAAAAAAAAmAIAAGRy&#10;cy9kb3ducmV2LnhtbFBLBQYAAAAABAAEAPUAAACMAwAAAAA=&#10;" path="m,l9144,r,9144l,9144,,e" fillcolor="#339" stroked="f" strokeweight="0">
                  <v:path arrowok="t" o:connecttype="custom" o:connectlocs="0,0;1,0;1,1;0,1;0,0" o:connectangles="0,0,0,0,0" textboxrect="0,0,9144,9144"/>
                </v:shape>
                <v:shape id="Shape 5294" o:spid="_x0000_s1364" style="position:absolute;left:9349;top:6152;width:139;height:131;visibility:visible;mso-wrap-style:square;v-text-anchor:top" coordsize="13834,1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9zsUA&#10;AADeAAAADwAAAGRycy9kb3ducmV2LnhtbESPS4sCMRCE78L+h9AL3jTjY0VnjSKyopcVn/dm0psZ&#10;dtIZJlHHf28EwWNRVV9R03ljS3Gl2heOFfS6CQjizOmCjYLTcdUZg/ABWWPpmBTcycN89tGaYqrd&#10;jfd0PQQjIoR9igryEKpUSp/lZNF3XUUcvT9XWwxR1kbqGm8RbkvZT5KRtFhwXMixomVO2f/hYhWc&#10;f3fb+8p/DRbj3dplfmPk8sco1f5sFt8gAjXhHX61N1pBvzeYDOF5J1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73OxQAAAN4AAAAPAAAAAAAAAAAAAAAAAJgCAABkcnMv&#10;ZG93bnJldi54bWxQSwUGAAAAAAQABAD1AAAAigMAAAAA&#10;" path="m,l13834,4327r,8771l,8655,,xe" fillcolor="#339" stroked="f" strokeweight="0">
                  <v:path arrowok="t" o:connecttype="custom" o:connectlocs="0,0;1,0;1,1;0,1;0,0" o:connectangles="0,0,0,0,0" textboxrect="0,0,13834,13098"/>
                </v:shape>
                <v:shape id="Shape 5295" o:spid="_x0000_s1365" style="position:absolute;left:9488;top:6196;width:207;height:131;visibility:visible;mso-wrap-style:square;v-text-anchor:top" coordsize="20750,1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LbMcA&#10;AADeAAAADwAAAGRycy9kb3ducmV2LnhtbESPzW7CMBCE70h9B2sr9YLACYi/gEGIFsShF34eYGUv&#10;SdR4HcUuJG9fIyH1OJqZbzSrTWsrcafGl44VpMMEBLF2puRcwfWyH8xB+IBssHJMCjrysFm/9VaY&#10;GffgE93PIRcRwj5DBUUIdSal1wVZ9ENXE0fv5hqLIcoml6bBR4TbSo6SZCotlhwXCqxpV5D+Of9a&#10;Bd/j2dd0hv3j7ro9fe67VPOh00p9vLfbJYhAbfgPv9pHo2CUjhcTeN6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WS2zHAAAA3gAAAA8AAAAAAAAAAAAAAAAAmAIAAGRy&#10;cy9kb3ducmV2LnhtbFBLBQYAAAAABAAEAPUAAACMAwAAAAA=&#10;" path="m,l20750,4327r,8771l,8770,,xe" fillcolor="#339" stroked="f" strokeweight="0">
                  <v:path arrowok="t" o:connecttype="custom" o:connectlocs="0,0;2,0;2,1;0,1;0,0" o:connectangles="0,0,0,0,0" textboxrect="0,0,20750,13098"/>
                </v:shape>
                <v:shape id="Shape 35127" o:spid="_x0000_s1366" style="position:absolute;left:9695;top:623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QuscA&#10;AADeAAAADwAAAGRycy9kb3ducmV2LnhtbESP0WoCMRRE3wv+Q7iCbzWrBWlXo6hY6INYu+0HXDbX&#10;zbbJzbqJuvXrTUHo4zAzZ5jZonNWnKkNtWcFo2EGgrj0uuZKwdfn6+MziBCRNVrPpOCXAizmvYcZ&#10;5tpf+IPORaxEgnDIUYGJscmlDKUhh2HoG+LkHXzrMCbZVlK3eElwZ+U4yybSYc1pwWBDa0PlT3Fy&#10;CvbmuPsu/e666d4x7pd2u/J2q9Sg3y2nICJ18T98b79pBePR08sE/u6k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gULrHAAAA3gAAAA8AAAAAAAAAAAAAAAAAmAIAAGRy&#10;cy9kb3ducmV2LnhtbFBLBQYAAAAABAAEAPUAAACMAwAAAAA=&#10;" path="m,l9144,r,9144l,9144,,e" fillcolor="#339" stroked="f" strokeweight="0">
                  <v:path arrowok="t" o:connecttype="custom" o:connectlocs="0,0;1,0;1,1;0,1;0,0" o:connectangles="0,0,0,0,0" textboxrect="0,0,9144,9144"/>
                </v:shape>
                <v:shape id="Shape 5297" o:spid="_x0000_s1367" style="position:absolute;left:10042;top:6239;width:173;height:131;visibility:visible;mso-wrap-style:square;v-text-anchor:top" coordsize="17292,1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FQ8UA&#10;AADeAAAADwAAAGRycy9kb3ducmV2LnhtbESPQWvCQBSE74L/YXlCL9JsErHV1DWUgtBr0/b+zD6T&#10;1OzbmN0m6b93C4LHYWa+YXb5ZFoxUO8aywqSKAZBXFrdcKXg6/PwuAHhPLLG1jIp+CMH+X4+22Gm&#10;7cgfNBS+EgHCLkMFtfddJqUrazLoItsRB+9ke4M+yL6SuscxwE0r0zh+kgYbDgs1dvRWU3kufo2C&#10;yq+XW3Tr47dpD6e4uNjyJ7VKPSym1xcQniZ/D9/a71pBmqy2z/B/J1wBu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QVDxQAAAN4AAAAPAAAAAAAAAAAAAAAAAJgCAABkcnMv&#10;ZG93bnJldi54bWxQSwUGAAAAAAQABAD1AAAAigMAAAAA&#10;" path="m,l17292,4443r,8655l,8770,,xe" fillcolor="#339" stroked="f" strokeweight="0">
                  <v:path arrowok="t" o:connecttype="custom" o:connectlocs="0,0;2,0;2,1;0,1;0,0" o:connectangles="0,0,0,0,0" textboxrect="0,0,17292,13098"/>
                </v:shape>
                <v:shape id="Shape 5298" o:spid="_x0000_s1368" style="position:absolute;left:10215;top:6283;width:382;height:130;visibility:visible;mso-wrap-style:square;v-text-anchor:top" coordsize="38181,1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KUcMA&#10;AADeAAAADwAAAGRycy9kb3ducmV2LnhtbERPz2vCMBS+C/4P4QleZKZWGK4aRUVhXmTTDa+P5tkU&#10;m5faZFr/e3MYePz4fs8Wra3EjRpfOlYwGiYgiHOnSy4U/By3bxMQPiBrrByTggd5WMy7nRlm2t35&#10;m26HUIgYwj5DBSaEOpPS54Ys+qGriSN3do3FEGFTSN3gPYbbSqZJ8i4tlhwbDNa0NpRfDn9WwXWw&#10;4yIkv4NTas3Wb3i1338Zpfq9djkFEagNL/G/+1MrSEfjj7g33olX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PKUcMAAADeAAAADwAAAAAAAAAAAAAAAACYAgAAZHJzL2Rv&#10;d25yZXYueG1sUEsFBgAAAAAEAAQA9QAAAIgDAAAAAA==&#10;" path="m,l38181,4327r,8655l,8655,,xe" fillcolor="#339" stroked="f" strokeweight="0">
                  <v:path arrowok="t" o:connecttype="custom" o:connectlocs="0,0;4,0;4,1;0,1;0,0" o:connectangles="0,0,0,0,0" textboxrect="0,0,38181,12982"/>
                </v:shape>
                <v:shape id="Shape 35128" o:spid="_x0000_s1369" style="position:absolute;left:10597;top:6327;width:104;height:91;visibility:visible;mso-wrap-style:square;v-text-anchor:top" coordsize="103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pasUA&#10;AADeAAAADwAAAGRycy9kb3ducmV2LnhtbESPzWrDMBCE74W+g9hAbo1sp5TajRJKiKmv+XmArbW1&#10;RayVkZTE7dNXhUCPw8x8w6w2kx3ElXwwjhXkiwwEceu04U7B6Vg/vYIIEVnj4JgUfFOAzfrxYYWV&#10;djfe0/UQO5EgHCpU0Mc4VlKGtieLYeFG4uR9OW8xJuk7qT3eEtwOssiyF2nRcFrocaRtT+35cLEK&#10;nj9M3hRhu2t+LrWvjdvl4TNTaj6b3t9ARJrif/jebrSCIl+WJfzdS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ulqxQAAAN4AAAAPAAAAAAAAAAAAAAAAAJgCAABkcnMv&#10;ZG93bnJldi54bWxQSwUGAAAAAAQABAD1AAAAigMAAAAA&#10;" path="m,l10375,r,9144l,9144,,e" fillcolor="#339" stroked="f" strokeweight="0">
                  <v:path arrowok="t" o:connecttype="custom" o:connectlocs="0,0;1,0;1,1;0,1;0,0" o:connectangles="0,0,0,0,0" textboxrect="0,0,10375,9144"/>
                </v:shape>
                <v:shape id="Shape 35129" o:spid="_x0000_s1370" style="position:absolute;left:10978;top:63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1t8QA&#10;AADeAAAADwAAAGRycy9kb3ducmV2LnhtbESPy2oCMRSG90LfIRzBnWaUImU0ihaFLsRb+wCHyXEy&#10;bXIyTqKOPr1ZFFz+/De+6bx1VlypCZVnBcNBBoK48LriUsHP97r/ASJEZI3WMym4U4D57K0zxVz7&#10;Gx/oeoylSCMcclRgYqxzKUNhyGEY+Jo4eSffOIxJNqXUDd7SuLNylGVj6bDi9GCwpk9Dxd/x4hTs&#10;zXn7W/jtY9XuMO4XdrP0dqNUr9suJiAitfEV/m9/aQWj4XuWABJOQ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NbfEAAAA3gAAAA8AAAAAAAAAAAAAAAAAmAIAAGRycy9k&#10;b3ducmV2LnhtbFBLBQYAAAAABAAEAPUAAACJAwAAAAA=&#10;" path="m,l9144,r,9144l,9144,,e" fillcolor="#339" stroked="f" strokeweight="0">
                  <v:path arrowok="t" o:connecttype="custom" o:connectlocs="0,0;1,0;1,1;0,1;0,0" o:connectangles="0,0,0,0,0" textboxrect="0,0,9144,9144"/>
                </v:shape>
                <v:shape id="Shape 5301" o:spid="_x0000_s1371" style="position:absolute;left:11013;top:6370;width:451;height:130;visibility:visible;mso-wrap-style:square;v-text-anchor:top" coordsize="45098,1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X8YA&#10;AADeAAAADwAAAGRycy9kb3ducmV2LnhtbESPQWsCMRSE7wX/Q3hCbzXZxZayNYpICx560dqen5vn&#10;7uLmZd3ENfbXG6HQ4zAz3zCzRbStGKj3jWMN2USBIC6dabjSsPv6eHoF4QOywdYxabiSh8V89DDD&#10;wrgLb2jYhkokCPsCNdQhdIWUvqzJop+4jjh5B9dbDEn2lTQ9XhLctjJX6kVabDgt1NjRqqbyuD1b&#10;DZ8/J3xen/J4/a7iBof3vfpVe60fx3H5BiJQDP/hv/baaMizqcrgfi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wxX8YAAADeAAAADwAAAAAAAAAAAAAAAACYAgAAZHJz&#10;L2Rvd25yZXYueG1sUEsFBgAAAAAEAAQA9QAAAIsDAAAAAA==&#10;" path="m,l45098,4327r,8655l,8655,,xe" fillcolor="#339" stroked="f" strokeweight="0">
                  <v:path arrowok="t" o:connecttype="custom" o:connectlocs="0,0;5,0;5,1;0,1;0,0" o:connectangles="0,0,0,0,0" textboxrect="0,0,45098,12982"/>
                </v:shape>
                <v:shape id="Shape 35130" o:spid="_x0000_s1372" style="position:absolute;left:11740;top:6456;width:244;height:92;visibility:visible;mso-wrap-style:square;v-text-anchor:top" coordsize="243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XbcUA&#10;AADeAAAADwAAAGRycy9kb3ducmV2LnhtbESPzWrDMBCE74G+g9hCbolkE0LrWg6lodDc8tPmvFhb&#10;y9RaGUtJnD59FQj0OMzMN0y5Gl0nzjSE1rOGbK5AENfetNxo+Dy8z55AhIhssPNMGq4UYFU9TEos&#10;jL/wjs772IgE4VCgBhtjX0gZaksOw9z3xMn79oPDmOTQSDPgJcFdJ3OlltJhy2nBYk9vluqf/clp&#10;UMFt1tsWv2I2/kr5vD3WbI9aTx/H1xcQkcb4H763P4yGPFuoHG530hWQ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hdtxQAAAN4AAAAPAAAAAAAAAAAAAAAAAJgCAABkcnMv&#10;ZG93bnJldi54bWxQSwUGAAAAAAQABAD1AAAAigMAAAAA&#10;" path="m,l24324,r,9144l,9144,,e" fillcolor="#339" stroked="f" strokeweight="0">
                  <v:path arrowok="t" o:connecttype="custom" o:connectlocs="0,0;2,0;2,1;0,1;0,0" o:connectangles="0,0,0,0,0" textboxrect="0,0,24324,9144"/>
                </v:shape>
                <v:shape id="Shape 5303" o:spid="_x0000_s1373" style="position:absolute;left:11983;top:6456;width:242;height:130;visibility:visible;mso-wrap-style:square;v-text-anchor:top" coordsize="24209,12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2z68QA&#10;AADeAAAADwAAAGRycy9kb3ducmV2LnhtbESPzarCMBSE94LvEI7gTtN6LyrVKCIIbrxQdePu0Jz+&#10;YHNSmlytPr0RBJfDzHzDLNedqcWNWldZVhCPIxDEmdUVFwrOp91oDsJ5ZI21ZVLwIAfrVb+3xETb&#10;O6d0O/pCBAi7BBWU3jeJlC4ryaAb24Y4eLltDfog20LqFu8Bbmo5iaKpNFhxWCixoW1J2fX4bxQ0&#10;+9Q9eB5fdodn/JdKzmfynCs1HHSbBQhPnf+GP+29VjCJf6MfeN8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vEAAAA3gAAAA8AAAAAAAAAAAAAAAAAmAIAAGRycy9k&#10;b3ducmV2LnhtbFBLBQYAAAAABAAEAPUAAACJAwAAAAA=&#10;" path="m,l24209,4327r,8656l,8655,,xe" fillcolor="#339" stroked="f" strokeweight="0">
                  <v:path arrowok="t" o:connecttype="custom" o:connectlocs="0,0;2,0;2,1;0,1;0,0" o:connectangles="0,0,0,0,0" textboxrect="0,0,24209,12983"/>
                </v:shape>
                <v:shape id="Shape 5304" o:spid="_x0000_s1374" style="position:absolute;left:12504;top:6543;width:485;height:130;visibility:visible;mso-wrap-style:square;v-text-anchor:top" coordsize="48510,12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DocUA&#10;AADeAAAADwAAAGRycy9kb3ducmV2LnhtbESPT2vCQBTE7wW/w/IEb3WTEKtEVxFb0aP/z4/sM4lm&#10;34bsqum37xYKPQ4z8xtmtuhMLZ7UusqygngYgSDOra64UHA6rt8nIJxH1lhbJgXf5GAx773NMNP2&#10;xXt6HnwhAoRdhgpK75tMSpeXZNANbUMcvKttDfog20LqFl8BbmqZRNGHNFhxWCixoVVJ+f3wMArS&#10;4rZ7HPVGfo7Gl118vm2T+ssqNeh3yykIT53/D/+1t1pBEqdRCr93whW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kOhxQAAAN4AAAAPAAAAAAAAAAAAAAAAAJgCAABkcnMv&#10;ZG93bnJldi54bWxQSwUGAAAAAAQABAD1AAAAigMAAAAA&#10;" path="m,l48510,4328r,8655l,8655,,xe" fillcolor="#339" stroked="f" strokeweight="0">
                  <v:path arrowok="t" o:connecttype="custom" o:connectlocs="0,0;5,0;5,1;0,1;0,0" o:connectangles="0,0,0,0,0" textboxrect="0,0,48510,12983"/>
                </v:shape>
                <v:shape id="Shape 35131" o:spid="_x0000_s1375" style="position:absolute;left:13265;top:6630;width:244;height:91;visibility:visible;mso-wrap-style:square;v-text-anchor:top" coordsize="243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PGcUA&#10;AADeAAAADwAAAGRycy9kb3ducmV2LnhtbESPQWsCMRSE74X+h/AEbzVZsaWum5XSUtCb1er5sXlu&#10;FjcvyybV1V/fFAoeh5n5himWg2vFmfrQeNaQTRQI4sqbhmsN37vPp1cQISIbbD2ThisFWJaPDwXm&#10;xl/4i87bWIsE4ZCjBhtjl0sZKksOw8R3xMk7+t5hTLKvpenxkuCulVOlXqTDhtOCxY7eLVWn7Y/T&#10;oIJbf2wa3MdsuEk53xwqtgetx6PhbQEi0hDv4f/2ymiYZjP1DH930hW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48ZxQAAAN4AAAAPAAAAAAAAAAAAAAAAAJgCAABkcnMv&#10;ZG93bnJldi54bWxQSwUGAAAAAAQABAD1AAAAigMAAAAA&#10;" path="m,l24324,r,9144l,9144,,e" fillcolor="#339" stroked="f" strokeweight="0">
                  <v:path arrowok="t" o:connecttype="custom" o:connectlocs="0,0;2,0;2,1;0,1;0,0" o:connectangles="0,0,0,0,0" textboxrect="0,0,24324,9144"/>
                </v:shape>
                <v:shape id="Shape 5306" o:spid="_x0000_s1376" style="position:absolute;left:13509;top:6630;width:242;height:131;visibility:visible;mso-wrap-style:square;v-text-anchor:top" coordsize="24209,1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qtMUA&#10;AADeAAAADwAAAGRycy9kb3ducmV2LnhtbESPS4vCQBCE78L+h6EX9mYmCYtIdJRdIeAefaAem0zn&#10;oZmekBk1++8dQfBYVNVX1Hw5mFbcqHeNZQVJFIMgLqxuuFKw3+XjKQjnkTW2lknBPzlYLj5Gc8y0&#10;vfOGbltfiQBhl6GC2vsuk9IVNRl0ke2Ig1fa3qAPsq+k7vEe4KaVaRxPpMGGw0KNHa1qKi7bq1Fw&#10;+tvxb+vKwzA9H7t1WeVlniZKfX0OPzMQngb/Dr/aa60gTb7jCTzvh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6q0xQAAAN4AAAAPAAAAAAAAAAAAAAAAAJgCAABkcnMv&#10;ZG93bnJldi54bWxQSwUGAAAAAAQABAD1AAAAigMAAAAA&#10;" path="m,l24209,4327r,8829l,8828,,xe" fillcolor="#339" stroked="f" strokeweight="0">
                  <v:path arrowok="t" o:connecttype="custom" o:connectlocs="0,0;2,0;2,1;0,1;0,0" o:connectangles="0,0,0,0,0" textboxrect="0,0,24209,13156"/>
                </v:shape>
                <v:shape id="Shape 5307" o:spid="_x0000_s1377" style="position:absolute;left:3509;top:1138;width:346;height:434;visibility:visible;mso-wrap-style:square;v-text-anchor:top" coordsize="34584,4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cQA&#10;AADeAAAADwAAAGRycy9kb3ducmV2LnhtbESPQWvCQBSE7wX/w/KE3upugtgSXYMIVg9SqBbPj91n&#10;EpJ9G7Jbjf++Wyj0OMzMN8yqHF0nbjSExrOGbKZAEBtvG640fJ13L28gQkS22HkmDQ8KUK4nTyss&#10;rL/zJ91OsRIJwqFADXWMfSFlMDU5DDPfEyfv6geHMcmhknbAe4K7TuZKLaTDhtNCjT1tazLt6dtp&#10;aMn4s/roH9l+9HR5l8cWD0br5+m4WYKINMb/8F/7YDXk2Vy9wu+dd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ynEAAAA3gAAAA8AAAAAAAAAAAAAAAAAmAIAAGRycy9k&#10;b3ducmV2LnhtbFBLBQYAAAAABAAEAPUAAACJAwAAAAA=&#10;" path="m17292,l34584,21637,17292,43390,,21637,17292,xe" fillcolor="black" strokeweight=".09606mm">
                  <v:path arrowok="t" o:connecttype="custom" o:connectlocs="2,0;3,2;2,4;0,2;2,0" o:connectangles="0,0,0,0,0" textboxrect="0,0,34584,43390"/>
                </v:shape>
                <v:shape id="Shape 5308" o:spid="_x0000_s1378" style="position:absolute;left:5138;top:5392;width:346;height:434;visibility:visible;mso-wrap-style:square;v-text-anchor:top" coordsize="34584,4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sssUA&#10;AADeAAAADwAAAGRycy9kb3ducmV2LnhtbESPQWvCQBSE7wX/w/KE3upGm6pEVxGl0B4bDXh8ZJ9J&#10;MPs27K4x7a/vFgoeh5n5hllvB9OKnpxvLCuYThIQxKXVDVcKTsf3lyUIH5A1tpZJwTd52G5GT2vM&#10;tL3zF/V5qESEsM9QQR1Cl0npy5oM+ontiKN3sc5giNJVUju8R7hp5SxJ5tJgw3Ghxo72NZXX/GYU&#10;pDT1oSs/i5+8L46uL86HV5Mq9TwedisQgYbwCP+3P7SCxewtTeHv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6yyxQAAAN4AAAAPAAAAAAAAAAAAAAAAAJgCAABkcnMv&#10;ZG93bnJldi54bWxQSwUGAAAAAAQABAD1AAAAigMAAAAA&#10;" path="m17292,l34584,21810,17292,43448,,21810,17292,xe" fillcolor="black" strokeweight=".09606mm">
                  <v:path arrowok="t" o:connecttype="custom" o:connectlocs="2,0;3,2;2,4;0,2;2,0" o:connectangles="0,0,0,0,0" textboxrect="0,0,34584,43448"/>
                </v:shape>
                <v:shape id="Shape 5309" o:spid="_x0000_s1379" style="position:absolute;left:8361;top:5305;width:348;height:435;visibility:visible;mso-wrap-style:square;v-text-anchor:top" coordsize="34723,4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acUA&#10;AADeAAAADwAAAGRycy9kb3ducmV2LnhtbESPQWvCQBSE70L/w/IKvemmoWpJXUUEQXqRJnp/ZF+y&#10;odm3Mbtq9Nd3hYLHYWa+YRarwbbiQr1vHCt4nyQgiEunG64VHIrt+BOED8gaW8ek4EYeVsuX0QIz&#10;7a78Q5c81CJC2GeowITQZVL60pBFP3EdcfQq11sMUfa11D1eI9y2Mk2SmbTYcFww2NHGUPmbn62C&#10;qjCDNrfiZPNTWh2/z/dk396Vensd1l8gAg3hGf5v77SCeTr9mMLjTr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8hpxQAAAN4AAAAPAAAAAAAAAAAAAAAAAJgCAABkcnMv&#10;ZG93bnJldi54bWxQSwUGAAAAAAQABAD1AAAAigMAAAAA&#10;" path="m17292,l34723,21810,17292,43448,,21810,17292,xe" fillcolor="black" strokeweight=".09606mm">
                  <v:path arrowok="t" o:connecttype="custom" o:connectlocs="2,0;3,2;2,4;0,2;2,0" o:connectangles="0,0,0,0,0" textboxrect="0,0,34723,43448"/>
                </v:shape>
                <v:shape id="Shape 5310" o:spid="_x0000_s1380" style="position:absolute;left:10060;top:6565;width:346;height:434;visibility:visible;mso-wrap-style:square;v-text-anchor:top" coordsize="34677,4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P9MgA&#10;AADeAAAADwAAAGRycy9kb3ducmV2LnhtbESPT2vCQBTE7wW/w/KEXkrdKPUP0VVEsPXSg1EK3h7Z&#10;ZxLMvg3Z1SR+elcoeBxm5jfMYtWaUtyodoVlBcNBBII4tbrgTMHxsP2cgXAeWWNpmRR05GC17L0t&#10;MNa24T3dEp+JAGEXo4Lc+yqW0qU5GXQDWxEH72xrgz7IOpO6xibATSlHUTSRBgsOCzlWtMkpvSRX&#10;o+Avmdmfj1MTjU/fw+53Krvz3RRKvffb9RyEp9a/wv/tnVYwHY2/JvC8E6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w/0yAAAAN4AAAAPAAAAAAAAAAAAAAAAAJgCAABk&#10;cnMvZG93bnJldi54bWxQSwUGAAAAAAQABAD1AAAAjQMAAAAA&#10;" path="m17292,l34677,21753,17292,43390,,21753,17292,xe" fillcolor="black" strokeweight=".09606mm">
                  <v:path arrowok="t" o:connecttype="custom" o:connectlocs="2,0;3,2;2,4;0,2;2,0" o:connectangles="0,0,0,0,0" textboxrect="0,0,34677,43390"/>
                </v:shape>
                <v:shape id="Shape 5311" o:spid="_x0000_s1381" style="position:absolute;left:13837;top:7433;width:347;height:434;visibility:visible;mso-wrap-style:square;v-text-anchor:top" coordsize="34722,4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kMUA&#10;AADeAAAADwAAAGRycy9kb3ducmV2LnhtbESPS2sCMRSF90L/Q7hCd5pxig+mRikFq+KqY+n6Mrmd&#10;GTq5SZNUx39vBMHl4Tw+znLdm06cyIfWsoLJOANBXFndcq3g67gZLUCEiKyxs0wKLhRgvXoaLLHQ&#10;9syfdCpjLdIIhwIVNDG6QspQNWQwjK0jTt6P9QZjkr6W2uM5jZtO5lk2kwZbToQGHb03VP2W/yZx&#10;aXbc+49DV23d5uVv8V26mLdKPQ/7t1cQkfr4CN/bO61gnk+nc7jdSV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76QxQAAAN4AAAAPAAAAAAAAAAAAAAAAAJgCAABkcnMv&#10;ZG93bnJldi54bWxQSwUGAAAAAAQABAD1AAAAigMAAAAA&#10;" path="m17430,l34722,21782,17430,43419,,21782,17430,xe" fillcolor="black" strokeweight=".09606mm">
                  <v:path arrowok="t" o:connecttype="custom" o:connectlocs="2,0;3,2;2,4;0,2;2,0" o:connectangles="0,0,0,0,0" textboxrect="0,0,34722,43419"/>
                </v:shape>
                <v:shape id="Shape 35132" o:spid="_x0000_s1382" style="position:absolute;left:3526;top:3504;width:243;height:304;visibility:visible;mso-wrap-style:square;v-text-anchor:top" coordsize="24209,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Iu8YA&#10;AADeAAAADwAAAGRycy9kb3ducmV2LnhtbESPTUsEMQyG74L/oUTw5nZ2Zf0Yt7uIIgp60NGDxzCN&#10;0+I0Hdu6Hf+9OQgew5v3yZPNbg6j2lPKPrKB5aIBRdxH63kw8PZ6d3IBKhdki2NkMvBDGXbbw4MN&#10;tjZWfqF9VwYlEM4tGnClTK3WuXcUMC/iRCzZR0wBi4xp0DZhFXgY9appznRAz3LB4UQ3jvrP7juI&#10;hn2qz56nr9Pbx6W7r9W/X6bOmOOj+foKVKG5/C//tR+sgfPVei2+8o4w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aIu8YAAADeAAAADwAAAAAAAAAAAAAAAACYAgAAZHJz&#10;L2Rvd25yZXYueG1sUEsFBgAAAAAEAAQA9QAAAIsDAAAAAA==&#10;" path="m,l24209,r,30437l,30437,,e" fillcolor="#339" strokecolor="#339" strokeweight=".09606mm">
                  <v:path arrowok="t" o:connecttype="custom" o:connectlocs="0,0;2,0;2,3;0,3;0,0" o:connectangles="0,0,0,0,0" textboxrect="0,0,24209,30437"/>
                </v:shape>
                <v:shape id="Shape 35133" o:spid="_x0000_s1383" style="position:absolute;left:5155;top:4806;width:242;height:305;visibility:visible;mso-wrap-style:square;v-text-anchor:top" coordsize="24209,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tIMcA&#10;AADeAAAADwAAAGRycy9kb3ducmV2LnhtbESPQUsDMRCF70L/QxjBm822UmvXpqUooqAHu/bQ47AZ&#10;N8HNZE1is/57IwgeH2/e9+att6PrxYlCtJ4VzKYVCOLWa8udgsPbw+UNiJiQNfaeScE3RdhuJmdr&#10;rLXPvKdTkzpRIBxrVGBSGmopY2vIYZz6gbh47z44TEWGTuqAucBdL+dVdS0dWi4NBge6M9R+NF+u&#10;vKFf8qvl4fPq/nlmHnO2x1VolLo4H3e3IBKN6f/4L/2kFSzni8UKfucUB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qLSDHAAAA3gAAAA8AAAAAAAAAAAAAAAAAmAIAAGRy&#10;cy9kb3ducmV2LnhtbFBLBQYAAAAABAAEAPUAAACMAwAAAAA=&#10;" path="m,l24209,r,30437l,30437,,e" fillcolor="#339" strokecolor="#339" strokeweight=".09606mm">
                  <v:path arrowok="t" o:connecttype="custom" o:connectlocs="0,0;2,0;2,3;0,3;0,0" o:connectangles="0,0,0,0,0" textboxrect="0,0,24209,30437"/>
                </v:shape>
                <v:shape id="Shape 35134" o:spid="_x0000_s1384" style="position:absolute;left:8379;top:5849;width:242;height:303;visibility:visible;mso-wrap-style:square;v-text-anchor:top" coordsize="24209,3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y48YA&#10;AADeAAAADwAAAGRycy9kb3ducmV2LnhtbESPz07CQBDG7yS+w2ZMvMlWEsAUFiJGjZEDsfAAQ3do&#10;G7qzpTu2lad3DyYcv3z/8luuB1erjtpQeTbwNE5AEefeVlwYOOzfH59BBUG2WHsmA78UYL26Gy0x&#10;tb7nb+oyKVQc4ZCigVKkSbUOeUkOw9g3xNE7+dahRNkW2rbYx3FX60mSzLTDiuNDiQ29lpSfsx9n&#10;INls+m329fHWHa/TnK7NZSdyMebhfnhZgBIa5Bb+b39aA/PJdBYBIk5E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3y48YAAADeAAAADwAAAAAAAAAAAAAAAACYAgAAZHJz&#10;L2Rvd25yZXYueG1sUEsFBgAAAAAEAAQA9QAAAIsDAAAAAA==&#10;" path="m,l24209,r,30292l,30292,,e" fillcolor="#339" strokecolor="#339" strokeweight=".09606mm">
                  <v:path arrowok="t" o:connecttype="custom" o:connectlocs="0,0;2,0;2,3;0,3;0,0" o:connectangles="0,0,0,0,0" textboxrect="0,0,24209,30292"/>
                </v:shape>
                <v:shape id="Shape 35135" o:spid="_x0000_s1385" style="position:absolute;left:10077;top:6152;width:243;height:304;visibility:visible;mso-wrap-style:square;v-text-anchor:top" coordsize="24324,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z7MUA&#10;AADeAAAADwAAAGRycy9kb3ducmV2LnhtbESPUUvDQBCE34X+h2MF3+ylBdsSey1SEApSJGl/wJrb&#10;5kJzeyG3JtFf7wmCj8PMN8Ns95Nv1UB9bAIbWMwzUMRVsA3XBi7n18cNqCjIFtvAZOCLIux3s7st&#10;5jaMXNBQSq1SCcccDTiRLtc6Vo48xnnoiJN3Db1HSbKvte1xTOW+1cssW2mPDacFhx0dHFW38tMb&#10;WL+fOvHFeDw5R8NHUb5J+b025uF+enkGJTTJf/iPPtrELZ9WC/i9k66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nPsxQAAAN4AAAAPAAAAAAAAAAAAAAAAAJgCAABkcnMv&#10;ZG93bnJldi54bWxQSwUGAAAAAAQABAD1AAAAigMAAAAA&#10;" path="m,l24324,r,30437l,30437,,e" fillcolor="#339" strokecolor="#339" strokeweight=".09606mm">
                  <v:path arrowok="t" o:connecttype="custom" o:connectlocs="0,0;2,0;2,3;0,3;0,0" o:connectangles="0,0,0,0,0" textboxrect="0,0,24324,30437"/>
                </v:shape>
                <v:shape id="Shape 35136" o:spid="_x0000_s1386" style="position:absolute;left:13855;top:6543;width:243;height:305;visibility:visible;mso-wrap-style:square;v-text-anchor:top" coordsize="24324,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m8UA&#10;AADeAAAADwAAAGRycy9kb3ducmV2LnhtbESPUUvDQBCE34X+h2MLvtlLA7YSey2lIBSkSKI/YM2t&#10;udDcXsitSfTXe4Lg4zDzzTC7w+w7NdIQ28AG1qsMFHEdbMuNgbfXp7sHUFGQLXaBycAXRTjsFzc7&#10;LGyYuKSxkkalEo4FGnAifaF1rB15jKvQEyfvIwweJcmh0XbAKZX7TudZttEeW04LDns6Oaqv1ac3&#10;sH259OLL6Xxxjsb3snqW6ntrzO1yPj6CEprlP/xHn23i8vtNDr930hX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O2bxQAAAN4AAAAPAAAAAAAAAAAAAAAAAJgCAABkcnMv&#10;ZG93bnJldi54bWxQSwUGAAAAAAQABAD1AAAAigMAAAAA&#10;" path="m,l24324,r,30437l,30437,,e" fillcolor="#339" strokecolor="#339" strokeweight=".09606mm">
                  <v:path arrowok="t" o:connecttype="custom" o:connectlocs="0,0;2,0;2,3;0,3;0,0" o:connectangles="0,0,0,0,0" textboxrect="0,0,24324,30437"/>
                </v:shape>
                <v:rect id="Rectangle 5317" o:spid="_x0000_s1387" style="position:absolute;left:2140;top:7598;width:61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3hcgA&#10;AADeAAAADwAAAGRycy9kb3ducmV2LnhtbESPQWvCQBSE7wX/w/KE3uqmStVEV5Gq6FFjIfX2yL4m&#10;odm3Ibs1aX99t1DwOMzMN8xy3Zta3Kh1lWUFz6MIBHFudcWFgrfL/mkOwnlkjbVlUvBNDtarwcMS&#10;E207PtMt9YUIEHYJKii9bxIpXV6SQTeyDXHwPmxr0AfZFlK32AW4qeU4iqbSYMVhocSGXkvKP9Mv&#10;o+AwbzbvR/vTFfXueshOWby9xF6px2G/WYDw1Pt7+L991Apm45f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kneF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6"/>
                          </w:rPr>
                          <w:t>0</w:t>
                        </w:r>
                      </w:p>
                    </w:txbxContent>
                  </v:textbox>
                </v:rect>
                <v:rect id="Rectangle 5318" o:spid="_x0000_s1388" style="position:absolute;left:1238;top:5080;width:18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v8cgA&#10;AADeAAAADwAAAGRycy9kb3ducmV2LnhtbESPQWvCQBSE7wX/w/KE3uqmYtVEV5Gq6FFjIfX2yL4m&#10;odm3Ibs1aX99t1DwOMzMN8xy3Zta3Kh1lWUFz6MIBHFudcWFgrfL/mkOwnlkjbVlUvBNDtarwcMS&#10;E207PtMt9YUIEHYJKii9bxIpXV6SQTeyDXHwPmxr0AfZFlK32AW4qeU4iqbSYMVhocSGXkvKP9Mv&#10;o+AwbzbvR/vTFfXueshOWby9xF6px2G/WYDw1Pt7+L991Apm45f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x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6"/>
                          </w:rPr>
                          <w:t>400</w:t>
                        </w:r>
                      </w:p>
                    </w:txbxContent>
                  </v:textbox>
                </v:rect>
                <v:rect id="Rectangle 5319" o:spid="_x0000_s1389" style="position:absolute;left:1238;top:2518;width:181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KascA&#10;AADeAAAADwAAAGRycy9kb3ducmV2LnhtbESPS4vCQBCE78L+h6EXvOlkBV/RUWRV9OhjwfXWZHqT&#10;sJmekBlN9Nc7guCxqKqvqOm8MYW4UuVyywq+uhEI4sTqnFMFP8d1ZwTCeWSNhWVScCMH89lHa4qx&#10;tjXv6XrwqQgQdjEqyLwvYyldkpFB17UlcfD+bGXQB1mlUldYB7gpZC+KBtJgzmEhw5K+M0r+Dxej&#10;YDMqF79be6/TYnXenHan8fI49kq1P5vFBISnxr/Dr/ZWKxj2+oM+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3Smr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sz w:val="16"/>
                          </w:rPr>
                          <w:t>800</w:t>
                        </w:r>
                      </w:p>
                    </w:txbxContent>
                  </v:textbox>
                </v:rect>
                <v:rect id="Rectangle 5320" o:spid="_x0000_s1390" style="position:absolute;left:787;width:2414;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Ab8gA&#10;AADeAAAADwAAAGRycy9kb3ducmV2LnhtbESPT2vCQBTE70K/w/IKvemmgn8SsxFpLXqsWlBvj+wz&#10;Cc2+DdmtSf30bkHocZiZ3zDpsje1uFLrKssKXkcRCOLc6ooLBV+Hj+EchPPIGmvLpOCXHCyzp0GK&#10;ibYd7+i694UIEHYJKii9bxIpXV6SQTeyDXHwLrY16INsC6lb7ALc1HIcRVNpsOKwUGJDbyXl3/sf&#10;o2Azb1anrb11Rb0+b46fx/j9EHulXp771QKEp97/hx/trVYwG0+m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kBv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sz w:val="16"/>
                          </w:rPr>
                          <w:t>1200</w:t>
                        </w:r>
                      </w:p>
                    </w:txbxContent>
                  </v:textbox>
                </v:rect>
                <v:rect id="Rectangle 5334" o:spid="_x0000_s1391" style="position:absolute;left:78;top:5257;width:1078;height:1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97sYA&#10;AADeAAAADwAAAGRycy9kb3ducmV2LnhtbESPy2rCQBSG94LvMJyCO50oakrqJEhB4kZBbUuXp5mT&#10;C82cSTOjpm/fWQhd/vw3vk02mFbcqHeNZQXzWQSCuLC64UrB22U3fQbhPLLG1jIp+CUHWToebTDR&#10;9s4nup19JcIIuwQV1N53iZSuqMmgm9mOOHil7Q36IPtK6h7vYdy0chFFa2mw4fBQY0evNRXf56tR&#10;8D6/XD9yd/ziz/InXh58fiyrXKnJ07B9AeFp8P/hR3uvFcSLVRwAAk5A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E97sYAAADe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b/>
                            <w:sz w:val="13"/>
                          </w:rPr>
                          <w:t>Q</w:t>
                        </w:r>
                      </w:p>
                    </w:txbxContent>
                  </v:textbox>
                </v:rect>
                <v:rect id="Rectangle 5335" o:spid="_x0000_s1392" style="position:absolute;left:-174;top:4313;width:1812;height:8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YdcgA&#10;AADeAAAADwAAAGRycy9kb3ducmV2LnhtbESPT2vCQBTE70K/w/IKvekm0hqJriJCiRcFTSs9vmZf&#10;/mD2bZpdNf323UKhx2FmfsMs14NpxY1611hWEE8iEMSF1Q1XCt7y1/EchPPIGlvLpOCbHKxXD6Ml&#10;ptre+Ui3k69EgLBLUUHtfZdK6YqaDLqJ7YiDV9reoA+yr6Tu8R7gppXTKJpJgw2HhRo72tZUXE5X&#10;o+A9zq/nzB0++aP8Sp73PjuUVabU0+OwWYDwNPj/8F97pxUk05ckht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h1yAAAAN4AAAAPAAAAAAAAAAAAAAAAAJgCAABk&#10;cnMvZG93bnJldi54bWxQSwUGAAAAAAQABAD1AAAAjQMAAAAA&#10;" filled="f" stroked="f">
                  <v:textbox inset="0,0,0,0">
                    <w:txbxContent>
                      <w:p w:rsidR="00D74609" w:rsidRDefault="00D74609" w:rsidP="00D74609">
                        <w:pPr>
                          <w:spacing w:line="256" w:lineRule="auto"/>
                        </w:pPr>
                        <w:r>
                          <w:rPr>
                            <w:rFonts w:ascii="Arial" w:eastAsia="Arial" w:hAnsi="Arial" w:cs="Arial"/>
                            <w:b/>
                            <w:sz w:val="9"/>
                          </w:rPr>
                          <w:t xml:space="preserve">d-D </w:t>
                        </w:r>
                      </w:p>
                    </w:txbxContent>
                  </v:textbox>
                </v:rect>
                <v:rect id="Rectangle 30725" o:spid="_x0000_s1393" style="position:absolute;left:114;top:3166;width:2654;height:1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GAscA&#10;AADeAAAADwAAAGRycy9kb3ducmV2LnhtbESPT2vCQBTE70K/w/IKvenGUBuJriKCpJcK1VZ6fM2+&#10;/MHs25hdNX77bkHwOMzMb5j5sjeNuFDnassKxqMIBHFudc2lgq/9ZjgF4TyyxsYyKbiRg+XiaTDH&#10;VNsrf9Jl50sRIOxSVFB536ZSurwig25kW+LgFbYz6IPsSqk7vAa4aWQcRW/SYM1hocKW1hXlx93Z&#10;KPge78+HzG1/+ac4Ja8fPtsWZabUy3O/moHw1PtH+N5+1wqSeJLE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fBgL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b/>
                            <w:sz w:val="13"/>
                          </w:rPr>
                          <w:t>(</w:t>
                        </w:r>
                      </w:p>
                    </w:txbxContent>
                  </v:textbox>
                </v:rect>
                <v:rect id="Rectangle 30726" o:spid="_x0000_s1394" style="position:absolute;left:-1534;top:1517;width:2654;height:123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jmccA&#10;AADeAAAADwAAAGRycy9kb3ducmV2LnhtbESPW2vCQBSE3wX/w3IKfdONthpJXaUUSvpSwSt9PM2e&#10;XDB7Ns2umv57VxB8HGbmG2a+7EwtztS6yrKC0TACQZxZXXGhYLf9HMxAOI+ssbZMCv7JwXLR780x&#10;0fbCazpvfCEChF2CCkrvm0RKl5Vk0A1tQxy83LYGfZBtIXWLlwA3tRxH0VQarDgslNjQR0nZcXMy&#10;Cvaj7emQutUv/+R/8eu3T1d5kSr1/NS9v4Hw1PlH+N7+0gri8SR+gdu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To5n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b/>
                            <w:sz w:val="13"/>
                          </w:rPr>
                          <w:t>)</w:t>
                        </w:r>
                      </w:p>
                    </w:txbxContent>
                  </v:textbox>
                </v:rect>
                <v:rect id="Rectangle 30727" o:spid="_x0000_s1395" style="position:absolute;left:-717;top:2334;width:2654;height:123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77ccA&#10;AADeAAAADwAAAGRycy9kb3ducmV2LnhtbESPW2vCQBSE3wv9D8sp+FY3ipqSukoRJL4oeKn4eJo9&#10;udDs2ZhdNf77bkHwcZiZb5jpvDO1uFLrKssKBv0IBHFmdcWFgsN++f4BwnlkjbVlUnAnB/PZ68sU&#10;E21vvKXrzhciQNglqKD0vkmkdFlJBl3fNsTBy21r0AfZFlK3eAtwU8thFE2kwYrDQokNLUrKfncX&#10;o+B7sL8cU7f54VN+jkdrn27yIlWq99Z9fYLw1Pln+NFeaQXxcByP4P9Ou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6O+3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b/>
                            <w:sz w:val="13"/>
                          </w:rPr>
                          <w:t>kN</w:t>
                        </w:r>
                      </w:p>
                    </w:txbxContent>
                  </v:textbox>
                </v:rect>
                <v:shape id="Shape 5337" o:spid="_x0000_s1396" style="position:absolute;left:9938;top:2333;width:1457;height:0;visibility:visible;mso-wrap-style:square;v-text-anchor:top" coordsize="14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WPMcA&#10;AADeAAAADwAAAGRycy9kb3ducmV2LnhtbESPQWvCQBSE70L/w/IKvemmoTEldZUqiFIQ0Xrx9sg+&#10;k9Ds25BdNebXuwXB4zAz3zCTWWdqcaHWVZYVvI8iEMS51RUXCg6/y+EnCOeRNdaWScGNHMymL4MJ&#10;ZtpeeUeXvS9EgLDLUEHpfZNJ6fKSDLqRbYiDd7KtQR9kW0jd4jXATS3jKBpLgxWHhRIbWpSU/+3P&#10;RgH7zUd/3LpznM8Xh77n4+lnlSj19tp9f4Hw1Pln+NFeawVpnKQJ/N8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6FjzHAAAA3gAAAA8AAAAAAAAAAAAAAAAAmAIAAGRy&#10;cy9kb3ducmV2LnhtbFBLBQYAAAAABAAEAPUAAACMAwAAAAA=&#10;" path="m,l145623,e" filled="f" strokeweight=".19214mm">
                  <v:path arrowok="t" o:connecttype="custom" o:connectlocs="0,0;15,0" o:connectangles="0,0" textboxrect="0,0,145623,0"/>
                </v:shape>
                <v:shape id="Shape 5338" o:spid="_x0000_s1397" style="position:absolute;left:10510;top:2136;width:347;height:434;visibility:visible;mso-wrap-style:square;v-text-anchor:top" coordsize="34723,4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sEMUA&#10;AADeAAAADwAAAGRycy9kb3ducmV2LnhtbERPTWvCQBC9C/0PyxR6001TDSF1DaG20IOX2NDzNDsm&#10;wexszK6a/nu3UPA2j/c563wyvbjQ6DrLCp4XEQji2uqOGwXV18c8BeE8ssbeMin4JQf55mG2xkzb&#10;K5d02ftGhBB2GSpovR8yKV3dkkG3sANx4A52NOgDHBupR7yGcNPLOIoSabDj0NDiQG8t1cf92Sjw&#10;ZVr87E7LHt+7+Pu0LVfVy7BS6ulxKl5BeJr8Xfzv/tRhfpTES/h7J9w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iwQxQAAAN4AAAAPAAAAAAAAAAAAAAAAAJgCAABkcnMv&#10;ZG93bnJldi54bWxQSwUGAAAAAAQABAD1AAAAigMAAAAA&#10;" path="m17292,l34723,21753,17292,43390,,21753,17292,xe" fillcolor="black" strokeweight=".09606mm">
                  <v:path arrowok="t" o:connecttype="custom" o:connectlocs="2,0;3,2;2,4;0,2;2,0" o:connectangles="0,0,0,0,0" textboxrect="0,0,34723,43390"/>
                </v:shape>
                <v:rect id="Rectangle 5339" o:spid="_x0000_s1398" style="position:absolute;left:11602;top:1736;width:4101;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FLcUA&#10;AADeAAAADwAAAGRycy9kb3ducmV2LnhtbERPTWvCQBC9C/6HZYTedKPQoNFVxLYkxzYK6m3Ijkkw&#10;OxuyW5P213cLhd7m8T5nsxtMIx7UudqygvksAkFcWF1zqeB0fJsuQTiPrLGxTAq+yMFuOx5tMNG2&#10;5w965L4UIYRdggoq79tESldUZNDNbEscuJvtDPoAu1LqDvsQbhq5iKJYGqw5NFTY0qGi4p5/GgXp&#10;st1fMvvdl83rNT2/n1cvx5VX6mky7NcgPA3+X/znznSYH8WL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IUtxQAAAN4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sz w:val="16"/>
                          </w:rPr>
                          <w:t>Analysis</w:t>
                        </w:r>
                      </w:p>
                    </w:txbxContent>
                  </v:textbox>
                </v:rect>
                <v:shape id="Shape 35137" o:spid="_x0000_s1399" style="position:absolute;left:9938;top:3808;width:486;height:91;visibility:visible;mso-wrap-style:square;v-text-anchor:top" coordsize="48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HPsMA&#10;AADeAAAADwAAAGRycy9kb3ducmV2LnhtbERPS2rDMBDdF3IHMYHuGjlemNqNEkIgTeiiUKcHGKyJ&#10;5cQaGUm13dtXhUJ383jf2exm24uRfOgcK1ivMhDEjdMdtwo+L8enZxAhImvsHZOCbwqw2y4eNlhp&#10;N/EHjXVsRQrhUKECE+NQSRkaQxbDyg3Eibs6bzEm6FupPU4p3PYyz7JCWuw4NRgc6GCouddfVsHJ&#10;HIrgtenL+G5uZX7B4XV+U+pxOe9fQESa47/4z33WaX5W5AX8vpN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THPsMAAADeAAAADwAAAAAAAAAAAAAAAACYAgAAZHJzL2Rv&#10;d25yZXYueG1sUEsFBgAAAAAEAAQA9QAAAIgDAAAAAA==&#10;" path="m,l48533,r,9144l,9144,,e" fillcolor="#339" stroked="f" strokeweight="0">
                  <v:stroke miterlimit="83231f" joinstyle="miter"/>
                  <v:path arrowok="t" o:connecttype="custom" o:connectlocs="0,0;5,0;5,1;0,1;0,0" o:connectangles="0,0,0,0,0" textboxrect="0,0,48533,9144"/>
                </v:shape>
                <v:shape id="Shape 35138" o:spid="_x0000_s1400" style="position:absolute;left:10701;top:3808;width:485;height:91;visibility:visible;mso-wrap-style:square;v-text-anchor:top" coordsize="48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ipcIA&#10;AADeAAAADwAAAGRycy9kb3ducmV2LnhtbERPzWoCMRC+C75DGKE3zbqHbV2NIoKt9FDo6gMMm3Gz&#10;upksSdTt25tCobf5+H5ntRlsJ+7kQ+tYwXyWgSCunW65UXA67qdvIEJE1tg5JgU/FGCzHo9WWGr3&#10;4G+6V7ERKYRDiQpMjH0pZagNWQwz1xMn7uy8xZigb6T2+EjhtpN5lhXSYsupwWBPO0P1tbpZBR9m&#10;VwSvTbeIX+ayyI/Yvw+fSr1Mhu0SRKQh/ov/3Aed5mdF/gq/76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GKlwgAAAN4AAAAPAAAAAAAAAAAAAAAAAJgCAABkcnMvZG93&#10;bnJldi54bWxQSwUGAAAAAAQABAD1AAAAhwMAAAAA&#10;" path="m,l48533,r,9144l,9144,,e" fillcolor="#339" stroked="f" strokeweight="0">
                  <v:stroke miterlimit="83231f" joinstyle="miter"/>
                  <v:path arrowok="t" o:connecttype="custom" o:connectlocs="0,0;5,0;5,1;0,1;0,0" o:connectangles="0,0,0,0,0" textboxrect="0,0,48533,9144"/>
                </v:shape>
                <v:shape id="Shape 35139" o:spid="_x0000_s1401" style="position:absolute;left:10528;top:3678;width:242;height:303;visibility:visible;mso-wrap-style:square;v-text-anchor:top" coordsize="24209,3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osYA&#10;AADeAAAADwAAAGRycy9kb3ducmV2LnhtbESPwU7DQAxE70j8w8pI3OgulahQ6LaiCBCCAyLwASZr&#10;koisN82aJPTr8QGpN1sznnleb+fYmZGG3Cb2cLlwYIirFFquPXy8P1xcg8mCHLBLTB5+KcN2c3qy&#10;xiKkid9oLKU2GsK5QA+NSF9Ym6uGIuZF6olV+0pDRNF1qG0YcNLw2NmlcysbsWVtaLCnu4aq7/In&#10;enC73fRSPj/ej5+Hq4oO/f5VZO/9+dl8ewNGaJaj+f/6KSi+Wy2VV9/RGez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wxosYAAADeAAAADwAAAAAAAAAAAAAAAACYAgAAZHJz&#10;L2Rvd25yZXYueG1sUEsFBgAAAAAEAAQA9QAAAIsDAAAAAA==&#10;" path="m,l24209,r,30292l,30292,,e" fillcolor="#339" strokecolor="#339" strokeweight=".09606mm">
                  <v:path arrowok="t" o:connecttype="custom" o:connectlocs="0,0;2,0;2,3;0,3;0,0" o:connectangles="0,0,0,0,0" textboxrect="0,0,24209,30292"/>
                </v:shape>
                <v:rect id="Rectangle 5343" o:spid="_x0000_s1402" style="position:absolute;left:11602;top:3257;width:400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PKMUA&#10;AADeAAAADwAAAGRycy9kb3ducmV2LnhtbERPTWvCQBC9F/wPywi91U09hCS6irQVc2yNoN6G7JgE&#10;s7Mhu5q0v75bKHibx/uc5Xo0rbhT7xrLCl5nEQji0uqGKwWHYvuSgHAeWWNrmRR8k4P1avK0xEzb&#10;gb/ovveVCCHsMlRQe99lUrqyJoNuZjviwF1sb9AH2FdS9ziEcNPKeRTF0mDDoaHGjt5qKq/7m1Gw&#10;S7rNKbc/Q9V+nHfHz2P6XqReqefpuFmA8DT6h/jfneswP4rnK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Y8oxQAAAN4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sz w:val="16"/>
                          </w:rPr>
                          <w:t>Eqn. (8)</w:t>
                        </w:r>
                      </w:p>
                    </w:txbxContent>
                  </v:textbox>
                </v:rect>
                <v:rect id="Rectangle 5345" o:spid="_x0000_s1403" style="position:absolute;left:8032;top:357;width:451;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waMcA&#10;AADeAAAADwAAAGRycy9kb3ducmV2LnhtbESPQWvCQBCF74L/YRmhN93Ygmh0FdGKHlstqLchOybB&#10;7GzIribtr+8cCr3NMG/ee99i1blKPakJpWcD41ECijjztuTcwNdpN5yCChHZYuWZDHxTgNWy31tg&#10;an3Ln/Q8xlyJCYcUDRQx1qnWISvIYRj5mlhuN984jLI2ubYNtmLuKv2aJBPtsGRJKLCmTUHZ/fhw&#10;BvbTen05+J82r96v+/PHebY9zaIxL4NuPQcVqYv/4r/vg5X6yeRN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sGjHAAAA3gAAAA8AAAAAAAAAAAAAAAAAmAIAAGRy&#10;cy9kb3ducmV2LnhtbFBLBQYAAAAABAAEAPUAAACMAwAAAAA=&#10;" filled="f" stroked="f">
                  <v:textbox inset="0,0,0,0">
                    <w:txbxContent>
                      <w:p w:rsidR="00D74609" w:rsidRDefault="00D74609" w:rsidP="00D74609">
                        <w:pPr>
                          <w:spacing w:line="256" w:lineRule="auto"/>
                        </w:pPr>
                        <w:r>
                          <w:rPr>
                            <w:rFonts w:ascii="Arial" w:eastAsia="Arial" w:hAnsi="Arial" w:cs="Arial"/>
                            <w:b/>
                            <w:sz w:val="11"/>
                          </w:rPr>
                          <w:t>d</w:t>
                        </w:r>
                      </w:p>
                    </w:txbxContent>
                  </v:textbox>
                </v:rect>
                <w10:anchorlock/>
              </v:group>
            </w:pict>
          </mc:Fallback>
        </mc:AlternateContent>
      </w:r>
      <w:r w:rsidRPr="00D74609">
        <w:rPr>
          <w:rFonts w:ascii="Arial" w:eastAsia="Arial" w:hAnsi="Arial" w:cs="Arial"/>
          <w:b/>
          <w:snapToGrid w:val="0"/>
          <w:color w:val="000000"/>
          <w:sz w:val="16"/>
          <w:szCs w:val="24"/>
          <w:lang w:val="en-US"/>
        </w:rPr>
        <w:t>MID, ζ=0, k = 20 kN/cm</w:t>
      </w:r>
    </w:p>
    <w:p w:rsidR="00D74609" w:rsidRPr="00D74609" w:rsidRDefault="00D74609" w:rsidP="00D74609">
      <w:pPr>
        <w:widowControl w:val="0"/>
        <w:tabs>
          <w:tab w:val="center" w:pos="2883"/>
          <w:tab w:val="center" w:pos="3195"/>
          <w:tab w:val="center" w:pos="3505"/>
          <w:tab w:val="center" w:pos="3822"/>
          <w:tab w:val="center" w:pos="4134"/>
          <w:tab w:val="center" w:pos="4446"/>
          <w:tab w:val="center" w:pos="5399"/>
          <w:tab w:val="center" w:pos="5743"/>
          <w:tab w:val="center" w:pos="6084"/>
          <w:tab w:val="center" w:pos="6428"/>
          <w:tab w:val="center" w:pos="6772"/>
          <w:tab w:val="center" w:pos="7115"/>
        </w:tabs>
        <w:spacing w:after="0" w:line="240" w:lineRule="auto"/>
        <w:jc w:val="both"/>
        <w:rPr>
          <w:rFonts w:eastAsia="Times New Roman"/>
          <w:snapToGrid w:val="0"/>
          <w:color w:val="000000"/>
          <w:szCs w:val="24"/>
          <w:lang w:val="en-US"/>
        </w:rPr>
      </w:pPr>
      <w:r w:rsidRPr="00D74609">
        <w:rPr>
          <w:rFonts w:ascii="Calibri" w:eastAsia="Calibri" w:hAnsi="Calibri" w:cs="Calibri"/>
          <w:snapToGrid w:val="0"/>
          <w:color w:val="000000"/>
          <w:szCs w:val="24"/>
          <w:lang w:val="en-US"/>
        </w:rPr>
        <w:tab/>
      </w:r>
      <w:r w:rsidRPr="00D74609">
        <w:rPr>
          <w:rFonts w:ascii="Arial" w:eastAsia="Arial" w:hAnsi="Arial" w:cs="Arial"/>
          <w:snapToGrid w:val="0"/>
          <w:color w:val="000000"/>
          <w:sz w:val="17"/>
          <w:szCs w:val="24"/>
          <w:lang w:val="en-US"/>
        </w:rPr>
        <w:t>4</w:t>
      </w:r>
      <w:r w:rsidRPr="00D74609">
        <w:rPr>
          <w:rFonts w:ascii="Arial" w:eastAsia="Arial" w:hAnsi="Arial" w:cs="Arial"/>
          <w:snapToGrid w:val="0"/>
          <w:color w:val="000000"/>
          <w:sz w:val="17"/>
          <w:szCs w:val="24"/>
          <w:lang w:val="en-US"/>
        </w:rPr>
        <w:tab/>
        <w:t>8</w:t>
      </w:r>
      <w:r w:rsidRPr="00D74609">
        <w:rPr>
          <w:rFonts w:ascii="Arial" w:eastAsia="Arial" w:hAnsi="Arial" w:cs="Arial"/>
          <w:snapToGrid w:val="0"/>
          <w:color w:val="000000"/>
          <w:sz w:val="17"/>
          <w:szCs w:val="24"/>
          <w:lang w:val="en-US"/>
        </w:rPr>
        <w:tab/>
        <w:t>12</w:t>
      </w:r>
      <w:r w:rsidRPr="00D74609">
        <w:rPr>
          <w:rFonts w:ascii="Arial" w:eastAsia="Arial" w:hAnsi="Arial" w:cs="Arial"/>
          <w:snapToGrid w:val="0"/>
          <w:color w:val="000000"/>
          <w:sz w:val="17"/>
          <w:szCs w:val="24"/>
          <w:lang w:val="en-US"/>
        </w:rPr>
        <w:tab/>
        <w:t>16</w:t>
      </w:r>
      <w:r w:rsidRPr="00D74609">
        <w:rPr>
          <w:rFonts w:ascii="Arial" w:eastAsia="Arial" w:hAnsi="Arial" w:cs="Arial"/>
          <w:snapToGrid w:val="0"/>
          <w:color w:val="000000"/>
          <w:sz w:val="17"/>
          <w:szCs w:val="24"/>
          <w:lang w:val="en-US"/>
        </w:rPr>
        <w:tab/>
        <w:t>20</w:t>
      </w:r>
      <w:r w:rsidRPr="00D74609">
        <w:rPr>
          <w:rFonts w:ascii="Arial" w:eastAsia="Arial" w:hAnsi="Arial" w:cs="Arial"/>
          <w:snapToGrid w:val="0"/>
          <w:color w:val="000000"/>
          <w:sz w:val="17"/>
          <w:szCs w:val="24"/>
          <w:lang w:val="en-US"/>
        </w:rPr>
        <w:tab/>
        <w:t>24</w:t>
      </w:r>
      <w:r w:rsidRPr="00D74609">
        <w:rPr>
          <w:rFonts w:ascii="Arial" w:eastAsia="Arial" w:hAnsi="Arial" w:cs="Arial"/>
          <w:snapToGrid w:val="0"/>
          <w:color w:val="000000"/>
          <w:sz w:val="17"/>
          <w:szCs w:val="24"/>
          <w:lang w:val="en-US"/>
        </w:rPr>
        <w:tab/>
      </w:r>
      <w:r w:rsidRPr="00D74609">
        <w:rPr>
          <w:rFonts w:ascii="Arial" w:eastAsia="Arial" w:hAnsi="Arial" w:cs="Arial"/>
          <w:snapToGrid w:val="0"/>
          <w:color w:val="000000"/>
          <w:sz w:val="16"/>
          <w:szCs w:val="24"/>
          <w:lang w:val="en-US"/>
        </w:rPr>
        <w:t>4</w:t>
      </w:r>
      <w:r w:rsidRPr="00D74609">
        <w:rPr>
          <w:rFonts w:ascii="Arial" w:eastAsia="Arial" w:hAnsi="Arial" w:cs="Arial"/>
          <w:snapToGrid w:val="0"/>
          <w:color w:val="000000"/>
          <w:sz w:val="16"/>
          <w:szCs w:val="24"/>
          <w:lang w:val="en-US"/>
        </w:rPr>
        <w:tab/>
        <w:t>8</w:t>
      </w:r>
      <w:r w:rsidRPr="00D74609">
        <w:rPr>
          <w:rFonts w:ascii="Arial" w:eastAsia="Arial" w:hAnsi="Arial" w:cs="Arial"/>
          <w:snapToGrid w:val="0"/>
          <w:color w:val="000000"/>
          <w:sz w:val="16"/>
          <w:szCs w:val="24"/>
          <w:lang w:val="en-US"/>
        </w:rPr>
        <w:tab/>
        <w:t>12</w:t>
      </w:r>
      <w:r w:rsidRPr="00D74609">
        <w:rPr>
          <w:rFonts w:ascii="Arial" w:eastAsia="Arial" w:hAnsi="Arial" w:cs="Arial"/>
          <w:snapToGrid w:val="0"/>
          <w:color w:val="000000"/>
          <w:sz w:val="16"/>
          <w:szCs w:val="24"/>
          <w:lang w:val="en-US"/>
        </w:rPr>
        <w:tab/>
        <w:t>16</w:t>
      </w:r>
      <w:r w:rsidRPr="00D74609">
        <w:rPr>
          <w:rFonts w:ascii="Arial" w:eastAsia="Arial" w:hAnsi="Arial" w:cs="Arial"/>
          <w:snapToGrid w:val="0"/>
          <w:color w:val="000000"/>
          <w:sz w:val="16"/>
          <w:szCs w:val="24"/>
          <w:lang w:val="en-US"/>
        </w:rPr>
        <w:tab/>
        <w:t>20</w:t>
      </w:r>
      <w:r w:rsidRPr="00D74609">
        <w:rPr>
          <w:rFonts w:ascii="Arial" w:eastAsia="Arial" w:hAnsi="Arial" w:cs="Arial"/>
          <w:snapToGrid w:val="0"/>
          <w:color w:val="000000"/>
          <w:sz w:val="16"/>
          <w:szCs w:val="24"/>
          <w:lang w:val="en-US"/>
        </w:rPr>
        <w:tab/>
        <w:t>24</w:t>
      </w:r>
    </w:p>
    <w:p w:rsidR="00D74609" w:rsidRPr="00D74609" w:rsidRDefault="00D74609" w:rsidP="00D74609">
      <w:pPr>
        <w:widowControl w:val="0"/>
        <w:tabs>
          <w:tab w:val="center" w:pos="3663"/>
          <w:tab w:val="center" w:pos="6255"/>
        </w:tabs>
        <w:spacing w:after="0" w:line="240" w:lineRule="auto"/>
        <w:jc w:val="both"/>
        <w:rPr>
          <w:rFonts w:eastAsia="Times New Roman"/>
          <w:snapToGrid w:val="0"/>
          <w:color w:val="000000"/>
          <w:szCs w:val="24"/>
          <w:lang w:val="en-US"/>
        </w:rPr>
      </w:pPr>
      <w:r w:rsidRPr="00D74609">
        <w:rPr>
          <w:rFonts w:ascii="Calibri" w:eastAsia="Calibri" w:hAnsi="Calibri" w:cs="Calibri"/>
          <w:snapToGrid w:val="0"/>
          <w:color w:val="000000"/>
          <w:szCs w:val="24"/>
          <w:lang w:val="en-US"/>
        </w:rPr>
        <w:tab/>
      </w:r>
      <w:r w:rsidRPr="00D74609">
        <w:rPr>
          <w:rFonts w:ascii="Arial" w:eastAsia="Arial" w:hAnsi="Arial" w:cs="Arial"/>
          <w:b/>
          <w:snapToGrid w:val="0"/>
          <w:color w:val="000000"/>
          <w:sz w:val="17"/>
          <w:szCs w:val="24"/>
          <w:lang w:val="en-US"/>
        </w:rPr>
        <w:t>A</w:t>
      </w:r>
      <w:r w:rsidRPr="00D74609">
        <w:rPr>
          <w:rFonts w:ascii="Arial" w:eastAsia="Arial" w:hAnsi="Arial" w:cs="Arial"/>
          <w:b/>
          <w:snapToGrid w:val="0"/>
          <w:color w:val="000000"/>
          <w:sz w:val="11"/>
          <w:szCs w:val="24"/>
          <w:lang w:val="en-US"/>
        </w:rPr>
        <w:t>p</w:t>
      </w:r>
      <w:r w:rsidRPr="00D74609">
        <w:rPr>
          <w:rFonts w:ascii="Arial" w:eastAsia="Arial" w:hAnsi="Arial" w:cs="Arial"/>
          <w:b/>
          <w:snapToGrid w:val="0"/>
          <w:color w:val="000000"/>
          <w:sz w:val="17"/>
          <w:szCs w:val="24"/>
          <w:lang w:val="en-US"/>
        </w:rPr>
        <w:t>/V</w:t>
      </w:r>
      <w:r w:rsidRPr="00D74609">
        <w:rPr>
          <w:rFonts w:ascii="Arial" w:eastAsia="Arial" w:hAnsi="Arial" w:cs="Arial"/>
          <w:b/>
          <w:snapToGrid w:val="0"/>
          <w:color w:val="000000"/>
          <w:sz w:val="11"/>
          <w:szCs w:val="24"/>
          <w:lang w:val="en-US"/>
        </w:rPr>
        <w:t xml:space="preserve">p </w:t>
      </w:r>
      <w:r w:rsidRPr="00D74609">
        <w:rPr>
          <w:rFonts w:ascii="Arial" w:eastAsia="Arial" w:hAnsi="Arial" w:cs="Arial"/>
          <w:b/>
          <w:snapToGrid w:val="0"/>
          <w:color w:val="000000"/>
          <w:sz w:val="17"/>
          <w:szCs w:val="24"/>
          <w:lang w:val="en-US"/>
        </w:rPr>
        <w:t>(s</w:t>
      </w:r>
      <w:r w:rsidRPr="00D74609">
        <w:rPr>
          <w:rFonts w:ascii="Arial" w:eastAsia="Arial" w:hAnsi="Arial" w:cs="Arial"/>
          <w:b/>
          <w:snapToGrid w:val="0"/>
          <w:color w:val="000000"/>
          <w:sz w:val="11"/>
          <w:szCs w:val="24"/>
          <w:lang w:val="en-US"/>
        </w:rPr>
        <w:t>-1</w:t>
      </w:r>
      <w:r w:rsidRPr="00D74609">
        <w:rPr>
          <w:rFonts w:ascii="Arial" w:eastAsia="Arial" w:hAnsi="Arial" w:cs="Arial"/>
          <w:b/>
          <w:snapToGrid w:val="0"/>
          <w:color w:val="000000"/>
          <w:sz w:val="17"/>
          <w:szCs w:val="24"/>
          <w:lang w:val="en-US"/>
        </w:rPr>
        <w:t>)</w:t>
      </w:r>
      <w:r w:rsidRPr="00D74609">
        <w:rPr>
          <w:rFonts w:ascii="Arial" w:eastAsia="Arial" w:hAnsi="Arial" w:cs="Arial"/>
          <w:b/>
          <w:snapToGrid w:val="0"/>
          <w:color w:val="000000"/>
          <w:sz w:val="17"/>
          <w:szCs w:val="24"/>
          <w:lang w:val="en-US"/>
        </w:rPr>
        <w:tab/>
      </w:r>
      <w:r w:rsidRPr="00D74609">
        <w:rPr>
          <w:rFonts w:ascii="Arial" w:eastAsia="Arial" w:hAnsi="Arial" w:cs="Arial"/>
          <w:b/>
          <w:snapToGrid w:val="0"/>
          <w:color w:val="000000"/>
          <w:sz w:val="16"/>
          <w:szCs w:val="24"/>
          <w:lang w:val="en-US"/>
        </w:rPr>
        <w:t>A</w:t>
      </w:r>
      <w:r w:rsidRPr="00D74609">
        <w:rPr>
          <w:rFonts w:ascii="Arial" w:eastAsia="Arial" w:hAnsi="Arial" w:cs="Arial"/>
          <w:b/>
          <w:snapToGrid w:val="0"/>
          <w:color w:val="000000"/>
          <w:sz w:val="11"/>
          <w:szCs w:val="24"/>
          <w:lang w:val="en-US"/>
        </w:rPr>
        <w:t>p</w:t>
      </w:r>
      <w:r w:rsidRPr="00D74609">
        <w:rPr>
          <w:rFonts w:ascii="Arial" w:eastAsia="Arial" w:hAnsi="Arial" w:cs="Arial"/>
          <w:b/>
          <w:snapToGrid w:val="0"/>
          <w:color w:val="000000"/>
          <w:sz w:val="16"/>
          <w:szCs w:val="24"/>
          <w:lang w:val="en-US"/>
        </w:rPr>
        <w:t>/V</w:t>
      </w:r>
      <w:r w:rsidRPr="00D74609">
        <w:rPr>
          <w:rFonts w:ascii="Arial" w:eastAsia="Arial" w:hAnsi="Arial" w:cs="Arial"/>
          <w:b/>
          <w:snapToGrid w:val="0"/>
          <w:color w:val="000000"/>
          <w:sz w:val="11"/>
          <w:szCs w:val="24"/>
          <w:lang w:val="en-US"/>
        </w:rPr>
        <w:t xml:space="preserve">p </w:t>
      </w:r>
      <w:r w:rsidRPr="00D74609">
        <w:rPr>
          <w:rFonts w:ascii="Arial" w:eastAsia="Arial" w:hAnsi="Arial" w:cs="Arial"/>
          <w:b/>
          <w:snapToGrid w:val="0"/>
          <w:color w:val="000000"/>
          <w:sz w:val="16"/>
          <w:szCs w:val="24"/>
          <w:lang w:val="en-US"/>
        </w:rPr>
        <w:t>(s</w:t>
      </w:r>
      <w:r w:rsidRPr="00D74609">
        <w:rPr>
          <w:rFonts w:ascii="Arial" w:eastAsia="Arial" w:hAnsi="Arial" w:cs="Arial"/>
          <w:b/>
          <w:snapToGrid w:val="0"/>
          <w:color w:val="000000"/>
          <w:sz w:val="11"/>
          <w:szCs w:val="24"/>
          <w:lang w:val="en-US"/>
        </w:rPr>
        <w:t>-1</w:t>
      </w:r>
      <w:r w:rsidRPr="00D74609">
        <w:rPr>
          <w:rFonts w:ascii="Arial" w:eastAsia="Arial" w:hAnsi="Arial" w:cs="Arial"/>
          <w:b/>
          <w:snapToGrid w:val="0"/>
          <w:color w:val="000000"/>
          <w:sz w:val="16"/>
          <w:szCs w:val="24"/>
          <w:lang w:val="en-US"/>
        </w:rPr>
        <w:t>)</w:t>
      </w:r>
    </w:p>
    <w:p w:rsidR="00D74609" w:rsidRPr="00D74609" w:rsidRDefault="00D74609" w:rsidP="00D74609">
      <w:pPr>
        <w:widowControl w:val="0"/>
        <w:tabs>
          <w:tab w:val="center" w:pos="3733"/>
          <w:tab w:val="center" w:pos="6210"/>
        </w:tabs>
        <w:spacing w:after="0" w:line="240" w:lineRule="auto"/>
        <w:jc w:val="both"/>
        <w:rPr>
          <w:rFonts w:eastAsia="Times New Roman"/>
          <w:snapToGrid w:val="0"/>
          <w:color w:val="000000"/>
          <w:szCs w:val="24"/>
          <w:lang w:val="en-US"/>
        </w:rPr>
      </w:pPr>
      <w:r w:rsidRPr="00D74609">
        <w:rPr>
          <w:rFonts w:ascii="Calibri" w:eastAsia="Calibri" w:hAnsi="Calibri" w:cs="Calibri"/>
          <w:snapToGrid w:val="0"/>
          <w:color w:val="000000"/>
          <w:szCs w:val="24"/>
          <w:lang w:val="en-US"/>
        </w:rPr>
        <w:tab/>
      </w:r>
      <w:r w:rsidRPr="00D74609">
        <w:rPr>
          <w:rFonts w:ascii="Calibri" w:eastAsia="Calibri" w:hAnsi="Calibri" w:cs="Calibri"/>
          <w:b/>
          <w:snapToGrid w:val="0"/>
          <w:color w:val="000000"/>
          <w:sz w:val="20"/>
          <w:szCs w:val="24"/>
          <w:lang w:val="en-US"/>
        </w:rPr>
        <w:t xml:space="preserve">(a) </w:t>
      </w:r>
      <w:r w:rsidRPr="00D74609">
        <w:rPr>
          <w:rFonts w:ascii="Calibri" w:eastAsia="Calibri" w:hAnsi="Calibri" w:cs="Calibri"/>
          <w:b/>
          <w:snapToGrid w:val="0"/>
          <w:color w:val="000000"/>
          <w:sz w:val="20"/>
          <w:szCs w:val="24"/>
          <w:lang w:val="en-US"/>
        </w:rPr>
        <w:tab/>
        <w:t xml:space="preserve">(b) </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eastAsia="Times New Roman"/>
          <w:noProof/>
          <w:snapToGrid w:val="0"/>
          <w:color w:val="000000"/>
          <w:szCs w:val="24"/>
        </w:rPr>
        <mc:AlternateContent>
          <mc:Choice Requires="wpg">
            <w:drawing>
              <wp:inline distT="0" distB="0" distL="0" distR="0" wp14:anchorId="08E4D2D1" wp14:editId="4D7849A2">
                <wp:extent cx="1785620" cy="1262380"/>
                <wp:effectExtent l="123825" t="113030" r="90805" b="34290"/>
                <wp:docPr id="279" name="Group 3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5620" cy="1262380"/>
                          <a:chOff x="0" y="0"/>
                          <a:chExt cx="17858" cy="12622"/>
                        </a:xfrm>
                      </wpg:grpSpPr>
                      <wps:wsp>
                        <wps:cNvPr id="280" name="Rectangle 5354"/>
                        <wps:cNvSpPr>
                          <a:spLocks noChangeArrowheads="1"/>
                        </wps:cNvSpPr>
                        <wps:spPr bwMode="auto">
                          <a:xfrm>
                            <a:off x="0" y="0"/>
                            <a:ext cx="420"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281" name="Shape 5356"/>
                        <wps:cNvSpPr>
                          <a:spLocks/>
                        </wps:cNvSpPr>
                        <wps:spPr bwMode="auto">
                          <a:xfrm>
                            <a:off x="4339" y="969"/>
                            <a:ext cx="0" cy="7414"/>
                          </a:xfrm>
                          <a:custGeom>
                            <a:avLst/>
                            <a:gdLst>
                              <a:gd name="T0" fmla="*/ 0 h 741413"/>
                              <a:gd name="T1" fmla="*/ 7414 h 741413"/>
                              <a:gd name="T2" fmla="*/ 0 60000 65536"/>
                              <a:gd name="T3" fmla="*/ 0 60000 65536"/>
                              <a:gd name="T4" fmla="*/ 0 h 741413"/>
                              <a:gd name="T5" fmla="*/ 741413 h 741413"/>
                            </a:gdLst>
                            <a:ahLst/>
                            <a:cxnLst>
                              <a:cxn ang="T2">
                                <a:pos x="0" y="T0"/>
                              </a:cxn>
                              <a:cxn ang="T3">
                                <a:pos x="0" y="T1"/>
                              </a:cxn>
                            </a:cxnLst>
                            <a:rect l="0" t="T4" r="0" b="T5"/>
                            <a:pathLst>
                              <a:path h="741413">
                                <a:moveTo>
                                  <a:pt x="0" y="0"/>
                                </a:moveTo>
                                <a:lnTo>
                                  <a:pt x="0" y="741413"/>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Shape 5357"/>
                        <wps:cNvSpPr>
                          <a:spLocks/>
                        </wps:cNvSpPr>
                        <wps:spPr bwMode="auto">
                          <a:xfrm>
                            <a:off x="4014" y="8431"/>
                            <a:ext cx="284" cy="0"/>
                          </a:xfrm>
                          <a:custGeom>
                            <a:avLst/>
                            <a:gdLst>
                              <a:gd name="T0" fmla="*/ 0 w 28366"/>
                              <a:gd name="T1" fmla="*/ 284 w 28366"/>
                              <a:gd name="T2" fmla="*/ 0 60000 65536"/>
                              <a:gd name="T3" fmla="*/ 0 60000 65536"/>
                              <a:gd name="T4" fmla="*/ 0 w 28366"/>
                              <a:gd name="T5" fmla="*/ 28366 w 28366"/>
                            </a:gdLst>
                            <a:ahLst/>
                            <a:cxnLst>
                              <a:cxn ang="T2">
                                <a:pos x="T0" y="0"/>
                              </a:cxn>
                              <a:cxn ang="T3">
                                <a:pos x="T1" y="0"/>
                              </a:cxn>
                            </a:cxnLst>
                            <a:rect l="T4" t="0" r="T5" b="0"/>
                            <a:pathLst>
                              <a:path w="28366">
                                <a:moveTo>
                                  <a:pt x="0" y="0"/>
                                </a:moveTo>
                                <a:lnTo>
                                  <a:pt x="28366"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Shape 5358"/>
                        <wps:cNvSpPr>
                          <a:spLocks/>
                        </wps:cNvSpPr>
                        <wps:spPr bwMode="auto">
                          <a:xfrm>
                            <a:off x="4014" y="6564"/>
                            <a:ext cx="284" cy="0"/>
                          </a:xfrm>
                          <a:custGeom>
                            <a:avLst/>
                            <a:gdLst>
                              <a:gd name="T0" fmla="*/ 0 w 28366"/>
                              <a:gd name="T1" fmla="*/ 284 w 28366"/>
                              <a:gd name="T2" fmla="*/ 0 60000 65536"/>
                              <a:gd name="T3" fmla="*/ 0 60000 65536"/>
                              <a:gd name="T4" fmla="*/ 0 w 28366"/>
                              <a:gd name="T5" fmla="*/ 28366 w 28366"/>
                            </a:gdLst>
                            <a:ahLst/>
                            <a:cxnLst>
                              <a:cxn ang="T2">
                                <a:pos x="T0" y="0"/>
                              </a:cxn>
                              <a:cxn ang="T3">
                                <a:pos x="T1" y="0"/>
                              </a:cxn>
                            </a:cxnLst>
                            <a:rect l="T4" t="0" r="T5" b="0"/>
                            <a:pathLst>
                              <a:path w="28366">
                                <a:moveTo>
                                  <a:pt x="0" y="0"/>
                                </a:moveTo>
                                <a:lnTo>
                                  <a:pt x="28366"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Shape 5359"/>
                        <wps:cNvSpPr>
                          <a:spLocks/>
                        </wps:cNvSpPr>
                        <wps:spPr bwMode="auto">
                          <a:xfrm>
                            <a:off x="4014" y="4699"/>
                            <a:ext cx="284" cy="0"/>
                          </a:xfrm>
                          <a:custGeom>
                            <a:avLst/>
                            <a:gdLst>
                              <a:gd name="T0" fmla="*/ 0 w 28366"/>
                              <a:gd name="T1" fmla="*/ 284 w 28366"/>
                              <a:gd name="T2" fmla="*/ 0 60000 65536"/>
                              <a:gd name="T3" fmla="*/ 0 60000 65536"/>
                              <a:gd name="T4" fmla="*/ 0 w 28366"/>
                              <a:gd name="T5" fmla="*/ 28366 w 28366"/>
                            </a:gdLst>
                            <a:ahLst/>
                            <a:cxnLst>
                              <a:cxn ang="T2">
                                <a:pos x="T0" y="0"/>
                              </a:cxn>
                              <a:cxn ang="T3">
                                <a:pos x="T1" y="0"/>
                              </a:cxn>
                            </a:cxnLst>
                            <a:rect l="T4" t="0" r="T5" b="0"/>
                            <a:pathLst>
                              <a:path w="28366">
                                <a:moveTo>
                                  <a:pt x="0" y="0"/>
                                </a:moveTo>
                                <a:lnTo>
                                  <a:pt x="28366"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Shape 5360"/>
                        <wps:cNvSpPr>
                          <a:spLocks/>
                        </wps:cNvSpPr>
                        <wps:spPr bwMode="auto">
                          <a:xfrm>
                            <a:off x="4014" y="2834"/>
                            <a:ext cx="284" cy="0"/>
                          </a:xfrm>
                          <a:custGeom>
                            <a:avLst/>
                            <a:gdLst>
                              <a:gd name="T0" fmla="*/ 0 w 28366"/>
                              <a:gd name="T1" fmla="*/ 284 w 28366"/>
                              <a:gd name="T2" fmla="*/ 0 60000 65536"/>
                              <a:gd name="T3" fmla="*/ 0 60000 65536"/>
                              <a:gd name="T4" fmla="*/ 0 w 28366"/>
                              <a:gd name="T5" fmla="*/ 28366 w 28366"/>
                            </a:gdLst>
                            <a:ahLst/>
                            <a:cxnLst>
                              <a:cxn ang="T2">
                                <a:pos x="T0" y="0"/>
                              </a:cxn>
                              <a:cxn ang="T3">
                                <a:pos x="T1" y="0"/>
                              </a:cxn>
                            </a:cxnLst>
                            <a:rect l="T4" t="0" r="T5" b="0"/>
                            <a:pathLst>
                              <a:path w="28366">
                                <a:moveTo>
                                  <a:pt x="0" y="0"/>
                                </a:moveTo>
                                <a:lnTo>
                                  <a:pt x="28366"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Shape 5361"/>
                        <wps:cNvSpPr>
                          <a:spLocks/>
                        </wps:cNvSpPr>
                        <wps:spPr bwMode="auto">
                          <a:xfrm>
                            <a:off x="4014" y="969"/>
                            <a:ext cx="284" cy="0"/>
                          </a:xfrm>
                          <a:custGeom>
                            <a:avLst/>
                            <a:gdLst>
                              <a:gd name="T0" fmla="*/ 0 w 28366"/>
                              <a:gd name="T1" fmla="*/ 284 w 28366"/>
                              <a:gd name="T2" fmla="*/ 0 60000 65536"/>
                              <a:gd name="T3" fmla="*/ 0 60000 65536"/>
                              <a:gd name="T4" fmla="*/ 0 w 28366"/>
                              <a:gd name="T5" fmla="*/ 28366 w 28366"/>
                            </a:gdLst>
                            <a:ahLst/>
                            <a:cxnLst>
                              <a:cxn ang="T2">
                                <a:pos x="T0" y="0"/>
                              </a:cxn>
                              <a:cxn ang="T3">
                                <a:pos x="T1" y="0"/>
                              </a:cxn>
                            </a:cxnLst>
                            <a:rect l="T4" t="0" r="T5" b="0"/>
                            <a:pathLst>
                              <a:path w="28366">
                                <a:moveTo>
                                  <a:pt x="0" y="0"/>
                                </a:moveTo>
                                <a:lnTo>
                                  <a:pt x="28366"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Shape 5362"/>
                        <wps:cNvSpPr>
                          <a:spLocks/>
                        </wps:cNvSpPr>
                        <wps:spPr bwMode="auto">
                          <a:xfrm>
                            <a:off x="4339" y="8431"/>
                            <a:ext cx="12956" cy="0"/>
                          </a:xfrm>
                          <a:custGeom>
                            <a:avLst/>
                            <a:gdLst>
                              <a:gd name="T0" fmla="*/ 0 w 1295644"/>
                              <a:gd name="T1" fmla="*/ 12956 w 1295644"/>
                              <a:gd name="T2" fmla="*/ 0 60000 65536"/>
                              <a:gd name="T3" fmla="*/ 0 60000 65536"/>
                              <a:gd name="T4" fmla="*/ 0 w 1295644"/>
                              <a:gd name="T5" fmla="*/ 1295644 w 1295644"/>
                            </a:gdLst>
                            <a:ahLst/>
                            <a:cxnLst>
                              <a:cxn ang="T2">
                                <a:pos x="T0" y="0"/>
                              </a:cxn>
                              <a:cxn ang="T3">
                                <a:pos x="T1" y="0"/>
                              </a:cxn>
                            </a:cxnLst>
                            <a:rect l="T4" t="0" r="T5" b="0"/>
                            <a:pathLst>
                              <a:path w="1295644">
                                <a:moveTo>
                                  <a:pt x="0" y="0"/>
                                </a:moveTo>
                                <a:lnTo>
                                  <a:pt x="1295644"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Shape 5363"/>
                        <wps:cNvSpPr>
                          <a:spLocks/>
                        </wps:cNvSpPr>
                        <wps:spPr bwMode="auto">
                          <a:xfrm>
                            <a:off x="4339" y="8477"/>
                            <a:ext cx="0" cy="326"/>
                          </a:xfrm>
                          <a:custGeom>
                            <a:avLst/>
                            <a:gdLst>
                              <a:gd name="T0" fmla="*/ 326 h 32532"/>
                              <a:gd name="T1" fmla="*/ 0 h 32532"/>
                              <a:gd name="T2" fmla="*/ 0 60000 65536"/>
                              <a:gd name="T3" fmla="*/ 0 60000 65536"/>
                              <a:gd name="T4" fmla="*/ 0 h 32532"/>
                              <a:gd name="T5" fmla="*/ 32532 h 32532"/>
                            </a:gdLst>
                            <a:ahLst/>
                            <a:cxnLst>
                              <a:cxn ang="T2">
                                <a:pos x="0" y="T0"/>
                              </a:cxn>
                              <a:cxn ang="T3">
                                <a:pos x="0" y="T1"/>
                              </a:cxn>
                            </a:cxnLst>
                            <a:rect l="0" t="T4" r="0" b="T5"/>
                            <a:pathLst>
                              <a:path h="32532">
                                <a:moveTo>
                                  <a:pt x="0" y="32532"/>
                                </a:moveTo>
                                <a:lnTo>
                                  <a:pt x="0"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Shape 5364"/>
                        <wps:cNvSpPr>
                          <a:spLocks/>
                        </wps:cNvSpPr>
                        <wps:spPr bwMode="auto">
                          <a:xfrm>
                            <a:off x="6939" y="8477"/>
                            <a:ext cx="0" cy="326"/>
                          </a:xfrm>
                          <a:custGeom>
                            <a:avLst/>
                            <a:gdLst>
                              <a:gd name="T0" fmla="*/ 326 h 32532"/>
                              <a:gd name="T1" fmla="*/ 0 h 32532"/>
                              <a:gd name="T2" fmla="*/ 0 60000 65536"/>
                              <a:gd name="T3" fmla="*/ 0 60000 65536"/>
                              <a:gd name="T4" fmla="*/ 0 h 32532"/>
                              <a:gd name="T5" fmla="*/ 32532 h 32532"/>
                            </a:gdLst>
                            <a:ahLst/>
                            <a:cxnLst>
                              <a:cxn ang="T2">
                                <a:pos x="0" y="T0"/>
                              </a:cxn>
                              <a:cxn ang="T3">
                                <a:pos x="0" y="T1"/>
                              </a:cxn>
                            </a:cxnLst>
                            <a:rect l="0" t="T4" r="0" b="T5"/>
                            <a:pathLst>
                              <a:path h="32532">
                                <a:moveTo>
                                  <a:pt x="0" y="32532"/>
                                </a:moveTo>
                                <a:lnTo>
                                  <a:pt x="0"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Shape 5365"/>
                        <wps:cNvSpPr>
                          <a:spLocks/>
                        </wps:cNvSpPr>
                        <wps:spPr bwMode="auto">
                          <a:xfrm>
                            <a:off x="9538" y="8477"/>
                            <a:ext cx="0" cy="326"/>
                          </a:xfrm>
                          <a:custGeom>
                            <a:avLst/>
                            <a:gdLst>
                              <a:gd name="T0" fmla="*/ 326 h 32532"/>
                              <a:gd name="T1" fmla="*/ 0 h 32532"/>
                              <a:gd name="T2" fmla="*/ 0 60000 65536"/>
                              <a:gd name="T3" fmla="*/ 0 60000 65536"/>
                              <a:gd name="T4" fmla="*/ 0 h 32532"/>
                              <a:gd name="T5" fmla="*/ 32532 h 32532"/>
                            </a:gdLst>
                            <a:ahLst/>
                            <a:cxnLst>
                              <a:cxn ang="T2">
                                <a:pos x="0" y="T0"/>
                              </a:cxn>
                              <a:cxn ang="T3">
                                <a:pos x="0" y="T1"/>
                              </a:cxn>
                            </a:cxnLst>
                            <a:rect l="0" t="T4" r="0" b="T5"/>
                            <a:pathLst>
                              <a:path h="32532">
                                <a:moveTo>
                                  <a:pt x="0" y="32532"/>
                                </a:moveTo>
                                <a:lnTo>
                                  <a:pt x="0"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Shape 5366"/>
                        <wps:cNvSpPr>
                          <a:spLocks/>
                        </wps:cNvSpPr>
                        <wps:spPr bwMode="auto">
                          <a:xfrm>
                            <a:off x="12137" y="8477"/>
                            <a:ext cx="0" cy="326"/>
                          </a:xfrm>
                          <a:custGeom>
                            <a:avLst/>
                            <a:gdLst>
                              <a:gd name="T0" fmla="*/ 326 h 32532"/>
                              <a:gd name="T1" fmla="*/ 0 h 32532"/>
                              <a:gd name="T2" fmla="*/ 0 60000 65536"/>
                              <a:gd name="T3" fmla="*/ 0 60000 65536"/>
                              <a:gd name="T4" fmla="*/ 0 h 32532"/>
                              <a:gd name="T5" fmla="*/ 32532 h 32532"/>
                            </a:gdLst>
                            <a:ahLst/>
                            <a:cxnLst>
                              <a:cxn ang="T2">
                                <a:pos x="0" y="T0"/>
                              </a:cxn>
                              <a:cxn ang="T3">
                                <a:pos x="0" y="T1"/>
                              </a:cxn>
                            </a:cxnLst>
                            <a:rect l="0" t="T4" r="0" b="T5"/>
                            <a:pathLst>
                              <a:path h="32532">
                                <a:moveTo>
                                  <a:pt x="0" y="32532"/>
                                </a:moveTo>
                                <a:lnTo>
                                  <a:pt x="0"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Shape 5367"/>
                        <wps:cNvSpPr>
                          <a:spLocks/>
                        </wps:cNvSpPr>
                        <wps:spPr bwMode="auto">
                          <a:xfrm>
                            <a:off x="14737" y="8477"/>
                            <a:ext cx="0" cy="326"/>
                          </a:xfrm>
                          <a:custGeom>
                            <a:avLst/>
                            <a:gdLst>
                              <a:gd name="T0" fmla="*/ 326 h 32532"/>
                              <a:gd name="T1" fmla="*/ 0 h 32532"/>
                              <a:gd name="T2" fmla="*/ 0 60000 65536"/>
                              <a:gd name="T3" fmla="*/ 0 60000 65536"/>
                              <a:gd name="T4" fmla="*/ 0 h 32532"/>
                              <a:gd name="T5" fmla="*/ 32532 h 32532"/>
                            </a:gdLst>
                            <a:ahLst/>
                            <a:cxnLst>
                              <a:cxn ang="T2">
                                <a:pos x="0" y="T0"/>
                              </a:cxn>
                              <a:cxn ang="T3">
                                <a:pos x="0" y="T1"/>
                              </a:cxn>
                            </a:cxnLst>
                            <a:rect l="0" t="T4" r="0" b="T5"/>
                            <a:pathLst>
                              <a:path h="32532">
                                <a:moveTo>
                                  <a:pt x="0" y="32532"/>
                                </a:moveTo>
                                <a:lnTo>
                                  <a:pt x="0"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Shape 5368"/>
                        <wps:cNvSpPr>
                          <a:spLocks/>
                        </wps:cNvSpPr>
                        <wps:spPr bwMode="auto">
                          <a:xfrm>
                            <a:off x="17335" y="8477"/>
                            <a:ext cx="0" cy="326"/>
                          </a:xfrm>
                          <a:custGeom>
                            <a:avLst/>
                            <a:gdLst>
                              <a:gd name="T0" fmla="*/ 326 h 32532"/>
                              <a:gd name="T1" fmla="*/ 0 h 32532"/>
                              <a:gd name="T2" fmla="*/ 0 60000 65536"/>
                              <a:gd name="T3" fmla="*/ 0 60000 65536"/>
                              <a:gd name="T4" fmla="*/ 0 h 32532"/>
                              <a:gd name="T5" fmla="*/ 32532 h 32532"/>
                            </a:gdLst>
                            <a:ahLst/>
                            <a:cxnLst>
                              <a:cxn ang="T2">
                                <a:pos x="0" y="T0"/>
                              </a:cxn>
                              <a:cxn ang="T3">
                                <a:pos x="0" y="T1"/>
                              </a:cxn>
                            </a:cxnLst>
                            <a:rect l="0" t="T4" r="0" b="T5"/>
                            <a:pathLst>
                              <a:path h="32532">
                                <a:moveTo>
                                  <a:pt x="0" y="32532"/>
                                </a:moveTo>
                                <a:lnTo>
                                  <a:pt x="0" y="0"/>
                                </a:lnTo>
                              </a:path>
                            </a:pathLst>
                          </a:custGeom>
                          <a:noFill/>
                          <a:ln w="405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Shape 5369"/>
                        <wps:cNvSpPr>
                          <a:spLocks/>
                        </wps:cNvSpPr>
                        <wps:spPr bwMode="auto">
                          <a:xfrm>
                            <a:off x="4765" y="3743"/>
                            <a:ext cx="1949" cy="467"/>
                          </a:xfrm>
                          <a:custGeom>
                            <a:avLst/>
                            <a:gdLst>
                              <a:gd name="T0" fmla="*/ 0 w 194887"/>
                              <a:gd name="T1" fmla="*/ 0 h 46660"/>
                              <a:gd name="T2" fmla="*/ 203 w 194887"/>
                              <a:gd name="T3" fmla="*/ 47 h 46660"/>
                              <a:gd name="T4" fmla="*/ 852 w 194887"/>
                              <a:gd name="T5" fmla="*/ 47 h 46660"/>
                              <a:gd name="T6" fmla="*/ 1097 w 194887"/>
                              <a:gd name="T7" fmla="*/ 93 h 46660"/>
                              <a:gd name="T8" fmla="*/ 1381 w 194887"/>
                              <a:gd name="T9" fmla="*/ 186 h 46660"/>
                              <a:gd name="T10" fmla="*/ 1625 w 194887"/>
                              <a:gd name="T11" fmla="*/ 281 h 46660"/>
                              <a:gd name="T12" fmla="*/ 1949 w 194887"/>
                              <a:gd name="T13" fmla="*/ 467 h 46660"/>
                              <a:gd name="T14" fmla="*/ 0 60000 65536"/>
                              <a:gd name="T15" fmla="*/ 0 60000 65536"/>
                              <a:gd name="T16" fmla="*/ 0 60000 65536"/>
                              <a:gd name="T17" fmla="*/ 0 60000 65536"/>
                              <a:gd name="T18" fmla="*/ 0 60000 65536"/>
                              <a:gd name="T19" fmla="*/ 0 60000 65536"/>
                              <a:gd name="T20" fmla="*/ 0 60000 65536"/>
                              <a:gd name="T21" fmla="*/ 0 w 194887"/>
                              <a:gd name="T22" fmla="*/ 0 h 46660"/>
                              <a:gd name="T23" fmla="*/ 194887 w 194887"/>
                              <a:gd name="T24" fmla="*/ 46660 h 466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94887" h="46660">
                                <a:moveTo>
                                  <a:pt x="0" y="0"/>
                                </a:moveTo>
                                <a:lnTo>
                                  <a:pt x="20262" y="4647"/>
                                </a:lnTo>
                                <a:lnTo>
                                  <a:pt x="85206" y="4647"/>
                                </a:lnTo>
                                <a:lnTo>
                                  <a:pt x="109681" y="9295"/>
                                </a:lnTo>
                                <a:lnTo>
                                  <a:pt x="138047" y="18590"/>
                                </a:lnTo>
                                <a:lnTo>
                                  <a:pt x="162469" y="28070"/>
                                </a:lnTo>
                                <a:lnTo>
                                  <a:pt x="194887" y="46660"/>
                                </a:lnTo>
                              </a:path>
                            </a:pathLst>
                          </a:custGeom>
                          <a:noFill/>
                          <a:ln w="8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Shape 5370"/>
                        <wps:cNvSpPr>
                          <a:spLocks/>
                        </wps:cNvSpPr>
                        <wps:spPr bwMode="auto">
                          <a:xfrm>
                            <a:off x="6714" y="4210"/>
                            <a:ext cx="3860" cy="3498"/>
                          </a:xfrm>
                          <a:custGeom>
                            <a:avLst/>
                            <a:gdLst>
                              <a:gd name="T0" fmla="*/ 0 w 385938"/>
                              <a:gd name="T1" fmla="*/ 0 h 349790"/>
                              <a:gd name="T2" fmla="*/ 204 w 385938"/>
                              <a:gd name="T3" fmla="*/ 139 h 349790"/>
                              <a:gd name="T4" fmla="*/ 407 w 385938"/>
                              <a:gd name="T5" fmla="*/ 327 h 349790"/>
                              <a:gd name="T6" fmla="*/ 895 w 385938"/>
                              <a:gd name="T7" fmla="*/ 793 h 349790"/>
                              <a:gd name="T8" fmla="*/ 1382 w 385938"/>
                              <a:gd name="T9" fmla="*/ 1306 h 349790"/>
                              <a:gd name="T10" fmla="*/ 1909 w 385938"/>
                              <a:gd name="T11" fmla="*/ 1865 h 349790"/>
                              <a:gd name="T12" fmla="*/ 2478 w 385938"/>
                              <a:gd name="T13" fmla="*/ 2426 h 349790"/>
                              <a:gd name="T14" fmla="*/ 2966 w 385938"/>
                              <a:gd name="T15" fmla="*/ 2892 h 349790"/>
                              <a:gd name="T16" fmla="*/ 3210 w 385938"/>
                              <a:gd name="T17" fmla="*/ 3125 h 349790"/>
                              <a:gd name="T18" fmla="*/ 3454 w 385938"/>
                              <a:gd name="T19" fmla="*/ 3264 h 349790"/>
                              <a:gd name="T20" fmla="*/ 3656 w 385938"/>
                              <a:gd name="T21" fmla="*/ 3405 h 349790"/>
                              <a:gd name="T22" fmla="*/ 3860 w 385938"/>
                              <a:gd name="T23" fmla="*/ 3498 h 3497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85938"/>
                              <a:gd name="T37" fmla="*/ 0 h 349790"/>
                              <a:gd name="T38" fmla="*/ 385938 w 385938"/>
                              <a:gd name="T39" fmla="*/ 349790 h 34979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85938" h="349790">
                                <a:moveTo>
                                  <a:pt x="0" y="0"/>
                                </a:moveTo>
                                <a:lnTo>
                                  <a:pt x="20424" y="13942"/>
                                </a:lnTo>
                                <a:lnTo>
                                  <a:pt x="40685" y="32656"/>
                                </a:lnTo>
                                <a:lnTo>
                                  <a:pt x="89474" y="79316"/>
                                </a:lnTo>
                                <a:lnTo>
                                  <a:pt x="138209" y="130562"/>
                                </a:lnTo>
                                <a:lnTo>
                                  <a:pt x="190889" y="186517"/>
                                </a:lnTo>
                                <a:lnTo>
                                  <a:pt x="247783" y="242596"/>
                                </a:lnTo>
                                <a:lnTo>
                                  <a:pt x="296518" y="289218"/>
                                </a:lnTo>
                                <a:lnTo>
                                  <a:pt x="320993" y="312456"/>
                                </a:lnTo>
                                <a:lnTo>
                                  <a:pt x="345307" y="326398"/>
                                </a:lnTo>
                                <a:lnTo>
                                  <a:pt x="365568" y="340495"/>
                                </a:lnTo>
                                <a:lnTo>
                                  <a:pt x="385938" y="349790"/>
                                </a:lnTo>
                              </a:path>
                            </a:pathLst>
                          </a:custGeom>
                          <a:noFill/>
                          <a:ln w="8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Shape 5371"/>
                        <wps:cNvSpPr>
                          <a:spLocks/>
                        </wps:cNvSpPr>
                        <wps:spPr bwMode="auto">
                          <a:xfrm>
                            <a:off x="10574" y="6075"/>
                            <a:ext cx="1990" cy="1679"/>
                          </a:xfrm>
                          <a:custGeom>
                            <a:avLst/>
                            <a:gdLst>
                              <a:gd name="T0" fmla="*/ 0 w 198993"/>
                              <a:gd name="T1" fmla="*/ 1633 h 167921"/>
                              <a:gd name="T2" fmla="*/ 162 w 198993"/>
                              <a:gd name="T3" fmla="*/ 1679 h 167921"/>
                              <a:gd name="T4" fmla="*/ 324 w 198993"/>
                              <a:gd name="T5" fmla="*/ 1679 h 167921"/>
                              <a:gd name="T6" fmla="*/ 446 w 198993"/>
                              <a:gd name="T7" fmla="*/ 1633 h 167921"/>
                              <a:gd name="T8" fmla="*/ 569 w 198993"/>
                              <a:gd name="T9" fmla="*/ 1540 h 167921"/>
                              <a:gd name="T10" fmla="*/ 772 w 198993"/>
                              <a:gd name="T11" fmla="*/ 1306 h 167921"/>
                              <a:gd name="T12" fmla="*/ 974 w 198993"/>
                              <a:gd name="T13" fmla="*/ 1027 h 167921"/>
                              <a:gd name="T14" fmla="*/ 1137 w 198993"/>
                              <a:gd name="T15" fmla="*/ 700 h 167921"/>
                              <a:gd name="T16" fmla="*/ 1340 w 198993"/>
                              <a:gd name="T17" fmla="*/ 373 h 167921"/>
                              <a:gd name="T18" fmla="*/ 1624 w 198993"/>
                              <a:gd name="T19" fmla="*/ 141 h 167921"/>
                              <a:gd name="T20" fmla="*/ 1787 w 198993"/>
                              <a:gd name="T21" fmla="*/ 46 h 167921"/>
                              <a:gd name="T22" fmla="*/ 1990 w 198993"/>
                              <a:gd name="T23" fmla="*/ 0 h 16792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98993"/>
                              <a:gd name="T37" fmla="*/ 0 h 167921"/>
                              <a:gd name="T38" fmla="*/ 198993 w 198993"/>
                              <a:gd name="T39" fmla="*/ 167921 h 16792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98993" h="167921">
                                <a:moveTo>
                                  <a:pt x="0" y="163273"/>
                                </a:moveTo>
                                <a:lnTo>
                                  <a:pt x="16209" y="167921"/>
                                </a:lnTo>
                                <a:lnTo>
                                  <a:pt x="32418" y="167921"/>
                                </a:lnTo>
                                <a:lnTo>
                                  <a:pt x="44575" y="163273"/>
                                </a:lnTo>
                                <a:lnTo>
                                  <a:pt x="56894" y="153978"/>
                                </a:lnTo>
                                <a:lnTo>
                                  <a:pt x="77155" y="130586"/>
                                </a:lnTo>
                                <a:lnTo>
                                  <a:pt x="97416" y="102702"/>
                                </a:lnTo>
                                <a:lnTo>
                                  <a:pt x="113733" y="70021"/>
                                </a:lnTo>
                                <a:lnTo>
                                  <a:pt x="133995" y="37303"/>
                                </a:lnTo>
                                <a:lnTo>
                                  <a:pt x="162361" y="14066"/>
                                </a:lnTo>
                                <a:lnTo>
                                  <a:pt x="178732" y="4648"/>
                                </a:lnTo>
                                <a:lnTo>
                                  <a:pt x="198993" y="0"/>
                                </a:lnTo>
                              </a:path>
                            </a:pathLst>
                          </a:custGeom>
                          <a:noFill/>
                          <a:ln w="8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Shape 5372"/>
                        <wps:cNvSpPr>
                          <a:spLocks/>
                        </wps:cNvSpPr>
                        <wps:spPr bwMode="auto">
                          <a:xfrm>
                            <a:off x="12564" y="6028"/>
                            <a:ext cx="4507" cy="420"/>
                          </a:xfrm>
                          <a:custGeom>
                            <a:avLst/>
                            <a:gdLst>
                              <a:gd name="T0" fmla="*/ 0 w 450720"/>
                              <a:gd name="T1" fmla="*/ 47 h 41951"/>
                              <a:gd name="T2" fmla="*/ 447 w 450720"/>
                              <a:gd name="T3" fmla="*/ 0 h 41951"/>
                              <a:gd name="T4" fmla="*/ 935 w 450720"/>
                              <a:gd name="T5" fmla="*/ 0 h 41951"/>
                              <a:gd name="T6" fmla="*/ 1502 w 450720"/>
                              <a:gd name="T7" fmla="*/ 47 h 41951"/>
                              <a:gd name="T8" fmla="*/ 2111 w 450720"/>
                              <a:gd name="T9" fmla="*/ 93 h 41951"/>
                              <a:gd name="T10" fmla="*/ 3331 w 450720"/>
                              <a:gd name="T11" fmla="*/ 280 h 41951"/>
                              <a:gd name="T12" fmla="*/ 3940 w 450720"/>
                              <a:gd name="T13" fmla="*/ 373 h 41951"/>
                              <a:gd name="T14" fmla="*/ 4507 w 450720"/>
                              <a:gd name="T15" fmla="*/ 420 h 41951"/>
                              <a:gd name="T16" fmla="*/ 0 60000 65536"/>
                              <a:gd name="T17" fmla="*/ 0 60000 65536"/>
                              <a:gd name="T18" fmla="*/ 0 60000 65536"/>
                              <a:gd name="T19" fmla="*/ 0 60000 65536"/>
                              <a:gd name="T20" fmla="*/ 0 60000 65536"/>
                              <a:gd name="T21" fmla="*/ 0 60000 65536"/>
                              <a:gd name="T22" fmla="*/ 0 60000 65536"/>
                              <a:gd name="T23" fmla="*/ 0 60000 65536"/>
                              <a:gd name="T24" fmla="*/ 0 w 450720"/>
                              <a:gd name="T25" fmla="*/ 0 h 41951"/>
                              <a:gd name="T26" fmla="*/ 450720 w 450720"/>
                              <a:gd name="T27" fmla="*/ 41951 h 4195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50720" h="41951">
                                <a:moveTo>
                                  <a:pt x="0" y="4647"/>
                                </a:moveTo>
                                <a:lnTo>
                                  <a:pt x="44683" y="0"/>
                                </a:lnTo>
                                <a:lnTo>
                                  <a:pt x="93473" y="0"/>
                                </a:lnTo>
                                <a:lnTo>
                                  <a:pt x="150204" y="4648"/>
                                </a:lnTo>
                                <a:lnTo>
                                  <a:pt x="211096" y="9295"/>
                                </a:lnTo>
                                <a:lnTo>
                                  <a:pt x="333096" y="28009"/>
                                </a:lnTo>
                                <a:lnTo>
                                  <a:pt x="393988" y="37304"/>
                                </a:lnTo>
                                <a:lnTo>
                                  <a:pt x="450720" y="41951"/>
                                </a:lnTo>
                              </a:path>
                            </a:pathLst>
                          </a:custGeom>
                          <a:noFill/>
                          <a:ln w="8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Shape 5373"/>
                        <wps:cNvSpPr>
                          <a:spLocks/>
                        </wps:cNvSpPr>
                        <wps:spPr bwMode="auto">
                          <a:xfrm>
                            <a:off x="4765" y="4815"/>
                            <a:ext cx="488" cy="374"/>
                          </a:xfrm>
                          <a:custGeom>
                            <a:avLst/>
                            <a:gdLst>
                              <a:gd name="T0" fmla="*/ 41 w 48762"/>
                              <a:gd name="T1" fmla="*/ 0 h 37365"/>
                              <a:gd name="T2" fmla="*/ 488 w 48762"/>
                              <a:gd name="T3" fmla="*/ 281 h 37365"/>
                              <a:gd name="T4" fmla="*/ 447 w 48762"/>
                              <a:gd name="T5" fmla="*/ 374 h 37365"/>
                              <a:gd name="T6" fmla="*/ 0 w 48762"/>
                              <a:gd name="T7" fmla="*/ 95 h 37365"/>
                              <a:gd name="T8" fmla="*/ 41 w 48762"/>
                              <a:gd name="T9" fmla="*/ 0 h 37365"/>
                              <a:gd name="T10" fmla="*/ 0 60000 65536"/>
                              <a:gd name="T11" fmla="*/ 0 60000 65536"/>
                              <a:gd name="T12" fmla="*/ 0 60000 65536"/>
                              <a:gd name="T13" fmla="*/ 0 60000 65536"/>
                              <a:gd name="T14" fmla="*/ 0 60000 65536"/>
                              <a:gd name="T15" fmla="*/ 0 w 48762"/>
                              <a:gd name="T16" fmla="*/ 0 h 37365"/>
                              <a:gd name="T17" fmla="*/ 48762 w 48762"/>
                              <a:gd name="T18" fmla="*/ 37365 h 37365"/>
                            </a:gdLst>
                            <a:ahLst/>
                            <a:cxnLst>
                              <a:cxn ang="T10">
                                <a:pos x="T0" y="T1"/>
                              </a:cxn>
                              <a:cxn ang="T11">
                                <a:pos x="T2" y="T3"/>
                              </a:cxn>
                              <a:cxn ang="T12">
                                <a:pos x="T4" y="T5"/>
                              </a:cxn>
                              <a:cxn ang="T13">
                                <a:pos x="T6" y="T7"/>
                              </a:cxn>
                              <a:cxn ang="T14">
                                <a:pos x="T8" y="T9"/>
                              </a:cxn>
                            </a:cxnLst>
                            <a:rect l="T15" t="T16" r="T17" b="T18"/>
                            <a:pathLst>
                              <a:path w="48762" h="37365">
                                <a:moveTo>
                                  <a:pt x="4052" y="0"/>
                                </a:moveTo>
                                <a:lnTo>
                                  <a:pt x="48762" y="28070"/>
                                </a:lnTo>
                                <a:lnTo>
                                  <a:pt x="44710" y="37365"/>
                                </a:lnTo>
                                <a:lnTo>
                                  <a:pt x="0" y="9481"/>
                                </a:lnTo>
                                <a:lnTo>
                                  <a:pt x="4052"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0" name="Shape 5374"/>
                        <wps:cNvSpPr>
                          <a:spLocks/>
                        </wps:cNvSpPr>
                        <wps:spPr bwMode="auto">
                          <a:xfrm>
                            <a:off x="5212" y="5096"/>
                            <a:ext cx="122" cy="139"/>
                          </a:xfrm>
                          <a:custGeom>
                            <a:avLst/>
                            <a:gdLst>
                              <a:gd name="T0" fmla="*/ 41 w 12157"/>
                              <a:gd name="T1" fmla="*/ 0 h 13942"/>
                              <a:gd name="T2" fmla="*/ 122 w 12157"/>
                              <a:gd name="T3" fmla="*/ 46 h 13942"/>
                              <a:gd name="T4" fmla="*/ 81 w 12157"/>
                              <a:gd name="T5" fmla="*/ 139 h 13942"/>
                              <a:gd name="T6" fmla="*/ 0 w 12157"/>
                              <a:gd name="T7" fmla="*/ 93 h 13942"/>
                              <a:gd name="T8" fmla="*/ 41 w 12157"/>
                              <a:gd name="T9" fmla="*/ 0 h 13942"/>
                              <a:gd name="T10" fmla="*/ 0 60000 65536"/>
                              <a:gd name="T11" fmla="*/ 0 60000 65536"/>
                              <a:gd name="T12" fmla="*/ 0 60000 65536"/>
                              <a:gd name="T13" fmla="*/ 0 60000 65536"/>
                              <a:gd name="T14" fmla="*/ 0 60000 65536"/>
                              <a:gd name="T15" fmla="*/ 0 w 12157"/>
                              <a:gd name="T16" fmla="*/ 0 h 13942"/>
                              <a:gd name="T17" fmla="*/ 12157 w 12157"/>
                              <a:gd name="T18" fmla="*/ 13942 h 13942"/>
                            </a:gdLst>
                            <a:ahLst/>
                            <a:cxnLst>
                              <a:cxn ang="T10">
                                <a:pos x="T0" y="T1"/>
                              </a:cxn>
                              <a:cxn ang="T11">
                                <a:pos x="T2" y="T3"/>
                              </a:cxn>
                              <a:cxn ang="T12">
                                <a:pos x="T4" y="T5"/>
                              </a:cxn>
                              <a:cxn ang="T13">
                                <a:pos x="T6" y="T7"/>
                              </a:cxn>
                              <a:cxn ang="T14">
                                <a:pos x="T8" y="T9"/>
                              </a:cxn>
                            </a:cxnLst>
                            <a:rect l="T15" t="T16" r="T17" b="T18"/>
                            <a:pathLst>
                              <a:path w="12157" h="13942">
                                <a:moveTo>
                                  <a:pt x="4052" y="0"/>
                                </a:moveTo>
                                <a:lnTo>
                                  <a:pt x="12157" y="4647"/>
                                </a:lnTo>
                                <a:lnTo>
                                  <a:pt x="8105" y="13942"/>
                                </a:lnTo>
                                <a:lnTo>
                                  <a:pt x="0" y="9295"/>
                                </a:lnTo>
                                <a:lnTo>
                                  <a:pt x="4052"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1" name="Shape 35155"/>
                        <wps:cNvSpPr>
                          <a:spLocks/>
                        </wps:cNvSpPr>
                        <wps:spPr bwMode="auto">
                          <a:xfrm>
                            <a:off x="5577" y="5329"/>
                            <a:ext cx="91" cy="93"/>
                          </a:xfrm>
                          <a:custGeom>
                            <a:avLst/>
                            <a:gdLst>
                              <a:gd name="T0" fmla="*/ 0 w 9144"/>
                              <a:gd name="T1" fmla="*/ 0 h 9295"/>
                              <a:gd name="T2" fmla="*/ 91 w 9144"/>
                              <a:gd name="T3" fmla="*/ 0 h 9295"/>
                              <a:gd name="T4" fmla="*/ 91 w 9144"/>
                              <a:gd name="T5" fmla="*/ 93 h 9295"/>
                              <a:gd name="T6" fmla="*/ 0 w 9144"/>
                              <a:gd name="T7" fmla="*/ 93 h 9295"/>
                              <a:gd name="T8" fmla="*/ 0 w 9144"/>
                              <a:gd name="T9" fmla="*/ 0 h 9295"/>
                              <a:gd name="T10" fmla="*/ 0 60000 65536"/>
                              <a:gd name="T11" fmla="*/ 0 60000 65536"/>
                              <a:gd name="T12" fmla="*/ 0 60000 65536"/>
                              <a:gd name="T13" fmla="*/ 0 60000 65536"/>
                              <a:gd name="T14" fmla="*/ 0 60000 65536"/>
                              <a:gd name="T15" fmla="*/ 0 w 9144"/>
                              <a:gd name="T16" fmla="*/ 0 h 9295"/>
                              <a:gd name="T17" fmla="*/ 9144 w 9144"/>
                              <a:gd name="T18" fmla="*/ 9295 h 9295"/>
                            </a:gdLst>
                            <a:ahLst/>
                            <a:cxnLst>
                              <a:cxn ang="T10">
                                <a:pos x="T0" y="T1"/>
                              </a:cxn>
                              <a:cxn ang="T11">
                                <a:pos x="T2" y="T3"/>
                              </a:cxn>
                              <a:cxn ang="T12">
                                <a:pos x="T4" y="T5"/>
                              </a:cxn>
                              <a:cxn ang="T13">
                                <a:pos x="T6" y="T7"/>
                              </a:cxn>
                              <a:cxn ang="T14">
                                <a:pos x="T8" y="T9"/>
                              </a:cxn>
                            </a:cxnLst>
                            <a:rect l="T15" t="T16" r="T17" b="T18"/>
                            <a:pathLst>
                              <a:path w="9144" h="9295">
                                <a:moveTo>
                                  <a:pt x="0" y="0"/>
                                </a:moveTo>
                                <a:lnTo>
                                  <a:pt x="9144" y="0"/>
                                </a:lnTo>
                                <a:lnTo>
                                  <a:pt x="9144" y="9295"/>
                                </a:lnTo>
                                <a:lnTo>
                                  <a:pt x="0" y="9295"/>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2" name="Shape 5376"/>
                        <wps:cNvSpPr>
                          <a:spLocks/>
                        </wps:cNvSpPr>
                        <wps:spPr bwMode="auto">
                          <a:xfrm>
                            <a:off x="5617" y="5329"/>
                            <a:ext cx="286" cy="233"/>
                          </a:xfrm>
                          <a:custGeom>
                            <a:avLst/>
                            <a:gdLst>
                              <a:gd name="T0" fmla="*/ 41 w 28528"/>
                              <a:gd name="T1" fmla="*/ 0 h 23237"/>
                              <a:gd name="T2" fmla="*/ 286 w 28528"/>
                              <a:gd name="T3" fmla="*/ 140 h 23237"/>
                              <a:gd name="T4" fmla="*/ 245 w 28528"/>
                              <a:gd name="T5" fmla="*/ 233 h 23237"/>
                              <a:gd name="T6" fmla="*/ 0 w 28528"/>
                              <a:gd name="T7" fmla="*/ 93 h 23237"/>
                              <a:gd name="T8" fmla="*/ 41 w 28528"/>
                              <a:gd name="T9" fmla="*/ 0 h 23237"/>
                              <a:gd name="T10" fmla="*/ 0 60000 65536"/>
                              <a:gd name="T11" fmla="*/ 0 60000 65536"/>
                              <a:gd name="T12" fmla="*/ 0 60000 65536"/>
                              <a:gd name="T13" fmla="*/ 0 60000 65536"/>
                              <a:gd name="T14" fmla="*/ 0 60000 65536"/>
                              <a:gd name="T15" fmla="*/ 0 w 28528"/>
                              <a:gd name="T16" fmla="*/ 0 h 23237"/>
                              <a:gd name="T17" fmla="*/ 28528 w 28528"/>
                              <a:gd name="T18" fmla="*/ 23237 h 23237"/>
                            </a:gdLst>
                            <a:ahLst/>
                            <a:cxnLst>
                              <a:cxn ang="T10">
                                <a:pos x="T0" y="T1"/>
                              </a:cxn>
                              <a:cxn ang="T11">
                                <a:pos x="T2" y="T3"/>
                              </a:cxn>
                              <a:cxn ang="T12">
                                <a:pos x="T4" y="T5"/>
                              </a:cxn>
                              <a:cxn ang="T13">
                                <a:pos x="T6" y="T7"/>
                              </a:cxn>
                              <a:cxn ang="T14">
                                <a:pos x="T8" y="T9"/>
                              </a:cxn>
                            </a:cxnLst>
                            <a:rect l="T15" t="T16" r="T17" b="T18"/>
                            <a:pathLst>
                              <a:path w="28528" h="23237">
                                <a:moveTo>
                                  <a:pt x="4052" y="0"/>
                                </a:moveTo>
                                <a:lnTo>
                                  <a:pt x="28528" y="13942"/>
                                </a:lnTo>
                                <a:lnTo>
                                  <a:pt x="24476" y="23237"/>
                                </a:lnTo>
                                <a:lnTo>
                                  <a:pt x="0" y="9295"/>
                                </a:lnTo>
                                <a:lnTo>
                                  <a:pt x="4052"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3" name="Shape 5377"/>
                        <wps:cNvSpPr>
                          <a:spLocks/>
                        </wps:cNvSpPr>
                        <wps:spPr bwMode="auto">
                          <a:xfrm>
                            <a:off x="5862" y="5469"/>
                            <a:ext cx="284" cy="232"/>
                          </a:xfrm>
                          <a:custGeom>
                            <a:avLst/>
                            <a:gdLst>
                              <a:gd name="T0" fmla="*/ 41 w 28366"/>
                              <a:gd name="T1" fmla="*/ 0 h 23237"/>
                              <a:gd name="T2" fmla="*/ 284 w 28366"/>
                              <a:gd name="T3" fmla="*/ 139 h 23237"/>
                              <a:gd name="T4" fmla="*/ 243 w 28366"/>
                              <a:gd name="T5" fmla="*/ 232 h 23237"/>
                              <a:gd name="T6" fmla="*/ 0 w 28366"/>
                              <a:gd name="T7" fmla="*/ 93 h 23237"/>
                              <a:gd name="T8" fmla="*/ 41 w 28366"/>
                              <a:gd name="T9" fmla="*/ 0 h 23237"/>
                              <a:gd name="T10" fmla="*/ 0 60000 65536"/>
                              <a:gd name="T11" fmla="*/ 0 60000 65536"/>
                              <a:gd name="T12" fmla="*/ 0 60000 65536"/>
                              <a:gd name="T13" fmla="*/ 0 60000 65536"/>
                              <a:gd name="T14" fmla="*/ 0 60000 65536"/>
                              <a:gd name="T15" fmla="*/ 0 w 28366"/>
                              <a:gd name="T16" fmla="*/ 0 h 23237"/>
                              <a:gd name="T17" fmla="*/ 28366 w 28366"/>
                              <a:gd name="T18" fmla="*/ 23237 h 23237"/>
                            </a:gdLst>
                            <a:ahLst/>
                            <a:cxnLst>
                              <a:cxn ang="T10">
                                <a:pos x="T0" y="T1"/>
                              </a:cxn>
                              <a:cxn ang="T11">
                                <a:pos x="T2" y="T3"/>
                              </a:cxn>
                              <a:cxn ang="T12">
                                <a:pos x="T4" y="T5"/>
                              </a:cxn>
                              <a:cxn ang="T13">
                                <a:pos x="T6" y="T7"/>
                              </a:cxn>
                              <a:cxn ang="T14">
                                <a:pos x="T8" y="T9"/>
                              </a:cxn>
                            </a:cxnLst>
                            <a:rect l="T15" t="T16" r="T17" b="T18"/>
                            <a:pathLst>
                              <a:path w="28366" h="23237">
                                <a:moveTo>
                                  <a:pt x="4052" y="0"/>
                                </a:moveTo>
                                <a:lnTo>
                                  <a:pt x="28366" y="13942"/>
                                </a:lnTo>
                                <a:lnTo>
                                  <a:pt x="24314" y="23237"/>
                                </a:lnTo>
                                <a:lnTo>
                                  <a:pt x="0" y="9295"/>
                                </a:lnTo>
                                <a:lnTo>
                                  <a:pt x="4052"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4" name="Shape 35156"/>
                        <wps:cNvSpPr>
                          <a:spLocks/>
                        </wps:cNvSpPr>
                        <wps:spPr bwMode="auto">
                          <a:xfrm>
                            <a:off x="6105" y="5608"/>
                            <a:ext cx="92" cy="93"/>
                          </a:xfrm>
                          <a:custGeom>
                            <a:avLst/>
                            <a:gdLst>
                              <a:gd name="T0" fmla="*/ 0 w 9144"/>
                              <a:gd name="T1" fmla="*/ 0 h 9295"/>
                              <a:gd name="T2" fmla="*/ 92 w 9144"/>
                              <a:gd name="T3" fmla="*/ 0 h 9295"/>
                              <a:gd name="T4" fmla="*/ 92 w 9144"/>
                              <a:gd name="T5" fmla="*/ 93 h 9295"/>
                              <a:gd name="T6" fmla="*/ 0 w 9144"/>
                              <a:gd name="T7" fmla="*/ 93 h 9295"/>
                              <a:gd name="T8" fmla="*/ 0 w 9144"/>
                              <a:gd name="T9" fmla="*/ 0 h 9295"/>
                              <a:gd name="T10" fmla="*/ 0 60000 65536"/>
                              <a:gd name="T11" fmla="*/ 0 60000 65536"/>
                              <a:gd name="T12" fmla="*/ 0 60000 65536"/>
                              <a:gd name="T13" fmla="*/ 0 60000 65536"/>
                              <a:gd name="T14" fmla="*/ 0 60000 65536"/>
                              <a:gd name="T15" fmla="*/ 0 w 9144"/>
                              <a:gd name="T16" fmla="*/ 0 h 9295"/>
                              <a:gd name="T17" fmla="*/ 9144 w 9144"/>
                              <a:gd name="T18" fmla="*/ 9295 h 9295"/>
                            </a:gdLst>
                            <a:ahLst/>
                            <a:cxnLst>
                              <a:cxn ang="T10">
                                <a:pos x="T0" y="T1"/>
                              </a:cxn>
                              <a:cxn ang="T11">
                                <a:pos x="T2" y="T3"/>
                              </a:cxn>
                              <a:cxn ang="T12">
                                <a:pos x="T4" y="T5"/>
                              </a:cxn>
                              <a:cxn ang="T13">
                                <a:pos x="T6" y="T7"/>
                              </a:cxn>
                              <a:cxn ang="T14">
                                <a:pos x="T8" y="T9"/>
                              </a:cxn>
                            </a:cxnLst>
                            <a:rect l="T15" t="T16" r="T17" b="T18"/>
                            <a:pathLst>
                              <a:path w="9144" h="9295">
                                <a:moveTo>
                                  <a:pt x="0" y="0"/>
                                </a:moveTo>
                                <a:lnTo>
                                  <a:pt x="9144" y="0"/>
                                </a:lnTo>
                                <a:lnTo>
                                  <a:pt x="9144" y="9295"/>
                                </a:lnTo>
                                <a:lnTo>
                                  <a:pt x="0" y="9295"/>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5" name="Shape 5379"/>
                        <wps:cNvSpPr>
                          <a:spLocks/>
                        </wps:cNvSpPr>
                        <wps:spPr bwMode="auto">
                          <a:xfrm>
                            <a:off x="6471" y="5750"/>
                            <a:ext cx="284" cy="185"/>
                          </a:xfrm>
                          <a:custGeom>
                            <a:avLst/>
                            <a:gdLst>
                              <a:gd name="T0" fmla="*/ 41 w 28366"/>
                              <a:gd name="T1" fmla="*/ 0 h 18590"/>
                              <a:gd name="T2" fmla="*/ 284 w 28366"/>
                              <a:gd name="T3" fmla="*/ 93 h 18590"/>
                              <a:gd name="T4" fmla="*/ 243 w 28366"/>
                              <a:gd name="T5" fmla="*/ 185 h 18590"/>
                              <a:gd name="T6" fmla="*/ 0 w 28366"/>
                              <a:gd name="T7" fmla="*/ 93 h 18590"/>
                              <a:gd name="T8" fmla="*/ 41 w 28366"/>
                              <a:gd name="T9" fmla="*/ 0 h 18590"/>
                              <a:gd name="T10" fmla="*/ 0 60000 65536"/>
                              <a:gd name="T11" fmla="*/ 0 60000 65536"/>
                              <a:gd name="T12" fmla="*/ 0 60000 65536"/>
                              <a:gd name="T13" fmla="*/ 0 60000 65536"/>
                              <a:gd name="T14" fmla="*/ 0 60000 65536"/>
                              <a:gd name="T15" fmla="*/ 0 w 28366"/>
                              <a:gd name="T16" fmla="*/ 0 h 18590"/>
                              <a:gd name="T17" fmla="*/ 28366 w 28366"/>
                              <a:gd name="T18" fmla="*/ 18590 h 18590"/>
                            </a:gdLst>
                            <a:ahLst/>
                            <a:cxnLst>
                              <a:cxn ang="T10">
                                <a:pos x="T0" y="T1"/>
                              </a:cxn>
                              <a:cxn ang="T11">
                                <a:pos x="T2" y="T3"/>
                              </a:cxn>
                              <a:cxn ang="T12">
                                <a:pos x="T4" y="T5"/>
                              </a:cxn>
                              <a:cxn ang="T13">
                                <a:pos x="T6" y="T7"/>
                              </a:cxn>
                              <a:cxn ang="T14">
                                <a:pos x="T8" y="T9"/>
                              </a:cxn>
                            </a:cxnLst>
                            <a:rect l="T15" t="T16" r="T17" b="T18"/>
                            <a:pathLst>
                              <a:path w="28366" h="18590">
                                <a:moveTo>
                                  <a:pt x="4052" y="0"/>
                                </a:moveTo>
                                <a:lnTo>
                                  <a:pt x="28366" y="9295"/>
                                </a:lnTo>
                                <a:lnTo>
                                  <a:pt x="24314" y="18590"/>
                                </a:lnTo>
                                <a:lnTo>
                                  <a:pt x="0" y="9295"/>
                                </a:lnTo>
                                <a:lnTo>
                                  <a:pt x="4052"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6" name="Shape 5380"/>
                        <wps:cNvSpPr>
                          <a:spLocks/>
                        </wps:cNvSpPr>
                        <wps:spPr bwMode="auto">
                          <a:xfrm>
                            <a:off x="6714" y="5842"/>
                            <a:ext cx="448" cy="233"/>
                          </a:xfrm>
                          <a:custGeom>
                            <a:avLst/>
                            <a:gdLst>
                              <a:gd name="T0" fmla="*/ 41 w 44737"/>
                              <a:gd name="T1" fmla="*/ 0 h 23237"/>
                              <a:gd name="T2" fmla="*/ 448 w 44737"/>
                              <a:gd name="T3" fmla="*/ 140 h 23237"/>
                              <a:gd name="T4" fmla="*/ 407 w 44737"/>
                              <a:gd name="T5" fmla="*/ 233 h 23237"/>
                              <a:gd name="T6" fmla="*/ 0 w 44737"/>
                              <a:gd name="T7" fmla="*/ 93 h 23237"/>
                              <a:gd name="T8" fmla="*/ 41 w 44737"/>
                              <a:gd name="T9" fmla="*/ 0 h 23237"/>
                              <a:gd name="T10" fmla="*/ 0 60000 65536"/>
                              <a:gd name="T11" fmla="*/ 0 60000 65536"/>
                              <a:gd name="T12" fmla="*/ 0 60000 65536"/>
                              <a:gd name="T13" fmla="*/ 0 60000 65536"/>
                              <a:gd name="T14" fmla="*/ 0 60000 65536"/>
                              <a:gd name="T15" fmla="*/ 0 w 44737"/>
                              <a:gd name="T16" fmla="*/ 0 h 23237"/>
                              <a:gd name="T17" fmla="*/ 44737 w 44737"/>
                              <a:gd name="T18" fmla="*/ 23237 h 23237"/>
                            </a:gdLst>
                            <a:ahLst/>
                            <a:cxnLst>
                              <a:cxn ang="T10">
                                <a:pos x="T0" y="T1"/>
                              </a:cxn>
                              <a:cxn ang="T11">
                                <a:pos x="T2" y="T3"/>
                              </a:cxn>
                              <a:cxn ang="T12">
                                <a:pos x="T4" y="T5"/>
                              </a:cxn>
                              <a:cxn ang="T13">
                                <a:pos x="T6" y="T7"/>
                              </a:cxn>
                              <a:cxn ang="T14">
                                <a:pos x="T8" y="T9"/>
                              </a:cxn>
                            </a:cxnLst>
                            <a:rect l="T15" t="T16" r="T17" b="T18"/>
                            <a:pathLst>
                              <a:path w="44737" h="23237">
                                <a:moveTo>
                                  <a:pt x="4052" y="0"/>
                                </a:moveTo>
                                <a:lnTo>
                                  <a:pt x="44737" y="13942"/>
                                </a:lnTo>
                                <a:lnTo>
                                  <a:pt x="40685" y="23237"/>
                                </a:lnTo>
                                <a:lnTo>
                                  <a:pt x="0" y="9295"/>
                                </a:lnTo>
                                <a:lnTo>
                                  <a:pt x="4052"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307" name="Shape 5381"/>
                        <wps:cNvSpPr>
                          <a:spLocks/>
                        </wps:cNvSpPr>
                        <wps:spPr bwMode="auto">
                          <a:xfrm>
                            <a:off x="7121" y="5982"/>
                            <a:ext cx="162" cy="139"/>
                          </a:xfrm>
                          <a:custGeom>
                            <a:avLst/>
                            <a:gdLst>
                              <a:gd name="T0" fmla="*/ 0 w 16209"/>
                              <a:gd name="T1" fmla="*/ 0 h 13942"/>
                              <a:gd name="T2" fmla="*/ 162 w 16209"/>
                              <a:gd name="T3" fmla="*/ 46 h 13942"/>
                              <a:gd name="T4" fmla="*/ 162 w 16209"/>
                              <a:gd name="T5" fmla="*/ 139 h 13942"/>
                              <a:gd name="T6" fmla="*/ 0 w 16209"/>
                              <a:gd name="T7" fmla="*/ 93 h 13942"/>
                              <a:gd name="T8" fmla="*/ 0 w 16209"/>
                              <a:gd name="T9" fmla="*/ 0 h 13942"/>
                              <a:gd name="T10" fmla="*/ 0 60000 65536"/>
                              <a:gd name="T11" fmla="*/ 0 60000 65536"/>
                              <a:gd name="T12" fmla="*/ 0 60000 65536"/>
                              <a:gd name="T13" fmla="*/ 0 60000 65536"/>
                              <a:gd name="T14" fmla="*/ 0 60000 65536"/>
                              <a:gd name="T15" fmla="*/ 0 w 16209"/>
                              <a:gd name="T16" fmla="*/ 0 h 13942"/>
                              <a:gd name="T17" fmla="*/ 16209 w 16209"/>
                              <a:gd name="T18" fmla="*/ 13942 h 13942"/>
                            </a:gdLst>
                            <a:ahLst/>
                            <a:cxnLst>
                              <a:cxn ang="T10">
                                <a:pos x="T0" y="T1"/>
                              </a:cxn>
                              <a:cxn ang="T11">
                                <a:pos x="T2" y="T3"/>
                              </a:cxn>
                              <a:cxn ang="T12">
                                <a:pos x="T4" y="T5"/>
                              </a:cxn>
                              <a:cxn ang="T13">
                                <a:pos x="T6" y="T7"/>
                              </a:cxn>
                              <a:cxn ang="T14">
                                <a:pos x="T8" y="T9"/>
                              </a:cxn>
                            </a:cxnLst>
                            <a:rect l="T15" t="T16" r="T17" b="T18"/>
                            <a:pathLst>
                              <a:path w="16209" h="13942">
                                <a:moveTo>
                                  <a:pt x="0" y="0"/>
                                </a:moveTo>
                                <a:lnTo>
                                  <a:pt x="16209" y="4647"/>
                                </a:lnTo>
                                <a:lnTo>
                                  <a:pt x="16209" y="13942"/>
                                </a:lnTo>
                                <a:lnTo>
                                  <a:pt x="0" y="929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308" name="Shape 5382"/>
                        <wps:cNvSpPr>
                          <a:spLocks/>
                        </wps:cNvSpPr>
                        <wps:spPr bwMode="auto">
                          <a:xfrm>
                            <a:off x="7609" y="6075"/>
                            <a:ext cx="487" cy="233"/>
                          </a:xfrm>
                          <a:custGeom>
                            <a:avLst/>
                            <a:gdLst>
                              <a:gd name="T0" fmla="*/ 0 w 48735"/>
                              <a:gd name="T1" fmla="*/ 0 h 23361"/>
                              <a:gd name="T2" fmla="*/ 487 w 48735"/>
                              <a:gd name="T3" fmla="*/ 140 h 23361"/>
                              <a:gd name="T4" fmla="*/ 487 w 48735"/>
                              <a:gd name="T5" fmla="*/ 233 h 23361"/>
                              <a:gd name="T6" fmla="*/ 0 w 48735"/>
                              <a:gd name="T7" fmla="*/ 94 h 23361"/>
                              <a:gd name="T8" fmla="*/ 0 w 48735"/>
                              <a:gd name="T9" fmla="*/ 0 h 23361"/>
                              <a:gd name="T10" fmla="*/ 0 60000 65536"/>
                              <a:gd name="T11" fmla="*/ 0 60000 65536"/>
                              <a:gd name="T12" fmla="*/ 0 60000 65536"/>
                              <a:gd name="T13" fmla="*/ 0 60000 65536"/>
                              <a:gd name="T14" fmla="*/ 0 60000 65536"/>
                              <a:gd name="T15" fmla="*/ 0 w 48735"/>
                              <a:gd name="T16" fmla="*/ 0 h 23361"/>
                              <a:gd name="T17" fmla="*/ 48735 w 48735"/>
                              <a:gd name="T18" fmla="*/ 23361 h 23361"/>
                            </a:gdLst>
                            <a:ahLst/>
                            <a:cxnLst>
                              <a:cxn ang="T10">
                                <a:pos x="T0" y="T1"/>
                              </a:cxn>
                              <a:cxn ang="T11">
                                <a:pos x="T2" y="T3"/>
                              </a:cxn>
                              <a:cxn ang="T12">
                                <a:pos x="T4" y="T5"/>
                              </a:cxn>
                              <a:cxn ang="T13">
                                <a:pos x="T6" y="T7"/>
                              </a:cxn>
                              <a:cxn ang="T14">
                                <a:pos x="T8" y="T9"/>
                              </a:cxn>
                            </a:cxnLst>
                            <a:rect l="T15" t="T16" r="T17" b="T18"/>
                            <a:pathLst>
                              <a:path w="48735" h="23361">
                                <a:moveTo>
                                  <a:pt x="0" y="0"/>
                                </a:moveTo>
                                <a:lnTo>
                                  <a:pt x="48735" y="14066"/>
                                </a:lnTo>
                                <a:lnTo>
                                  <a:pt x="48735" y="23361"/>
                                </a:lnTo>
                                <a:lnTo>
                                  <a:pt x="0" y="9419"/>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309" name="Shape 35157"/>
                        <wps:cNvSpPr>
                          <a:spLocks/>
                        </wps:cNvSpPr>
                        <wps:spPr bwMode="auto">
                          <a:xfrm>
                            <a:off x="8096" y="6215"/>
                            <a:ext cx="92" cy="93"/>
                          </a:xfrm>
                          <a:custGeom>
                            <a:avLst/>
                            <a:gdLst>
                              <a:gd name="T0" fmla="*/ 0 w 9144"/>
                              <a:gd name="T1" fmla="*/ 0 h 9295"/>
                              <a:gd name="T2" fmla="*/ 92 w 9144"/>
                              <a:gd name="T3" fmla="*/ 0 h 9295"/>
                              <a:gd name="T4" fmla="*/ 92 w 9144"/>
                              <a:gd name="T5" fmla="*/ 93 h 9295"/>
                              <a:gd name="T6" fmla="*/ 0 w 9144"/>
                              <a:gd name="T7" fmla="*/ 93 h 9295"/>
                              <a:gd name="T8" fmla="*/ 0 w 9144"/>
                              <a:gd name="T9" fmla="*/ 0 h 9295"/>
                              <a:gd name="T10" fmla="*/ 0 60000 65536"/>
                              <a:gd name="T11" fmla="*/ 0 60000 65536"/>
                              <a:gd name="T12" fmla="*/ 0 60000 65536"/>
                              <a:gd name="T13" fmla="*/ 0 60000 65536"/>
                              <a:gd name="T14" fmla="*/ 0 60000 65536"/>
                              <a:gd name="T15" fmla="*/ 0 w 9144"/>
                              <a:gd name="T16" fmla="*/ 0 h 9295"/>
                              <a:gd name="T17" fmla="*/ 9144 w 9144"/>
                              <a:gd name="T18" fmla="*/ 9295 h 9295"/>
                            </a:gdLst>
                            <a:ahLst/>
                            <a:cxnLst>
                              <a:cxn ang="T10">
                                <a:pos x="T0" y="T1"/>
                              </a:cxn>
                              <a:cxn ang="T11">
                                <a:pos x="T2" y="T3"/>
                              </a:cxn>
                              <a:cxn ang="T12">
                                <a:pos x="T4" y="T5"/>
                              </a:cxn>
                              <a:cxn ang="T13">
                                <a:pos x="T6" y="T7"/>
                              </a:cxn>
                              <a:cxn ang="T14">
                                <a:pos x="T8" y="T9"/>
                              </a:cxn>
                            </a:cxnLst>
                            <a:rect l="T15" t="T16" r="T17" b="T18"/>
                            <a:pathLst>
                              <a:path w="9144" h="9295">
                                <a:moveTo>
                                  <a:pt x="0" y="0"/>
                                </a:moveTo>
                                <a:lnTo>
                                  <a:pt x="9144" y="0"/>
                                </a:lnTo>
                                <a:lnTo>
                                  <a:pt x="9144" y="9295"/>
                                </a:lnTo>
                                <a:lnTo>
                                  <a:pt x="0" y="9295"/>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310" name="Shape 5384"/>
                        <wps:cNvSpPr>
                          <a:spLocks/>
                        </wps:cNvSpPr>
                        <wps:spPr bwMode="auto">
                          <a:xfrm>
                            <a:off x="8502" y="6308"/>
                            <a:ext cx="162" cy="140"/>
                          </a:xfrm>
                          <a:custGeom>
                            <a:avLst/>
                            <a:gdLst>
                              <a:gd name="T0" fmla="*/ 40 w 16209"/>
                              <a:gd name="T1" fmla="*/ 0 h 13942"/>
                              <a:gd name="T2" fmla="*/ 162 w 16209"/>
                              <a:gd name="T3" fmla="*/ 47 h 13942"/>
                              <a:gd name="T4" fmla="*/ 122 w 16209"/>
                              <a:gd name="T5" fmla="*/ 140 h 13942"/>
                              <a:gd name="T6" fmla="*/ 0 w 16209"/>
                              <a:gd name="T7" fmla="*/ 93 h 13942"/>
                              <a:gd name="T8" fmla="*/ 40 w 16209"/>
                              <a:gd name="T9" fmla="*/ 0 h 13942"/>
                              <a:gd name="T10" fmla="*/ 0 60000 65536"/>
                              <a:gd name="T11" fmla="*/ 0 60000 65536"/>
                              <a:gd name="T12" fmla="*/ 0 60000 65536"/>
                              <a:gd name="T13" fmla="*/ 0 60000 65536"/>
                              <a:gd name="T14" fmla="*/ 0 60000 65536"/>
                              <a:gd name="T15" fmla="*/ 0 w 16209"/>
                              <a:gd name="T16" fmla="*/ 0 h 13942"/>
                              <a:gd name="T17" fmla="*/ 16209 w 16209"/>
                              <a:gd name="T18" fmla="*/ 13942 h 13942"/>
                            </a:gdLst>
                            <a:ahLst/>
                            <a:cxnLst>
                              <a:cxn ang="T10">
                                <a:pos x="T0" y="T1"/>
                              </a:cxn>
                              <a:cxn ang="T11">
                                <a:pos x="T2" y="T3"/>
                              </a:cxn>
                              <a:cxn ang="T12">
                                <a:pos x="T4" y="T5"/>
                              </a:cxn>
                              <a:cxn ang="T13">
                                <a:pos x="T6" y="T7"/>
                              </a:cxn>
                              <a:cxn ang="T14">
                                <a:pos x="T8" y="T9"/>
                              </a:cxn>
                            </a:cxnLst>
                            <a:rect l="T15" t="T16" r="T17" b="T18"/>
                            <a:pathLst>
                              <a:path w="16209" h="13942">
                                <a:moveTo>
                                  <a:pt x="4052" y="0"/>
                                </a:moveTo>
                                <a:lnTo>
                                  <a:pt x="16209" y="4647"/>
                                </a:lnTo>
                                <a:lnTo>
                                  <a:pt x="12157" y="13942"/>
                                </a:lnTo>
                                <a:lnTo>
                                  <a:pt x="0" y="9295"/>
                                </a:lnTo>
                                <a:lnTo>
                                  <a:pt x="4052"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311" name="Shape 5385"/>
                        <wps:cNvSpPr>
                          <a:spLocks/>
                        </wps:cNvSpPr>
                        <wps:spPr bwMode="auto">
                          <a:xfrm>
                            <a:off x="8623" y="6355"/>
                            <a:ext cx="447" cy="186"/>
                          </a:xfrm>
                          <a:custGeom>
                            <a:avLst/>
                            <a:gdLst>
                              <a:gd name="T0" fmla="*/ 0 w 44737"/>
                              <a:gd name="T1" fmla="*/ 0 h 18590"/>
                              <a:gd name="T2" fmla="*/ 447 w 44737"/>
                              <a:gd name="T3" fmla="*/ 93 h 18590"/>
                              <a:gd name="T4" fmla="*/ 447 w 44737"/>
                              <a:gd name="T5" fmla="*/ 186 h 18590"/>
                              <a:gd name="T6" fmla="*/ 0 w 44737"/>
                              <a:gd name="T7" fmla="*/ 93 h 18590"/>
                              <a:gd name="T8" fmla="*/ 0 w 44737"/>
                              <a:gd name="T9" fmla="*/ 0 h 18590"/>
                              <a:gd name="T10" fmla="*/ 0 60000 65536"/>
                              <a:gd name="T11" fmla="*/ 0 60000 65536"/>
                              <a:gd name="T12" fmla="*/ 0 60000 65536"/>
                              <a:gd name="T13" fmla="*/ 0 60000 65536"/>
                              <a:gd name="T14" fmla="*/ 0 60000 65536"/>
                              <a:gd name="T15" fmla="*/ 0 w 44737"/>
                              <a:gd name="T16" fmla="*/ 0 h 18590"/>
                              <a:gd name="T17" fmla="*/ 44737 w 44737"/>
                              <a:gd name="T18" fmla="*/ 18590 h 18590"/>
                            </a:gdLst>
                            <a:ahLst/>
                            <a:cxnLst>
                              <a:cxn ang="T10">
                                <a:pos x="T0" y="T1"/>
                              </a:cxn>
                              <a:cxn ang="T11">
                                <a:pos x="T2" y="T3"/>
                              </a:cxn>
                              <a:cxn ang="T12">
                                <a:pos x="T4" y="T5"/>
                              </a:cxn>
                              <a:cxn ang="T13">
                                <a:pos x="T6" y="T7"/>
                              </a:cxn>
                              <a:cxn ang="T14">
                                <a:pos x="T8" y="T9"/>
                              </a:cxn>
                            </a:cxnLst>
                            <a:rect l="T15" t="T16" r="T17" b="T18"/>
                            <a:pathLst>
                              <a:path w="44737" h="18590">
                                <a:moveTo>
                                  <a:pt x="0" y="0"/>
                                </a:moveTo>
                                <a:lnTo>
                                  <a:pt x="44737" y="9295"/>
                                </a:lnTo>
                                <a:lnTo>
                                  <a:pt x="44737" y="18590"/>
                                </a:lnTo>
                                <a:lnTo>
                                  <a:pt x="0" y="929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0" name="Shape 5386"/>
                        <wps:cNvSpPr>
                          <a:spLocks/>
                        </wps:cNvSpPr>
                        <wps:spPr bwMode="auto">
                          <a:xfrm>
                            <a:off x="9396" y="6541"/>
                            <a:ext cx="283" cy="141"/>
                          </a:xfrm>
                          <a:custGeom>
                            <a:avLst/>
                            <a:gdLst>
                              <a:gd name="T0" fmla="*/ 0 w 28366"/>
                              <a:gd name="T1" fmla="*/ 0 h 14128"/>
                              <a:gd name="T2" fmla="*/ 283 w 28366"/>
                              <a:gd name="T3" fmla="*/ 46 h 14128"/>
                              <a:gd name="T4" fmla="*/ 283 w 28366"/>
                              <a:gd name="T5" fmla="*/ 141 h 14128"/>
                              <a:gd name="T6" fmla="*/ 0 w 28366"/>
                              <a:gd name="T7" fmla="*/ 95 h 14128"/>
                              <a:gd name="T8" fmla="*/ 0 w 28366"/>
                              <a:gd name="T9" fmla="*/ 0 h 14128"/>
                              <a:gd name="T10" fmla="*/ 0 60000 65536"/>
                              <a:gd name="T11" fmla="*/ 0 60000 65536"/>
                              <a:gd name="T12" fmla="*/ 0 60000 65536"/>
                              <a:gd name="T13" fmla="*/ 0 60000 65536"/>
                              <a:gd name="T14" fmla="*/ 0 60000 65536"/>
                              <a:gd name="T15" fmla="*/ 0 w 28366"/>
                              <a:gd name="T16" fmla="*/ 0 h 14128"/>
                              <a:gd name="T17" fmla="*/ 28366 w 28366"/>
                              <a:gd name="T18" fmla="*/ 14128 h 14128"/>
                            </a:gdLst>
                            <a:ahLst/>
                            <a:cxnLst>
                              <a:cxn ang="T10">
                                <a:pos x="T0" y="T1"/>
                              </a:cxn>
                              <a:cxn ang="T11">
                                <a:pos x="T2" y="T3"/>
                              </a:cxn>
                              <a:cxn ang="T12">
                                <a:pos x="T4" y="T5"/>
                              </a:cxn>
                              <a:cxn ang="T13">
                                <a:pos x="T6" y="T7"/>
                              </a:cxn>
                              <a:cxn ang="T14">
                                <a:pos x="T8" y="T9"/>
                              </a:cxn>
                            </a:cxnLst>
                            <a:rect l="T15" t="T16" r="T17" b="T18"/>
                            <a:pathLst>
                              <a:path w="28366" h="14128">
                                <a:moveTo>
                                  <a:pt x="0" y="0"/>
                                </a:moveTo>
                                <a:lnTo>
                                  <a:pt x="28366" y="4647"/>
                                </a:lnTo>
                                <a:lnTo>
                                  <a:pt x="28366" y="14128"/>
                                </a:lnTo>
                                <a:lnTo>
                                  <a:pt x="0" y="9481"/>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1" name="Shape 5387"/>
                        <wps:cNvSpPr>
                          <a:spLocks/>
                        </wps:cNvSpPr>
                        <wps:spPr bwMode="auto">
                          <a:xfrm>
                            <a:off x="9679" y="6587"/>
                            <a:ext cx="286" cy="142"/>
                          </a:xfrm>
                          <a:custGeom>
                            <a:avLst/>
                            <a:gdLst>
                              <a:gd name="T0" fmla="*/ 0 w 28528"/>
                              <a:gd name="T1" fmla="*/ 0 h 14128"/>
                              <a:gd name="T2" fmla="*/ 286 w 28528"/>
                              <a:gd name="T3" fmla="*/ 49 h 14128"/>
                              <a:gd name="T4" fmla="*/ 286 w 28528"/>
                              <a:gd name="T5" fmla="*/ 142 h 14128"/>
                              <a:gd name="T6" fmla="*/ 0 w 28528"/>
                              <a:gd name="T7" fmla="*/ 95 h 14128"/>
                              <a:gd name="T8" fmla="*/ 0 w 28528"/>
                              <a:gd name="T9" fmla="*/ 0 h 14128"/>
                              <a:gd name="T10" fmla="*/ 0 60000 65536"/>
                              <a:gd name="T11" fmla="*/ 0 60000 65536"/>
                              <a:gd name="T12" fmla="*/ 0 60000 65536"/>
                              <a:gd name="T13" fmla="*/ 0 60000 65536"/>
                              <a:gd name="T14" fmla="*/ 0 60000 65536"/>
                              <a:gd name="T15" fmla="*/ 0 w 28528"/>
                              <a:gd name="T16" fmla="*/ 0 h 14128"/>
                              <a:gd name="T17" fmla="*/ 28528 w 28528"/>
                              <a:gd name="T18" fmla="*/ 14128 h 14128"/>
                            </a:gdLst>
                            <a:ahLst/>
                            <a:cxnLst>
                              <a:cxn ang="T10">
                                <a:pos x="T0" y="T1"/>
                              </a:cxn>
                              <a:cxn ang="T11">
                                <a:pos x="T2" y="T3"/>
                              </a:cxn>
                              <a:cxn ang="T12">
                                <a:pos x="T4" y="T5"/>
                              </a:cxn>
                              <a:cxn ang="T13">
                                <a:pos x="T6" y="T7"/>
                              </a:cxn>
                              <a:cxn ang="T14">
                                <a:pos x="T8" y="T9"/>
                              </a:cxn>
                            </a:cxnLst>
                            <a:rect l="T15" t="T16" r="T17" b="T18"/>
                            <a:pathLst>
                              <a:path w="28528" h="14128">
                                <a:moveTo>
                                  <a:pt x="0" y="0"/>
                                </a:moveTo>
                                <a:lnTo>
                                  <a:pt x="28528" y="4833"/>
                                </a:lnTo>
                                <a:lnTo>
                                  <a:pt x="28528" y="14128"/>
                                </a:lnTo>
                                <a:lnTo>
                                  <a:pt x="0" y="9481"/>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2" name="Shape 5388"/>
                        <wps:cNvSpPr>
                          <a:spLocks/>
                        </wps:cNvSpPr>
                        <wps:spPr bwMode="auto">
                          <a:xfrm>
                            <a:off x="10289" y="6682"/>
                            <a:ext cx="285" cy="140"/>
                          </a:xfrm>
                          <a:custGeom>
                            <a:avLst/>
                            <a:gdLst>
                              <a:gd name="T0" fmla="*/ 0 w 28474"/>
                              <a:gd name="T1" fmla="*/ 0 h 13942"/>
                              <a:gd name="T2" fmla="*/ 285 w 28474"/>
                              <a:gd name="T3" fmla="*/ 47 h 13942"/>
                              <a:gd name="T4" fmla="*/ 285 w 28474"/>
                              <a:gd name="T5" fmla="*/ 140 h 13942"/>
                              <a:gd name="T6" fmla="*/ 0 w 28474"/>
                              <a:gd name="T7" fmla="*/ 93 h 13942"/>
                              <a:gd name="T8" fmla="*/ 0 w 28474"/>
                              <a:gd name="T9" fmla="*/ 0 h 13942"/>
                              <a:gd name="T10" fmla="*/ 0 60000 65536"/>
                              <a:gd name="T11" fmla="*/ 0 60000 65536"/>
                              <a:gd name="T12" fmla="*/ 0 60000 65536"/>
                              <a:gd name="T13" fmla="*/ 0 60000 65536"/>
                              <a:gd name="T14" fmla="*/ 0 60000 65536"/>
                              <a:gd name="T15" fmla="*/ 0 w 28474"/>
                              <a:gd name="T16" fmla="*/ 0 h 13942"/>
                              <a:gd name="T17" fmla="*/ 28474 w 28474"/>
                              <a:gd name="T18" fmla="*/ 13942 h 13942"/>
                            </a:gdLst>
                            <a:ahLst/>
                            <a:cxnLst>
                              <a:cxn ang="T10">
                                <a:pos x="T0" y="T1"/>
                              </a:cxn>
                              <a:cxn ang="T11">
                                <a:pos x="T2" y="T3"/>
                              </a:cxn>
                              <a:cxn ang="T12">
                                <a:pos x="T4" y="T5"/>
                              </a:cxn>
                              <a:cxn ang="T13">
                                <a:pos x="T6" y="T7"/>
                              </a:cxn>
                              <a:cxn ang="T14">
                                <a:pos x="T8" y="T9"/>
                              </a:cxn>
                            </a:cxnLst>
                            <a:rect l="T15" t="T16" r="T17" b="T18"/>
                            <a:pathLst>
                              <a:path w="28474" h="13942">
                                <a:moveTo>
                                  <a:pt x="0" y="0"/>
                                </a:moveTo>
                                <a:lnTo>
                                  <a:pt x="28474" y="4647"/>
                                </a:lnTo>
                                <a:lnTo>
                                  <a:pt x="28474" y="13942"/>
                                </a:lnTo>
                                <a:lnTo>
                                  <a:pt x="0" y="929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3" name="Shape 5389"/>
                        <wps:cNvSpPr>
                          <a:spLocks/>
                        </wps:cNvSpPr>
                        <wps:spPr bwMode="auto">
                          <a:xfrm>
                            <a:off x="10574" y="6729"/>
                            <a:ext cx="283" cy="139"/>
                          </a:xfrm>
                          <a:custGeom>
                            <a:avLst/>
                            <a:gdLst>
                              <a:gd name="T0" fmla="*/ 0 w 28366"/>
                              <a:gd name="T1" fmla="*/ 0 h 13942"/>
                              <a:gd name="T2" fmla="*/ 283 w 28366"/>
                              <a:gd name="T3" fmla="*/ 46 h 13942"/>
                              <a:gd name="T4" fmla="*/ 283 w 28366"/>
                              <a:gd name="T5" fmla="*/ 139 h 13942"/>
                              <a:gd name="T6" fmla="*/ 0 w 28366"/>
                              <a:gd name="T7" fmla="*/ 93 h 13942"/>
                              <a:gd name="T8" fmla="*/ 0 w 28366"/>
                              <a:gd name="T9" fmla="*/ 0 h 13942"/>
                              <a:gd name="T10" fmla="*/ 0 60000 65536"/>
                              <a:gd name="T11" fmla="*/ 0 60000 65536"/>
                              <a:gd name="T12" fmla="*/ 0 60000 65536"/>
                              <a:gd name="T13" fmla="*/ 0 60000 65536"/>
                              <a:gd name="T14" fmla="*/ 0 60000 65536"/>
                              <a:gd name="T15" fmla="*/ 0 w 28366"/>
                              <a:gd name="T16" fmla="*/ 0 h 13942"/>
                              <a:gd name="T17" fmla="*/ 28366 w 28366"/>
                              <a:gd name="T18" fmla="*/ 13942 h 13942"/>
                            </a:gdLst>
                            <a:ahLst/>
                            <a:cxnLst>
                              <a:cxn ang="T10">
                                <a:pos x="T0" y="T1"/>
                              </a:cxn>
                              <a:cxn ang="T11">
                                <a:pos x="T2" y="T3"/>
                              </a:cxn>
                              <a:cxn ang="T12">
                                <a:pos x="T4" y="T5"/>
                              </a:cxn>
                              <a:cxn ang="T13">
                                <a:pos x="T6" y="T7"/>
                              </a:cxn>
                              <a:cxn ang="T14">
                                <a:pos x="T8" y="T9"/>
                              </a:cxn>
                            </a:cxnLst>
                            <a:rect l="T15" t="T16" r="T17" b="T18"/>
                            <a:pathLst>
                              <a:path w="28366" h="13942">
                                <a:moveTo>
                                  <a:pt x="0" y="0"/>
                                </a:moveTo>
                                <a:lnTo>
                                  <a:pt x="28366" y="4647"/>
                                </a:lnTo>
                                <a:lnTo>
                                  <a:pt x="28366" y="13942"/>
                                </a:lnTo>
                                <a:lnTo>
                                  <a:pt x="0" y="929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4" name="Shape 5390"/>
                        <wps:cNvSpPr>
                          <a:spLocks/>
                        </wps:cNvSpPr>
                        <wps:spPr bwMode="auto">
                          <a:xfrm>
                            <a:off x="10857" y="6775"/>
                            <a:ext cx="245" cy="93"/>
                          </a:xfrm>
                          <a:custGeom>
                            <a:avLst/>
                            <a:gdLst>
                              <a:gd name="T0" fmla="*/ 0 w 24449"/>
                              <a:gd name="T1" fmla="*/ 0 h 9295"/>
                              <a:gd name="T2" fmla="*/ 245 w 24449"/>
                              <a:gd name="T3" fmla="*/ 0 h 9295"/>
                              <a:gd name="T4" fmla="*/ 245 w 24449"/>
                              <a:gd name="T5" fmla="*/ 93 h 9295"/>
                              <a:gd name="T6" fmla="*/ 0 w 24449"/>
                              <a:gd name="T7" fmla="*/ 93 h 9295"/>
                              <a:gd name="T8" fmla="*/ 0 w 24449"/>
                              <a:gd name="T9" fmla="*/ 0 h 9295"/>
                              <a:gd name="T10" fmla="*/ 0 60000 65536"/>
                              <a:gd name="T11" fmla="*/ 0 60000 65536"/>
                              <a:gd name="T12" fmla="*/ 0 60000 65536"/>
                              <a:gd name="T13" fmla="*/ 0 60000 65536"/>
                              <a:gd name="T14" fmla="*/ 0 60000 65536"/>
                              <a:gd name="T15" fmla="*/ 0 w 24449"/>
                              <a:gd name="T16" fmla="*/ 0 h 9295"/>
                              <a:gd name="T17" fmla="*/ 24449 w 24449"/>
                              <a:gd name="T18" fmla="*/ 9295 h 9295"/>
                            </a:gdLst>
                            <a:ahLst/>
                            <a:cxnLst>
                              <a:cxn ang="T10">
                                <a:pos x="T0" y="T1"/>
                              </a:cxn>
                              <a:cxn ang="T11">
                                <a:pos x="T2" y="T3"/>
                              </a:cxn>
                              <a:cxn ang="T12">
                                <a:pos x="T4" y="T5"/>
                              </a:cxn>
                              <a:cxn ang="T13">
                                <a:pos x="T6" y="T7"/>
                              </a:cxn>
                              <a:cxn ang="T14">
                                <a:pos x="T8" y="T9"/>
                              </a:cxn>
                            </a:cxnLst>
                            <a:rect l="T15" t="T16" r="T17" b="T18"/>
                            <a:pathLst>
                              <a:path w="24449" h="9295">
                                <a:moveTo>
                                  <a:pt x="0" y="0"/>
                                </a:moveTo>
                                <a:lnTo>
                                  <a:pt x="24449" y="0"/>
                                </a:lnTo>
                                <a:lnTo>
                                  <a:pt x="24449" y="9295"/>
                                </a:lnTo>
                                <a:lnTo>
                                  <a:pt x="0" y="9295"/>
                                </a:lnTo>
                                <a:lnTo>
                                  <a:pt x="0"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5" name="Shape 35158"/>
                        <wps:cNvSpPr>
                          <a:spLocks/>
                        </wps:cNvSpPr>
                        <wps:spPr bwMode="auto">
                          <a:xfrm>
                            <a:off x="11102" y="6775"/>
                            <a:ext cx="91" cy="93"/>
                          </a:xfrm>
                          <a:custGeom>
                            <a:avLst/>
                            <a:gdLst>
                              <a:gd name="T0" fmla="*/ 0 w 9144"/>
                              <a:gd name="T1" fmla="*/ 0 h 9295"/>
                              <a:gd name="T2" fmla="*/ 91 w 9144"/>
                              <a:gd name="T3" fmla="*/ 0 h 9295"/>
                              <a:gd name="T4" fmla="*/ 91 w 9144"/>
                              <a:gd name="T5" fmla="*/ 93 h 9295"/>
                              <a:gd name="T6" fmla="*/ 0 w 9144"/>
                              <a:gd name="T7" fmla="*/ 93 h 9295"/>
                              <a:gd name="T8" fmla="*/ 0 w 9144"/>
                              <a:gd name="T9" fmla="*/ 0 h 9295"/>
                              <a:gd name="T10" fmla="*/ 0 60000 65536"/>
                              <a:gd name="T11" fmla="*/ 0 60000 65536"/>
                              <a:gd name="T12" fmla="*/ 0 60000 65536"/>
                              <a:gd name="T13" fmla="*/ 0 60000 65536"/>
                              <a:gd name="T14" fmla="*/ 0 60000 65536"/>
                              <a:gd name="T15" fmla="*/ 0 w 9144"/>
                              <a:gd name="T16" fmla="*/ 0 h 9295"/>
                              <a:gd name="T17" fmla="*/ 9144 w 9144"/>
                              <a:gd name="T18" fmla="*/ 9295 h 9295"/>
                            </a:gdLst>
                            <a:ahLst/>
                            <a:cxnLst>
                              <a:cxn ang="T10">
                                <a:pos x="T0" y="T1"/>
                              </a:cxn>
                              <a:cxn ang="T11">
                                <a:pos x="T2" y="T3"/>
                              </a:cxn>
                              <a:cxn ang="T12">
                                <a:pos x="T4" y="T5"/>
                              </a:cxn>
                              <a:cxn ang="T13">
                                <a:pos x="T6" y="T7"/>
                              </a:cxn>
                              <a:cxn ang="T14">
                                <a:pos x="T8" y="T9"/>
                              </a:cxn>
                            </a:cxnLst>
                            <a:rect l="T15" t="T16" r="T17" b="T18"/>
                            <a:pathLst>
                              <a:path w="9144" h="9295">
                                <a:moveTo>
                                  <a:pt x="0" y="0"/>
                                </a:moveTo>
                                <a:lnTo>
                                  <a:pt x="9144" y="0"/>
                                </a:lnTo>
                                <a:lnTo>
                                  <a:pt x="9144" y="9295"/>
                                </a:lnTo>
                                <a:lnTo>
                                  <a:pt x="0" y="9295"/>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6" name="Shape 35159"/>
                        <wps:cNvSpPr>
                          <a:spLocks/>
                        </wps:cNvSpPr>
                        <wps:spPr bwMode="auto">
                          <a:xfrm>
                            <a:off x="11467" y="6822"/>
                            <a:ext cx="91" cy="92"/>
                          </a:xfrm>
                          <a:custGeom>
                            <a:avLst/>
                            <a:gdLst>
                              <a:gd name="T0" fmla="*/ 0 w 9144"/>
                              <a:gd name="T1" fmla="*/ 0 h 9295"/>
                              <a:gd name="T2" fmla="*/ 91 w 9144"/>
                              <a:gd name="T3" fmla="*/ 0 h 9295"/>
                              <a:gd name="T4" fmla="*/ 91 w 9144"/>
                              <a:gd name="T5" fmla="*/ 92 h 9295"/>
                              <a:gd name="T6" fmla="*/ 0 w 9144"/>
                              <a:gd name="T7" fmla="*/ 92 h 9295"/>
                              <a:gd name="T8" fmla="*/ 0 w 9144"/>
                              <a:gd name="T9" fmla="*/ 0 h 9295"/>
                              <a:gd name="T10" fmla="*/ 0 60000 65536"/>
                              <a:gd name="T11" fmla="*/ 0 60000 65536"/>
                              <a:gd name="T12" fmla="*/ 0 60000 65536"/>
                              <a:gd name="T13" fmla="*/ 0 60000 65536"/>
                              <a:gd name="T14" fmla="*/ 0 60000 65536"/>
                              <a:gd name="T15" fmla="*/ 0 w 9144"/>
                              <a:gd name="T16" fmla="*/ 0 h 9295"/>
                              <a:gd name="T17" fmla="*/ 9144 w 9144"/>
                              <a:gd name="T18" fmla="*/ 9295 h 9295"/>
                            </a:gdLst>
                            <a:ahLst/>
                            <a:cxnLst>
                              <a:cxn ang="T10">
                                <a:pos x="T0" y="T1"/>
                              </a:cxn>
                              <a:cxn ang="T11">
                                <a:pos x="T2" y="T3"/>
                              </a:cxn>
                              <a:cxn ang="T12">
                                <a:pos x="T4" y="T5"/>
                              </a:cxn>
                              <a:cxn ang="T13">
                                <a:pos x="T6" y="T7"/>
                              </a:cxn>
                              <a:cxn ang="T14">
                                <a:pos x="T8" y="T9"/>
                              </a:cxn>
                            </a:cxnLst>
                            <a:rect l="T15" t="T16" r="T17" b="T18"/>
                            <a:pathLst>
                              <a:path w="9144" h="9295">
                                <a:moveTo>
                                  <a:pt x="0" y="0"/>
                                </a:moveTo>
                                <a:lnTo>
                                  <a:pt x="9144" y="0"/>
                                </a:lnTo>
                                <a:lnTo>
                                  <a:pt x="9144" y="9295"/>
                                </a:lnTo>
                                <a:lnTo>
                                  <a:pt x="0" y="9295"/>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7" name="Shape 5393"/>
                        <wps:cNvSpPr>
                          <a:spLocks/>
                        </wps:cNvSpPr>
                        <wps:spPr bwMode="auto">
                          <a:xfrm>
                            <a:off x="11548" y="6775"/>
                            <a:ext cx="203" cy="139"/>
                          </a:xfrm>
                          <a:custGeom>
                            <a:avLst/>
                            <a:gdLst>
                              <a:gd name="T0" fmla="*/ 203 w 20369"/>
                              <a:gd name="T1" fmla="*/ 0 h 13942"/>
                              <a:gd name="T2" fmla="*/ 203 w 20369"/>
                              <a:gd name="T3" fmla="*/ 93 h 13942"/>
                              <a:gd name="T4" fmla="*/ 0 w 20369"/>
                              <a:gd name="T5" fmla="*/ 139 h 13942"/>
                              <a:gd name="T6" fmla="*/ 0 w 20369"/>
                              <a:gd name="T7" fmla="*/ 46 h 13942"/>
                              <a:gd name="T8" fmla="*/ 203 w 20369"/>
                              <a:gd name="T9" fmla="*/ 0 h 13942"/>
                              <a:gd name="T10" fmla="*/ 0 60000 65536"/>
                              <a:gd name="T11" fmla="*/ 0 60000 65536"/>
                              <a:gd name="T12" fmla="*/ 0 60000 65536"/>
                              <a:gd name="T13" fmla="*/ 0 60000 65536"/>
                              <a:gd name="T14" fmla="*/ 0 60000 65536"/>
                              <a:gd name="T15" fmla="*/ 0 w 20369"/>
                              <a:gd name="T16" fmla="*/ 0 h 13942"/>
                              <a:gd name="T17" fmla="*/ 20369 w 20369"/>
                              <a:gd name="T18" fmla="*/ 13942 h 13942"/>
                            </a:gdLst>
                            <a:ahLst/>
                            <a:cxnLst>
                              <a:cxn ang="T10">
                                <a:pos x="T0" y="T1"/>
                              </a:cxn>
                              <a:cxn ang="T11">
                                <a:pos x="T2" y="T3"/>
                              </a:cxn>
                              <a:cxn ang="T12">
                                <a:pos x="T4" y="T5"/>
                              </a:cxn>
                              <a:cxn ang="T13">
                                <a:pos x="T6" y="T7"/>
                              </a:cxn>
                              <a:cxn ang="T14">
                                <a:pos x="T8" y="T9"/>
                              </a:cxn>
                            </a:cxnLst>
                            <a:rect l="T15" t="T16" r="T17" b="T18"/>
                            <a:pathLst>
                              <a:path w="20369" h="13942">
                                <a:moveTo>
                                  <a:pt x="20369" y="0"/>
                                </a:moveTo>
                                <a:lnTo>
                                  <a:pt x="20369" y="9295"/>
                                </a:lnTo>
                                <a:lnTo>
                                  <a:pt x="0" y="13942"/>
                                </a:lnTo>
                                <a:lnTo>
                                  <a:pt x="0" y="4647"/>
                                </a:lnTo>
                                <a:lnTo>
                                  <a:pt x="20369"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8" name="Shape 5394"/>
                        <wps:cNvSpPr>
                          <a:spLocks/>
                        </wps:cNvSpPr>
                        <wps:spPr bwMode="auto">
                          <a:xfrm>
                            <a:off x="11751" y="6729"/>
                            <a:ext cx="203" cy="139"/>
                          </a:xfrm>
                          <a:custGeom>
                            <a:avLst/>
                            <a:gdLst>
                              <a:gd name="T0" fmla="*/ 203 w 20262"/>
                              <a:gd name="T1" fmla="*/ 0 h 13942"/>
                              <a:gd name="T2" fmla="*/ 203 w 20262"/>
                              <a:gd name="T3" fmla="*/ 93 h 13942"/>
                              <a:gd name="T4" fmla="*/ 0 w 20262"/>
                              <a:gd name="T5" fmla="*/ 139 h 13942"/>
                              <a:gd name="T6" fmla="*/ 0 w 20262"/>
                              <a:gd name="T7" fmla="*/ 46 h 13942"/>
                              <a:gd name="T8" fmla="*/ 203 w 20262"/>
                              <a:gd name="T9" fmla="*/ 0 h 13942"/>
                              <a:gd name="T10" fmla="*/ 0 60000 65536"/>
                              <a:gd name="T11" fmla="*/ 0 60000 65536"/>
                              <a:gd name="T12" fmla="*/ 0 60000 65536"/>
                              <a:gd name="T13" fmla="*/ 0 60000 65536"/>
                              <a:gd name="T14" fmla="*/ 0 60000 65536"/>
                              <a:gd name="T15" fmla="*/ 0 w 20262"/>
                              <a:gd name="T16" fmla="*/ 0 h 13942"/>
                              <a:gd name="T17" fmla="*/ 20262 w 20262"/>
                              <a:gd name="T18" fmla="*/ 13942 h 13942"/>
                            </a:gdLst>
                            <a:ahLst/>
                            <a:cxnLst>
                              <a:cxn ang="T10">
                                <a:pos x="T0" y="T1"/>
                              </a:cxn>
                              <a:cxn ang="T11">
                                <a:pos x="T2" y="T3"/>
                              </a:cxn>
                              <a:cxn ang="T12">
                                <a:pos x="T4" y="T5"/>
                              </a:cxn>
                              <a:cxn ang="T13">
                                <a:pos x="T6" y="T7"/>
                              </a:cxn>
                              <a:cxn ang="T14">
                                <a:pos x="T8" y="T9"/>
                              </a:cxn>
                            </a:cxnLst>
                            <a:rect l="T15" t="T16" r="T17" b="T18"/>
                            <a:pathLst>
                              <a:path w="20262" h="13942">
                                <a:moveTo>
                                  <a:pt x="20262" y="0"/>
                                </a:moveTo>
                                <a:lnTo>
                                  <a:pt x="20262" y="9295"/>
                                </a:lnTo>
                                <a:lnTo>
                                  <a:pt x="0" y="13942"/>
                                </a:lnTo>
                                <a:lnTo>
                                  <a:pt x="0" y="4647"/>
                                </a:lnTo>
                                <a:lnTo>
                                  <a:pt x="20262"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9" name="Shape 35160"/>
                        <wps:cNvSpPr>
                          <a:spLocks/>
                        </wps:cNvSpPr>
                        <wps:spPr bwMode="auto">
                          <a:xfrm>
                            <a:off x="11954" y="6729"/>
                            <a:ext cx="92" cy="93"/>
                          </a:xfrm>
                          <a:custGeom>
                            <a:avLst/>
                            <a:gdLst>
                              <a:gd name="T0" fmla="*/ 0 w 9144"/>
                              <a:gd name="T1" fmla="*/ 0 h 9295"/>
                              <a:gd name="T2" fmla="*/ 92 w 9144"/>
                              <a:gd name="T3" fmla="*/ 0 h 9295"/>
                              <a:gd name="T4" fmla="*/ 92 w 9144"/>
                              <a:gd name="T5" fmla="*/ 93 h 9295"/>
                              <a:gd name="T6" fmla="*/ 0 w 9144"/>
                              <a:gd name="T7" fmla="*/ 93 h 9295"/>
                              <a:gd name="T8" fmla="*/ 0 w 9144"/>
                              <a:gd name="T9" fmla="*/ 0 h 9295"/>
                              <a:gd name="T10" fmla="*/ 0 60000 65536"/>
                              <a:gd name="T11" fmla="*/ 0 60000 65536"/>
                              <a:gd name="T12" fmla="*/ 0 60000 65536"/>
                              <a:gd name="T13" fmla="*/ 0 60000 65536"/>
                              <a:gd name="T14" fmla="*/ 0 60000 65536"/>
                              <a:gd name="T15" fmla="*/ 0 w 9144"/>
                              <a:gd name="T16" fmla="*/ 0 h 9295"/>
                              <a:gd name="T17" fmla="*/ 9144 w 9144"/>
                              <a:gd name="T18" fmla="*/ 9295 h 9295"/>
                            </a:gdLst>
                            <a:ahLst/>
                            <a:cxnLst>
                              <a:cxn ang="T10">
                                <a:pos x="T0" y="T1"/>
                              </a:cxn>
                              <a:cxn ang="T11">
                                <a:pos x="T2" y="T3"/>
                              </a:cxn>
                              <a:cxn ang="T12">
                                <a:pos x="T4" y="T5"/>
                              </a:cxn>
                              <a:cxn ang="T13">
                                <a:pos x="T6" y="T7"/>
                              </a:cxn>
                              <a:cxn ang="T14">
                                <a:pos x="T8" y="T9"/>
                              </a:cxn>
                            </a:cxnLst>
                            <a:rect l="T15" t="T16" r="T17" b="T18"/>
                            <a:pathLst>
                              <a:path w="9144" h="9295">
                                <a:moveTo>
                                  <a:pt x="0" y="0"/>
                                </a:moveTo>
                                <a:lnTo>
                                  <a:pt x="9144" y="0"/>
                                </a:lnTo>
                                <a:lnTo>
                                  <a:pt x="9144" y="9295"/>
                                </a:lnTo>
                                <a:lnTo>
                                  <a:pt x="0" y="9295"/>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0" name="Shape 5396"/>
                        <wps:cNvSpPr>
                          <a:spLocks/>
                        </wps:cNvSpPr>
                        <wps:spPr bwMode="auto">
                          <a:xfrm>
                            <a:off x="12361" y="6587"/>
                            <a:ext cx="203" cy="142"/>
                          </a:xfrm>
                          <a:custGeom>
                            <a:avLst/>
                            <a:gdLst>
                              <a:gd name="T0" fmla="*/ 203 w 20261"/>
                              <a:gd name="T1" fmla="*/ 0 h 14128"/>
                              <a:gd name="T2" fmla="*/ 203 w 20261"/>
                              <a:gd name="T3" fmla="*/ 95 h 14128"/>
                              <a:gd name="T4" fmla="*/ 0 w 20261"/>
                              <a:gd name="T5" fmla="*/ 142 h 14128"/>
                              <a:gd name="T6" fmla="*/ 0 w 20261"/>
                              <a:gd name="T7" fmla="*/ 49 h 14128"/>
                              <a:gd name="T8" fmla="*/ 203 w 20261"/>
                              <a:gd name="T9" fmla="*/ 0 h 14128"/>
                              <a:gd name="T10" fmla="*/ 0 60000 65536"/>
                              <a:gd name="T11" fmla="*/ 0 60000 65536"/>
                              <a:gd name="T12" fmla="*/ 0 60000 65536"/>
                              <a:gd name="T13" fmla="*/ 0 60000 65536"/>
                              <a:gd name="T14" fmla="*/ 0 60000 65536"/>
                              <a:gd name="T15" fmla="*/ 0 w 20261"/>
                              <a:gd name="T16" fmla="*/ 0 h 14128"/>
                              <a:gd name="T17" fmla="*/ 20261 w 20261"/>
                              <a:gd name="T18" fmla="*/ 14128 h 14128"/>
                            </a:gdLst>
                            <a:ahLst/>
                            <a:cxnLst>
                              <a:cxn ang="T10">
                                <a:pos x="T0" y="T1"/>
                              </a:cxn>
                              <a:cxn ang="T11">
                                <a:pos x="T2" y="T3"/>
                              </a:cxn>
                              <a:cxn ang="T12">
                                <a:pos x="T4" y="T5"/>
                              </a:cxn>
                              <a:cxn ang="T13">
                                <a:pos x="T6" y="T7"/>
                              </a:cxn>
                              <a:cxn ang="T14">
                                <a:pos x="T8" y="T9"/>
                              </a:cxn>
                            </a:cxnLst>
                            <a:rect l="T15" t="T16" r="T17" b="T18"/>
                            <a:pathLst>
                              <a:path w="20261" h="14128">
                                <a:moveTo>
                                  <a:pt x="20261" y="0"/>
                                </a:moveTo>
                                <a:lnTo>
                                  <a:pt x="20261" y="9481"/>
                                </a:lnTo>
                                <a:lnTo>
                                  <a:pt x="0" y="14128"/>
                                </a:lnTo>
                                <a:lnTo>
                                  <a:pt x="0" y="4833"/>
                                </a:lnTo>
                                <a:lnTo>
                                  <a:pt x="20261"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1" name="Shape 5397"/>
                        <wps:cNvSpPr>
                          <a:spLocks/>
                        </wps:cNvSpPr>
                        <wps:spPr bwMode="auto">
                          <a:xfrm>
                            <a:off x="12523" y="6448"/>
                            <a:ext cx="487" cy="234"/>
                          </a:xfrm>
                          <a:custGeom>
                            <a:avLst/>
                            <a:gdLst>
                              <a:gd name="T0" fmla="*/ 447 w 48735"/>
                              <a:gd name="T1" fmla="*/ 0 h 23423"/>
                              <a:gd name="T2" fmla="*/ 487 w 48735"/>
                              <a:gd name="T3" fmla="*/ 93 h 23423"/>
                              <a:gd name="T4" fmla="*/ 40 w 48735"/>
                              <a:gd name="T5" fmla="*/ 234 h 23423"/>
                              <a:gd name="T6" fmla="*/ 0 w 48735"/>
                              <a:gd name="T7" fmla="*/ 139 h 23423"/>
                              <a:gd name="T8" fmla="*/ 447 w 48735"/>
                              <a:gd name="T9" fmla="*/ 0 h 23423"/>
                              <a:gd name="T10" fmla="*/ 0 60000 65536"/>
                              <a:gd name="T11" fmla="*/ 0 60000 65536"/>
                              <a:gd name="T12" fmla="*/ 0 60000 65536"/>
                              <a:gd name="T13" fmla="*/ 0 60000 65536"/>
                              <a:gd name="T14" fmla="*/ 0 60000 65536"/>
                              <a:gd name="T15" fmla="*/ 0 w 48735"/>
                              <a:gd name="T16" fmla="*/ 0 h 23423"/>
                              <a:gd name="T17" fmla="*/ 48735 w 48735"/>
                              <a:gd name="T18" fmla="*/ 23423 h 23423"/>
                            </a:gdLst>
                            <a:ahLst/>
                            <a:cxnLst>
                              <a:cxn ang="T10">
                                <a:pos x="T0" y="T1"/>
                              </a:cxn>
                              <a:cxn ang="T11">
                                <a:pos x="T2" y="T3"/>
                              </a:cxn>
                              <a:cxn ang="T12">
                                <a:pos x="T4" y="T5"/>
                              </a:cxn>
                              <a:cxn ang="T13">
                                <a:pos x="T6" y="T7"/>
                              </a:cxn>
                              <a:cxn ang="T14">
                                <a:pos x="T8" y="T9"/>
                              </a:cxn>
                            </a:cxnLst>
                            <a:rect l="T15" t="T16" r="T17" b="T18"/>
                            <a:pathLst>
                              <a:path w="48735" h="23423">
                                <a:moveTo>
                                  <a:pt x="44683" y="0"/>
                                </a:moveTo>
                                <a:lnTo>
                                  <a:pt x="48735" y="9295"/>
                                </a:lnTo>
                                <a:lnTo>
                                  <a:pt x="4052" y="23423"/>
                                </a:lnTo>
                                <a:lnTo>
                                  <a:pt x="0" y="13942"/>
                                </a:lnTo>
                                <a:lnTo>
                                  <a:pt x="44683"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2" name="Shape 5398"/>
                        <wps:cNvSpPr>
                          <a:spLocks/>
                        </wps:cNvSpPr>
                        <wps:spPr bwMode="auto">
                          <a:xfrm>
                            <a:off x="12970" y="6401"/>
                            <a:ext cx="162" cy="140"/>
                          </a:xfrm>
                          <a:custGeom>
                            <a:avLst/>
                            <a:gdLst>
                              <a:gd name="T0" fmla="*/ 122 w 16209"/>
                              <a:gd name="T1" fmla="*/ 0 h 13942"/>
                              <a:gd name="T2" fmla="*/ 162 w 16209"/>
                              <a:gd name="T3" fmla="*/ 93 h 13942"/>
                              <a:gd name="T4" fmla="*/ 40 w 16209"/>
                              <a:gd name="T5" fmla="*/ 140 h 13942"/>
                              <a:gd name="T6" fmla="*/ 0 w 16209"/>
                              <a:gd name="T7" fmla="*/ 47 h 13942"/>
                              <a:gd name="T8" fmla="*/ 122 w 16209"/>
                              <a:gd name="T9" fmla="*/ 0 h 13942"/>
                              <a:gd name="T10" fmla="*/ 0 60000 65536"/>
                              <a:gd name="T11" fmla="*/ 0 60000 65536"/>
                              <a:gd name="T12" fmla="*/ 0 60000 65536"/>
                              <a:gd name="T13" fmla="*/ 0 60000 65536"/>
                              <a:gd name="T14" fmla="*/ 0 60000 65536"/>
                              <a:gd name="T15" fmla="*/ 0 w 16209"/>
                              <a:gd name="T16" fmla="*/ 0 h 13942"/>
                              <a:gd name="T17" fmla="*/ 16209 w 16209"/>
                              <a:gd name="T18" fmla="*/ 13942 h 13942"/>
                            </a:gdLst>
                            <a:ahLst/>
                            <a:cxnLst>
                              <a:cxn ang="T10">
                                <a:pos x="T0" y="T1"/>
                              </a:cxn>
                              <a:cxn ang="T11">
                                <a:pos x="T2" y="T3"/>
                              </a:cxn>
                              <a:cxn ang="T12">
                                <a:pos x="T4" y="T5"/>
                              </a:cxn>
                              <a:cxn ang="T13">
                                <a:pos x="T6" y="T7"/>
                              </a:cxn>
                              <a:cxn ang="T14">
                                <a:pos x="T8" y="T9"/>
                              </a:cxn>
                            </a:cxnLst>
                            <a:rect l="T15" t="T16" r="T17" b="T18"/>
                            <a:pathLst>
                              <a:path w="16209" h="13942">
                                <a:moveTo>
                                  <a:pt x="12157" y="0"/>
                                </a:moveTo>
                                <a:lnTo>
                                  <a:pt x="16209" y="9295"/>
                                </a:lnTo>
                                <a:lnTo>
                                  <a:pt x="4052" y="13942"/>
                                </a:lnTo>
                                <a:lnTo>
                                  <a:pt x="0" y="4647"/>
                                </a:lnTo>
                                <a:lnTo>
                                  <a:pt x="12157"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3" name="Shape 35161"/>
                        <wps:cNvSpPr>
                          <a:spLocks/>
                        </wps:cNvSpPr>
                        <wps:spPr bwMode="auto">
                          <a:xfrm>
                            <a:off x="13456" y="6262"/>
                            <a:ext cx="92" cy="93"/>
                          </a:xfrm>
                          <a:custGeom>
                            <a:avLst/>
                            <a:gdLst>
                              <a:gd name="T0" fmla="*/ 0 w 9144"/>
                              <a:gd name="T1" fmla="*/ 0 h 9295"/>
                              <a:gd name="T2" fmla="*/ 92 w 9144"/>
                              <a:gd name="T3" fmla="*/ 0 h 9295"/>
                              <a:gd name="T4" fmla="*/ 92 w 9144"/>
                              <a:gd name="T5" fmla="*/ 93 h 9295"/>
                              <a:gd name="T6" fmla="*/ 0 w 9144"/>
                              <a:gd name="T7" fmla="*/ 93 h 9295"/>
                              <a:gd name="T8" fmla="*/ 0 w 9144"/>
                              <a:gd name="T9" fmla="*/ 0 h 9295"/>
                              <a:gd name="T10" fmla="*/ 0 60000 65536"/>
                              <a:gd name="T11" fmla="*/ 0 60000 65536"/>
                              <a:gd name="T12" fmla="*/ 0 60000 65536"/>
                              <a:gd name="T13" fmla="*/ 0 60000 65536"/>
                              <a:gd name="T14" fmla="*/ 0 60000 65536"/>
                              <a:gd name="T15" fmla="*/ 0 w 9144"/>
                              <a:gd name="T16" fmla="*/ 0 h 9295"/>
                              <a:gd name="T17" fmla="*/ 9144 w 9144"/>
                              <a:gd name="T18" fmla="*/ 9295 h 9295"/>
                            </a:gdLst>
                            <a:ahLst/>
                            <a:cxnLst>
                              <a:cxn ang="T10">
                                <a:pos x="T0" y="T1"/>
                              </a:cxn>
                              <a:cxn ang="T11">
                                <a:pos x="T2" y="T3"/>
                              </a:cxn>
                              <a:cxn ang="T12">
                                <a:pos x="T4" y="T5"/>
                              </a:cxn>
                              <a:cxn ang="T13">
                                <a:pos x="T6" y="T7"/>
                              </a:cxn>
                              <a:cxn ang="T14">
                                <a:pos x="T8" y="T9"/>
                              </a:cxn>
                            </a:cxnLst>
                            <a:rect l="T15" t="T16" r="T17" b="T18"/>
                            <a:pathLst>
                              <a:path w="9144" h="9295">
                                <a:moveTo>
                                  <a:pt x="0" y="0"/>
                                </a:moveTo>
                                <a:lnTo>
                                  <a:pt x="9144" y="0"/>
                                </a:lnTo>
                                <a:lnTo>
                                  <a:pt x="9144" y="9295"/>
                                </a:lnTo>
                                <a:lnTo>
                                  <a:pt x="0" y="9295"/>
                                </a:lnTo>
                                <a:lnTo>
                                  <a:pt x="0" y="0"/>
                                </a:lnTo>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4" name="Shape 5400"/>
                        <wps:cNvSpPr>
                          <a:spLocks/>
                        </wps:cNvSpPr>
                        <wps:spPr bwMode="auto">
                          <a:xfrm>
                            <a:off x="13456" y="6028"/>
                            <a:ext cx="569" cy="327"/>
                          </a:xfrm>
                          <a:custGeom>
                            <a:avLst/>
                            <a:gdLst>
                              <a:gd name="T0" fmla="*/ 528 w 56893"/>
                              <a:gd name="T1" fmla="*/ 0 h 32656"/>
                              <a:gd name="T2" fmla="*/ 569 w 56893"/>
                              <a:gd name="T3" fmla="*/ 93 h 32656"/>
                              <a:gd name="T4" fmla="*/ 42 w 56893"/>
                              <a:gd name="T5" fmla="*/ 327 h 32656"/>
                              <a:gd name="T6" fmla="*/ 0 w 56893"/>
                              <a:gd name="T7" fmla="*/ 234 h 32656"/>
                              <a:gd name="T8" fmla="*/ 528 w 56893"/>
                              <a:gd name="T9" fmla="*/ 0 h 32656"/>
                              <a:gd name="T10" fmla="*/ 0 60000 65536"/>
                              <a:gd name="T11" fmla="*/ 0 60000 65536"/>
                              <a:gd name="T12" fmla="*/ 0 60000 65536"/>
                              <a:gd name="T13" fmla="*/ 0 60000 65536"/>
                              <a:gd name="T14" fmla="*/ 0 60000 65536"/>
                              <a:gd name="T15" fmla="*/ 0 w 56893"/>
                              <a:gd name="T16" fmla="*/ 0 h 32656"/>
                              <a:gd name="T17" fmla="*/ 56893 w 56893"/>
                              <a:gd name="T18" fmla="*/ 32656 h 32656"/>
                            </a:gdLst>
                            <a:ahLst/>
                            <a:cxnLst>
                              <a:cxn ang="T10">
                                <a:pos x="T0" y="T1"/>
                              </a:cxn>
                              <a:cxn ang="T11">
                                <a:pos x="T2" y="T3"/>
                              </a:cxn>
                              <a:cxn ang="T12">
                                <a:pos x="T4" y="T5"/>
                              </a:cxn>
                              <a:cxn ang="T13">
                                <a:pos x="T6" y="T7"/>
                              </a:cxn>
                              <a:cxn ang="T14">
                                <a:pos x="T8" y="T9"/>
                              </a:cxn>
                            </a:cxnLst>
                            <a:rect l="T15" t="T16" r="T17" b="T18"/>
                            <a:pathLst>
                              <a:path w="56893" h="32656">
                                <a:moveTo>
                                  <a:pt x="52841" y="0"/>
                                </a:moveTo>
                                <a:lnTo>
                                  <a:pt x="56893" y="9295"/>
                                </a:lnTo>
                                <a:lnTo>
                                  <a:pt x="4214" y="32656"/>
                                </a:lnTo>
                                <a:lnTo>
                                  <a:pt x="0" y="23361"/>
                                </a:lnTo>
                                <a:lnTo>
                                  <a:pt x="52841"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5" name="Shape 5401"/>
                        <wps:cNvSpPr>
                          <a:spLocks/>
                        </wps:cNvSpPr>
                        <wps:spPr bwMode="auto">
                          <a:xfrm>
                            <a:off x="14310" y="5796"/>
                            <a:ext cx="364" cy="232"/>
                          </a:xfrm>
                          <a:custGeom>
                            <a:avLst/>
                            <a:gdLst>
                              <a:gd name="T0" fmla="*/ 324 w 36470"/>
                              <a:gd name="T1" fmla="*/ 0 h 23237"/>
                              <a:gd name="T2" fmla="*/ 364 w 36470"/>
                              <a:gd name="T3" fmla="*/ 93 h 23237"/>
                              <a:gd name="T4" fmla="*/ 40 w 36470"/>
                              <a:gd name="T5" fmla="*/ 232 h 23237"/>
                              <a:gd name="T6" fmla="*/ 0 w 36470"/>
                              <a:gd name="T7" fmla="*/ 139 h 23237"/>
                              <a:gd name="T8" fmla="*/ 324 w 36470"/>
                              <a:gd name="T9" fmla="*/ 0 h 23237"/>
                              <a:gd name="T10" fmla="*/ 0 60000 65536"/>
                              <a:gd name="T11" fmla="*/ 0 60000 65536"/>
                              <a:gd name="T12" fmla="*/ 0 60000 65536"/>
                              <a:gd name="T13" fmla="*/ 0 60000 65536"/>
                              <a:gd name="T14" fmla="*/ 0 60000 65536"/>
                              <a:gd name="T15" fmla="*/ 0 w 36470"/>
                              <a:gd name="T16" fmla="*/ 0 h 23237"/>
                              <a:gd name="T17" fmla="*/ 36470 w 36470"/>
                              <a:gd name="T18" fmla="*/ 23237 h 23237"/>
                            </a:gdLst>
                            <a:ahLst/>
                            <a:cxnLst>
                              <a:cxn ang="T10">
                                <a:pos x="T0" y="T1"/>
                              </a:cxn>
                              <a:cxn ang="T11">
                                <a:pos x="T2" y="T3"/>
                              </a:cxn>
                              <a:cxn ang="T12">
                                <a:pos x="T4" y="T5"/>
                              </a:cxn>
                              <a:cxn ang="T13">
                                <a:pos x="T6" y="T7"/>
                              </a:cxn>
                              <a:cxn ang="T14">
                                <a:pos x="T8" y="T9"/>
                              </a:cxn>
                            </a:cxnLst>
                            <a:rect l="T15" t="T16" r="T17" b="T18"/>
                            <a:pathLst>
                              <a:path w="36470" h="23237">
                                <a:moveTo>
                                  <a:pt x="32418" y="0"/>
                                </a:moveTo>
                                <a:lnTo>
                                  <a:pt x="36470" y="9295"/>
                                </a:lnTo>
                                <a:lnTo>
                                  <a:pt x="4052" y="23237"/>
                                </a:lnTo>
                                <a:lnTo>
                                  <a:pt x="0" y="13942"/>
                                </a:lnTo>
                                <a:lnTo>
                                  <a:pt x="32418"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6" name="Shape 5402"/>
                        <wps:cNvSpPr>
                          <a:spLocks/>
                        </wps:cNvSpPr>
                        <wps:spPr bwMode="auto">
                          <a:xfrm>
                            <a:off x="14634" y="5701"/>
                            <a:ext cx="285" cy="188"/>
                          </a:xfrm>
                          <a:custGeom>
                            <a:avLst/>
                            <a:gdLst>
                              <a:gd name="T0" fmla="*/ 245 w 28528"/>
                              <a:gd name="T1" fmla="*/ 0 h 18776"/>
                              <a:gd name="T2" fmla="*/ 285 w 28528"/>
                              <a:gd name="T3" fmla="*/ 95 h 18776"/>
                              <a:gd name="T4" fmla="*/ 40 w 28528"/>
                              <a:gd name="T5" fmla="*/ 188 h 18776"/>
                              <a:gd name="T6" fmla="*/ 0 w 28528"/>
                              <a:gd name="T7" fmla="*/ 95 h 18776"/>
                              <a:gd name="T8" fmla="*/ 245 w 28528"/>
                              <a:gd name="T9" fmla="*/ 0 h 18776"/>
                              <a:gd name="T10" fmla="*/ 0 60000 65536"/>
                              <a:gd name="T11" fmla="*/ 0 60000 65536"/>
                              <a:gd name="T12" fmla="*/ 0 60000 65536"/>
                              <a:gd name="T13" fmla="*/ 0 60000 65536"/>
                              <a:gd name="T14" fmla="*/ 0 60000 65536"/>
                              <a:gd name="T15" fmla="*/ 0 w 28528"/>
                              <a:gd name="T16" fmla="*/ 0 h 18776"/>
                              <a:gd name="T17" fmla="*/ 28528 w 28528"/>
                              <a:gd name="T18" fmla="*/ 18776 h 18776"/>
                            </a:gdLst>
                            <a:ahLst/>
                            <a:cxnLst>
                              <a:cxn ang="T10">
                                <a:pos x="T0" y="T1"/>
                              </a:cxn>
                              <a:cxn ang="T11">
                                <a:pos x="T2" y="T3"/>
                              </a:cxn>
                              <a:cxn ang="T12">
                                <a:pos x="T4" y="T5"/>
                              </a:cxn>
                              <a:cxn ang="T13">
                                <a:pos x="T6" y="T7"/>
                              </a:cxn>
                              <a:cxn ang="T14">
                                <a:pos x="T8" y="T9"/>
                              </a:cxn>
                            </a:cxnLst>
                            <a:rect l="T15" t="T16" r="T17" b="T18"/>
                            <a:pathLst>
                              <a:path w="28528" h="18776">
                                <a:moveTo>
                                  <a:pt x="24476" y="0"/>
                                </a:moveTo>
                                <a:lnTo>
                                  <a:pt x="28528" y="9481"/>
                                </a:lnTo>
                                <a:lnTo>
                                  <a:pt x="4052" y="18776"/>
                                </a:lnTo>
                                <a:lnTo>
                                  <a:pt x="0" y="9481"/>
                                </a:lnTo>
                                <a:lnTo>
                                  <a:pt x="24476"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7" name="Shape 5403"/>
                        <wps:cNvSpPr>
                          <a:spLocks/>
                        </wps:cNvSpPr>
                        <wps:spPr bwMode="auto">
                          <a:xfrm>
                            <a:off x="15203" y="5329"/>
                            <a:ext cx="568" cy="326"/>
                          </a:xfrm>
                          <a:custGeom>
                            <a:avLst/>
                            <a:gdLst>
                              <a:gd name="T0" fmla="*/ 527 w 56840"/>
                              <a:gd name="T1" fmla="*/ 0 h 32532"/>
                              <a:gd name="T2" fmla="*/ 568 w 56840"/>
                              <a:gd name="T3" fmla="*/ 93 h 32532"/>
                              <a:gd name="T4" fmla="*/ 40 w 56840"/>
                              <a:gd name="T5" fmla="*/ 326 h 32532"/>
                              <a:gd name="T6" fmla="*/ 0 w 56840"/>
                              <a:gd name="T7" fmla="*/ 233 h 32532"/>
                              <a:gd name="T8" fmla="*/ 527 w 56840"/>
                              <a:gd name="T9" fmla="*/ 0 h 32532"/>
                              <a:gd name="T10" fmla="*/ 0 60000 65536"/>
                              <a:gd name="T11" fmla="*/ 0 60000 65536"/>
                              <a:gd name="T12" fmla="*/ 0 60000 65536"/>
                              <a:gd name="T13" fmla="*/ 0 60000 65536"/>
                              <a:gd name="T14" fmla="*/ 0 60000 65536"/>
                              <a:gd name="T15" fmla="*/ 0 w 56840"/>
                              <a:gd name="T16" fmla="*/ 0 h 32532"/>
                              <a:gd name="T17" fmla="*/ 56840 w 56840"/>
                              <a:gd name="T18" fmla="*/ 32532 h 32532"/>
                            </a:gdLst>
                            <a:ahLst/>
                            <a:cxnLst>
                              <a:cxn ang="T10">
                                <a:pos x="T0" y="T1"/>
                              </a:cxn>
                              <a:cxn ang="T11">
                                <a:pos x="T2" y="T3"/>
                              </a:cxn>
                              <a:cxn ang="T12">
                                <a:pos x="T4" y="T5"/>
                              </a:cxn>
                              <a:cxn ang="T13">
                                <a:pos x="T6" y="T7"/>
                              </a:cxn>
                              <a:cxn ang="T14">
                                <a:pos x="T8" y="T9"/>
                              </a:cxn>
                            </a:cxnLst>
                            <a:rect l="T15" t="T16" r="T17" b="T18"/>
                            <a:pathLst>
                              <a:path w="56840" h="32532">
                                <a:moveTo>
                                  <a:pt x="52787" y="0"/>
                                </a:moveTo>
                                <a:lnTo>
                                  <a:pt x="56840" y="9295"/>
                                </a:lnTo>
                                <a:lnTo>
                                  <a:pt x="4052" y="32532"/>
                                </a:lnTo>
                                <a:lnTo>
                                  <a:pt x="0" y="23237"/>
                                </a:lnTo>
                                <a:lnTo>
                                  <a:pt x="52787"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8" name="Shape 5404"/>
                        <wps:cNvSpPr>
                          <a:spLocks/>
                        </wps:cNvSpPr>
                        <wps:spPr bwMode="auto">
                          <a:xfrm>
                            <a:off x="16057" y="5049"/>
                            <a:ext cx="446" cy="234"/>
                          </a:xfrm>
                          <a:custGeom>
                            <a:avLst/>
                            <a:gdLst>
                              <a:gd name="T0" fmla="*/ 404 w 44683"/>
                              <a:gd name="T1" fmla="*/ 0 h 23361"/>
                              <a:gd name="T2" fmla="*/ 446 w 44683"/>
                              <a:gd name="T3" fmla="*/ 93 h 23361"/>
                              <a:gd name="T4" fmla="*/ 40 w 44683"/>
                              <a:gd name="T5" fmla="*/ 234 h 23361"/>
                              <a:gd name="T6" fmla="*/ 0 w 44683"/>
                              <a:gd name="T7" fmla="*/ 140 h 23361"/>
                              <a:gd name="T8" fmla="*/ 404 w 44683"/>
                              <a:gd name="T9" fmla="*/ 0 h 23361"/>
                              <a:gd name="T10" fmla="*/ 0 60000 65536"/>
                              <a:gd name="T11" fmla="*/ 0 60000 65536"/>
                              <a:gd name="T12" fmla="*/ 0 60000 65536"/>
                              <a:gd name="T13" fmla="*/ 0 60000 65536"/>
                              <a:gd name="T14" fmla="*/ 0 60000 65536"/>
                              <a:gd name="T15" fmla="*/ 0 w 44683"/>
                              <a:gd name="T16" fmla="*/ 0 h 23361"/>
                              <a:gd name="T17" fmla="*/ 44683 w 44683"/>
                              <a:gd name="T18" fmla="*/ 23361 h 23361"/>
                            </a:gdLst>
                            <a:ahLst/>
                            <a:cxnLst>
                              <a:cxn ang="T10">
                                <a:pos x="T0" y="T1"/>
                              </a:cxn>
                              <a:cxn ang="T11">
                                <a:pos x="T2" y="T3"/>
                              </a:cxn>
                              <a:cxn ang="T12">
                                <a:pos x="T4" y="T5"/>
                              </a:cxn>
                              <a:cxn ang="T13">
                                <a:pos x="T6" y="T7"/>
                              </a:cxn>
                              <a:cxn ang="T14">
                                <a:pos x="T8" y="T9"/>
                              </a:cxn>
                            </a:cxnLst>
                            <a:rect l="T15" t="T16" r="T17" b="T18"/>
                            <a:pathLst>
                              <a:path w="44683" h="23361">
                                <a:moveTo>
                                  <a:pt x="40523" y="0"/>
                                </a:moveTo>
                                <a:lnTo>
                                  <a:pt x="44683" y="9295"/>
                                </a:lnTo>
                                <a:lnTo>
                                  <a:pt x="4052" y="23361"/>
                                </a:lnTo>
                                <a:lnTo>
                                  <a:pt x="0" y="13942"/>
                                </a:lnTo>
                                <a:lnTo>
                                  <a:pt x="40523"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9" name="Shape 5405"/>
                        <wps:cNvSpPr>
                          <a:spLocks/>
                        </wps:cNvSpPr>
                        <wps:spPr bwMode="auto">
                          <a:xfrm>
                            <a:off x="16503" y="5003"/>
                            <a:ext cx="163" cy="139"/>
                          </a:xfrm>
                          <a:custGeom>
                            <a:avLst/>
                            <a:gdLst>
                              <a:gd name="T0" fmla="*/ 163 w 16209"/>
                              <a:gd name="T1" fmla="*/ 0 h 13942"/>
                              <a:gd name="T2" fmla="*/ 163 w 16209"/>
                              <a:gd name="T3" fmla="*/ 93 h 13942"/>
                              <a:gd name="T4" fmla="*/ 0 w 16209"/>
                              <a:gd name="T5" fmla="*/ 139 h 13942"/>
                              <a:gd name="T6" fmla="*/ 0 w 16209"/>
                              <a:gd name="T7" fmla="*/ 46 h 13942"/>
                              <a:gd name="T8" fmla="*/ 163 w 16209"/>
                              <a:gd name="T9" fmla="*/ 0 h 13942"/>
                              <a:gd name="T10" fmla="*/ 0 60000 65536"/>
                              <a:gd name="T11" fmla="*/ 0 60000 65536"/>
                              <a:gd name="T12" fmla="*/ 0 60000 65536"/>
                              <a:gd name="T13" fmla="*/ 0 60000 65536"/>
                              <a:gd name="T14" fmla="*/ 0 60000 65536"/>
                              <a:gd name="T15" fmla="*/ 0 w 16209"/>
                              <a:gd name="T16" fmla="*/ 0 h 13942"/>
                              <a:gd name="T17" fmla="*/ 16209 w 16209"/>
                              <a:gd name="T18" fmla="*/ 13942 h 13942"/>
                            </a:gdLst>
                            <a:ahLst/>
                            <a:cxnLst>
                              <a:cxn ang="T10">
                                <a:pos x="T0" y="T1"/>
                              </a:cxn>
                              <a:cxn ang="T11">
                                <a:pos x="T2" y="T3"/>
                              </a:cxn>
                              <a:cxn ang="T12">
                                <a:pos x="T4" y="T5"/>
                              </a:cxn>
                              <a:cxn ang="T13">
                                <a:pos x="T6" y="T7"/>
                              </a:cxn>
                              <a:cxn ang="T14">
                                <a:pos x="T8" y="T9"/>
                              </a:cxn>
                            </a:cxnLst>
                            <a:rect l="T15" t="T16" r="T17" b="T18"/>
                            <a:pathLst>
                              <a:path w="16209" h="13942">
                                <a:moveTo>
                                  <a:pt x="16209" y="0"/>
                                </a:moveTo>
                                <a:lnTo>
                                  <a:pt x="16209" y="9295"/>
                                </a:lnTo>
                                <a:lnTo>
                                  <a:pt x="0" y="13942"/>
                                </a:lnTo>
                                <a:lnTo>
                                  <a:pt x="0" y="4647"/>
                                </a:lnTo>
                                <a:lnTo>
                                  <a:pt x="16209" y="0"/>
                                </a:lnTo>
                                <a:close/>
                              </a:path>
                            </a:pathLst>
                          </a:custGeom>
                          <a:solidFill>
                            <a:srgbClr val="33339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60" name="Shape 5407"/>
                        <wps:cNvSpPr>
                          <a:spLocks/>
                        </wps:cNvSpPr>
                        <wps:spPr bwMode="auto">
                          <a:xfrm>
                            <a:off x="4583" y="3534"/>
                            <a:ext cx="405" cy="466"/>
                          </a:xfrm>
                          <a:custGeom>
                            <a:avLst/>
                            <a:gdLst>
                              <a:gd name="T0" fmla="*/ 203 w 40523"/>
                              <a:gd name="T1" fmla="*/ 0 h 46598"/>
                              <a:gd name="T2" fmla="*/ 405 w 40523"/>
                              <a:gd name="T3" fmla="*/ 232 h 46598"/>
                              <a:gd name="T4" fmla="*/ 203 w 40523"/>
                              <a:gd name="T5" fmla="*/ 466 h 46598"/>
                              <a:gd name="T6" fmla="*/ 0 w 40523"/>
                              <a:gd name="T7" fmla="*/ 232 h 46598"/>
                              <a:gd name="T8" fmla="*/ 203 w 40523"/>
                              <a:gd name="T9" fmla="*/ 0 h 46598"/>
                              <a:gd name="T10" fmla="*/ 0 60000 65536"/>
                              <a:gd name="T11" fmla="*/ 0 60000 65536"/>
                              <a:gd name="T12" fmla="*/ 0 60000 65536"/>
                              <a:gd name="T13" fmla="*/ 0 60000 65536"/>
                              <a:gd name="T14" fmla="*/ 0 60000 65536"/>
                              <a:gd name="T15" fmla="*/ 0 w 40523"/>
                              <a:gd name="T16" fmla="*/ 0 h 46598"/>
                              <a:gd name="T17" fmla="*/ 40523 w 40523"/>
                              <a:gd name="T18" fmla="*/ 46598 h 46598"/>
                            </a:gdLst>
                            <a:ahLst/>
                            <a:cxnLst>
                              <a:cxn ang="T10">
                                <a:pos x="T0" y="T1"/>
                              </a:cxn>
                              <a:cxn ang="T11">
                                <a:pos x="T2" y="T3"/>
                              </a:cxn>
                              <a:cxn ang="T12">
                                <a:pos x="T4" y="T5"/>
                              </a:cxn>
                              <a:cxn ang="T13">
                                <a:pos x="T6" y="T7"/>
                              </a:cxn>
                              <a:cxn ang="T14">
                                <a:pos x="T8" y="T9"/>
                              </a:cxn>
                            </a:cxnLst>
                            <a:rect l="T15" t="T16" r="T17" b="T18"/>
                            <a:pathLst>
                              <a:path w="40523" h="46598">
                                <a:moveTo>
                                  <a:pt x="20262" y="0"/>
                                </a:moveTo>
                                <a:lnTo>
                                  <a:pt x="40523" y="23237"/>
                                </a:lnTo>
                                <a:lnTo>
                                  <a:pt x="20262" y="46598"/>
                                </a:lnTo>
                                <a:lnTo>
                                  <a:pt x="0" y="23237"/>
                                </a:lnTo>
                                <a:lnTo>
                                  <a:pt x="20262" y="0"/>
                                </a:lnTo>
                                <a:close/>
                              </a:path>
                            </a:pathLst>
                          </a:custGeom>
                          <a:solidFill>
                            <a:srgbClr val="000000"/>
                          </a:solidFill>
                          <a:ln w="4054">
                            <a:solidFill>
                              <a:srgbClr val="000000"/>
                            </a:solidFill>
                            <a:round/>
                            <a:headEnd/>
                            <a:tailEnd/>
                          </a:ln>
                        </wps:spPr>
                        <wps:bodyPr rot="0" vert="horz" wrap="square" lIns="91440" tIns="45720" rIns="91440" bIns="45720" anchor="t" anchorCtr="0" upright="1">
                          <a:noAutofit/>
                        </wps:bodyPr>
                      </wps:wsp>
                      <wps:wsp>
                        <wps:cNvPr id="661" name="Shape 5408"/>
                        <wps:cNvSpPr>
                          <a:spLocks/>
                        </wps:cNvSpPr>
                        <wps:spPr bwMode="auto">
                          <a:xfrm>
                            <a:off x="6532" y="4000"/>
                            <a:ext cx="407" cy="467"/>
                          </a:xfrm>
                          <a:custGeom>
                            <a:avLst/>
                            <a:gdLst>
                              <a:gd name="T0" fmla="*/ 203 w 40685"/>
                              <a:gd name="T1" fmla="*/ 0 h 46660"/>
                              <a:gd name="T2" fmla="*/ 407 w 40685"/>
                              <a:gd name="T3" fmla="*/ 233 h 46660"/>
                              <a:gd name="T4" fmla="*/ 203 w 40685"/>
                              <a:gd name="T5" fmla="*/ 467 h 46660"/>
                              <a:gd name="T6" fmla="*/ 0 w 40685"/>
                              <a:gd name="T7" fmla="*/ 233 h 46660"/>
                              <a:gd name="T8" fmla="*/ 203 w 40685"/>
                              <a:gd name="T9" fmla="*/ 0 h 46660"/>
                              <a:gd name="T10" fmla="*/ 0 60000 65536"/>
                              <a:gd name="T11" fmla="*/ 0 60000 65536"/>
                              <a:gd name="T12" fmla="*/ 0 60000 65536"/>
                              <a:gd name="T13" fmla="*/ 0 60000 65536"/>
                              <a:gd name="T14" fmla="*/ 0 60000 65536"/>
                              <a:gd name="T15" fmla="*/ 0 w 40685"/>
                              <a:gd name="T16" fmla="*/ 0 h 46660"/>
                              <a:gd name="T17" fmla="*/ 40685 w 40685"/>
                              <a:gd name="T18" fmla="*/ 46660 h 46660"/>
                            </a:gdLst>
                            <a:ahLst/>
                            <a:cxnLst>
                              <a:cxn ang="T10">
                                <a:pos x="T0" y="T1"/>
                              </a:cxn>
                              <a:cxn ang="T11">
                                <a:pos x="T2" y="T3"/>
                              </a:cxn>
                              <a:cxn ang="T12">
                                <a:pos x="T4" y="T5"/>
                              </a:cxn>
                              <a:cxn ang="T13">
                                <a:pos x="T6" y="T7"/>
                              </a:cxn>
                              <a:cxn ang="T14">
                                <a:pos x="T8" y="T9"/>
                              </a:cxn>
                            </a:cxnLst>
                            <a:rect l="T15" t="T16" r="T17" b="T18"/>
                            <a:pathLst>
                              <a:path w="40685" h="46660">
                                <a:moveTo>
                                  <a:pt x="20261" y="0"/>
                                </a:moveTo>
                                <a:lnTo>
                                  <a:pt x="40685" y="23237"/>
                                </a:lnTo>
                                <a:lnTo>
                                  <a:pt x="20261" y="46660"/>
                                </a:lnTo>
                                <a:lnTo>
                                  <a:pt x="0" y="23237"/>
                                </a:lnTo>
                                <a:lnTo>
                                  <a:pt x="20261" y="0"/>
                                </a:lnTo>
                                <a:close/>
                              </a:path>
                            </a:pathLst>
                          </a:custGeom>
                          <a:solidFill>
                            <a:srgbClr val="000000"/>
                          </a:solidFill>
                          <a:ln w="4054">
                            <a:solidFill>
                              <a:srgbClr val="000000"/>
                            </a:solidFill>
                            <a:round/>
                            <a:headEnd/>
                            <a:tailEnd/>
                          </a:ln>
                        </wps:spPr>
                        <wps:bodyPr rot="0" vert="horz" wrap="square" lIns="91440" tIns="45720" rIns="91440" bIns="45720" anchor="t" anchorCtr="0" upright="1">
                          <a:noAutofit/>
                        </wps:bodyPr>
                      </wps:wsp>
                      <wps:wsp>
                        <wps:cNvPr id="662" name="Shape 5409"/>
                        <wps:cNvSpPr>
                          <a:spLocks/>
                        </wps:cNvSpPr>
                        <wps:spPr bwMode="auto">
                          <a:xfrm>
                            <a:off x="10390" y="7497"/>
                            <a:ext cx="407" cy="468"/>
                          </a:xfrm>
                          <a:custGeom>
                            <a:avLst/>
                            <a:gdLst>
                              <a:gd name="T0" fmla="*/ 204 w 40685"/>
                              <a:gd name="T1" fmla="*/ 0 h 46784"/>
                              <a:gd name="T2" fmla="*/ 407 w 40685"/>
                              <a:gd name="T3" fmla="*/ 234 h 46784"/>
                              <a:gd name="T4" fmla="*/ 204 w 40685"/>
                              <a:gd name="T5" fmla="*/ 468 h 46784"/>
                              <a:gd name="T6" fmla="*/ 0 w 40685"/>
                              <a:gd name="T7" fmla="*/ 234 h 46784"/>
                              <a:gd name="T8" fmla="*/ 204 w 40685"/>
                              <a:gd name="T9" fmla="*/ 0 h 46784"/>
                              <a:gd name="T10" fmla="*/ 0 60000 65536"/>
                              <a:gd name="T11" fmla="*/ 0 60000 65536"/>
                              <a:gd name="T12" fmla="*/ 0 60000 65536"/>
                              <a:gd name="T13" fmla="*/ 0 60000 65536"/>
                              <a:gd name="T14" fmla="*/ 0 60000 65536"/>
                              <a:gd name="T15" fmla="*/ 0 w 40685"/>
                              <a:gd name="T16" fmla="*/ 0 h 46784"/>
                              <a:gd name="T17" fmla="*/ 40685 w 40685"/>
                              <a:gd name="T18" fmla="*/ 46784 h 46784"/>
                            </a:gdLst>
                            <a:ahLst/>
                            <a:cxnLst>
                              <a:cxn ang="T10">
                                <a:pos x="T0" y="T1"/>
                              </a:cxn>
                              <a:cxn ang="T11">
                                <a:pos x="T2" y="T3"/>
                              </a:cxn>
                              <a:cxn ang="T12">
                                <a:pos x="T4" y="T5"/>
                              </a:cxn>
                              <a:cxn ang="T13">
                                <a:pos x="T6" y="T7"/>
                              </a:cxn>
                              <a:cxn ang="T14">
                                <a:pos x="T8" y="T9"/>
                              </a:cxn>
                            </a:cxnLst>
                            <a:rect l="T15" t="T16" r="T17" b="T18"/>
                            <a:pathLst>
                              <a:path w="40685" h="46784">
                                <a:moveTo>
                                  <a:pt x="20424" y="0"/>
                                </a:moveTo>
                                <a:lnTo>
                                  <a:pt x="40685" y="23392"/>
                                </a:lnTo>
                                <a:lnTo>
                                  <a:pt x="20424" y="46784"/>
                                </a:lnTo>
                                <a:lnTo>
                                  <a:pt x="0" y="23392"/>
                                </a:lnTo>
                                <a:lnTo>
                                  <a:pt x="20424" y="0"/>
                                </a:lnTo>
                                <a:close/>
                              </a:path>
                            </a:pathLst>
                          </a:custGeom>
                          <a:solidFill>
                            <a:srgbClr val="000000"/>
                          </a:solidFill>
                          <a:ln w="4054">
                            <a:solidFill>
                              <a:srgbClr val="000000"/>
                            </a:solidFill>
                            <a:round/>
                            <a:headEnd/>
                            <a:tailEnd/>
                          </a:ln>
                        </wps:spPr>
                        <wps:bodyPr rot="0" vert="horz" wrap="square" lIns="91440" tIns="45720" rIns="91440" bIns="45720" anchor="t" anchorCtr="0" upright="1">
                          <a:noAutofit/>
                        </wps:bodyPr>
                      </wps:wsp>
                      <wps:wsp>
                        <wps:cNvPr id="663" name="Shape 5410"/>
                        <wps:cNvSpPr>
                          <a:spLocks/>
                        </wps:cNvSpPr>
                        <wps:spPr bwMode="auto">
                          <a:xfrm>
                            <a:off x="12381" y="5865"/>
                            <a:ext cx="405" cy="467"/>
                          </a:xfrm>
                          <a:custGeom>
                            <a:avLst/>
                            <a:gdLst>
                              <a:gd name="T0" fmla="*/ 202 w 40523"/>
                              <a:gd name="T1" fmla="*/ 0 h 46660"/>
                              <a:gd name="T2" fmla="*/ 405 w 40523"/>
                              <a:gd name="T3" fmla="*/ 233 h 46660"/>
                              <a:gd name="T4" fmla="*/ 202 w 40523"/>
                              <a:gd name="T5" fmla="*/ 467 h 46660"/>
                              <a:gd name="T6" fmla="*/ 0 w 40523"/>
                              <a:gd name="T7" fmla="*/ 233 h 46660"/>
                              <a:gd name="T8" fmla="*/ 202 w 40523"/>
                              <a:gd name="T9" fmla="*/ 0 h 46660"/>
                              <a:gd name="T10" fmla="*/ 0 60000 65536"/>
                              <a:gd name="T11" fmla="*/ 0 60000 65536"/>
                              <a:gd name="T12" fmla="*/ 0 60000 65536"/>
                              <a:gd name="T13" fmla="*/ 0 60000 65536"/>
                              <a:gd name="T14" fmla="*/ 0 60000 65536"/>
                              <a:gd name="T15" fmla="*/ 0 w 40523"/>
                              <a:gd name="T16" fmla="*/ 0 h 46660"/>
                              <a:gd name="T17" fmla="*/ 40523 w 40523"/>
                              <a:gd name="T18" fmla="*/ 46660 h 46660"/>
                            </a:gdLst>
                            <a:ahLst/>
                            <a:cxnLst>
                              <a:cxn ang="T10">
                                <a:pos x="T0" y="T1"/>
                              </a:cxn>
                              <a:cxn ang="T11">
                                <a:pos x="T2" y="T3"/>
                              </a:cxn>
                              <a:cxn ang="T12">
                                <a:pos x="T4" y="T5"/>
                              </a:cxn>
                              <a:cxn ang="T13">
                                <a:pos x="T6" y="T7"/>
                              </a:cxn>
                              <a:cxn ang="T14">
                                <a:pos x="T8" y="T9"/>
                              </a:cxn>
                            </a:cxnLst>
                            <a:rect l="T15" t="T16" r="T17" b="T18"/>
                            <a:pathLst>
                              <a:path w="40523" h="46660">
                                <a:moveTo>
                                  <a:pt x="20261" y="0"/>
                                </a:moveTo>
                                <a:lnTo>
                                  <a:pt x="40523" y="23237"/>
                                </a:lnTo>
                                <a:lnTo>
                                  <a:pt x="20261" y="46660"/>
                                </a:lnTo>
                                <a:lnTo>
                                  <a:pt x="0" y="23237"/>
                                </a:lnTo>
                                <a:lnTo>
                                  <a:pt x="20261" y="0"/>
                                </a:lnTo>
                                <a:close/>
                              </a:path>
                            </a:pathLst>
                          </a:custGeom>
                          <a:solidFill>
                            <a:srgbClr val="000000"/>
                          </a:solidFill>
                          <a:ln w="4054">
                            <a:solidFill>
                              <a:srgbClr val="000000"/>
                            </a:solidFill>
                            <a:round/>
                            <a:headEnd/>
                            <a:tailEnd/>
                          </a:ln>
                        </wps:spPr>
                        <wps:bodyPr rot="0" vert="horz" wrap="square" lIns="91440" tIns="45720" rIns="91440" bIns="45720" anchor="t" anchorCtr="0" upright="1">
                          <a:noAutofit/>
                        </wps:bodyPr>
                      </wps:wsp>
                      <wps:wsp>
                        <wps:cNvPr id="664" name="Shape 5411"/>
                        <wps:cNvSpPr>
                          <a:spLocks/>
                        </wps:cNvSpPr>
                        <wps:spPr bwMode="auto">
                          <a:xfrm>
                            <a:off x="16889" y="6239"/>
                            <a:ext cx="406" cy="466"/>
                          </a:xfrm>
                          <a:custGeom>
                            <a:avLst/>
                            <a:gdLst>
                              <a:gd name="T0" fmla="*/ 202 w 40631"/>
                              <a:gd name="T1" fmla="*/ 0 h 46598"/>
                              <a:gd name="T2" fmla="*/ 406 w 40631"/>
                              <a:gd name="T3" fmla="*/ 232 h 46598"/>
                              <a:gd name="T4" fmla="*/ 202 w 40631"/>
                              <a:gd name="T5" fmla="*/ 466 h 46598"/>
                              <a:gd name="T6" fmla="*/ 0 w 40631"/>
                              <a:gd name="T7" fmla="*/ 232 h 46598"/>
                              <a:gd name="T8" fmla="*/ 202 w 40631"/>
                              <a:gd name="T9" fmla="*/ 0 h 46598"/>
                              <a:gd name="T10" fmla="*/ 0 60000 65536"/>
                              <a:gd name="T11" fmla="*/ 0 60000 65536"/>
                              <a:gd name="T12" fmla="*/ 0 60000 65536"/>
                              <a:gd name="T13" fmla="*/ 0 60000 65536"/>
                              <a:gd name="T14" fmla="*/ 0 60000 65536"/>
                              <a:gd name="T15" fmla="*/ 0 w 40631"/>
                              <a:gd name="T16" fmla="*/ 0 h 46598"/>
                              <a:gd name="T17" fmla="*/ 40631 w 40631"/>
                              <a:gd name="T18" fmla="*/ 46598 h 46598"/>
                            </a:gdLst>
                            <a:ahLst/>
                            <a:cxnLst>
                              <a:cxn ang="T10">
                                <a:pos x="T0" y="T1"/>
                              </a:cxn>
                              <a:cxn ang="T11">
                                <a:pos x="T2" y="T3"/>
                              </a:cxn>
                              <a:cxn ang="T12">
                                <a:pos x="T4" y="T5"/>
                              </a:cxn>
                              <a:cxn ang="T13">
                                <a:pos x="T6" y="T7"/>
                              </a:cxn>
                              <a:cxn ang="T14">
                                <a:pos x="T8" y="T9"/>
                              </a:cxn>
                            </a:cxnLst>
                            <a:rect l="T15" t="T16" r="T17" b="T18"/>
                            <a:pathLst>
                              <a:path w="40631" h="46598">
                                <a:moveTo>
                                  <a:pt x="20262" y="0"/>
                                </a:moveTo>
                                <a:lnTo>
                                  <a:pt x="40631" y="23237"/>
                                </a:lnTo>
                                <a:lnTo>
                                  <a:pt x="20262" y="46598"/>
                                </a:lnTo>
                                <a:lnTo>
                                  <a:pt x="0" y="23237"/>
                                </a:lnTo>
                                <a:lnTo>
                                  <a:pt x="20262" y="0"/>
                                </a:lnTo>
                                <a:close/>
                              </a:path>
                            </a:pathLst>
                          </a:custGeom>
                          <a:solidFill>
                            <a:srgbClr val="000000"/>
                          </a:solidFill>
                          <a:ln w="4054">
                            <a:solidFill>
                              <a:srgbClr val="000000"/>
                            </a:solidFill>
                            <a:round/>
                            <a:headEnd/>
                            <a:tailEnd/>
                          </a:ln>
                        </wps:spPr>
                        <wps:bodyPr rot="0" vert="horz" wrap="square" lIns="91440" tIns="45720" rIns="91440" bIns="45720" anchor="t" anchorCtr="0" upright="1">
                          <a:noAutofit/>
                        </wps:bodyPr>
                      </wps:wsp>
                      <wps:wsp>
                        <wps:cNvPr id="665" name="Shape 35162"/>
                        <wps:cNvSpPr>
                          <a:spLocks/>
                        </wps:cNvSpPr>
                        <wps:spPr bwMode="auto">
                          <a:xfrm>
                            <a:off x="4603" y="4676"/>
                            <a:ext cx="284" cy="327"/>
                          </a:xfrm>
                          <a:custGeom>
                            <a:avLst/>
                            <a:gdLst>
                              <a:gd name="T0" fmla="*/ 0 w 28366"/>
                              <a:gd name="T1" fmla="*/ 0 h 32687"/>
                              <a:gd name="T2" fmla="*/ 284 w 28366"/>
                              <a:gd name="T3" fmla="*/ 0 h 32687"/>
                              <a:gd name="T4" fmla="*/ 284 w 28366"/>
                              <a:gd name="T5" fmla="*/ 327 h 32687"/>
                              <a:gd name="T6" fmla="*/ 0 w 28366"/>
                              <a:gd name="T7" fmla="*/ 327 h 32687"/>
                              <a:gd name="T8" fmla="*/ 0 w 28366"/>
                              <a:gd name="T9" fmla="*/ 0 h 32687"/>
                              <a:gd name="T10" fmla="*/ 0 60000 65536"/>
                              <a:gd name="T11" fmla="*/ 0 60000 65536"/>
                              <a:gd name="T12" fmla="*/ 0 60000 65536"/>
                              <a:gd name="T13" fmla="*/ 0 60000 65536"/>
                              <a:gd name="T14" fmla="*/ 0 60000 65536"/>
                              <a:gd name="T15" fmla="*/ 0 w 28366"/>
                              <a:gd name="T16" fmla="*/ 0 h 32687"/>
                              <a:gd name="T17" fmla="*/ 28366 w 28366"/>
                              <a:gd name="T18" fmla="*/ 32687 h 32687"/>
                            </a:gdLst>
                            <a:ahLst/>
                            <a:cxnLst>
                              <a:cxn ang="T10">
                                <a:pos x="T0" y="T1"/>
                              </a:cxn>
                              <a:cxn ang="T11">
                                <a:pos x="T2" y="T3"/>
                              </a:cxn>
                              <a:cxn ang="T12">
                                <a:pos x="T4" y="T5"/>
                              </a:cxn>
                              <a:cxn ang="T13">
                                <a:pos x="T6" y="T7"/>
                              </a:cxn>
                              <a:cxn ang="T14">
                                <a:pos x="T8" y="T9"/>
                              </a:cxn>
                            </a:cxnLst>
                            <a:rect l="T15" t="T16" r="T17" b="T18"/>
                            <a:pathLst>
                              <a:path w="28366" h="32687">
                                <a:moveTo>
                                  <a:pt x="0" y="0"/>
                                </a:moveTo>
                                <a:lnTo>
                                  <a:pt x="28366" y="0"/>
                                </a:lnTo>
                                <a:lnTo>
                                  <a:pt x="28366" y="32687"/>
                                </a:lnTo>
                                <a:lnTo>
                                  <a:pt x="0" y="32687"/>
                                </a:lnTo>
                                <a:lnTo>
                                  <a:pt x="0" y="0"/>
                                </a:lnTo>
                              </a:path>
                            </a:pathLst>
                          </a:custGeom>
                          <a:solidFill>
                            <a:srgbClr val="333399"/>
                          </a:solidFill>
                          <a:ln w="4054">
                            <a:solidFill>
                              <a:srgbClr val="333399"/>
                            </a:solidFill>
                            <a:round/>
                            <a:headEnd/>
                            <a:tailEnd/>
                          </a:ln>
                        </wps:spPr>
                        <wps:bodyPr rot="0" vert="horz" wrap="square" lIns="91440" tIns="45720" rIns="91440" bIns="45720" anchor="t" anchorCtr="0" upright="1">
                          <a:noAutofit/>
                        </wps:bodyPr>
                      </wps:wsp>
                      <wps:wsp>
                        <wps:cNvPr id="673" name="Shape 35163"/>
                        <wps:cNvSpPr>
                          <a:spLocks/>
                        </wps:cNvSpPr>
                        <wps:spPr bwMode="auto">
                          <a:xfrm>
                            <a:off x="6552" y="5701"/>
                            <a:ext cx="284" cy="327"/>
                          </a:xfrm>
                          <a:custGeom>
                            <a:avLst/>
                            <a:gdLst>
                              <a:gd name="T0" fmla="*/ 0 w 28366"/>
                              <a:gd name="T1" fmla="*/ 0 h 32687"/>
                              <a:gd name="T2" fmla="*/ 284 w 28366"/>
                              <a:gd name="T3" fmla="*/ 0 h 32687"/>
                              <a:gd name="T4" fmla="*/ 284 w 28366"/>
                              <a:gd name="T5" fmla="*/ 327 h 32687"/>
                              <a:gd name="T6" fmla="*/ 0 w 28366"/>
                              <a:gd name="T7" fmla="*/ 327 h 32687"/>
                              <a:gd name="T8" fmla="*/ 0 w 28366"/>
                              <a:gd name="T9" fmla="*/ 0 h 32687"/>
                              <a:gd name="T10" fmla="*/ 0 60000 65536"/>
                              <a:gd name="T11" fmla="*/ 0 60000 65536"/>
                              <a:gd name="T12" fmla="*/ 0 60000 65536"/>
                              <a:gd name="T13" fmla="*/ 0 60000 65536"/>
                              <a:gd name="T14" fmla="*/ 0 60000 65536"/>
                              <a:gd name="T15" fmla="*/ 0 w 28366"/>
                              <a:gd name="T16" fmla="*/ 0 h 32687"/>
                              <a:gd name="T17" fmla="*/ 28366 w 28366"/>
                              <a:gd name="T18" fmla="*/ 32687 h 32687"/>
                            </a:gdLst>
                            <a:ahLst/>
                            <a:cxnLst>
                              <a:cxn ang="T10">
                                <a:pos x="T0" y="T1"/>
                              </a:cxn>
                              <a:cxn ang="T11">
                                <a:pos x="T2" y="T3"/>
                              </a:cxn>
                              <a:cxn ang="T12">
                                <a:pos x="T4" y="T5"/>
                              </a:cxn>
                              <a:cxn ang="T13">
                                <a:pos x="T6" y="T7"/>
                              </a:cxn>
                              <a:cxn ang="T14">
                                <a:pos x="T8" y="T9"/>
                              </a:cxn>
                            </a:cxnLst>
                            <a:rect l="T15" t="T16" r="T17" b="T18"/>
                            <a:pathLst>
                              <a:path w="28366" h="32687">
                                <a:moveTo>
                                  <a:pt x="0" y="0"/>
                                </a:moveTo>
                                <a:lnTo>
                                  <a:pt x="28366" y="0"/>
                                </a:lnTo>
                                <a:lnTo>
                                  <a:pt x="28366" y="32687"/>
                                </a:lnTo>
                                <a:lnTo>
                                  <a:pt x="0" y="32687"/>
                                </a:lnTo>
                                <a:lnTo>
                                  <a:pt x="0" y="0"/>
                                </a:lnTo>
                              </a:path>
                            </a:pathLst>
                          </a:custGeom>
                          <a:solidFill>
                            <a:srgbClr val="333399"/>
                          </a:solidFill>
                          <a:ln w="4054">
                            <a:solidFill>
                              <a:srgbClr val="333399"/>
                            </a:solidFill>
                            <a:round/>
                            <a:headEnd/>
                            <a:tailEnd/>
                          </a:ln>
                        </wps:spPr>
                        <wps:bodyPr rot="0" vert="horz" wrap="square" lIns="91440" tIns="45720" rIns="91440" bIns="45720" anchor="t" anchorCtr="0" upright="1">
                          <a:noAutofit/>
                        </wps:bodyPr>
                      </wps:wsp>
                      <wps:wsp>
                        <wps:cNvPr id="674" name="Shape 35164"/>
                        <wps:cNvSpPr>
                          <a:spLocks/>
                        </wps:cNvSpPr>
                        <wps:spPr bwMode="auto">
                          <a:xfrm>
                            <a:off x="10410" y="6588"/>
                            <a:ext cx="285" cy="326"/>
                          </a:xfrm>
                          <a:custGeom>
                            <a:avLst/>
                            <a:gdLst>
                              <a:gd name="T0" fmla="*/ 0 w 28501"/>
                              <a:gd name="T1" fmla="*/ 0 h 32687"/>
                              <a:gd name="T2" fmla="*/ 285 w 28501"/>
                              <a:gd name="T3" fmla="*/ 0 h 32687"/>
                              <a:gd name="T4" fmla="*/ 285 w 28501"/>
                              <a:gd name="T5" fmla="*/ 326 h 32687"/>
                              <a:gd name="T6" fmla="*/ 0 w 28501"/>
                              <a:gd name="T7" fmla="*/ 326 h 32687"/>
                              <a:gd name="T8" fmla="*/ 0 w 28501"/>
                              <a:gd name="T9" fmla="*/ 0 h 32687"/>
                              <a:gd name="T10" fmla="*/ 0 60000 65536"/>
                              <a:gd name="T11" fmla="*/ 0 60000 65536"/>
                              <a:gd name="T12" fmla="*/ 0 60000 65536"/>
                              <a:gd name="T13" fmla="*/ 0 60000 65536"/>
                              <a:gd name="T14" fmla="*/ 0 60000 65536"/>
                              <a:gd name="T15" fmla="*/ 0 w 28501"/>
                              <a:gd name="T16" fmla="*/ 0 h 32687"/>
                              <a:gd name="T17" fmla="*/ 28501 w 28501"/>
                              <a:gd name="T18" fmla="*/ 32687 h 32687"/>
                            </a:gdLst>
                            <a:ahLst/>
                            <a:cxnLst>
                              <a:cxn ang="T10">
                                <a:pos x="T0" y="T1"/>
                              </a:cxn>
                              <a:cxn ang="T11">
                                <a:pos x="T2" y="T3"/>
                              </a:cxn>
                              <a:cxn ang="T12">
                                <a:pos x="T4" y="T5"/>
                              </a:cxn>
                              <a:cxn ang="T13">
                                <a:pos x="T6" y="T7"/>
                              </a:cxn>
                              <a:cxn ang="T14">
                                <a:pos x="T8" y="T9"/>
                              </a:cxn>
                            </a:cxnLst>
                            <a:rect l="T15" t="T16" r="T17" b="T18"/>
                            <a:pathLst>
                              <a:path w="28501" h="32687">
                                <a:moveTo>
                                  <a:pt x="0" y="0"/>
                                </a:moveTo>
                                <a:lnTo>
                                  <a:pt x="28501" y="0"/>
                                </a:lnTo>
                                <a:lnTo>
                                  <a:pt x="28501" y="32687"/>
                                </a:lnTo>
                                <a:lnTo>
                                  <a:pt x="0" y="32687"/>
                                </a:lnTo>
                                <a:lnTo>
                                  <a:pt x="0" y="0"/>
                                </a:lnTo>
                              </a:path>
                            </a:pathLst>
                          </a:custGeom>
                          <a:solidFill>
                            <a:srgbClr val="333399"/>
                          </a:solidFill>
                          <a:ln w="4054">
                            <a:solidFill>
                              <a:srgbClr val="333399"/>
                            </a:solidFill>
                            <a:round/>
                            <a:headEnd/>
                            <a:tailEnd/>
                          </a:ln>
                        </wps:spPr>
                        <wps:bodyPr rot="0" vert="horz" wrap="square" lIns="91440" tIns="45720" rIns="91440" bIns="45720" anchor="t" anchorCtr="0" upright="1">
                          <a:noAutofit/>
                        </wps:bodyPr>
                      </wps:wsp>
                      <wps:wsp>
                        <wps:cNvPr id="675" name="Shape 35165"/>
                        <wps:cNvSpPr>
                          <a:spLocks/>
                        </wps:cNvSpPr>
                        <wps:spPr bwMode="auto">
                          <a:xfrm>
                            <a:off x="12401" y="6448"/>
                            <a:ext cx="284" cy="327"/>
                          </a:xfrm>
                          <a:custGeom>
                            <a:avLst/>
                            <a:gdLst>
                              <a:gd name="T0" fmla="*/ 0 w 28366"/>
                              <a:gd name="T1" fmla="*/ 0 h 32687"/>
                              <a:gd name="T2" fmla="*/ 284 w 28366"/>
                              <a:gd name="T3" fmla="*/ 0 h 32687"/>
                              <a:gd name="T4" fmla="*/ 284 w 28366"/>
                              <a:gd name="T5" fmla="*/ 327 h 32687"/>
                              <a:gd name="T6" fmla="*/ 0 w 28366"/>
                              <a:gd name="T7" fmla="*/ 327 h 32687"/>
                              <a:gd name="T8" fmla="*/ 0 w 28366"/>
                              <a:gd name="T9" fmla="*/ 0 h 32687"/>
                              <a:gd name="T10" fmla="*/ 0 60000 65536"/>
                              <a:gd name="T11" fmla="*/ 0 60000 65536"/>
                              <a:gd name="T12" fmla="*/ 0 60000 65536"/>
                              <a:gd name="T13" fmla="*/ 0 60000 65536"/>
                              <a:gd name="T14" fmla="*/ 0 60000 65536"/>
                              <a:gd name="T15" fmla="*/ 0 w 28366"/>
                              <a:gd name="T16" fmla="*/ 0 h 32687"/>
                              <a:gd name="T17" fmla="*/ 28366 w 28366"/>
                              <a:gd name="T18" fmla="*/ 32687 h 32687"/>
                            </a:gdLst>
                            <a:ahLst/>
                            <a:cxnLst>
                              <a:cxn ang="T10">
                                <a:pos x="T0" y="T1"/>
                              </a:cxn>
                              <a:cxn ang="T11">
                                <a:pos x="T2" y="T3"/>
                              </a:cxn>
                              <a:cxn ang="T12">
                                <a:pos x="T4" y="T5"/>
                              </a:cxn>
                              <a:cxn ang="T13">
                                <a:pos x="T6" y="T7"/>
                              </a:cxn>
                              <a:cxn ang="T14">
                                <a:pos x="T8" y="T9"/>
                              </a:cxn>
                            </a:cxnLst>
                            <a:rect l="T15" t="T16" r="T17" b="T18"/>
                            <a:pathLst>
                              <a:path w="28366" h="32687">
                                <a:moveTo>
                                  <a:pt x="0" y="0"/>
                                </a:moveTo>
                                <a:lnTo>
                                  <a:pt x="28366" y="0"/>
                                </a:lnTo>
                                <a:lnTo>
                                  <a:pt x="28366" y="32687"/>
                                </a:lnTo>
                                <a:lnTo>
                                  <a:pt x="0" y="32687"/>
                                </a:lnTo>
                                <a:lnTo>
                                  <a:pt x="0" y="0"/>
                                </a:lnTo>
                              </a:path>
                            </a:pathLst>
                          </a:custGeom>
                          <a:solidFill>
                            <a:srgbClr val="333399"/>
                          </a:solidFill>
                          <a:ln w="4054">
                            <a:solidFill>
                              <a:srgbClr val="333399"/>
                            </a:solidFill>
                            <a:round/>
                            <a:headEnd/>
                            <a:tailEnd/>
                          </a:ln>
                        </wps:spPr>
                        <wps:bodyPr rot="0" vert="horz" wrap="square" lIns="91440" tIns="45720" rIns="91440" bIns="45720" anchor="t" anchorCtr="0" upright="1">
                          <a:noAutofit/>
                        </wps:bodyPr>
                      </wps:wsp>
                      <wps:wsp>
                        <wps:cNvPr id="676" name="Shape 35166"/>
                        <wps:cNvSpPr>
                          <a:spLocks/>
                        </wps:cNvSpPr>
                        <wps:spPr bwMode="auto">
                          <a:xfrm>
                            <a:off x="16909" y="4676"/>
                            <a:ext cx="285" cy="327"/>
                          </a:xfrm>
                          <a:custGeom>
                            <a:avLst/>
                            <a:gdLst>
                              <a:gd name="T0" fmla="*/ 0 w 28501"/>
                              <a:gd name="T1" fmla="*/ 0 h 32687"/>
                              <a:gd name="T2" fmla="*/ 285 w 28501"/>
                              <a:gd name="T3" fmla="*/ 0 h 32687"/>
                              <a:gd name="T4" fmla="*/ 285 w 28501"/>
                              <a:gd name="T5" fmla="*/ 327 h 32687"/>
                              <a:gd name="T6" fmla="*/ 0 w 28501"/>
                              <a:gd name="T7" fmla="*/ 327 h 32687"/>
                              <a:gd name="T8" fmla="*/ 0 w 28501"/>
                              <a:gd name="T9" fmla="*/ 0 h 32687"/>
                              <a:gd name="T10" fmla="*/ 0 60000 65536"/>
                              <a:gd name="T11" fmla="*/ 0 60000 65536"/>
                              <a:gd name="T12" fmla="*/ 0 60000 65536"/>
                              <a:gd name="T13" fmla="*/ 0 60000 65536"/>
                              <a:gd name="T14" fmla="*/ 0 60000 65536"/>
                              <a:gd name="T15" fmla="*/ 0 w 28501"/>
                              <a:gd name="T16" fmla="*/ 0 h 32687"/>
                              <a:gd name="T17" fmla="*/ 28501 w 28501"/>
                              <a:gd name="T18" fmla="*/ 32687 h 32687"/>
                            </a:gdLst>
                            <a:ahLst/>
                            <a:cxnLst>
                              <a:cxn ang="T10">
                                <a:pos x="T0" y="T1"/>
                              </a:cxn>
                              <a:cxn ang="T11">
                                <a:pos x="T2" y="T3"/>
                              </a:cxn>
                              <a:cxn ang="T12">
                                <a:pos x="T4" y="T5"/>
                              </a:cxn>
                              <a:cxn ang="T13">
                                <a:pos x="T6" y="T7"/>
                              </a:cxn>
                              <a:cxn ang="T14">
                                <a:pos x="T8" y="T9"/>
                              </a:cxn>
                            </a:cxnLst>
                            <a:rect l="T15" t="T16" r="T17" b="T18"/>
                            <a:pathLst>
                              <a:path w="28501" h="32687">
                                <a:moveTo>
                                  <a:pt x="0" y="0"/>
                                </a:moveTo>
                                <a:lnTo>
                                  <a:pt x="28501" y="0"/>
                                </a:lnTo>
                                <a:lnTo>
                                  <a:pt x="28501" y="32687"/>
                                </a:lnTo>
                                <a:lnTo>
                                  <a:pt x="0" y="32687"/>
                                </a:lnTo>
                                <a:lnTo>
                                  <a:pt x="0" y="0"/>
                                </a:lnTo>
                              </a:path>
                            </a:pathLst>
                          </a:custGeom>
                          <a:solidFill>
                            <a:srgbClr val="333399"/>
                          </a:solidFill>
                          <a:ln w="4054">
                            <a:solidFill>
                              <a:srgbClr val="333399"/>
                            </a:solidFill>
                            <a:round/>
                            <a:headEnd/>
                            <a:tailEnd/>
                          </a:ln>
                        </wps:spPr>
                        <wps:bodyPr rot="0" vert="horz" wrap="square" lIns="91440" tIns="45720" rIns="91440" bIns="45720" anchor="t" anchorCtr="0" upright="1">
                          <a:noAutofit/>
                        </wps:bodyPr>
                      </wps:wsp>
                      <wps:wsp>
                        <wps:cNvPr id="677" name="Rectangle 5417"/>
                        <wps:cNvSpPr>
                          <a:spLocks noChangeArrowheads="1"/>
                        </wps:cNvSpPr>
                        <wps:spPr bwMode="auto">
                          <a:xfrm>
                            <a:off x="4480" y="445"/>
                            <a:ext cx="1011"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8"/>
                                </w:rPr>
                                <w:t>Q</w:t>
                              </w:r>
                            </w:p>
                          </w:txbxContent>
                        </wps:txbx>
                        <wps:bodyPr rot="0" vert="horz" wrap="square" lIns="0" tIns="0" rIns="0" bIns="0" anchor="t" anchorCtr="0" upright="1">
                          <a:noAutofit/>
                        </wps:bodyPr>
                      </wps:wsp>
                      <wps:wsp>
                        <wps:cNvPr id="678" name="Rectangle 5418"/>
                        <wps:cNvSpPr>
                          <a:spLocks noChangeArrowheads="1"/>
                        </wps:cNvSpPr>
                        <wps:spPr bwMode="auto">
                          <a:xfrm>
                            <a:off x="5212" y="969"/>
                            <a:ext cx="529"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2"/>
                                </w:rPr>
                                <w:t>d</w:t>
                              </w:r>
                            </w:p>
                          </w:txbxContent>
                        </wps:txbx>
                        <wps:bodyPr rot="0" vert="horz" wrap="square" lIns="0" tIns="0" rIns="0" bIns="0" anchor="t" anchorCtr="0" upright="1">
                          <a:noAutofit/>
                        </wps:bodyPr>
                      </wps:wsp>
                      <wps:wsp>
                        <wps:cNvPr id="679" name="Rectangle 5419"/>
                        <wps:cNvSpPr>
                          <a:spLocks noChangeArrowheads="1"/>
                        </wps:cNvSpPr>
                        <wps:spPr bwMode="auto">
                          <a:xfrm>
                            <a:off x="5617" y="445"/>
                            <a:ext cx="4882"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8"/>
                                </w:rPr>
                                <w:t>/W=0.05</w:t>
                              </w:r>
                            </w:p>
                          </w:txbxContent>
                        </wps:txbx>
                        <wps:bodyPr rot="0" vert="horz" wrap="square" lIns="0" tIns="0" rIns="0" bIns="0" anchor="t" anchorCtr="0" upright="1">
                          <a:noAutofit/>
                        </wps:bodyPr>
                      </wps:wsp>
                      <wps:wsp>
                        <wps:cNvPr id="680" name="Rectangle 5420"/>
                        <wps:cNvSpPr>
                          <a:spLocks noChangeArrowheads="1"/>
                        </wps:cNvSpPr>
                        <wps:spPr bwMode="auto">
                          <a:xfrm>
                            <a:off x="2978" y="7814"/>
                            <a:ext cx="723"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0</w:t>
                              </w:r>
                            </w:p>
                          </w:txbxContent>
                        </wps:txbx>
                        <wps:bodyPr rot="0" vert="horz" wrap="square" lIns="0" tIns="0" rIns="0" bIns="0" anchor="t" anchorCtr="0" upright="1">
                          <a:noAutofit/>
                        </wps:bodyPr>
                      </wps:wsp>
                      <wps:wsp>
                        <wps:cNvPr id="681" name="Rectangle 5421"/>
                        <wps:cNvSpPr>
                          <a:spLocks noChangeArrowheads="1"/>
                        </wps:cNvSpPr>
                        <wps:spPr bwMode="auto">
                          <a:xfrm>
                            <a:off x="2450" y="5947"/>
                            <a:ext cx="1425"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50</w:t>
                              </w:r>
                            </w:p>
                          </w:txbxContent>
                        </wps:txbx>
                        <wps:bodyPr rot="0" vert="horz" wrap="square" lIns="0" tIns="0" rIns="0" bIns="0" anchor="t" anchorCtr="0" upright="1">
                          <a:noAutofit/>
                        </wps:bodyPr>
                      </wps:wsp>
                      <wps:wsp>
                        <wps:cNvPr id="682" name="Rectangle 5422"/>
                        <wps:cNvSpPr>
                          <a:spLocks noChangeArrowheads="1"/>
                        </wps:cNvSpPr>
                        <wps:spPr bwMode="auto">
                          <a:xfrm>
                            <a:off x="1922" y="4082"/>
                            <a:ext cx="2127"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100</w:t>
                              </w:r>
                            </w:p>
                          </w:txbxContent>
                        </wps:txbx>
                        <wps:bodyPr rot="0" vert="horz" wrap="square" lIns="0" tIns="0" rIns="0" bIns="0" anchor="t" anchorCtr="0" upright="1">
                          <a:noAutofit/>
                        </wps:bodyPr>
                      </wps:wsp>
                      <wps:wsp>
                        <wps:cNvPr id="683" name="Rectangle 5423"/>
                        <wps:cNvSpPr>
                          <a:spLocks noChangeArrowheads="1"/>
                        </wps:cNvSpPr>
                        <wps:spPr bwMode="auto">
                          <a:xfrm>
                            <a:off x="1922" y="2217"/>
                            <a:ext cx="2127"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150</w:t>
                              </w:r>
                            </w:p>
                          </w:txbxContent>
                        </wps:txbx>
                        <wps:bodyPr rot="0" vert="horz" wrap="square" lIns="0" tIns="0" rIns="0" bIns="0" anchor="t" anchorCtr="0" upright="1">
                          <a:noAutofit/>
                        </wps:bodyPr>
                      </wps:wsp>
                      <wps:wsp>
                        <wps:cNvPr id="684" name="Rectangle 5424"/>
                        <wps:cNvSpPr>
                          <a:spLocks noChangeArrowheads="1"/>
                        </wps:cNvSpPr>
                        <wps:spPr bwMode="auto">
                          <a:xfrm>
                            <a:off x="1922" y="352"/>
                            <a:ext cx="2127"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200</w:t>
                              </w:r>
                            </w:p>
                          </w:txbxContent>
                        </wps:txbx>
                        <wps:bodyPr rot="0" vert="horz" wrap="square" lIns="0" tIns="0" rIns="0" bIns="0" anchor="t" anchorCtr="0" upright="1">
                          <a:noAutofit/>
                        </wps:bodyPr>
                      </wps:wsp>
                      <wps:wsp>
                        <wps:cNvPr id="685" name="Rectangle 5425"/>
                        <wps:cNvSpPr>
                          <a:spLocks noChangeArrowheads="1"/>
                        </wps:cNvSpPr>
                        <wps:spPr bwMode="auto">
                          <a:xfrm>
                            <a:off x="4075" y="9538"/>
                            <a:ext cx="722"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4</w:t>
                              </w:r>
                            </w:p>
                          </w:txbxContent>
                        </wps:txbx>
                        <wps:bodyPr rot="0" vert="horz" wrap="square" lIns="0" tIns="0" rIns="0" bIns="0" anchor="t" anchorCtr="0" upright="1">
                          <a:noAutofit/>
                        </wps:bodyPr>
                      </wps:wsp>
                      <wps:wsp>
                        <wps:cNvPr id="686" name="Rectangle 5426"/>
                        <wps:cNvSpPr>
                          <a:spLocks noChangeArrowheads="1"/>
                        </wps:cNvSpPr>
                        <wps:spPr bwMode="auto">
                          <a:xfrm>
                            <a:off x="6674" y="9538"/>
                            <a:ext cx="722"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8</w:t>
                              </w:r>
                            </w:p>
                          </w:txbxContent>
                        </wps:txbx>
                        <wps:bodyPr rot="0" vert="horz" wrap="square" lIns="0" tIns="0" rIns="0" bIns="0" anchor="t" anchorCtr="0" upright="1">
                          <a:noAutofit/>
                        </wps:bodyPr>
                      </wps:wsp>
                      <wps:wsp>
                        <wps:cNvPr id="687" name="Rectangle 5427"/>
                        <wps:cNvSpPr>
                          <a:spLocks noChangeArrowheads="1"/>
                        </wps:cNvSpPr>
                        <wps:spPr bwMode="auto">
                          <a:xfrm>
                            <a:off x="8989" y="9538"/>
                            <a:ext cx="1425"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12</w:t>
                              </w:r>
                            </w:p>
                          </w:txbxContent>
                        </wps:txbx>
                        <wps:bodyPr rot="0" vert="horz" wrap="square" lIns="0" tIns="0" rIns="0" bIns="0" anchor="t" anchorCtr="0" upright="1">
                          <a:noAutofit/>
                        </wps:bodyPr>
                      </wps:wsp>
                      <wps:wsp>
                        <wps:cNvPr id="688" name="Rectangle 5428"/>
                        <wps:cNvSpPr>
                          <a:spLocks noChangeArrowheads="1"/>
                        </wps:cNvSpPr>
                        <wps:spPr bwMode="auto">
                          <a:xfrm>
                            <a:off x="11588" y="9538"/>
                            <a:ext cx="1425"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16</w:t>
                              </w:r>
                            </w:p>
                          </w:txbxContent>
                        </wps:txbx>
                        <wps:bodyPr rot="0" vert="horz" wrap="square" lIns="0" tIns="0" rIns="0" bIns="0" anchor="t" anchorCtr="0" upright="1">
                          <a:noAutofit/>
                        </wps:bodyPr>
                      </wps:wsp>
                      <wps:wsp>
                        <wps:cNvPr id="689" name="Rectangle 5429"/>
                        <wps:cNvSpPr>
                          <a:spLocks noChangeArrowheads="1"/>
                        </wps:cNvSpPr>
                        <wps:spPr bwMode="auto">
                          <a:xfrm>
                            <a:off x="14188" y="9538"/>
                            <a:ext cx="1425"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20</w:t>
                              </w:r>
                            </w:p>
                          </w:txbxContent>
                        </wps:txbx>
                        <wps:bodyPr rot="0" vert="horz" wrap="square" lIns="0" tIns="0" rIns="0" bIns="0" anchor="t" anchorCtr="0" upright="1">
                          <a:noAutofit/>
                        </wps:bodyPr>
                      </wps:wsp>
                      <wps:wsp>
                        <wps:cNvPr id="690" name="Rectangle 5430"/>
                        <wps:cNvSpPr>
                          <a:spLocks noChangeArrowheads="1"/>
                        </wps:cNvSpPr>
                        <wps:spPr bwMode="auto">
                          <a:xfrm>
                            <a:off x="16787" y="9538"/>
                            <a:ext cx="1425"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24</w:t>
                              </w:r>
                            </w:p>
                          </w:txbxContent>
                        </wps:txbx>
                        <wps:bodyPr rot="0" vert="horz" wrap="square" lIns="0" tIns="0" rIns="0" bIns="0" anchor="t" anchorCtr="0" upright="1">
                          <a:noAutofit/>
                        </wps:bodyPr>
                      </wps:wsp>
                      <wps:wsp>
                        <wps:cNvPr id="691" name="Rectangle 5431"/>
                        <wps:cNvSpPr>
                          <a:spLocks noChangeArrowheads="1"/>
                        </wps:cNvSpPr>
                        <wps:spPr bwMode="auto">
                          <a:xfrm>
                            <a:off x="8664" y="11264"/>
                            <a:ext cx="938"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8"/>
                                </w:rPr>
                                <w:t>A</w:t>
                              </w:r>
                            </w:p>
                          </w:txbxContent>
                        </wps:txbx>
                        <wps:bodyPr rot="0" vert="horz" wrap="square" lIns="0" tIns="0" rIns="0" bIns="0" anchor="t" anchorCtr="0" upright="1">
                          <a:noAutofit/>
                        </wps:bodyPr>
                      </wps:wsp>
                      <wps:wsp>
                        <wps:cNvPr id="692" name="Rectangle 5432"/>
                        <wps:cNvSpPr>
                          <a:spLocks noChangeArrowheads="1"/>
                        </wps:cNvSpPr>
                        <wps:spPr bwMode="auto">
                          <a:xfrm>
                            <a:off x="9355" y="11789"/>
                            <a:ext cx="529"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2"/>
                                </w:rPr>
                                <w:t>p</w:t>
                              </w:r>
                            </w:p>
                          </w:txbxContent>
                        </wps:txbx>
                        <wps:bodyPr rot="0" vert="horz" wrap="square" lIns="0" tIns="0" rIns="0" bIns="0" anchor="t" anchorCtr="0" upright="1">
                          <a:noAutofit/>
                        </wps:bodyPr>
                      </wps:wsp>
                      <wps:wsp>
                        <wps:cNvPr id="693" name="Rectangle 5433"/>
                        <wps:cNvSpPr>
                          <a:spLocks noChangeArrowheads="1"/>
                        </wps:cNvSpPr>
                        <wps:spPr bwMode="auto">
                          <a:xfrm>
                            <a:off x="9760" y="11264"/>
                            <a:ext cx="1246"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8"/>
                                </w:rPr>
                                <w:t>/V</w:t>
                              </w:r>
                            </w:p>
                          </w:txbxContent>
                        </wps:txbx>
                        <wps:bodyPr rot="0" vert="horz" wrap="square" lIns="0" tIns="0" rIns="0" bIns="0" anchor="t" anchorCtr="0" upright="1">
                          <a:noAutofit/>
                        </wps:bodyPr>
                      </wps:wsp>
                      <wps:wsp>
                        <wps:cNvPr id="694" name="Rectangle 5434"/>
                        <wps:cNvSpPr>
                          <a:spLocks noChangeArrowheads="1"/>
                        </wps:cNvSpPr>
                        <wps:spPr bwMode="auto">
                          <a:xfrm>
                            <a:off x="10695" y="11789"/>
                            <a:ext cx="781"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2"/>
                                </w:rPr>
                                <w:t xml:space="preserve">p </w:t>
                              </w:r>
                            </w:p>
                          </w:txbxContent>
                        </wps:txbx>
                        <wps:bodyPr rot="0" vert="horz" wrap="square" lIns="0" tIns="0" rIns="0" bIns="0" anchor="t" anchorCtr="0" upright="1">
                          <a:noAutofit/>
                        </wps:bodyPr>
                      </wps:wsp>
                      <wps:wsp>
                        <wps:cNvPr id="695" name="Rectangle 30740"/>
                        <wps:cNvSpPr>
                          <a:spLocks noChangeArrowheads="1"/>
                        </wps:cNvSpPr>
                        <wps:spPr bwMode="auto">
                          <a:xfrm>
                            <a:off x="11264" y="11264"/>
                            <a:ext cx="432"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8"/>
                                </w:rPr>
                                <w:t>(</w:t>
                              </w:r>
                            </w:p>
                          </w:txbxContent>
                        </wps:txbx>
                        <wps:bodyPr rot="0" vert="horz" wrap="square" lIns="0" tIns="0" rIns="0" bIns="0" anchor="t" anchorCtr="0" upright="1">
                          <a:noAutofit/>
                        </wps:bodyPr>
                      </wps:wsp>
                      <wps:wsp>
                        <wps:cNvPr id="696" name="Rectangle 30741"/>
                        <wps:cNvSpPr>
                          <a:spLocks noChangeArrowheads="1"/>
                        </wps:cNvSpPr>
                        <wps:spPr bwMode="auto">
                          <a:xfrm>
                            <a:off x="11589" y="11264"/>
                            <a:ext cx="722"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8"/>
                                </w:rPr>
                                <w:t>s</w:t>
                              </w:r>
                            </w:p>
                          </w:txbxContent>
                        </wps:txbx>
                        <wps:bodyPr rot="0" vert="horz" wrap="square" lIns="0" tIns="0" rIns="0" bIns="0" anchor="t" anchorCtr="0" upright="1">
                          <a:noAutofit/>
                        </wps:bodyPr>
                      </wps:wsp>
                      <wps:wsp>
                        <wps:cNvPr id="697" name="Rectangle 5436"/>
                        <wps:cNvSpPr>
                          <a:spLocks noChangeArrowheads="1"/>
                        </wps:cNvSpPr>
                        <wps:spPr bwMode="auto">
                          <a:xfrm>
                            <a:off x="12116" y="11043"/>
                            <a:ext cx="75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2"/>
                                </w:rPr>
                                <w:t>-1</w:t>
                              </w:r>
                            </w:p>
                          </w:txbxContent>
                        </wps:txbx>
                        <wps:bodyPr rot="0" vert="horz" wrap="square" lIns="0" tIns="0" rIns="0" bIns="0" anchor="t" anchorCtr="0" upright="1">
                          <a:noAutofit/>
                        </wps:bodyPr>
                      </wps:wsp>
                      <wps:wsp>
                        <wps:cNvPr id="698" name="Rectangle 5437"/>
                        <wps:cNvSpPr>
                          <a:spLocks noChangeArrowheads="1"/>
                        </wps:cNvSpPr>
                        <wps:spPr bwMode="auto">
                          <a:xfrm>
                            <a:off x="12685" y="11264"/>
                            <a:ext cx="432"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8"/>
                                </w:rPr>
                                <w:t>)</w:t>
                              </w:r>
                            </w:p>
                          </w:txbxContent>
                        </wps:txbx>
                        <wps:bodyPr rot="0" vert="horz" wrap="square" lIns="0" tIns="0" rIns="0" bIns="0" anchor="t" anchorCtr="0" upright="1">
                          <a:noAutofit/>
                        </wps:bodyPr>
                      </wps:wsp>
                      <wps:wsp>
                        <wps:cNvPr id="699" name="Rectangle 5438"/>
                        <wps:cNvSpPr>
                          <a:spLocks noChangeArrowheads="1"/>
                        </wps:cNvSpPr>
                        <wps:spPr bwMode="auto">
                          <a:xfrm rot="-5399999">
                            <a:off x="901" y="6196"/>
                            <a:ext cx="828"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5"/>
                                </w:rPr>
                                <w:t>k</w:t>
                              </w:r>
                            </w:p>
                          </w:txbxContent>
                        </wps:txbx>
                        <wps:bodyPr rot="0" vert="horz" wrap="square" lIns="0" tIns="0" rIns="0" bIns="0" anchor="t" anchorCtr="0" upright="1">
                          <a:noAutofit/>
                        </wps:bodyPr>
                      </wps:wsp>
                      <wps:wsp>
                        <wps:cNvPr id="700" name="Rectangle 5439"/>
                        <wps:cNvSpPr>
                          <a:spLocks noChangeArrowheads="1"/>
                        </wps:cNvSpPr>
                        <wps:spPr bwMode="auto">
                          <a:xfrm rot="-5399999">
                            <a:off x="996" y="5791"/>
                            <a:ext cx="910"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0"/>
                                </w:rPr>
                                <w:t xml:space="preserve">d </w:t>
                              </w:r>
                            </w:p>
                          </w:txbxContent>
                        </wps:txbx>
                        <wps:bodyPr rot="0" vert="horz" wrap="square" lIns="0" tIns="0" rIns="0" bIns="0" anchor="t" anchorCtr="0" upright="1">
                          <a:noAutofit/>
                        </wps:bodyPr>
                      </wps:wsp>
                      <wps:wsp>
                        <wps:cNvPr id="701" name="Rectangle 30737"/>
                        <wps:cNvSpPr>
                          <a:spLocks noChangeArrowheads="1"/>
                        </wps:cNvSpPr>
                        <wps:spPr bwMode="auto">
                          <a:xfrm rot="-5399999">
                            <a:off x="460" y="4495"/>
                            <a:ext cx="5391"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5"/>
                                </w:rPr>
                                <w:t>(</w:t>
                              </w:r>
                            </w:p>
                          </w:txbxContent>
                        </wps:txbx>
                        <wps:bodyPr rot="0" vert="horz" wrap="square" lIns="0" tIns="0" rIns="0" bIns="0" anchor="t" anchorCtr="0" upright="1">
                          <a:noAutofit/>
                        </wps:bodyPr>
                      </wps:wsp>
                      <wps:wsp>
                        <wps:cNvPr id="702" name="Rectangle 30739"/>
                        <wps:cNvSpPr>
                          <a:spLocks noChangeArrowheads="1"/>
                        </wps:cNvSpPr>
                        <wps:spPr bwMode="auto">
                          <a:xfrm rot="-5399999">
                            <a:off x="-1390" y="2647"/>
                            <a:ext cx="5391"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5"/>
                                </w:rPr>
                                <w:t>kN/cm</w:t>
                              </w:r>
                            </w:p>
                          </w:txbxContent>
                        </wps:txbx>
                        <wps:bodyPr rot="0" vert="horz" wrap="square" lIns="0" tIns="0" rIns="0" bIns="0" anchor="t" anchorCtr="0" upright="1">
                          <a:noAutofit/>
                        </wps:bodyPr>
                      </wps:wsp>
                      <wps:wsp>
                        <wps:cNvPr id="703" name="Rectangle 30738"/>
                        <wps:cNvSpPr>
                          <a:spLocks noChangeArrowheads="1"/>
                        </wps:cNvSpPr>
                        <wps:spPr bwMode="auto">
                          <a:xfrm rot="-5399999">
                            <a:off x="-3219" y="816"/>
                            <a:ext cx="5390"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b/>
                                  <w:sz w:val="15"/>
                                </w:rPr>
                                <w:t>)</w:t>
                              </w:r>
                            </w:p>
                          </w:txbxContent>
                        </wps:txbx>
                        <wps:bodyPr rot="0" vert="horz" wrap="square" lIns="0" tIns="0" rIns="0" bIns="0" anchor="t" anchorCtr="0" upright="1">
                          <a:noAutofit/>
                        </wps:bodyPr>
                      </wps:wsp>
                      <wps:wsp>
                        <wps:cNvPr id="704" name="Shape 5441"/>
                        <wps:cNvSpPr>
                          <a:spLocks/>
                        </wps:cNvSpPr>
                        <wps:spPr bwMode="auto">
                          <a:xfrm>
                            <a:off x="11386" y="2205"/>
                            <a:ext cx="1705" cy="0"/>
                          </a:xfrm>
                          <a:custGeom>
                            <a:avLst/>
                            <a:gdLst>
                              <a:gd name="T0" fmla="*/ 0 w 170573"/>
                              <a:gd name="T1" fmla="*/ 1705 w 170573"/>
                              <a:gd name="T2" fmla="*/ 0 60000 65536"/>
                              <a:gd name="T3" fmla="*/ 0 60000 65536"/>
                              <a:gd name="T4" fmla="*/ 0 w 170573"/>
                              <a:gd name="T5" fmla="*/ 170573 w 170573"/>
                            </a:gdLst>
                            <a:ahLst/>
                            <a:cxnLst>
                              <a:cxn ang="T2">
                                <a:pos x="T0" y="0"/>
                              </a:cxn>
                              <a:cxn ang="T3">
                                <a:pos x="T1" y="0"/>
                              </a:cxn>
                            </a:cxnLst>
                            <a:rect l="T4" t="0" r="T5" b="0"/>
                            <a:pathLst>
                              <a:path w="170573">
                                <a:moveTo>
                                  <a:pt x="0" y="0"/>
                                </a:moveTo>
                                <a:lnTo>
                                  <a:pt x="170573" y="0"/>
                                </a:lnTo>
                              </a:path>
                            </a:pathLst>
                          </a:custGeom>
                          <a:noFill/>
                          <a:ln w="8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Shape 5442"/>
                        <wps:cNvSpPr>
                          <a:spLocks/>
                        </wps:cNvSpPr>
                        <wps:spPr bwMode="auto">
                          <a:xfrm>
                            <a:off x="12056" y="1994"/>
                            <a:ext cx="406" cy="466"/>
                          </a:xfrm>
                          <a:custGeom>
                            <a:avLst/>
                            <a:gdLst>
                              <a:gd name="T0" fmla="*/ 202 w 40631"/>
                              <a:gd name="T1" fmla="*/ 0 h 46598"/>
                              <a:gd name="T2" fmla="*/ 406 w 40631"/>
                              <a:gd name="T3" fmla="*/ 234 h 46598"/>
                              <a:gd name="T4" fmla="*/ 202 w 40631"/>
                              <a:gd name="T5" fmla="*/ 466 h 46598"/>
                              <a:gd name="T6" fmla="*/ 0 w 40631"/>
                              <a:gd name="T7" fmla="*/ 234 h 46598"/>
                              <a:gd name="T8" fmla="*/ 202 w 40631"/>
                              <a:gd name="T9" fmla="*/ 0 h 46598"/>
                              <a:gd name="T10" fmla="*/ 0 60000 65536"/>
                              <a:gd name="T11" fmla="*/ 0 60000 65536"/>
                              <a:gd name="T12" fmla="*/ 0 60000 65536"/>
                              <a:gd name="T13" fmla="*/ 0 60000 65536"/>
                              <a:gd name="T14" fmla="*/ 0 60000 65536"/>
                              <a:gd name="T15" fmla="*/ 0 w 40631"/>
                              <a:gd name="T16" fmla="*/ 0 h 46598"/>
                              <a:gd name="T17" fmla="*/ 40631 w 40631"/>
                              <a:gd name="T18" fmla="*/ 46598 h 46598"/>
                            </a:gdLst>
                            <a:ahLst/>
                            <a:cxnLst>
                              <a:cxn ang="T10">
                                <a:pos x="T0" y="T1"/>
                              </a:cxn>
                              <a:cxn ang="T11">
                                <a:pos x="T2" y="T3"/>
                              </a:cxn>
                              <a:cxn ang="T12">
                                <a:pos x="T4" y="T5"/>
                              </a:cxn>
                              <a:cxn ang="T13">
                                <a:pos x="T6" y="T7"/>
                              </a:cxn>
                              <a:cxn ang="T14">
                                <a:pos x="T8" y="T9"/>
                              </a:cxn>
                            </a:cxnLst>
                            <a:rect l="T15" t="T16" r="T17" b="T18"/>
                            <a:pathLst>
                              <a:path w="40631" h="46598">
                                <a:moveTo>
                                  <a:pt x="20262" y="0"/>
                                </a:moveTo>
                                <a:lnTo>
                                  <a:pt x="40631" y="23361"/>
                                </a:lnTo>
                                <a:lnTo>
                                  <a:pt x="20262" y="46598"/>
                                </a:lnTo>
                                <a:lnTo>
                                  <a:pt x="0" y="23361"/>
                                </a:lnTo>
                                <a:lnTo>
                                  <a:pt x="20262" y="0"/>
                                </a:lnTo>
                                <a:close/>
                              </a:path>
                            </a:pathLst>
                          </a:custGeom>
                          <a:solidFill>
                            <a:srgbClr val="000000"/>
                          </a:solidFill>
                          <a:ln w="4054">
                            <a:solidFill>
                              <a:srgbClr val="000000"/>
                            </a:solidFill>
                            <a:round/>
                            <a:headEnd/>
                            <a:tailEnd/>
                          </a:ln>
                        </wps:spPr>
                        <wps:bodyPr rot="0" vert="horz" wrap="square" lIns="91440" tIns="45720" rIns="91440" bIns="45720" anchor="t" anchorCtr="0" upright="1">
                          <a:noAutofit/>
                        </wps:bodyPr>
                      </wps:wsp>
                      <wps:wsp>
                        <wps:cNvPr id="706" name="Rectangle 5443"/>
                        <wps:cNvSpPr>
                          <a:spLocks noChangeArrowheads="1"/>
                        </wps:cNvSpPr>
                        <wps:spPr bwMode="auto">
                          <a:xfrm>
                            <a:off x="13335" y="1563"/>
                            <a:ext cx="4805"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Analysis</w:t>
                              </w:r>
                            </w:p>
                          </w:txbxContent>
                        </wps:txbx>
                        <wps:bodyPr rot="0" vert="horz" wrap="square" lIns="0" tIns="0" rIns="0" bIns="0" anchor="t" anchorCtr="0" upright="1">
                          <a:noAutofit/>
                        </wps:bodyPr>
                      </wps:wsp>
                      <wps:wsp>
                        <wps:cNvPr id="707" name="Shape 35167"/>
                        <wps:cNvSpPr>
                          <a:spLocks/>
                        </wps:cNvSpPr>
                        <wps:spPr bwMode="auto">
                          <a:xfrm>
                            <a:off x="11386" y="3604"/>
                            <a:ext cx="568" cy="93"/>
                          </a:xfrm>
                          <a:custGeom>
                            <a:avLst/>
                            <a:gdLst>
                              <a:gd name="T0" fmla="*/ 0 w 56867"/>
                              <a:gd name="T1" fmla="*/ 0 h 9295"/>
                              <a:gd name="T2" fmla="*/ 568 w 56867"/>
                              <a:gd name="T3" fmla="*/ 0 h 9295"/>
                              <a:gd name="T4" fmla="*/ 568 w 56867"/>
                              <a:gd name="T5" fmla="*/ 93 h 9295"/>
                              <a:gd name="T6" fmla="*/ 0 w 56867"/>
                              <a:gd name="T7" fmla="*/ 93 h 9295"/>
                              <a:gd name="T8" fmla="*/ 0 w 56867"/>
                              <a:gd name="T9" fmla="*/ 0 h 9295"/>
                              <a:gd name="T10" fmla="*/ 0 60000 65536"/>
                              <a:gd name="T11" fmla="*/ 0 60000 65536"/>
                              <a:gd name="T12" fmla="*/ 0 60000 65536"/>
                              <a:gd name="T13" fmla="*/ 0 60000 65536"/>
                              <a:gd name="T14" fmla="*/ 0 60000 65536"/>
                              <a:gd name="T15" fmla="*/ 0 w 56867"/>
                              <a:gd name="T16" fmla="*/ 0 h 9295"/>
                              <a:gd name="T17" fmla="*/ 56867 w 56867"/>
                              <a:gd name="T18" fmla="*/ 9295 h 9295"/>
                            </a:gdLst>
                            <a:ahLst/>
                            <a:cxnLst>
                              <a:cxn ang="T10">
                                <a:pos x="T0" y="T1"/>
                              </a:cxn>
                              <a:cxn ang="T11">
                                <a:pos x="T2" y="T3"/>
                              </a:cxn>
                              <a:cxn ang="T12">
                                <a:pos x="T4" y="T5"/>
                              </a:cxn>
                              <a:cxn ang="T13">
                                <a:pos x="T6" y="T7"/>
                              </a:cxn>
                              <a:cxn ang="T14">
                                <a:pos x="T8" y="T9"/>
                              </a:cxn>
                            </a:cxnLst>
                            <a:rect l="T15" t="T16" r="T17" b="T18"/>
                            <a:pathLst>
                              <a:path w="56867" h="9295">
                                <a:moveTo>
                                  <a:pt x="0" y="0"/>
                                </a:moveTo>
                                <a:lnTo>
                                  <a:pt x="56867" y="0"/>
                                </a:lnTo>
                                <a:lnTo>
                                  <a:pt x="56867" y="9295"/>
                                </a:lnTo>
                                <a:lnTo>
                                  <a:pt x="0" y="9295"/>
                                </a:lnTo>
                                <a:lnTo>
                                  <a:pt x="0" y="0"/>
                                </a:lnTo>
                              </a:path>
                            </a:pathLst>
                          </a:custGeom>
                          <a:solidFill>
                            <a:srgbClr val="33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8" name="Shape 35168"/>
                        <wps:cNvSpPr>
                          <a:spLocks/>
                        </wps:cNvSpPr>
                        <wps:spPr bwMode="auto">
                          <a:xfrm>
                            <a:off x="12278" y="3604"/>
                            <a:ext cx="569" cy="93"/>
                          </a:xfrm>
                          <a:custGeom>
                            <a:avLst/>
                            <a:gdLst>
                              <a:gd name="T0" fmla="*/ 0 w 56867"/>
                              <a:gd name="T1" fmla="*/ 0 h 9295"/>
                              <a:gd name="T2" fmla="*/ 569 w 56867"/>
                              <a:gd name="T3" fmla="*/ 0 h 9295"/>
                              <a:gd name="T4" fmla="*/ 569 w 56867"/>
                              <a:gd name="T5" fmla="*/ 93 h 9295"/>
                              <a:gd name="T6" fmla="*/ 0 w 56867"/>
                              <a:gd name="T7" fmla="*/ 93 h 9295"/>
                              <a:gd name="T8" fmla="*/ 0 w 56867"/>
                              <a:gd name="T9" fmla="*/ 0 h 9295"/>
                              <a:gd name="T10" fmla="*/ 0 60000 65536"/>
                              <a:gd name="T11" fmla="*/ 0 60000 65536"/>
                              <a:gd name="T12" fmla="*/ 0 60000 65536"/>
                              <a:gd name="T13" fmla="*/ 0 60000 65536"/>
                              <a:gd name="T14" fmla="*/ 0 60000 65536"/>
                              <a:gd name="T15" fmla="*/ 0 w 56867"/>
                              <a:gd name="T16" fmla="*/ 0 h 9295"/>
                              <a:gd name="T17" fmla="*/ 56867 w 56867"/>
                              <a:gd name="T18" fmla="*/ 9295 h 9295"/>
                            </a:gdLst>
                            <a:ahLst/>
                            <a:cxnLst>
                              <a:cxn ang="T10">
                                <a:pos x="T0" y="T1"/>
                              </a:cxn>
                              <a:cxn ang="T11">
                                <a:pos x="T2" y="T3"/>
                              </a:cxn>
                              <a:cxn ang="T12">
                                <a:pos x="T4" y="T5"/>
                              </a:cxn>
                              <a:cxn ang="T13">
                                <a:pos x="T6" y="T7"/>
                              </a:cxn>
                              <a:cxn ang="T14">
                                <a:pos x="T8" y="T9"/>
                              </a:cxn>
                            </a:cxnLst>
                            <a:rect l="T15" t="T16" r="T17" b="T18"/>
                            <a:pathLst>
                              <a:path w="56867" h="9295">
                                <a:moveTo>
                                  <a:pt x="0" y="0"/>
                                </a:moveTo>
                                <a:lnTo>
                                  <a:pt x="56867" y="0"/>
                                </a:lnTo>
                                <a:lnTo>
                                  <a:pt x="56867" y="9295"/>
                                </a:lnTo>
                                <a:lnTo>
                                  <a:pt x="0" y="9295"/>
                                </a:lnTo>
                                <a:lnTo>
                                  <a:pt x="0" y="0"/>
                                </a:lnTo>
                              </a:path>
                            </a:pathLst>
                          </a:custGeom>
                          <a:solidFill>
                            <a:srgbClr val="33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9" name="Shape 35169"/>
                        <wps:cNvSpPr>
                          <a:spLocks/>
                        </wps:cNvSpPr>
                        <wps:spPr bwMode="auto">
                          <a:xfrm>
                            <a:off x="12076" y="3463"/>
                            <a:ext cx="285" cy="327"/>
                          </a:xfrm>
                          <a:custGeom>
                            <a:avLst/>
                            <a:gdLst>
                              <a:gd name="T0" fmla="*/ 0 w 28501"/>
                              <a:gd name="T1" fmla="*/ 0 h 32687"/>
                              <a:gd name="T2" fmla="*/ 285 w 28501"/>
                              <a:gd name="T3" fmla="*/ 0 h 32687"/>
                              <a:gd name="T4" fmla="*/ 285 w 28501"/>
                              <a:gd name="T5" fmla="*/ 327 h 32687"/>
                              <a:gd name="T6" fmla="*/ 0 w 28501"/>
                              <a:gd name="T7" fmla="*/ 327 h 32687"/>
                              <a:gd name="T8" fmla="*/ 0 w 28501"/>
                              <a:gd name="T9" fmla="*/ 0 h 32687"/>
                              <a:gd name="T10" fmla="*/ 0 60000 65536"/>
                              <a:gd name="T11" fmla="*/ 0 60000 65536"/>
                              <a:gd name="T12" fmla="*/ 0 60000 65536"/>
                              <a:gd name="T13" fmla="*/ 0 60000 65536"/>
                              <a:gd name="T14" fmla="*/ 0 60000 65536"/>
                              <a:gd name="T15" fmla="*/ 0 w 28501"/>
                              <a:gd name="T16" fmla="*/ 0 h 32687"/>
                              <a:gd name="T17" fmla="*/ 28501 w 28501"/>
                              <a:gd name="T18" fmla="*/ 32687 h 32687"/>
                            </a:gdLst>
                            <a:ahLst/>
                            <a:cxnLst>
                              <a:cxn ang="T10">
                                <a:pos x="T0" y="T1"/>
                              </a:cxn>
                              <a:cxn ang="T11">
                                <a:pos x="T2" y="T3"/>
                              </a:cxn>
                              <a:cxn ang="T12">
                                <a:pos x="T4" y="T5"/>
                              </a:cxn>
                              <a:cxn ang="T13">
                                <a:pos x="T6" y="T7"/>
                              </a:cxn>
                              <a:cxn ang="T14">
                                <a:pos x="T8" y="T9"/>
                              </a:cxn>
                            </a:cxnLst>
                            <a:rect l="T15" t="T16" r="T17" b="T18"/>
                            <a:pathLst>
                              <a:path w="28501" h="32687">
                                <a:moveTo>
                                  <a:pt x="0" y="0"/>
                                </a:moveTo>
                                <a:lnTo>
                                  <a:pt x="28501" y="0"/>
                                </a:lnTo>
                                <a:lnTo>
                                  <a:pt x="28501" y="32687"/>
                                </a:lnTo>
                                <a:lnTo>
                                  <a:pt x="0" y="32687"/>
                                </a:lnTo>
                                <a:lnTo>
                                  <a:pt x="0" y="0"/>
                                </a:lnTo>
                              </a:path>
                            </a:pathLst>
                          </a:custGeom>
                          <a:solidFill>
                            <a:srgbClr val="333399"/>
                          </a:solidFill>
                          <a:ln w="4054">
                            <a:solidFill>
                              <a:srgbClr val="333399"/>
                            </a:solidFill>
                            <a:round/>
                            <a:headEnd/>
                            <a:tailEnd/>
                          </a:ln>
                        </wps:spPr>
                        <wps:bodyPr rot="0" vert="horz" wrap="square" lIns="91440" tIns="45720" rIns="91440" bIns="45720" anchor="t" anchorCtr="0" upright="1">
                          <a:noAutofit/>
                        </wps:bodyPr>
                      </wps:wsp>
                      <wps:wsp>
                        <wps:cNvPr id="710" name="Rectangle 5447"/>
                        <wps:cNvSpPr>
                          <a:spLocks noChangeArrowheads="1"/>
                        </wps:cNvSpPr>
                        <wps:spPr bwMode="auto">
                          <a:xfrm>
                            <a:off x="13335" y="3010"/>
                            <a:ext cx="5400"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609" w:rsidRDefault="00D74609" w:rsidP="00D74609">
                              <w:pPr>
                                <w:spacing w:line="256" w:lineRule="auto"/>
                              </w:pPr>
                              <w:r>
                                <w:rPr>
                                  <w:rFonts w:ascii="Arial" w:eastAsia="Arial" w:hAnsi="Arial" w:cs="Arial"/>
                                  <w:sz w:val="18"/>
                                </w:rPr>
                                <w:t>Eqn. (11)</w:t>
                              </w:r>
                            </w:p>
                          </w:txbxContent>
                        </wps:txbx>
                        <wps:bodyPr rot="0" vert="horz" wrap="square" lIns="0" tIns="0" rIns="0" bIns="0" anchor="t" anchorCtr="0" upright="1">
                          <a:noAutofit/>
                        </wps:bodyPr>
                      </wps:wsp>
                    </wpg:wgp>
                  </a:graphicData>
                </a:graphic>
              </wp:inline>
            </w:drawing>
          </mc:Choice>
          <mc:Fallback>
            <w:pict>
              <v:group id="Group 31916" o:spid="_x0000_s1404" style="width:140.6pt;height:99.4pt;mso-position-horizontal-relative:char;mso-position-vertical-relative:line" coordsize="17858,1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">
                <v:rect id="Rectangle 5354" o:spid="_x0000_s1405" style="position:absolute;width:420;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D74609" w:rsidRDefault="00D74609" w:rsidP="00D74609">
                        <w:pPr>
                          <w:spacing w:line="256" w:lineRule="auto"/>
                        </w:pPr>
                        <w:r>
                          <w:rPr>
                            <w:rFonts w:ascii="Calibri" w:eastAsia="Calibri" w:hAnsi="Calibri" w:cs="Calibri"/>
                          </w:rPr>
                          <w:t xml:space="preserve"> </w:t>
                        </w:r>
                      </w:p>
                    </w:txbxContent>
                  </v:textbox>
                </v:rect>
                <v:shape id="Shape 5356" o:spid="_x0000_s1406" style="position:absolute;left:4339;top:969;width:0;height:7414;visibility:visible;mso-wrap-style:square;v-text-anchor:top" coordsize="0,7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OssIA&#10;AADcAAAADwAAAGRycy9kb3ducmV2LnhtbESPQUsDMRSE70L/Q3iCN/vSItKuTYsUBOvNtRSPj+R1&#10;d+nmZUnidv33RhA8DjPzDbPZTb5XI8fUBTGwmGtQLDa4ThoDx4+X+xWolEkc9UHYwDcn2G1nNxuq&#10;XLjKO491blSBSKrIQJvzUCEm27KnNA8DS/HOIXrKRcYGXaRrgfsel1o/oqdOykJLA+9btpf6yxvA&#10;B9IHuw7x0OnPOtgB8fQ2GnN3Oz0/gco85f/wX/vVGViuFvB7phw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w6ywgAAANwAAAAPAAAAAAAAAAAAAAAAAJgCAABkcnMvZG93&#10;bnJldi54bWxQSwUGAAAAAAQABAD1AAAAhwMAAAAA&#10;" path="m,l,741413e" filled="f" strokeweight=".1126mm">
                  <v:stroke endcap="square"/>
                  <v:path arrowok="t" o:connecttype="custom" o:connectlocs="0,0;0,74" o:connectangles="0,0" textboxrect="0,0,0,741413"/>
                </v:shape>
                <v:shape id="Shape 5357" o:spid="_x0000_s1407" style="position:absolute;left:4014;top:8431;width:284;height:0;visibility:visible;mso-wrap-style:square;v-text-anchor:top" coordsize="28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EMYA&#10;AADcAAAADwAAAGRycy9kb3ducmV2LnhtbESPT2vCQBTE74V+h+UJ3urGHERS1yAtofXgwfQP9vbI&#10;vibB7Nuwu43RT+8KQo/DzPyGWeWj6cRAzreWFcxnCQjiyuqWawWfH8XTEoQPyBo7y6TgTB7y9ePD&#10;CjNtT7ynoQy1iBD2GSpoQugzKX3VkEE/sz1x9H6tMxiidLXUDk8RbjqZJslCGmw5LjTY00tD1bH8&#10;Mwp+xu8v213otdy6g013RfF2MIVS08m4eQYRaAz/4Xv7XStIlynczs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dEMYAAADcAAAADwAAAAAAAAAAAAAAAACYAgAAZHJz&#10;L2Rvd25yZXYueG1sUEsFBgAAAAAEAAQA9QAAAIsDAAAAAA==&#10;" path="m,l28366,e" filled="f" strokeweight=".1126mm">
                  <v:stroke endcap="square"/>
                  <v:path arrowok="t" o:connecttype="custom" o:connectlocs="0,0;3,0" o:connectangles="0,0" textboxrect="0,0,28366,0"/>
                </v:shape>
                <v:shape id="Shape 5358" o:spid="_x0000_s1408" style="position:absolute;left:4014;top:6564;width:284;height:0;visibility:visible;mso-wrap-style:square;v-text-anchor:top" coordsize="28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i8YA&#10;AADcAAAADwAAAGRycy9kb3ducmV2LnhtbESPT2vCQBTE7wW/w/KE3pqNKYhEVxFLaHvw0PgHvT2y&#10;zySYfRt2t5r203cLhR6HmfkNs1gNphM3cr61rGCSpCCIK6tbrhXsd8XTDIQPyBo7y6TgizyslqOH&#10;Beba3vmDbmWoRYSwz1FBE0KfS+mrhgz6xPbE0btYZzBE6WqpHd4j3HQyS9OpNNhyXGiwp01D1bX8&#10;NArOw/Fgu296Kd/dyWbbong9mUKpx/GwnoMINIT/8F/7TSvIZs/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4i8YAAADcAAAADwAAAAAAAAAAAAAAAACYAgAAZHJz&#10;L2Rvd25yZXYueG1sUEsFBgAAAAAEAAQA9QAAAIsDAAAAAA==&#10;" path="m,l28366,e" filled="f" strokeweight=".1126mm">
                  <v:stroke endcap="square"/>
                  <v:path arrowok="t" o:connecttype="custom" o:connectlocs="0,0;3,0" o:connectangles="0,0" textboxrect="0,0,28366,0"/>
                </v:shape>
                <v:shape id="Shape 5359" o:spid="_x0000_s1409" style="position:absolute;left:4014;top:4699;width:284;height:0;visibility:visible;mso-wrap-style:square;v-text-anchor:top" coordsize="28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8YA&#10;AADcAAAADwAAAGRycy9kb3ducmV2LnhtbESPT2vCQBTE7wW/w/KE3pqNoYhEVxFLaHvw0PgHvT2y&#10;zySYfRt2t5r203cLhR6HmfkNs1gNphM3cr61rGCSpCCIK6tbrhXsd8XTDIQPyBo7y6TgizyslqOH&#10;Beba3vmDbmWoRYSwz1FBE0KfS+mrhgz6xPbE0btYZzBE6WqpHd4j3HQyS9OpNNhyXGiwp01D1bX8&#10;NArOw/Fgu296Kd/dyWbbong9mUKpx/GwnoMINIT/8F/7TSvIZs/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g/8YAAADcAAAADwAAAAAAAAAAAAAAAACYAgAAZHJz&#10;L2Rvd25yZXYueG1sUEsFBgAAAAAEAAQA9QAAAIsDAAAAAA==&#10;" path="m,l28366,e" filled="f" strokeweight=".1126mm">
                  <v:stroke endcap="square"/>
                  <v:path arrowok="t" o:connecttype="custom" o:connectlocs="0,0;3,0" o:connectangles="0,0" textboxrect="0,0,28366,0"/>
                </v:shape>
                <v:shape id="Shape 5360" o:spid="_x0000_s1410" style="position:absolute;left:4014;top:2834;width:284;height:0;visibility:visible;mso-wrap-style:square;v-text-anchor:top" coordsize="28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FZMYA&#10;AADcAAAADwAAAGRycy9kb3ducmV2LnhtbESPT2vCQBTE7wW/w/KE3pqNgYpEVxFLaHvw0PgHvT2y&#10;zySYfRt2t5r203cLhR6HmfkNs1gNphM3cr61rGCSpCCIK6tbrhXsd8XTDIQPyBo7y6TgizyslqOH&#10;Beba3vmDbmWoRYSwz1FBE0KfS+mrhgz6xPbE0btYZzBE6WqpHd4j3HQyS9OpNNhyXGiwp01D1bX8&#10;NArOw/Fgu296Kd/dyWbbong9mUKpx/GwnoMINIT/8F/7TSvIZs/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YFZMYAAADcAAAADwAAAAAAAAAAAAAAAACYAgAAZHJz&#10;L2Rvd25yZXYueG1sUEsFBgAAAAAEAAQA9QAAAIsDAAAAAA==&#10;" path="m,l28366,e" filled="f" strokeweight=".1126mm">
                  <v:stroke endcap="square"/>
                  <v:path arrowok="t" o:connecttype="custom" o:connectlocs="0,0;3,0" o:connectangles="0,0" textboxrect="0,0,28366,0"/>
                </v:shape>
                <v:shape id="Shape 5361" o:spid="_x0000_s1411" style="position:absolute;left:4014;top:969;width:284;height:0;visibility:visible;mso-wrap-style:square;v-text-anchor:top" coordsize="28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iMYA&#10;AADcAAAADwAAAGRycy9kb3ducmV2LnhtbESPT2vCQBTE7wW/w/KE3pqNOVSJriKW0PbgofEPentk&#10;n0kw+zbsbjXtp+8WCj0OM/MbZrEaTCdu5HxrWcEkSUEQV1a3XCvY74qnGQgfkDV2lknBF3lYLUcP&#10;C8y1vfMH3cpQiwhhn6OCJoQ+l9JXDRn0ie2Jo3exzmCI0tVSO7xHuOlklqbP0mDLcaHBnjYNVdfy&#10;0yg4D8eD7b7ppXx3J5tti+L1ZAqlHsfDeg4i0BD+w3/tN60gm03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g+iMYAAADcAAAADwAAAAAAAAAAAAAAAACYAgAAZHJz&#10;L2Rvd25yZXYueG1sUEsFBgAAAAAEAAQA9QAAAIsDAAAAAA==&#10;" path="m,l28366,e" filled="f" strokeweight=".1126mm">
                  <v:stroke endcap="square"/>
                  <v:path arrowok="t" o:connecttype="custom" o:connectlocs="0,0;3,0" o:connectangles="0,0" textboxrect="0,0,28366,0"/>
                </v:shape>
                <v:shape id="Shape 5362" o:spid="_x0000_s1412" style="position:absolute;left:4339;top:8431;width:12956;height:0;visibility:visible;mso-wrap-style:square;v-text-anchor:top" coordsize="1295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oQMIA&#10;AADcAAAADwAAAGRycy9kb3ducmV2LnhtbERPTWvCQBC9F/wPywje6qbSiqSuIqJQWio0EXsds2MS&#10;mp2N2VXTf985CD0+3vd82btGXakLtWcDT+MEFHHhbc2lgX2+fZyBChHZYuOZDPxSgOVi8DDH1Pob&#10;f9E1i6WSEA4pGqhibFOtQ1GRwzD2LbFwJ985jAK7UtsObxLuGj1Jkql2WLM0VNjSuqLiJ7s4A5PD&#10;+445z1fPu3iuPz9eNt/hmBgzGvarV1CR+vgvvrvfrPhmslbOyBH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2hAwgAAANwAAAAPAAAAAAAAAAAAAAAAAJgCAABkcnMvZG93&#10;bnJldi54bWxQSwUGAAAAAAQABAD1AAAAhwMAAAAA&#10;" path="m,l1295644,e" filled="f" strokeweight=".1126mm">
                  <v:stroke endcap="square"/>
                  <v:path arrowok="t" o:connecttype="custom" o:connectlocs="0,0;130,0" o:connectangles="0,0" textboxrect="0,0,1295644,0"/>
                </v:shape>
                <v:shape id="Shape 5363" o:spid="_x0000_s1413" style="position:absolute;left:4339;top:8477;width:0;height:326;visibility:visible;mso-wrap-style:square;v-text-anchor:top" coordsize="0,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cmsYA&#10;AADcAAAADwAAAGRycy9kb3ducmV2LnhtbESPQWvCQBSE74L/YXmCF2k25tCmqauItCCCB22h5PbI&#10;PpO02bcxuybpv+8WCh6HmfmGWW1G04ieOldbVrCMYhDEhdU1lwo+3t8eUhDOI2tsLJOCH3KwWU8n&#10;K8y0HfhE/dmXIkDYZaig8r7NpHRFRQZdZFvi4F1sZ9AH2ZVSdzgEuGlkEseP0mDNYaHClnYVFd/n&#10;m1GQn544kXmNn8fX45eRi8Nyd7kqNZ+N2xcQnkZ/D/+391pBkj7D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8cmsYAAADcAAAADwAAAAAAAAAAAAAAAACYAgAAZHJz&#10;L2Rvd25yZXYueG1sUEsFBgAAAAAEAAQA9QAAAIsDAAAAAA==&#10;" path="m,32532l,e" filled="f" strokeweight=".1126mm">
                  <v:stroke endcap="square"/>
                  <v:path arrowok="t" o:connecttype="custom" o:connectlocs="0,3;0,0" o:connectangles="0,0" textboxrect="0,0,0,32532"/>
                </v:shape>
                <v:shape id="Shape 5364" o:spid="_x0000_s1414" style="position:absolute;left:6939;top:8477;width:0;height:326;visibility:visible;mso-wrap-style:square;v-text-anchor:top" coordsize="0,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j2sQA&#10;AADcAAAADwAAAGRycy9kb3ducmV2LnhtbERPy2rCQBTdF/oPwy10U3RiFramGaVICyJkYSqIu0vm&#10;5tFm7qSZMYl/7ywKLg/nnW4m04qBetdYVrCYRyCIC6sbrhQcv79mbyCcR9bYWiYFV3KwWT8+pJho&#10;O/KBhtxXIoSwS1BB7X2XSOmKmgy6ue2IA1fa3qAPsK+k7nEM4aaVcRQtpcGGQ0ONHW1rKn7zi1Fw&#10;PrxyLM8NnrLP7MfIl/1iW/4p9fw0fbyD8DT5u/jfvdMK4lWYH86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I9rEAAAA3AAAAA8AAAAAAAAAAAAAAAAAmAIAAGRycy9k&#10;b3ducmV2LnhtbFBLBQYAAAAABAAEAPUAAACJAwAAAAA=&#10;" path="m,32532l,e" filled="f" strokeweight=".1126mm">
                  <v:stroke endcap="square"/>
                  <v:path arrowok="t" o:connecttype="custom" o:connectlocs="0,3;0,0" o:connectangles="0,0" textboxrect="0,0,0,32532"/>
                </v:shape>
                <v:shape id="Shape 5365" o:spid="_x0000_s1415" style="position:absolute;left:9538;top:8477;width:0;height:326;visibility:visible;mso-wrap-style:square;v-text-anchor:top" coordsize="0,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GQcUA&#10;AADcAAAADwAAAGRycy9kb3ducmV2LnhtbESPQYvCMBSE74L/ITxhL6Jpe9jVahQRBRE86Ari7dE8&#10;22rzUpusdv+9ERb2OMzMN8x03ppKPKhxpWUF8TACQZxZXXKu4Pi9HoxAOI+ssbJMCn7JwXzW7Uwx&#10;1fbJe3ocfC4ChF2KCgrv61RKlxVk0A1tTRy8i20M+iCbXOoGnwFuKplE0ac0WHJYKLCmZUHZ7fBj&#10;FJz3X5zIc4mn3Wp3NbK/jZeXu1IfvXYxAeGp9f/hv/ZGK0jG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IZBxQAAANwAAAAPAAAAAAAAAAAAAAAAAJgCAABkcnMv&#10;ZG93bnJldi54bWxQSwUGAAAAAAQABAD1AAAAigMAAAAA&#10;" path="m,32532l,e" filled="f" strokeweight=".1126mm">
                  <v:stroke endcap="square"/>
                  <v:path arrowok="t" o:connecttype="custom" o:connectlocs="0,3;0,0" o:connectangles="0,0" textboxrect="0,0,0,32532"/>
                </v:shape>
                <v:shape id="Shape 5366" o:spid="_x0000_s1416" style="position:absolute;left:12137;top:8477;width:0;height:326;visibility:visible;mso-wrap-style:square;v-text-anchor:top" coordsize="0,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YNsYA&#10;AADcAAAADwAAAGRycy9kb3ducmV2LnhtbESPT2vCQBTE74LfYXmCF9GNOfRPdBUJLZRCDtFCye2R&#10;fSZps29jdo3pt+8WCh6HmfkNs92PphUD9a6xrGC9ikAQl1Y3XCn4OL0un0A4j6yxtUwKfsjBfjed&#10;bDHR9sY5DUdfiQBhl6CC2vsukdKVNRl0K9sRB+9se4M+yL6SusdbgJtWxlH0IA02HBZq7Citqfw+&#10;Xo2CIn/kWBYNfmYv2ZeRi/d1er4oNZ+Nhw0IT6O/h//bb1pB/BzD35l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YNsYAAADcAAAADwAAAAAAAAAAAAAAAACYAgAAZHJz&#10;L2Rvd25yZXYueG1sUEsFBgAAAAAEAAQA9QAAAIsDAAAAAA==&#10;" path="m,32532l,e" filled="f" strokeweight=".1126mm">
                  <v:stroke endcap="square"/>
                  <v:path arrowok="t" o:connecttype="custom" o:connectlocs="0,3;0,0" o:connectangles="0,0" textboxrect="0,0,0,32532"/>
                </v:shape>
                <v:shape id="Shape 5367" o:spid="_x0000_s1417" style="position:absolute;left:14737;top:8477;width:0;height:326;visibility:visible;mso-wrap-style:square;v-text-anchor:top" coordsize="0,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69rcYA&#10;AADcAAAADwAAAGRycy9kb3ducmV2LnhtbESPQWvCQBSE70L/w/IKvYhuEqHa6ColVJCCB22heHtk&#10;n0ls9m2a3Sbx33cLgsdhZr5hVpvB1KKj1lWWFcTTCARxbnXFhYLPj+1kAcJ5ZI21ZVJwJQeb9cNo&#10;ham2PR+oO/pCBAi7FBWU3jeplC4vyaCb2oY4eGfbGvRBtoXULfYBbmqZRNGzNFhxWCixoayk/Pv4&#10;axScDnNO5KnCr/3b/mLk+D3Ozj9KPT0Or0sQngZ/D9/aO60geZnB/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69rcYAAADcAAAADwAAAAAAAAAAAAAAAACYAgAAZHJz&#10;L2Rvd25yZXYueG1sUEsFBgAAAAAEAAQA9QAAAIsDAAAAAA==&#10;" path="m,32532l,e" filled="f" strokeweight=".1126mm">
                  <v:stroke endcap="square"/>
                  <v:path arrowok="t" o:connecttype="custom" o:connectlocs="0,3;0,0" o:connectangles="0,0" textboxrect="0,0,0,32532"/>
                </v:shape>
                <v:shape id="Shape 5368" o:spid="_x0000_s1418" style="position:absolute;left:17335;top:8477;width:0;height:326;visibility:visible;mso-wrap-style:square;v-text-anchor:top" coordsize="0,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l2cYA&#10;AADcAAAADwAAAGRycy9kb3ducmV2LnhtbESPQWvCQBSE70L/w/IKvYhuEqTa6ColVJCCB22heHtk&#10;n0ls9m2a3Sbx33cLgsdhZr5hVpvB1KKj1lWWFcTTCARxbnXFhYLPj+1kAcJ5ZI21ZVJwJQeb9cNo&#10;ham2PR+oO/pCBAi7FBWU3jeplC4vyaCb2oY4eGfbGvRBtoXULfYBbmqZRNGzNFhxWCixoayk/Pv4&#10;axScDnNO5KnCr/3b/mLk+D3Ozj9KPT0Or0sQngZ/D9/aO60geZnB/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l2cYAAADcAAAADwAAAAAAAAAAAAAAAACYAgAAZHJz&#10;L2Rvd25yZXYueG1sUEsFBgAAAAAEAAQA9QAAAIsDAAAAAA==&#10;" path="m,32532l,e" filled="f" strokeweight=".1126mm">
                  <v:stroke endcap="square"/>
                  <v:path arrowok="t" o:connecttype="custom" o:connectlocs="0,3;0,0" o:connectangles="0,0" textboxrect="0,0,0,32532"/>
                </v:shape>
                <v:shape id="Shape 5369" o:spid="_x0000_s1419" style="position:absolute;left:4765;top:3743;width:1949;height:467;visibility:visible;mso-wrap-style:square;v-text-anchor:top" coordsize="194887,4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Pt8YA&#10;AADcAAAADwAAAGRycy9kb3ducmV2LnhtbESPW2vCQBSE3wv9D8sp+FY3DbZo6iqtIHgD8YLQt2P2&#10;NAlmz8bsauK/7woFH4eZ+YYZjltTiivVrrCs4K0bgSBOrS44U7DfTV/7IJxH1lhaJgU3cjAePT8N&#10;MdG24Q1dtz4TAcIuQQW591UipUtzMui6tiIO3q+tDfog60zqGpsAN6WMo+hDGiw4LORY0SSn9LS9&#10;GAU/Rzw2p/l6Eq8GcrY0uDh8985KdV7ar08Qnlr/CP+3Z1pBPHiH+5lwBOTo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TPt8YAAADcAAAADwAAAAAAAAAAAAAAAACYAgAAZHJz&#10;L2Rvd25yZXYueG1sUEsFBgAAAAAEAAQA9QAAAIsDAAAAAA==&#10;" path="m,l20262,4647r64944,l109681,9295r28366,9295l162469,28070r32418,18590e" filled="f" strokeweight=".22514mm">
                  <v:path arrowok="t" o:connecttype="custom" o:connectlocs="0,0;2,0;9,0;11,1;14,2;16,3;19,5" o:connectangles="0,0,0,0,0,0,0" textboxrect="0,0,194887,46660"/>
                </v:shape>
                <v:shape id="Shape 5370" o:spid="_x0000_s1420" style="position:absolute;left:6714;top:4210;width:3860;height:3498;visibility:visible;mso-wrap-style:square;v-text-anchor:top" coordsize="385938,34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OUsQA&#10;AADcAAAADwAAAGRycy9kb3ducmV2LnhtbESPQWsCMRSE74L/ITzBm2b1YOvWKCIKeuxqhd5eN6+b&#10;1c3Lsom6+uuNUOhxmJlvmNmitZW4UuNLxwpGwwQEce50yYWCw34zeAfhA7LGyjEpuJOHxbzbmWGq&#10;3Y0/6ZqFQkQI+xQVmBDqVEqfG7Loh64mjt6vayyGKJtC6gZvEW4rOU6SibRYclwwWNPKUH7OLlbB&#10;t84Oq7f8a7c+lcGQHx2zx49Vqt9rlx8gArXhP/zX3moF4+kEXm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DlLEAAAA3AAAAA8AAAAAAAAAAAAAAAAAmAIAAGRycy9k&#10;b3ducmV2LnhtbFBLBQYAAAAABAAEAPUAAACJAwAAAAA=&#10;" path="m,l20424,13942,40685,32656,89474,79316r48735,51246l190889,186517r56894,56079l296518,289218r24475,23238l345307,326398r20261,14097l385938,349790e" filled="f" strokeweight=".22514mm">
                  <v:path arrowok="t" o:connecttype="custom" o:connectlocs="0,0;2,1;4,3;9,8;14,13;19,19;25,24;30,29;32,31;35,33;37,34;39,35" o:connectangles="0,0,0,0,0,0,0,0,0,0,0,0" textboxrect="0,0,385938,349790"/>
                </v:shape>
                <v:shape id="Shape 5371" o:spid="_x0000_s1421" style="position:absolute;left:10574;top:6075;width:1990;height:1679;visibility:visible;mso-wrap-style:square;v-text-anchor:top" coordsize="198993,16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2qsQA&#10;AADcAAAADwAAAGRycy9kb3ducmV2LnhtbESPQYvCMBSE78L+h/CEvWlqD6vbNYosCp4ErbLXZ/Ns&#10;6zYvtYm1/nsjCB6HmfmGmc47U4mWGldaVjAaRiCIM6tLzhXs09VgAsJ5ZI2VZVJwJwfz2Udviom2&#10;N95Su/O5CBB2CSoovK8TKV1WkEE3tDVx8E62MeiDbHKpG7wFuKlkHEVf0mDJYaHAmn4Lyv53V6Ng&#10;ER0Py8npmJ7Xmdn8uTjV7eWs1Ge/W/yA8NT5d/jVXmsF8fcY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StqrEAAAA3AAAAA8AAAAAAAAAAAAAAAAAmAIAAGRycy9k&#10;b3ducmV2LnhtbFBLBQYAAAAABAAEAPUAAACJAwAAAAA=&#10;" path="m,163273r16209,4648l32418,167921r12157,-4648l56894,153978,77155,130586,97416,102702,113733,70021,133995,37303,162361,14066,178732,4648,198993,e" filled="f" strokeweight=".22514mm">
                  <v:path arrowok="t" o:connecttype="custom" o:connectlocs="0,16;2,17;3,17;4,16;6,15;8,13;10,10;11,7;13,4;16,1;18,0;20,0" o:connectangles="0,0,0,0,0,0,0,0,0,0,0,0" textboxrect="0,0,198993,167921"/>
                </v:shape>
                <v:shape id="Shape 5372" o:spid="_x0000_s1422" style="position:absolute;left:12564;top:6028;width:4507;height:420;visibility:visible;mso-wrap-style:square;v-text-anchor:top" coordsize="450720,4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RvMAA&#10;AADcAAAADwAAAGRycy9kb3ducmV2LnhtbERPy4rCMBTdC/MP4Q6401QFsR2jiDD4QBCd+YBLc6cp&#10;Njclydj692YhuDyc93Ld20bcyYfasYLJOANBXDpdc6Xg9+d7tAARIrLGxjEpeFCA9epjsMRCu44v&#10;dL/GSqQQDgUqMDG2hZShNGQxjF1LnLg/5y3GBH0ltccuhdtGTrNsLi3WnBoMtrQ1VN6u/1bB4WRy&#10;3x33fXee7KrtrNXyUWqlhp/95gtEpD6+xS/3XiuY5m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bRvMAAAADcAAAADwAAAAAAAAAAAAAAAACYAgAAZHJzL2Rvd25y&#10;ZXYueG1sUEsFBgAAAAAEAAQA9QAAAIUDAAAAAA==&#10;" path="m,4647l44683,,93473,r56731,4648l211096,9295,333096,28009r60892,9295l450720,41951e" filled="f" strokeweight=".22514mm">
                  <v:path arrowok="t" o:connecttype="custom" o:connectlocs="0,0;4,0;9,0;15,0;21,1;33,3;39,4;45,4" o:connectangles="0,0,0,0,0,0,0,0" textboxrect="0,0,450720,41951"/>
                </v:shape>
                <v:shape id="Shape 5373" o:spid="_x0000_s1423" style="position:absolute;left:4765;top:4815;width:488;height:374;visibility:visible;mso-wrap-style:square;v-text-anchor:top" coordsize="48762,3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8UasUA&#10;AADcAAAADwAAAGRycy9kb3ducmV2LnhtbESPT2sCMRTE74V+h/AK3mriglK3RtGCtRcP/u31sXlu&#10;Fjcvyybq+u0boeBxmJnfMJNZ52pxpTZUnjUM+goEceFNxaWG/W75/gEiRGSDtWfScKcAs+nrywRz&#10;42+8oes2liJBOOSowcbY5FKGwpLD0PcNcfJOvnUYk2xLaVq8JbirZabUSDqsOC1YbOjLUnHeXpyG&#10;7/3o95ydFqvN+rI8DBfWHZU6at176+afICJ18Rn+b/8YDdl4DI8z6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xRqxQAAANwAAAAPAAAAAAAAAAAAAAAAAJgCAABkcnMv&#10;ZG93bnJldi54bWxQSwUGAAAAAAQABAD1AAAAigMAAAAA&#10;" path="m4052,l48762,28070r-4052,9295l,9481,4052,xe" fillcolor="#339" stroked="f" strokeweight="0">
                  <v:path arrowok="t" o:connecttype="custom" o:connectlocs="0,0;5,3;4,4;0,1;0,0" o:connectangles="0,0,0,0,0" textboxrect="0,0,48762,37365"/>
                </v:shape>
                <v:shape id="Shape 5374" o:spid="_x0000_s1424" style="position:absolute;left:5212;top:5096;width:122;height:139;visibility:visible;mso-wrap-style:square;v-text-anchor:top" coordsize="12157,1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D7sEA&#10;AADcAAAADwAAAGRycy9kb3ducmV2LnhtbERPTYvCMBC9C/sfwgh7kTV1BVmqUUQQhAXFWvA6NGNb&#10;bCbdJNvWf28OgsfH+15tBtOIjpyvLSuYTRMQxIXVNZcK8sv+6weED8gaG8uk4EEeNuuP0QpTbXs+&#10;U5eFUsQQ9ikqqEJoUyl9UZFBP7UtceRu1hkMEbpSaod9DDeN/E6ShTRYc2yosKVdRcU9+zcKstPp&#10;r5/3+193uF47uXWTRZMflfocD9sliEBDeItf7oNWME/i/H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gw+7BAAAA3AAAAA8AAAAAAAAAAAAAAAAAmAIAAGRycy9kb3du&#10;cmV2LnhtbFBLBQYAAAAABAAEAPUAAACGAwAAAAA=&#10;" path="m4052,r8105,4647l8105,13942,,9295,4052,xe" fillcolor="#339" stroked="f" strokeweight="0">
                  <v:path arrowok="t" o:connecttype="custom" o:connectlocs="0,0;1,0;1,1;0,1;0,0" o:connectangles="0,0,0,0,0" textboxrect="0,0,12157,13942"/>
                </v:shape>
                <v:shape id="Shape 35155" o:spid="_x0000_s1425" style="position:absolute;left:5577;top:5329;width:91;height:93;visibility:visible;mso-wrap-style:square;v-text-anchor:top" coordsize="9144,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xBcQA&#10;AADcAAAADwAAAGRycy9kb3ducmV2LnhtbESPQWvCQBSE74X+h+UVvNWNRkTSbESEqIdetPkBr9nX&#10;JJh9G7JrEv31XaHQ4zAz3zDpdjKtGKh3jWUFi3kEgri0uuFKQfGVv29AOI+ssbVMCu7kYJu9vqSY&#10;aDvymYaLr0SAsEtQQe19l0jpypoMurntiIP3Y3uDPsi+krrHMcBNK5dRtJYGGw4LNXa0r6m8Xm5G&#10;web4mVN7KNbf9ODzyN0qj4uTUrO3afcBwtPk/8N/7ZNWEEcLeJ4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MQXEAAAA3AAAAA8AAAAAAAAAAAAAAAAAmAIAAGRycy9k&#10;b3ducmV2LnhtbFBLBQYAAAAABAAEAPUAAACJAwAAAAA=&#10;" path="m,l9144,r,9295l,9295,,e" fillcolor="#339" stroked="f" strokeweight="0">
                  <v:path arrowok="t" o:connecttype="custom" o:connectlocs="0,0;1,0;1,1;0,1;0,0" o:connectangles="0,0,0,0,0" textboxrect="0,0,9144,9295"/>
                </v:shape>
                <v:shape id="Shape 5376" o:spid="_x0000_s1426" style="position:absolute;left:5617;top:5329;width:286;height:233;visibility:visible;mso-wrap-style:square;v-text-anchor:top" coordsize="28528,2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sYcQA&#10;AADcAAAADwAAAGRycy9kb3ducmV2LnhtbESPzYrCQBCE7wu+w9CCl8VMVmGR6BhEVtCDh9U8QJPp&#10;/GCmJ8mMGn16R1jYY1FVX1GrdDCNuFHvassKvqIYBHFudc2lguy8my5AOI+ssbFMCh7kIF2PPlaY&#10;aHvnX7qdfCkChF2CCirv20RKl1dk0EW2JQ5eYXuDPsi+lLrHe4CbRs7i+FsarDksVNjStqL8croa&#10;BZ3O3M/nszkcjsOjoHmXFbbMlJqMh80ShKfB/4f/2nutYB7P4H0mH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p7GHEAAAA3AAAAA8AAAAAAAAAAAAAAAAAmAIAAGRycy9k&#10;b3ducmV2LnhtbFBLBQYAAAAABAAEAPUAAACJAwAAAAA=&#10;" path="m4052,l28528,13942r-4052,9295l,9295,4052,xe" fillcolor="#339" stroked="f" strokeweight="0">
                  <v:path arrowok="t" o:connecttype="custom" o:connectlocs="0,0;3,1;2,2;0,1;0,0" o:connectangles="0,0,0,0,0" textboxrect="0,0,28528,23237"/>
                </v:shape>
                <v:shape id="Shape 5377" o:spid="_x0000_s1427" style="position:absolute;left:5862;top:5469;width:284;height:232;visibility:visible;mso-wrap-style:square;v-text-anchor:top" coordsize="28366,2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CncQA&#10;AADcAAAADwAAAGRycy9kb3ducmV2LnhtbESPQWvCQBSE70L/w/IKvenGphaJrhJaC4IXjR48PrLP&#10;JLj7Ns2umv57VxB6HGbmG2a+7K0RV+p841jBeJSAIC6dbrhScNj/DKcgfEDWaByTgj/ysFy8DOaY&#10;aXfjHV2LUIkIYZ+hgjqENpPSlzVZ9CPXEkfv5DqLIcqukrrDW4RbI9+T5FNabDgu1NjSV03lubhY&#10;Bbu9WRvz+31MJ/k257z5CKvNUam31z6fgQjUh//ws73WCtIk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Ap3EAAAA3AAAAA8AAAAAAAAAAAAAAAAAmAIAAGRycy9k&#10;b3ducmV2LnhtbFBLBQYAAAAABAAEAPUAAACJAwAAAAA=&#10;" path="m4052,l28366,13942r-4052,9295l,9295,4052,xe" fillcolor="#339" stroked="f" strokeweight="0">
                  <v:path arrowok="t" o:connecttype="custom" o:connectlocs="0,0;3,1;2,2;0,1;0,0" o:connectangles="0,0,0,0,0" textboxrect="0,0,28366,23237"/>
                </v:shape>
                <v:shape id="Shape 35156" o:spid="_x0000_s1428" style="position:absolute;left:6105;top:5608;width:92;height:93;visibility:visible;mso-wrap-style:square;v-text-anchor:top" coordsize="9144,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SncQA&#10;AADcAAAADwAAAGRycy9kb3ducmV2LnhtbESPwWrDMBBE74H8g9hAb4mcOITgRjEl4NaHXpL6A7bW&#10;1jK1VsZSbLdfXxUKPQ4z84Y55bPtxEiDbx0r2G4SEMS10y03Cqq3Yn0E4QOyxs4xKfgiD/l5uThh&#10;pt3EVxpvoRERwj5DBSaEPpPS14Ys+o3riaP34QaLIcqhkXrAKcJtJ3dJcpAWW44LBnu6GKo/b3er&#10;4PjyWlD3XB3e6ZuvE/f7Iq1KpR5W89MjiEBz+A//tUutIE328HsmHgF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0kp3EAAAA3AAAAA8AAAAAAAAAAAAAAAAAmAIAAGRycy9k&#10;b3ducmV2LnhtbFBLBQYAAAAABAAEAPUAAACJAwAAAAA=&#10;" path="m,l9144,r,9295l,9295,,e" fillcolor="#339" stroked="f" strokeweight="0">
                  <v:path arrowok="t" o:connecttype="custom" o:connectlocs="0,0;1,0;1,1;0,1;0,0" o:connectangles="0,0,0,0,0" textboxrect="0,0,9144,9295"/>
                </v:shape>
                <v:shape id="Shape 5379" o:spid="_x0000_s1429" style="position:absolute;left:6471;top:5750;width:284;height:185;visibility:visible;mso-wrap-style:square;v-text-anchor:top" coordsize="28366,1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ZqcYA&#10;AADcAAAADwAAAGRycy9kb3ducmV2LnhtbESPT2vCQBTE74LfYXlCb7qpf0pIXUWrgnpqbSk9PrKv&#10;STD7NmQ3Gv30riB4HGbmN8x03ppSnKh2hWUFr4MIBHFqdcGZgp/vTT8G4TyyxtIyKbiQg/ms25li&#10;ou2Zv+h08JkIEHYJKsi9rxIpXZqTQTewFXHw/m1t0AdZZ1LXeA5wU8phFL1JgwWHhRwr+sgpPR4a&#10;o6Bc7R2u/z7T8Xi3X5nRb7OMr41SL7128Q7CU+uf4Ud7qxWMogn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HZqcYAAADcAAAADwAAAAAAAAAAAAAAAACYAgAAZHJz&#10;L2Rvd25yZXYueG1sUEsFBgAAAAAEAAQA9QAAAIsDAAAAAA==&#10;" path="m4052,l28366,9295r-4052,9295l,9295,4052,xe" fillcolor="#339" stroked="f" strokeweight="0">
                  <v:path arrowok="t" o:connecttype="custom" o:connectlocs="0,0;3,1;2,2;0,1;0,0" o:connectangles="0,0,0,0,0" textboxrect="0,0,28366,18590"/>
                </v:shape>
                <v:shape id="Shape 5380" o:spid="_x0000_s1430" style="position:absolute;left:6714;top:5842;width:448;height:233;visibility:visible;mso-wrap-style:square;v-text-anchor:top" coordsize="44737,2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Dj8QA&#10;AADcAAAADwAAAGRycy9kb3ducmV2LnhtbESPzWrDMBCE74W+g9hCb7WcH4xxo4S2xiTXuL30tlhr&#10;W9RaGUtJ3Dx9VCjkOMzMN8xmN9tBnGnyxrGCRZKCIG6cNtwp+PqsXnIQPiBrHByTgl/ysNs+Pmyw&#10;0O7CRzrXoRMRwr5ABX0IYyGlb3qy6BM3EkevdZPFEOXUST3hJcLtIJdpmkmLhuNCjyN99NT81Cer&#10;4Hu93HcmlPv3xri8LauqlNeFUs9P89sriEBzuIf/2wetYJVm8Hc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Q4/EAAAA3AAAAA8AAAAAAAAAAAAAAAAAmAIAAGRycy9k&#10;b3ducmV2LnhtbFBLBQYAAAAABAAEAPUAAACJAwAAAAA=&#10;" path="m4052,l44737,13942r-4052,9295l,9295,4052,xe" fillcolor="#339" stroked="f" strokeweight="0">
                  <v:path arrowok="t" o:connecttype="custom" o:connectlocs="0,0;4,1;4,2;0,1;0,0" o:connectangles="0,0,0,0,0" textboxrect="0,0,44737,23237"/>
                </v:shape>
                <v:shape id="Shape 5381" o:spid="_x0000_s1431" style="position:absolute;left:7121;top:5982;width:162;height:139;visibility:visible;mso-wrap-style:square;v-text-anchor:top" coordsize="16209,1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9L8UA&#10;AADeAAAADwAAAGRycy9kb3ducmV2LnhtbESPT4vCMBTE7wt+h/AEL4umdVmVahQRhGX34l+8Pppn&#10;W21eSpLV+u3NwoLHYWZ+w8wWranFjZyvLCtIBwkI4tzqigsFh/26PwHhA7LG2jIpeJCHxbzzNsNM&#10;2ztv6bYLhYgQ9hkqKENoMil9XpJBP7ANcfTO1hkMUbpCaof3CDe1HCbJSBqsOC6U2NCqpPy6+zUK&#10;ONXLd2PofHGn/Oe44fR7kx6V6nXb5RREoDa8wv/tL61g9PmRjOHvTr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T0vxQAAAN4AAAAPAAAAAAAAAAAAAAAAAJgCAABkcnMv&#10;ZG93bnJldi54bWxQSwUGAAAAAAQABAD1AAAAigMAAAAA&#10;" path="m,l16209,4647r,9295l,9295,,xe" fillcolor="#339" stroked="f" strokeweight="0">
                  <v:path arrowok="t" o:connecttype="custom" o:connectlocs="0,0;2,0;2,1;0,1;0,0" o:connectangles="0,0,0,0,0" textboxrect="0,0,16209,13942"/>
                </v:shape>
                <v:shape id="Shape 5382" o:spid="_x0000_s1432" style="position:absolute;left:7609;top:6075;width:487;height:233;visibility:visible;mso-wrap-style:square;v-text-anchor:top" coordsize="48735,2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HAcIA&#10;AADeAAAADwAAAGRycy9kb3ducmV2LnhtbERPzWoCMRC+F3yHMIK3mlhbkdUoUrBYKEKtDzBuxmRx&#10;Mwmb1N2+fXMo9Pjx/a+3g2/FnbrUBNYwmyoQxHUwDVsN56/94xJEysgG28Ck4YcSbDejhzVWJvT8&#10;SfdTtqKEcKpQg8s5VlKm2pHHNA2RuHDX0HnMBXZWmg77Eu5b+aTUQnpsuDQ4jPTqqL6dvr2GozXx&#10;be/UR/N+Od6eXezn/cxqPRkPuxWITEP+F/+5D0bD4mWuyt5yp1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8cBwgAAAN4AAAAPAAAAAAAAAAAAAAAAAJgCAABkcnMvZG93&#10;bnJldi54bWxQSwUGAAAAAAQABAD1AAAAhwMAAAAA&#10;" path="m,l48735,14066r,9295l,9419,,xe" fillcolor="#339" stroked="f" strokeweight="0">
                  <v:path arrowok="t" o:connecttype="custom" o:connectlocs="0,0;5,1;5,2;0,1;0,0" o:connectangles="0,0,0,0,0" textboxrect="0,0,48735,23361"/>
                </v:shape>
                <v:shape id="Shape 35157" o:spid="_x0000_s1433" style="position:absolute;left:8096;top:6215;width:92;height:93;visibility:visible;mso-wrap-style:square;v-text-anchor:top" coordsize="9144,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cjMYA&#10;AADeAAAADwAAAGRycy9kb3ducmV2LnhtbESPzW7CMBCE75V4B2uRuBWHn0Y0xSCEFMqhl0AeYIm3&#10;SdR4HcWGhD49rlSJ42hmvtGst4NpxI06V1tWMJtGIIgLq2suFeTn9HUFwnlkjY1lUnAnB9vN6GWN&#10;ibY9Z3Q7+VIECLsEFVTet4mUrqjIoJvaljh437Yz6IPsSqk77APcNHIeRbE0WHNYqLClfUXFz+lq&#10;FKw+v1JqDnl8oV/Oem6X6SI/KjUZD7sPEJ4G/wz/t49aQfy2iN7h7064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zcjMYAAADeAAAADwAAAAAAAAAAAAAAAACYAgAAZHJz&#10;L2Rvd25yZXYueG1sUEsFBgAAAAAEAAQA9QAAAIsDAAAAAA==&#10;" path="m,l9144,r,9295l,9295,,e" fillcolor="#339" stroked="f" strokeweight="0">
                  <v:path arrowok="t" o:connecttype="custom" o:connectlocs="0,0;1,0;1,1;0,1;0,0" o:connectangles="0,0,0,0,0" textboxrect="0,0,9144,9295"/>
                </v:shape>
                <v:shape id="Shape 5384" o:spid="_x0000_s1434" style="position:absolute;left:8502;top:6308;width:162;height:140;visibility:visible;mso-wrap-style:square;v-text-anchor:top" coordsize="16209,1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zhsUA&#10;AADeAAAADwAAAGRycy9kb3ducmV2LnhtbESPXWvCMBSG74X9h3AGuxFNs6GM2lRkMBjbjdaJt4fm&#10;2NY1JyXJtPv3y4Xg5cv7xVOsR9uLC/nQOdag5hkI4tqZjhsN3/v32SuIEJEN9o5Jwx8FWJcPkwJz&#10;4668o0sVG5FGOOSooY1xyKUMdUsWw9wNxMk7OW8xJukbaTxe07jt5XOWLaXFjtNDiwO9tVT/VL9W&#10;AyuzmVpLp7M/1l+HLavPrTpo/fQ4blYgIo3xHr61P4yG5eJFJYCEk1B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TOGxQAAAN4AAAAPAAAAAAAAAAAAAAAAAJgCAABkcnMv&#10;ZG93bnJldi54bWxQSwUGAAAAAAQABAD1AAAAigMAAAAA&#10;" path="m4052,l16209,4647r-4052,9295l,9295,4052,xe" fillcolor="#339" stroked="f" strokeweight="0">
                  <v:path arrowok="t" o:connecttype="custom" o:connectlocs="0,0;2,0;1,1;0,1;0,0" o:connectangles="0,0,0,0,0" textboxrect="0,0,16209,13942"/>
                </v:shape>
                <v:shape id="Shape 5385" o:spid="_x0000_s1435" style="position:absolute;left:8623;top:6355;width:447;height:186;visibility:visible;mso-wrap-style:square;v-text-anchor:top" coordsize="44737,1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SY8QA&#10;AADeAAAADwAAAGRycy9kb3ducmV2LnhtbESPT4vCMBTE7wt+h/AEb2tadf1TjbIIggcvqyIeH82z&#10;LTYvJcna+u2NsLDHYWZ+w6w2nanFg5yvLCtIhwkI4tzqigsF59Pucw7CB2SNtWVS8CQPm3XvY4WZ&#10;ti3/0OMYChEh7DNUUIbQZFL6vCSDfmgb4ujdrDMYonSF1A7bCDe1HCXJVBqsOC6U2NC2pPx+/DUK&#10;DpicrjN0C32ZLKydtAft0Ss16HffSxCBuvAf/mvvtYLp1zhN4X0nX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6UmPEAAAA3gAAAA8AAAAAAAAAAAAAAAAAmAIAAGRycy9k&#10;b3ducmV2LnhtbFBLBQYAAAAABAAEAPUAAACJAwAAAAA=&#10;" path="m,l44737,9295r,9295l,9295,,xe" fillcolor="#339" stroked="f" strokeweight="0">
                  <v:path arrowok="t" o:connecttype="custom" o:connectlocs="0,0;4,1;4,2;0,1;0,0" o:connectangles="0,0,0,0,0" textboxrect="0,0,44737,18590"/>
                </v:shape>
                <v:shape id="Shape 5386" o:spid="_x0000_s1436" style="position:absolute;left:9396;top:6541;width:283;height:141;visibility:visible;mso-wrap-style:square;v-text-anchor:top" coordsize="28366,1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LucIA&#10;AADcAAAADwAAAGRycy9kb3ducmV2LnhtbERPy4rCMBTdC/MP4Q6403REVKpRHFGcxbiwVXB5aW4f&#10;2NyUJtrO308WgsvDea82vanFk1pXWVbwNY5AEGdWV1wouKSH0QKE88gaa8uk4I8cbNYfgxXG2nZ8&#10;pmfiCxFC2MWooPS+iaV0WUkG3dg2xIHLbWvQB9gWUrfYhXBTy0kUzaTBikNDiQ3tSsruycMomH4v&#10;DvvkN+2up7M/pvNbfnzYXKnhZ79dgvDU+7f45f7RCmbTMD+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Au5wgAAANwAAAAPAAAAAAAAAAAAAAAAAJgCAABkcnMvZG93&#10;bnJldi54bWxQSwUGAAAAAAQABAD1AAAAhwMAAAAA&#10;" path="m,l28366,4647r,9481l,9481,,xe" fillcolor="#339" stroked="f" strokeweight="0">
                  <v:path arrowok="t" o:connecttype="custom" o:connectlocs="0,0;3,0;3,1;0,1;0,0" o:connectangles="0,0,0,0,0" textboxrect="0,0,28366,14128"/>
                </v:shape>
                <v:shape id="Shape 5387" o:spid="_x0000_s1437" style="position:absolute;left:9679;top:6587;width:286;height:142;visibility:visible;mso-wrap-style:square;v-text-anchor:top" coordsize="28528,1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olcYA&#10;AADcAAAADwAAAGRycy9kb3ducmV2LnhtbESPQWvCQBSE74L/YXlCb7pRitrUVVSQthLBqpfeHtln&#10;Esy+jdmtxn/vCoLHYWa+YSazxpTiQrUrLCvo9yIQxKnVBWcKDvtVdwzCeWSNpWVScCMHs2m7NcFY&#10;2yv/0mXnMxEg7GJUkHtfxVK6NCeDrmcr4uAdbW3QB1lnUtd4DXBTykEUDaXBgsNCjhUtc0pPu3+j&#10;4OyPbjBKkq/tafHxl6yXVbPZ/ij11mnmnyA8Nf4Vfra/tYLhex8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QolcYAAADcAAAADwAAAAAAAAAAAAAAAACYAgAAZHJz&#10;L2Rvd25yZXYueG1sUEsFBgAAAAAEAAQA9QAAAIsDAAAAAA==&#10;" path="m,l28528,4833r,9295l,9481,,xe" fillcolor="#339" stroked="f" strokeweight="0">
                  <v:path arrowok="t" o:connecttype="custom" o:connectlocs="0,0;3,0;3,1;0,1;0,0" o:connectangles="0,0,0,0,0" textboxrect="0,0,28528,14128"/>
                </v:shape>
                <v:shape id="Shape 5388" o:spid="_x0000_s1438" style="position:absolute;left:10289;top:6682;width:285;height:140;visibility:visible;mso-wrap-style:square;v-text-anchor:top" coordsize="28474,1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U8QA&#10;AADcAAAADwAAAGRycy9kb3ducmV2LnhtbESPQWvCQBSE7wX/w/KE3upGK1Gjq4hQ8dCLUTw/ss8k&#10;mn0bdleT/nu3UOhxmJlvmNWmN414kvO1ZQXjUQKCuLC65lLB+fT1MQfhA7LGxjIp+CEPm/XgbYWZ&#10;th0f6ZmHUkQI+wwVVCG0mZS+qMigH9mWOHpX6wyGKF0ptcMuwk0jJ0mSSoM1x4UKW9pVVNzzh1Ew&#10;+zw+2nTvDtbcFudF8b3Pu/yi1Puw3y5BBOrDf/ivfdAK0ukE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f1PEAAAA3AAAAA8AAAAAAAAAAAAAAAAAmAIAAGRycy9k&#10;b3ducmV2LnhtbFBLBQYAAAAABAAEAPUAAACJAwAAAAA=&#10;" path="m,l28474,4647r,9295l,9295,,xe" fillcolor="#339" stroked="f" strokeweight="0">
                  <v:path arrowok="t" o:connecttype="custom" o:connectlocs="0,0;3,0;3,1;0,1;0,0" o:connectangles="0,0,0,0,0" textboxrect="0,0,28474,13942"/>
                </v:shape>
                <v:shape id="Shape 5389" o:spid="_x0000_s1439" style="position:absolute;left:10574;top:6729;width:283;height:139;visibility:visible;mso-wrap-style:square;v-text-anchor:top" coordsize="28366,1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VLcQA&#10;AADcAAAADwAAAGRycy9kb3ducmV2LnhtbESP0WqDQBRE3wv5h+UG8iJxtS2hWFcJQqD0ITSmH3Bx&#10;b1Tq3hV3E83fZwuFPg4zc4bJy8UM4kaT6y0rSOMEBHFjdc+tgu/zYfsGwnlkjYNlUnAnB2Wxesox&#10;03bmE91q34oAYZehgs77MZPSNR0ZdLEdiYN3sZNBH+TUSj3hHOBmkM9JspMGew4LHY5UddT81Fej&#10;4BSN8vNaHXXazvPR2qj+WqK7Upv1sn8H4Wnx/+G/9odWsHt9gd8z4Qj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5VS3EAAAA3AAAAA8AAAAAAAAAAAAAAAAAmAIAAGRycy9k&#10;b3ducmV2LnhtbFBLBQYAAAAABAAEAPUAAACJAwAAAAA=&#10;" path="m,l28366,4647r,9295l,9295,,xe" fillcolor="#339" stroked="f" strokeweight="0">
                  <v:path arrowok="t" o:connecttype="custom" o:connectlocs="0,0;3,0;3,1;0,1;0,0" o:connectangles="0,0,0,0,0" textboxrect="0,0,28366,13942"/>
                </v:shape>
                <v:shape id="Shape 5390" o:spid="_x0000_s1440" style="position:absolute;left:10857;top:6775;width:245;height:93;visibility:visible;mso-wrap-style:square;v-text-anchor:top" coordsize="24449,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D/8MA&#10;AADcAAAADwAAAGRycy9kb3ducmV2LnhtbESPwWrDMBBE74H+g9hCb7HcYIJxrARTWjC9xekHbKy1&#10;ZWqtbEtN3L+vCoUeh5l5w5Sn1Y7iRosfHCt4TlIQxK3TA/cKPi5v2xyED8gaR8ek4Js8nI4PmxIL&#10;7e58plsTehEh7AtUYEKYCil9a8iiT9xEHL3OLRZDlEsv9YL3CLej3KXpXlocOC4YnOjFUPvZfFkF&#10;aTfn2et0qepdfu5s4+b6iu9KPT2u1QFEoDX8h//atVawzzL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D/8MAAADcAAAADwAAAAAAAAAAAAAAAACYAgAAZHJzL2Rv&#10;d25yZXYueG1sUEsFBgAAAAAEAAQA9QAAAIgDAAAAAA==&#10;" path="m,l24449,r,9295l,9295,,xe" fillcolor="#339" stroked="f" strokeweight="0">
                  <v:path arrowok="t" o:connecttype="custom" o:connectlocs="0,0;2,0;2,1;0,1;0,0" o:connectangles="0,0,0,0,0" textboxrect="0,0,24449,9295"/>
                </v:shape>
                <v:shape id="Shape 35158" o:spid="_x0000_s1441" style="position:absolute;left:11102;top:6775;width:91;height:93;visibility:visible;mso-wrap-style:square;v-text-anchor:top" coordsize="9144,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tQsQA&#10;AADcAAAADwAAAGRycy9kb3ducmV2LnhtbESPzYrCQBCE7wu+w9CCt3XizwaJjiJC1MNedPMAvZk2&#10;CWZ6QmY00ad3hIU9FlX1FbXa9KYWd2pdZVnBZByBIM6trrhQkP2knwsQziNrrC2Tggc52KwHHytM&#10;tO34RPezL0SAsEtQQel9k0jp8pIMurFtiIN3sa1BH2RbSN1iF+CmltMoiqXBisNCiQ3tSsqv55tR&#10;sDh8p1Tvs/iXnnzquJmns+yo1GjYb5cgPPX+P/zXPmoF8fwL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8LULEAAAA3AAAAA8AAAAAAAAAAAAAAAAAmAIAAGRycy9k&#10;b3ducmV2LnhtbFBLBQYAAAAABAAEAPUAAACJAwAAAAA=&#10;" path="m,l9144,r,9295l,9295,,e" fillcolor="#339" stroked="f" strokeweight="0">
                  <v:path arrowok="t" o:connecttype="custom" o:connectlocs="0,0;1,0;1,1;0,1;0,0" o:connectangles="0,0,0,0,0" textboxrect="0,0,9144,9295"/>
                </v:shape>
                <v:shape id="Shape 35159" o:spid="_x0000_s1442" style="position:absolute;left:11467;top:6822;width:91;height:92;visibility:visible;mso-wrap-style:square;v-text-anchor:top" coordsize="9144,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zNcMA&#10;AADcAAAADwAAAGRycy9kb3ducmV2LnhtbESPQYvCMBSE74L/ITzBm6a6Uko1igjd9bAXtT/g2Tzb&#10;YvNSmqyt/nqzsLDHYWa+YTa7wTTiQZ2rLStYzCMQxIXVNZcK8ks2S0A4j6yxsUwKnuRgtx2PNphq&#10;2/OJHmdfigBhl6KCyvs2ldIVFRl0c9sSB+9mO4M+yK6UusM+wE0jl1EUS4M1h4UKWzpUVNzPP0ZB&#10;8vWdUfOZx1d68anndpV95EelppNhvwbhafD/4b/2USuIVzH8nglH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6zNcMAAADcAAAADwAAAAAAAAAAAAAAAACYAgAAZHJzL2Rv&#10;d25yZXYueG1sUEsFBgAAAAAEAAQA9QAAAIgDAAAAAA==&#10;" path="m,l9144,r,9295l,9295,,e" fillcolor="#339" stroked="f" strokeweight="0">
                  <v:path arrowok="t" o:connecttype="custom" o:connectlocs="0,0;1,0;1,1;0,1;0,0" o:connectangles="0,0,0,0,0" textboxrect="0,0,9144,9295"/>
                </v:shape>
                <v:shape id="Shape 5393" o:spid="_x0000_s1443" style="position:absolute;left:11548;top:6775;width:203;height:139;visibility:visible;mso-wrap-style:square;v-text-anchor:top" coordsize="20369,1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xDcUA&#10;AADcAAAADwAAAGRycy9kb3ducmV2LnhtbESPQWsCMRSE70L/Q3iFXqRmK3UrW6MUpdWDF1fp+bF5&#10;3SxuXrZJqtt/bwTB4zAz3zCzRW9bcSIfGscKXkYZCOLK6YZrBYf95/MURIjIGlvHpOCfAizmD4MZ&#10;FtqdeUenMtYiQTgUqMDE2BVShsqQxTByHXHyfpy3GJP0tdQezwluWznOslxabDgtGOxoaag6ln9W&#10;QflrVkM//VpP3EHydn0cL1fmW6mnx/7jHUSkPt7Dt/ZGK8hf3+B6Jh0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zENxQAAANwAAAAPAAAAAAAAAAAAAAAAAJgCAABkcnMv&#10;ZG93bnJldi54bWxQSwUGAAAAAAQABAD1AAAAigMAAAAA&#10;" path="m20369,r,9295l,13942,,4647,20369,xe" fillcolor="#339" stroked="f" strokeweight="0">
                  <v:path arrowok="t" o:connecttype="custom" o:connectlocs="2,0;2,1;0,1;0,0;2,0" o:connectangles="0,0,0,0,0" textboxrect="0,0,20369,13942"/>
                </v:shape>
                <v:shape id="Shape 5394" o:spid="_x0000_s1444" style="position:absolute;left:11751;top:6729;width:203;height:139;visibility:visible;mso-wrap-style:square;v-text-anchor:top" coordsize="20262,1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XMEA&#10;AADcAAAADwAAAGRycy9kb3ducmV2LnhtbERPy4rCMBTdD/gP4QrupqkiZahGEVFUEIZxFFxemtuH&#10;NjeliVr9erMYmOXhvKfzztTiTq2rLCsYRjEI4szqigsFx9/15xcI55E11pZJwZMczGe9jymm2j74&#10;h+4HX4gQwi5FBaX3TSqly0oy6CLbEAcut61BH2BbSN3iI4SbWo7iOJEGKw4NJTa0LCm7Hm5GQZYg&#10;fe/zhvXplV/ibr9dbXZnpQb9bjEB4anz/+I/91YrSMZhbTgTj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3LlzBAAAA3AAAAA8AAAAAAAAAAAAAAAAAmAIAAGRycy9kb3du&#10;cmV2LnhtbFBLBQYAAAAABAAEAPUAAACGAwAAAAA=&#10;" path="m20262,r,9295l,13942,,4647,20262,xe" fillcolor="#339" stroked="f" strokeweight="0">
                  <v:path arrowok="t" o:connecttype="custom" o:connectlocs="2,0;2,1;0,1;0,0;2,0" o:connectangles="0,0,0,0,0" textboxrect="0,0,20262,13942"/>
                </v:shape>
                <v:shape id="Shape 35160" o:spid="_x0000_s1445" style="position:absolute;left:11954;top:6729;width:92;height:93;visibility:visible;mso-wrap-style:square;v-text-anchor:top" coordsize="9144,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nR8MA&#10;AADcAAAADwAAAGRycy9kb3ducmV2LnhtbESPQYvCMBSE78L+h/AW9qbpulK0GmURqh68qP0Bz+Zt&#10;W7Z5KU201V9vBMHjMDPfMItVb2pxpdZVlhV8jyIQxLnVFRcKslM6nIJwHlljbZkU3MjBavkxWGCi&#10;bccHuh59IQKEXYIKSu+bREqXl2TQjWxDHLw/2xr0QbaF1C12AW5qOY6iWBqsOCyU2NC6pPz/eDEK&#10;ptt9SvUmi89050PHzST9yXZKfX32v3MQnnr/Dr/aO60gnsz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EnR8MAAADcAAAADwAAAAAAAAAAAAAAAACYAgAAZHJzL2Rv&#10;d25yZXYueG1sUEsFBgAAAAAEAAQA9QAAAIgDAAAAAA==&#10;" path="m,l9144,r,9295l,9295,,e" fillcolor="#339" stroked="f" strokeweight="0">
                  <v:path arrowok="t" o:connecttype="custom" o:connectlocs="0,0;1,0;1,1;0,1;0,0" o:connectangles="0,0,0,0,0" textboxrect="0,0,9144,9295"/>
                </v:shape>
                <v:shape id="Shape 5396" o:spid="_x0000_s1446" style="position:absolute;left:12361;top:6587;width:203;height:142;visibility:visible;mso-wrap-style:square;v-text-anchor:top" coordsize="20261,1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izcIA&#10;AADcAAAADwAAAGRycy9kb3ducmV2LnhtbERPz2vCMBS+D/wfwhN2W1MHq9KZFtENdhCG1cG8PZq3&#10;tti8lCSz3X9vDgOPH9/vdTmZXlzJ+c6ygkWSgiCure64UXA6vj+tQPiArLG3TAr+yENZzB7WmGs7&#10;8oGuVWhEDGGfo4I2hCGX0tctGfSJHYgj92OdwRCha6R2OMZw08vnNM2kwY5jQ4sDbVuqL9WvUfD5&#10;tvPf+82YfjXLZeZ1dzZSn5V6nE+bVxCBpnAX/7s/tILsJc6PZ+IR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WLNwgAAANwAAAAPAAAAAAAAAAAAAAAAAJgCAABkcnMvZG93&#10;bnJldi54bWxQSwUGAAAAAAQABAD1AAAAhwMAAAAA&#10;" path="m20261,r,9481l,14128,,4833,20261,xe" fillcolor="#339" stroked="f" strokeweight="0">
                  <v:path arrowok="t" o:connecttype="custom" o:connectlocs="2,0;2,1;0,1;0,0;2,0" o:connectangles="0,0,0,0,0" textboxrect="0,0,20261,14128"/>
                </v:shape>
                <v:shape id="Shape 5397" o:spid="_x0000_s1447" style="position:absolute;left:12523;top:6448;width:487;height:234;visibility:visible;mso-wrap-style:square;v-text-anchor:top" coordsize="48735,2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JY8QA&#10;AADcAAAADwAAAGRycy9kb3ducmV2LnhtbESPzYvCMBTE78L+D+EJe9PUr7pUo4ggCHsQPw4e3zbP&#10;tti8lCRru//9RhA8DjPzG2a57kwtHuR8ZVnBaJiAIM6trrhQcDnvBl8gfEDWWFsmBX/kYb366C0x&#10;07blIz1OoRARwj5DBWUITSalz0sy6Ie2IY7ezTqDIUpXSO2wjXBTy3GSpNJgxXGhxIa2JeX3069R&#10;cL1+p4f5z2Qz3rp2etlreyaeKvXZ7zYLEIG68A6/2nutIJ2N4H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CWPEAAAA3AAAAA8AAAAAAAAAAAAAAAAAmAIAAGRycy9k&#10;b3ducmV2LnhtbFBLBQYAAAAABAAEAPUAAACJAwAAAAA=&#10;" path="m44683,r4052,9295l4052,23423,,13942,44683,xe" fillcolor="#339" stroked="f" strokeweight="0">
                  <v:path arrowok="t" o:connecttype="custom" o:connectlocs="4,0;5,1;0,2;0,1;4,0" o:connectangles="0,0,0,0,0" textboxrect="0,0,48735,23423"/>
                </v:shape>
                <v:shape id="Shape 5398" o:spid="_x0000_s1448" style="position:absolute;left:12970;top:6401;width:162;height:140;visibility:visible;mso-wrap-style:square;v-text-anchor:top" coordsize="16209,1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nKMMA&#10;AADcAAAADwAAAGRycy9kb3ducmV2LnhtbESPQYvCMBSE74L/ITzBi6xpBUW6RhFBEL2ou8Xro3m2&#10;3W1eShK1/nsjLOxxmJlvmMWqM424k/O1ZQXpOAFBXFhdc6ng+2v7MQfhA7LGxjIpeJKH1bLfW2Cm&#10;7YNPdD+HUkQI+wwVVCG0mZS+qMigH9uWOHpX6wyGKF0ptcNHhJtGTpJkJg3WHBcqbGlTUfF7vhkF&#10;nOr1yBi6/rhLcciPnO6Paa7UcNCtP0EE6sJ/+K+90wpm0w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wnKMMAAADcAAAADwAAAAAAAAAAAAAAAACYAgAAZHJzL2Rv&#10;d25yZXYueG1sUEsFBgAAAAAEAAQA9QAAAIgDAAAAAA==&#10;" path="m12157,r4052,9295l4052,13942,,4647,12157,xe" fillcolor="#339" stroked="f" strokeweight="0">
                  <v:path arrowok="t" o:connecttype="custom" o:connectlocs="1,0;2,1;0,1;0,0;1,0" o:connectangles="0,0,0,0,0" textboxrect="0,0,16209,13942"/>
                </v:shape>
                <v:shape id="Shape 35161" o:spid="_x0000_s1449" style="position:absolute;left:13456;top:6262;width:92;height:93;visibility:visible;mso-wrap-style:square;v-text-anchor:top" coordsize="9144,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GcMQA&#10;AADcAAAADwAAAGRycy9kb3ducmV2LnhtbESPQWuDQBSE74H+h+UVekvW1kaCySaUgq2HXkz8AS/u&#10;i0rdt+Ju1ebXZwuFHIeZ+YbZHWbTiZEG11pW8LyKQBBXVrdcKyhP2XIDwnlkjZ1lUvBLDg77h8UO&#10;U20nLmg8+loECLsUFTTe96mUrmrIoFvZnjh4FzsY9EEOtdQDTgFuOvkSRYk02HJYaLCn94aq7+OP&#10;UbD5/Mqo+yiTM125mLh/zeIyV+rpcX7bgvA0+3v4v51rBck6hr8z4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hnDEAAAA3AAAAA8AAAAAAAAAAAAAAAAAmAIAAGRycy9k&#10;b3ducmV2LnhtbFBLBQYAAAAABAAEAPUAAACJAwAAAAA=&#10;" path="m,l9144,r,9295l,9295,,e" fillcolor="#339" stroked="f" strokeweight="0">
                  <v:path arrowok="t" o:connecttype="custom" o:connectlocs="0,0;1,0;1,1;0,1;0,0" o:connectangles="0,0,0,0,0" textboxrect="0,0,9144,9295"/>
                </v:shape>
                <v:shape id="Shape 5400" o:spid="_x0000_s1450" style="position:absolute;left:13456;top:6028;width:569;height:327;visibility:visible;mso-wrap-style:square;v-text-anchor:top" coordsize="56893,3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9X8QA&#10;AADcAAAADwAAAGRycy9kb3ducmV2LnhtbESPQWsCMRSE74X+h/AKvRRNtO2iq1GkIBV6cit4fWye&#10;2cXNy7KJuv57Iwgeh5n5hpkve9eIM3Wh9qxhNFQgiEtvarYadv/rwQREiMgGG8+k4UoBlovXlznm&#10;xl94S+ciWpEgHHLUUMXY5lKGsiKHYehb4uQdfOcwJtlZaTq8JLhr5FipTDqsOS1U2NJPReWxODkN&#10;Lhv/7j+Pcl0c+in+qQ9bnpTV+v2tX81AROrjM/xob4yG7PsL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PV/EAAAA3AAAAA8AAAAAAAAAAAAAAAAAmAIAAGRycy9k&#10;b3ducmV2LnhtbFBLBQYAAAAABAAEAPUAAACJAwAAAAA=&#10;" path="m52841,r4052,9295l4214,32656,,23361,52841,xe" fillcolor="#339" stroked="f" strokeweight="0">
                  <v:path arrowok="t" o:connecttype="custom" o:connectlocs="5,0;6,1;0,3;0,2;5,0" o:connectangles="0,0,0,0,0" textboxrect="0,0,56893,32656"/>
                </v:shape>
                <v:shape id="Shape 5401" o:spid="_x0000_s1451" style="position:absolute;left:14310;top:5796;width:364;height:232;visibility:visible;mso-wrap-style:square;v-text-anchor:top" coordsize="36470,2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RGMQA&#10;AADcAAAADwAAAGRycy9kb3ducmV2LnhtbESPQWvCQBSE74X+h+UJvenGQoKNriJtA6V60YrnR/aZ&#10;BHffptmtSf69Wyj0OMzMN8xqM1gjbtT5xrGC+SwBQVw63XCl4PRVTBcgfEDWaByTgpE8bNaPDyvM&#10;tev5QLdjqESEsM9RQR1Cm0vpy5os+plriaN3cZ3FEGVXSd1hH+HWyOckyaTFhuNCjS291lRejz9W&#10;QXgz3p91On42abFP3nelefneK/U0GbZLEIGG8B/+a39oBVmawu+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ERjEAAAA3AAAAA8AAAAAAAAAAAAAAAAAmAIAAGRycy9k&#10;b3ducmV2LnhtbFBLBQYAAAAABAAEAPUAAACJAwAAAAA=&#10;" path="m32418,r4052,9295l4052,23237,,13942,32418,xe" fillcolor="#339" stroked="f" strokeweight="0">
                  <v:path arrowok="t" o:connecttype="custom" o:connectlocs="3,0;4,1;0,2;0,1;3,0" o:connectangles="0,0,0,0,0" textboxrect="0,0,36470,23237"/>
                </v:shape>
                <v:shape id="Shape 5402" o:spid="_x0000_s1452" style="position:absolute;left:14634;top:5701;width:285;height:188;visibility:visible;mso-wrap-style:square;v-text-anchor:top" coordsize="28528,18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78cA&#10;AADcAAAADwAAAGRycy9kb3ducmV2LnhtbESPT2vCQBTE74V+h+UJvRTdVGiQ6Cq2KCiSQP1z8PbI&#10;PpNg9m3IbpP027uFQo/DzPyGWawGU4uOWldZVvA2iUAQ51ZXXCg4n7bjGQjnkTXWlknBDzlYLZ+f&#10;Fpho2/MXdUdfiABhl6CC0vsmkdLlJRl0E9sQB+9mW4M+yLaQusU+wE0tp1EUS4MVh4USG/osKb8f&#10;v42Cjyozm316XWv9mtrLLTvPToeNUi+jYT0H4Wnw/+G/9k4riN9j+D0Tj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fje/HAAAA3AAAAA8AAAAAAAAAAAAAAAAAmAIAAGRy&#10;cy9kb3ducmV2LnhtbFBLBQYAAAAABAAEAPUAAACMAwAAAAA=&#10;" path="m24476,r4052,9481l4052,18776,,9481,24476,xe" fillcolor="#339" stroked="f" strokeweight="0">
                  <v:path arrowok="t" o:connecttype="custom" o:connectlocs="2,0;3,1;0,2;0,1;2,0" o:connectangles="0,0,0,0,0" textboxrect="0,0,28528,18776"/>
                </v:shape>
                <v:shape id="Shape 5403" o:spid="_x0000_s1453" style="position:absolute;left:15203;top:5329;width:568;height:326;visibility:visible;mso-wrap-style:square;v-text-anchor:top" coordsize="56840,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mENMcA&#10;AADcAAAADwAAAGRycy9kb3ducmV2LnhtbESPS2vDMBCE74X+B7GF3hK5KU0TJ0owhZQ8oOR1yHGx&#10;NpYba2UsNXb+fVUI9DjMzDfMdN7ZSlyp8aVjBS/9BARx7nTJhYLjYdEbgfABWWPlmBTcyMN89vgw&#10;xVS7lnd03YdCRAj7FBWYEOpUSp8bsuj7riaO3tk1FkOUTSF1g22E20oOkmQoLZYcFwzW9GEov+x/&#10;rIJsdVpvl3q8/jTtt158bbbVa8iUen7qsgmIQF34D9/bS61g+PYO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JhDTHAAAA3AAAAA8AAAAAAAAAAAAAAAAAmAIAAGRy&#10;cy9kb3ducmV2LnhtbFBLBQYAAAAABAAEAPUAAACMAwAAAAA=&#10;" path="m52787,r4053,9295l4052,32532,,23237,52787,xe" fillcolor="#339" stroked="f" strokeweight="0">
                  <v:path arrowok="t" o:connecttype="custom" o:connectlocs="5,0;6,1;0,3;0,2;5,0" o:connectangles="0,0,0,0,0" textboxrect="0,0,56840,32532"/>
                </v:shape>
                <v:shape id="Shape 5404" o:spid="_x0000_s1454" style="position:absolute;left:16057;top:5049;width:446;height:234;visibility:visible;mso-wrap-style:square;v-text-anchor:top" coordsize="44683,2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fnMIA&#10;AADcAAAADwAAAGRycy9kb3ducmV2LnhtbERPy4rCMBTdC/MP4Q64s6kDOlKNIoM6j51VEHd3mjtt&#10;sbkpTdTo108WgsvDec8WwTTiQp2rLSsYJikI4sLqmksF+916MAHhPLLGxjIpuJGDxfylN8NM2ytv&#10;6ZL7UsQQdhkqqLxvMyldUZFBl9iWOHJ/tjPoI+xKqTu8xnDTyLc0HUuDNceGClv6qKg45WejYLsu&#10;P4/vP2ESNrnz9+FhRb/fK6X6r2E5BeEp+Kf44f7SCsajuDa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x+cwgAAANwAAAAPAAAAAAAAAAAAAAAAAJgCAABkcnMvZG93&#10;bnJldi54bWxQSwUGAAAAAAQABAD1AAAAhwMAAAAA&#10;" path="m40523,r4160,9295l4052,23361,,13942,40523,xe" fillcolor="#339" stroked="f" strokeweight="0">
                  <v:path arrowok="t" o:connecttype="custom" o:connectlocs="4,0;4,1;0,2;0,1;4,0" o:connectangles="0,0,0,0,0" textboxrect="0,0,44683,23361"/>
                </v:shape>
                <v:shape id="Shape 5405" o:spid="_x0000_s1455" style="position:absolute;left:16503;top:5003;width:163;height:139;visibility:visible;mso-wrap-style:square;v-text-anchor:top" coordsize="16209,1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1WcMA&#10;AADcAAAADwAAAGRycy9kb3ducmV2LnhtbESPT4vCMBTE7wv7HcJb8LJoWkHRahQRhEUv/sXro3m2&#10;3W1eSpLV+u2NIHgcZuY3zHTemlpcyfnKsoK0l4Agzq2uuFBwPKy6IxA+IGusLZOCO3mYzz4/pphp&#10;e+MdXfehEBHCPkMFZQhNJqXPSzLoe7Yhjt7FOoMhSldI7fAW4aaW/SQZSoMVx4USG1qWlP/t/40C&#10;TvXi2xi6/LpzvjltOV1v05NSna92MQERqA3v8Kv9oxUMB2N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i1WcMAAADcAAAADwAAAAAAAAAAAAAAAACYAgAAZHJzL2Rv&#10;d25yZXYueG1sUEsFBgAAAAAEAAQA9QAAAIgDAAAAAA==&#10;" path="m16209,r,9295l,13942,,4647,16209,xe" fillcolor="#339" stroked="f" strokeweight="0">
                  <v:path arrowok="t" o:connecttype="custom" o:connectlocs="2,0;2,1;0,1;0,0;2,0" o:connectangles="0,0,0,0,0" textboxrect="0,0,16209,13942"/>
                </v:shape>
                <v:shape id="Shape 5407" o:spid="_x0000_s1456" style="position:absolute;left:4583;top:3534;width:405;height:466;visibility:visible;mso-wrap-style:square;v-text-anchor:top" coordsize="40523,4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VpcIA&#10;AADcAAAADwAAAGRycy9kb3ducmV2LnhtbERPu2rDMBTdA/0HcQtdQiO1g0lcy6G0CRRChjyGjhfr&#10;1hKxroylJO7fR0Mg4+G8q+XoO3GhIbrAGt5mCgRxE4zjVsPxsH6dg4gJ2WAXmDT8U4Rl/TSpsDTh&#10;yju67FMrcgjHEjXYlPpSythY8hhnoSfO3F8YPKYMh1aaAa853HfyXalCenScGyz29GWpOe3PXsNW&#10;hc3vNqhmIZ39dqvifDrKqdYvz+PnB4hEY3qI7+4fo6Eo8vx8Jh8BW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BWlwgAAANwAAAAPAAAAAAAAAAAAAAAAAJgCAABkcnMvZG93&#10;bnJldi54bWxQSwUGAAAAAAQABAD1AAAAhwMAAAAA&#10;" path="m20262,l40523,23237,20262,46598,,23237,20262,xe" fillcolor="black" strokeweight=".1126mm">
                  <v:path arrowok="t" o:connecttype="custom" o:connectlocs="2,0;4,2;2,5;0,2;2,0" o:connectangles="0,0,0,0,0" textboxrect="0,0,40523,46598"/>
                </v:shape>
                <v:shape id="Shape 5408" o:spid="_x0000_s1457" style="position:absolute;left:6532;top:4000;width:407;height:467;visibility:visible;mso-wrap-style:square;v-text-anchor:top" coordsize="40685,4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O4cQA&#10;AADcAAAADwAAAGRycy9kb3ducmV2LnhtbESPQWsCMRSE7wX/Q3iCt5pVcJHVKHZFkUIPVfH8SJ6b&#10;pZuXZRN17a9vCoUeh5n5hlmue9eIO3Wh9qxgMs5AEGtvaq4UnE+71zmIEJENNp5JwZMCrFeDlyUW&#10;xj/4k+7HWIkE4VCgAhtjW0gZtCWHYexb4uRdfecwJtlV0nT4SHDXyGmW5dJhzWnBYkulJf11vDkF&#10;+uNblmjfN3X5dtteZnF+mO21UqNhv1mAiNTH//Bf+2AU5PkE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zjuHEAAAA3AAAAA8AAAAAAAAAAAAAAAAAmAIAAGRycy9k&#10;b3ducmV2LnhtbFBLBQYAAAAABAAEAPUAAACJAwAAAAA=&#10;" path="m20261,l40685,23237,20261,46660,,23237,20261,xe" fillcolor="black" strokeweight=".1126mm">
                  <v:path arrowok="t" o:connecttype="custom" o:connectlocs="2,0;4,2;2,5;0,2;2,0" o:connectangles="0,0,0,0,0" textboxrect="0,0,40685,46660"/>
                </v:shape>
                <v:shape id="Shape 5409" o:spid="_x0000_s1458" style="position:absolute;left:10390;top:7497;width:407;height:468;visibility:visible;mso-wrap-style:square;v-text-anchor:top" coordsize="40685,4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LFcMA&#10;AADcAAAADwAAAGRycy9kb3ducmV2LnhtbESPQYvCMBSE7wv+h/AEL4um24WyVqPIgiKLF3UPHh/N&#10;syk2L6WJtf57Iwgeh5n5hpkve1uLjlpfOVbwNUlAEBdOV1wq+D+uxz8gfEDWWDsmBXfysFwMPuaY&#10;a3fjPXWHUIoIYZ+jAhNCk0vpC0MW/cQ1xNE7u9ZiiLItpW7xFuG2lmmSZNJixXHBYEO/horL4WoV&#10;dMeUjNzc3f7kv/n6t9tMp59WqdGwX81ABOrDO/xqb7WCLEv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qLFcMAAADcAAAADwAAAAAAAAAAAAAAAACYAgAAZHJzL2Rv&#10;d25yZXYueG1sUEsFBgAAAAAEAAQA9QAAAIgDAAAAAA==&#10;" path="m20424,l40685,23392,20424,46784,,23392,20424,xe" fillcolor="black" strokeweight=".1126mm">
                  <v:path arrowok="t" o:connecttype="custom" o:connectlocs="2,0;4,2;2,5;0,2;2,0" o:connectangles="0,0,0,0,0" textboxrect="0,0,40685,46784"/>
                </v:shape>
                <v:shape id="Shape 5410" o:spid="_x0000_s1459" style="position:absolute;left:12381;top:5865;width:405;height:467;visibility:visible;mso-wrap-style:square;v-text-anchor:top" coordsize="40523,4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AhMcA&#10;AADcAAAADwAAAGRycy9kb3ducmV2LnhtbESPT0vDQBTE70K/w/IEb3ZjhaBpt8UKFVE8NP2nt0f2&#10;mU3Nvo3ZTRO/vSsIPQ4z8xtmthhsLU7U+sqxgptxAoK4cLriUsF2s7q+A+EDssbaMSn4IQ+L+ehi&#10;hpl2Pa/plIdSRAj7DBWYEJpMSl8YsujHriGO3qdrLYYo21LqFvsIt7WcJEkqLVYcFww29Gio+Mo7&#10;q2B3WL69fuzv+xd+wu77/WjyXbdU6upyeJiCCDSEc/i//awVpOkt/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DQITHAAAA3AAAAA8AAAAAAAAAAAAAAAAAmAIAAGRy&#10;cy9kb3ducmV2LnhtbFBLBQYAAAAABAAEAPUAAACMAwAAAAA=&#10;" path="m20261,l40523,23237,20261,46660,,23237,20261,xe" fillcolor="black" strokeweight=".1126mm">
                  <v:path arrowok="t" o:connecttype="custom" o:connectlocs="2,0;4,2;2,5;0,2;2,0" o:connectangles="0,0,0,0,0" textboxrect="0,0,40523,46660"/>
                </v:shape>
                <v:shape id="Shape 5411" o:spid="_x0000_s1460" style="position:absolute;left:16889;top:6239;width:406;height:466;visibility:visible;mso-wrap-style:square;v-text-anchor:top" coordsize="40631,4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wnMQA&#10;AADcAAAADwAAAGRycy9kb3ducmV2LnhtbESPQWvCQBSE74L/YXmF3nTTWoJNXUUKhV6sGEvOr9nX&#10;JDT7Nt1dk/jvXUHwOMzMN8xqM5pW9OR8Y1nB0zwBQVxa3XCl4Pv4MVuC8AFZY2uZFJzJw2Y9naww&#10;03bgA/V5qESEsM9QQR1Cl0npy5oM+rntiKP3a53BEKWrpHY4RLhp5XOSpNJgw3Ghxo7eayr/8pNR&#10;sPga9GnXFK99+b//MWZf5G5RKPX4MG7fQAQawz18a39qBWn6Atcz8Qj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cJzEAAAA3AAAAA8AAAAAAAAAAAAAAAAAmAIAAGRycy9k&#10;b3ducmV2LnhtbFBLBQYAAAAABAAEAPUAAACJAwAAAAA=&#10;" path="m20262,l40631,23237,20262,46598,,23237,20262,xe" fillcolor="black" strokeweight=".1126mm">
                  <v:path arrowok="t" o:connecttype="custom" o:connectlocs="2,0;4,2;2,5;0,2;2,0" o:connectangles="0,0,0,0,0" textboxrect="0,0,40631,46598"/>
                </v:shape>
                <v:shape id="Shape 35162" o:spid="_x0000_s1461" style="position:absolute;left:4603;top:4676;width:284;height:327;visibility:visible;mso-wrap-style:square;v-text-anchor:top" coordsize="28366,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BesUA&#10;AADcAAAADwAAAGRycy9kb3ducmV2LnhtbESPQUsDMRSE70L/Q3iCN5tV2qWsTYsUBAsWcd2D3l43&#10;r5vg5mXZxDb9940g9DjMzDfMcp1cL440ButZwcO0AEHcem25U9B8vtwvQISIrLH3TArOFGC9mtws&#10;sdL+xB90rGMnMoRDhQpMjEMlZWgNOQxTPxBn7+BHhzHLsZN6xFOGu14+FkUpHVrOCwYH2hhqf+pf&#10;p6Budsm8p5l0rmvS15vd2v3iW6m72/T8BCJSitfwf/tVKyjLOfydy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UF6xQAAANwAAAAPAAAAAAAAAAAAAAAAAJgCAABkcnMv&#10;ZG93bnJldi54bWxQSwUGAAAAAAQABAD1AAAAigMAAAAA&#10;" path="m,l28366,r,32687l,32687,,e" fillcolor="#339" strokecolor="#339" strokeweight=".1126mm">
                  <v:path arrowok="t" o:connecttype="custom" o:connectlocs="0,0;3,0;3,3;0,3;0,0" o:connectangles="0,0,0,0,0" textboxrect="0,0,28366,32687"/>
                </v:shape>
                <v:shape id="Shape 35163" o:spid="_x0000_s1462" style="position:absolute;left:6552;top:5701;width:284;height:327;visibility:visible;mso-wrap-style:square;v-text-anchor:top" coordsize="28366,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qSMUA&#10;AADcAAAADwAAAGRycy9kb3ducmV2LnhtbESPT2sCMRTE74LfITyhN832Dypbo4hQaKFF3O6hvb1u&#10;Xjehm5dlk2r67RtB8DjMzG+Y1Sa5ThxpCNazgttZAYK48dpyq6B+f5ouQYSIrLHzTAr+KMBmPR6t&#10;sNT+xAc6VrEVGcKhRAUmxr6UMjSGHIaZ74mz9+0HhzHLoZV6wFOGu07eFcVcOrScFwz2tDPU/FS/&#10;TkFVvyWzTw/SubZOH6/2xX4tP5W6maTtI4hIKV7Dl/azVjBf3MP5TD4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epIxQAAANwAAAAPAAAAAAAAAAAAAAAAAJgCAABkcnMv&#10;ZG93bnJldi54bWxQSwUGAAAAAAQABAD1AAAAigMAAAAA&#10;" path="m,l28366,r,32687l,32687,,e" fillcolor="#339" strokecolor="#339" strokeweight=".1126mm">
                  <v:path arrowok="t" o:connecttype="custom" o:connectlocs="0,0;3,0;3,3;0,3;0,0" o:connectangles="0,0,0,0,0" textboxrect="0,0,28366,32687"/>
                </v:shape>
                <v:shape id="Shape 35164" o:spid="_x0000_s1463" style="position:absolute;left:10410;top:6588;width:285;height:326;visibility:visible;mso-wrap-style:square;v-text-anchor:top" coordsize="28501,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J6cMA&#10;AADcAAAADwAAAGRycy9kb3ducmV2LnhtbESP3YrCMBSE7xd8h3CEvVk0XREr1SiuICworH8PcGhO&#10;f7A5qU2s9e2NIOzlMDPfMPNlZyrRUuNKywq+hxEI4tTqknMF59NmMAXhPLLGyjIpeJCD5aL3McdE&#10;2zsfqD36XAQIuwQVFN7XiZQuLcigG9qaOHiZbQz6IJtc6gbvAW4qOYqiiTRYclgosKZ1QenleDMK&#10;/tbx5TqKseX99muH6Tiz9idT6rPfrWYgPHX+P/xu/2oFk3gM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QJ6cMAAADcAAAADwAAAAAAAAAAAAAAAACYAgAAZHJzL2Rv&#10;d25yZXYueG1sUEsFBgAAAAAEAAQA9QAAAIgDAAAAAA==&#10;" path="m,l28501,r,32687l,32687,,e" fillcolor="#339" strokecolor="#339" strokeweight=".1126mm">
                  <v:path arrowok="t" o:connecttype="custom" o:connectlocs="0,0;3,0;3,3;0,3;0,0" o:connectangles="0,0,0,0,0" textboxrect="0,0,28501,32687"/>
                </v:shape>
                <v:shape id="Shape 35165" o:spid="_x0000_s1464" style="position:absolute;left:12401;top:6448;width:284;height:327;visibility:visible;mso-wrap-style:square;v-text-anchor:top" coordsize="28366,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Xp8UA&#10;AADcAAAADwAAAGRycy9kb3ducmV2LnhtbESPQUsDMRSE74X+h/AK3tqsom1Zm5ZSEBSU0nUPentu&#10;npvg5mXZxDb+e1Mo9DjMzDfMapNcJ440BOtZwe2sAEHceG25VVC/P02XIEJE1th5JgV/FGCzHo9W&#10;WGp/4gMdq9iKDOFQogITY19KGRpDDsPM98TZ+/aDw5jl0Eo94CnDXSfvimIuHVrOCwZ72hlqfqpf&#10;p6Cq35LZp3vpXFunj1f7Yr+Wn0rdTNL2EUSkFK/hS/tZK5gvHuB8Jh8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NenxQAAANwAAAAPAAAAAAAAAAAAAAAAAJgCAABkcnMv&#10;ZG93bnJldi54bWxQSwUGAAAAAAQABAD1AAAAigMAAAAA&#10;" path="m,l28366,r,32687l,32687,,e" fillcolor="#339" strokecolor="#339" strokeweight=".1126mm">
                  <v:path arrowok="t" o:connecttype="custom" o:connectlocs="0,0;3,0;3,3;0,3;0,0" o:connectangles="0,0,0,0,0" textboxrect="0,0,28366,32687"/>
                </v:shape>
                <v:shape id="Shape 35166" o:spid="_x0000_s1465" style="position:absolute;left:16909;top:4676;width:285;height:327;visibility:visible;mso-wrap-style:square;v-text-anchor:top" coordsize="28501,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yBcQA&#10;AADcAAAADwAAAGRycy9kb3ducmV2LnhtbESP3WrCQBSE7wu+w3IEb4puKpJIdBUrCAWF+vcAh+zJ&#10;D2bPptltTN/eFYReDjPzDbNc96YWHbWusqzgYxKBIM6srrhQcL3sxnMQziNrrC2Tgj9ysF4N3paY&#10;anvnE3VnX4gAYZeigtL7JpXSZSUZdBPbEAcvt61BH2RbSN3iPcBNLadRFEuDFYeFEhvalpTdzr9G&#10;wfc2uf1ME+z4uH8/YDbLrf3MlRoN+80ChKfe/4df7S+tIE5i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qMgXEAAAA3AAAAA8AAAAAAAAAAAAAAAAAmAIAAGRycy9k&#10;b3ducmV2LnhtbFBLBQYAAAAABAAEAPUAAACJAwAAAAA=&#10;" path="m,l28501,r,32687l,32687,,e" fillcolor="#339" strokecolor="#339" strokeweight=".1126mm">
                  <v:path arrowok="t" o:connecttype="custom" o:connectlocs="0,0;3,0;3,3;0,3;0,0" o:connectangles="0,0,0,0,0" textboxrect="0,0,28501,32687"/>
                </v:shape>
                <v:rect id="Rectangle 5417" o:spid="_x0000_s1466" style="position:absolute;left:4480;top:445;width:1011;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D74609" w:rsidRDefault="00D74609" w:rsidP="00D74609">
                        <w:pPr>
                          <w:spacing w:line="256" w:lineRule="auto"/>
                        </w:pPr>
                        <w:r>
                          <w:rPr>
                            <w:rFonts w:ascii="Arial" w:eastAsia="Arial" w:hAnsi="Arial" w:cs="Arial"/>
                            <w:b/>
                            <w:sz w:val="18"/>
                          </w:rPr>
                          <w:t>Q</w:t>
                        </w:r>
                      </w:p>
                    </w:txbxContent>
                  </v:textbox>
                </v:rect>
                <v:rect id="Rectangle 5418" o:spid="_x0000_s1467" style="position:absolute;left:5212;top:969;width:529;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VMIA&#10;AADcAAAADwAAAGRycy9kb3ducmV2LnhtbERPy4rCMBTdC/5DuII7TceFo7WpiDro0hc4s7s017ZM&#10;c1OajK3z9WYhuDycd7LsTCXu1LjSsoKPcQSCOLO65FzB5fw1moFwHlljZZkUPMjBMu33Eoy1bflI&#10;95PPRQhhF6OCwvs6ltJlBRl0Y1sTB+5mG4M+wCaXusE2hJtKTqJoKg2WHBoKrGldUPZ7+jMKdrN6&#10;9b23/21ebX9218N1vjnPvVLDQbdagPDU+bf45d5rBdPP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V5UwgAAANwAAAAPAAAAAAAAAAAAAAAAAJgCAABkcnMvZG93&#10;bnJldi54bWxQSwUGAAAAAAQABAD1AAAAhwMAAAAA&#10;" filled="f" stroked="f">
                  <v:textbox inset="0,0,0,0">
                    <w:txbxContent>
                      <w:p w:rsidR="00D74609" w:rsidRDefault="00D74609" w:rsidP="00D74609">
                        <w:pPr>
                          <w:spacing w:line="256" w:lineRule="auto"/>
                        </w:pPr>
                        <w:r>
                          <w:rPr>
                            <w:rFonts w:ascii="Arial" w:eastAsia="Arial" w:hAnsi="Arial" w:cs="Arial"/>
                            <w:b/>
                            <w:sz w:val="12"/>
                          </w:rPr>
                          <w:t>d</w:t>
                        </w:r>
                      </w:p>
                    </w:txbxContent>
                  </v:textbox>
                </v:rect>
                <v:rect id="Rectangle 5419" o:spid="_x0000_s1468" style="position:absolute;left:5617;top:445;width:4882;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18"/>
                          </w:rPr>
                          <w:t>/W=0.05</w:t>
                        </w:r>
                      </w:p>
                    </w:txbxContent>
                  </v:textbox>
                </v:rect>
                <v:rect id="Rectangle 5420" o:spid="_x0000_s1469" style="position:absolute;left:2978;top:7814;width:723;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dcAA&#10;AADcAAAADwAAAGRycy9kb3ducmV2LnhtbERPy4rCMBTdC/5DuII7TXUhtRpF1EGX4wPU3aW5tsXm&#10;pjQZW+frzUJweTjv+bI1pXhS7QrLCkbDCARxanXBmYLz6WcQg3AeWWNpmRS8yMFy0e3MMdG24QM9&#10;jz4TIYRdggpy76tESpfmZNANbUUcuLutDfoA60zqGpsQbko5jqKJNFhwaMixonVO6eP4ZxTs4mp1&#10;3dv/Jiu3t93l9zLdnKZeqX6vXc1AeGr9V/xx77WCSRz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idcAAAADcAAAADwAAAAAAAAAAAAAAAACYAgAAZHJzL2Rvd25y&#10;ZXYueG1sUEsFBgAAAAAEAAQA9QAAAIUDAAAAAA==&#10;" filled="f" stroked="f">
                  <v:textbox inset="0,0,0,0">
                    <w:txbxContent>
                      <w:p w:rsidR="00D74609" w:rsidRDefault="00D74609" w:rsidP="00D74609">
                        <w:pPr>
                          <w:spacing w:line="256" w:lineRule="auto"/>
                        </w:pPr>
                        <w:r>
                          <w:rPr>
                            <w:rFonts w:ascii="Arial" w:eastAsia="Arial" w:hAnsi="Arial" w:cs="Arial"/>
                            <w:sz w:val="18"/>
                          </w:rPr>
                          <w:t>0</w:t>
                        </w:r>
                      </w:p>
                    </w:txbxContent>
                  </v:textbox>
                </v:rect>
                <v:rect id="Rectangle 5421" o:spid="_x0000_s1470" style="position:absolute;left:2450;top:5947;width:1425;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D74609" w:rsidRDefault="00D74609" w:rsidP="00D74609">
                        <w:pPr>
                          <w:spacing w:line="256" w:lineRule="auto"/>
                        </w:pPr>
                        <w:r>
                          <w:rPr>
                            <w:rFonts w:ascii="Arial" w:eastAsia="Arial" w:hAnsi="Arial" w:cs="Arial"/>
                            <w:sz w:val="18"/>
                          </w:rPr>
                          <w:t>50</w:t>
                        </w:r>
                      </w:p>
                    </w:txbxContent>
                  </v:textbox>
                </v:rect>
                <v:rect id="Rectangle 5422" o:spid="_x0000_s1471" style="position:absolute;left:1922;top:4082;width:2127;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sz w:val="18"/>
                          </w:rPr>
                          <w:t>100</w:t>
                        </w:r>
                      </w:p>
                    </w:txbxContent>
                  </v:textbox>
                </v:rect>
                <v:rect id="Rectangle 5423" o:spid="_x0000_s1472" style="position:absolute;left:1922;top:2217;width:2127;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8AsUA&#10;AADcAAAADwAAAGRycy9kb3ducmV2LnhtbESPT4vCMBTE78J+h/AWvGmqgt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LwC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sz w:val="18"/>
                          </w:rPr>
                          <w:t>150</w:t>
                        </w:r>
                      </w:p>
                    </w:txbxContent>
                  </v:textbox>
                </v:rect>
                <v:rect id="Rectangle 5424" o:spid="_x0000_s1473" style="position:absolute;left:1922;top:352;width:2127;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dsUA&#10;AADcAAAADwAAAGRycy9kb3ducmV2LnhtbESPT4vCMBTE78J+h/AWvGmqi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R2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sz w:val="18"/>
                          </w:rPr>
                          <w:t>200</w:t>
                        </w:r>
                      </w:p>
                    </w:txbxContent>
                  </v:textbox>
                </v:rect>
                <v:rect id="Rectangle 5425" o:spid="_x0000_s1474" style="position:absolute;left:4075;top:9538;width:722;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B7cUA&#10;AADcAAAADwAAAGRycy9kb3ducmV2LnhtbESPT4vCMBTE78J+h/AWvGmqo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YHt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sz w:val="18"/>
                          </w:rPr>
                          <w:t>4</w:t>
                        </w:r>
                      </w:p>
                    </w:txbxContent>
                  </v:textbox>
                </v:rect>
                <v:rect id="Rectangle 5426" o:spid="_x0000_s1475" style="position:absolute;left:6674;top:9538;width:722;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sz w:val="18"/>
                          </w:rPr>
                          <w:t>8</w:t>
                        </w:r>
                      </w:p>
                    </w:txbxContent>
                  </v:textbox>
                </v:rect>
                <v:rect id="Rectangle 5427" o:spid="_x0000_s1476" style="position:absolute;left:8989;top:9538;width:1425;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sz w:val="18"/>
                          </w:rPr>
                          <w:t>12</w:t>
                        </w:r>
                      </w:p>
                    </w:txbxContent>
                  </v:textbox>
                </v:rect>
                <v:rect id="Rectangle 5428" o:spid="_x0000_s1477" style="position:absolute;left:11588;top:9538;width:1425;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D74609" w:rsidRDefault="00D74609" w:rsidP="00D74609">
                        <w:pPr>
                          <w:spacing w:line="256" w:lineRule="auto"/>
                        </w:pPr>
                        <w:r>
                          <w:rPr>
                            <w:rFonts w:ascii="Arial" w:eastAsia="Arial" w:hAnsi="Arial" w:cs="Arial"/>
                            <w:sz w:val="18"/>
                          </w:rPr>
                          <w:t>16</w:t>
                        </w:r>
                      </w:p>
                    </w:txbxContent>
                  </v:textbox>
                </v:rect>
                <v:rect id="Rectangle 5429" o:spid="_x0000_s1478" style="position:absolute;left:14188;top:9538;width:1425;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sz w:val="18"/>
                          </w:rPr>
                          <w:t>20</w:t>
                        </w:r>
                      </w:p>
                    </w:txbxContent>
                  </v:textbox>
                </v:rect>
                <v:rect id="Rectangle 5430" o:spid="_x0000_s1479" style="position:absolute;left:16787;top:9538;width:1425;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D74609" w:rsidRDefault="00D74609" w:rsidP="00D74609">
                        <w:pPr>
                          <w:spacing w:line="256" w:lineRule="auto"/>
                        </w:pPr>
                        <w:r>
                          <w:rPr>
                            <w:rFonts w:ascii="Arial" w:eastAsia="Arial" w:hAnsi="Arial" w:cs="Arial"/>
                            <w:sz w:val="18"/>
                          </w:rPr>
                          <w:t>24</w:t>
                        </w:r>
                      </w:p>
                    </w:txbxContent>
                  </v:textbox>
                </v:rect>
                <v:rect id="Rectangle 5431" o:spid="_x0000_s1480" style="position:absolute;left:8664;top:11264;width:938;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D74609" w:rsidRDefault="00D74609" w:rsidP="00D74609">
                        <w:pPr>
                          <w:spacing w:line="256" w:lineRule="auto"/>
                        </w:pPr>
                        <w:r>
                          <w:rPr>
                            <w:rFonts w:ascii="Arial" w:eastAsia="Arial" w:hAnsi="Arial" w:cs="Arial"/>
                            <w:b/>
                            <w:sz w:val="18"/>
                          </w:rPr>
                          <w:t>A</w:t>
                        </w:r>
                      </w:p>
                    </w:txbxContent>
                  </v:textbox>
                </v:rect>
                <v:rect id="Rectangle 5432" o:spid="_x0000_s1481" style="position:absolute;left:9355;top:11789;width:529;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12"/>
                          </w:rPr>
                          <w:t>p</w:t>
                        </w:r>
                      </w:p>
                    </w:txbxContent>
                  </v:textbox>
                </v:rect>
                <v:rect id="Rectangle 5433" o:spid="_x0000_s1482" style="position:absolute;left:9760;top:11264;width:1246;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18"/>
                          </w:rPr>
                          <w:t>/V</w:t>
                        </w:r>
                      </w:p>
                    </w:txbxContent>
                  </v:textbox>
                </v:rect>
                <v:rect id="Rectangle 5434" o:spid="_x0000_s1483" style="position:absolute;left:10695;top:11789;width:781;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12"/>
                          </w:rPr>
                          <w:t xml:space="preserve">p </w:t>
                        </w:r>
                      </w:p>
                    </w:txbxContent>
                  </v:textbox>
                </v:rect>
                <v:rect id="Rectangle 30740" o:spid="_x0000_s1484" style="position:absolute;left:11264;top:11264;width:432;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18"/>
                          </w:rPr>
                          <w:t>(</w:t>
                        </w:r>
                      </w:p>
                    </w:txbxContent>
                  </v:textbox>
                </v:rect>
                <v:rect id="Rectangle 30741" o:spid="_x0000_s1485" style="position:absolute;left:11589;top:11264;width:722;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b/>
                            <w:sz w:val="18"/>
                          </w:rPr>
                          <w:t>s</w:t>
                        </w:r>
                      </w:p>
                    </w:txbxContent>
                  </v:textbox>
                </v:rect>
                <v:rect id="Rectangle 5436" o:spid="_x0000_s1486" style="position:absolute;left:12116;top:11043;width:751;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12"/>
                          </w:rPr>
                          <w:t>-1</w:t>
                        </w:r>
                      </w:p>
                    </w:txbxContent>
                  </v:textbox>
                </v:rect>
                <v:rect id="Rectangle 5437" o:spid="_x0000_s1487" style="position:absolute;left:12685;top:11264;width:432;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D74609" w:rsidRDefault="00D74609" w:rsidP="00D74609">
                        <w:pPr>
                          <w:spacing w:line="256" w:lineRule="auto"/>
                        </w:pPr>
                        <w:r>
                          <w:rPr>
                            <w:rFonts w:ascii="Arial" w:eastAsia="Arial" w:hAnsi="Arial" w:cs="Arial"/>
                            <w:b/>
                            <w:sz w:val="18"/>
                          </w:rPr>
                          <w:t>)</w:t>
                        </w:r>
                      </w:p>
                    </w:txbxContent>
                  </v:textbox>
                </v:rect>
                <v:rect id="Rectangle 5438" o:spid="_x0000_s1488" style="position:absolute;left:901;top:6196;width:828;height:14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UqcYA&#10;AADcAAAADwAAAGRycy9kb3ducmV2LnhtbESPT2vCQBTE7wW/w/IEb3VjKVqjmyBCiRcFtS0en9mX&#10;P5h9m2ZXjd++Wyj0OMzMb5hl2ptG3KhztWUFk3EEgji3uuZSwcfx/fkNhPPIGhvLpOBBDtJk8LTE&#10;WNs77+l28KUIEHYxKqi8b2MpXV6RQTe2LXHwCtsZ9EF2pdQd3gPcNPIliqbSYM1hocKW1hXll8PV&#10;KPicHK9fmdud+VR8z163PtsVZabUaNivFiA89f4//NfeaAXT+Rx+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BUqcYAAADc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b/>
                            <w:sz w:val="15"/>
                          </w:rPr>
                          <w:t>k</w:t>
                        </w:r>
                      </w:p>
                    </w:txbxContent>
                  </v:textbox>
                </v:rect>
                <v:rect id="Rectangle 5439" o:spid="_x0000_s1489" style="position:absolute;left:996;top:5791;width:910;height:9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nLsAA&#10;AADcAAAADwAAAGRycy9kb3ducmV2LnhtbERPy4rCMBTdC/5DuII7TRUZpRpFBOlsRvCJy2tz+8Dm&#10;ptNE7fz9ZCG4PJz3YtWaSjypcaVlBaNhBII4tbrkXMHpuB3MQDiPrLGyTAr+yMFq2e0sMNb2xXt6&#10;HnwuQgi7GBUU3texlC4tyKAb2po4cJltDPoAm1zqBl8h3FRyHEVf0mDJoaHAmjYFpffDwyg4j46P&#10;S+J2N75mv9PJj092WZ4o1e+16zkIT63/iN/ub61gGoX54Uw4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FnLsAAAADcAAAADwAAAAAAAAAAAAAAAACYAgAAZHJzL2Rvd25y&#10;ZXYueG1sUEsFBgAAAAAEAAQA9QAAAIUDAAAAAA==&#10;" filled="f" stroked="f">
                  <v:textbox inset="0,0,0,0">
                    <w:txbxContent>
                      <w:p w:rsidR="00D74609" w:rsidRDefault="00D74609" w:rsidP="00D74609">
                        <w:pPr>
                          <w:spacing w:line="256" w:lineRule="auto"/>
                        </w:pPr>
                        <w:r>
                          <w:rPr>
                            <w:rFonts w:ascii="Arial" w:eastAsia="Arial" w:hAnsi="Arial" w:cs="Arial"/>
                            <w:b/>
                            <w:sz w:val="10"/>
                          </w:rPr>
                          <w:t xml:space="preserve">d </w:t>
                        </w:r>
                      </w:p>
                    </w:txbxContent>
                  </v:textbox>
                </v:rect>
                <v:rect id="Rectangle 30737" o:spid="_x0000_s1490" style="position:absolute;left:460;top:4495;width:5391;height:14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CtcUA&#10;AADcAAAADwAAAGRycy9kb3ducmV2LnhtbESPT2vCQBTE70K/w/IK3nQTEZXoKqVQ4kVBreLxmX35&#10;Q7NvY3bV+O3dQqHHYWZ+wyxWnanFnVpXWVYQDyMQxJnVFRcKvg9fgxkI55E11pZJwZMcrJZvvQUm&#10;2j54R/e9L0SAsEtQQel9k0jpspIMuqFtiIOX29agD7ItpG7xEeCmlqMomkiDFYeFEhv6LCn72d+M&#10;gmN8uJ1St73wOb9OxxufbvMiVar/3n3MQXjq/H/4r73WCqZRDL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cK1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b/>
                            <w:sz w:val="15"/>
                          </w:rPr>
                          <w:t>(</w:t>
                        </w:r>
                      </w:p>
                    </w:txbxContent>
                  </v:textbox>
                </v:rect>
                <v:rect id="Rectangle 30739" o:spid="_x0000_s1491" style="position:absolute;left:-1390;top:2647;width:5391;height:14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cwsQA&#10;AADcAAAADwAAAGRycy9kb3ducmV2LnhtbESPS4sCMRCE78L+h9AL3jSjiMpolGVBxovC+sJjO+l5&#10;4KQzTqKO/36zsOCxqKqvqPmyNZV4UONKywoG/QgEcWp1ybmCw37Vm4JwHlljZZkUvMjBcvHRmWOs&#10;7ZN/6LHzuQgQdjEqKLyvYyldWpBB17c1cfAy2xj0QTa51A0+A9xUchhFY2mw5LBQYE3fBaXX3d0o&#10;OA7291Pithc+Z7fJaOOTbZYnSnU/268ZCE+tf4f/22utYBIN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XMLEAAAA3AAAAA8AAAAAAAAAAAAAAAAAmAIAAGRycy9k&#10;b3ducmV2LnhtbFBLBQYAAAAABAAEAPUAAACJAwAAAAA=&#10;" filled="f" stroked="f">
                  <v:textbox inset="0,0,0,0">
                    <w:txbxContent>
                      <w:p w:rsidR="00D74609" w:rsidRDefault="00D74609" w:rsidP="00D74609">
                        <w:pPr>
                          <w:spacing w:line="256" w:lineRule="auto"/>
                        </w:pPr>
                        <w:r>
                          <w:rPr>
                            <w:rFonts w:ascii="Arial" w:eastAsia="Arial" w:hAnsi="Arial" w:cs="Arial"/>
                            <w:b/>
                            <w:sz w:val="15"/>
                          </w:rPr>
                          <w:t>kN/cm</w:t>
                        </w:r>
                      </w:p>
                    </w:txbxContent>
                  </v:textbox>
                </v:rect>
                <v:rect id="Rectangle 30738" o:spid="_x0000_s1492" style="position:absolute;left:-3219;top:816;width:5390;height:144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5WcYA&#10;AADcAAAADwAAAGRycy9kb3ducmV2LnhtbESPW2vCQBSE3wv+h+UIfasbrZiSuooIJX2p4KXi42n2&#10;5ILZs2l21fjvXUHwcZiZb5jpvDO1OFPrKssKhoMIBHFmdcWFgt326+0DhPPIGmvLpOBKDuaz3ssU&#10;E20vvKbzxhciQNglqKD0vkmkdFlJBt3ANsTBy21r0AfZFlK3eAlwU8tRFE2kwYrDQokNLUvKjpuT&#10;UfA73J72qVv98SH/j8c/Pl3lRarUa79bfILw1Pln+NH+1gri6B3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P5WcYAAADcAAAADwAAAAAAAAAAAAAAAACYAgAAZHJz&#10;L2Rvd25yZXYueG1sUEsFBgAAAAAEAAQA9QAAAIsDAAAAAA==&#10;" filled="f" stroked="f">
                  <v:textbox inset="0,0,0,0">
                    <w:txbxContent>
                      <w:p w:rsidR="00D74609" w:rsidRDefault="00D74609" w:rsidP="00D74609">
                        <w:pPr>
                          <w:spacing w:line="256" w:lineRule="auto"/>
                        </w:pPr>
                        <w:r>
                          <w:rPr>
                            <w:rFonts w:ascii="Arial" w:eastAsia="Arial" w:hAnsi="Arial" w:cs="Arial"/>
                            <w:b/>
                            <w:sz w:val="15"/>
                          </w:rPr>
                          <w:t>)</w:t>
                        </w:r>
                      </w:p>
                    </w:txbxContent>
                  </v:textbox>
                </v:rect>
                <v:shape id="Shape 5441" o:spid="_x0000_s1493" style="position:absolute;left:11386;top:2205;width:1705;height:0;visibility:visible;mso-wrap-style:square;v-text-anchor:top" coordsize="170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oi8UA&#10;AADcAAAADwAAAGRycy9kb3ducmV2LnhtbESPUWvCQBCE3wX/w7GCb3qxlFZST4ktttKCoPUHbHPb&#10;JJjbC7k1pv56r1Do4zAz3zCLVe9q1VEbKs8GZtMEFHHubcWFgePnZjIHFQTZYu2ZDPxQgNVyOFhg&#10;av2F99QdpFARwiFFA6VIk2od8pIchqlviKP37VuHEmVbaNviJcJdre+S5EE7rDgulNjQc0n56XB2&#10;Bvj4vuG37etMxK+77OW6y74+dsaMR332BEqol//wX3trDTwm9/B7Jh4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iLxQAAANwAAAAPAAAAAAAAAAAAAAAAAJgCAABkcnMv&#10;ZG93bnJldi54bWxQSwUGAAAAAAQABAD1AAAAigMAAAAA&#10;" path="m,l170573,e" filled="f" strokeweight=".22514mm">
                  <v:path arrowok="t" o:connecttype="custom" o:connectlocs="0,0;17,0" o:connectangles="0,0" textboxrect="0,0,170573,0"/>
                </v:shape>
                <v:shape id="Shape 5442" o:spid="_x0000_s1494" style="position:absolute;left:12056;top:1994;width:406;height:466;visibility:visible;mso-wrap-style:square;v-text-anchor:top" coordsize="40631,4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OsUA&#10;AADcAAAADwAAAGRycy9kb3ducmV2LnhtbESPQWvCQBSE70L/w/IK3upGpbWmriIFoZcqxpLzM/ua&#10;BLNv0901Sf+9Wyh4HGbmG2a1GUwjOnK+tqxgOklAEBdW11wq+Drtnl5B+ICssbFMCn7Jw2b9MFph&#10;qm3PR+qyUIoIYZ+igiqENpXSFxUZ9BPbEkfv2zqDIUpXSu2wj3DTyFmSvEiDNceFClt6r6i4ZFej&#10;YL7v9fWzzpdd8XM4G3PIMzfPlRo/Dts3EIGGcA//tz+0gkXyDH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z86xQAAANwAAAAPAAAAAAAAAAAAAAAAAJgCAABkcnMv&#10;ZG93bnJldi54bWxQSwUGAAAAAAQABAD1AAAAigMAAAAA&#10;" path="m20262,l40631,23361,20262,46598,,23361,20262,xe" fillcolor="black" strokeweight=".1126mm">
                  <v:path arrowok="t" o:connecttype="custom" o:connectlocs="2,0;4,2;2,5;0,2;2,0" o:connectangles="0,0,0,0,0" textboxrect="0,0,40631,46598"/>
                </v:shape>
                <v:rect id="Rectangle 5443" o:spid="_x0000_s1495" style="position:absolute;left:13335;top:1563;width:4805;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rsidR="00D74609" w:rsidRDefault="00D74609" w:rsidP="00D74609">
                        <w:pPr>
                          <w:spacing w:line="256" w:lineRule="auto"/>
                        </w:pPr>
                        <w:r>
                          <w:rPr>
                            <w:rFonts w:ascii="Arial" w:eastAsia="Arial" w:hAnsi="Arial" w:cs="Arial"/>
                            <w:sz w:val="18"/>
                          </w:rPr>
                          <w:t>Analysis</w:t>
                        </w:r>
                      </w:p>
                    </w:txbxContent>
                  </v:textbox>
                </v:rect>
                <v:shape id="Shape 35167" o:spid="_x0000_s1496" style="position:absolute;left:11386;top:3604;width:568;height:93;visibility:visible;mso-wrap-style:square;v-text-anchor:top" coordsize="56867,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qmcUA&#10;AADcAAAADwAAAGRycy9kb3ducmV2LnhtbESP3WoCMRCF7wt9hzCCdzWriCurWSkFQdGWVvsA42b2&#10;h24maxLd7ds3hUIvD2fOd+asN4NpxZ2cbywrmE4SEMSF1Q1XCj7P26clCB+QNbaWScE3edjkjw9r&#10;zLTt+YPup1CJCGGfoYI6hC6T0hc1GfQT2xFHr7TOYIjSVVI77CPctHKWJAtpsOHYUGNHLzUVX6eb&#10;iW+87W/zcFke38/V9dDT4F6pTJUaj4bnFYhAQ/g//kvvtII0SeF3TCS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GqZxQAAANwAAAAPAAAAAAAAAAAAAAAAAJgCAABkcnMv&#10;ZG93bnJldi54bWxQSwUGAAAAAAQABAD1AAAAigMAAAAA&#10;" path="m,l56867,r,9295l,9295,,e" fillcolor="#339" stroked="f" strokeweight="0">
                  <v:stroke miterlimit="83231f" joinstyle="miter"/>
                  <v:path arrowok="t" o:connecttype="custom" o:connectlocs="0,0;6,0;6,1;0,1;0,0" o:connectangles="0,0,0,0,0" textboxrect="0,0,56867,9295"/>
                </v:shape>
                <v:shape id="Shape 35168" o:spid="_x0000_s1497" style="position:absolute;left:12278;top:3604;width:569;height:93;visibility:visible;mso-wrap-style:square;v-text-anchor:top" coordsize="56867,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68QA&#10;AADcAAAADwAAAGRycy9kb3ducmV2LnhtbESP0WrCQBBF3wX/YRnBN91UpErqKkUQWrSl1X7ANDsm&#10;odnZuLua9O87DwUfhzv3zJnVpneNulGItWcDD9MMFHHhbc2lga/TbrIEFROyxcYzGfilCJv1cLDC&#10;3PqOP+l2TKUSCMccDVQptbnWsajIYZz6lliysw8Ok4yh1DZgJ3DX6FmWPWqHNcuFClvaVlT8HK9O&#10;NN5fr/P0vTx8nMrLvqM+vNF5Ycx41D8/gUrUp/vyf/vFGlhkYivPCA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uvEAAAA3AAAAA8AAAAAAAAAAAAAAAAAmAIAAGRycy9k&#10;b3ducmV2LnhtbFBLBQYAAAAABAAEAPUAAACJAwAAAAA=&#10;" path="m,l56867,r,9295l,9295,,e" fillcolor="#339" stroked="f" strokeweight="0">
                  <v:stroke miterlimit="83231f" joinstyle="miter"/>
                  <v:path arrowok="t" o:connecttype="custom" o:connectlocs="0,0;6,0;6,1;0,1;0,0" o:connectangles="0,0,0,0,0" textboxrect="0,0,56867,9295"/>
                </v:shape>
                <v:shape id="Shape 35169" o:spid="_x0000_s1498" style="position:absolute;left:12076;top:3463;width:285;height:327;visibility:visible;mso-wrap-style:square;v-text-anchor:top" coordsize="28501,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al8QA&#10;AADcAAAADwAAAGRycy9kb3ducmV2LnhtbESP3WrCQBSE7wu+w3IEb0Q3Smk0uooKQqGF1ugDHLIn&#10;P5g9G7NrTN++WxB6OczMN8x625tadNS6yrKC2TQCQZxZXXGh4HI+ThYgnEfWWFsmBT/kYLsZvKwx&#10;0fbBJ+pSX4gAYZeggtL7JpHSZSUZdFPbEAcvt61BH2RbSN3iI8BNLedR9CYNVhwWSmzoUFJ2Te9G&#10;wdchvt7mMXb8/TH+xOw1t3afKzUa9rsVCE+9/w8/2+9aQRwt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2pfEAAAA3AAAAA8AAAAAAAAAAAAAAAAAmAIAAGRycy9k&#10;b3ducmV2LnhtbFBLBQYAAAAABAAEAPUAAACJAwAAAAA=&#10;" path="m,l28501,r,32687l,32687,,e" fillcolor="#339" strokecolor="#339" strokeweight=".1126mm">
                  <v:path arrowok="t" o:connecttype="custom" o:connectlocs="0,0;3,0;3,3;0,3;0,0" o:connectangles="0,0,0,0,0" textboxrect="0,0,28501,32687"/>
                </v:shape>
                <v:rect id="Rectangle 5447" o:spid="_x0000_s1499" style="position:absolute;left:13335;top:3010;width:5400;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D74609" w:rsidRDefault="00D74609" w:rsidP="00D74609">
                        <w:pPr>
                          <w:spacing w:line="256" w:lineRule="auto"/>
                        </w:pPr>
                        <w:r>
                          <w:rPr>
                            <w:rFonts w:ascii="Arial" w:eastAsia="Arial" w:hAnsi="Arial" w:cs="Arial"/>
                            <w:sz w:val="18"/>
                          </w:rPr>
                          <w:t>Eqn. (11)</w:t>
                        </w:r>
                      </w:p>
                    </w:txbxContent>
                  </v:textbox>
                </v:rect>
                <w10:anchorlock/>
              </v:group>
            </w:pict>
          </mc:Fallback>
        </mc:AlternateContent>
      </w:r>
    </w:p>
    <w:p w:rsidR="00D74609" w:rsidRPr="00D74609" w:rsidRDefault="00D74609" w:rsidP="00D74609">
      <w:pPr>
        <w:widowControl w:val="0"/>
        <w:spacing w:after="0" w:line="240" w:lineRule="auto"/>
        <w:jc w:val="center"/>
        <w:rPr>
          <w:rFonts w:eastAsia="Times New Roman"/>
          <w:snapToGrid w:val="0"/>
          <w:color w:val="000000"/>
          <w:szCs w:val="24"/>
          <w:lang w:val="en-US"/>
        </w:rPr>
      </w:pPr>
      <w:r w:rsidRPr="00D74609">
        <w:rPr>
          <w:rFonts w:ascii="Calibri" w:eastAsia="Calibri" w:hAnsi="Calibri" w:cs="Calibri"/>
          <w:b/>
          <w:snapToGrid w:val="0"/>
          <w:color w:val="000000"/>
          <w:sz w:val="20"/>
          <w:szCs w:val="24"/>
          <w:lang w:val="en-US"/>
        </w:rPr>
        <w:t xml:space="preserve">(c) </w:t>
      </w:r>
    </w:p>
    <w:p w:rsidR="00D74609" w:rsidRPr="00D74609" w:rsidRDefault="00D74609" w:rsidP="00D74609">
      <w:pPr>
        <w:widowControl w:val="0"/>
        <w:spacing w:after="0" w:line="240" w:lineRule="auto"/>
        <w:jc w:val="both"/>
        <w:rPr>
          <w:rFonts w:eastAsia="Times New Roman"/>
          <w:snapToGrid w:val="0"/>
          <w:color w:val="000000"/>
          <w:lang w:val="en-US"/>
        </w:rPr>
      </w:pPr>
    </w:p>
    <w:p w:rsidR="00D74609" w:rsidRPr="00D74609" w:rsidRDefault="00D74609" w:rsidP="00D74609">
      <w:pPr>
        <w:widowControl w:val="0"/>
        <w:spacing w:after="0" w:line="240" w:lineRule="auto"/>
        <w:jc w:val="center"/>
        <w:rPr>
          <w:rFonts w:eastAsia="Times New Roman"/>
          <w:snapToGrid w:val="0"/>
          <w:sz w:val="20"/>
          <w:szCs w:val="24"/>
          <w:lang w:val="en-US"/>
        </w:rPr>
      </w:pPr>
      <w:r w:rsidRPr="00D74609">
        <w:rPr>
          <w:rFonts w:eastAsia="Times New Roman"/>
          <w:snapToGrid w:val="0"/>
          <w:sz w:val="20"/>
          <w:szCs w:val="24"/>
          <w:lang w:val="en-US"/>
        </w:rPr>
        <w:t>Figure 9.  Comparison of the optimum isolator characteristic parameters (Q</w:t>
      </w:r>
      <w:r w:rsidRPr="00D74609">
        <w:rPr>
          <w:rFonts w:eastAsia="Times New Roman"/>
          <w:snapToGrid w:val="0"/>
          <w:sz w:val="20"/>
          <w:szCs w:val="24"/>
          <w:vertAlign w:val="subscript"/>
          <w:lang w:val="en-US"/>
        </w:rPr>
        <w:t>d-F</w:t>
      </w:r>
      <w:r w:rsidRPr="00D74609">
        <w:rPr>
          <w:rFonts w:eastAsia="Times New Roman"/>
          <w:snapToGrid w:val="0"/>
          <w:sz w:val="20"/>
          <w:szCs w:val="24"/>
          <w:lang w:val="en-US"/>
        </w:rPr>
        <w:t>, Q</w:t>
      </w:r>
      <w:r w:rsidRPr="00D74609">
        <w:rPr>
          <w:rFonts w:eastAsia="Times New Roman"/>
          <w:snapToGrid w:val="0"/>
          <w:sz w:val="20"/>
          <w:szCs w:val="24"/>
          <w:vertAlign w:val="subscript"/>
          <w:lang w:val="en-US"/>
        </w:rPr>
        <w:t>d-D</w:t>
      </w:r>
      <w:r w:rsidRPr="00D74609">
        <w:rPr>
          <w:rFonts w:eastAsia="Times New Roman"/>
          <w:snapToGrid w:val="0"/>
          <w:sz w:val="20"/>
          <w:szCs w:val="24"/>
          <w:lang w:val="en-US"/>
        </w:rPr>
        <w:t>, k</w:t>
      </w:r>
      <w:r w:rsidRPr="00D74609">
        <w:rPr>
          <w:rFonts w:eastAsia="Times New Roman"/>
          <w:snapToGrid w:val="0"/>
          <w:sz w:val="20"/>
          <w:szCs w:val="24"/>
          <w:vertAlign w:val="subscript"/>
          <w:lang w:val="en-US"/>
        </w:rPr>
        <w:t>d</w:t>
      </w:r>
      <w:r w:rsidRPr="00D74609">
        <w:rPr>
          <w:rFonts w:eastAsia="Times New Roman"/>
          <w:snapToGrid w:val="0"/>
          <w:sz w:val="20"/>
          <w:szCs w:val="24"/>
          <w:lang w:val="en-US"/>
        </w:rPr>
        <w:t xml:space="preserve">) obtained from the developed equations with those obtained from NLTH analyses (a) Eqn. (4), (b) Eqn. (5), (c) Eqn. (6)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p>
    <w:p w:rsidR="00D74609" w:rsidRPr="00D74609" w:rsidRDefault="00D74609" w:rsidP="00D74609">
      <w:pPr>
        <w:keepNext/>
        <w:keepLines/>
        <w:widowControl w:val="0"/>
        <w:spacing w:after="0" w:line="240" w:lineRule="auto"/>
        <w:jc w:val="both"/>
        <w:outlineLvl w:val="0"/>
        <w:rPr>
          <w:rFonts w:eastAsia="Times New Roman"/>
          <w:b/>
          <w:snapToGrid w:val="0"/>
          <w:color w:val="000000"/>
          <w:szCs w:val="24"/>
          <w:lang w:val="en-US"/>
        </w:rPr>
      </w:pPr>
      <w:r w:rsidRPr="00D74609">
        <w:rPr>
          <w:rFonts w:eastAsia="Times New Roman"/>
          <w:b/>
          <w:snapToGrid w:val="0"/>
          <w:color w:val="000000"/>
          <w:szCs w:val="24"/>
          <w:lang w:val="en-US"/>
        </w:rPr>
        <w:t xml:space="preserve">11. CONCLUSIONS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In this study, closed form equations as functions of the isolator, bridge and ground motion properties are formulated to calculate the optimum characteristic strength,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post-elastic stiffness,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of the isolator to minimize the MID and MIF for SIBs. It is found that, the effect of the bridge substructure stiffness on the optimum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the effect of the structural/supplemental damping on the optimum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are negligible.  The optimum Q</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and k</w:t>
      </w:r>
      <w:r w:rsidRPr="00D74609">
        <w:rPr>
          <w:rFonts w:eastAsia="Times New Roman"/>
          <w:snapToGrid w:val="0"/>
          <w:color w:val="000000"/>
          <w:szCs w:val="24"/>
          <w:vertAlign w:val="subscript"/>
          <w:lang w:val="en-US"/>
        </w:rPr>
        <w:t>d</w:t>
      </w:r>
      <w:r w:rsidRPr="00D74609">
        <w:rPr>
          <w:rFonts w:eastAsia="Times New Roman"/>
          <w:snapToGrid w:val="0"/>
          <w:color w:val="000000"/>
          <w:szCs w:val="24"/>
          <w:lang w:val="en-US"/>
        </w:rPr>
        <w:t xml:space="preserve"> are found to be highly dependent on the frequency characteristics of the ground motion and the peak ground acceleration.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keepNext/>
        <w:keepLines/>
        <w:widowControl w:val="0"/>
        <w:spacing w:after="0" w:line="240" w:lineRule="auto"/>
        <w:jc w:val="both"/>
        <w:outlineLvl w:val="0"/>
        <w:rPr>
          <w:rFonts w:eastAsia="Times New Roman"/>
          <w:b/>
          <w:snapToGrid w:val="0"/>
          <w:color w:val="000000"/>
          <w:szCs w:val="24"/>
          <w:lang w:val="en-US"/>
        </w:rPr>
      </w:pPr>
      <w:r w:rsidRPr="00D74609">
        <w:rPr>
          <w:rFonts w:eastAsia="Times New Roman"/>
          <w:b/>
          <w:snapToGrid w:val="0"/>
          <w:color w:val="000000"/>
          <w:szCs w:val="24"/>
          <w:lang w:val="en-US"/>
        </w:rPr>
        <w:t xml:space="preserve">12. REFERENCES </w:t>
      </w:r>
    </w:p>
    <w:p w:rsidR="00D74609" w:rsidRPr="00D74609" w:rsidRDefault="00D74609" w:rsidP="00D74609">
      <w:pPr>
        <w:widowControl w:val="0"/>
        <w:spacing w:after="0" w:line="240" w:lineRule="auto"/>
        <w:jc w:val="both"/>
        <w:rPr>
          <w:rFonts w:eastAsia="Times New Roman"/>
          <w:snapToGrid w:val="0"/>
          <w:color w:val="000000"/>
          <w:szCs w:val="24"/>
          <w:lang w:val="en-US"/>
        </w:rPr>
      </w:pPr>
      <w:r w:rsidRPr="00D74609">
        <w:rPr>
          <w:rFonts w:eastAsia="Times New Roman"/>
          <w:snapToGrid w:val="0"/>
          <w:color w:val="000000"/>
          <w:szCs w:val="24"/>
          <w:lang w:val="en-US"/>
        </w:rPr>
        <w:t xml:space="preserve"> </w:t>
      </w:r>
    </w:p>
    <w:p w:rsidR="00D74609" w:rsidRPr="00D74609" w:rsidRDefault="00D74609" w:rsidP="00D74609">
      <w:pPr>
        <w:widowControl w:val="0"/>
        <w:spacing w:after="120" w:line="240" w:lineRule="auto"/>
        <w:jc w:val="both"/>
        <w:rPr>
          <w:rFonts w:eastAsia="Calibri"/>
          <w:snapToGrid w:val="0"/>
          <w:color w:val="000000"/>
          <w:sz w:val="20"/>
          <w:szCs w:val="20"/>
          <w:lang w:val="en-US" w:bidi="en-US"/>
        </w:rPr>
      </w:pPr>
      <w:r w:rsidRPr="00D74609">
        <w:rPr>
          <w:rFonts w:eastAsia="Calibri"/>
          <w:snapToGrid w:val="0"/>
          <w:color w:val="000000"/>
          <w:sz w:val="20"/>
          <w:szCs w:val="20"/>
          <w:lang w:val="en-US" w:bidi="en-US"/>
        </w:rPr>
        <w:t xml:space="preserve">Chapra, S. C. and Raymond, C. 2002. Numerical methods for engineers: with software and programming applications. </w:t>
      </w:r>
      <w:r w:rsidRPr="00D74609">
        <w:rPr>
          <w:rFonts w:eastAsia="Calibri"/>
          <w:i/>
          <w:snapToGrid w:val="0"/>
          <w:color w:val="000000"/>
          <w:sz w:val="20"/>
          <w:szCs w:val="20"/>
          <w:lang w:val="en-US" w:bidi="en-US"/>
        </w:rPr>
        <w:t>McGraw Hill</w:t>
      </w:r>
      <w:r w:rsidRPr="00D74609">
        <w:rPr>
          <w:rFonts w:eastAsia="Calibri"/>
          <w:snapToGrid w:val="0"/>
          <w:color w:val="000000"/>
          <w:sz w:val="20"/>
          <w:szCs w:val="20"/>
          <w:lang w:val="en-US" w:bidi="en-US"/>
        </w:rPr>
        <w:t xml:space="preserve">, New York, NY. </w:t>
      </w:r>
    </w:p>
    <w:p w:rsidR="00D74609" w:rsidRPr="00D74609" w:rsidRDefault="00D74609" w:rsidP="00D74609">
      <w:pPr>
        <w:widowControl w:val="0"/>
        <w:spacing w:after="120" w:line="240" w:lineRule="auto"/>
        <w:jc w:val="both"/>
        <w:rPr>
          <w:rFonts w:eastAsia="Calibri"/>
          <w:snapToGrid w:val="0"/>
          <w:color w:val="000000"/>
          <w:sz w:val="20"/>
          <w:szCs w:val="20"/>
          <w:lang w:val="en-US" w:bidi="en-US"/>
        </w:rPr>
      </w:pPr>
      <w:r w:rsidRPr="00D74609">
        <w:rPr>
          <w:rFonts w:eastAsia="Calibri"/>
          <w:snapToGrid w:val="0"/>
          <w:color w:val="000000"/>
          <w:sz w:val="20"/>
          <w:szCs w:val="20"/>
          <w:lang w:val="en-US" w:bidi="en-US"/>
        </w:rPr>
        <w:t xml:space="preserve">Constantinou M. C. and Tadjbakhsh I. G. 1984. Optimum design of a base isolation system with frictional elements. </w:t>
      </w:r>
      <w:r w:rsidRPr="00D74609">
        <w:rPr>
          <w:rFonts w:eastAsia="Calibri"/>
          <w:i/>
          <w:snapToGrid w:val="0"/>
          <w:color w:val="000000"/>
          <w:sz w:val="20"/>
          <w:szCs w:val="20"/>
          <w:lang w:val="en-US" w:bidi="en-US"/>
        </w:rPr>
        <w:t>Earthquake Engineering &amp; Structural Dynamics</w:t>
      </w:r>
      <w:r w:rsidRPr="00D74609">
        <w:rPr>
          <w:rFonts w:eastAsia="Calibri"/>
          <w:snapToGrid w:val="0"/>
          <w:color w:val="000000"/>
          <w:sz w:val="20"/>
          <w:szCs w:val="20"/>
          <w:lang w:val="en-US" w:bidi="en-US"/>
        </w:rPr>
        <w:t xml:space="preserve">, 12(2):203-214 </w:t>
      </w:r>
    </w:p>
    <w:p w:rsidR="00D74609" w:rsidRPr="00D74609" w:rsidRDefault="00D74609" w:rsidP="00D74609">
      <w:pPr>
        <w:widowControl w:val="0"/>
        <w:spacing w:after="120" w:line="240" w:lineRule="auto"/>
        <w:jc w:val="both"/>
        <w:rPr>
          <w:rFonts w:eastAsia="Calibri"/>
          <w:snapToGrid w:val="0"/>
          <w:color w:val="000000"/>
          <w:sz w:val="20"/>
          <w:szCs w:val="20"/>
          <w:lang w:val="en-US" w:bidi="en-US"/>
        </w:rPr>
      </w:pPr>
      <w:r w:rsidRPr="00D74609">
        <w:rPr>
          <w:rFonts w:eastAsia="Calibri"/>
          <w:snapToGrid w:val="0"/>
          <w:color w:val="000000"/>
          <w:sz w:val="20"/>
          <w:szCs w:val="20"/>
          <w:lang w:val="en-US" w:bidi="en-US"/>
        </w:rPr>
        <w:t xml:space="preserve">Dicleli, M.and Buddaram S. 2006. Effect of isolator and ground motion characteristics on the performance of seismicisolated bridges. </w:t>
      </w:r>
      <w:r w:rsidRPr="00D74609">
        <w:rPr>
          <w:rFonts w:eastAsia="Calibri"/>
          <w:i/>
          <w:snapToGrid w:val="0"/>
          <w:color w:val="000000"/>
          <w:sz w:val="20"/>
          <w:szCs w:val="20"/>
          <w:lang w:val="en-US" w:bidi="en-US"/>
        </w:rPr>
        <w:t>Earthquake Eng. and Structural Dyn</w:t>
      </w:r>
      <w:r w:rsidRPr="00D74609">
        <w:rPr>
          <w:rFonts w:eastAsia="Calibri"/>
          <w:snapToGrid w:val="0"/>
          <w:color w:val="000000"/>
          <w:sz w:val="20"/>
          <w:szCs w:val="20"/>
          <w:lang w:val="en-US" w:bidi="en-US"/>
        </w:rPr>
        <w:t xml:space="preserve">., 35(2), 233-250. </w:t>
      </w:r>
    </w:p>
    <w:p w:rsidR="00D74609" w:rsidRPr="00D74609" w:rsidRDefault="00D74609" w:rsidP="00D74609">
      <w:pPr>
        <w:widowControl w:val="0"/>
        <w:spacing w:after="120" w:line="240" w:lineRule="auto"/>
        <w:jc w:val="both"/>
        <w:rPr>
          <w:rFonts w:eastAsia="Calibri"/>
          <w:snapToGrid w:val="0"/>
          <w:color w:val="000000"/>
          <w:sz w:val="20"/>
          <w:szCs w:val="20"/>
          <w:lang w:val="en-US" w:bidi="en-US"/>
        </w:rPr>
      </w:pPr>
      <w:r w:rsidRPr="00D74609">
        <w:rPr>
          <w:rFonts w:eastAsia="Calibri"/>
          <w:snapToGrid w:val="0"/>
          <w:color w:val="000000"/>
          <w:sz w:val="20"/>
          <w:szCs w:val="20"/>
          <w:lang w:val="en-US" w:bidi="en-US"/>
        </w:rPr>
        <w:t xml:space="preserve">Iemura H., Taghikhany, T., Jain S. K. 2007. Optimum design of resilient sliding isolation system for seismic protection of equipments. </w:t>
      </w:r>
      <w:r w:rsidRPr="00D74609">
        <w:rPr>
          <w:rFonts w:eastAsia="Calibri"/>
          <w:i/>
          <w:snapToGrid w:val="0"/>
          <w:color w:val="000000"/>
          <w:sz w:val="20"/>
          <w:szCs w:val="20"/>
          <w:lang w:val="en-US" w:bidi="en-US"/>
        </w:rPr>
        <w:t>Bulletin of Earthquake Engineering</w:t>
      </w:r>
      <w:r w:rsidRPr="00D74609">
        <w:rPr>
          <w:rFonts w:eastAsia="Calibri"/>
          <w:snapToGrid w:val="0"/>
          <w:color w:val="000000"/>
          <w:sz w:val="20"/>
          <w:szCs w:val="20"/>
          <w:lang w:val="en-US" w:bidi="en-US"/>
        </w:rPr>
        <w:t xml:space="preserve">, 5:85–103. </w:t>
      </w:r>
    </w:p>
    <w:p w:rsidR="00D74609" w:rsidRPr="00D74609" w:rsidRDefault="00D74609" w:rsidP="00D74609">
      <w:pPr>
        <w:widowControl w:val="0"/>
        <w:spacing w:after="120" w:line="240" w:lineRule="auto"/>
        <w:jc w:val="both"/>
        <w:rPr>
          <w:rFonts w:eastAsia="Calibri"/>
          <w:snapToGrid w:val="0"/>
          <w:color w:val="000000"/>
          <w:sz w:val="20"/>
          <w:szCs w:val="20"/>
          <w:lang w:val="en-US" w:bidi="en-US"/>
        </w:rPr>
      </w:pPr>
      <w:r w:rsidRPr="00D74609">
        <w:rPr>
          <w:rFonts w:eastAsia="Calibri"/>
          <w:snapToGrid w:val="0"/>
          <w:color w:val="000000"/>
          <w:sz w:val="20"/>
          <w:szCs w:val="20"/>
          <w:lang w:val="en-US" w:bidi="en-US"/>
        </w:rPr>
        <w:t xml:space="preserve">Makris, N. and C. J. Black, 2004a. Dimensional analysis of rigid-plastic and elastoplastic structures under pulse type excitations. </w:t>
      </w:r>
      <w:r w:rsidRPr="00D74609">
        <w:rPr>
          <w:rFonts w:eastAsia="Calibri"/>
          <w:i/>
          <w:snapToGrid w:val="0"/>
          <w:color w:val="000000"/>
          <w:sz w:val="20"/>
          <w:szCs w:val="20"/>
          <w:lang w:val="en-US" w:bidi="en-US"/>
        </w:rPr>
        <w:t>Journal of Engineering Mechanics</w:t>
      </w:r>
      <w:r w:rsidRPr="00D74609">
        <w:rPr>
          <w:rFonts w:eastAsia="Calibri"/>
          <w:snapToGrid w:val="0"/>
          <w:color w:val="000000"/>
          <w:sz w:val="20"/>
          <w:szCs w:val="20"/>
          <w:lang w:val="en-US" w:bidi="en-US"/>
        </w:rPr>
        <w:t xml:space="preserve">, ASCE, 130(9): 1006-1018. </w:t>
      </w:r>
    </w:p>
    <w:p w:rsidR="00D74609" w:rsidRPr="00D74609" w:rsidRDefault="00D74609" w:rsidP="00D74609">
      <w:pPr>
        <w:widowControl w:val="0"/>
        <w:spacing w:after="120" w:line="240" w:lineRule="auto"/>
        <w:jc w:val="both"/>
        <w:rPr>
          <w:rFonts w:eastAsia="Calibri"/>
          <w:snapToGrid w:val="0"/>
          <w:color w:val="000000"/>
          <w:sz w:val="20"/>
          <w:szCs w:val="20"/>
          <w:lang w:val="en-US" w:bidi="en-US"/>
        </w:rPr>
      </w:pPr>
      <w:r w:rsidRPr="00D74609">
        <w:rPr>
          <w:rFonts w:eastAsia="Calibri"/>
          <w:snapToGrid w:val="0"/>
          <w:color w:val="000000"/>
          <w:sz w:val="20"/>
          <w:szCs w:val="20"/>
          <w:lang w:val="en-US" w:bidi="en-US"/>
        </w:rPr>
        <w:t xml:space="preserve">Makris, N. and C. J. Black, 2004b. Dimensional analysis of bilinear oscillators under pulse-type excitations. </w:t>
      </w:r>
      <w:r w:rsidRPr="00D74609">
        <w:rPr>
          <w:rFonts w:eastAsia="Calibri"/>
          <w:i/>
          <w:snapToGrid w:val="0"/>
          <w:color w:val="000000"/>
          <w:sz w:val="20"/>
          <w:szCs w:val="20"/>
          <w:lang w:val="en-US" w:bidi="en-US"/>
        </w:rPr>
        <w:t>Journal of Engineering Mechanics,</w:t>
      </w:r>
      <w:r w:rsidRPr="00D74609">
        <w:rPr>
          <w:rFonts w:eastAsia="Calibri"/>
          <w:snapToGrid w:val="0"/>
          <w:color w:val="000000"/>
          <w:sz w:val="20"/>
          <w:szCs w:val="20"/>
          <w:lang w:val="en-US" w:bidi="en-US"/>
        </w:rPr>
        <w:t xml:space="preserve"> ASCE,  130(9):1019-1031. </w:t>
      </w:r>
    </w:p>
    <w:p w:rsidR="00D74609" w:rsidRPr="00D74609" w:rsidRDefault="00D74609" w:rsidP="00D74609">
      <w:pPr>
        <w:widowControl w:val="0"/>
        <w:spacing w:after="120" w:line="240" w:lineRule="auto"/>
        <w:jc w:val="both"/>
        <w:rPr>
          <w:rFonts w:eastAsia="Calibri"/>
          <w:snapToGrid w:val="0"/>
          <w:color w:val="000000"/>
          <w:sz w:val="20"/>
          <w:szCs w:val="20"/>
          <w:lang w:val="en-US" w:bidi="en-US"/>
        </w:rPr>
      </w:pPr>
      <w:r w:rsidRPr="00D74609">
        <w:rPr>
          <w:rFonts w:eastAsia="Calibri"/>
          <w:snapToGrid w:val="0"/>
          <w:color w:val="000000"/>
          <w:sz w:val="20"/>
          <w:szCs w:val="20"/>
          <w:lang w:val="en-US" w:bidi="en-US"/>
        </w:rPr>
        <w:t xml:space="preserve">Naeim, F. and Kelly, J. M., 1999. Design of Seismic Isolated Structures; From Theory to Practice. </w:t>
      </w:r>
      <w:r w:rsidRPr="00D74609">
        <w:rPr>
          <w:rFonts w:eastAsia="Calibri"/>
          <w:i/>
          <w:snapToGrid w:val="0"/>
          <w:color w:val="000000"/>
          <w:sz w:val="20"/>
          <w:szCs w:val="20"/>
          <w:lang w:val="en-US" w:bidi="en-US"/>
        </w:rPr>
        <w:t>Wiley</w:t>
      </w:r>
      <w:r w:rsidRPr="00D74609">
        <w:rPr>
          <w:rFonts w:eastAsia="Calibri"/>
          <w:snapToGrid w:val="0"/>
          <w:color w:val="000000"/>
          <w:sz w:val="20"/>
          <w:szCs w:val="20"/>
          <w:lang w:val="en-US" w:bidi="en-US"/>
        </w:rPr>
        <w:t xml:space="preserve"> , Chichester, U.K. </w:t>
      </w:r>
    </w:p>
    <w:p w:rsidR="00D74609" w:rsidRPr="00D74609" w:rsidRDefault="00D74609" w:rsidP="00D74609">
      <w:pPr>
        <w:widowControl w:val="0"/>
        <w:spacing w:after="120" w:line="240" w:lineRule="auto"/>
        <w:jc w:val="both"/>
        <w:rPr>
          <w:rFonts w:eastAsia="Calibri"/>
          <w:snapToGrid w:val="0"/>
          <w:color w:val="000000"/>
          <w:sz w:val="20"/>
          <w:szCs w:val="20"/>
          <w:lang w:val="en-US" w:bidi="en-US"/>
        </w:rPr>
      </w:pPr>
      <w:r w:rsidRPr="00D74609">
        <w:rPr>
          <w:rFonts w:eastAsia="Calibri"/>
          <w:snapToGrid w:val="0"/>
          <w:color w:val="000000"/>
          <w:sz w:val="20"/>
          <w:szCs w:val="20"/>
          <w:lang w:val="en-US" w:bidi="en-US"/>
        </w:rPr>
        <w:t xml:space="preserve">Park, J-G. and Otsuka, H., 1999. Optimal yield level of bilinear seismic isolation devices. </w:t>
      </w:r>
      <w:r w:rsidRPr="00D74609">
        <w:rPr>
          <w:rFonts w:eastAsia="Calibri"/>
          <w:i/>
          <w:snapToGrid w:val="0"/>
          <w:color w:val="000000"/>
          <w:sz w:val="20"/>
          <w:szCs w:val="20"/>
          <w:lang w:val="en-US" w:bidi="en-US"/>
        </w:rPr>
        <w:t>Earthquake Engineering and Structural Dynamics,</w:t>
      </w:r>
      <w:r w:rsidRPr="00D74609">
        <w:rPr>
          <w:rFonts w:eastAsia="Calibri"/>
          <w:snapToGrid w:val="0"/>
          <w:color w:val="000000"/>
          <w:sz w:val="20"/>
          <w:szCs w:val="20"/>
          <w:lang w:val="en-US" w:bidi="en-US"/>
        </w:rPr>
        <w:t xml:space="preserve"> 28(9): 941-955. </w:t>
      </w:r>
    </w:p>
    <w:p w:rsidR="00D74609" w:rsidRPr="00D74609" w:rsidRDefault="00D74609" w:rsidP="00D74609">
      <w:pPr>
        <w:widowControl w:val="0"/>
        <w:spacing w:after="0" w:line="240" w:lineRule="auto"/>
        <w:jc w:val="both"/>
        <w:rPr>
          <w:rFonts w:eastAsia="Calibri"/>
          <w:snapToGrid w:val="0"/>
          <w:color w:val="000000"/>
          <w:sz w:val="20"/>
          <w:szCs w:val="20"/>
          <w:lang w:val="en-US" w:bidi="en-US"/>
        </w:rPr>
      </w:pPr>
      <w:r w:rsidRPr="00D74609">
        <w:rPr>
          <w:rFonts w:eastAsia="Calibri"/>
          <w:snapToGrid w:val="0"/>
          <w:color w:val="000000"/>
          <w:sz w:val="20"/>
          <w:szCs w:val="20"/>
          <w:lang w:val="en-US" w:bidi="en-US"/>
        </w:rPr>
        <w:t xml:space="preserve">Veletsos, A. S., Newmark, N. M., Chelepati, C. V., 1965. Deformation spectra for elastic and elastoplastic systems subjected to ground shock and earthquake motions. </w:t>
      </w:r>
      <w:r w:rsidRPr="00D74609">
        <w:rPr>
          <w:rFonts w:eastAsia="Calibri"/>
          <w:i/>
          <w:snapToGrid w:val="0"/>
          <w:color w:val="000000"/>
          <w:sz w:val="20"/>
          <w:szCs w:val="20"/>
          <w:lang w:val="en-US" w:bidi="en-US"/>
        </w:rPr>
        <w:t>Proc. of the 3rd World Conf. on Earthquake Engineering</w:t>
      </w:r>
      <w:r w:rsidRPr="00D74609">
        <w:rPr>
          <w:rFonts w:eastAsia="Calibri"/>
          <w:snapToGrid w:val="0"/>
          <w:color w:val="000000"/>
          <w:sz w:val="20"/>
          <w:szCs w:val="20"/>
          <w:lang w:val="en-US" w:bidi="en-US"/>
        </w:rPr>
        <w:t xml:space="preserve">, New Zealand, 2: 663-682. </w:t>
      </w:r>
    </w:p>
    <w:p w:rsidR="006B3BBD" w:rsidRPr="00D74609" w:rsidRDefault="006B3BBD" w:rsidP="0013217D">
      <w:pPr>
        <w:spacing w:line="240" w:lineRule="auto"/>
        <w:jc w:val="both"/>
        <w:rPr>
          <w:lang w:val="en-US"/>
        </w:rPr>
      </w:pPr>
    </w:p>
    <w:sectPr w:rsidR="006B3BBD" w:rsidRPr="00D74609" w:rsidSect="00D74609">
      <w:headerReference w:type="default" r:id="rId27"/>
      <w:footerReference w:type="default" r:id="rId28"/>
      <w:headerReference w:type="first" r:id="rId29"/>
      <w:footerReference w:type="first" r:id="rId30"/>
      <w:pgSz w:w="11906" w:h="16838"/>
      <w:pgMar w:top="1418" w:right="1134" w:bottom="1418" w:left="1134" w:header="709" w:footer="709" w:gutter="0"/>
      <w:pgNumType w:start="21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D60" w:rsidRDefault="003F3D60" w:rsidP="0013217D">
      <w:pPr>
        <w:spacing w:after="0" w:line="240" w:lineRule="auto"/>
      </w:pPr>
      <w:r>
        <w:separator/>
      </w:r>
    </w:p>
  </w:endnote>
  <w:endnote w:type="continuationSeparator" w:id="0">
    <w:p w:rsidR="003F3D60" w:rsidRDefault="003F3D60"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Times">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Century">
    <w:panose1 w:val="02040604050505020304"/>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Schoolbook">
    <w:altName w:val="Times New Roman"/>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mn-ea">
    <w:panose1 w:val="00000000000000000000"/>
    <w:charset w:val="00"/>
    <w:family w:val="roman"/>
    <w:notTrueType/>
    <w:pitch w:val="default"/>
  </w:font>
  <w:font w:name="Gulim">
    <w:altName w:val="굴림"/>
    <w:panose1 w:val="020B0600000101010101"/>
    <w:charset w:val="81"/>
    <w:family w:val="roman"/>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750285"/>
      <w:docPartObj>
        <w:docPartGallery w:val="Page Numbers (Bottom of Page)"/>
        <w:docPartUnique/>
      </w:docPartObj>
    </w:sdtPr>
    <w:sdtEndPr/>
    <w:sdtContent>
      <w:p w:rsidR="00D74609" w:rsidRDefault="00D74609">
        <w:pPr>
          <w:pStyle w:val="a5"/>
          <w:jc w:val="center"/>
        </w:pPr>
        <w:r>
          <w:fldChar w:fldCharType="begin"/>
        </w:r>
        <w:r>
          <w:instrText>PAGE   \* MERGEFORMAT</w:instrText>
        </w:r>
        <w:r>
          <w:fldChar w:fldCharType="separate"/>
        </w:r>
        <w:r w:rsidR="009829A9">
          <w:rPr>
            <w:noProof/>
          </w:rPr>
          <w:t>224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936819"/>
      <w:docPartObj>
        <w:docPartGallery w:val="Page Numbers (Bottom of Page)"/>
        <w:docPartUnique/>
      </w:docPartObj>
    </w:sdtPr>
    <w:sdtEndPr/>
    <w:sdtContent>
      <w:p w:rsidR="00D74609" w:rsidRDefault="00D74609">
        <w:pPr>
          <w:pStyle w:val="a5"/>
          <w:jc w:val="center"/>
        </w:pPr>
        <w:r>
          <w:fldChar w:fldCharType="begin"/>
        </w:r>
        <w:r>
          <w:instrText>PAGE   \* MERGEFORMAT</w:instrText>
        </w:r>
        <w:r>
          <w:fldChar w:fldCharType="separate"/>
        </w:r>
        <w:r w:rsidR="009829A9">
          <w:rPr>
            <w:noProof/>
          </w:rPr>
          <w:t>218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D60" w:rsidRDefault="003F3D60" w:rsidP="0013217D">
      <w:pPr>
        <w:spacing w:after="0" w:line="240" w:lineRule="auto"/>
      </w:pPr>
      <w:r>
        <w:separator/>
      </w:r>
    </w:p>
  </w:footnote>
  <w:footnote w:type="continuationSeparator" w:id="0">
    <w:p w:rsidR="003F3D60" w:rsidRDefault="003F3D60" w:rsidP="0013217D">
      <w:pPr>
        <w:spacing w:after="0" w:line="240" w:lineRule="auto"/>
      </w:pPr>
      <w:r>
        <w:continuationSeparator/>
      </w:r>
    </w:p>
  </w:footnote>
  <w:footnote w:id="1">
    <w:p w:rsidR="00D74609" w:rsidRPr="00133B80" w:rsidRDefault="00D74609" w:rsidP="00D74609">
      <w:pPr>
        <w:pStyle w:val="footnotedescription"/>
        <w:spacing w:after="23"/>
        <w:rPr>
          <w:lang w:val="en-US"/>
        </w:rPr>
      </w:pPr>
      <w:r w:rsidRPr="00252570">
        <w:rPr>
          <w:rStyle w:val="footnotemark"/>
          <w:sz w:val="22"/>
        </w:rPr>
        <w:footnoteRef/>
      </w:r>
      <w:r w:rsidRPr="00252570">
        <w:rPr>
          <w:sz w:val="22"/>
          <w:lang w:val="en-US"/>
        </w:rPr>
        <w:t xml:space="preserve"> </w:t>
      </w:r>
      <w:r w:rsidRPr="00133B80">
        <w:rPr>
          <w:lang w:val="en-US"/>
        </w:rPr>
        <w:t xml:space="preserve">Professor, Middle East Technical University, Ankara, TURKEY, </w:t>
      </w:r>
      <w:r w:rsidRPr="006B4126">
        <w:rPr>
          <w:rStyle w:val="13"/>
          <w:lang w:val="en-US"/>
        </w:rPr>
        <w:t>mdicleli@metu.edu.tr</w:t>
      </w:r>
      <w:r w:rsidRPr="00133B80">
        <w:rPr>
          <w:lang w:val="en-US"/>
        </w:rPr>
        <w:t xml:space="preserve">  </w:t>
      </w:r>
    </w:p>
  </w:footnote>
  <w:footnote w:id="2">
    <w:p w:rsidR="00D74609" w:rsidRPr="00252570" w:rsidRDefault="00D74609" w:rsidP="00D74609">
      <w:pPr>
        <w:pStyle w:val="footnotedescription"/>
        <w:spacing w:line="240" w:lineRule="auto"/>
        <w:ind w:left="62" w:right="442" w:hanging="62"/>
        <w:rPr>
          <w:lang w:val="en-US"/>
        </w:rPr>
      </w:pPr>
      <w:r w:rsidRPr="00252570">
        <w:rPr>
          <w:rStyle w:val="footnotemark"/>
          <w:sz w:val="22"/>
        </w:rPr>
        <w:footnoteRef/>
      </w:r>
      <w:r w:rsidRPr="00133B80">
        <w:rPr>
          <w:lang w:val="en-US"/>
        </w:rPr>
        <w:t xml:space="preserve"> Assistant Professor, Zonguldak Bülent Ecevit University, Zonguldak, TURKEY, </w:t>
      </w:r>
      <w:r w:rsidRPr="00252570">
        <w:rPr>
          <w:rStyle w:val="13"/>
          <w:lang w:val="en-US"/>
        </w:rPr>
        <w:t>memduhkaralar@beun.edu.tr</w:t>
      </w:r>
      <w:r w:rsidRPr="00133B80">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2BCDFD59" wp14:editId="187D0937">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1F747B"/>
    <w:multiLevelType w:val="multilevel"/>
    <w:tmpl w:val="275C5F0C"/>
    <w:lvl w:ilvl="0">
      <w:start w:val="1"/>
      <w:numFmt w:val="decimal"/>
      <w:pStyle w:val="TitoloAbs"/>
      <w:lvlText w:val="%1"/>
      <w:lvlJc w:val="left"/>
      <w:pPr>
        <w:ind w:left="715" w:hanging="432"/>
      </w:pPr>
    </w:lvl>
    <w:lvl w:ilvl="1">
      <w:start w:val="1"/>
      <w:numFmt w:val="decimal"/>
      <w:lvlText w:val="%1.%2"/>
      <w:lvlJc w:val="left"/>
      <w:pPr>
        <w:ind w:left="859" w:hanging="576"/>
      </w:pPr>
    </w:lvl>
    <w:lvl w:ilvl="2">
      <w:start w:val="1"/>
      <w:numFmt w:val="decimal"/>
      <w:lvlText w:val="%1.%2.%3"/>
      <w:lvlJc w:val="left"/>
      <w:pPr>
        <w:ind w:left="1003" w:hanging="720"/>
      </w:pPr>
    </w:lvl>
    <w:lvl w:ilvl="3">
      <w:start w:val="1"/>
      <w:numFmt w:val="decimal"/>
      <w:lvlText w:val="%1.%2.%3.%4"/>
      <w:lvlJc w:val="left"/>
      <w:pPr>
        <w:ind w:left="1147" w:hanging="864"/>
      </w:pPr>
    </w:lvl>
    <w:lvl w:ilvl="4">
      <w:start w:val="1"/>
      <w:numFmt w:val="decimal"/>
      <w:lvlText w:val="%1.%2.%3.%4.%5"/>
      <w:lvlJc w:val="left"/>
      <w:pPr>
        <w:ind w:left="1291" w:hanging="1008"/>
      </w:pPr>
    </w:lvl>
    <w:lvl w:ilvl="5">
      <w:start w:val="1"/>
      <w:numFmt w:val="decimal"/>
      <w:lvlText w:val="%1.%2.%3.%4.%5.%6"/>
      <w:lvlJc w:val="left"/>
      <w:pPr>
        <w:ind w:left="1435" w:hanging="1152"/>
      </w:pPr>
    </w:lvl>
    <w:lvl w:ilvl="6">
      <w:start w:val="1"/>
      <w:numFmt w:val="decimal"/>
      <w:lvlText w:val="%1.%2.%3.%4.%5.%6.%7"/>
      <w:lvlJc w:val="left"/>
      <w:pPr>
        <w:ind w:left="1579" w:hanging="1296"/>
      </w:pPr>
    </w:lvl>
    <w:lvl w:ilvl="7">
      <w:start w:val="1"/>
      <w:numFmt w:val="decimal"/>
      <w:lvlText w:val="%1.%2.%3.%4.%5.%6.%7.%8"/>
      <w:lvlJc w:val="left"/>
      <w:pPr>
        <w:ind w:left="1723" w:hanging="1440"/>
      </w:pPr>
    </w:lvl>
    <w:lvl w:ilvl="8">
      <w:start w:val="1"/>
      <w:numFmt w:val="decimal"/>
      <w:lvlText w:val="%1.%2.%3.%4.%5.%6.%7.%8.%9"/>
      <w:lvlJc w:val="left"/>
      <w:pPr>
        <w:ind w:left="1867" w:hanging="1584"/>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609"/>
    <w:rsid w:val="000D7B9B"/>
    <w:rsid w:val="0013217D"/>
    <w:rsid w:val="00254B4D"/>
    <w:rsid w:val="003F3D60"/>
    <w:rsid w:val="006323CD"/>
    <w:rsid w:val="006B3BBD"/>
    <w:rsid w:val="0092552E"/>
    <w:rsid w:val="009267EB"/>
    <w:rsid w:val="009829A9"/>
    <w:rsid w:val="00BB2547"/>
    <w:rsid w:val="00C261F0"/>
    <w:rsid w:val="00D74609"/>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er" w:uiPriority="99"/>
    <w:lsdException w:name="caption" w:qFormat="1"/>
    <w:lsdException w:name="endnote reference" w:uiPriority="99"/>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D74609"/>
    <w:pPr>
      <w:keepNext/>
      <w:widowControl w:val="0"/>
      <w:suppressAutoHyphens/>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D74609"/>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aliases w:val="heading 3"/>
    <w:basedOn w:val="a"/>
    <w:next w:val="a"/>
    <w:link w:val="30"/>
    <w:qFormat/>
    <w:rsid w:val="00D74609"/>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D74609"/>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D74609"/>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D74609"/>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D74609"/>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D74609"/>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D74609"/>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rsid w:val="0013217D"/>
    <w:rPr>
      <w:rFonts w:ascii="Tahoma" w:hAnsi="Tahoma" w:cs="Tahoma"/>
      <w:sz w:val="16"/>
      <w:szCs w:val="16"/>
    </w:rPr>
  </w:style>
  <w:style w:type="character" w:customStyle="1" w:styleId="10">
    <w:name w:val="Заголовок 1 Знак"/>
    <w:basedOn w:val="a0"/>
    <w:link w:val="1"/>
    <w:rsid w:val="00D74609"/>
    <w:rPr>
      <w:rFonts w:eastAsia="Calibri"/>
      <w:b/>
      <w:caps/>
      <w:snapToGrid w:val="0"/>
      <w:szCs w:val="24"/>
      <w:lang w:val="en-US" w:eastAsia="en-US" w:bidi="en-US"/>
    </w:rPr>
  </w:style>
  <w:style w:type="character" w:customStyle="1" w:styleId="20">
    <w:name w:val="Заголовок 2 Знак"/>
    <w:basedOn w:val="a0"/>
    <w:link w:val="2"/>
    <w:uiPriority w:val="9"/>
    <w:rsid w:val="00D74609"/>
    <w:rPr>
      <w:rFonts w:eastAsia="Times New Roman"/>
      <w:b/>
      <w:i/>
      <w:snapToGrid w:val="0"/>
      <w:szCs w:val="24"/>
      <w:lang w:val="en-US" w:eastAsia="en-US"/>
    </w:rPr>
  </w:style>
  <w:style w:type="character" w:customStyle="1" w:styleId="30">
    <w:name w:val="Заголовок 3 Знак"/>
    <w:aliases w:val="heading 3 Знак"/>
    <w:basedOn w:val="a0"/>
    <w:link w:val="3"/>
    <w:rsid w:val="00D74609"/>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D74609"/>
    <w:rPr>
      <w:rFonts w:eastAsia="Times New Roman"/>
      <w:b/>
      <w:bCs/>
      <w:i/>
      <w:snapToGrid w:val="0"/>
      <w:szCs w:val="20"/>
      <w:lang w:val="en-US" w:eastAsia="en-US"/>
    </w:rPr>
  </w:style>
  <w:style w:type="character" w:customStyle="1" w:styleId="50">
    <w:name w:val="Заголовок 5 Знак"/>
    <w:basedOn w:val="a0"/>
    <w:link w:val="5"/>
    <w:rsid w:val="00D74609"/>
    <w:rPr>
      <w:rFonts w:eastAsia="Times New Roman"/>
      <w:bCs/>
      <w:snapToGrid w:val="0"/>
      <w:szCs w:val="24"/>
      <w:lang w:val="tr-TR" w:eastAsia="en-US"/>
    </w:rPr>
  </w:style>
  <w:style w:type="character" w:customStyle="1" w:styleId="60">
    <w:name w:val="Заголовок 6 Знак"/>
    <w:basedOn w:val="a0"/>
    <w:link w:val="6"/>
    <w:rsid w:val="00D74609"/>
    <w:rPr>
      <w:rFonts w:eastAsia="Times New Roman"/>
      <w:bCs/>
      <w:i/>
      <w:iCs/>
      <w:snapToGrid w:val="0"/>
      <w:szCs w:val="24"/>
      <w:lang w:val="tr-TR" w:eastAsia="en-US"/>
    </w:rPr>
  </w:style>
  <w:style w:type="character" w:customStyle="1" w:styleId="70">
    <w:name w:val="Заголовок 7 Знак"/>
    <w:basedOn w:val="a0"/>
    <w:link w:val="7"/>
    <w:rsid w:val="00D74609"/>
    <w:rPr>
      <w:rFonts w:ascii="Arial" w:eastAsia="Times New Roman" w:hAnsi="Arial" w:cs="Arial"/>
      <w:bCs/>
      <w:snapToGrid w:val="0"/>
      <w:szCs w:val="24"/>
      <w:lang w:val="tr-TR" w:eastAsia="en-US"/>
    </w:rPr>
  </w:style>
  <w:style w:type="character" w:customStyle="1" w:styleId="80">
    <w:name w:val="Заголовок 8 Знак"/>
    <w:basedOn w:val="a0"/>
    <w:link w:val="8"/>
    <w:rsid w:val="00D74609"/>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D74609"/>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D74609"/>
  </w:style>
  <w:style w:type="paragraph" w:customStyle="1" w:styleId="Papertitle">
    <w:name w:val="Paper title"/>
    <w:basedOn w:val="a9"/>
    <w:qFormat/>
    <w:rsid w:val="00D74609"/>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customStyle="1" w:styleId="12">
    <w:name w:val="本文２1"/>
    <w:basedOn w:val="a"/>
    <w:next w:val="a"/>
    <w:link w:val="aa"/>
    <w:uiPriority w:val="10"/>
    <w:qFormat/>
    <w:rsid w:val="00D74609"/>
    <w:pPr>
      <w:widowControl w:val="0"/>
      <w:pBdr>
        <w:bottom w:val="single" w:sz="8" w:space="4" w:color="5B9BD5"/>
      </w:pBdr>
      <w:spacing w:after="300" w:line="240" w:lineRule="auto"/>
      <w:contextualSpacing/>
      <w:jc w:val="both"/>
    </w:pPr>
    <w:rPr>
      <w:rFonts w:ascii="Calibri Light" w:eastAsia="Times New Roman" w:hAnsi="Calibri Light"/>
      <w:snapToGrid w:val="0"/>
      <w:color w:val="323E4F"/>
      <w:spacing w:val="5"/>
      <w:kern w:val="28"/>
      <w:sz w:val="52"/>
      <w:szCs w:val="52"/>
      <w:lang w:val="en-US"/>
    </w:rPr>
  </w:style>
  <w:style w:type="character" w:customStyle="1" w:styleId="aa">
    <w:name w:val="Название Знак"/>
    <w:aliases w:val="本文２ Знак1"/>
    <w:basedOn w:val="a0"/>
    <w:link w:val="12"/>
    <w:uiPriority w:val="10"/>
    <w:rsid w:val="00D74609"/>
    <w:rPr>
      <w:rFonts w:ascii="Calibri Light" w:eastAsia="Times New Roman" w:hAnsi="Calibri Light" w:cs="Times New Roman"/>
      <w:snapToGrid w:val="0"/>
      <w:color w:val="323E4F"/>
      <w:spacing w:val="5"/>
      <w:kern w:val="28"/>
      <w:sz w:val="52"/>
      <w:szCs w:val="52"/>
      <w:lang w:val="en-US"/>
    </w:rPr>
  </w:style>
  <w:style w:type="paragraph" w:styleId="ab">
    <w:name w:val="endnote text"/>
    <w:basedOn w:val="a"/>
    <w:link w:val="ac"/>
    <w:semiHidden/>
    <w:rsid w:val="00D74609"/>
    <w:pPr>
      <w:widowControl w:val="0"/>
      <w:spacing w:after="0" w:line="240" w:lineRule="auto"/>
      <w:ind w:left="720" w:hanging="720"/>
      <w:jc w:val="both"/>
    </w:pPr>
    <w:rPr>
      <w:rFonts w:eastAsia="Times New Roman"/>
      <w:snapToGrid w:val="0"/>
      <w:szCs w:val="24"/>
      <w:lang w:val="en-US" w:eastAsia="en-US"/>
    </w:rPr>
  </w:style>
  <w:style w:type="character" w:customStyle="1" w:styleId="ac">
    <w:name w:val="Текст концевой сноски Знак"/>
    <w:basedOn w:val="a0"/>
    <w:link w:val="ab"/>
    <w:semiHidden/>
    <w:rsid w:val="00D74609"/>
    <w:rPr>
      <w:rFonts w:eastAsia="Times New Roman"/>
      <w:snapToGrid w:val="0"/>
      <w:szCs w:val="24"/>
      <w:lang w:val="en-US" w:eastAsia="en-US"/>
    </w:rPr>
  </w:style>
  <w:style w:type="paragraph" w:styleId="ad">
    <w:name w:val="footnote text"/>
    <w:basedOn w:val="a"/>
    <w:link w:val="ae"/>
    <w:rsid w:val="00D74609"/>
    <w:pPr>
      <w:widowControl w:val="0"/>
      <w:spacing w:after="0" w:line="240" w:lineRule="auto"/>
      <w:jc w:val="both"/>
    </w:pPr>
    <w:rPr>
      <w:rFonts w:eastAsia="Times New Roman"/>
      <w:sz w:val="20"/>
      <w:szCs w:val="24"/>
      <w:lang w:val="en-US" w:eastAsia="en-US"/>
    </w:rPr>
  </w:style>
  <w:style w:type="character" w:customStyle="1" w:styleId="ae">
    <w:name w:val="Текст сноски Знак"/>
    <w:basedOn w:val="a0"/>
    <w:link w:val="ad"/>
    <w:rsid w:val="00D74609"/>
    <w:rPr>
      <w:rFonts w:eastAsia="Times New Roman"/>
      <w:sz w:val="20"/>
      <w:szCs w:val="24"/>
      <w:lang w:val="en-US" w:eastAsia="en-US"/>
    </w:rPr>
  </w:style>
  <w:style w:type="character" w:styleId="af">
    <w:name w:val="footnote reference"/>
    <w:basedOn w:val="a0"/>
    <w:semiHidden/>
    <w:rsid w:val="00D74609"/>
    <w:rPr>
      <w:rFonts w:ascii="Times New Roman" w:hAnsi="Times New Roman"/>
      <w:sz w:val="22"/>
      <w:vertAlign w:val="superscript"/>
    </w:rPr>
  </w:style>
  <w:style w:type="paragraph" w:styleId="af0">
    <w:name w:val="caption"/>
    <w:basedOn w:val="a"/>
    <w:next w:val="a"/>
    <w:link w:val="af1"/>
    <w:qFormat/>
    <w:rsid w:val="00D74609"/>
    <w:pPr>
      <w:widowControl w:val="0"/>
      <w:spacing w:after="0" w:line="240" w:lineRule="auto"/>
      <w:jc w:val="center"/>
    </w:pPr>
    <w:rPr>
      <w:rFonts w:eastAsia="Times New Roman"/>
      <w:snapToGrid w:val="0"/>
      <w:sz w:val="20"/>
      <w:szCs w:val="24"/>
      <w:lang w:val="en-US" w:eastAsia="en-US"/>
    </w:rPr>
  </w:style>
  <w:style w:type="character" w:customStyle="1" w:styleId="13">
    <w:name w:val="Гиперссылка1"/>
    <w:basedOn w:val="a0"/>
    <w:rsid w:val="00D74609"/>
    <w:rPr>
      <w:rFonts w:ascii="Times New Roman" w:hAnsi="Times New Roman"/>
      <w:color w:val="0000FF"/>
      <w:sz w:val="20"/>
      <w:u w:val="single"/>
    </w:rPr>
  </w:style>
  <w:style w:type="paragraph" w:customStyle="1" w:styleId="Abstractheading">
    <w:name w:val="Abstract heading"/>
    <w:basedOn w:val="a"/>
    <w:qFormat/>
    <w:rsid w:val="00D74609"/>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D74609"/>
    <w:pPr>
      <w:widowControl w:val="0"/>
      <w:tabs>
        <w:tab w:val="left" w:pos="0"/>
      </w:tabs>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D74609"/>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D74609"/>
    <w:rPr>
      <w:rFonts w:cs="Calibri"/>
      <w:sz w:val="20"/>
    </w:rPr>
  </w:style>
  <w:style w:type="paragraph" w:customStyle="1" w:styleId="References">
    <w:name w:val="References"/>
    <w:basedOn w:val="a"/>
    <w:link w:val="ReferencesChar"/>
    <w:qFormat/>
    <w:rsid w:val="00D74609"/>
    <w:pPr>
      <w:widowControl w:val="0"/>
      <w:tabs>
        <w:tab w:val="left" w:pos="360"/>
      </w:tabs>
      <w:autoSpaceDE w:val="0"/>
      <w:autoSpaceDN w:val="0"/>
      <w:spacing w:after="120" w:line="240" w:lineRule="auto"/>
      <w:jc w:val="both"/>
    </w:pPr>
    <w:rPr>
      <w:rFonts w:cs="Calibri"/>
      <w:sz w:val="20"/>
    </w:rPr>
  </w:style>
  <w:style w:type="paragraph" w:styleId="af2">
    <w:name w:val="Body Text"/>
    <w:basedOn w:val="a"/>
    <w:link w:val="af3"/>
    <w:qFormat/>
    <w:rsid w:val="00D74609"/>
    <w:pPr>
      <w:widowControl w:val="0"/>
      <w:spacing w:before="120" w:after="0"/>
      <w:ind w:left="101" w:firstLine="454"/>
      <w:jc w:val="both"/>
    </w:pPr>
    <w:rPr>
      <w:rFonts w:eastAsia="Times New Roman"/>
      <w:snapToGrid w:val="0"/>
      <w:szCs w:val="20"/>
      <w:lang w:val="en-US" w:eastAsia="en-US"/>
    </w:rPr>
  </w:style>
  <w:style w:type="character" w:customStyle="1" w:styleId="af3">
    <w:name w:val="Основной текст Знак"/>
    <w:basedOn w:val="a0"/>
    <w:link w:val="af2"/>
    <w:rsid w:val="00D74609"/>
    <w:rPr>
      <w:rFonts w:eastAsia="Times New Roman"/>
      <w:snapToGrid w:val="0"/>
      <w:szCs w:val="20"/>
      <w:lang w:val="en-US" w:eastAsia="en-US"/>
    </w:rPr>
  </w:style>
  <w:style w:type="character" w:styleId="af4">
    <w:name w:val="page number"/>
    <w:rsid w:val="00D74609"/>
    <w:rPr>
      <w:rFonts w:ascii="Times New Roman" w:hAnsi="Times New Roman"/>
      <w:sz w:val="16"/>
    </w:rPr>
  </w:style>
  <w:style w:type="paragraph" w:styleId="af5">
    <w:name w:val="Revision"/>
    <w:hidden/>
    <w:uiPriority w:val="99"/>
    <w:semiHidden/>
    <w:rsid w:val="00D74609"/>
    <w:pPr>
      <w:spacing w:after="0" w:line="240" w:lineRule="auto"/>
    </w:pPr>
    <w:rPr>
      <w:rFonts w:ascii="Calibri" w:eastAsia="Times New Roman" w:hAnsi="Calibri"/>
      <w:sz w:val="24"/>
      <w:szCs w:val="20"/>
      <w:lang w:val="es-CL" w:eastAsia="pt-BR"/>
    </w:rPr>
  </w:style>
  <w:style w:type="character" w:customStyle="1" w:styleId="21">
    <w:name w:val="Гиперссылка2"/>
    <w:basedOn w:val="a0"/>
    <w:rsid w:val="00D74609"/>
    <w:rPr>
      <w:rFonts w:ascii="Times New Roman" w:hAnsi="Times New Roman"/>
      <w:color w:val="0563C1"/>
      <w:sz w:val="22"/>
      <w:u w:val="single"/>
    </w:rPr>
  </w:style>
  <w:style w:type="character" w:styleId="af6">
    <w:name w:val="endnote reference"/>
    <w:basedOn w:val="a0"/>
    <w:uiPriority w:val="99"/>
    <w:semiHidden/>
    <w:unhideWhenUsed/>
    <w:rsid w:val="00D74609"/>
    <w:rPr>
      <w:vertAlign w:val="superscript"/>
    </w:rPr>
  </w:style>
  <w:style w:type="paragraph" w:customStyle="1" w:styleId="footnotedescription">
    <w:name w:val="footnote description"/>
    <w:next w:val="a"/>
    <w:link w:val="footnotedescriptionChar"/>
    <w:hidden/>
    <w:rsid w:val="00D74609"/>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D74609"/>
    <w:rPr>
      <w:rFonts w:eastAsia="Times New Roman"/>
      <w:color w:val="000000"/>
      <w:sz w:val="20"/>
    </w:rPr>
  </w:style>
  <w:style w:type="character" w:customStyle="1" w:styleId="footnotemark">
    <w:name w:val="footnote mark"/>
    <w:hidden/>
    <w:rsid w:val="00D74609"/>
    <w:rPr>
      <w:rFonts w:ascii="Times New Roman" w:eastAsia="Times New Roman" w:hAnsi="Times New Roman" w:cs="Times New Roman"/>
      <w:color w:val="000000"/>
      <w:sz w:val="20"/>
      <w:vertAlign w:val="superscript"/>
    </w:rPr>
  </w:style>
  <w:style w:type="character" w:customStyle="1" w:styleId="af1">
    <w:name w:val="Название объекта Знак"/>
    <w:basedOn w:val="a0"/>
    <w:link w:val="af0"/>
    <w:rsid w:val="00D74609"/>
    <w:rPr>
      <w:rFonts w:eastAsia="Times New Roman"/>
      <w:snapToGrid w:val="0"/>
      <w:sz w:val="20"/>
      <w:szCs w:val="24"/>
      <w:lang w:val="en-US" w:eastAsia="en-US"/>
    </w:rPr>
  </w:style>
  <w:style w:type="paragraph" w:customStyle="1" w:styleId="af7">
    <w:name w:val="Литература"/>
    <w:basedOn w:val="a"/>
    <w:link w:val="af8"/>
    <w:qFormat/>
    <w:rsid w:val="00D74609"/>
    <w:pPr>
      <w:widowControl w:val="0"/>
      <w:spacing w:after="120" w:line="240" w:lineRule="auto"/>
      <w:jc w:val="both"/>
    </w:pPr>
    <w:rPr>
      <w:rFonts w:eastAsia="Calibri"/>
      <w:snapToGrid w:val="0"/>
      <w:color w:val="000000"/>
      <w:sz w:val="20"/>
      <w:szCs w:val="20"/>
      <w:lang w:val="en-US" w:eastAsia="en-US" w:bidi="en-US"/>
    </w:rPr>
  </w:style>
  <w:style w:type="paragraph" w:styleId="af9">
    <w:name w:val="List Paragraph"/>
    <w:basedOn w:val="a"/>
    <w:uiPriority w:val="34"/>
    <w:qFormat/>
    <w:rsid w:val="00D74609"/>
    <w:pPr>
      <w:widowControl w:val="0"/>
      <w:spacing w:after="0" w:line="240" w:lineRule="auto"/>
      <w:ind w:left="720"/>
      <w:contextualSpacing/>
      <w:jc w:val="both"/>
    </w:pPr>
    <w:rPr>
      <w:rFonts w:eastAsia="Times New Roman"/>
      <w:snapToGrid w:val="0"/>
      <w:szCs w:val="24"/>
      <w:lang w:val="en-US" w:eastAsia="en-US"/>
    </w:rPr>
  </w:style>
  <w:style w:type="character" w:customStyle="1" w:styleId="af8">
    <w:name w:val="Литература Знак"/>
    <w:basedOn w:val="a0"/>
    <w:link w:val="af7"/>
    <w:rsid w:val="00D74609"/>
    <w:rPr>
      <w:rFonts w:eastAsia="Calibri"/>
      <w:snapToGrid w:val="0"/>
      <w:color w:val="000000"/>
      <w:sz w:val="20"/>
      <w:szCs w:val="20"/>
      <w:lang w:val="en-US" w:eastAsia="en-US" w:bidi="en-US"/>
    </w:rPr>
  </w:style>
  <w:style w:type="table" w:styleId="afa">
    <w:name w:val="Table Grid"/>
    <w:basedOn w:val="a1"/>
    <w:uiPriority w:val="39"/>
    <w:rsid w:val="00D74609"/>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74609"/>
    <w:pPr>
      <w:spacing w:after="0" w:line="240" w:lineRule="auto"/>
    </w:pPr>
    <w:rPr>
      <w:rFonts w:ascii="Calibri" w:hAnsi="Calibri"/>
    </w:rPr>
    <w:tblPr>
      <w:tblCellMar>
        <w:top w:w="0" w:type="dxa"/>
        <w:left w:w="0" w:type="dxa"/>
        <w:bottom w:w="0" w:type="dxa"/>
        <w:right w:w="0" w:type="dxa"/>
      </w:tblCellMar>
    </w:tblPr>
  </w:style>
  <w:style w:type="table" w:customStyle="1" w:styleId="210">
    <w:name w:val="Таблица простая 21"/>
    <w:basedOn w:val="a1"/>
    <w:next w:val="a1"/>
    <w:uiPriority w:val="42"/>
    <w:rsid w:val="00D74609"/>
    <w:pPr>
      <w:spacing w:after="0" w:line="240" w:lineRule="auto"/>
    </w:pPr>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b">
    <w:name w:val="Placeholder Text"/>
    <w:basedOn w:val="a0"/>
    <w:uiPriority w:val="99"/>
    <w:semiHidden/>
    <w:rsid w:val="00D74609"/>
    <w:rPr>
      <w:color w:val="808080"/>
    </w:rPr>
  </w:style>
  <w:style w:type="numbering" w:customStyle="1" w:styleId="110">
    <w:name w:val="Нет списка11"/>
    <w:next w:val="a2"/>
    <w:uiPriority w:val="99"/>
    <w:semiHidden/>
    <w:unhideWhenUsed/>
    <w:rsid w:val="00D74609"/>
  </w:style>
  <w:style w:type="paragraph" w:styleId="afc">
    <w:name w:val="toa heading"/>
    <w:basedOn w:val="a"/>
    <w:next w:val="a"/>
    <w:semiHidden/>
    <w:rsid w:val="00D74609"/>
    <w:pPr>
      <w:widowControl w:val="0"/>
      <w:tabs>
        <w:tab w:val="right" w:pos="9360"/>
      </w:tabs>
      <w:suppressAutoHyphens/>
      <w:spacing w:after="0" w:line="240" w:lineRule="auto"/>
      <w:jc w:val="both"/>
    </w:pPr>
    <w:rPr>
      <w:rFonts w:eastAsia="Times New Roman"/>
      <w:snapToGrid w:val="0"/>
      <w:szCs w:val="24"/>
      <w:lang w:val="en-US" w:eastAsia="en-US"/>
    </w:rPr>
  </w:style>
  <w:style w:type="paragraph" w:styleId="22">
    <w:name w:val="Body Text 2"/>
    <w:basedOn w:val="a"/>
    <w:link w:val="23"/>
    <w:semiHidden/>
    <w:rsid w:val="00D74609"/>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D74609"/>
    <w:rPr>
      <w:rFonts w:eastAsia="Times New Roman"/>
      <w:snapToGrid w:val="0"/>
      <w:szCs w:val="24"/>
      <w:lang w:val="en-US" w:eastAsia="en-US"/>
    </w:rPr>
  </w:style>
  <w:style w:type="paragraph" w:customStyle="1" w:styleId="14">
    <w:name w:val="Заголовок1"/>
    <w:basedOn w:val="a"/>
    <w:next w:val="a"/>
    <w:link w:val="afd"/>
    <w:uiPriority w:val="10"/>
    <w:qFormat/>
    <w:rsid w:val="00D74609"/>
    <w:pPr>
      <w:widowControl w:val="0"/>
      <w:pBdr>
        <w:bottom w:val="single" w:sz="8" w:space="4" w:color="4F81BD"/>
      </w:pBdr>
      <w:spacing w:after="300" w:line="240" w:lineRule="auto"/>
      <w:contextualSpacing/>
      <w:jc w:val="both"/>
    </w:pPr>
    <w:rPr>
      <w:rFonts w:ascii="Cambria" w:eastAsia="Times New Roman" w:hAnsi="Cambria"/>
      <w:snapToGrid w:val="0"/>
      <w:color w:val="17365D"/>
      <w:spacing w:val="5"/>
      <w:kern w:val="28"/>
      <w:sz w:val="52"/>
      <w:szCs w:val="52"/>
      <w:lang w:val="en-US" w:eastAsia="en-US"/>
    </w:rPr>
  </w:style>
  <w:style w:type="character" w:customStyle="1" w:styleId="afd">
    <w:name w:val="Заголовок Знак"/>
    <w:aliases w:val="本文２ Знак"/>
    <w:basedOn w:val="a0"/>
    <w:link w:val="14"/>
    <w:uiPriority w:val="10"/>
    <w:rsid w:val="00D74609"/>
    <w:rPr>
      <w:rFonts w:ascii="Cambria" w:eastAsia="Times New Roman" w:hAnsi="Cambria"/>
      <w:snapToGrid w:val="0"/>
      <w:color w:val="17365D"/>
      <w:spacing w:val="5"/>
      <w:kern w:val="28"/>
      <w:sz w:val="52"/>
      <w:szCs w:val="52"/>
      <w:lang w:val="en-US" w:eastAsia="en-US"/>
    </w:rPr>
  </w:style>
  <w:style w:type="paragraph" w:styleId="afe">
    <w:name w:val="Body Text Indent"/>
    <w:basedOn w:val="a"/>
    <w:link w:val="aff"/>
    <w:unhideWhenUsed/>
    <w:rsid w:val="00D74609"/>
    <w:pPr>
      <w:widowControl w:val="0"/>
      <w:spacing w:after="120" w:line="240" w:lineRule="auto"/>
      <w:ind w:left="283"/>
      <w:jc w:val="both"/>
    </w:pPr>
    <w:rPr>
      <w:rFonts w:eastAsia="Times New Roman"/>
      <w:snapToGrid w:val="0"/>
      <w:szCs w:val="24"/>
      <w:lang w:val="en-US" w:eastAsia="en-US"/>
    </w:rPr>
  </w:style>
  <w:style w:type="character" w:customStyle="1" w:styleId="aff">
    <w:name w:val="Основной текст с отступом Знак"/>
    <w:basedOn w:val="a0"/>
    <w:link w:val="afe"/>
    <w:rsid w:val="00D74609"/>
    <w:rPr>
      <w:rFonts w:eastAsia="Times New Roman"/>
      <w:snapToGrid w:val="0"/>
      <w:szCs w:val="24"/>
      <w:lang w:val="en-US" w:eastAsia="en-US"/>
    </w:rPr>
  </w:style>
  <w:style w:type="paragraph" w:customStyle="1" w:styleId="Figure">
    <w:name w:val="Figure"/>
    <w:basedOn w:val="a"/>
    <w:next w:val="a"/>
    <w:link w:val="FigureCarattere1"/>
    <w:qFormat/>
    <w:rsid w:val="00D74609"/>
    <w:pPr>
      <w:spacing w:before="120" w:after="0" w:line="240" w:lineRule="auto"/>
      <w:jc w:val="center"/>
    </w:pPr>
    <w:rPr>
      <w:rFonts w:eastAsia="Times New Roman"/>
      <w:lang w:val="en-US" w:eastAsia="en-US"/>
    </w:rPr>
  </w:style>
  <w:style w:type="character" w:customStyle="1" w:styleId="FigureCarattere1">
    <w:name w:val="Figure Carattere1"/>
    <w:basedOn w:val="a0"/>
    <w:link w:val="Figure"/>
    <w:rsid w:val="00D74609"/>
    <w:rPr>
      <w:rFonts w:eastAsia="Times New Roman"/>
      <w:lang w:val="en-US" w:eastAsia="en-US"/>
    </w:rPr>
  </w:style>
  <w:style w:type="paragraph" w:styleId="aff0">
    <w:name w:val="List"/>
    <w:basedOn w:val="a"/>
    <w:unhideWhenUsed/>
    <w:rsid w:val="00D74609"/>
    <w:pPr>
      <w:widowControl w:val="0"/>
      <w:spacing w:after="0" w:line="240" w:lineRule="auto"/>
      <w:ind w:left="714" w:hanging="357"/>
      <w:contextualSpacing/>
      <w:jc w:val="both"/>
    </w:pPr>
    <w:rPr>
      <w:rFonts w:eastAsia="Times New Roman"/>
      <w:snapToGrid w:val="0"/>
      <w:szCs w:val="24"/>
      <w:lang w:val="en-US" w:eastAsia="en-US"/>
    </w:rPr>
  </w:style>
  <w:style w:type="paragraph" w:customStyle="1" w:styleId="CORPOTESTOGRAFILL">
    <w:name w:val="CORPO TESTO GRAFILL"/>
    <w:basedOn w:val="a"/>
    <w:uiPriority w:val="99"/>
    <w:qFormat/>
    <w:rsid w:val="00D74609"/>
    <w:pPr>
      <w:spacing w:after="0" w:line="260" w:lineRule="exact"/>
      <w:ind w:firstLine="284"/>
      <w:jc w:val="both"/>
    </w:pPr>
    <w:rPr>
      <w:rFonts w:eastAsia="Times New Roman"/>
      <w:sz w:val="20"/>
      <w:szCs w:val="20"/>
      <w:lang w:val="it-IT" w:eastAsia="it-IT"/>
    </w:rPr>
  </w:style>
  <w:style w:type="paragraph" w:styleId="aff1">
    <w:name w:val="Bibliography"/>
    <w:basedOn w:val="a"/>
    <w:next w:val="a"/>
    <w:uiPriority w:val="37"/>
    <w:unhideWhenUsed/>
    <w:rsid w:val="00D74609"/>
    <w:pPr>
      <w:widowControl w:val="0"/>
      <w:spacing w:after="0" w:line="240" w:lineRule="auto"/>
      <w:jc w:val="both"/>
    </w:pPr>
    <w:rPr>
      <w:rFonts w:eastAsia="Times New Roman"/>
      <w:snapToGrid w:val="0"/>
      <w:szCs w:val="24"/>
      <w:lang w:val="en-US" w:eastAsia="en-US"/>
    </w:rPr>
  </w:style>
  <w:style w:type="paragraph" w:customStyle="1" w:styleId="Default">
    <w:name w:val="Default"/>
    <w:qFormat/>
    <w:rsid w:val="00D74609"/>
    <w:pPr>
      <w:autoSpaceDE w:val="0"/>
      <w:autoSpaceDN w:val="0"/>
      <w:adjustRightInd w:val="0"/>
      <w:spacing w:after="0" w:line="240" w:lineRule="auto"/>
    </w:pPr>
    <w:rPr>
      <w:rFonts w:eastAsia="Calibri"/>
      <w:color w:val="000000"/>
      <w:sz w:val="24"/>
      <w:szCs w:val="24"/>
      <w:lang w:val="en-US" w:eastAsia="en-US"/>
    </w:rPr>
  </w:style>
  <w:style w:type="paragraph" w:customStyle="1" w:styleId="TextUnindented">
    <w:name w:val="Text Unindented"/>
    <w:next w:val="a"/>
    <w:rsid w:val="00D74609"/>
    <w:pPr>
      <w:spacing w:after="0" w:line="260" w:lineRule="exact"/>
      <w:jc w:val="both"/>
    </w:pPr>
    <w:rPr>
      <w:rFonts w:eastAsia="Times New Roman"/>
      <w:szCs w:val="20"/>
      <w:lang w:val="en-US" w:eastAsia="en-US"/>
    </w:rPr>
  </w:style>
  <w:style w:type="paragraph" w:customStyle="1" w:styleId="Text">
    <w:name w:val="Text"/>
    <w:basedOn w:val="TextUnindented"/>
    <w:rsid w:val="00D74609"/>
    <w:pPr>
      <w:ind w:firstLine="320"/>
    </w:pPr>
  </w:style>
  <w:style w:type="paragraph" w:customStyle="1" w:styleId="Bullet">
    <w:name w:val="Bullet"/>
    <w:rsid w:val="00D74609"/>
    <w:pPr>
      <w:spacing w:before="80" w:after="80" w:line="260" w:lineRule="exact"/>
      <w:ind w:left="320" w:hanging="200"/>
      <w:jc w:val="both"/>
    </w:pPr>
    <w:rPr>
      <w:rFonts w:eastAsia="Times New Roman"/>
      <w:szCs w:val="20"/>
      <w:lang w:val="en-US" w:eastAsia="en-US"/>
    </w:rPr>
  </w:style>
  <w:style w:type="character" w:customStyle="1" w:styleId="print-normal">
    <w:name w:val="print-normal"/>
    <w:basedOn w:val="a0"/>
    <w:rsid w:val="00D74609"/>
  </w:style>
  <w:style w:type="paragraph" w:customStyle="1" w:styleId="GP-References">
    <w:name w:val="GP-References"/>
    <w:basedOn w:val="a"/>
    <w:autoRedefine/>
    <w:rsid w:val="00D74609"/>
    <w:pPr>
      <w:spacing w:before="120" w:after="0"/>
      <w:ind w:firstLine="454"/>
      <w:jc w:val="both"/>
    </w:pPr>
    <w:rPr>
      <w:rFonts w:eastAsia="SimSun"/>
      <w:lang w:val="en-GB" w:eastAsia="sv-SE"/>
    </w:rPr>
  </w:style>
  <w:style w:type="character" w:styleId="aff2">
    <w:name w:val="Strong"/>
    <w:aliases w:val="图表-样式"/>
    <w:basedOn w:val="a0"/>
    <w:uiPriority w:val="22"/>
    <w:qFormat/>
    <w:rsid w:val="00D74609"/>
    <w:rPr>
      <w:b/>
      <w:bCs/>
    </w:rPr>
  </w:style>
  <w:style w:type="paragraph" w:customStyle="1" w:styleId="Author">
    <w:name w:val="Author"/>
    <w:basedOn w:val="a"/>
    <w:next w:val="a"/>
    <w:rsid w:val="00D74609"/>
    <w:pPr>
      <w:tabs>
        <w:tab w:val="left" w:pos="4706"/>
      </w:tabs>
      <w:suppressAutoHyphens/>
      <w:overflowPunct w:val="0"/>
      <w:spacing w:before="120" w:after="0" w:line="280" w:lineRule="exact"/>
      <w:ind w:firstLine="454"/>
      <w:jc w:val="center"/>
      <w:textAlignment w:val="baseline"/>
    </w:pPr>
    <w:rPr>
      <w:rFonts w:eastAsia="Times New Roman"/>
      <w:szCs w:val="20"/>
      <w:lang w:val="en-US" w:eastAsia="pt-PT"/>
    </w:rPr>
  </w:style>
  <w:style w:type="table" w:customStyle="1" w:styleId="TableNormal1">
    <w:name w:val="Table Normal1"/>
    <w:uiPriority w:val="2"/>
    <w:semiHidden/>
    <w:unhideWhenUsed/>
    <w:qFormat/>
    <w:rsid w:val="00D74609"/>
    <w:pPr>
      <w:widowControl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 w:type="table" w:customStyle="1" w:styleId="Grigliatabella1">
    <w:name w:val="Griglia tabella1"/>
    <w:basedOn w:val="a1"/>
    <w:next w:val="afa"/>
    <w:rsid w:val="00D74609"/>
    <w:pPr>
      <w:widowControl w:val="0"/>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74609"/>
    <w:pPr>
      <w:widowControl w:val="0"/>
      <w:spacing w:before="120" w:after="0"/>
      <w:ind w:firstLine="454"/>
      <w:jc w:val="both"/>
    </w:pPr>
    <w:rPr>
      <w:rFonts w:eastAsia="Times New Roman"/>
      <w:w w:val="95"/>
      <w:szCs w:val="20"/>
      <w:lang w:val="en-US" w:eastAsia="en-US"/>
    </w:rPr>
  </w:style>
  <w:style w:type="character" w:styleId="aff3">
    <w:name w:val="Emphasis"/>
    <w:basedOn w:val="a0"/>
    <w:uiPriority w:val="20"/>
    <w:qFormat/>
    <w:rsid w:val="00D74609"/>
    <w:rPr>
      <w:i/>
      <w:iCs/>
    </w:rPr>
  </w:style>
  <w:style w:type="paragraph" w:customStyle="1" w:styleId="Referencetext">
    <w:name w:val="Reference text"/>
    <w:basedOn w:val="af2"/>
    <w:rsid w:val="00D74609"/>
    <w:pPr>
      <w:widowControl/>
      <w:ind w:left="360" w:hanging="360"/>
    </w:pPr>
    <w:rPr>
      <w:bCs/>
      <w:snapToGrid/>
      <w:lang w:val="en-GB"/>
    </w:rPr>
  </w:style>
  <w:style w:type="paragraph" w:styleId="aff4">
    <w:name w:val="No Spacing"/>
    <w:aliases w:val="图名-小,图标"/>
    <w:link w:val="aff5"/>
    <w:uiPriority w:val="1"/>
    <w:qFormat/>
    <w:rsid w:val="00D74609"/>
    <w:pPr>
      <w:autoSpaceDE w:val="0"/>
      <w:autoSpaceDN w:val="0"/>
      <w:adjustRightInd w:val="0"/>
      <w:spacing w:after="0" w:line="240" w:lineRule="auto"/>
      <w:jc w:val="both"/>
    </w:pPr>
    <w:rPr>
      <w:rFonts w:eastAsia="Calibri"/>
      <w:bCs/>
      <w:color w:val="000000"/>
      <w:sz w:val="20"/>
      <w:szCs w:val="24"/>
      <w:lang w:val="en-US" w:eastAsia="en-US"/>
    </w:rPr>
  </w:style>
  <w:style w:type="paragraph" w:customStyle="1" w:styleId="Elenconumerato">
    <w:name w:val="Elenco numerato"/>
    <w:basedOn w:val="af9"/>
    <w:qFormat/>
    <w:rsid w:val="00D74609"/>
    <w:pPr>
      <w:widowControl/>
      <w:spacing w:before="120" w:line="276" w:lineRule="auto"/>
      <w:ind w:left="453" w:hanging="340"/>
    </w:pPr>
    <w:rPr>
      <w:b/>
      <w:i/>
      <w:snapToGrid/>
      <w:szCs w:val="22"/>
      <w:lang w:val="en-GB"/>
    </w:rPr>
  </w:style>
  <w:style w:type="paragraph" w:customStyle="1" w:styleId="Firstparagraph">
    <w:name w:val="First paragraph"/>
    <w:basedOn w:val="a"/>
    <w:next w:val="a"/>
    <w:rsid w:val="00D74609"/>
    <w:pPr>
      <w:tabs>
        <w:tab w:val="left" w:pos="4706"/>
      </w:tabs>
      <w:overflowPunct w:val="0"/>
      <w:spacing w:before="120" w:after="0" w:line="240" w:lineRule="exact"/>
      <w:ind w:firstLine="454"/>
      <w:jc w:val="both"/>
      <w:textAlignment w:val="baseline"/>
    </w:pPr>
    <w:rPr>
      <w:rFonts w:eastAsia="Times New Roman"/>
      <w:bCs/>
      <w:szCs w:val="20"/>
      <w:lang w:val="en-US" w:eastAsia="pt-PT"/>
    </w:rPr>
  </w:style>
  <w:style w:type="paragraph" w:customStyle="1" w:styleId="TTPParagraphothers">
    <w:name w:val="TTP Paragraph (others)"/>
    <w:basedOn w:val="a"/>
    <w:rsid w:val="00D74609"/>
    <w:pPr>
      <w:tabs>
        <w:tab w:val="right" w:pos="142"/>
        <w:tab w:val="left" w:pos="284"/>
      </w:tabs>
      <w:spacing w:before="120" w:after="0"/>
      <w:ind w:firstLine="283"/>
      <w:jc w:val="both"/>
    </w:pPr>
    <w:rPr>
      <w:rFonts w:eastAsia="Times New Roman"/>
      <w:bCs/>
      <w:lang w:val="en-US" w:eastAsia="en-US"/>
    </w:rPr>
  </w:style>
  <w:style w:type="paragraph" w:customStyle="1" w:styleId="TabCaption">
    <w:name w:val="Tab Caption"/>
    <w:basedOn w:val="TTPParagraphothers"/>
    <w:qFormat/>
    <w:rsid w:val="00D74609"/>
    <w:pPr>
      <w:keepNext/>
      <w:spacing w:before="240"/>
      <w:ind w:firstLine="0"/>
      <w:jc w:val="center"/>
    </w:pPr>
    <w:rPr>
      <w:lang w:val="de-DE"/>
    </w:rPr>
  </w:style>
  <w:style w:type="paragraph" w:customStyle="1" w:styleId="reference">
    <w:name w:val="reference"/>
    <w:basedOn w:val="Referencetext"/>
    <w:rsid w:val="00D74609"/>
    <w:rPr>
      <w:rFonts w:eastAsia="Calibri"/>
      <w:color w:val="000000"/>
    </w:rPr>
  </w:style>
  <w:style w:type="paragraph" w:styleId="HTML">
    <w:name w:val="HTML Preformatted"/>
    <w:basedOn w:val="a"/>
    <w:link w:val="HTML0"/>
    <w:uiPriority w:val="99"/>
    <w:unhideWhenUsed/>
    <w:rsid w:val="00D74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454"/>
    </w:pPr>
    <w:rPr>
      <w:rFonts w:ascii="Courier New" w:eastAsia="Times New Roman" w:hAnsi="Courier New" w:cs="Courier New"/>
      <w:bCs/>
      <w:szCs w:val="20"/>
      <w:lang w:val="it-IT" w:eastAsia="en-US"/>
    </w:rPr>
  </w:style>
  <w:style w:type="character" w:customStyle="1" w:styleId="HTML0">
    <w:name w:val="Стандартный HTML Знак"/>
    <w:basedOn w:val="a0"/>
    <w:link w:val="HTML"/>
    <w:uiPriority w:val="99"/>
    <w:rsid w:val="00D74609"/>
    <w:rPr>
      <w:rFonts w:ascii="Courier New" w:eastAsia="Times New Roman" w:hAnsi="Courier New" w:cs="Courier New"/>
      <w:bCs/>
      <w:szCs w:val="20"/>
      <w:lang w:val="it-IT" w:eastAsia="en-US"/>
    </w:rPr>
  </w:style>
  <w:style w:type="paragraph" w:customStyle="1" w:styleId="Authors">
    <w:name w:val="Authors"/>
    <w:basedOn w:val="a"/>
    <w:link w:val="AuthorsChar"/>
    <w:qFormat/>
    <w:rsid w:val="00D74609"/>
    <w:pPr>
      <w:spacing w:before="120" w:after="0"/>
    </w:pPr>
    <w:rPr>
      <w:rFonts w:eastAsia="Times New Roman"/>
      <w:lang w:val="it-IT" w:eastAsia="en-US"/>
    </w:rPr>
  </w:style>
  <w:style w:type="paragraph" w:customStyle="1" w:styleId="Affiliations">
    <w:name w:val="Affiliations"/>
    <w:basedOn w:val="a"/>
    <w:qFormat/>
    <w:rsid w:val="00D74609"/>
    <w:pPr>
      <w:spacing w:before="120" w:after="0"/>
      <w:jc w:val="both"/>
    </w:pPr>
    <w:rPr>
      <w:rFonts w:eastAsia="Times New Roman"/>
      <w:lang w:val="en-US" w:eastAsia="en-US"/>
    </w:rPr>
  </w:style>
  <w:style w:type="paragraph" w:customStyle="1" w:styleId="Formule">
    <w:name w:val="Formule"/>
    <w:basedOn w:val="af2"/>
    <w:qFormat/>
    <w:rsid w:val="00D74609"/>
    <w:pPr>
      <w:ind w:left="0" w:firstLine="0"/>
    </w:pPr>
    <w:rPr>
      <w:snapToGrid/>
      <w:lang w:val="en-GB"/>
    </w:rPr>
  </w:style>
  <w:style w:type="paragraph" w:customStyle="1" w:styleId="TituloArtigo">
    <w:name w:val="TituloArtigo"/>
    <w:basedOn w:val="a"/>
    <w:next w:val="Autor1"/>
    <w:rsid w:val="00D74609"/>
    <w:pPr>
      <w:spacing w:before="480" w:after="0"/>
      <w:jc w:val="both"/>
    </w:pPr>
    <w:rPr>
      <w:rFonts w:eastAsia="Times New Roman"/>
      <w:b/>
      <w:sz w:val="28"/>
      <w:szCs w:val="28"/>
      <w:lang w:val="tr-TR" w:eastAsia="en-US"/>
    </w:rPr>
  </w:style>
  <w:style w:type="paragraph" w:customStyle="1" w:styleId="Autor1">
    <w:name w:val="Autor1"/>
    <w:basedOn w:val="TituloArtigo"/>
    <w:autoRedefine/>
    <w:rsid w:val="00D74609"/>
    <w:pPr>
      <w:spacing w:before="0"/>
    </w:pPr>
    <w:rPr>
      <w:b w:val="0"/>
      <w:bCs/>
      <w:sz w:val="22"/>
      <w:szCs w:val="22"/>
    </w:rPr>
  </w:style>
  <w:style w:type="paragraph" w:customStyle="1" w:styleId="Autor2">
    <w:name w:val="Autor2"/>
    <w:basedOn w:val="Autor1"/>
    <w:autoRedefine/>
    <w:rsid w:val="00D74609"/>
    <w:rPr>
      <w:iCs/>
      <w:sz w:val="18"/>
      <w:szCs w:val="18"/>
      <w:lang w:val="it-IT"/>
    </w:rPr>
  </w:style>
  <w:style w:type="paragraph" w:styleId="aff6">
    <w:name w:val="table of authorities"/>
    <w:basedOn w:val="a"/>
    <w:next w:val="a"/>
    <w:semiHidden/>
    <w:rsid w:val="00D74609"/>
    <w:pPr>
      <w:spacing w:before="120" w:after="0"/>
      <w:ind w:left="198" w:hanging="198"/>
      <w:jc w:val="both"/>
    </w:pPr>
    <w:rPr>
      <w:rFonts w:eastAsia="Times New Roman"/>
      <w:bCs/>
      <w:lang w:val="tr-TR" w:eastAsia="en-US"/>
    </w:rPr>
  </w:style>
  <w:style w:type="paragraph" w:customStyle="1" w:styleId="Resumo">
    <w:name w:val="Resumo"/>
    <w:basedOn w:val="a"/>
    <w:rsid w:val="00D74609"/>
    <w:pPr>
      <w:spacing w:before="120" w:after="0"/>
      <w:ind w:firstLine="454"/>
      <w:jc w:val="both"/>
    </w:pPr>
    <w:rPr>
      <w:rFonts w:eastAsia="Times New Roman" w:cs="Arial"/>
      <w:bCs/>
      <w:lang w:val="tr-TR" w:eastAsia="en-US"/>
    </w:rPr>
  </w:style>
  <w:style w:type="paragraph" w:customStyle="1" w:styleId="Texto">
    <w:name w:val="Texto"/>
    <w:basedOn w:val="a"/>
    <w:rsid w:val="00D74609"/>
    <w:pPr>
      <w:spacing w:before="120" w:after="0"/>
      <w:ind w:firstLine="454"/>
      <w:jc w:val="both"/>
    </w:pPr>
    <w:rPr>
      <w:rFonts w:ascii="Arial" w:eastAsia="Times New Roman" w:hAnsi="Arial" w:cs="Arial"/>
      <w:bCs/>
      <w:lang w:val="tr-TR" w:eastAsia="en-US"/>
    </w:rPr>
  </w:style>
  <w:style w:type="paragraph" w:customStyle="1" w:styleId="Nivel1">
    <w:name w:val="Nivel1"/>
    <w:basedOn w:val="a"/>
    <w:next w:val="Texto"/>
    <w:autoRedefine/>
    <w:rsid w:val="00D74609"/>
    <w:pPr>
      <w:tabs>
        <w:tab w:val="num" w:pos="432"/>
      </w:tabs>
      <w:spacing w:before="120" w:after="0"/>
      <w:ind w:left="432" w:hanging="432"/>
      <w:jc w:val="both"/>
    </w:pPr>
    <w:rPr>
      <w:rFonts w:ascii="Arial" w:eastAsia="Times New Roman" w:hAnsi="Arial" w:cs="Arial"/>
      <w:b/>
      <w:sz w:val="28"/>
      <w:szCs w:val="28"/>
      <w:lang w:val="tr-TR" w:eastAsia="en-US"/>
    </w:rPr>
  </w:style>
  <w:style w:type="paragraph" w:customStyle="1" w:styleId="Nivel3">
    <w:name w:val="Nivel3"/>
    <w:basedOn w:val="Nivel2"/>
    <w:next w:val="Texto"/>
    <w:rsid w:val="00D74609"/>
    <w:pPr>
      <w:tabs>
        <w:tab w:val="clear" w:pos="576"/>
        <w:tab w:val="num" w:pos="720"/>
        <w:tab w:val="num" w:pos="862"/>
      </w:tabs>
      <w:ind w:left="720" w:hanging="720"/>
    </w:pPr>
    <w:rPr>
      <w:sz w:val="24"/>
      <w:szCs w:val="24"/>
    </w:rPr>
  </w:style>
  <w:style w:type="paragraph" w:customStyle="1" w:styleId="Nivel2">
    <w:name w:val="Nivel2"/>
    <w:basedOn w:val="Nivel1"/>
    <w:next w:val="Texto"/>
    <w:autoRedefine/>
    <w:rsid w:val="00D74609"/>
    <w:pPr>
      <w:tabs>
        <w:tab w:val="clear" w:pos="432"/>
        <w:tab w:val="num" w:pos="576"/>
      </w:tabs>
      <w:ind w:left="576" w:hanging="576"/>
    </w:pPr>
    <w:rPr>
      <w:b w:val="0"/>
      <w:bCs/>
    </w:rPr>
  </w:style>
  <w:style w:type="paragraph" w:customStyle="1" w:styleId="legenda">
    <w:name w:val="legenda"/>
    <w:basedOn w:val="a"/>
    <w:next w:val="Texto"/>
    <w:rsid w:val="00D74609"/>
    <w:pPr>
      <w:spacing w:before="120" w:after="0"/>
      <w:ind w:firstLine="454"/>
      <w:jc w:val="center"/>
    </w:pPr>
    <w:rPr>
      <w:rFonts w:ascii="Arial" w:eastAsia="Times New Roman" w:hAnsi="Arial" w:cs="Arial"/>
      <w:bCs/>
      <w:lang w:val="tr-TR" w:eastAsia="en-US"/>
    </w:rPr>
  </w:style>
  <w:style w:type="paragraph" w:customStyle="1" w:styleId="TTPSectionHeading">
    <w:name w:val="TTP Section Heading"/>
    <w:basedOn w:val="a"/>
    <w:next w:val="TTPParagraph1st"/>
    <w:uiPriority w:val="99"/>
    <w:rsid w:val="00D74609"/>
    <w:pPr>
      <w:spacing w:before="360" w:after="0"/>
      <w:ind w:firstLine="454"/>
      <w:jc w:val="both"/>
    </w:pPr>
    <w:rPr>
      <w:rFonts w:eastAsia="Times New Roman"/>
      <w:b/>
      <w:lang w:val="en-US" w:eastAsia="en-US"/>
    </w:rPr>
  </w:style>
  <w:style w:type="paragraph" w:customStyle="1" w:styleId="TTPParagraph1st">
    <w:name w:val="TTP Paragraph (1st)"/>
    <w:basedOn w:val="a"/>
    <w:next w:val="UDMKParagraf2"/>
    <w:uiPriority w:val="99"/>
    <w:rsid w:val="00D74609"/>
    <w:pPr>
      <w:spacing w:before="120" w:after="0"/>
      <w:ind w:firstLine="454"/>
      <w:jc w:val="both"/>
    </w:pPr>
    <w:rPr>
      <w:rFonts w:eastAsia="Times New Roman"/>
      <w:bCs/>
      <w:lang w:val="en-US" w:eastAsia="en-US"/>
    </w:rPr>
  </w:style>
  <w:style w:type="paragraph" w:customStyle="1" w:styleId="TTPReference">
    <w:name w:val="TTP Reference"/>
    <w:basedOn w:val="a"/>
    <w:link w:val="TTPReferenceChar"/>
    <w:uiPriority w:val="99"/>
    <w:rsid w:val="00D74609"/>
    <w:pPr>
      <w:tabs>
        <w:tab w:val="left" w:pos="426"/>
      </w:tabs>
      <w:spacing w:before="120" w:after="0" w:line="288" w:lineRule="atLeast"/>
      <w:ind w:firstLine="454"/>
      <w:jc w:val="both"/>
    </w:pPr>
    <w:rPr>
      <w:rFonts w:eastAsia="Times New Roman"/>
      <w:bCs/>
      <w:lang w:val="de-DE" w:eastAsia="en-US"/>
    </w:rPr>
  </w:style>
  <w:style w:type="paragraph" w:customStyle="1" w:styleId="TTPEquation">
    <w:name w:val="TTP Equation"/>
    <w:basedOn w:val="a"/>
    <w:next w:val="TTPParagraph1st"/>
    <w:uiPriority w:val="99"/>
    <w:rsid w:val="00D74609"/>
    <w:pPr>
      <w:tabs>
        <w:tab w:val="right" w:pos="9923"/>
      </w:tabs>
      <w:spacing w:before="240" w:after="240"/>
      <w:ind w:left="284" w:right="-11" w:firstLine="454"/>
      <w:jc w:val="both"/>
    </w:pPr>
    <w:rPr>
      <w:rFonts w:eastAsia="Times New Roman"/>
      <w:bCs/>
      <w:lang w:val="de-DE" w:eastAsia="en-US"/>
    </w:rPr>
  </w:style>
  <w:style w:type="paragraph" w:customStyle="1" w:styleId="ENTACTextoTabelaQuadrograssetto">
    <w:name w:val="ENTAC Texto Tabela/Quadro + grassetto"/>
    <w:basedOn w:val="a"/>
    <w:rsid w:val="00D74609"/>
    <w:pPr>
      <w:spacing w:before="20" w:after="20"/>
      <w:ind w:firstLine="454"/>
      <w:jc w:val="center"/>
    </w:pPr>
    <w:rPr>
      <w:rFonts w:eastAsia="Times New Roman"/>
      <w:b/>
      <w:bCs/>
      <w:lang w:val="tr-TR" w:eastAsia="en-US"/>
    </w:rPr>
  </w:style>
  <w:style w:type="paragraph" w:customStyle="1" w:styleId="ParagraphReferences">
    <w:name w:val="Paragraph References"/>
    <w:basedOn w:val="a"/>
    <w:autoRedefine/>
    <w:rsid w:val="00D74609"/>
    <w:pPr>
      <w:tabs>
        <w:tab w:val="num" w:pos="397"/>
        <w:tab w:val="left" w:pos="425"/>
      </w:tabs>
      <w:spacing w:before="120" w:after="0"/>
      <w:ind w:left="397" w:hanging="397"/>
      <w:jc w:val="both"/>
    </w:pPr>
    <w:rPr>
      <w:rFonts w:eastAsia="Times New Roman"/>
      <w:bCs/>
      <w:lang w:val="en-GB" w:eastAsia="fr-FR"/>
    </w:rPr>
  </w:style>
  <w:style w:type="paragraph" w:customStyle="1" w:styleId="TableCaption">
    <w:name w:val="Table Caption"/>
    <w:basedOn w:val="a"/>
    <w:link w:val="TableCaptionChar"/>
    <w:qFormat/>
    <w:rsid w:val="00D74609"/>
    <w:pPr>
      <w:spacing w:before="240" w:after="0"/>
      <w:ind w:firstLine="454"/>
      <w:jc w:val="center"/>
    </w:pPr>
    <w:rPr>
      <w:rFonts w:eastAsia="Times New Roman"/>
      <w:bCs/>
      <w:lang w:val="en-US" w:eastAsia="en-US"/>
    </w:rPr>
  </w:style>
  <w:style w:type="character" w:customStyle="1" w:styleId="TableCaptionChar">
    <w:name w:val="Table Caption Char"/>
    <w:link w:val="TableCaption"/>
    <w:rsid w:val="00D74609"/>
    <w:rPr>
      <w:rFonts w:eastAsia="Times New Roman"/>
      <w:bCs/>
      <w:lang w:val="en-US" w:eastAsia="en-US"/>
    </w:rPr>
  </w:style>
  <w:style w:type="character" w:styleId="aff7">
    <w:name w:val="annotation reference"/>
    <w:semiHidden/>
    <w:unhideWhenUsed/>
    <w:rsid w:val="00D74609"/>
    <w:rPr>
      <w:sz w:val="16"/>
      <w:szCs w:val="16"/>
    </w:rPr>
  </w:style>
  <w:style w:type="character" w:customStyle="1" w:styleId="TTPReferenceChar">
    <w:name w:val="TTP Reference Char"/>
    <w:link w:val="TTPReference"/>
    <w:uiPriority w:val="99"/>
    <w:rsid w:val="00D74609"/>
    <w:rPr>
      <w:rFonts w:eastAsia="Times New Roman"/>
      <w:bCs/>
      <w:lang w:val="de-DE" w:eastAsia="en-US"/>
    </w:rPr>
  </w:style>
  <w:style w:type="paragraph" w:styleId="aff8">
    <w:name w:val="annotation text"/>
    <w:basedOn w:val="a"/>
    <w:link w:val="aff9"/>
    <w:unhideWhenUsed/>
    <w:rsid w:val="00D74609"/>
    <w:pPr>
      <w:spacing w:before="120" w:after="0"/>
      <w:ind w:firstLine="454"/>
      <w:jc w:val="both"/>
    </w:pPr>
    <w:rPr>
      <w:rFonts w:eastAsia="Times New Roman"/>
      <w:bCs/>
      <w:lang w:val="tr-TR" w:eastAsia="en-US"/>
    </w:rPr>
  </w:style>
  <w:style w:type="character" w:customStyle="1" w:styleId="aff9">
    <w:name w:val="Текст примечания Знак"/>
    <w:basedOn w:val="a0"/>
    <w:link w:val="aff8"/>
    <w:rsid w:val="00D74609"/>
    <w:rPr>
      <w:rFonts w:eastAsia="Times New Roman"/>
      <w:bCs/>
      <w:lang w:val="tr-TR" w:eastAsia="en-US"/>
    </w:rPr>
  </w:style>
  <w:style w:type="paragraph" w:styleId="affa">
    <w:name w:val="annotation subject"/>
    <w:basedOn w:val="aff8"/>
    <w:next w:val="aff8"/>
    <w:link w:val="affb"/>
    <w:uiPriority w:val="99"/>
    <w:semiHidden/>
    <w:unhideWhenUsed/>
    <w:rsid w:val="00D74609"/>
    <w:rPr>
      <w:b/>
      <w:bCs w:val="0"/>
    </w:rPr>
  </w:style>
  <w:style w:type="character" w:customStyle="1" w:styleId="affb">
    <w:name w:val="Тема примечания Знак"/>
    <w:basedOn w:val="aff9"/>
    <w:link w:val="affa"/>
    <w:uiPriority w:val="99"/>
    <w:semiHidden/>
    <w:rsid w:val="00D74609"/>
    <w:rPr>
      <w:rFonts w:eastAsia="Times New Roman"/>
      <w:b/>
      <w:bCs w:val="0"/>
      <w:lang w:val="tr-TR" w:eastAsia="en-US"/>
    </w:rPr>
  </w:style>
  <w:style w:type="paragraph" w:customStyle="1" w:styleId="UDMKParagraf1">
    <w:name w:val="UDMK Paragraf1"/>
    <w:basedOn w:val="a"/>
    <w:rsid w:val="00D74609"/>
    <w:pPr>
      <w:spacing w:before="120" w:after="0"/>
      <w:ind w:firstLine="454"/>
      <w:jc w:val="both"/>
    </w:pPr>
    <w:rPr>
      <w:rFonts w:eastAsia="Times New Roman"/>
      <w:bCs/>
      <w:lang w:val="en-GB" w:eastAsia="en-US"/>
    </w:rPr>
  </w:style>
  <w:style w:type="paragraph" w:customStyle="1" w:styleId="UDMKParagraf2">
    <w:name w:val="UDMK Paragraf2"/>
    <w:basedOn w:val="UDMKParagraf1"/>
    <w:rsid w:val="00D74609"/>
    <w:pPr>
      <w:ind w:firstLine="567"/>
    </w:pPr>
  </w:style>
  <w:style w:type="paragraph" w:customStyle="1" w:styleId="StileTTPParagraphothersDopo0pt">
    <w:name w:val="Stile TTP Paragraph (others) + Dopo:  0 pt"/>
    <w:basedOn w:val="TTPParagraphothers"/>
    <w:rsid w:val="00D74609"/>
    <w:pPr>
      <w:tabs>
        <w:tab w:val="clear" w:pos="142"/>
        <w:tab w:val="clear" w:pos="284"/>
      </w:tabs>
      <w:ind w:firstLine="284"/>
    </w:pPr>
    <w:rPr>
      <w:szCs w:val="20"/>
    </w:rPr>
  </w:style>
  <w:style w:type="paragraph" w:customStyle="1" w:styleId="Keywords">
    <w:name w:val="Keywords"/>
    <w:basedOn w:val="a"/>
    <w:qFormat/>
    <w:rsid w:val="00D74609"/>
    <w:pPr>
      <w:spacing w:before="120" w:after="0"/>
      <w:ind w:firstLine="454"/>
      <w:jc w:val="both"/>
    </w:pPr>
    <w:rPr>
      <w:rFonts w:eastAsia="Times New Roman"/>
      <w:bCs/>
      <w:i/>
      <w:szCs w:val="20"/>
      <w:lang w:val="en-US" w:eastAsia="en-US"/>
    </w:rPr>
  </w:style>
  <w:style w:type="paragraph" w:customStyle="1" w:styleId="TitoloAbs">
    <w:name w:val="Titolo Abs"/>
    <w:basedOn w:val="1"/>
    <w:qFormat/>
    <w:rsid w:val="00D74609"/>
    <w:pPr>
      <w:widowControl/>
      <w:numPr>
        <w:numId w:val="1"/>
      </w:numPr>
      <w:tabs>
        <w:tab w:val="left" w:pos="340"/>
      </w:tabs>
      <w:suppressAutoHyphens w:val="0"/>
      <w:spacing w:before="240" w:after="120" w:line="276" w:lineRule="auto"/>
      <w:ind w:left="431" w:hanging="431"/>
    </w:pPr>
    <w:rPr>
      <w:rFonts w:eastAsia="Times New Roman"/>
      <w:i/>
      <w:snapToGrid/>
      <w:szCs w:val="28"/>
      <w:lang w:bidi="ar-SA"/>
    </w:rPr>
  </w:style>
  <w:style w:type="paragraph" w:styleId="affc">
    <w:name w:val="Normal (Web)"/>
    <w:basedOn w:val="a"/>
    <w:uiPriority w:val="99"/>
    <w:unhideWhenUsed/>
    <w:rsid w:val="00D74609"/>
    <w:pPr>
      <w:spacing w:before="100" w:beforeAutospacing="1" w:after="100" w:afterAutospacing="1"/>
      <w:ind w:firstLine="454"/>
    </w:pPr>
    <w:rPr>
      <w:rFonts w:eastAsia="Times New Roman"/>
      <w:bCs/>
      <w:sz w:val="24"/>
      <w:lang w:val="it-IT" w:eastAsia="en-US"/>
    </w:rPr>
  </w:style>
  <w:style w:type="paragraph" w:customStyle="1" w:styleId="StileENTACTextoTabelaQuadroNonGrassetto">
    <w:name w:val="Stile ENTAC Texto Tabela/Quadro + Non Grassetto"/>
    <w:basedOn w:val="ENTACTextoTabelaQuadrograssetto"/>
    <w:rsid w:val="00D74609"/>
    <w:rPr>
      <w:b w:val="0"/>
    </w:rPr>
  </w:style>
  <w:style w:type="paragraph" w:customStyle="1" w:styleId="ENTACTextoTabelaQuadro">
    <w:name w:val="ENTAC Texto Tabela/Quadro"/>
    <w:basedOn w:val="ENTACTextoTabelaQuadrograssetto"/>
    <w:rsid w:val="00D74609"/>
    <w:rPr>
      <w:b w:val="0"/>
    </w:rPr>
  </w:style>
  <w:style w:type="paragraph" w:customStyle="1" w:styleId="Referencenumbers">
    <w:name w:val="Reference numbers"/>
    <w:basedOn w:val="a"/>
    <w:next w:val="a"/>
    <w:rsid w:val="00D74609"/>
    <w:pPr>
      <w:tabs>
        <w:tab w:val="num" w:pos="425"/>
      </w:tabs>
      <w:overflowPunct w:val="0"/>
      <w:spacing w:before="120" w:after="0" w:line="220" w:lineRule="exact"/>
      <w:ind w:left="425" w:hanging="425"/>
      <w:jc w:val="both"/>
      <w:textAlignment w:val="baseline"/>
    </w:pPr>
    <w:rPr>
      <w:rFonts w:ascii="Verdana" w:eastAsia="Times New Roman" w:hAnsi="Verdana"/>
      <w:szCs w:val="20"/>
      <w:lang w:val="en-US" w:eastAsia="en-US"/>
    </w:rPr>
  </w:style>
  <w:style w:type="character" w:customStyle="1" w:styleId="st">
    <w:name w:val="st"/>
    <w:rsid w:val="00D74609"/>
  </w:style>
  <w:style w:type="character" w:customStyle="1" w:styleId="hps">
    <w:name w:val="hps"/>
    <w:rsid w:val="00D74609"/>
    <w:rPr>
      <w:rFonts w:cs="Times New Roman"/>
    </w:rPr>
  </w:style>
  <w:style w:type="paragraph" w:customStyle="1" w:styleId="BodyText21">
    <w:name w:val="Body Text 21"/>
    <w:basedOn w:val="a"/>
    <w:rsid w:val="00D74609"/>
    <w:pPr>
      <w:spacing w:before="120" w:after="0" w:line="360" w:lineRule="auto"/>
      <w:ind w:firstLine="539"/>
      <w:jc w:val="both"/>
    </w:pPr>
    <w:rPr>
      <w:rFonts w:ascii="Arial" w:eastAsia="Times New Roman" w:hAnsi="Arial"/>
      <w:bCs/>
      <w:sz w:val="24"/>
      <w:szCs w:val="20"/>
      <w:lang w:val="it-IT" w:eastAsia="en-US"/>
    </w:rPr>
  </w:style>
  <w:style w:type="paragraph" w:customStyle="1" w:styleId="SectionHeading">
    <w:name w:val="Section Heading"/>
    <w:basedOn w:val="Default"/>
    <w:next w:val="Default"/>
    <w:qFormat/>
    <w:rsid w:val="00D74609"/>
    <w:pPr>
      <w:widowControl w:val="0"/>
    </w:pPr>
    <w:rPr>
      <w:rFonts w:eastAsia="Times New Roman"/>
      <w:b/>
      <w:bCs/>
      <w:caps/>
      <w:color w:val="auto"/>
      <w:sz w:val="22"/>
      <w:szCs w:val="22"/>
      <w:lang w:val="en-GB"/>
    </w:rPr>
  </w:style>
  <w:style w:type="paragraph" w:customStyle="1" w:styleId="ReferencesTitle">
    <w:name w:val="References Title"/>
    <w:basedOn w:val="Default"/>
    <w:next w:val="a"/>
    <w:qFormat/>
    <w:rsid w:val="00D74609"/>
    <w:pPr>
      <w:widowControl w:val="0"/>
    </w:pPr>
    <w:rPr>
      <w:rFonts w:eastAsia="Times New Roman"/>
      <w:b/>
      <w:bCs/>
      <w:sz w:val="20"/>
      <w:szCs w:val="20"/>
      <w:lang w:val="en-GB"/>
    </w:rPr>
  </w:style>
  <w:style w:type="paragraph" w:customStyle="1" w:styleId="Lneaenblancoaborrar11">
    <w:name w:val="Línea en blanco a borrar 11"/>
    <w:basedOn w:val="a"/>
    <w:rsid w:val="00D74609"/>
    <w:pPr>
      <w:widowControl w:val="0"/>
      <w:suppressLineNumbers/>
      <w:spacing w:before="120" w:after="0"/>
      <w:ind w:firstLine="454"/>
      <w:jc w:val="both"/>
    </w:pPr>
    <w:rPr>
      <w:rFonts w:ascii="Arial" w:eastAsia="Times New Roman" w:hAnsi="Arial"/>
      <w:bCs/>
      <w:color w:val="7DBA00"/>
      <w:szCs w:val="20"/>
      <w:lang w:val="es-ES" w:eastAsia="es-ES"/>
    </w:rPr>
  </w:style>
  <w:style w:type="character" w:customStyle="1" w:styleId="longtext">
    <w:name w:val="long_text"/>
    <w:rsid w:val="00D74609"/>
  </w:style>
  <w:style w:type="paragraph" w:customStyle="1" w:styleId="Normaltext">
    <w:name w:val="Normal text"/>
    <w:basedOn w:val="a"/>
    <w:autoRedefine/>
    <w:rsid w:val="00D74609"/>
    <w:pPr>
      <w:widowControl w:val="0"/>
      <w:suppressAutoHyphens/>
      <w:spacing w:after="0"/>
      <w:ind w:firstLine="426"/>
      <w:jc w:val="both"/>
    </w:pPr>
    <w:rPr>
      <w:rFonts w:eastAsia="Times New Roman"/>
      <w:bCs/>
      <w:lang w:val="en-US" w:eastAsia="en-US"/>
    </w:rPr>
  </w:style>
  <w:style w:type="paragraph" w:customStyle="1" w:styleId="Titleofthepaper">
    <w:name w:val="Title of the paper"/>
    <w:rsid w:val="00D74609"/>
    <w:pPr>
      <w:spacing w:after="0" w:line="240" w:lineRule="auto"/>
      <w:jc w:val="center"/>
    </w:pPr>
    <w:rPr>
      <w:rFonts w:ascii="Arial" w:eastAsia="MS Mincho" w:hAnsi="Arial"/>
      <w:b/>
      <w:noProof/>
      <w:sz w:val="28"/>
      <w:szCs w:val="20"/>
      <w:lang w:val="en-US" w:eastAsia="en-US"/>
    </w:rPr>
  </w:style>
  <w:style w:type="paragraph" w:customStyle="1" w:styleId="Reference0">
    <w:name w:val="Reference"/>
    <w:basedOn w:val="a"/>
    <w:rsid w:val="00D74609"/>
    <w:pPr>
      <w:spacing w:before="120" w:after="0"/>
      <w:ind w:left="567" w:hanging="567"/>
      <w:jc w:val="both"/>
    </w:pPr>
    <w:rPr>
      <w:rFonts w:eastAsia="MS Mincho"/>
      <w:bCs/>
      <w:szCs w:val="20"/>
      <w:lang w:val="en-GB" w:eastAsia="en-US"/>
    </w:rPr>
  </w:style>
  <w:style w:type="paragraph" w:customStyle="1" w:styleId="MainText">
    <w:name w:val="MainText"/>
    <w:aliases w:val="MT"/>
    <w:basedOn w:val="FirstPara"/>
    <w:rsid w:val="00D74609"/>
    <w:pPr>
      <w:spacing w:before="0"/>
      <w:ind w:firstLine="300"/>
    </w:pPr>
  </w:style>
  <w:style w:type="paragraph" w:customStyle="1" w:styleId="FirstPara">
    <w:name w:val="FirstPara"/>
    <w:aliases w:val="FP"/>
    <w:basedOn w:val="a"/>
    <w:next w:val="MainText"/>
    <w:rsid w:val="00D74609"/>
    <w:pPr>
      <w:spacing w:before="120" w:after="0" w:line="240" w:lineRule="atLeast"/>
      <w:ind w:firstLine="454"/>
      <w:jc w:val="both"/>
    </w:pPr>
    <w:rPr>
      <w:rFonts w:eastAsia="Times New Roman"/>
      <w:bCs/>
      <w:szCs w:val="20"/>
      <w:lang w:val="en-GB" w:eastAsia="en-US"/>
    </w:rPr>
  </w:style>
  <w:style w:type="paragraph" w:customStyle="1" w:styleId="Graphic">
    <w:name w:val="Graphic"/>
    <w:aliases w:val="GR"/>
    <w:basedOn w:val="MainText"/>
    <w:rsid w:val="00D74609"/>
    <w:pPr>
      <w:spacing w:after="240" w:line="240" w:lineRule="auto"/>
      <w:ind w:firstLine="0"/>
    </w:pPr>
  </w:style>
  <w:style w:type="paragraph" w:customStyle="1" w:styleId="MainHeading">
    <w:name w:val="MainHeading"/>
    <w:basedOn w:val="1"/>
    <w:rsid w:val="00D74609"/>
    <w:pPr>
      <w:widowControl/>
      <w:tabs>
        <w:tab w:val="num" w:pos="360"/>
      </w:tabs>
      <w:suppressAutoHyphens w:val="0"/>
      <w:snapToGrid w:val="0"/>
      <w:spacing w:before="240" w:after="120" w:line="276" w:lineRule="auto"/>
    </w:pPr>
    <w:rPr>
      <w:rFonts w:eastAsia="SimSun"/>
      <w:caps w:val="0"/>
      <w:snapToGrid/>
      <w:kern w:val="32"/>
      <w:sz w:val="24"/>
      <w:szCs w:val="32"/>
      <w:lang w:eastAsia="zh-CN" w:bidi="ar-SA"/>
    </w:rPr>
  </w:style>
  <w:style w:type="paragraph" w:customStyle="1" w:styleId="SecondaryHeading">
    <w:name w:val="SecondaryHeading"/>
    <w:basedOn w:val="2"/>
    <w:rsid w:val="00D74609"/>
    <w:pPr>
      <w:widowControl/>
      <w:tabs>
        <w:tab w:val="clear" w:pos="-1440"/>
        <w:tab w:val="clear" w:pos="4680"/>
        <w:tab w:val="num" w:pos="360"/>
      </w:tabs>
      <w:suppressAutoHyphens w:val="0"/>
      <w:spacing w:before="240" w:line="276" w:lineRule="auto"/>
    </w:pPr>
    <w:rPr>
      <w:rFonts w:eastAsia="SimSun"/>
      <w:b w:val="0"/>
      <w:i w:val="0"/>
      <w:iCs/>
      <w:snapToGrid/>
      <w:sz w:val="24"/>
      <w:szCs w:val="28"/>
      <w:lang w:eastAsia="zh-CN"/>
    </w:rPr>
  </w:style>
  <w:style w:type="paragraph" w:customStyle="1" w:styleId="FigureCaption">
    <w:name w:val="Figure Caption"/>
    <w:basedOn w:val="a"/>
    <w:next w:val="Text"/>
    <w:qFormat/>
    <w:rsid w:val="00D74609"/>
    <w:pPr>
      <w:snapToGrid w:val="0"/>
      <w:spacing w:before="120" w:after="0"/>
      <w:jc w:val="center"/>
    </w:pPr>
    <w:rPr>
      <w:rFonts w:eastAsia="SimSun"/>
      <w:bCs/>
      <w:color w:val="0070C0"/>
      <w:sz w:val="20"/>
      <w:szCs w:val="20"/>
      <w:lang w:val="en-GB" w:eastAsia="zh-CN"/>
    </w:rPr>
  </w:style>
  <w:style w:type="paragraph" w:customStyle="1" w:styleId="List1">
    <w:name w:val="List1"/>
    <w:basedOn w:val="affd"/>
    <w:rsid w:val="00D74609"/>
    <w:pPr>
      <w:tabs>
        <w:tab w:val="num" w:pos="360"/>
      </w:tabs>
      <w:ind w:left="584" w:hanging="357"/>
    </w:pPr>
    <w:rPr>
      <w:rFonts w:eastAsia="SimSun"/>
      <w:sz w:val="24"/>
      <w:szCs w:val="24"/>
      <w:lang w:val="en-US" w:eastAsia="zh-CN"/>
    </w:rPr>
  </w:style>
  <w:style w:type="paragraph" w:styleId="affd">
    <w:name w:val="List Bullet"/>
    <w:basedOn w:val="a"/>
    <w:semiHidden/>
    <w:unhideWhenUsed/>
    <w:rsid w:val="00D74609"/>
    <w:pPr>
      <w:spacing w:before="120" w:after="0"/>
      <w:ind w:left="720" w:hanging="360"/>
      <w:contextualSpacing/>
      <w:jc w:val="both"/>
    </w:pPr>
    <w:rPr>
      <w:rFonts w:eastAsia="Times New Roman"/>
      <w:bCs/>
      <w:lang w:val="tr-TR" w:eastAsia="en-US"/>
    </w:rPr>
  </w:style>
  <w:style w:type="paragraph" w:customStyle="1" w:styleId="FirstParaghaph">
    <w:name w:val="First Paraghaph"/>
    <w:basedOn w:val="a"/>
    <w:next w:val="a"/>
    <w:qFormat/>
    <w:rsid w:val="00D74609"/>
    <w:pPr>
      <w:spacing w:before="120" w:after="0" w:line="240" w:lineRule="exact"/>
      <w:ind w:firstLine="454"/>
      <w:jc w:val="both"/>
    </w:pPr>
    <w:rPr>
      <w:rFonts w:eastAsia="Times New Roman"/>
      <w:bCs/>
      <w:lang w:val="en-GB" w:eastAsia="en-US"/>
    </w:rPr>
  </w:style>
  <w:style w:type="character" w:customStyle="1" w:styleId="apple-converted-space">
    <w:name w:val="apple-converted-space"/>
    <w:rsid w:val="00D74609"/>
  </w:style>
  <w:style w:type="paragraph" w:customStyle="1" w:styleId="DidascalieGRAFILL">
    <w:name w:val="Didascalie (GRAFILL)"/>
    <w:next w:val="a"/>
    <w:qFormat/>
    <w:rsid w:val="00D74609"/>
    <w:pPr>
      <w:spacing w:after="240" w:line="220" w:lineRule="exact"/>
      <w:jc w:val="center"/>
    </w:pPr>
    <w:rPr>
      <w:rFonts w:eastAsia="Times New Roman" w:cs="TimesNewRomanPSMT"/>
      <w:color w:val="000000"/>
      <w:sz w:val="18"/>
      <w:szCs w:val="18"/>
      <w:lang w:val="it-IT" w:eastAsia="it-IT"/>
    </w:rPr>
  </w:style>
  <w:style w:type="paragraph" w:styleId="41">
    <w:name w:val="List Number 4"/>
    <w:basedOn w:val="a"/>
    <w:semiHidden/>
    <w:rsid w:val="00D74609"/>
    <w:pPr>
      <w:tabs>
        <w:tab w:val="num" w:pos="1209"/>
      </w:tabs>
      <w:spacing w:before="120" w:after="0"/>
      <w:ind w:left="1209" w:hanging="360"/>
      <w:jc w:val="both"/>
    </w:pPr>
    <w:rPr>
      <w:rFonts w:eastAsia="MS Mincho"/>
      <w:bCs/>
      <w:sz w:val="24"/>
      <w:szCs w:val="20"/>
      <w:lang w:val="en-GB" w:eastAsia="en-US"/>
    </w:rPr>
  </w:style>
  <w:style w:type="paragraph" w:customStyle="1" w:styleId="Paragraph">
    <w:name w:val="Paragraph"/>
    <w:basedOn w:val="a"/>
    <w:rsid w:val="00D74609"/>
    <w:pPr>
      <w:widowControl w:val="0"/>
      <w:spacing w:before="120" w:after="0"/>
      <w:ind w:firstLine="454"/>
      <w:jc w:val="both"/>
    </w:pPr>
    <w:rPr>
      <w:rFonts w:eastAsia="Times New Roman"/>
      <w:bCs/>
      <w:lang w:val="en-US" w:eastAsia="en-US"/>
    </w:rPr>
  </w:style>
  <w:style w:type="paragraph" w:customStyle="1" w:styleId="ListedBullets">
    <w:name w:val="ListedBullets"/>
    <w:aliases w:val="LB"/>
    <w:basedOn w:val="FirstPara"/>
    <w:rsid w:val="00D74609"/>
    <w:pPr>
      <w:tabs>
        <w:tab w:val="left" w:pos="360"/>
      </w:tabs>
      <w:ind w:left="360" w:hanging="360"/>
      <w:jc w:val="left"/>
    </w:pPr>
  </w:style>
  <w:style w:type="paragraph" w:customStyle="1" w:styleId="StileTTPParagraphothersDopo0pt1">
    <w:name w:val="Stile TTP Paragraph (others) + Dopo:  0 pt1"/>
    <w:basedOn w:val="TTPParagraphothers"/>
    <w:rsid w:val="00D74609"/>
    <w:pPr>
      <w:tabs>
        <w:tab w:val="clear" w:pos="142"/>
        <w:tab w:val="clear" w:pos="284"/>
      </w:tabs>
      <w:ind w:left="714" w:hanging="357"/>
    </w:pPr>
    <w:rPr>
      <w:szCs w:val="20"/>
    </w:rPr>
  </w:style>
  <w:style w:type="paragraph" w:customStyle="1" w:styleId="FigureCaption0">
    <w:name w:val="FigureCaption"/>
    <w:aliases w:val="FC"/>
    <w:basedOn w:val="FirstPara"/>
    <w:rsid w:val="00D74609"/>
    <w:pPr>
      <w:tabs>
        <w:tab w:val="left" w:pos="840"/>
        <w:tab w:val="left" w:pos="1680"/>
      </w:tabs>
      <w:spacing w:before="240" w:line="200" w:lineRule="atLeast"/>
      <w:ind w:firstLine="0"/>
      <w:jc w:val="left"/>
    </w:pPr>
    <w:rPr>
      <w:sz w:val="18"/>
    </w:rPr>
  </w:style>
  <w:style w:type="paragraph" w:customStyle="1" w:styleId="15">
    <w:name w:val="Текст1"/>
    <w:basedOn w:val="a"/>
    <w:next w:val="affe"/>
    <w:link w:val="afff"/>
    <w:uiPriority w:val="99"/>
    <w:unhideWhenUsed/>
    <w:rsid w:val="00D74609"/>
    <w:pPr>
      <w:spacing w:after="0"/>
    </w:pPr>
    <w:rPr>
      <w:rFonts w:ascii="Calibri" w:eastAsia="Times New Roman" w:hAnsi="Calibri"/>
      <w:bCs/>
      <w:szCs w:val="21"/>
      <w:lang w:val="en-GB" w:eastAsia="en-US"/>
    </w:rPr>
  </w:style>
  <w:style w:type="character" w:customStyle="1" w:styleId="afff">
    <w:name w:val="Текст Знак"/>
    <w:basedOn w:val="a0"/>
    <w:link w:val="15"/>
    <w:uiPriority w:val="99"/>
    <w:rsid w:val="00D74609"/>
    <w:rPr>
      <w:rFonts w:ascii="Calibri" w:eastAsia="Times New Roman" w:hAnsi="Calibri"/>
      <w:bCs/>
      <w:szCs w:val="21"/>
      <w:lang w:val="en-GB" w:eastAsia="en-US"/>
    </w:rPr>
  </w:style>
  <w:style w:type="paragraph" w:customStyle="1" w:styleId="Tableheading">
    <w:name w:val="Table heading"/>
    <w:basedOn w:val="Tabletext"/>
    <w:rsid w:val="00D74609"/>
    <w:pPr>
      <w:spacing w:before="40" w:after="40"/>
      <w:jc w:val="center"/>
    </w:pPr>
    <w:rPr>
      <w:b/>
      <w:bCs w:val="0"/>
    </w:rPr>
  </w:style>
  <w:style w:type="paragraph" w:customStyle="1" w:styleId="Tabletext">
    <w:name w:val="Table text"/>
    <w:basedOn w:val="a"/>
    <w:rsid w:val="00D74609"/>
    <w:pPr>
      <w:widowControl w:val="0"/>
      <w:suppressAutoHyphens/>
      <w:overflowPunct w:val="0"/>
      <w:spacing w:before="120" w:after="0" w:line="240" w:lineRule="atLeast"/>
      <w:textAlignment w:val="baseline"/>
    </w:pPr>
    <w:rPr>
      <w:rFonts w:eastAsia="Times New Roman"/>
      <w:bCs/>
      <w:szCs w:val="20"/>
      <w:lang w:val="en-NZ" w:eastAsia="en-US"/>
    </w:rPr>
  </w:style>
  <w:style w:type="paragraph" w:customStyle="1" w:styleId="Headingwithoutnumber">
    <w:name w:val="Heading without number"/>
    <w:basedOn w:val="a"/>
    <w:next w:val="Referencetext"/>
    <w:rsid w:val="00D74609"/>
    <w:pPr>
      <w:keepNext/>
      <w:widowControl w:val="0"/>
      <w:suppressAutoHyphens/>
      <w:overflowPunct w:val="0"/>
      <w:spacing w:before="360" w:after="0" w:line="240" w:lineRule="atLeast"/>
      <w:textAlignment w:val="baseline"/>
    </w:pPr>
    <w:rPr>
      <w:rFonts w:eastAsia="Times New Roman"/>
      <w:bCs/>
      <w:caps/>
      <w:szCs w:val="20"/>
      <w:lang w:val="en-NZ" w:eastAsia="en-US"/>
    </w:rPr>
  </w:style>
  <w:style w:type="paragraph" w:customStyle="1" w:styleId="Affiliation">
    <w:name w:val="Affiliation"/>
    <w:basedOn w:val="Author"/>
    <w:next w:val="Author"/>
    <w:link w:val="AffiliationChar"/>
    <w:qFormat/>
    <w:rsid w:val="00D74609"/>
    <w:pPr>
      <w:widowControl w:val="0"/>
      <w:spacing w:line="220" w:lineRule="exact"/>
      <w:ind w:left="567" w:right="567" w:firstLine="0"/>
      <w:jc w:val="both"/>
    </w:pPr>
    <w:rPr>
      <w:bCs/>
      <w:i/>
      <w:lang w:val="en-NZ" w:eastAsia="en-US"/>
    </w:rPr>
  </w:style>
  <w:style w:type="paragraph" w:customStyle="1" w:styleId="Figurecaption1">
    <w:name w:val="Figure caption"/>
    <w:basedOn w:val="a"/>
    <w:next w:val="a"/>
    <w:link w:val="FigurecaptionCarattere"/>
    <w:qFormat/>
    <w:rsid w:val="00D74609"/>
    <w:pPr>
      <w:widowControl w:val="0"/>
      <w:suppressAutoHyphens/>
      <w:overflowPunct w:val="0"/>
      <w:spacing w:before="120" w:after="0" w:line="220" w:lineRule="exact"/>
      <w:textAlignment w:val="baseline"/>
    </w:pPr>
    <w:rPr>
      <w:rFonts w:eastAsia="Times New Roman"/>
      <w:bCs/>
      <w:szCs w:val="20"/>
      <w:lang w:val="en-NZ" w:eastAsia="en-US"/>
    </w:rPr>
  </w:style>
  <w:style w:type="character" w:customStyle="1" w:styleId="FigurecaptionCarattere">
    <w:name w:val="Figure caption Carattere"/>
    <w:link w:val="Figurecaption1"/>
    <w:rsid w:val="00D74609"/>
    <w:rPr>
      <w:rFonts w:eastAsia="Times New Roman"/>
      <w:bCs/>
      <w:szCs w:val="20"/>
      <w:lang w:val="en-NZ" w:eastAsia="en-US"/>
    </w:rPr>
  </w:style>
  <w:style w:type="paragraph" w:customStyle="1" w:styleId="Equation">
    <w:name w:val="Equation"/>
    <w:basedOn w:val="a"/>
    <w:next w:val="a"/>
    <w:rsid w:val="00D74609"/>
    <w:pPr>
      <w:widowControl w:val="0"/>
      <w:tabs>
        <w:tab w:val="right" w:pos="8505"/>
      </w:tabs>
      <w:suppressAutoHyphens/>
      <w:overflowPunct w:val="0"/>
      <w:spacing w:before="100" w:after="100"/>
      <w:ind w:left="680"/>
      <w:textAlignment w:val="baseline"/>
    </w:pPr>
    <w:rPr>
      <w:rFonts w:eastAsia="Times New Roman"/>
      <w:bCs/>
      <w:szCs w:val="20"/>
      <w:lang w:val="en-NZ" w:eastAsia="en-US"/>
    </w:rPr>
  </w:style>
  <w:style w:type="paragraph" w:customStyle="1" w:styleId="Tablecaption0">
    <w:name w:val="Table caption"/>
    <w:basedOn w:val="a"/>
    <w:next w:val="a"/>
    <w:rsid w:val="00D74609"/>
    <w:pPr>
      <w:keepNext/>
      <w:widowControl w:val="0"/>
      <w:suppressAutoHyphens/>
      <w:overflowPunct w:val="0"/>
      <w:spacing w:before="240" w:after="0" w:line="220" w:lineRule="exact"/>
      <w:jc w:val="center"/>
      <w:textAlignment w:val="baseline"/>
    </w:pPr>
    <w:rPr>
      <w:rFonts w:eastAsia="Times New Roman"/>
      <w:b/>
      <w:szCs w:val="20"/>
      <w:lang w:val="en-NZ" w:eastAsia="en-US"/>
    </w:rPr>
  </w:style>
  <w:style w:type="paragraph" w:customStyle="1" w:styleId="Figurephoto">
    <w:name w:val="Figure/photo"/>
    <w:basedOn w:val="a"/>
    <w:next w:val="Figurecaption1"/>
    <w:rsid w:val="00D74609"/>
    <w:pPr>
      <w:suppressAutoHyphens/>
      <w:overflowPunct w:val="0"/>
      <w:spacing w:after="0"/>
      <w:jc w:val="center"/>
      <w:textAlignment w:val="baseline"/>
    </w:pPr>
    <w:rPr>
      <w:rFonts w:eastAsia="Times New Roman"/>
      <w:bCs/>
      <w:szCs w:val="20"/>
      <w:lang w:val="en-NZ" w:eastAsia="en-US"/>
    </w:rPr>
  </w:style>
  <w:style w:type="character" w:customStyle="1" w:styleId="CorpodeltestoCarattere">
    <w:name w:val="Corpo del testo Carattere"/>
    <w:uiPriority w:val="99"/>
    <w:semiHidden/>
    <w:rsid w:val="00D74609"/>
    <w:rPr>
      <w:sz w:val="22"/>
      <w:lang w:val="en-NZ" w:eastAsia="en-US"/>
    </w:rPr>
  </w:style>
  <w:style w:type="paragraph" w:styleId="afff0">
    <w:name w:val="Normal Indent"/>
    <w:basedOn w:val="a"/>
    <w:unhideWhenUsed/>
    <w:qFormat/>
    <w:rsid w:val="00D74609"/>
    <w:pPr>
      <w:suppressAutoHyphens/>
      <w:autoSpaceDE w:val="0"/>
      <w:spacing w:after="0"/>
      <w:ind w:firstLine="170"/>
      <w:jc w:val="both"/>
    </w:pPr>
    <w:rPr>
      <w:rFonts w:eastAsia="Times New Roman"/>
      <w:sz w:val="20"/>
      <w:szCs w:val="20"/>
      <w:lang w:val="en-US" w:eastAsia="ar-SA"/>
    </w:rPr>
  </w:style>
  <w:style w:type="table" w:customStyle="1" w:styleId="Grigliatabella4">
    <w:name w:val="Griglia tabella4"/>
    <w:basedOn w:val="a1"/>
    <w:next w:val="afa"/>
    <w:rsid w:val="00D74609"/>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a1"/>
    <w:next w:val="afa"/>
    <w:rsid w:val="00D74609"/>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basedOn w:val="a"/>
    <w:link w:val="-1Char"/>
    <w:rsid w:val="00D74609"/>
    <w:pPr>
      <w:adjustRightInd w:val="0"/>
      <w:snapToGrid w:val="0"/>
      <w:spacing w:after="0" w:line="331" w:lineRule="auto"/>
      <w:ind w:firstLineChars="100" w:firstLine="100"/>
      <w:jc w:val="both"/>
    </w:pPr>
    <w:rPr>
      <w:rFonts w:eastAsia="Times New Roman"/>
      <w:sz w:val="21"/>
      <w:szCs w:val="18"/>
      <w:lang w:val="en-US" w:eastAsia="en-US"/>
    </w:rPr>
  </w:style>
  <w:style w:type="character" w:customStyle="1" w:styleId="-1Char">
    <w:name w:val="正文-1 Char"/>
    <w:basedOn w:val="a0"/>
    <w:link w:val="-1"/>
    <w:rsid w:val="00D74609"/>
    <w:rPr>
      <w:rFonts w:eastAsia="Times New Roman"/>
      <w:sz w:val="21"/>
      <w:szCs w:val="18"/>
      <w:lang w:val="en-US" w:eastAsia="en-US"/>
    </w:rPr>
  </w:style>
  <w:style w:type="paragraph" w:customStyle="1" w:styleId="PaperTitle0">
    <w:name w:val="Paper Title"/>
    <w:basedOn w:val="a"/>
    <w:rsid w:val="00D74609"/>
    <w:pPr>
      <w:spacing w:after="0"/>
    </w:pPr>
    <w:rPr>
      <w:rFonts w:eastAsia="Times New Roman"/>
      <w:sz w:val="28"/>
      <w:szCs w:val="24"/>
      <w:lang w:val="en-AU" w:eastAsia="en-US"/>
    </w:rPr>
  </w:style>
  <w:style w:type="paragraph" w:customStyle="1" w:styleId="Elencolettere2GRAFILL">
    <w:name w:val="Elenco lettere (2) GRAFILL"/>
    <w:qFormat/>
    <w:rsid w:val="00D74609"/>
    <w:pPr>
      <w:spacing w:after="0" w:line="260" w:lineRule="exact"/>
      <w:ind w:left="998" w:hanging="357"/>
      <w:jc w:val="both"/>
    </w:pPr>
    <w:rPr>
      <w:rFonts w:eastAsia="Times New Roman" w:cs="TimesNewRomanPSMT"/>
      <w:color w:val="000000"/>
      <w:sz w:val="20"/>
      <w:szCs w:val="20"/>
      <w:lang w:val="it-IT" w:eastAsia="it-IT"/>
    </w:rPr>
  </w:style>
  <w:style w:type="paragraph" w:customStyle="1" w:styleId="figlegend">
    <w:name w:val="figlegend"/>
    <w:basedOn w:val="a"/>
    <w:next w:val="a"/>
    <w:rsid w:val="00D74609"/>
    <w:pPr>
      <w:keepLines/>
      <w:overflowPunct w:val="0"/>
      <w:autoSpaceDE w:val="0"/>
      <w:autoSpaceDN w:val="0"/>
      <w:adjustRightInd w:val="0"/>
      <w:spacing w:before="120" w:after="240" w:line="200" w:lineRule="atLeast"/>
      <w:jc w:val="both"/>
      <w:textAlignment w:val="baseline"/>
    </w:pPr>
    <w:rPr>
      <w:rFonts w:ascii="Times" w:eastAsia="MS Mincho" w:hAnsi="Times"/>
      <w:sz w:val="17"/>
      <w:szCs w:val="20"/>
      <w:lang w:val="en-US" w:eastAsia="ja-JP"/>
    </w:rPr>
  </w:style>
  <w:style w:type="paragraph" w:customStyle="1" w:styleId="24">
    <w:name w:val="Текст2"/>
    <w:basedOn w:val="a"/>
    <w:next w:val="affe"/>
    <w:link w:val="16"/>
    <w:unhideWhenUsed/>
    <w:rsid w:val="00D74609"/>
    <w:pPr>
      <w:spacing w:after="0" w:line="240" w:lineRule="auto"/>
    </w:pPr>
    <w:rPr>
      <w:rFonts w:ascii="Consolas" w:hAnsi="Consolas" w:cs="Consolas"/>
      <w:sz w:val="21"/>
      <w:szCs w:val="21"/>
    </w:rPr>
  </w:style>
  <w:style w:type="character" w:customStyle="1" w:styleId="16">
    <w:name w:val="Текст Знак1"/>
    <w:basedOn w:val="a0"/>
    <w:link w:val="24"/>
    <w:rsid w:val="00D74609"/>
    <w:rPr>
      <w:rFonts w:ascii="Consolas" w:hAnsi="Consolas" w:cs="Consolas"/>
      <w:sz w:val="21"/>
      <w:szCs w:val="21"/>
    </w:rPr>
  </w:style>
  <w:style w:type="numbering" w:customStyle="1" w:styleId="25">
    <w:name w:val="Нет списка2"/>
    <w:next w:val="a2"/>
    <w:uiPriority w:val="99"/>
    <w:semiHidden/>
    <w:unhideWhenUsed/>
    <w:rsid w:val="00D74609"/>
  </w:style>
  <w:style w:type="character" w:customStyle="1" w:styleId="UnresolvedMention1">
    <w:name w:val="Unresolved Mention1"/>
    <w:basedOn w:val="a0"/>
    <w:uiPriority w:val="99"/>
    <w:semiHidden/>
    <w:unhideWhenUsed/>
    <w:rsid w:val="00D74609"/>
    <w:rPr>
      <w:color w:val="605E5C"/>
      <w:shd w:val="clear" w:color="auto" w:fill="E1DFDD"/>
    </w:rPr>
  </w:style>
  <w:style w:type="numbering" w:customStyle="1" w:styleId="31">
    <w:name w:val="Нет списка3"/>
    <w:next w:val="a2"/>
    <w:uiPriority w:val="99"/>
    <w:semiHidden/>
    <w:unhideWhenUsed/>
    <w:rsid w:val="00D74609"/>
  </w:style>
  <w:style w:type="table" w:customStyle="1" w:styleId="17">
    <w:name w:val="Сетка таблицы1"/>
    <w:basedOn w:val="a1"/>
    <w:next w:val="afa"/>
    <w:uiPriority w:val="59"/>
    <w:rsid w:val="00D74609"/>
    <w:pPr>
      <w:spacing w:after="0" w:line="240" w:lineRule="auto"/>
    </w:pPr>
    <w:rPr>
      <w:rFonts w:ascii="Calibri" w:eastAsia="SimSu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D74609"/>
  </w:style>
  <w:style w:type="table" w:customStyle="1" w:styleId="26">
    <w:name w:val="Сетка таблицы2"/>
    <w:basedOn w:val="a1"/>
    <w:next w:val="afa"/>
    <w:uiPriority w:val="59"/>
    <w:rsid w:val="00D74609"/>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a"/>
    <w:uiPriority w:val="59"/>
    <w:rsid w:val="00D74609"/>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
    <w:next w:val="33"/>
    <w:link w:val="34"/>
    <w:semiHidden/>
    <w:unhideWhenUsed/>
    <w:rsid w:val="00D74609"/>
    <w:pPr>
      <w:spacing w:after="120" w:line="259" w:lineRule="auto"/>
      <w:ind w:left="283"/>
    </w:pPr>
    <w:rPr>
      <w:sz w:val="16"/>
      <w:szCs w:val="16"/>
    </w:rPr>
  </w:style>
  <w:style w:type="character" w:customStyle="1" w:styleId="34">
    <w:name w:val="Основной текст с отступом 3 Знак"/>
    <w:basedOn w:val="a0"/>
    <w:link w:val="310"/>
    <w:semiHidden/>
    <w:rsid w:val="00D74609"/>
    <w:rPr>
      <w:sz w:val="16"/>
      <w:szCs w:val="16"/>
    </w:rPr>
  </w:style>
  <w:style w:type="table" w:customStyle="1" w:styleId="43">
    <w:name w:val="Сетка таблицы4"/>
    <w:basedOn w:val="a1"/>
    <w:next w:val="afa"/>
    <w:uiPriority w:val="59"/>
    <w:rsid w:val="00D74609"/>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74609"/>
  </w:style>
  <w:style w:type="table" w:customStyle="1" w:styleId="52">
    <w:name w:val="Сетка таблицы5"/>
    <w:basedOn w:val="a1"/>
    <w:next w:val="afa"/>
    <w:uiPriority w:val="39"/>
    <w:rsid w:val="00D74609"/>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4609"/>
    <w:pPr>
      <w:spacing w:after="0" w:line="240" w:lineRule="auto"/>
    </w:pPr>
    <w:rPr>
      <w:rFonts w:ascii="Calibri" w:hAnsi="Calibri"/>
    </w:rPr>
    <w:tblPr>
      <w:tblCellMar>
        <w:top w:w="0" w:type="dxa"/>
        <w:left w:w="0" w:type="dxa"/>
        <w:bottom w:w="0" w:type="dxa"/>
        <w:right w:w="0" w:type="dxa"/>
      </w:tblCellMar>
    </w:tblPr>
  </w:style>
  <w:style w:type="numbering" w:customStyle="1" w:styleId="61">
    <w:name w:val="Нет списка6"/>
    <w:next w:val="a2"/>
    <w:uiPriority w:val="99"/>
    <w:semiHidden/>
    <w:unhideWhenUsed/>
    <w:rsid w:val="00D74609"/>
  </w:style>
  <w:style w:type="character" w:customStyle="1" w:styleId="18">
    <w:name w:val="Просмотренная гиперссылка1"/>
    <w:basedOn w:val="a0"/>
    <w:uiPriority w:val="99"/>
    <w:semiHidden/>
    <w:unhideWhenUsed/>
    <w:rsid w:val="00D74609"/>
    <w:rPr>
      <w:color w:val="800080"/>
      <w:u w:val="single"/>
    </w:rPr>
  </w:style>
  <w:style w:type="table" w:customStyle="1" w:styleId="62">
    <w:name w:val="Сетка таблицы6"/>
    <w:basedOn w:val="a1"/>
    <w:next w:val="afa"/>
    <w:uiPriority w:val="39"/>
    <w:rsid w:val="00D74609"/>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Просмотренная гиперссылка2"/>
    <w:basedOn w:val="a0"/>
    <w:semiHidden/>
    <w:unhideWhenUsed/>
    <w:rsid w:val="00D74609"/>
    <w:rPr>
      <w:color w:val="954F72"/>
      <w:u w:val="single"/>
    </w:rPr>
  </w:style>
  <w:style w:type="table" w:customStyle="1" w:styleId="71">
    <w:name w:val="Сетка таблицы7"/>
    <w:basedOn w:val="a1"/>
    <w:next w:val="afa"/>
    <w:uiPriority w:val="39"/>
    <w:rsid w:val="00D74609"/>
    <w:pPr>
      <w:spacing w:after="0" w:line="240" w:lineRule="auto"/>
    </w:pPr>
    <w:rPr>
      <w:rFonts w:eastAsia="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D74609"/>
  </w:style>
  <w:style w:type="paragraph" w:customStyle="1" w:styleId="afff1">
    <w:name w:val="一太郎"/>
    <w:rsid w:val="00D74609"/>
    <w:pPr>
      <w:widowControl w:val="0"/>
      <w:wordWrap w:val="0"/>
      <w:autoSpaceDE w:val="0"/>
      <w:autoSpaceDN w:val="0"/>
      <w:adjustRightInd w:val="0"/>
      <w:spacing w:after="0" w:line="349" w:lineRule="exact"/>
      <w:jc w:val="both"/>
    </w:pPr>
    <w:rPr>
      <w:rFonts w:ascii="MS Mincho" w:eastAsia="MS Mincho"/>
      <w:spacing w:val="1"/>
      <w:lang w:val="en-US" w:eastAsia="ja-JP"/>
    </w:rPr>
  </w:style>
  <w:style w:type="paragraph" w:styleId="28">
    <w:name w:val="Body Text Indent 2"/>
    <w:basedOn w:val="a"/>
    <w:link w:val="29"/>
    <w:rsid w:val="00D74609"/>
    <w:pPr>
      <w:widowControl w:val="0"/>
      <w:tabs>
        <w:tab w:val="left" w:pos="6663"/>
      </w:tabs>
      <w:adjustRightInd w:val="0"/>
      <w:spacing w:after="0" w:line="240" w:lineRule="exact"/>
      <w:ind w:left="330" w:hangingChars="206" w:hanging="330"/>
      <w:jc w:val="both"/>
      <w:textAlignment w:val="baseline"/>
    </w:pPr>
    <w:rPr>
      <w:rFonts w:eastAsia="MS Mincho"/>
      <w:color w:val="FF0000"/>
      <w:sz w:val="16"/>
      <w:szCs w:val="20"/>
      <w:lang w:val="en-US" w:eastAsia="ja-JP"/>
    </w:rPr>
  </w:style>
  <w:style w:type="character" w:customStyle="1" w:styleId="29">
    <w:name w:val="Основной текст с отступом 2 Знак"/>
    <w:basedOn w:val="a0"/>
    <w:link w:val="28"/>
    <w:rsid w:val="00D74609"/>
    <w:rPr>
      <w:rFonts w:eastAsia="MS Mincho"/>
      <w:color w:val="FF0000"/>
      <w:sz w:val="16"/>
      <w:szCs w:val="20"/>
      <w:lang w:val="en-US" w:eastAsia="ja-JP"/>
    </w:rPr>
  </w:style>
  <w:style w:type="table" w:customStyle="1" w:styleId="81">
    <w:name w:val="Сетка таблицы8"/>
    <w:basedOn w:val="a1"/>
    <w:next w:val="afa"/>
    <w:uiPriority w:val="59"/>
    <w:rsid w:val="00D74609"/>
    <w:pPr>
      <w:widowControl w:val="0"/>
      <w:adjustRightInd w:val="0"/>
      <w:spacing w:after="0" w:line="360" w:lineRule="atLeast"/>
      <w:jc w:val="both"/>
      <w:textAlignment w:val="baseline"/>
    </w:pPr>
    <w:rPr>
      <w:rFonts w:ascii="Century" w:eastAsia="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一太郎８/９"/>
    <w:rsid w:val="00D74609"/>
    <w:pPr>
      <w:widowControl w:val="0"/>
      <w:wordWrap w:val="0"/>
      <w:autoSpaceDE w:val="0"/>
      <w:autoSpaceDN w:val="0"/>
      <w:adjustRightInd w:val="0"/>
      <w:spacing w:after="0" w:line="327" w:lineRule="atLeast"/>
      <w:jc w:val="both"/>
    </w:pPr>
    <w:rPr>
      <w:rFonts w:eastAsia="MS Mincho"/>
      <w:spacing w:val="-3"/>
      <w:sz w:val="21"/>
      <w:szCs w:val="21"/>
      <w:lang w:val="en-US" w:eastAsia="ja-JP"/>
    </w:rPr>
  </w:style>
  <w:style w:type="paragraph" w:styleId="afff3">
    <w:name w:val="Body Text First Indent"/>
    <w:basedOn w:val="af2"/>
    <w:link w:val="afff4"/>
    <w:rsid w:val="00D74609"/>
    <w:pPr>
      <w:adjustRightInd w:val="0"/>
      <w:spacing w:before="0" w:line="360" w:lineRule="atLeast"/>
      <w:ind w:left="0" w:firstLineChars="100" w:firstLine="210"/>
      <w:textAlignment w:val="baseline"/>
    </w:pPr>
    <w:rPr>
      <w:rFonts w:ascii="Arial" w:eastAsia="MS Gothic" w:hAnsi="Arial"/>
      <w:snapToGrid/>
      <w:lang w:eastAsia="ja-JP"/>
    </w:rPr>
  </w:style>
  <w:style w:type="character" w:customStyle="1" w:styleId="afff4">
    <w:name w:val="Красная строка Знак"/>
    <w:basedOn w:val="af3"/>
    <w:link w:val="afff3"/>
    <w:rsid w:val="00D74609"/>
    <w:rPr>
      <w:rFonts w:ascii="Arial" w:eastAsia="MS Gothic" w:hAnsi="Arial"/>
      <w:snapToGrid/>
      <w:szCs w:val="20"/>
      <w:lang w:val="en-US" w:eastAsia="ja-JP"/>
    </w:rPr>
  </w:style>
  <w:style w:type="paragraph" w:customStyle="1" w:styleId="LANEfollowingparagraph">
    <w:name w:val="LANE following paragraph"/>
    <w:basedOn w:val="a"/>
    <w:rsid w:val="00D74609"/>
    <w:pPr>
      <w:spacing w:after="0" w:line="240" w:lineRule="auto"/>
      <w:ind w:firstLine="567"/>
      <w:jc w:val="both"/>
    </w:pPr>
    <w:rPr>
      <w:rFonts w:eastAsia="MS Mincho"/>
      <w:sz w:val="24"/>
      <w:szCs w:val="20"/>
      <w:lang w:val="en-GB" w:eastAsia="en-US"/>
    </w:rPr>
  </w:style>
  <w:style w:type="character" w:customStyle="1" w:styleId="FontStyle200">
    <w:name w:val="Font Style200"/>
    <w:uiPriority w:val="99"/>
    <w:rsid w:val="00D74609"/>
    <w:rPr>
      <w:rFonts w:ascii="Century Schoolbook" w:hAnsi="Century Schoolbook" w:cs="Century Schoolbook"/>
      <w:sz w:val="14"/>
      <w:szCs w:val="14"/>
    </w:rPr>
  </w:style>
  <w:style w:type="character" w:customStyle="1" w:styleId="311">
    <w:name w:val="表 (青)  31"/>
    <w:uiPriority w:val="99"/>
    <w:semiHidden/>
    <w:rsid w:val="00D74609"/>
    <w:rPr>
      <w:color w:val="808080"/>
    </w:rPr>
  </w:style>
  <w:style w:type="paragraph" w:customStyle="1" w:styleId="810">
    <w:name w:val="表 (赤)  81"/>
    <w:basedOn w:val="a"/>
    <w:uiPriority w:val="34"/>
    <w:qFormat/>
    <w:rsid w:val="00D74609"/>
    <w:pPr>
      <w:widowControl w:val="0"/>
      <w:spacing w:after="0" w:line="240" w:lineRule="auto"/>
      <w:ind w:leftChars="400" w:left="840"/>
      <w:jc w:val="both"/>
    </w:pPr>
    <w:rPr>
      <w:rFonts w:ascii="Century" w:eastAsia="MS Mincho" w:hAnsi="Century"/>
      <w:kern w:val="2"/>
      <w:sz w:val="21"/>
      <w:lang w:val="en-US" w:eastAsia="ja-JP"/>
    </w:rPr>
  </w:style>
  <w:style w:type="paragraph" w:customStyle="1" w:styleId="Introduction1">
    <w:name w:val="Introduction1"/>
    <w:basedOn w:val="a"/>
    <w:rsid w:val="00D74609"/>
    <w:pPr>
      <w:widowControl w:val="0"/>
      <w:spacing w:after="0" w:line="236" w:lineRule="exact"/>
      <w:ind w:firstLineChars="100" w:firstLine="211"/>
      <w:jc w:val="both"/>
    </w:pPr>
    <w:rPr>
      <w:rFonts w:eastAsia="MS Mincho"/>
      <w:kern w:val="2"/>
      <w:sz w:val="21"/>
      <w:szCs w:val="24"/>
      <w:lang w:val="en-US" w:eastAsia="ja-JP"/>
    </w:rPr>
  </w:style>
  <w:style w:type="character" w:customStyle="1" w:styleId="fig">
    <w:name w:val="fig"/>
    <w:uiPriority w:val="31"/>
    <w:qFormat/>
    <w:rsid w:val="00D74609"/>
    <w:rPr>
      <w:rFonts w:ascii="Times New Roman" w:eastAsia="MS Mincho" w:hAnsi="Times New Roman" w:cs="Arial"/>
      <w:caps w:val="0"/>
      <w:smallCaps w:val="0"/>
      <w:color w:val="FF0000"/>
      <w:sz w:val="16"/>
    </w:rPr>
  </w:style>
  <w:style w:type="character" w:customStyle="1" w:styleId="19">
    <w:name w:val="Сильное выделение1"/>
    <w:basedOn w:val="a0"/>
    <w:uiPriority w:val="21"/>
    <w:qFormat/>
    <w:rsid w:val="00D74609"/>
    <w:rPr>
      <w:i/>
      <w:iCs/>
      <w:color w:val="4F81BD"/>
    </w:rPr>
  </w:style>
  <w:style w:type="character" w:customStyle="1" w:styleId="2a">
    <w:name w:val="Сильное выделение2"/>
    <w:basedOn w:val="a0"/>
    <w:uiPriority w:val="21"/>
    <w:qFormat/>
    <w:rsid w:val="00D74609"/>
    <w:rPr>
      <w:i/>
      <w:iCs/>
      <w:color w:val="5B9BD5"/>
    </w:rPr>
  </w:style>
  <w:style w:type="table" w:customStyle="1" w:styleId="TableGrid1">
    <w:name w:val="TableGrid1"/>
    <w:rsid w:val="00D74609"/>
    <w:pPr>
      <w:spacing w:after="0" w:line="240" w:lineRule="auto"/>
    </w:pPr>
    <w:rPr>
      <w:rFonts w:ascii="Calibri" w:hAnsi="Calibri"/>
    </w:rPr>
    <w:tblPr>
      <w:tblCellMar>
        <w:top w:w="0" w:type="dxa"/>
        <w:left w:w="0" w:type="dxa"/>
        <w:bottom w:w="0" w:type="dxa"/>
        <w:right w:w="0" w:type="dxa"/>
      </w:tblCellMar>
    </w:tblPr>
  </w:style>
  <w:style w:type="numbering" w:customStyle="1" w:styleId="82">
    <w:name w:val="Нет списка8"/>
    <w:next w:val="a2"/>
    <w:uiPriority w:val="99"/>
    <w:semiHidden/>
    <w:unhideWhenUsed/>
    <w:rsid w:val="00D74609"/>
  </w:style>
  <w:style w:type="paragraph" w:customStyle="1" w:styleId="EndNoteBibliographyTitle">
    <w:name w:val="EndNote Bibliography Title"/>
    <w:basedOn w:val="a"/>
    <w:link w:val="EndNoteBibliographyTitleChar"/>
    <w:rsid w:val="00D74609"/>
    <w:pPr>
      <w:spacing w:after="0"/>
      <w:jc w:val="center"/>
    </w:pPr>
    <w:rPr>
      <w:rFonts w:eastAsia="Calibri"/>
      <w:noProof/>
      <w:lang w:val="en-US" w:eastAsia="en-US"/>
    </w:rPr>
  </w:style>
  <w:style w:type="character" w:customStyle="1" w:styleId="EndNoteBibliographyTitleChar">
    <w:name w:val="EndNote Bibliography Title Char"/>
    <w:basedOn w:val="a0"/>
    <w:link w:val="EndNoteBibliographyTitle"/>
    <w:rsid w:val="00D74609"/>
    <w:rPr>
      <w:rFonts w:eastAsia="Calibri"/>
      <w:noProof/>
      <w:lang w:val="en-US" w:eastAsia="en-US"/>
    </w:rPr>
  </w:style>
  <w:style w:type="paragraph" w:customStyle="1" w:styleId="EndNoteBibliography">
    <w:name w:val="EndNote Bibliography"/>
    <w:basedOn w:val="a"/>
    <w:link w:val="EndNoteBibliographyChar"/>
    <w:rsid w:val="00D74609"/>
    <w:pPr>
      <w:spacing w:line="240" w:lineRule="auto"/>
      <w:jc w:val="both"/>
    </w:pPr>
    <w:rPr>
      <w:rFonts w:eastAsia="Calibri"/>
      <w:noProof/>
      <w:lang w:val="en-US" w:eastAsia="en-US"/>
    </w:rPr>
  </w:style>
  <w:style w:type="character" w:customStyle="1" w:styleId="EndNoteBibliographyChar">
    <w:name w:val="EndNote Bibliography Char"/>
    <w:basedOn w:val="a0"/>
    <w:link w:val="EndNoteBibliography"/>
    <w:rsid w:val="00D74609"/>
    <w:rPr>
      <w:rFonts w:eastAsia="Calibri"/>
      <w:noProof/>
      <w:lang w:val="en-US" w:eastAsia="en-US"/>
    </w:rPr>
  </w:style>
  <w:style w:type="paragraph" w:customStyle="1" w:styleId="BodytextSDB">
    <w:name w:val="Body text SDB"/>
    <w:basedOn w:val="a"/>
    <w:link w:val="BodytextSDBChar"/>
    <w:rsid w:val="00D74609"/>
    <w:pPr>
      <w:spacing w:before="120" w:after="120" w:line="480" w:lineRule="auto"/>
      <w:ind w:firstLine="720"/>
      <w:jc w:val="both"/>
    </w:pPr>
    <w:rPr>
      <w:rFonts w:eastAsia="Times New Roman"/>
      <w:color w:val="000000"/>
      <w:sz w:val="24"/>
      <w:szCs w:val="24"/>
      <w:lang w:val="en-US" w:eastAsia="en-US"/>
    </w:rPr>
  </w:style>
  <w:style w:type="character" w:customStyle="1" w:styleId="BodytextSDBChar">
    <w:name w:val="Body text SDB Char"/>
    <w:link w:val="BodytextSDB"/>
    <w:rsid w:val="00D74609"/>
    <w:rPr>
      <w:rFonts w:eastAsia="Times New Roman"/>
      <w:color w:val="000000"/>
      <w:sz w:val="24"/>
      <w:szCs w:val="24"/>
      <w:lang w:val="en-US" w:eastAsia="en-US"/>
    </w:rPr>
  </w:style>
  <w:style w:type="paragraph" w:customStyle="1" w:styleId="bold">
    <w:name w:val="bold"/>
    <w:basedOn w:val="af0"/>
    <w:link w:val="boldChar"/>
    <w:qFormat/>
    <w:rsid w:val="00D74609"/>
    <w:pPr>
      <w:widowControl/>
      <w:tabs>
        <w:tab w:val="left" w:pos="7920"/>
        <w:tab w:val="left" w:pos="8080"/>
        <w:tab w:val="left" w:pos="8640"/>
        <w:tab w:val="left" w:pos="8820"/>
        <w:tab w:val="left" w:pos="9000"/>
      </w:tabs>
      <w:spacing w:after="200"/>
      <w:jc w:val="both"/>
    </w:pPr>
    <w:rPr>
      <w:rFonts w:ascii="Cambria Math" w:hAnsi="Cambria Math"/>
      <w:b/>
    </w:rPr>
  </w:style>
  <w:style w:type="character" w:customStyle="1" w:styleId="boldChar">
    <w:name w:val="bold Char"/>
    <w:basedOn w:val="af1"/>
    <w:link w:val="bold"/>
    <w:rsid w:val="00D74609"/>
    <w:rPr>
      <w:rFonts w:ascii="Cambria Math" w:eastAsia="Times New Roman" w:hAnsi="Cambria Math"/>
      <w:b/>
      <w:snapToGrid w:val="0"/>
      <w:sz w:val="20"/>
      <w:szCs w:val="24"/>
      <w:lang w:val="en-US" w:eastAsia="en-US"/>
    </w:rPr>
  </w:style>
  <w:style w:type="paragraph" w:customStyle="1" w:styleId="ra">
    <w:name w:val="ra"/>
    <w:basedOn w:val="af0"/>
    <w:link w:val="raChar"/>
    <w:qFormat/>
    <w:rsid w:val="00D74609"/>
    <w:pPr>
      <w:widowControl/>
      <w:tabs>
        <w:tab w:val="left" w:pos="8080"/>
      </w:tabs>
      <w:spacing w:after="200"/>
      <w:jc w:val="left"/>
    </w:pPr>
    <w:rPr>
      <w:rFonts w:ascii="Cambria Math"/>
      <w:bCs/>
      <w:snapToGrid/>
      <w:color w:val="4F81BD"/>
    </w:rPr>
  </w:style>
  <w:style w:type="character" w:customStyle="1" w:styleId="raChar">
    <w:name w:val="ra Char"/>
    <w:basedOn w:val="af1"/>
    <w:link w:val="ra"/>
    <w:rsid w:val="00D74609"/>
    <w:rPr>
      <w:rFonts w:ascii="Cambria Math" w:eastAsia="Times New Roman"/>
      <w:bCs/>
      <w:snapToGrid/>
      <w:color w:val="4F81BD"/>
      <w:sz w:val="20"/>
      <w:szCs w:val="24"/>
      <w:lang w:val="en-US" w:eastAsia="en-US"/>
    </w:rPr>
  </w:style>
  <w:style w:type="table" w:customStyle="1" w:styleId="91">
    <w:name w:val="Сетка таблицы9"/>
    <w:basedOn w:val="a1"/>
    <w:next w:val="afa"/>
    <w:uiPriority w:val="59"/>
    <w:rsid w:val="00D74609"/>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boldeqn">
    <w:name w:val="unboldeqn"/>
    <w:basedOn w:val="a"/>
    <w:link w:val="unboldeqnChar"/>
    <w:qFormat/>
    <w:rsid w:val="00D74609"/>
    <w:pPr>
      <w:autoSpaceDE w:val="0"/>
      <w:autoSpaceDN w:val="0"/>
      <w:adjustRightInd w:val="0"/>
      <w:spacing w:after="0" w:line="480" w:lineRule="auto"/>
      <w:jc w:val="both"/>
    </w:pPr>
    <w:rPr>
      <w:rFonts w:eastAsia="Calibri"/>
      <w:noProof/>
      <w:sz w:val="24"/>
      <w:szCs w:val="24"/>
      <w:lang w:val="en-IN" w:eastAsia="en-US"/>
    </w:rPr>
  </w:style>
  <w:style w:type="character" w:customStyle="1" w:styleId="unboldeqnChar">
    <w:name w:val="unboldeqn Char"/>
    <w:basedOn w:val="a0"/>
    <w:link w:val="unboldeqn"/>
    <w:rsid w:val="00D74609"/>
    <w:rPr>
      <w:rFonts w:eastAsia="Calibri"/>
      <w:noProof/>
      <w:sz w:val="24"/>
      <w:szCs w:val="24"/>
      <w:lang w:val="en-IN" w:eastAsia="en-US"/>
    </w:rPr>
  </w:style>
  <w:style w:type="paragraph" w:customStyle="1" w:styleId="1a">
    <w:name w:val="Перечень рисунков1"/>
    <w:basedOn w:val="a"/>
    <w:next w:val="a"/>
    <w:uiPriority w:val="99"/>
    <w:unhideWhenUsed/>
    <w:rsid w:val="00D74609"/>
    <w:pPr>
      <w:spacing w:after="0"/>
    </w:pPr>
    <w:rPr>
      <w:rFonts w:ascii="Calibri" w:eastAsia="Calibri" w:hAnsi="Calibri"/>
      <w:lang w:val="en-IN" w:eastAsia="en-US"/>
    </w:rPr>
  </w:style>
  <w:style w:type="character" w:customStyle="1" w:styleId="AuthorsChar">
    <w:name w:val="Authors Char"/>
    <w:basedOn w:val="a0"/>
    <w:link w:val="Authors"/>
    <w:rsid w:val="00D74609"/>
    <w:rPr>
      <w:rFonts w:eastAsia="Times New Roman"/>
      <w:lang w:val="it-IT" w:eastAsia="en-US"/>
    </w:rPr>
  </w:style>
  <w:style w:type="character" w:customStyle="1" w:styleId="AffiliationChar">
    <w:name w:val="Affiliation Char"/>
    <w:basedOn w:val="AuthorsChar"/>
    <w:link w:val="Affiliation"/>
    <w:rsid w:val="00D74609"/>
    <w:rPr>
      <w:rFonts w:eastAsia="Times New Roman"/>
      <w:bCs/>
      <w:i/>
      <w:szCs w:val="20"/>
      <w:lang w:val="en-NZ" w:eastAsia="en-US"/>
    </w:rPr>
  </w:style>
  <w:style w:type="numbering" w:customStyle="1" w:styleId="92">
    <w:name w:val="Нет списка9"/>
    <w:next w:val="a2"/>
    <w:uiPriority w:val="99"/>
    <w:semiHidden/>
    <w:unhideWhenUsed/>
    <w:rsid w:val="00D74609"/>
  </w:style>
  <w:style w:type="paragraph" w:customStyle="1" w:styleId="7AESEBodytext">
    <w:name w:val="7AESE Body text"/>
    <w:basedOn w:val="a"/>
    <w:qFormat/>
    <w:rsid w:val="00D74609"/>
    <w:pPr>
      <w:spacing w:after="260" w:line="260" w:lineRule="exact"/>
      <w:jc w:val="both"/>
    </w:pPr>
    <w:rPr>
      <w:rFonts w:ascii="Garamond" w:eastAsia="MS Mincho" w:hAnsi="Garamond"/>
      <w:szCs w:val="20"/>
      <w:lang w:val="en-GB" w:eastAsia="en-US"/>
    </w:rPr>
  </w:style>
  <w:style w:type="table" w:customStyle="1" w:styleId="PlainTable21">
    <w:name w:val="Plain Table 21"/>
    <w:basedOn w:val="a1"/>
    <w:uiPriority w:val="42"/>
    <w:rsid w:val="00D74609"/>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2"/>
    <w:uiPriority w:val="99"/>
    <w:semiHidden/>
    <w:unhideWhenUsed/>
    <w:rsid w:val="00D74609"/>
  </w:style>
  <w:style w:type="table" w:customStyle="1" w:styleId="101">
    <w:name w:val="Сетка таблицы10"/>
    <w:basedOn w:val="a1"/>
    <w:next w:val="afa"/>
    <w:uiPriority w:val="59"/>
    <w:rsid w:val="00D74609"/>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D74609"/>
  </w:style>
  <w:style w:type="character" w:customStyle="1" w:styleId="contrib">
    <w:name w:val="contrib"/>
    <w:basedOn w:val="a0"/>
    <w:rsid w:val="00D74609"/>
  </w:style>
  <w:style w:type="character" w:customStyle="1" w:styleId="separator">
    <w:name w:val="separator"/>
    <w:basedOn w:val="a0"/>
    <w:rsid w:val="00D74609"/>
  </w:style>
  <w:style w:type="numbering" w:customStyle="1" w:styleId="111">
    <w:name w:val="Нет списка111"/>
    <w:next w:val="a2"/>
    <w:uiPriority w:val="99"/>
    <w:semiHidden/>
    <w:unhideWhenUsed/>
    <w:rsid w:val="00D74609"/>
  </w:style>
  <w:style w:type="character" w:customStyle="1" w:styleId="MTEquationSection">
    <w:name w:val="MTEquationSection"/>
    <w:basedOn w:val="a0"/>
    <w:rsid w:val="00D74609"/>
    <w:rPr>
      <w:vanish w:val="0"/>
      <w:color w:val="FF0000"/>
    </w:rPr>
  </w:style>
  <w:style w:type="paragraph" w:customStyle="1" w:styleId="MTDisplayEquation">
    <w:name w:val="MTDisplayEquation"/>
    <w:basedOn w:val="a"/>
    <w:next w:val="a"/>
    <w:link w:val="MTDisplayEquationCarattere"/>
    <w:rsid w:val="00D74609"/>
    <w:pPr>
      <w:widowControl w:val="0"/>
      <w:tabs>
        <w:tab w:val="center" w:pos="4820"/>
        <w:tab w:val="right" w:pos="9640"/>
      </w:tabs>
      <w:spacing w:after="0" w:line="240" w:lineRule="auto"/>
      <w:jc w:val="both"/>
    </w:pPr>
    <w:rPr>
      <w:rFonts w:eastAsia="Times New Roman"/>
      <w:snapToGrid w:val="0"/>
      <w:lang w:val="en-US" w:eastAsia="en-US"/>
    </w:rPr>
  </w:style>
  <w:style w:type="character" w:customStyle="1" w:styleId="MTDisplayEquationCarattere">
    <w:name w:val="MTDisplayEquation Carattere"/>
    <w:basedOn w:val="a0"/>
    <w:link w:val="MTDisplayEquation"/>
    <w:rsid w:val="00D74609"/>
    <w:rPr>
      <w:rFonts w:eastAsia="Times New Roman"/>
      <w:snapToGrid w:val="0"/>
      <w:lang w:val="en-US" w:eastAsia="en-US"/>
    </w:rPr>
  </w:style>
  <w:style w:type="table" w:customStyle="1" w:styleId="TableGrid3">
    <w:name w:val="TableGrid3"/>
    <w:rsid w:val="00D74609"/>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rsid w:val="00D74609"/>
    <w:pPr>
      <w:spacing w:after="0" w:line="240" w:lineRule="auto"/>
    </w:pPr>
    <w:rPr>
      <w:rFonts w:ascii="Calibri" w:hAnsi="Calibri"/>
    </w:rPr>
    <w:tblPr>
      <w:tblCellMar>
        <w:top w:w="0" w:type="dxa"/>
        <w:left w:w="0" w:type="dxa"/>
        <w:bottom w:w="0" w:type="dxa"/>
        <w:right w:w="0" w:type="dxa"/>
      </w:tblCellMar>
    </w:tblPr>
  </w:style>
  <w:style w:type="paragraph" w:customStyle="1" w:styleId="312">
    <w:name w:val="Основной текст 31"/>
    <w:basedOn w:val="a"/>
    <w:next w:val="35"/>
    <w:link w:val="36"/>
    <w:semiHidden/>
    <w:unhideWhenUsed/>
    <w:rsid w:val="00D74609"/>
    <w:pPr>
      <w:spacing w:after="120" w:line="259" w:lineRule="auto"/>
    </w:pPr>
    <w:rPr>
      <w:sz w:val="16"/>
      <w:szCs w:val="16"/>
    </w:rPr>
  </w:style>
  <w:style w:type="character" w:customStyle="1" w:styleId="36">
    <w:name w:val="Основной текст 3 Знак"/>
    <w:basedOn w:val="a0"/>
    <w:link w:val="312"/>
    <w:semiHidden/>
    <w:rsid w:val="00D74609"/>
    <w:rPr>
      <w:sz w:val="16"/>
      <w:szCs w:val="16"/>
    </w:rPr>
  </w:style>
  <w:style w:type="numbering" w:customStyle="1" w:styleId="120">
    <w:name w:val="Нет списка12"/>
    <w:next w:val="a2"/>
    <w:uiPriority w:val="99"/>
    <w:semiHidden/>
    <w:unhideWhenUsed/>
    <w:rsid w:val="00D74609"/>
  </w:style>
  <w:style w:type="paragraph" w:customStyle="1" w:styleId="msonormal0">
    <w:name w:val="msonormal"/>
    <w:basedOn w:val="a"/>
    <w:rsid w:val="00D74609"/>
    <w:pPr>
      <w:spacing w:before="100" w:beforeAutospacing="1" w:after="100" w:afterAutospacing="1" w:line="240" w:lineRule="auto"/>
    </w:pPr>
    <w:rPr>
      <w:rFonts w:eastAsia="Times New Roman"/>
      <w:sz w:val="24"/>
      <w:szCs w:val="24"/>
    </w:rPr>
  </w:style>
  <w:style w:type="table" w:customStyle="1" w:styleId="112">
    <w:name w:val="Сетка таблицы11"/>
    <w:basedOn w:val="a1"/>
    <w:next w:val="afa"/>
    <w:uiPriority w:val="39"/>
    <w:rsid w:val="00D74609"/>
    <w:pPr>
      <w:spacing w:after="0" w:line="240" w:lineRule="auto"/>
    </w:pPr>
    <w:rPr>
      <w:rFonts w:ascii="Calibri" w:eastAsia="Calibri" w:hAnsi="Calibr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PAbstract">
    <w:name w:val="TTP Abstract"/>
    <w:basedOn w:val="a"/>
    <w:next w:val="a"/>
    <w:rsid w:val="00D74609"/>
    <w:pPr>
      <w:autoSpaceDE w:val="0"/>
      <w:autoSpaceDN w:val="0"/>
      <w:spacing w:before="360" w:after="0" w:line="240" w:lineRule="auto"/>
      <w:jc w:val="both"/>
    </w:pPr>
    <w:rPr>
      <w:rFonts w:eastAsia="Batang"/>
      <w:sz w:val="24"/>
      <w:szCs w:val="24"/>
      <w:lang w:val="en-US" w:eastAsia="en-US"/>
    </w:rPr>
  </w:style>
  <w:style w:type="table" w:customStyle="1" w:styleId="TableGrid10">
    <w:name w:val="Table Grid1"/>
    <w:basedOn w:val="a1"/>
    <w:next w:val="afa"/>
    <w:uiPriority w:val="39"/>
    <w:rsid w:val="00D74609"/>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0">
    <w:name w:val="author"/>
    <w:basedOn w:val="a"/>
    <w:link w:val="author1"/>
    <w:qFormat/>
    <w:rsid w:val="00D74609"/>
    <w:pPr>
      <w:spacing w:before="240" w:after="240" w:line="360" w:lineRule="auto"/>
      <w:jc w:val="center"/>
    </w:pPr>
    <w:rPr>
      <w:rFonts w:eastAsia="PMingLiU"/>
      <w:sz w:val="24"/>
      <w:lang w:val="en-US" w:eastAsia="zh-HK" w:bidi="en-US"/>
    </w:rPr>
  </w:style>
  <w:style w:type="paragraph" w:customStyle="1" w:styleId="affiliation0">
    <w:name w:val="affiliation"/>
    <w:basedOn w:val="a"/>
    <w:qFormat/>
    <w:rsid w:val="00D74609"/>
    <w:pPr>
      <w:spacing w:after="0" w:line="360" w:lineRule="auto"/>
      <w:jc w:val="center"/>
    </w:pPr>
    <w:rPr>
      <w:rFonts w:eastAsia="PMingLiU"/>
      <w:i/>
      <w:sz w:val="24"/>
      <w:lang w:val="en-US" w:eastAsia="zh-HK" w:bidi="en-US"/>
    </w:rPr>
  </w:style>
  <w:style w:type="character" w:customStyle="1" w:styleId="author1">
    <w:name w:val="author 字符"/>
    <w:basedOn w:val="a0"/>
    <w:link w:val="author0"/>
    <w:rsid w:val="00D74609"/>
    <w:rPr>
      <w:rFonts w:eastAsia="PMingLiU"/>
      <w:sz w:val="24"/>
      <w:lang w:val="en-US" w:eastAsia="zh-HK" w:bidi="en-US"/>
    </w:rPr>
  </w:style>
  <w:style w:type="character" w:customStyle="1" w:styleId="EndNoteBibliographyTitle0">
    <w:name w:val="EndNote Bibliography Title 字符"/>
    <w:basedOn w:val="23"/>
    <w:rsid w:val="00D74609"/>
    <w:rPr>
      <w:rFonts w:ascii="Times New Roman" w:eastAsia="Times New Roman" w:hAnsi="Times New Roman" w:cs="Times New Roman"/>
      <w:noProof/>
      <w:snapToGrid/>
      <w:szCs w:val="24"/>
      <w:lang w:val="en-US" w:eastAsia="en-US"/>
    </w:rPr>
  </w:style>
  <w:style w:type="character" w:customStyle="1" w:styleId="EndNoteBibliography0">
    <w:name w:val="EndNote Bibliography 字符"/>
    <w:basedOn w:val="23"/>
    <w:rsid w:val="00D74609"/>
    <w:rPr>
      <w:rFonts w:ascii="Times New Roman" w:eastAsia="Times New Roman" w:hAnsi="Times New Roman" w:cs="Times New Roman"/>
      <w:noProof/>
      <w:snapToGrid/>
      <w:szCs w:val="24"/>
      <w:lang w:val="en-US" w:eastAsia="en-US"/>
    </w:rPr>
  </w:style>
  <w:style w:type="character" w:customStyle="1" w:styleId="Char">
    <w:name w:val="图片标题 Char"/>
    <w:link w:val="afff5"/>
    <w:locked/>
    <w:rsid w:val="00D74609"/>
    <w:rPr>
      <w:rFonts w:eastAsia="SimSun"/>
      <w:bCs/>
      <w:kern w:val="28"/>
      <w:sz w:val="20"/>
      <w:szCs w:val="32"/>
    </w:rPr>
  </w:style>
  <w:style w:type="paragraph" w:customStyle="1" w:styleId="afff5">
    <w:name w:val="图片标题"/>
    <w:basedOn w:val="afff6"/>
    <w:link w:val="Char"/>
    <w:qFormat/>
    <w:rsid w:val="00D74609"/>
    <w:pPr>
      <w:widowControl w:val="0"/>
      <w:numPr>
        <w:ilvl w:val="0"/>
      </w:numPr>
      <w:adjustRightInd w:val="0"/>
      <w:spacing w:after="0" w:line="240" w:lineRule="auto"/>
      <w:jc w:val="center"/>
    </w:pPr>
    <w:rPr>
      <w:rFonts w:ascii="Times New Roman" w:eastAsia="SimSun" w:hAnsi="Times New Roman" w:cs="Times New Roman"/>
      <w:bCs/>
      <w:i w:val="0"/>
      <w:iCs w:val="0"/>
      <w:color w:val="auto"/>
      <w:spacing w:val="0"/>
      <w:kern w:val="28"/>
      <w:sz w:val="20"/>
      <w:szCs w:val="32"/>
    </w:rPr>
  </w:style>
  <w:style w:type="paragraph" w:customStyle="1" w:styleId="1b">
    <w:name w:val="Подзаголовок1"/>
    <w:basedOn w:val="a"/>
    <w:next w:val="a"/>
    <w:link w:val="afff7"/>
    <w:uiPriority w:val="11"/>
    <w:qFormat/>
    <w:rsid w:val="00D74609"/>
    <w:pPr>
      <w:widowControl w:val="0"/>
      <w:spacing w:before="240" w:after="60" w:line="312" w:lineRule="auto"/>
      <w:jc w:val="center"/>
      <w:outlineLvl w:val="1"/>
    </w:pPr>
    <w:rPr>
      <w:rFonts w:ascii="Calibri" w:eastAsia="Calibri" w:hAnsi="Calibri"/>
      <w:b/>
      <w:bCs/>
      <w:snapToGrid w:val="0"/>
      <w:kern w:val="28"/>
      <w:sz w:val="32"/>
      <w:szCs w:val="32"/>
      <w:lang w:val="en-US" w:eastAsia="en-US"/>
    </w:rPr>
  </w:style>
  <w:style w:type="character" w:customStyle="1" w:styleId="afff7">
    <w:name w:val="Подзаголовок Знак"/>
    <w:basedOn w:val="a0"/>
    <w:link w:val="1b"/>
    <w:uiPriority w:val="11"/>
    <w:rsid w:val="00D74609"/>
    <w:rPr>
      <w:rFonts w:ascii="Calibri" w:eastAsia="Calibri" w:hAnsi="Calibri"/>
      <w:b/>
      <w:bCs/>
      <w:snapToGrid w:val="0"/>
      <w:kern w:val="28"/>
      <w:sz w:val="32"/>
      <w:szCs w:val="32"/>
      <w:lang w:val="en-US" w:eastAsia="en-US"/>
    </w:rPr>
  </w:style>
  <w:style w:type="character" w:customStyle="1" w:styleId="web-item2">
    <w:name w:val="web-item2"/>
    <w:basedOn w:val="a0"/>
    <w:rsid w:val="00D74609"/>
    <w:rPr>
      <w:sz w:val="18"/>
      <w:szCs w:val="18"/>
    </w:rPr>
  </w:style>
  <w:style w:type="character" w:customStyle="1" w:styleId="MTDisplayEquation0">
    <w:name w:val="MTDisplayEquation 字符"/>
    <w:basedOn w:val="a0"/>
    <w:rsid w:val="00D74609"/>
    <w:rPr>
      <w:rFonts w:ascii="Times New Roman" w:eastAsia="Times New Roman" w:hAnsi="Times New Roman" w:cs="Times New Roman"/>
      <w:snapToGrid w:val="0"/>
      <w:szCs w:val="24"/>
      <w:lang w:val="en-US"/>
    </w:rPr>
  </w:style>
  <w:style w:type="character" w:customStyle="1" w:styleId="aff5">
    <w:name w:val="Без интервала Знак"/>
    <w:aliases w:val="图名-小 Знак,图标 Знак"/>
    <w:link w:val="aff4"/>
    <w:uiPriority w:val="1"/>
    <w:rsid w:val="00D74609"/>
    <w:rPr>
      <w:rFonts w:eastAsia="Calibri"/>
      <w:bCs/>
      <w:color w:val="000000"/>
      <w:sz w:val="20"/>
      <w:szCs w:val="24"/>
      <w:lang w:val="en-US" w:eastAsia="en-US"/>
    </w:rPr>
  </w:style>
  <w:style w:type="character" w:customStyle="1" w:styleId="Char0">
    <w:name w:val="无间隔 Char"/>
    <w:aliases w:val="图名-小 Char"/>
    <w:uiPriority w:val="1"/>
    <w:rsid w:val="00D74609"/>
    <w:rPr>
      <w:sz w:val="21"/>
      <w:szCs w:val="22"/>
      <w:lang w:val="x-none" w:eastAsia="en-US" w:bidi="en-US"/>
    </w:rPr>
  </w:style>
  <w:style w:type="paragraph" w:customStyle="1" w:styleId="afff8">
    <w:name w:val="公式"/>
    <w:basedOn w:val="MTDisplayEquation"/>
    <w:link w:val="Char1"/>
    <w:qFormat/>
    <w:rsid w:val="00D74609"/>
    <w:pPr>
      <w:tabs>
        <w:tab w:val="clear" w:pos="4820"/>
        <w:tab w:val="clear" w:pos="9640"/>
        <w:tab w:val="center" w:pos="4160"/>
        <w:tab w:val="right" w:pos="8320"/>
      </w:tabs>
      <w:jc w:val="left"/>
    </w:pPr>
    <w:rPr>
      <w:rFonts w:eastAsia="SimSun"/>
      <w:snapToGrid/>
      <w:kern w:val="2"/>
      <w:sz w:val="24"/>
      <w:szCs w:val="24"/>
      <w:lang w:eastAsia="zh-CN"/>
    </w:rPr>
  </w:style>
  <w:style w:type="character" w:customStyle="1" w:styleId="Char1">
    <w:name w:val="公式 Char"/>
    <w:basedOn w:val="a0"/>
    <w:link w:val="afff8"/>
    <w:rsid w:val="00D74609"/>
    <w:rPr>
      <w:rFonts w:eastAsia="SimSun"/>
      <w:kern w:val="2"/>
      <w:sz w:val="24"/>
      <w:szCs w:val="24"/>
      <w:lang w:val="en-US" w:eastAsia="zh-CN"/>
    </w:rPr>
  </w:style>
  <w:style w:type="character" w:customStyle="1" w:styleId="HTML1">
    <w:name w:val="HTML 预设格式 字符"/>
    <w:basedOn w:val="a0"/>
    <w:uiPriority w:val="99"/>
    <w:semiHidden/>
    <w:rsid w:val="00D74609"/>
    <w:rPr>
      <w:rFonts w:ascii="Courier New" w:eastAsia="Times New Roman" w:hAnsi="Courier New" w:cs="Courier New"/>
      <w:snapToGrid w:val="0"/>
      <w:sz w:val="20"/>
      <w:szCs w:val="20"/>
      <w:lang w:val="en-US"/>
    </w:rPr>
  </w:style>
  <w:style w:type="paragraph" w:customStyle="1" w:styleId="2b">
    <w:name w:val="Подзаголовок2"/>
    <w:basedOn w:val="a"/>
    <w:next w:val="a"/>
    <w:link w:val="1c"/>
    <w:qFormat/>
    <w:rsid w:val="00D74609"/>
    <w:pPr>
      <w:numPr>
        <w:ilvl w:val="1"/>
      </w:numPr>
      <w:spacing w:after="160" w:line="259" w:lineRule="auto"/>
    </w:pPr>
    <w:rPr>
      <w:rFonts w:eastAsia="Times New Roman"/>
      <w:color w:val="5A5A5A"/>
      <w:spacing w:val="15"/>
    </w:rPr>
  </w:style>
  <w:style w:type="character" w:customStyle="1" w:styleId="1c">
    <w:name w:val="Подзаголовок Знак1"/>
    <w:basedOn w:val="a0"/>
    <w:link w:val="2b"/>
    <w:rsid w:val="00D74609"/>
    <w:rPr>
      <w:rFonts w:eastAsia="Times New Roman"/>
      <w:color w:val="5A5A5A"/>
      <w:spacing w:val="15"/>
    </w:rPr>
  </w:style>
  <w:style w:type="paragraph" w:customStyle="1" w:styleId="CharCharCharCharCharCharCharCharChar1CharCharCharChar">
    <w:name w:val="Char Char Char Char Char Char Char Char Char1 Char Char Char Char"/>
    <w:basedOn w:val="a"/>
    <w:rsid w:val="00D74609"/>
    <w:pPr>
      <w:spacing w:after="160" w:line="240" w:lineRule="exact"/>
    </w:pPr>
    <w:rPr>
      <w:rFonts w:ascii="Arial" w:eastAsia="Times New Roman" w:hAnsi="Arial" w:cs="Verdana"/>
      <w:b/>
      <w:sz w:val="24"/>
      <w:szCs w:val="24"/>
      <w:lang w:val="en-US" w:eastAsia="en-US"/>
    </w:rPr>
  </w:style>
  <w:style w:type="paragraph" w:customStyle="1" w:styleId="CharCharCharCharCharCharCharCharChar1CharCharCharChar1">
    <w:name w:val="Char Char Char Char Char Char Char Char Char1 Char Char Char Char1"/>
    <w:basedOn w:val="a"/>
    <w:rsid w:val="00D74609"/>
    <w:pPr>
      <w:spacing w:after="160" w:line="240" w:lineRule="exact"/>
    </w:pPr>
    <w:rPr>
      <w:rFonts w:ascii="Arial" w:eastAsia="Times New Roman" w:hAnsi="Arial" w:cs="Verdana"/>
      <w:b/>
      <w:sz w:val="24"/>
      <w:szCs w:val="24"/>
      <w:lang w:val="en-US" w:eastAsia="en-US"/>
    </w:rPr>
  </w:style>
  <w:style w:type="table" w:customStyle="1" w:styleId="1d">
    <w:name w:val="网格型1"/>
    <w:basedOn w:val="a1"/>
    <w:next w:val="afa"/>
    <w:uiPriority w:val="39"/>
    <w:rsid w:val="00D74609"/>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图"/>
    <w:basedOn w:val="a"/>
    <w:next w:val="a"/>
    <w:link w:val="Char2"/>
    <w:autoRedefine/>
    <w:qFormat/>
    <w:rsid w:val="00D74609"/>
    <w:pPr>
      <w:widowControl w:val="0"/>
      <w:spacing w:after="0" w:line="240" w:lineRule="auto"/>
      <w:jc w:val="center"/>
    </w:pPr>
    <w:rPr>
      <w:rFonts w:eastAsia="SimSun"/>
      <w:kern w:val="2"/>
      <w:sz w:val="18"/>
      <w:szCs w:val="24"/>
      <w:lang w:val="en-US" w:eastAsia="zh-CN"/>
    </w:rPr>
  </w:style>
  <w:style w:type="character" w:customStyle="1" w:styleId="Char2">
    <w:name w:val="图 Char"/>
    <w:basedOn w:val="a0"/>
    <w:link w:val="afff9"/>
    <w:rsid w:val="00D74609"/>
    <w:rPr>
      <w:rFonts w:eastAsia="SimSun"/>
      <w:kern w:val="2"/>
      <w:sz w:val="18"/>
      <w:szCs w:val="24"/>
      <w:lang w:val="en-US" w:eastAsia="zh-CN"/>
    </w:rPr>
  </w:style>
  <w:style w:type="paragraph" w:customStyle="1" w:styleId="TtuloA">
    <w:name w:val="Título A"/>
    <w:basedOn w:val="1"/>
    <w:rsid w:val="00D74609"/>
    <w:pPr>
      <w:widowControl/>
      <w:tabs>
        <w:tab w:val="left" w:pos="567"/>
      </w:tabs>
      <w:suppressAutoHyphens w:val="0"/>
      <w:jc w:val="center"/>
    </w:pPr>
    <w:rPr>
      <w:rFonts w:eastAsia="Times New Roman"/>
      <w:snapToGrid/>
      <w:szCs w:val="20"/>
      <w:lang w:val="es-MX" w:eastAsia="es-ES" w:bidi="ar-SA"/>
    </w:rPr>
  </w:style>
  <w:style w:type="paragraph" w:customStyle="1" w:styleId="Referencias">
    <w:name w:val="Referencias"/>
    <w:basedOn w:val="aff1"/>
    <w:next w:val="a"/>
    <w:qFormat/>
    <w:rsid w:val="00D74609"/>
    <w:pPr>
      <w:widowControl/>
      <w:spacing w:after="120"/>
      <w:ind w:left="567" w:hanging="567"/>
    </w:pPr>
    <w:rPr>
      <w:snapToGrid/>
      <w:szCs w:val="20"/>
      <w:lang w:val="es-MX" w:eastAsia="es-ES"/>
    </w:rPr>
  </w:style>
  <w:style w:type="character" w:customStyle="1" w:styleId="1e">
    <w:name w:val="未解決のメンション1"/>
    <w:basedOn w:val="a0"/>
    <w:uiPriority w:val="99"/>
    <w:semiHidden/>
    <w:unhideWhenUsed/>
    <w:rsid w:val="00D74609"/>
    <w:rPr>
      <w:color w:val="808080"/>
      <w:shd w:val="clear" w:color="auto" w:fill="E6E6E6"/>
    </w:rPr>
  </w:style>
  <w:style w:type="character" w:customStyle="1" w:styleId="tlid-translation">
    <w:name w:val="tlid-translation"/>
    <w:basedOn w:val="a0"/>
    <w:rsid w:val="00D74609"/>
  </w:style>
  <w:style w:type="character" w:customStyle="1" w:styleId="hlfld-contribauthor">
    <w:name w:val="hlfld-contribauthor"/>
    <w:basedOn w:val="a0"/>
    <w:rsid w:val="00D74609"/>
  </w:style>
  <w:style w:type="table" w:customStyle="1" w:styleId="510">
    <w:name w:val="Таблица простая 51"/>
    <w:basedOn w:val="a1"/>
    <w:next w:val="PlainTable51"/>
    <w:uiPriority w:val="45"/>
    <w:rsid w:val="00D74609"/>
    <w:pPr>
      <w:spacing w:after="0" w:line="240" w:lineRule="auto"/>
    </w:pPr>
    <w:rPr>
      <w:rFonts w:ascii="Calibri" w:eastAsia="Malgun Gothic" w:hAnsi="Calibri"/>
      <w:lang w:eastAsia="en-US"/>
    </w:rPr>
    <w:tblPr>
      <w:tblStyleRowBandSize w:val="1"/>
      <w:tblStyleColBandSize w:val="1"/>
    </w:tblPr>
    <w:tblStylePr w:type="firstRow">
      <w:rPr>
        <w:rFonts w:ascii="Cambria" w:eastAsia="+mn-ea" w:hAnsi="Cambria" w:cs="Times New Roman"/>
        <w:i/>
        <w:iCs/>
        <w:sz w:val="26"/>
      </w:rPr>
      <w:tblPr/>
      <w:tcPr>
        <w:tcBorders>
          <w:bottom w:val="single" w:sz="4" w:space="0" w:color="7F7F7F"/>
        </w:tcBorders>
        <w:shd w:val="clear" w:color="auto" w:fill="FFFFFF"/>
      </w:tcPr>
    </w:tblStylePr>
    <w:tblStylePr w:type="lastRow">
      <w:rPr>
        <w:rFonts w:ascii="Cambria" w:eastAsia="+mn-ea" w:hAnsi="Cambria" w:cs="Times New Roman"/>
        <w:i/>
        <w:iCs/>
        <w:sz w:val="26"/>
      </w:rPr>
      <w:tblPr/>
      <w:tcPr>
        <w:tcBorders>
          <w:top w:val="single" w:sz="4" w:space="0" w:color="7F7F7F"/>
        </w:tcBorders>
        <w:shd w:val="clear" w:color="auto" w:fill="FFFFFF"/>
      </w:tcPr>
    </w:tblStylePr>
    <w:tblStylePr w:type="firstCol">
      <w:pPr>
        <w:jc w:val="right"/>
      </w:pPr>
      <w:rPr>
        <w:rFonts w:ascii="Cambria" w:eastAsia="+mn-ea" w:hAnsi="Cambria" w:cs="Times New Roman"/>
        <w:i/>
        <w:iCs/>
        <w:sz w:val="26"/>
      </w:rPr>
      <w:tblPr/>
      <w:tcPr>
        <w:tcBorders>
          <w:right w:val="single" w:sz="4" w:space="0" w:color="7F7F7F"/>
        </w:tcBorders>
        <w:shd w:val="clear" w:color="auto" w:fill="FFFFFF"/>
      </w:tcPr>
    </w:tblStylePr>
    <w:tblStylePr w:type="lastCol">
      <w:rPr>
        <w:rFonts w:ascii="Cambria" w:eastAsia="+mn-ea"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3">
    <w:name w:val="Таблица простая 31"/>
    <w:basedOn w:val="a1"/>
    <w:next w:val="PlainTable31"/>
    <w:uiPriority w:val="43"/>
    <w:rsid w:val="00D74609"/>
    <w:pPr>
      <w:spacing w:after="0" w:line="240" w:lineRule="auto"/>
    </w:pPr>
    <w:rPr>
      <w:rFonts w:ascii="Calibri" w:eastAsia="Malgun Gothic"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next w:val="PlainTable41"/>
    <w:uiPriority w:val="44"/>
    <w:rsid w:val="00D74609"/>
    <w:pPr>
      <w:spacing w:after="0" w:line="240" w:lineRule="auto"/>
    </w:pPr>
    <w:rPr>
      <w:rFonts w:ascii="Calibri" w:eastAsia="Malgun Gothic"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
    <w:name w:val="Сетка таблицы светлая1"/>
    <w:basedOn w:val="a1"/>
    <w:next w:val="TableGridLight1"/>
    <w:uiPriority w:val="40"/>
    <w:rsid w:val="00D74609"/>
    <w:pPr>
      <w:spacing w:after="0" w:line="240" w:lineRule="auto"/>
    </w:pPr>
    <w:rPr>
      <w:rFonts w:ascii="Calibri" w:eastAsia="Malgun Gothic"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a">
    <w:name w:val="바탕글"/>
    <w:basedOn w:val="a"/>
    <w:rsid w:val="00D74609"/>
    <w:pPr>
      <w:wordWrap w:val="0"/>
      <w:autoSpaceDE w:val="0"/>
      <w:autoSpaceDN w:val="0"/>
      <w:snapToGrid w:val="0"/>
      <w:spacing w:line="384" w:lineRule="auto"/>
    </w:pPr>
    <w:rPr>
      <w:rFonts w:ascii="Batang" w:eastAsia="Gulim" w:hAnsi="Gulim" w:cs="Gulim"/>
      <w:color w:val="000000"/>
      <w:sz w:val="20"/>
      <w:szCs w:val="20"/>
      <w:lang w:val="en-US" w:eastAsia="ko-KR"/>
    </w:rPr>
  </w:style>
  <w:style w:type="table" w:customStyle="1" w:styleId="-11">
    <w:name w:val="Таблица-сетка 1 светлая1"/>
    <w:basedOn w:val="a1"/>
    <w:next w:val="GridTable1Light1"/>
    <w:uiPriority w:val="46"/>
    <w:rsid w:val="00D74609"/>
    <w:pPr>
      <w:spacing w:after="0" w:line="240" w:lineRule="auto"/>
    </w:pPr>
    <w:rPr>
      <w:rFonts w:ascii="Calibri" w:eastAsia="Malgun Gothic"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1">
    <w:name w:val="Plain Table 51"/>
    <w:basedOn w:val="a1"/>
    <w:uiPriority w:val="45"/>
    <w:rsid w:val="00D74609"/>
    <w:pPr>
      <w:spacing w:after="0" w:line="240" w:lineRule="auto"/>
    </w:pPr>
    <w:rPr>
      <w:rFonts w:ascii="Calibri" w:eastAsia="Calibri" w:hAnsi="Calibri"/>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a1"/>
    <w:uiPriority w:val="43"/>
    <w:rsid w:val="00D74609"/>
    <w:pPr>
      <w:spacing w:after="0" w:line="240" w:lineRule="auto"/>
    </w:pPr>
    <w:rPr>
      <w:rFonts w:ascii="Calibri" w:eastAsia="Calibri"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1"/>
    <w:uiPriority w:val="44"/>
    <w:rsid w:val="00D74609"/>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a1"/>
    <w:uiPriority w:val="40"/>
    <w:rsid w:val="00D74609"/>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a1"/>
    <w:uiPriority w:val="46"/>
    <w:rsid w:val="00D74609"/>
    <w:pPr>
      <w:spacing w:after="0" w:line="240" w:lineRule="auto"/>
    </w:pPr>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uthors0">
    <w:name w:val="authors"/>
    <w:basedOn w:val="a"/>
    <w:rsid w:val="00D74609"/>
    <w:pPr>
      <w:spacing w:before="120" w:after="0" w:line="240" w:lineRule="auto"/>
      <w:jc w:val="center"/>
    </w:pPr>
    <w:rPr>
      <w:rFonts w:eastAsia="Times New Roman"/>
      <w:b/>
      <w:noProof/>
      <w:color w:val="FF0000"/>
      <w:sz w:val="24"/>
      <w:szCs w:val="20"/>
      <w:lang w:val="en-GB" w:eastAsia="en-US"/>
    </w:rPr>
  </w:style>
  <w:style w:type="paragraph" w:customStyle="1" w:styleId="AuthorAffilliation">
    <w:name w:val="Author Affilliation"/>
    <w:rsid w:val="00D74609"/>
    <w:pPr>
      <w:spacing w:after="0" w:line="240" w:lineRule="auto"/>
      <w:jc w:val="center"/>
    </w:pPr>
    <w:rPr>
      <w:rFonts w:eastAsia="Times New Roman"/>
      <w:noProof/>
      <w:sz w:val="24"/>
      <w:szCs w:val="20"/>
      <w:lang w:val="en-US" w:eastAsia="en-US"/>
    </w:rPr>
  </w:style>
  <w:style w:type="paragraph" w:customStyle="1" w:styleId="Authorname">
    <w:name w:val="Author name"/>
    <w:rsid w:val="00D74609"/>
    <w:pPr>
      <w:spacing w:before="240" w:after="0" w:line="240" w:lineRule="auto"/>
      <w:jc w:val="center"/>
    </w:pPr>
    <w:rPr>
      <w:rFonts w:eastAsia="Times New Roman"/>
      <w:b/>
      <w:sz w:val="24"/>
      <w:szCs w:val="20"/>
      <w:lang w:val="en-US" w:eastAsia="en-US"/>
    </w:rPr>
  </w:style>
  <w:style w:type="paragraph" w:customStyle="1" w:styleId="HeaderAbs">
    <w:name w:val="Header (Abs."/>
    <w:aliases w:val="Ref.,Ack.)"/>
    <w:basedOn w:val="1"/>
    <w:rsid w:val="00D74609"/>
    <w:pPr>
      <w:widowControl/>
      <w:suppressAutoHyphens w:val="0"/>
      <w:spacing w:before="200" w:after="200"/>
      <w:jc w:val="left"/>
    </w:pPr>
    <w:rPr>
      <w:rFonts w:eastAsia="Times New Roman"/>
      <w:snapToGrid/>
      <w:szCs w:val="20"/>
      <w:lang w:bidi="ar-SA"/>
    </w:rPr>
  </w:style>
  <w:style w:type="character" w:styleId="afffb">
    <w:name w:val="line number"/>
    <w:basedOn w:val="a0"/>
    <w:semiHidden/>
    <w:rsid w:val="00D74609"/>
  </w:style>
  <w:style w:type="paragraph" w:styleId="afffc">
    <w:name w:val="Block Text"/>
    <w:basedOn w:val="a"/>
    <w:semiHidden/>
    <w:rsid w:val="00D74609"/>
    <w:pPr>
      <w:spacing w:before="120" w:after="120" w:line="240" w:lineRule="auto"/>
      <w:ind w:left="1440" w:right="1440" w:firstLine="567"/>
      <w:jc w:val="both"/>
    </w:pPr>
    <w:rPr>
      <w:rFonts w:eastAsia="Times New Roman"/>
      <w:sz w:val="24"/>
      <w:szCs w:val="20"/>
      <w:lang w:val="en-GB" w:eastAsia="en-US"/>
    </w:rPr>
  </w:style>
  <w:style w:type="paragraph" w:styleId="2c">
    <w:name w:val="Body Text First Indent 2"/>
    <w:basedOn w:val="afe"/>
    <w:link w:val="2d"/>
    <w:semiHidden/>
    <w:rsid w:val="00D74609"/>
    <w:pPr>
      <w:widowControl/>
      <w:spacing w:before="120"/>
      <w:ind w:firstLine="210"/>
    </w:pPr>
    <w:rPr>
      <w:snapToGrid/>
      <w:sz w:val="24"/>
      <w:szCs w:val="20"/>
      <w:lang w:val="en-GB"/>
    </w:rPr>
  </w:style>
  <w:style w:type="character" w:customStyle="1" w:styleId="2d">
    <w:name w:val="Красная строка 2 Знак"/>
    <w:basedOn w:val="aff"/>
    <w:link w:val="2c"/>
    <w:semiHidden/>
    <w:rsid w:val="00D74609"/>
    <w:rPr>
      <w:rFonts w:eastAsia="Times New Roman"/>
      <w:snapToGrid/>
      <w:sz w:val="24"/>
      <w:szCs w:val="20"/>
      <w:lang w:val="en-GB" w:eastAsia="en-US"/>
    </w:rPr>
  </w:style>
  <w:style w:type="paragraph" w:styleId="afffd">
    <w:name w:val="Closing"/>
    <w:basedOn w:val="a"/>
    <w:link w:val="afffe"/>
    <w:semiHidden/>
    <w:rsid w:val="00D74609"/>
    <w:pPr>
      <w:spacing w:before="120" w:after="0" w:line="240" w:lineRule="auto"/>
      <w:ind w:left="4252" w:firstLine="567"/>
      <w:jc w:val="both"/>
    </w:pPr>
    <w:rPr>
      <w:rFonts w:eastAsia="Times New Roman"/>
      <w:sz w:val="24"/>
      <w:szCs w:val="20"/>
      <w:lang w:val="en-GB" w:eastAsia="en-US"/>
    </w:rPr>
  </w:style>
  <w:style w:type="character" w:customStyle="1" w:styleId="afffe">
    <w:name w:val="Прощание Знак"/>
    <w:basedOn w:val="a0"/>
    <w:link w:val="afffd"/>
    <w:semiHidden/>
    <w:rsid w:val="00D74609"/>
    <w:rPr>
      <w:rFonts w:eastAsia="Times New Roman"/>
      <w:sz w:val="24"/>
      <w:szCs w:val="20"/>
      <w:lang w:val="en-GB" w:eastAsia="en-US"/>
    </w:rPr>
  </w:style>
  <w:style w:type="paragraph" w:styleId="affff">
    <w:name w:val="Date"/>
    <w:basedOn w:val="a"/>
    <w:next w:val="a"/>
    <w:link w:val="affff0"/>
    <w:semiHidden/>
    <w:rsid w:val="00D74609"/>
    <w:pPr>
      <w:spacing w:before="120" w:after="0" w:line="240" w:lineRule="auto"/>
      <w:ind w:firstLine="567"/>
      <w:jc w:val="both"/>
    </w:pPr>
    <w:rPr>
      <w:rFonts w:eastAsia="Times New Roman"/>
      <w:sz w:val="24"/>
      <w:szCs w:val="20"/>
      <w:lang w:val="en-GB" w:eastAsia="en-US"/>
    </w:rPr>
  </w:style>
  <w:style w:type="character" w:customStyle="1" w:styleId="affff0">
    <w:name w:val="Дата Знак"/>
    <w:basedOn w:val="a0"/>
    <w:link w:val="affff"/>
    <w:semiHidden/>
    <w:rsid w:val="00D74609"/>
    <w:rPr>
      <w:rFonts w:eastAsia="Times New Roman"/>
      <w:sz w:val="24"/>
      <w:szCs w:val="20"/>
      <w:lang w:val="en-GB" w:eastAsia="en-US"/>
    </w:rPr>
  </w:style>
  <w:style w:type="paragraph" w:styleId="affff1">
    <w:name w:val="Document Map"/>
    <w:basedOn w:val="a"/>
    <w:link w:val="affff2"/>
    <w:semiHidden/>
    <w:rsid w:val="00D74609"/>
    <w:pPr>
      <w:shd w:val="clear" w:color="auto" w:fill="000080"/>
      <w:spacing w:before="120" w:after="0" w:line="240" w:lineRule="auto"/>
      <w:ind w:firstLine="567"/>
      <w:jc w:val="both"/>
    </w:pPr>
    <w:rPr>
      <w:rFonts w:ascii="Tahoma" w:eastAsia="Times New Roman" w:hAnsi="Tahoma"/>
      <w:sz w:val="24"/>
      <w:szCs w:val="20"/>
      <w:lang w:val="en-GB" w:eastAsia="en-US"/>
    </w:rPr>
  </w:style>
  <w:style w:type="character" w:customStyle="1" w:styleId="affff2">
    <w:name w:val="Схема документа Знак"/>
    <w:basedOn w:val="a0"/>
    <w:link w:val="affff1"/>
    <w:semiHidden/>
    <w:rsid w:val="00D74609"/>
    <w:rPr>
      <w:rFonts w:ascii="Tahoma" w:eastAsia="Times New Roman" w:hAnsi="Tahoma"/>
      <w:sz w:val="24"/>
      <w:szCs w:val="20"/>
      <w:shd w:val="clear" w:color="auto" w:fill="000080"/>
      <w:lang w:val="en-GB" w:eastAsia="en-US"/>
    </w:rPr>
  </w:style>
  <w:style w:type="paragraph" w:styleId="affff3">
    <w:name w:val="envelope address"/>
    <w:basedOn w:val="a"/>
    <w:semiHidden/>
    <w:rsid w:val="00D74609"/>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2e">
    <w:name w:val="envelope return"/>
    <w:basedOn w:val="a"/>
    <w:semiHidden/>
    <w:rsid w:val="00D74609"/>
    <w:pPr>
      <w:spacing w:before="120" w:after="0" w:line="240" w:lineRule="auto"/>
      <w:ind w:firstLine="567"/>
      <w:jc w:val="both"/>
    </w:pPr>
    <w:rPr>
      <w:rFonts w:ascii="Arial" w:eastAsia="Times New Roman" w:hAnsi="Arial"/>
      <w:sz w:val="20"/>
      <w:szCs w:val="20"/>
      <w:lang w:val="en-GB" w:eastAsia="en-US"/>
    </w:rPr>
  </w:style>
  <w:style w:type="paragraph" w:styleId="1f0">
    <w:name w:val="index 1"/>
    <w:basedOn w:val="a"/>
    <w:next w:val="a"/>
    <w:autoRedefine/>
    <w:semiHidden/>
    <w:rsid w:val="00D74609"/>
    <w:pPr>
      <w:spacing w:before="120" w:after="0" w:line="240" w:lineRule="auto"/>
      <w:ind w:left="240" w:hanging="240"/>
      <w:jc w:val="both"/>
    </w:pPr>
    <w:rPr>
      <w:rFonts w:eastAsia="Times New Roman"/>
      <w:sz w:val="24"/>
      <w:szCs w:val="20"/>
      <w:lang w:val="en-GB" w:eastAsia="en-US"/>
    </w:rPr>
  </w:style>
  <w:style w:type="paragraph" w:styleId="2f">
    <w:name w:val="index 2"/>
    <w:basedOn w:val="a"/>
    <w:next w:val="a"/>
    <w:autoRedefine/>
    <w:semiHidden/>
    <w:rsid w:val="00D74609"/>
    <w:pPr>
      <w:spacing w:before="120" w:after="0" w:line="240" w:lineRule="auto"/>
      <w:ind w:left="480" w:hanging="240"/>
      <w:jc w:val="both"/>
    </w:pPr>
    <w:rPr>
      <w:rFonts w:eastAsia="Times New Roman"/>
      <w:sz w:val="24"/>
      <w:szCs w:val="20"/>
      <w:lang w:val="en-GB" w:eastAsia="en-US"/>
    </w:rPr>
  </w:style>
  <w:style w:type="paragraph" w:styleId="37">
    <w:name w:val="index 3"/>
    <w:basedOn w:val="a"/>
    <w:next w:val="a"/>
    <w:autoRedefine/>
    <w:semiHidden/>
    <w:rsid w:val="00D74609"/>
    <w:pPr>
      <w:spacing w:before="120" w:after="0" w:line="240" w:lineRule="auto"/>
      <w:ind w:left="720" w:hanging="240"/>
      <w:jc w:val="both"/>
    </w:pPr>
    <w:rPr>
      <w:rFonts w:eastAsia="Times New Roman"/>
      <w:sz w:val="24"/>
      <w:szCs w:val="20"/>
      <w:lang w:val="en-GB" w:eastAsia="en-US"/>
    </w:rPr>
  </w:style>
  <w:style w:type="paragraph" w:styleId="44">
    <w:name w:val="index 4"/>
    <w:basedOn w:val="a"/>
    <w:next w:val="a"/>
    <w:autoRedefine/>
    <w:semiHidden/>
    <w:rsid w:val="00D74609"/>
    <w:pPr>
      <w:spacing w:before="120" w:after="0" w:line="240" w:lineRule="auto"/>
      <w:ind w:left="960" w:hanging="240"/>
      <w:jc w:val="both"/>
    </w:pPr>
    <w:rPr>
      <w:rFonts w:eastAsia="Times New Roman"/>
      <w:sz w:val="24"/>
      <w:szCs w:val="20"/>
      <w:lang w:val="en-GB" w:eastAsia="en-US"/>
    </w:rPr>
  </w:style>
  <w:style w:type="paragraph" w:styleId="53">
    <w:name w:val="index 5"/>
    <w:basedOn w:val="a"/>
    <w:next w:val="a"/>
    <w:autoRedefine/>
    <w:semiHidden/>
    <w:rsid w:val="00D74609"/>
    <w:pPr>
      <w:spacing w:before="120" w:after="0" w:line="240" w:lineRule="auto"/>
      <w:ind w:left="1200" w:hanging="240"/>
      <w:jc w:val="both"/>
    </w:pPr>
    <w:rPr>
      <w:rFonts w:eastAsia="Times New Roman"/>
      <w:sz w:val="24"/>
      <w:szCs w:val="20"/>
      <w:lang w:val="en-GB" w:eastAsia="en-US"/>
    </w:rPr>
  </w:style>
  <w:style w:type="paragraph" w:styleId="63">
    <w:name w:val="index 6"/>
    <w:basedOn w:val="a"/>
    <w:next w:val="a"/>
    <w:autoRedefine/>
    <w:semiHidden/>
    <w:rsid w:val="00D74609"/>
    <w:pPr>
      <w:spacing w:before="120" w:after="0" w:line="240" w:lineRule="auto"/>
      <w:ind w:left="1440" w:hanging="240"/>
      <w:jc w:val="both"/>
    </w:pPr>
    <w:rPr>
      <w:rFonts w:eastAsia="Times New Roman"/>
      <w:sz w:val="24"/>
      <w:szCs w:val="20"/>
      <w:lang w:val="en-GB" w:eastAsia="en-US"/>
    </w:rPr>
  </w:style>
  <w:style w:type="paragraph" w:styleId="73">
    <w:name w:val="index 7"/>
    <w:basedOn w:val="a"/>
    <w:next w:val="a"/>
    <w:autoRedefine/>
    <w:semiHidden/>
    <w:rsid w:val="00D74609"/>
    <w:pPr>
      <w:spacing w:before="120" w:after="0" w:line="240" w:lineRule="auto"/>
      <w:ind w:left="1680" w:hanging="240"/>
      <w:jc w:val="both"/>
    </w:pPr>
    <w:rPr>
      <w:rFonts w:eastAsia="Times New Roman"/>
      <w:sz w:val="24"/>
      <w:szCs w:val="20"/>
      <w:lang w:val="en-GB" w:eastAsia="en-US"/>
    </w:rPr>
  </w:style>
  <w:style w:type="paragraph" w:styleId="83">
    <w:name w:val="index 8"/>
    <w:basedOn w:val="a"/>
    <w:next w:val="a"/>
    <w:autoRedefine/>
    <w:semiHidden/>
    <w:rsid w:val="00D74609"/>
    <w:pPr>
      <w:spacing w:before="120" w:after="0" w:line="240" w:lineRule="auto"/>
      <w:ind w:left="1920" w:hanging="240"/>
      <w:jc w:val="both"/>
    </w:pPr>
    <w:rPr>
      <w:rFonts w:eastAsia="Times New Roman"/>
      <w:sz w:val="24"/>
      <w:szCs w:val="20"/>
      <w:lang w:val="en-GB" w:eastAsia="en-US"/>
    </w:rPr>
  </w:style>
  <w:style w:type="paragraph" w:styleId="93">
    <w:name w:val="index 9"/>
    <w:basedOn w:val="a"/>
    <w:next w:val="a"/>
    <w:autoRedefine/>
    <w:semiHidden/>
    <w:rsid w:val="00D74609"/>
    <w:pPr>
      <w:spacing w:before="120" w:after="0" w:line="240" w:lineRule="auto"/>
      <w:ind w:left="2160" w:hanging="240"/>
      <w:jc w:val="both"/>
    </w:pPr>
    <w:rPr>
      <w:rFonts w:eastAsia="Times New Roman"/>
      <w:sz w:val="24"/>
      <w:szCs w:val="20"/>
      <w:lang w:val="en-GB" w:eastAsia="en-US"/>
    </w:rPr>
  </w:style>
  <w:style w:type="paragraph" w:styleId="affff4">
    <w:name w:val="index heading"/>
    <w:basedOn w:val="a"/>
    <w:next w:val="1f0"/>
    <w:semiHidden/>
    <w:rsid w:val="00D74609"/>
    <w:pPr>
      <w:spacing w:before="120" w:after="0" w:line="240" w:lineRule="auto"/>
      <w:ind w:firstLine="567"/>
      <w:jc w:val="both"/>
    </w:pPr>
    <w:rPr>
      <w:rFonts w:ascii="Arial" w:eastAsia="Times New Roman" w:hAnsi="Arial"/>
      <w:b/>
      <w:sz w:val="24"/>
      <w:szCs w:val="20"/>
      <w:lang w:val="en-GB" w:eastAsia="en-US"/>
    </w:rPr>
  </w:style>
  <w:style w:type="paragraph" w:styleId="2f0">
    <w:name w:val="List 2"/>
    <w:basedOn w:val="a"/>
    <w:semiHidden/>
    <w:rsid w:val="00D74609"/>
    <w:pPr>
      <w:spacing w:before="120" w:after="0" w:line="240" w:lineRule="auto"/>
      <w:ind w:left="566" w:hanging="283"/>
      <w:jc w:val="both"/>
    </w:pPr>
    <w:rPr>
      <w:rFonts w:eastAsia="Times New Roman"/>
      <w:sz w:val="24"/>
      <w:szCs w:val="20"/>
      <w:lang w:val="en-GB" w:eastAsia="en-US"/>
    </w:rPr>
  </w:style>
  <w:style w:type="paragraph" w:styleId="38">
    <w:name w:val="List 3"/>
    <w:basedOn w:val="a"/>
    <w:semiHidden/>
    <w:rsid w:val="00D74609"/>
    <w:pPr>
      <w:spacing w:before="120" w:after="0" w:line="240" w:lineRule="auto"/>
      <w:ind w:left="849" w:hanging="283"/>
      <w:jc w:val="both"/>
    </w:pPr>
    <w:rPr>
      <w:rFonts w:eastAsia="Times New Roman"/>
      <w:sz w:val="24"/>
      <w:szCs w:val="20"/>
      <w:lang w:val="en-GB" w:eastAsia="en-US"/>
    </w:rPr>
  </w:style>
  <w:style w:type="paragraph" w:styleId="45">
    <w:name w:val="List 4"/>
    <w:basedOn w:val="a"/>
    <w:semiHidden/>
    <w:rsid w:val="00D74609"/>
    <w:pPr>
      <w:spacing w:before="120" w:after="0" w:line="240" w:lineRule="auto"/>
      <w:ind w:left="1132" w:hanging="283"/>
      <w:jc w:val="both"/>
    </w:pPr>
    <w:rPr>
      <w:rFonts w:eastAsia="Times New Roman"/>
      <w:sz w:val="24"/>
      <w:szCs w:val="20"/>
      <w:lang w:val="en-GB" w:eastAsia="en-US"/>
    </w:rPr>
  </w:style>
  <w:style w:type="paragraph" w:styleId="54">
    <w:name w:val="List 5"/>
    <w:basedOn w:val="a"/>
    <w:semiHidden/>
    <w:rsid w:val="00D74609"/>
    <w:pPr>
      <w:spacing w:before="120" w:after="0" w:line="240" w:lineRule="auto"/>
      <w:ind w:left="1415" w:hanging="283"/>
      <w:jc w:val="both"/>
    </w:pPr>
    <w:rPr>
      <w:rFonts w:eastAsia="Times New Roman"/>
      <w:sz w:val="24"/>
      <w:szCs w:val="20"/>
      <w:lang w:val="en-GB" w:eastAsia="en-US"/>
    </w:rPr>
  </w:style>
  <w:style w:type="paragraph" w:styleId="2f1">
    <w:name w:val="List Bullet 2"/>
    <w:basedOn w:val="a"/>
    <w:autoRedefine/>
    <w:semiHidden/>
    <w:rsid w:val="00D74609"/>
    <w:pPr>
      <w:tabs>
        <w:tab w:val="num" w:pos="643"/>
      </w:tabs>
      <w:spacing w:before="120" w:after="0" w:line="240" w:lineRule="auto"/>
      <w:ind w:left="643" w:hanging="360"/>
      <w:jc w:val="both"/>
    </w:pPr>
    <w:rPr>
      <w:rFonts w:eastAsia="Times New Roman"/>
      <w:sz w:val="24"/>
      <w:szCs w:val="20"/>
      <w:lang w:val="en-GB" w:eastAsia="en-US"/>
    </w:rPr>
  </w:style>
  <w:style w:type="paragraph" w:styleId="39">
    <w:name w:val="List Bullet 3"/>
    <w:basedOn w:val="a"/>
    <w:autoRedefine/>
    <w:semiHidden/>
    <w:rsid w:val="00D74609"/>
    <w:pPr>
      <w:tabs>
        <w:tab w:val="num" w:pos="926"/>
      </w:tabs>
      <w:spacing w:before="120" w:after="0" w:line="240" w:lineRule="auto"/>
      <w:ind w:left="926" w:hanging="360"/>
      <w:jc w:val="both"/>
    </w:pPr>
    <w:rPr>
      <w:rFonts w:eastAsia="Times New Roman"/>
      <w:sz w:val="24"/>
      <w:szCs w:val="20"/>
      <w:lang w:val="en-GB" w:eastAsia="en-US"/>
    </w:rPr>
  </w:style>
  <w:style w:type="paragraph" w:styleId="46">
    <w:name w:val="List Bullet 4"/>
    <w:basedOn w:val="a"/>
    <w:autoRedefine/>
    <w:semiHidden/>
    <w:rsid w:val="00D74609"/>
    <w:pPr>
      <w:spacing w:before="120" w:after="0" w:line="240" w:lineRule="auto"/>
      <w:jc w:val="both"/>
    </w:pPr>
    <w:rPr>
      <w:rFonts w:eastAsia="Times New Roman"/>
      <w:sz w:val="24"/>
      <w:szCs w:val="20"/>
      <w:lang w:val="en-GB" w:eastAsia="en-US"/>
    </w:rPr>
  </w:style>
  <w:style w:type="paragraph" w:styleId="55">
    <w:name w:val="List Bullet 5"/>
    <w:basedOn w:val="a"/>
    <w:autoRedefine/>
    <w:semiHidden/>
    <w:rsid w:val="00D74609"/>
    <w:pPr>
      <w:tabs>
        <w:tab w:val="num" w:pos="1492"/>
      </w:tabs>
      <w:spacing w:before="120" w:after="0" w:line="240" w:lineRule="auto"/>
      <w:ind w:left="1492" w:hanging="360"/>
      <w:jc w:val="both"/>
    </w:pPr>
    <w:rPr>
      <w:rFonts w:eastAsia="Times New Roman"/>
      <w:sz w:val="24"/>
      <w:szCs w:val="20"/>
      <w:lang w:val="en-GB" w:eastAsia="en-US"/>
    </w:rPr>
  </w:style>
  <w:style w:type="paragraph" w:styleId="affff5">
    <w:name w:val="List Continue"/>
    <w:basedOn w:val="a"/>
    <w:semiHidden/>
    <w:rsid w:val="00D74609"/>
    <w:pPr>
      <w:spacing w:before="120" w:after="120" w:line="240" w:lineRule="auto"/>
      <w:ind w:left="283" w:firstLine="567"/>
      <w:jc w:val="both"/>
    </w:pPr>
    <w:rPr>
      <w:rFonts w:eastAsia="Times New Roman"/>
      <w:sz w:val="24"/>
      <w:szCs w:val="20"/>
      <w:lang w:val="en-GB" w:eastAsia="en-US"/>
    </w:rPr>
  </w:style>
  <w:style w:type="paragraph" w:styleId="2f2">
    <w:name w:val="List Continue 2"/>
    <w:basedOn w:val="a"/>
    <w:semiHidden/>
    <w:rsid w:val="00D74609"/>
    <w:pPr>
      <w:spacing w:before="120" w:after="120" w:line="240" w:lineRule="auto"/>
      <w:ind w:left="566" w:firstLine="567"/>
      <w:jc w:val="both"/>
    </w:pPr>
    <w:rPr>
      <w:rFonts w:eastAsia="Times New Roman"/>
      <w:sz w:val="24"/>
      <w:szCs w:val="20"/>
      <w:lang w:val="en-GB" w:eastAsia="en-US"/>
    </w:rPr>
  </w:style>
  <w:style w:type="paragraph" w:styleId="3a">
    <w:name w:val="List Continue 3"/>
    <w:basedOn w:val="a"/>
    <w:semiHidden/>
    <w:rsid w:val="00D74609"/>
    <w:pPr>
      <w:spacing w:before="120" w:after="120" w:line="240" w:lineRule="auto"/>
      <w:ind w:left="849" w:firstLine="567"/>
      <w:jc w:val="both"/>
    </w:pPr>
    <w:rPr>
      <w:rFonts w:eastAsia="Times New Roman"/>
      <w:sz w:val="24"/>
      <w:szCs w:val="20"/>
      <w:lang w:val="en-GB" w:eastAsia="en-US"/>
    </w:rPr>
  </w:style>
  <w:style w:type="paragraph" w:styleId="47">
    <w:name w:val="List Continue 4"/>
    <w:basedOn w:val="a"/>
    <w:semiHidden/>
    <w:rsid w:val="00D74609"/>
    <w:pPr>
      <w:spacing w:before="120" w:after="120" w:line="240" w:lineRule="auto"/>
      <w:ind w:left="1132" w:firstLine="567"/>
      <w:jc w:val="both"/>
    </w:pPr>
    <w:rPr>
      <w:rFonts w:eastAsia="Times New Roman"/>
      <w:sz w:val="24"/>
      <w:szCs w:val="20"/>
      <w:lang w:val="en-GB" w:eastAsia="en-US"/>
    </w:rPr>
  </w:style>
  <w:style w:type="paragraph" w:styleId="56">
    <w:name w:val="List Continue 5"/>
    <w:basedOn w:val="a"/>
    <w:semiHidden/>
    <w:rsid w:val="00D74609"/>
    <w:pPr>
      <w:spacing w:before="120" w:after="120" w:line="240" w:lineRule="auto"/>
      <w:ind w:left="1415" w:firstLine="567"/>
      <w:jc w:val="both"/>
    </w:pPr>
    <w:rPr>
      <w:rFonts w:eastAsia="Times New Roman"/>
      <w:sz w:val="24"/>
      <w:szCs w:val="20"/>
      <w:lang w:val="en-GB" w:eastAsia="en-US"/>
    </w:rPr>
  </w:style>
  <w:style w:type="paragraph" w:styleId="affff6">
    <w:name w:val="List Number"/>
    <w:basedOn w:val="a"/>
    <w:semiHidden/>
    <w:rsid w:val="00D74609"/>
    <w:pPr>
      <w:tabs>
        <w:tab w:val="num" w:pos="360"/>
      </w:tabs>
      <w:spacing w:before="120" w:after="0" w:line="240" w:lineRule="auto"/>
      <w:ind w:left="360" w:hanging="360"/>
      <w:jc w:val="both"/>
    </w:pPr>
    <w:rPr>
      <w:rFonts w:eastAsia="Times New Roman"/>
      <w:sz w:val="24"/>
      <w:szCs w:val="20"/>
      <w:lang w:val="en-GB" w:eastAsia="en-US"/>
    </w:rPr>
  </w:style>
  <w:style w:type="paragraph" w:styleId="2f3">
    <w:name w:val="List Number 2"/>
    <w:basedOn w:val="a"/>
    <w:semiHidden/>
    <w:rsid w:val="00D74609"/>
    <w:pPr>
      <w:tabs>
        <w:tab w:val="num" w:pos="643"/>
      </w:tabs>
      <w:spacing w:before="120" w:after="0" w:line="240" w:lineRule="auto"/>
      <w:ind w:left="643" w:hanging="360"/>
      <w:jc w:val="both"/>
    </w:pPr>
    <w:rPr>
      <w:rFonts w:eastAsia="Times New Roman"/>
      <w:sz w:val="24"/>
      <w:szCs w:val="20"/>
      <w:lang w:val="en-GB" w:eastAsia="en-US"/>
    </w:rPr>
  </w:style>
  <w:style w:type="paragraph" w:styleId="3b">
    <w:name w:val="List Number 3"/>
    <w:basedOn w:val="a"/>
    <w:semiHidden/>
    <w:rsid w:val="00D74609"/>
    <w:pPr>
      <w:tabs>
        <w:tab w:val="num" w:pos="926"/>
      </w:tabs>
      <w:spacing w:before="120" w:after="0" w:line="240" w:lineRule="auto"/>
      <w:ind w:left="926" w:hanging="360"/>
      <w:jc w:val="both"/>
    </w:pPr>
    <w:rPr>
      <w:rFonts w:eastAsia="Times New Roman"/>
      <w:sz w:val="24"/>
      <w:szCs w:val="20"/>
      <w:lang w:val="en-GB" w:eastAsia="en-US"/>
    </w:rPr>
  </w:style>
  <w:style w:type="paragraph" w:styleId="57">
    <w:name w:val="List Number 5"/>
    <w:basedOn w:val="a"/>
    <w:semiHidden/>
    <w:rsid w:val="00D74609"/>
    <w:pPr>
      <w:tabs>
        <w:tab w:val="num" w:pos="1492"/>
      </w:tabs>
      <w:spacing w:before="120" w:after="0" w:line="240" w:lineRule="auto"/>
      <w:ind w:left="1492" w:hanging="360"/>
      <w:jc w:val="both"/>
    </w:pPr>
    <w:rPr>
      <w:rFonts w:eastAsia="Times New Roman"/>
      <w:sz w:val="24"/>
      <w:szCs w:val="20"/>
      <w:lang w:val="en-GB" w:eastAsia="en-US"/>
    </w:rPr>
  </w:style>
  <w:style w:type="paragraph" w:styleId="affff7">
    <w:name w:val="macro"/>
    <w:link w:val="affff8"/>
    <w:semiHidden/>
    <w:rsid w:val="00D74609"/>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eastAsia="en-US"/>
    </w:rPr>
  </w:style>
  <w:style w:type="character" w:customStyle="1" w:styleId="affff8">
    <w:name w:val="Текст макроса Знак"/>
    <w:basedOn w:val="a0"/>
    <w:link w:val="affff7"/>
    <w:semiHidden/>
    <w:rsid w:val="00D74609"/>
    <w:rPr>
      <w:rFonts w:ascii="Courier New" w:eastAsia="Times New Roman" w:hAnsi="Courier New"/>
      <w:sz w:val="20"/>
      <w:szCs w:val="20"/>
      <w:lang w:val="en-GB" w:eastAsia="en-US"/>
    </w:rPr>
  </w:style>
  <w:style w:type="paragraph" w:styleId="affff9">
    <w:name w:val="Message Header"/>
    <w:basedOn w:val="a"/>
    <w:link w:val="affffa"/>
    <w:semiHidden/>
    <w:rsid w:val="00D74609"/>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eastAsia="en-US"/>
    </w:rPr>
  </w:style>
  <w:style w:type="character" w:customStyle="1" w:styleId="affffa">
    <w:name w:val="Шапка Знак"/>
    <w:basedOn w:val="a0"/>
    <w:link w:val="affff9"/>
    <w:semiHidden/>
    <w:rsid w:val="00D74609"/>
    <w:rPr>
      <w:rFonts w:ascii="Arial" w:eastAsia="Times New Roman" w:hAnsi="Arial"/>
      <w:sz w:val="24"/>
      <w:szCs w:val="20"/>
      <w:shd w:val="pct20" w:color="auto" w:fill="auto"/>
      <w:lang w:val="en-GB" w:eastAsia="en-US"/>
    </w:rPr>
  </w:style>
  <w:style w:type="paragraph" w:styleId="affffb">
    <w:name w:val="Note Heading"/>
    <w:basedOn w:val="a"/>
    <w:next w:val="a"/>
    <w:link w:val="affffc"/>
    <w:semiHidden/>
    <w:rsid w:val="00D74609"/>
    <w:pPr>
      <w:spacing w:before="120" w:after="0" w:line="240" w:lineRule="auto"/>
      <w:ind w:firstLine="567"/>
      <w:jc w:val="both"/>
    </w:pPr>
    <w:rPr>
      <w:rFonts w:eastAsia="Times New Roman"/>
      <w:sz w:val="24"/>
      <w:szCs w:val="20"/>
      <w:lang w:val="en-GB" w:eastAsia="en-US"/>
    </w:rPr>
  </w:style>
  <w:style w:type="character" w:customStyle="1" w:styleId="affffc">
    <w:name w:val="Заголовок записки Знак"/>
    <w:basedOn w:val="a0"/>
    <w:link w:val="affffb"/>
    <w:semiHidden/>
    <w:rsid w:val="00D74609"/>
    <w:rPr>
      <w:rFonts w:eastAsia="Times New Roman"/>
      <w:sz w:val="24"/>
      <w:szCs w:val="20"/>
      <w:lang w:val="en-GB" w:eastAsia="en-US"/>
    </w:rPr>
  </w:style>
  <w:style w:type="paragraph" w:styleId="affffd">
    <w:name w:val="Salutation"/>
    <w:basedOn w:val="a"/>
    <w:next w:val="a"/>
    <w:link w:val="affffe"/>
    <w:semiHidden/>
    <w:rsid w:val="00D74609"/>
    <w:pPr>
      <w:spacing w:before="120" w:after="0" w:line="240" w:lineRule="auto"/>
      <w:ind w:firstLine="567"/>
      <w:jc w:val="both"/>
    </w:pPr>
    <w:rPr>
      <w:rFonts w:eastAsia="Times New Roman"/>
      <w:sz w:val="24"/>
      <w:szCs w:val="20"/>
      <w:lang w:val="en-GB" w:eastAsia="en-US"/>
    </w:rPr>
  </w:style>
  <w:style w:type="character" w:customStyle="1" w:styleId="affffe">
    <w:name w:val="Приветствие Знак"/>
    <w:basedOn w:val="a0"/>
    <w:link w:val="affffd"/>
    <w:semiHidden/>
    <w:rsid w:val="00D74609"/>
    <w:rPr>
      <w:rFonts w:eastAsia="Times New Roman"/>
      <w:sz w:val="24"/>
      <w:szCs w:val="20"/>
      <w:lang w:val="en-GB" w:eastAsia="en-US"/>
    </w:rPr>
  </w:style>
  <w:style w:type="paragraph" w:styleId="afffff">
    <w:name w:val="Signature"/>
    <w:basedOn w:val="a"/>
    <w:link w:val="afffff0"/>
    <w:semiHidden/>
    <w:rsid w:val="00D74609"/>
    <w:pPr>
      <w:spacing w:before="120" w:after="0" w:line="240" w:lineRule="auto"/>
      <w:ind w:left="4252" w:firstLine="567"/>
      <w:jc w:val="both"/>
    </w:pPr>
    <w:rPr>
      <w:rFonts w:eastAsia="Times New Roman"/>
      <w:sz w:val="24"/>
      <w:szCs w:val="20"/>
      <w:lang w:val="en-GB" w:eastAsia="en-US"/>
    </w:rPr>
  </w:style>
  <w:style w:type="character" w:customStyle="1" w:styleId="afffff0">
    <w:name w:val="Подпись Знак"/>
    <w:basedOn w:val="a0"/>
    <w:link w:val="afffff"/>
    <w:semiHidden/>
    <w:rsid w:val="00D74609"/>
    <w:rPr>
      <w:rFonts w:eastAsia="Times New Roman"/>
      <w:sz w:val="24"/>
      <w:szCs w:val="20"/>
      <w:lang w:val="en-GB" w:eastAsia="en-US"/>
    </w:rPr>
  </w:style>
  <w:style w:type="paragraph" w:styleId="afffff1">
    <w:name w:val="table of figures"/>
    <w:basedOn w:val="a"/>
    <w:next w:val="a"/>
    <w:semiHidden/>
    <w:rsid w:val="00D74609"/>
    <w:pPr>
      <w:spacing w:before="120" w:after="0" w:line="240" w:lineRule="auto"/>
      <w:ind w:left="480" w:hanging="480"/>
      <w:jc w:val="both"/>
    </w:pPr>
    <w:rPr>
      <w:rFonts w:eastAsia="Times New Roman"/>
      <w:sz w:val="24"/>
      <w:szCs w:val="20"/>
      <w:lang w:val="en-GB" w:eastAsia="en-US"/>
    </w:rPr>
  </w:style>
  <w:style w:type="paragraph" w:styleId="1f1">
    <w:name w:val="toc 1"/>
    <w:basedOn w:val="a"/>
    <w:next w:val="a"/>
    <w:autoRedefine/>
    <w:semiHidden/>
    <w:rsid w:val="00D74609"/>
    <w:pPr>
      <w:spacing w:before="120" w:after="0" w:line="240" w:lineRule="auto"/>
      <w:ind w:firstLine="567"/>
      <w:jc w:val="both"/>
    </w:pPr>
    <w:rPr>
      <w:rFonts w:eastAsia="Times New Roman"/>
      <w:sz w:val="24"/>
      <w:szCs w:val="20"/>
      <w:lang w:val="en-GB" w:eastAsia="en-US"/>
    </w:rPr>
  </w:style>
  <w:style w:type="paragraph" w:styleId="2f4">
    <w:name w:val="toc 2"/>
    <w:basedOn w:val="a"/>
    <w:next w:val="a"/>
    <w:autoRedefine/>
    <w:semiHidden/>
    <w:rsid w:val="00D74609"/>
    <w:pPr>
      <w:spacing w:before="120" w:after="0" w:line="240" w:lineRule="auto"/>
      <w:ind w:left="240" w:firstLine="567"/>
      <w:jc w:val="both"/>
    </w:pPr>
    <w:rPr>
      <w:rFonts w:eastAsia="Times New Roman"/>
      <w:sz w:val="24"/>
      <w:szCs w:val="20"/>
      <w:lang w:val="en-GB" w:eastAsia="en-US"/>
    </w:rPr>
  </w:style>
  <w:style w:type="paragraph" w:styleId="3c">
    <w:name w:val="toc 3"/>
    <w:basedOn w:val="a"/>
    <w:next w:val="a"/>
    <w:autoRedefine/>
    <w:semiHidden/>
    <w:rsid w:val="00D74609"/>
    <w:pPr>
      <w:spacing w:before="120" w:after="0" w:line="240" w:lineRule="auto"/>
      <w:ind w:left="480" w:firstLine="567"/>
      <w:jc w:val="both"/>
    </w:pPr>
    <w:rPr>
      <w:rFonts w:eastAsia="Times New Roman"/>
      <w:sz w:val="24"/>
      <w:szCs w:val="20"/>
      <w:lang w:val="en-GB" w:eastAsia="en-US"/>
    </w:rPr>
  </w:style>
  <w:style w:type="paragraph" w:styleId="48">
    <w:name w:val="toc 4"/>
    <w:basedOn w:val="a"/>
    <w:next w:val="a"/>
    <w:autoRedefine/>
    <w:semiHidden/>
    <w:rsid w:val="00D74609"/>
    <w:pPr>
      <w:spacing w:before="120" w:after="0" w:line="240" w:lineRule="auto"/>
      <w:ind w:left="720" w:firstLine="567"/>
      <w:jc w:val="both"/>
    </w:pPr>
    <w:rPr>
      <w:rFonts w:eastAsia="Times New Roman"/>
      <w:sz w:val="24"/>
      <w:szCs w:val="20"/>
      <w:lang w:val="en-GB" w:eastAsia="en-US"/>
    </w:rPr>
  </w:style>
  <w:style w:type="paragraph" w:styleId="58">
    <w:name w:val="toc 5"/>
    <w:basedOn w:val="a"/>
    <w:next w:val="a"/>
    <w:autoRedefine/>
    <w:semiHidden/>
    <w:rsid w:val="00D74609"/>
    <w:pPr>
      <w:spacing w:before="120" w:after="0" w:line="240" w:lineRule="auto"/>
      <w:ind w:left="960" w:firstLine="567"/>
      <w:jc w:val="both"/>
    </w:pPr>
    <w:rPr>
      <w:rFonts w:eastAsia="Times New Roman"/>
      <w:sz w:val="24"/>
      <w:szCs w:val="20"/>
      <w:lang w:val="en-GB" w:eastAsia="en-US"/>
    </w:rPr>
  </w:style>
  <w:style w:type="paragraph" w:styleId="64">
    <w:name w:val="toc 6"/>
    <w:basedOn w:val="a"/>
    <w:next w:val="a"/>
    <w:autoRedefine/>
    <w:semiHidden/>
    <w:rsid w:val="00D74609"/>
    <w:pPr>
      <w:spacing w:before="120" w:after="0" w:line="240" w:lineRule="auto"/>
      <w:ind w:left="1200" w:firstLine="567"/>
      <w:jc w:val="both"/>
    </w:pPr>
    <w:rPr>
      <w:rFonts w:eastAsia="Times New Roman"/>
      <w:sz w:val="24"/>
      <w:szCs w:val="20"/>
      <w:lang w:val="en-GB" w:eastAsia="en-US"/>
    </w:rPr>
  </w:style>
  <w:style w:type="paragraph" w:styleId="74">
    <w:name w:val="toc 7"/>
    <w:basedOn w:val="a"/>
    <w:next w:val="a"/>
    <w:autoRedefine/>
    <w:semiHidden/>
    <w:rsid w:val="00D74609"/>
    <w:pPr>
      <w:spacing w:before="120" w:after="0" w:line="240" w:lineRule="auto"/>
      <w:ind w:left="1440" w:firstLine="567"/>
      <w:jc w:val="both"/>
    </w:pPr>
    <w:rPr>
      <w:rFonts w:eastAsia="Times New Roman"/>
      <w:sz w:val="24"/>
      <w:szCs w:val="20"/>
      <w:lang w:val="en-GB" w:eastAsia="en-US"/>
    </w:rPr>
  </w:style>
  <w:style w:type="paragraph" w:styleId="84">
    <w:name w:val="toc 8"/>
    <w:basedOn w:val="a"/>
    <w:next w:val="a"/>
    <w:autoRedefine/>
    <w:semiHidden/>
    <w:rsid w:val="00D74609"/>
    <w:pPr>
      <w:spacing w:before="120" w:after="0" w:line="240" w:lineRule="auto"/>
      <w:ind w:left="1680" w:firstLine="567"/>
      <w:jc w:val="both"/>
    </w:pPr>
    <w:rPr>
      <w:rFonts w:eastAsia="Times New Roman"/>
      <w:sz w:val="24"/>
      <w:szCs w:val="20"/>
      <w:lang w:val="en-GB" w:eastAsia="en-US"/>
    </w:rPr>
  </w:style>
  <w:style w:type="paragraph" w:styleId="94">
    <w:name w:val="toc 9"/>
    <w:basedOn w:val="a"/>
    <w:next w:val="a"/>
    <w:autoRedefine/>
    <w:semiHidden/>
    <w:rsid w:val="00D74609"/>
    <w:pPr>
      <w:spacing w:before="120" w:after="0" w:line="240" w:lineRule="auto"/>
      <w:ind w:left="1920" w:firstLine="567"/>
      <w:jc w:val="both"/>
    </w:pPr>
    <w:rPr>
      <w:rFonts w:eastAsia="Times New Roman"/>
      <w:sz w:val="24"/>
      <w:szCs w:val="20"/>
      <w:lang w:val="en-GB" w:eastAsia="en-US"/>
    </w:rPr>
  </w:style>
  <w:style w:type="paragraph" w:customStyle="1" w:styleId="FigureCaption2">
    <w:name w:val="Figure_Caption"/>
    <w:basedOn w:val="a"/>
    <w:rsid w:val="00D74609"/>
    <w:pPr>
      <w:spacing w:before="120" w:after="120" w:line="240" w:lineRule="auto"/>
      <w:jc w:val="center"/>
    </w:pPr>
    <w:rPr>
      <w:rFonts w:eastAsia="Times New Roman"/>
      <w:iCs/>
      <w:sz w:val="20"/>
      <w:szCs w:val="24"/>
      <w:lang w:val="en-GB" w:eastAsia="en-US"/>
    </w:rPr>
  </w:style>
  <w:style w:type="paragraph" w:customStyle="1" w:styleId="TableCaption1">
    <w:name w:val="Table_Caption"/>
    <w:basedOn w:val="a"/>
    <w:rsid w:val="00D74609"/>
    <w:pPr>
      <w:keepNext/>
      <w:spacing w:before="240" w:after="120" w:line="240" w:lineRule="auto"/>
      <w:jc w:val="center"/>
    </w:pPr>
    <w:rPr>
      <w:rFonts w:eastAsia="Times New Roman"/>
      <w:sz w:val="20"/>
      <w:szCs w:val="24"/>
      <w:lang w:val="en-GB" w:eastAsia="en-US"/>
    </w:rPr>
  </w:style>
  <w:style w:type="character" w:customStyle="1" w:styleId="CharChar">
    <w:name w:val="Char Char"/>
    <w:rsid w:val="00D74609"/>
    <w:rPr>
      <w:sz w:val="24"/>
      <w:lang w:val="en-US" w:eastAsia="en-US" w:bidi="ar-SA"/>
    </w:rPr>
  </w:style>
  <w:style w:type="character" w:customStyle="1" w:styleId="PidipaginaCarattere">
    <w:name w:val="Piè di pagina Carattere"/>
    <w:rsid w:val="00D74609"/>
    <w:rPr>
      <w:sz w:val="18"/>
    </w:rPr>
  </w:style>
  <w:style w:type="character" w:customStyle="1" w:styleId="TestofumettoCarattere">
    <w:name w:val="Testo fumetto Carattere"/>
    <w:rsid w:val="00D74609"/>
    <w:rPr>
      <w:rFonts w:ascii="Tahoma" w:hAnsi="Tahoma" w:cs="Tahoma"/>
      <w:sz w:val="16"/>
      <w:szCs w:val="16"/>
      <w:lang w:val="en-GB"/>
    </w:rPr>
  </w:style>
  <w:style w:type="paragraph" w:customStyle="1" w:styleId="paraheader">
    <w:name w:val="para header"/>
    <w:basedOn w:val="a"/>
    <w:rsid w:val="00D74609"/>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D74609"/>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D74609"/>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D74609"/>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D74609"/>
    <w:pPr>
      <w:spacing w:before="120" w:after="0" w:line="240" w:lineRule="auto"/>
      <w:ind w:firstLine="482"/>
      <w:jc w:val="both"/>
    </w:pPr>
    <w:rPr>
      <w:rFonts w:eastAsia="Times New Roman"/>
      <w:noProof/>
      <w:sz w:val="24"/>
      <w:szCs w:val="20"/>
      <w:lang w:val="en-GB" w:eastAsia="en-US"/>
    </w:rPr>
  </w:style>
  <w:style w:type="character" w:customStyle="1" w:styleId="MTDisplayEquationChar">
    <w:name w:val="MTDisplayEquation Char"/>
    <w:rsid w:val="00D74609"/>
    <w:rPr>
      <w:rFonts w:ascii="Times New Roman" w:eastAsia="Times New Roman" w:hAnsi="Times New Roman" w:cs="Times New Roman"/>
      <w:sz w:val="24"/>
      <w:lang w:val="en-GB" w:eastAsia="x-none"/>
    </w:rPr>
  </w:style>
  <w:style w:type="table" w:customStyle="1" w:styleId="220">
    <w:name w:val="Таблица простая 22"/>
    <w:basedOn w:val="a1"/>
    <w:next w:val="PlainTable21"/>
    <w:uiPriority w:val="73"/>
    <w:rsid w:val="00D74609"/>
    <w:pPr>
      <w:spacing w:after="0" w:line="240" w:lineRule="auto"/>
    </w:pPr>
    <w:rPr>
      <w:rFonts w:eastAsia="Times New Roman"/>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9">
    <w:name w:val="Title"/>
    <w:basedOn w:val="a"/>
    <w:next w:val="a"/>
    <w:link w:val="1f2"/>
    <w:uiPriority w:val="10"/>
    <w:qFormat/>
    <w:rsid w:val="00D746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2">
    <w:name w:val="Название Знак1"/>
    <w:basedOn w:val="a0"/>
    <w:link w:val="a9"/>
    <w:uiPriority w:val="10"/>
    <w:rsid w:val="00D74609"/>
    <w:rPr>
      <w:rFonts w:asciiTheme="majorHAnsi" w:eastAsiaTheme="majorEastAsia" w:hAnsiTheme="majorHAnsi" w:cstheme="majorBidi"/>
      <w:color w:val="17365D" w:themeColor="text2" w:themeShade="BF"/>
      <w:spacing w:val="5"/>
      <w:kern w:val="28"/>
      <w:sz w:val="52"/>
      <w:szCs w:val="52"/>
    </w:rPr>
  </w:style>
  <w:style w:type="character" w:styleId="afffff2">
    <w:name w:val="Hyperlink"/>
    <w:basedOn w:val="a0"/>
    <w:uiPriority w:val="99"/>
    <w:semiHidden/>
    <w:unhideWhenUsed/>
    <w:rsid w:val="00D74609"/>
    <w:rPr>
      <w:color w:val="0000FF" w:themeColor="hyperlink"/>
      <w:u w:val="single"/>
    </w:rPr>
  </w:style>
  <w:style w:type="paragraph" w:styleId="affe">
    <w:name w:val="Plain Text"/>
    <w:basedOn w:val="a"/>
    <w:link w:val="2f5"/>
    <w:uiPriority w:val="99"/>
    <w:semiHidden/>
    <w:unhideWhenUsed/>
    <w:rsid w:val="00D74609"/>
    <w:pPr>
      <w:spacing w:after="0" w:line="240" w:lineRule="auto"/>
    </w:pPr>
    <w:rPr>
      <w:rFonts w:ascii="Consolas" w:hAnsi="Consolas" w:cs="Consolas"/>
      <w:sz w:val="21"/>
      <w:szCs w:val="21"/>
    </w:rPr>
  </w:style>
  <w:style w:type="character" w:customStyle="1" w:styleId="2f5">
    <w:name w:val="Текст Знак2"/>
    <w:basedOn w:val="a0"/>
    <w:link w:val="affe"/>
    <w:uiPriority w:val="99"/>
    <w:semiHidden/>
    <w:rsid w:val="00D74609"/>
    <w:rPr>
      <w:rFonts w:ascii="Consolas" w:hAnsi="Consolas" w:cs="Consolas"/>
      <w:sz w:val="21"/>
      <w:szCs w:val="21"/>
    </w:rPr>
  </w:style>
  <w:style w:type="paragraph" w:styleId="33">
    <w:name w:val="Body Text Indent 3"/>
    <w:basedOn w:val="a"/>
    <w:link w:val="314"/>
    <w:uiPriority w:val="99"/>
    <w:semiHidden/>
    <w:unhideWhenUsed/>
    <w:rsid w:val="00D74609"/>
    <w:pPr>
      <w:spacing w:after="120"/>
      <w:ind w:left="283"/>
    </w:pPr>
    <w:rPr>
      <w:sz w:val="16"/>
      <w:szCs w:val="16"/>
    </w:rPr>
  </w:style>
  <w:style w:type="character" w:customStyle="1" w:styleId="314">
    <w:name w:val="Основной текст с отступом 3 Знак1"/>
    <w:basedOn w:val="a0"/>
    <w:link w:val="33"/>
    <w:uiPriority w:val="99"/>
    <w:semiHidden/>
    <w:rsid w:val="00D74609"/>
    <w:rPr>
      <w:sz w:val="16"/>
      <w:szCs w:val="16"/>
    </w:rPr>
  </w:style>
  <w:style w:type="character" w:styleId="afffff3">
    <w:name w:val="FollowedHyperlink"/>
    <w:basedOn w:val="a0"/>
    <w:uiPriority w:val="99"/>
    <w:semiHidden/>
    <w:unhideWhenUsed/>
    <w:rsid w:val="00D74609"/>
    <w:rPr>
      <w:color w:val="800080" w:themeColor="followedHyperlink"/>
      <w:u w:val="single"/>
    </w:rPr>
  </w:style>
  <w:style w:type="character" w:styleId="afffff4">
    <w:name w:val="Intense Emphasis"/>
    <w:basedOn w:val="a0"/>
    <w:uiPriority w:val="21"/>
    <w:qFormat/>
    <w:rsid w:val="00D74609"/>
    <w:rPr>
      <w:b/>
      <w:bCs/>
      <w:i/>
      <w:iCs/>
      <w:color w:val="4F81BD" w:themeColor="accent1"/>
    </w:rPr>
  </w:style>
  <w:style w:type="paragraph" w:styleId="35">
    <w:name w:val="Body Text 3"/>
    <w:basedOn w:val="a"/>
    <w:link w:val="315"/>
    <w:uiPriority w:val="99"/>
    <w:semiHidden/>
    <w:unhideWhenUsed/>
    <w:rsid w:val="00D74609"/>
    <w:pPr>
      <w:spacing w:after="120"/>
    </w:pPr>
    <w:rPr>
      <w:sz w:val="16"/>
      <w:szCs w:val="16"/>
    </w:rPr>
  </w:style>
  <w:style w:type="character" w:customStyle="1" w:styleId="315">
    <w:name w:val="Основной текст 3 Знак1"/>
    <w:basedOn w:val="a0"/>
    <w:link w:val="35"/>
    <w:uiPriority w:val="99"/>
    <w:semiHidden/>
    <w:rsid w:val="00D74609"/>
    <w:rPr>
      <w:sz w:val="16"/>
      <w:szCs w:val="16"/>
    </w:rPr>
  </w:style>
  <w:style w:type="paragraph" w:styleId="afff6">
    <w:name w:val="Subtitle"/>
    <w:basedOn w:val="a"/>
    <w:next w:val="a"/>
    <w:link w:val="2f6"/>
    <w:uiPriority w:val="11"/>
    <w:qFormat/>
    <w:rsid w:val="00D7460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2f6">
    <w:name w:val="Подзаголовок Знак2"/>
    <w:basedOn w:val="a0"/>
    <w:link w:val="afff6"/>
    <w:uiPriority w:val="11"/>
    <w:rsid w:val="00D7460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er" w:uiPriority="99"/>
    <w:lsdException w:name="caption" w:qFormat="1"/>
    <w:lsdException w:name="endnote reference" w:uiPriority="99"/>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D74609"/>
    <w:pPr>
      <w:keepNext/>
      <w:widowControl w:val="0"/>
      <w:suppressAutoHyphens/>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D74609"/>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aliases w:val="heading 3"/>
    <w:basedOn w:val="a"/>
    <w:next w:val="a"/>
    <w:link w:val="30"/>
    <w:qFormat/>
    <w:rsid w:val="00D74609"/>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D74609"/>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D74609"/>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D74609"/>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D74609"/>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D74609"/>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D74609"/>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rsid w:val="0013217D"/>
    <w:rPr>
      <w:rFonts w:ascii="Tahoma" w:hAnsi="Tahoma" w:cs="Tahoma"/>
      <w:sz w:val="16"/>
      <w:szCs w:val="16"/>
    </w:rPr>
  </w:style>
  <w:style w:type="character" w:customStyle="1" w:styleId="10">
    <w:name w:val="Заголовок 1 Знак"/>
    <w:basedOn w:val="a0"/>
    <w:link w:val="1"/>
    <w:rsid w:val="00D74609"/>
    <w:rPr>
      <w:rFonts w:eastAsia="Calibri"/>
      <w:b/>
      <w:caps/>
      <w:snapToGrid w:val="0"/>
      <w:szCs w:val="24"/>
      <w:lang w:val="en-US" w:eastAsia="en-US" w:bidi="en-US"/>
    </w:rPr>
  </w:style>
  <w:style w:type="character" w:customStyle="1" w:styleId="20">
    <w:name w:val="Заголовок 2 Знак"/>
    <w:basedOn w:val="a0"/>
    <w:link w:val="2"/>
    <w:uiPriority w:val="9"/>
    <w:rsid w:val="00D74609"/>
    <w:rPr>
      <w:rFonts w:eastAsia="Times New Roman"/>
      <w:b/>
      <w:i/>
      <w:snapToGrid w:val="0"/>
      <w:szCs w:val="24"/>
      <w:lang w:val="en-US" w:eastAsia="en-US"/>
    </w:rPr>
  </w:style>
  <w:style w:type="character" w:customStyle="1" w:styleId="30">
    <w:name w:val="Заголовок 3 Знак"/>
    <w:aliases w:val="heading 3 Знак"/>
    <w:basedOn w:val="a0"/>
    <w:link w:val="3"/>
    <w:rsid w:val="00D74609"/>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D74609"/>
    <w:rPr>
      <w:rFonts w:eastAsia="Times New Roman"/>
      <w:b/>
      <w:bCs/>
      <w:i/>
      <w:snapToGrid w:val="0"/>
      <w:szCs w:val="20"/>
      <w:lang w:val="en-US" w:eastAsia="en-US"/>
    </w:rPr>
  </w:style>
  <w:style w:type="character" w:customStyle="1" w:styleId="50">
    <w:name w:val="Заголовок 5 Знак"/>
    <w:basedOn w:val="a0"/>
    <w:link w:val="5"/>
    <w:rsid w:val="00D74609"/>
    <w:rPr>
      <w:rFonts w:eastAsia="Times New Roman"/>
      <w:bCs/>
      <w:snapToGrid w:val="0"/>
      <w:szCs w:val="24"/>
      <w:lang w:val="tr-TR" w:eastAsia="en-US"/>
    </w:rPr>
  </w:style>
  <w:style w:type="character" w:customStyle="1" w:styleId="60">
    <w:name w:val="Заголовок 6 Знак"/>
    <w:basedOn w:val="a0"/>
    <w:link w:val="6"/>
    <w:rsid w:val="00D74609"/>
    <w:rPr>
      <w:rFonts w:eastAsia="Times New Roman"/>
      <w:bCs/>
      <w:i/>
      <w:iCs/>
      <w:snapToGrid w:val="0"/>
      <w:szCs w:val="24"/>
      <w:lang w:val="tr-TR" w:eastAsia="en-US"/>
    </w:rPr>
  </w:style>
  <w:style w:type="character" w:customStyle="1" w:styleId="70">
    <w:name w:val="Заголовок 7 Знак"/>
    <w:basedOn w:val="a0"/>
    <w:link w:val="7"/>
    <w:rsid w:val="00D74609"/>
    <w:rPr>
      <w:rFonts w:ascii="Arial" w:eastAsia="Times New Roman" w:hAnsi="Arial" w:cs="Arial"/>
      <w:bCs/>
      <w:snapToGrid w:val="0"/>
      <w:szCs w:val="24"/>
      <w:lang w:val="tr-TR" w:eastAsia="en-US"/>
    </w:rPr>
  </w:style>
  <w:style w:type="character" w:customStyle="1" w:styleId="80">
    <w:name w:val="Заголовок 8 Знак"/>
    <w:basedOn w:val="a0"/>
    <w:link w:val="8"/>
    <w:rsid w:val="00D74609"/>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D74609"/>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D74609"/>
  </w:style>
  <w:style w:type="paragraph" w:customStyle="1" w:styleId="Papertitle">
    <w:name w:val="Paper title"/>
    <w:basedOn w:val="a9"/>
    <w:qFormat/>
    <w:rsid w:val="00D74609"/>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customStyle="1" w:styleId="12">
    <w:name w:val="本文２1"/>
    <w:basedOn w:val="a"/>
    <w:next w:val="a"/>
    <w:link w:val="aa"/>
    <w:uiPriority w:val="10"/>
    <w:qFormat/>
    <w:rsid w:val="00D74609"/>
    <w:pPr>
      <w:widowControl w:val="0"/>
      <w:pBdr>
        <w:bottom w:val="single" w:sz="8" w:space="4" w:color="5B9BD5"/>
      </w:pBdr>
      <w:spacing w:after="300" w:line="240" w:lineRule="auto"/>
      <w:contextualSpacing/>
      <w:jc w:val="both"/>
    </w:pPr>
    <w:rPr>
      <w:rFonts w:ascii="Calibri Light" w:eastAsia="Times New Roman" w:hAnsi="Calibri Light"/>
      <w:snapToGrid w:val="0"/>
      <w:color w:val="323E4F"/>
      <w:spacing w:val="5"/>
      <w:kern w:val="28"/>
      <w:sz w:val="52"/>
      <w:szCs w:val="52"/>
      <w:lang w:val="en-US"/>
    </w:rPr>
  </w:style>
  <w:style w:type="character" w:customStyle="1" w:styleId="aa">
    <w:name w:val="Название Знак"/>
    <w:aliases w:val="本文２ Знак1"/>
    <w:basedOn w:val="a0"/>
    <w:link w:val="12"/>
    <w:uiPriority w:val="10"/>
    <w:rsid w:val="00D74609"/>
    <w:rPr>
      <w:rFonts w:ascii="Calibri Light" w:eastAsia="Times New Roman" w:hAnsi="Calibri Light" w:cs="Times New Roman"/>
      <w:snapToGrid w:val="0"/>
      <w:color w:val="323E4F"/>
      <w:spacing w:val="5"/>
      <w:kern w:val="28"/>
      <w:sz w:val="52"/>
      <w:szCs w:val="52"/>
      <w:lang w:val="en-US"/>
    </w:rPr>
  </w:style>
  <w:style w:type="paragraph" w:styleId="ab">
    <w:name w:val="endnote text"/>
    <w:basedOn w:val="a"/>
    <w:link w:val="ac"/>
    <w:semiHidden/>
    <w:rsid w:val="00D74609"/>
    <w:pPr>
      <w:widowControl w:val="0"/>
      <w:spacing w:after="0" w:line="240" w:lineRule="auto"/>
      <w:ind w:left="720" w:hanging="720"/>
      <w:jc w:val="both"/>
    </w:pPr>
    <w:rPr>
      <w:rFonts w:eastAsia="Times New Roman"/>
      <w:snapToGrid w:val="0"/>
      <w:szCs w:val="24"/>
      <w:lang w:val="en-US" w:eastAsia="en-US"/>
    </w:rPr>
  </w:style>
  <w:style w:type="character" w:customStyle="1" w:styleId="ac">
    <w:name w:val="Текст концевой сноски Знак"/>
    <w:basedOn w:val="a0"/>
    <w:link w:val="ab"/>
    <w:semiHidden/>
    <w:rsid w:val="00D74609"/>
    <w:rPr>
      <w:rFonts w:eastAsia="Times New Roman"/>
      <w:snapToGrid w:val="0"/>
      <w:szCs w:val="24"/>
      <w:lang w:val="en-US" w:eastAsia="en-US"/>
    </w:rPr>
  </w:style>
  <w:style w:type="paragraph" w:styleId="ad">
    <w:name w:val="footnote text"/>
    <w:basedOn w:val="a"/>
    <w:link w:val="ae"/>
    <w:rsid w:val="00D74609"/>
    <w:pPr>
      <w:widowControl w:val="0"/>
      <w:spacing w:after="0" w:line="240" w:lineRule="auto"/>
      <w:jc w:val="both"/>
    </w:pPr>
    <w:rPr>
      <w:rFonts w:eastAsia="Times New Roman"/>
      <w:sz w:val="20"/>
      <w:szCs w:val="24"/>
      <w:lang w:val="en-US" w:eastAsia="en-US"/>
    </w:rPr>
  </w:style>
  <w:style w:type="character" w:customStyle="1" w:styleId="ae">
    <w:name w:val="Текст сноски Знак"/>
    <w:basedOn w:val="a0"/>
    <w:link w:val="ad"/>
    <w:rsid w:val="00D74609"/>
    <w:rPr>
      <w:rFonts w:eastAsia="Times New Roman"/>
      <w:sz w:val="20"/>
      <w:szCs w:val="24"/>
      <w:lang w:val="en-US" w:eastAsia="en-US"/>
    </w:rPr>
  </w:style>
  <w:style w:type="character" w:styleId="af">
    <w:name w:val="footnote reference"/>
    <w:basedOn w:val="a0"/>
    <w:semiHidden/>
    <w:rsid w:val="00D74609"/>
    <w:rPr>
      <w:rFonts w:ascii="Times New Roman" w:hAnsi="Times New Roman"/>
      <w:sz w:val="22"/>
      <w:vertAlign w:val="superscript"/>
    </w:rPr>
  </w:style>
  <w:style w:type="paragraph" w:styleId="af0">
    <w:name w:val="caption"/>
    <w:basedOn w:val="a"/>
    <w:next w:val="a"/>
    <w:link w:val="af1"/>
    <w:qFormat/>
    <w:rsid w:val="00D74609"/>
    <w:pPr>
      <w:widowControl w:val="0"/>
      <w:spacing w:after="0" w:line="240" w:lineRule="auto"/>
      <w:jc w:val="center"/>
    </w:pPr>
    <w:rPr>
      <w:rFonts w:eastAsia="Times New Roman"/>
      <w:snapToGrid w:val="0"/>
      <w:sz w:val="20"/>
      <w:szCs w:val="24"/>
      <w:lang w:val="en-US" w:eastAsia="en-US"/>
    </w:rPr>
  </w:style>
  <w:style w:type="character" w:customStyle="1" w:styleId="13">
    <w:name w:val="Гиперссылка1"/>
    <w:basedOn w:val="a0"/>
    <w:rsid w:val="00D74609"/>
    <w:rPr>
      <w:rFonts w:ascii="Times New Roman" w:hAnsi="Times New Roman"/>
      <w:color w:val="0000FF"/>
      <w:sz w:val="20"/>
      <w:u w:val="single"/>
    </w:rPr>
  </w:style>
  <w:style w:type="paragraph" w:customStyle="1" w:styleId="Abstractheading">
    <w:name w:val="Abstract heading"/>
    <w:basedOn w:val="a"/>
    <w:qFormat/>
    <w:rsid w:val="00D74609"/>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D74609"/>
    <w:pPr>
      <w:widowControl w:val="0"/>
      <w:tabs>
        <w:tab w:val="left" w:pos="0"/>
      </w:tabs>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D74609"/>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D74609"/>
    <w:rPr>
      <w:rFonts w:cs="Calibri"/>
      <w:sz w:val="20"/>
    </w:rPr>
  </w:style>
  <w:style w:type="paragraph" w:customStyle="1" w:styleId="References">
    <w:name w:val="References"/>
    <w:basedOn w:val="a"/>
    <w:link w:val="ReferencesChar"/>
    <w:qFormat/>
    <w:rsid w:val="00D74609"/>
    <w:pPr>
      <w:widowControl w:val="0"/>
      <w:tabs>
        <w:tab w:val="left" w:pos="360"/>
      </w:tabs>
      <w:autoSpaceDE w:val="0"/>
      <w:autoSpaceDN w:val="0"/>
      <w:spacing w:after="120" w:line="240" w:lineRule="auto"/>
      <w:jc w:val="both"/>
    </w:pPr>
    <w:rPr>
      <w:rFonts w:cs="Calibri"/>
      <w:sz w:val="20"/>
    </w:rPr>
  </w:style>
  <w:style w:type="paragraph" w:styleId="af2">
    <w:name w:val="Body Text"/>
    <w:basedOn w:val="a"/>
    <w:link w:val="af3"/>
    <w:qFormat/>
    <w:rsid w:val="00D74609"/>
    <w:pPr>
      <w:widowControl w:val="0"/>
      <w:spacing w:before="120" w:after="0"/>
      <w:ind w:left="101" w:firstLine="454"/>
      <w:jc w:val="both"/>
    </w:pPr>
    <w:rPr>
      <w:rFonts w:eastAsia="Times New Roman"/>
      <w:snapToGrid w:val="0"/>
      <w:szCs w:val="20"/>
      <w:lang w:val="en-US" w:eastAsia="en-US"/>
    </w:rPr>
  </w:style>
  <w:style w:type="character" w:customStyle="1" w:styleId="af3">
    <w:name w:val="Основной текст Знак"/>
    <w:basedOn w:val="a0"/>
    <w:link w:val="af2"/>
    <w:rsid w:val="00D74609"/>
    <w:rPr>
      <w:rFonts w:eastAsia="Times New Roman"/>
      <w:snapToGrid w:val="0"/>
      <w:szCs w:val="20"/>
      <w:lang w:val="en-US" w:eastAsia="en-US"/>
    </w:rPr>
  </w:style>
  <w:style w:type="character" w:styleId="af4">
    <w:name w:val="page number"/>
    <w:rsid w:val="00D74609"/>
    <w:rPr>
      <w:rFonts w:ascii="Times New Roman" w:hAnsi="Times New Roman"/>
      <w:sz w:val="16"/>
    </w:rPr>
  </w:style>
  <w:style w:type="paragraph" w:styleId="af5">
    <w:name w:val="Revision"/>
    <w:hidden/>
    <w:uiPriority w:val="99"/>
    <w:semiHidden/>
    <w:rsid w:val="00D74609"/>
    <w:pPr>
      <w:spacing w:after="0" w:line="240" w:lineRule="auto"/>
    </w:pPr>
    <w:rPr>
      <w:rFonts w:ascii="Calibri" w:eastAsia="Times New Roman" w:hAnsi="Calibri"/>
      <w:sz w:val="24"/>
      <w:szCs w:val="20"/>
      <w:lang w:val="es-CL" w:eastAsia="pt-BR"/>
    </w:rPr>
  </w:style>
  <w:style w:type="character" w:customStyle="1" w:styleId="21">
    <w:name w:val="Гиперссылка2"/>
    <w:basedOn w:val="a0"/>
    <w:rsid w:val="00D74609"/>
    <w:rPr>
      <w:rFonts w:ascii="Times New Roman" w:hAnsi="Times New Roman"/>
      <w:color w:val="0563C1"/>
      <w:sz w:val="22"/>
      <w:u w:val="single"/>
    </w:rPr>
  </w:style>
  <w:style w:type="character" w:styleId="af6">
    <w:name w:val="endnote reference"/>
    <w:basedOn w:val="a0"/>
    <w:uiPriority w:val="99"/>
    <w:semiHidden/>
    <w:unhideWhenUsed/>
    <w:rsid w:val="00D74609"/>
    <w:rPr>
      <w:vertAlign w:val="superscript"/>
    </w:rPr>
  </w:style>
  <w:style w:type="paragraph" w:customStyle="1" w:styleId="footnotedescription">
    <w:name w:val="footnote description"/>
    <w:next w:val="a"/>
    <w:link w:val="footnotedescriptionChar"/>
    <w:hidden/>
    <w:rsid w:val="00D74609"/>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D74609"/>
    <w:rPr>
      <w:rFonts w:eastAsia="Times New Roman"/>
      <w:color w:val="000000"/>
      <w:sz w:val="20"/>
    </w:rPr>
  </w:style>
  <w:style w:type="character" w:customStyle="1" w:styleId="footnotemark">
    <w:name w:val="footnote mark"/>
    <w:hidden/>
    <w:rsid w:val="00D74609"/>
    <w:rPr>
      <w:rFonts w:ascii="Times New Roman" w:eastAsia="Times New Roman" w:hAnsi="Times New Roman" w:cs="Times New Roman"/>
      <w:color w:val="000000"/>
      <w:sz w:val="20"/>
      <w:vertAlign w:val="superscript"/>
    </w:rPr>
  </w:style>
  <w:style w:type="character" w:customStyle="1" w:styleId="af1">
    <w:name w:val="Название объекта Знак"/>
    <w:basedOn w:val="a0"/>
    <w:link w:val="af0"/>
    <w:rsid w:val="00D74609"/>
    <w:rPr>
      <w:rFonts w:eastAsia="Times New Roman"/>
      <w:snapToGrid w:val="0"/>
      <w:sz w:val="20"/>
      <w:szCs w:val="24"/>
      <w:lang w:val="en-US" w:eastAsia="en-US"/>
    </w:rPr>
  </w:style>
  <w:style w:type="paragraph" w:customStyle="1" w:styleId="af7">
    <w:name w:val="Литература"/>
    <w:basedOn w:val="a"/>
    <w:link w:val="af8"/>
    <w:qFormat/>
    <w:rsid w:val="00D74609"/>
    <w:pPr>
      <w:widowControl w:val="0"/>
      <w:spacing w:after="120" w:line="240" w:lineRule="auto"/>
      <w:jc w:val="both"/>
    </w:pPr>
    <w:rPr>
      <w:rFonts w:eastAsia="Calibri"/>
      <w:snapToGrid w:val="0"/>
      <w:color w:val="000000"/>
      <w:sz w:val="20"/>
      <w:szCs w:val="20"/>
      <w:lang w:val="en-US" w:eastAsia="en-US" w:bidi="en-US"/>
    </w:rPr>
  </w:style>
  <w:style w:type="paragraph" w:styleId="af9">
    <w:name w:val="List Paragraph"/>
    <w:basedOn w:val="a"/>
    <w:uiPriority w:val="34"/>
    <w:qFormat/>
    <w:rsid w:val="00D74609"/>
    <w:pPr>
      <w:widowControl w:val="0"/>
      <w:spacing w:after="0" w:line="240" w:lineRule="auto"/>
      <w:ind w:left="720"/>
      <w:contextualSpacing/>
      <w:jc w:val="both"/>
    </w:pPr>
    <w:rPr>
      <w:rFonts w:eastAsia="Times New Roman"/>
      <w:snapToGrid w:val="0"/>
      <w:szCs w:val="24"/>
      <w:lang w:val="en-US" w:eastAsia="en-US"/>
    </w:rPr>
  </w:style>
  <w:style w:type="character" w:customStyle="1" w:styleId="af8">
    <w:name w:val="Литература Знак"/>
    <w:basedOn w:val="a0"/>
    <w:link w:val="af7"/>
    <w:rsid w:val="00D74609"/>
    <w:rPr>
      <w:rFonts w:eastAsia="Calibri"/>
      <w:snapToGrid w:val="0"/>
      <w:color w:val="000000"/>
      <w:sz w:val="20"/>
      <w:szCs w:val="20"/>
      <w:lang w:val="en-US" w:eastAsia="en-US" w:bidi="en-US"/>
    </w:rPr>
  </w:style>
  <w:style w:type="table" w:styleId="afa">
    <w:name w:val="Table Grid"/>
    <w:basedOn w:val="a1"/>
    <w:uiPriority w:val="39"/>
    <w:rsid w:val="00D74609"/>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74609"/>
    <w:pPr>
      <w:spacing w:after="0" w:line="240" w:lineRule="auto"/>
    </w:pPr>
    <w:rPr>
      <w:rFonts w:ascii="Calibri" w:hAnsi="Calibri"/>
    </w:rPr>
    <w:tblPr>
      <w:tblCellMar>
        <w:top w:w="0" w:type="dxa"/>
        <w:left w:w="0" w:type="dxa"/>
        <w:bottom w:w="0" w:type="dxa"/>
        <w:right w:w="0" w:type="dxa"/>
      </w:tblCellMar>
    </w:tblPr>
  </w:style>
  <w:style w:type="table" w:customStyle="1" w:styleId="210">
    <w:name w:val="Таблица простая 21"/>
    <w:basedOn w:val="a1"/>
    <w:next w:val="a1"/>
    <w:uiPriority w:val="42"/>
    <w:rsid w:val="00D74609"/>
    <w:pPr>
      <w:spacing w:after="0" w:line="240" w:lineRule="auto"/>
    </w:pPr>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b">
    <w:name w:val="Placeholder Text"/>
    <w:basedOn w:val="a0"/>
    <w:uiPriority w:val="99"/>
    <w:semiHidden/>
    <w:rsid w:val="00D74609"/>
    <w:rPr>
      <w:color w:val="808080"/>
    </w:rPr>
  </w:style>
  <w:style w:type="numbering" w:customStyle="1" w:styleId="110">
    <w:name w:val="Нет списка11"/>
    <w:next w:val="a2"/>
    <w:uiPriority w:val="99"/>
    <w:semiHidden/>
    <w:unhideWhenUsed/>
    <w:rsid w:val="00D74609"/>
  </w:style>
  <w:style w:type="paragraph" w:styleId="afc">
    <w:name w:val="toa heading"/>
    <w:basedOn w:val="a"/>
    <w:next w:val="a"/>
    <w:semiHidden/>
    <w:rsid w:val="00D74609"/>
    <w:pPr>
      <w:widowControl w:val="0"/>
      <w:tabs>
        <w:tab w:val="right" w:pos="9360"/>
      </w:tabs>
      <w:suppressAutoHyphens/>
      <w:spacing w:after="0" w:line="240" w:lineRule="auto"/>
      <w:jc w:val="both"/>
    </w:pPr>
    <w:rPr>
      <w:rFonts w:eastAsia="Times New Roman"/>
      <w:snapToGrid w:val="0"/>
      <w:szCs w:val="24"/>
      <w:lang w:val="en-US" w:eastAsia="en-US"/>
    </w:rPr>
  </w:style>
  <w:style w:type="paragraph" w:styleId="22">
    <w:name w:val="Body Text 2"/>
    <w:basedOn w:val="a"/>
    <w:link w:val="23"/>
    <w:semiHidden/>
    <w:rsid w:val="00D74609"/>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D74609"/>
    <w:rPr>
      <w:rFonts w:eastAsia="Times New Roman"/>
      <w:snapToGrid w:val="0"/>
      <w:szCs w:val="24"/>
      <w:lang w:val="en-US" w:eastAsia="en-US"/>
    </w:rPr>
  </w:style>
  <w:style w:type="paragraph" w:customStyle="1" w:styleId="14">
    <w:name w:val="Заголовок1"/>
    <w:basedOn w:val="a"/>
    <w:next w:val="a"/>
    <w:link w:val="afd"/>
    <w:uiPriority w:val="10"/>
    <w:qFormat/>
    <w:rsid w:val="00D74609"/>
    <w:pPr>
      <w:widowControl w:val="0"/>
      <w:pBdr>
        <w:bottom w:val="single" w:sz="8" w:space="4" w:color="4F81BD"/>
      </w:pBdr>
      <w:spacing w:after="300" w:line="240" w:lineRule="auto"/>
      <w:contextualSpacing/>
      <w:jc w:val="both"/>
    </w:pPr>
    <w:rPr>
      <w:rFonts w:ascii="Cambria" w:eastAsia="Times New Roman" w:hAnsi="Cambria"/>
      <w:snapToGrid w:val="0"/>
      <w:color w:val="17365D"/>
      <w:spacing w:val="5"/>
      <w:kern w:val="28"/>
      <w:sz w:val="52"/>
      <w:szCs w:val="52"/>
      <w:lang w:val="en-US" w:eastAsia="en-US"/>
    </w:rPr>
  </w:style>
  <w:style w:type="character" w:customStyle="1" w:styleId="afd">
    <w:name w:val="Заголовок Знак"/>
    <w:aliases w:val="本文２ Знак"/>
    <w:basedOn w:val="a0"/>
    <w:link w:val="14"/>
    <w:uiPriority w:val="10"/>
    <w:rsid w:val="00D74609"/>
    <w:rPr>
      <w:rFonts w:ascii="Cambria" w:eastAsia="Times New Roman" w:hAnsi="Cambria"/>
      <w:snapToGrid w:val="0"/>
      <w:color w:val="17365D"/>
      <w:spacing w:val="5"/>
      <w:kern w:val="28"/>
      <w:sz w:val="52"/>
      <w:szCs w:val="52"/>
      <w:lang w:val="en-US" w:eastAsia="en-US"/>
    </w:rPr>
  </w:style>
  <w:style w:type="paragraph" w:styleId="afe">
    <w:name w:val="Body Text Indent"/>
    <w:basedOn w:val="a"/>
    <w:link w:val="aff"/>
    <w:unhideWhenUsed/>
    <w:rsid w:val="00D74609"/>
    <w:pPr>
      <w:widowControl w:val="0"/>
      <w:spacing w:after="120" w:line="240" w:lineRule="auto"/>
      <w:ind w:left="283"/>
      <w:jc w:val="both"/>
    </w:pPr>
    <w:rPr>
      <w:rFonts w:eastAsia="Times New Roman"/>
      <w:snapToGrid w:val="0"/>
      <w:szCs w:val="24"/>
      <w:lang w:val="en-US" w:eastAsia="en-US"/>
    </w:rPr>
  </w:style>
  <w:style w:type="character" w:customStyle="1" w:styleId="aff">
    <w:name w:val="Основной текст с отступом Знак"/>
    <w:basedOn w:val="a0"/>
    <w:link w:val="afe"/>
    <w:rsid w:val="00D74609"/>
    <w:rPr>
      <w:rFonts w:eastAsia="Times New Roman"/>
      <w:snapToGrid w:val="0"/>
      <w:szCs w:val="24"/>
      <w:lang w:val="en-US" w:eastAsia="en-US"/>
    </w:rPr>
  </w:style>
  <w:style w:type="paragraph" w:customStyle="1" w:styleId="Figure">
    <w:name w:val="Figure"/>
    <w:basedOn w:val="a"/>
    <w:next w:val="a"/>
    <w:link w:val="FigureCarattere1"/>
    <w:qFormat/>
    <w:rsid w:val="00D74609"/>
    <w:pPr>
      <w:spacing w:before="120" w:after="0" w:line="240" w:lineRule="auto"/>
      <w:jc w:val="center"/>
    </w:pPr>
    <w:rPr>
      <w:rFonts w:eastAsia="Times New Roman"/>
      <w:lang w:val="en-US" w:eastAsia="en-US"/>
    </w:rPr>
  </w:style>
  <w:style w:type="character" w:customStyle="1" w:styleId="FigureCarattere1">
    <w:name w:val="Figure Carattere1"/>
    <w:basedOn w:val="a0"/>
    <w:link w:val="Figure"/>
    <w:rsid w:val="00D74609"/>
    <w:rPr>
      <w:rFonts w:eastAsia="Times New Roman"/>
      <w:lang w:val="en-US" w:eastAsia="en-US"/>
    </w:rPr>
  </w:style>
  <w:style w:type="paragraph" w:styleId="aff0">
    <w:name w:val="List"/>
    <w:basedOn w:val="a"/>
    <w:unhideWhenUsed/>
    <w:rsid w:val="00D74609"/>
    <w:pPr>
      <w:widowControl w:val="0"/>
      <w:spacing w:after="0" w:line="240" w:lineRule="auto"/>
      <w:ind w:left="714" w:hanging="357"/>
      <w:contextualSpacing/>
      <w:jc w:val="both"/>
    </w:pPr>
    <w:rPr>
      <w:rFonts w:eastAsia="Times New Roman"/>
      <w:snapToGrid w:val="0"/>
      <w:szCs w:val="24"/>
      <w:lang w:val="en-US" w:eastAsia="en-US"/>
    </w:rPr>
  </w:style>
  <w:style w:type="paragraph" w:customStyle="1" w:styleId="CORPOTESTOGRAFILL">
    <w:name w:val="CORPO TESTO GRAFILL"/>
    <w:basedOn w:val="a"/>
    <w:uiPriority w:val="99"/>
    <w:qFormat/>
    <w:rsid w:val="00D74609"/>
    <w:pPr>
      <w:spacing w:after="0" w:line="260" w:lineRule="exact"/>
      <w:ind w:firstLine="284"/>
      <w:jc w:val="both"/>
    </w:pPr>
    <w:rPr>
      <w:rFonts w:eastAsia="Times New Roman"/>
      <w:sz w:val="20"/>
      <w:szCs w:val="20"/>
      <w:lang w:val="it-IT" w:eastAsia="it-IT"/>
    </w:rPr>
  </w:style>
  <w:style w:type="paragraph" w:styleId="aff1">
    <w:name w:val="Bibliography"/>
    <w:basedOn w:val="a"/>
    <w:next w:val="a"/>
    <w:uiPriority w:val="37"/>
    <w:unhideWhenUsed/>
    <w:rsid w:val="00D74609"/>
    <w:pPr>
      <w:widowControl w:val="0"/>
      <w:spacing w:after="0" w:line="240" w:lineRule="auto"/>
      <w:jc w:val="both"/>
    </w:pPr>
    <w:rPr>
      <w:rFonts w:eastAsia="Times New Roman"/>
      <w:snapToGrid w:val="0"/>
      <w:szCs w:val="24"/>
      <w:lang w:val="en-US" w:eastAsia="en-US"/>
    </w:rPr>
  </w:style>
  <w:style w:type="paragraph" w:customStyle="1" w:styleId="Default">
    <w:name w:val="Default"/>
    <w:qFormat/>
    <w:rsid w:val="00D74609"/>
    <w:pPr>
      <w:autoSpaceDE w:val="0"/>
      <w:autoSpaceDN w:val="0"/>
      <w:adjustRightInd w:val="0"/>
      <w:spacing w:after="0" w:line="240" w:lineRule="auto"/>
    </w:pPr>
    <w:rPr>
      <w:rFonts w:eastAsia="Calibri"/>
      <w:color w:val="000000"/>
      <w:sz w:val="24"/>
      <w:szCs w:val="24"/>
      <w:lang w:val="en-US" w:eastAsia="en-US"/>
    </w:rPr>
  </w:style>
  <w:style w:type="paragraph" w:customStyle="1" w:styleId="TextUnindented">
    <w:name w:val="Text Unindented"/>
    <w:next w:val="a"/>
    <w:rsid w:val="00D74609"/>
    <w:pPr>
      <w:spacing w:after="0" w:line="260" w:lineRule="exact"/>
      <w:jc w:val="both"/>
    </w:pPr>
    <w:rPr>
      <w:rFonts w:eastAsia="Times New Roman"/>
      <w:szCs w:val="20"/>
      <w:lang w:val="en-US" w:eastAsia="en-US"/>
    </w:rPr>
  </w:style>
  <w:style w:type="paragraph" w:customStyle="1" w:styleId="Text">
    <w:name w:val="Text"/>
    <w:basedOn w:val="TextUnindented"/>
    <w:rsid w:val="00D74609"/>
    <w:pPr>
      <w:ind w:firstLine="320"/>
    </w:pPr>
  </w:style>
  <w:style w:type="paragraph" w:customStyle="1" w:styleId="Bullet">
    <w:name w:val="Bullet"/>
    <w:rsid w:val="00D74609"/>
    <w:pPr>
      <w:spacing w:before="80" w:after="80" w:line="260" w:lineRule="exact"/>
      <w:ind w:left="320" w:hanging="200"/>
      <w:jc w:val="both"/>
    </w:pPr>
    <w:rPr>
      <w:rFonts w:eastAsia="Times New Roman"/>
      <w:szCs w:val="20"/>
      <w:lang w:val="en-US" w:eastAsia="en-US"/>
    </w:rPr>
  </w:style>
  <w:style w:type="character" w:customStyle="1" w:styleId="print-normal">
    <w:name w:val="print-normal"/>
    <w:basedOn w:val="a0"/>
    <w:rsid w:val="00D74609"/>
  </w:style>
  <w:style w:type="paragraph" w:customStyle="1" w:styleId="GP-References">
    <w:name w:val="GP-References"/>
    <w:basedOn w:val="a"/>
    <w:autoRedefine/>
    <w:rsid w:val="00D74609"/>
    <w:pPr>
      <w:spacing w:before="120" w:after="0"/>
      <w:ind w:firstLine="454"/>
      <w:jc w:val="both"/>
    </w:pPr>
    <w:rPr>
      <w:rFonts w:eastAsia="SimSun"/>
      <w:lang w:val="en-GB" w:eastAsia="sv-SE"/>
    </w:rPr>
  </w:style>
  <w:style w:type="character" w:styleId="aff2">
    <w:name w:val="Strong"/>
    <w:aliases w:val="图表-样式"/>
    <w:basedOn w:val="a0"/>
    <w:uiPriority w:val="22"/>
    <w:qFormat/>
    <w:rsid w:val="00D74609"/>
    <w:rPr>
      <w:b/>
      <w:bCs/>
    </w:rPr>
  </w:style>
  <w:style w:type="paragraph" w:customStyle="1" w:styleId="Author">
    <w:name w:val="Author"/>
    <w:basedOn w:val="a"/>
    <w:next w:val="a"/>
    <w:rsid w:val="00D74609"/>
    <w:pPr>
      <w:tabs>
        <w:tab w:val="left" w:pos="4706"/>
      </w:tabs>
      <w:suppressAutoHyphens/>
      <w:overflowPunct w:val="0"/>
      <w:spacing w:before="120" w:after="0" w:line="280" w:lineRule="exact"/>
      <w:ind w:firstLine="454"/>
      <w:jc w:val="center"/>
      <w:textAlignment w:val="baseline"/>
    </w:pPr>
    <w:rPr>
      <w:rFonts w:eastAsia="Times New Roman"/>
      <w:szCs w:val="20"/>
      <w:lang w:val="en-US" w:eastAsia="pt-PT"/>
    </w:rPr>
  </w:style>
  <w:style w:type="table" w:customStyle="1" w:styleId="TableNormal1">
    <w:name w:val="Table Normal1"/>
    <w:uiPriority w:val="2"/>
    <w:semiHidden/>
    <w:unhideWhenUsed/>
    <w:qFormat/>
    <w:rsid w:val="00D74609"/>
    <w:pPr>
      <w:widowControl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 w:type="table" w:customStyle="1" w:styleId="Grigliatabella1">
    <w:name w:val="Griglia tabella1"/>
    <w:basedOn w:val="a1"/>
    <w:next w:val="afa"/>
    <w:rsid w:val="00D74609"/>
    <w:pPr>
      <w:widowControl w:val="0"/>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74609"/>
    <w:pPr>
      <w:widowControl w:val="0"/>
      <w:spacing w:before="120" w:after="0"/>
      <w:ind w:firstLine="454"/>
      <w:jc w:val="both"/>
    </w:pPr>
    <w:rPr>
      <w:rFonts w:eastAsia="Times New Roman"/>
      <w:w w:val="95"/>
      <w:szCs w:val="20"/>
      <w:lang w:val="en-US" w:eastAsia="en-US"/>
    </w:rPr>
  </w:style>
  <w:style w:type="character" w:styleId="aff3">
    <w:name w:val="Emphasis"/>
    <w:basedOn w:val="a0"/>
    <w:uiPriority w:val="20"/>
    <w:qFormat/>
    <w:rsid w:val="00D74609"/>
    <w:rPr>
      <w:i/>
      <w:iCs/>
    </w:rPr>
  </w:style>
  <w:style w:type="paragraph" w:customStyle="1" w:styleId="Referencetext">
    <w:name w:val="Reference text"/>
    <w:basedOn w:val="af2"/>
    <w:rsid w:val="00D74609"/>
    <w:pPr>
      <w:widowControl/>
      <w:ind w:left="360" w:hanging="360"/>
    </w:pPr>
    <w:rPr>
      <w:bCs/>
      <w:snapToGrid/>
      <w:lang w:val="en-GB"/>
    </w:rPr>
  </w:style>
  <w:style w:type="paragraph" w:styleId="aff4">
    <w:name w:val="No Spacing"/>
    <w:aliases w:val="图名-小,图标"/>
    <w:link w:val="aff5"/>
    <w:uiPriority w:val="1"/>
    <w:qFormat/>
    <w:rsid w:val="00D74609"/>
    <w:pPr>
      <w:autoSpaceDE w:val="0"/>
      <w:autoSpaceDN w:val="0"/>
      <w:adjustRightInd w:val="0"/>
      <w:spacing w:after="0" w:line="240" w:lineRule="auto"/>
      <w:jc w:val="both"/>
    </w:pPr>
    <w:rPr>
      <w:rFonts w:eastAsia="Calibri"/>
      <w:bCs/>
      <w:color w:val="000000"/>
      <w:sz w:val="20"/>
      <w:szCs w:val="24"/>
      <w:lang w:val="en-US" w:eastAsia="en-US"/>
    </w:rPr>
  </w:style>
  <w:style w:type="paragraph" w:customStyle="1" w:styleId="Elenconumerato">
    <w:name w:val="Elenco numerato"/>
    <w:basedOn w:val="af9"/>
    <w:qFormat/>
    <w:rsid w:val="00D74609"/>
    <w:pPr>
      <w:widowControl/>
      <w:spacing w:before="120" w:line="276" w:lineRule="auto"/>
      <w:ind w:left="453" w:hanging="340"/>
    </w:pPr>
    <w:rPr>
      <w:b/>
      <w:i/>
      <w:snapToGrid/>
      <w:szCs w:val="22"/>
      <w:lang w:val="en-GB"/>
    </w:rPr>
  </w:style>
  <w:style w:type="paragraph" w:customStyle="1" w:styleId="Firstparagraph">
    <w:name w:val="First paragraph"/>
    <w:basedOn w:val="a"/>
    <w:next w:val="a"/>
    <w:rsid w:val="00D74609"/>
    <w:pPr>
      <w:tabs>
        <w:tab w:val="left" w:pos="4706"/>
      </w:tabs>
      <w:overflowPunct w:val="0"/>
      <w:spacing w:before="120" w:after="0" w:line="240" w:lineRule="exact"/>
      <w:ind w:firstLine="454"/>
      <w:jc w:val="both"/>
      <w:textAlignment w:val="baseline"/>
    </w:pPr>
    <w:rPr>
      <w:rFonts w:eastAsia="Times New Roman"/>
      <w:bCs/>
      <w:szCs w:val="20"/>
      <w:lang w:val="en-US" w:eastAsia="pt-PT"/>
    </w:rPr>
  </w:style>
  <w:style w:type="paragraph" w:customStyle="1" w:styleId="TTPParagraphothers">
    <w:name w:val="TTP Paragraph (others)"/>
    <w:basedOn w:val="a"/>
    <w:rsid w:val="00D74609"/>
    <w:pPr>
      <w:tabs>
        <w:tab w:val="right" w:pos="142"/>
        <w:tab w:val="left" w:pos="284"/>
      </w:tabs>
      <w:spacing w:before="120" w:after="0"/>
      <w:ind w:firstLine="283"/>
      <w:jc w:val="both"/>
    </w:pPr>
    <w:rPr>
      <w:rFonts w:eastAsia="Times New Roman"/>
      <w:bCs/>
      <w:lang w:val="en-US" w:eastAsia="en-US"/>
    </w:rPr>
  </w:style>
  <w:style w:type="paragraph" w:customStyle="1" w:styleId="TabCaption">
    <w:name w:val="Tab Caption"/>
    <w:basedOn w:val="TTPParagraphothers"/>
    <w:qFormat/>
    <w:rsid w:val="00D74609"/>
    <w:pPr>
      <w:keepNext/>
      <w:spacing w:before="240"/>
      <w:ind w:firstLine="0"/>
      <w:jc w:val="center"/>
    </w:pPr>
    <w:rPr>
      <w:lang w:val="de-DE"/>
    </w:rPr>
  </w:style>
  <w:style w:type="paragraph" w:customStyle="1" w:styleId="reference">
    <w:name w:val="reference"/>
    <w:basedOn w:val="Referencetext"/>
    <w:rsid w:val="00D74609"/>
    <w:rPr>
      <w:rFonts w:eastAsia="Calibri"/>
      <w:color w:val="000000"/>
    </w:rPr>
  </w:style>
  <w:style w:type="paragraph" w:styleId="HTML">
    <w:name w:val="HTML Preformatted"/>
    <w:basedOn w:val="a"/>
    <w:link w:val="HTML0"/>
    <w:uiPriority w:val="99"/>
    <w:unhideWhenUsed/>
    <w:rsid w:val="00D74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454"/>
    </w:pPr>
    <w:rPr>
      <w:rFonts w:ascii="Courier New" w:eastAsia="Times New Roman" w:hAnsi="Courier New" w:cs="Courier New"/>
      <w:bCs/>
      <w:szCs w:val="20"/>
      <w:lang w:val="it-IT" w:eastAsia="en-US"/>
    </w:rPr>
  </w:style>
  <w:style w:type="character" w:customStyle="1" w:styleId="HTML0">
    <w:name w:val="Стандартный HTML Знак"/>
    <w:basedOn w:val="a0"/>
    <w:link w:val="HTML"/>
    <w:uiPriority w:val="99"/>
    <w:rsid w:val="00D74609"/>
    <w:rPr>
      <w:rFonts w:ascii="Courier New" w:eastAsia="Times New Roman" w:hAnsi="Courier New" w:cs="Courier New"/>
      <w:bCs/>
      <w:szCs w:val="20"/>
      <w:lang w:val="it-IT" w:eastAsia="en-US"/>
    </w:rPr>
  </w:style>
  <w:style w:type="paragraph" w:customStyle="1" w:styleId="Authors">
    <w:name w:val="Authors"/>
    <w:basedOn w:val="a"/>
    <w:link w:val="AuthorsChar"/>
    <w:qFormat/>
    <w:rsid w:val="00D74609"/>
    <w:pPr>
      <w:spacing w:before="120" w:after="0"/>
    </w:pPr>
    <w:rPr>
      <w:rFonts w:eastAsia="Times New Roman"/>
      <w:lang w:val="it-IT" w:eastAsia="en-US"/>
    </w:rPr>
  </w:style>
  <w:style w:type="paragraph" w:customStyle="1" w:styleId="Affiliations">
    <w:name w:val="Affiliations"/>
    <w:basedOn w:val="a"/>
    <w:qFormat/>
    <w:rsid w:val="00D74609"/>
    <w:pPr>
      <w:spacing w:before="120" w:after="0"/>
      <w:jc w:val="both"/>
    </w:pPr>
    <w:rPr>
      <w:rFonts w:eastAsia="Times New Roman"/>
      <w:lang w:val="en-US" w:eastAsia="en-US"/>
    </w:rPr>
  </w:style>
  <w:style w:type="paragraph" w:customStyle="1" w:styleId="Formule">
    <w:name w:val="Formule"/>
    <w:basedOn w:val="af2"/>
    <w:qFormat/>
    <w:rsid w:val="00D74609"/>
    <w:pPr>
      <w:ind w:left="0" w:firstLine="0"/>
    </w:pPr>
    <w:rPr>
      <w:snapToGrid/>
      <w:lang w:val="en-GB"/>
    </w:rPr>
  </w:style>
  <w:style w:type="paragraph" w:customStyle="1" w:styleId="TituloArtigo">
    <w:name w:val="TituloArtigo"/>
    <w:basedOn w:val="a"/>
    <w:next w:val="Autor1"/>
    <w:rsid w:val="00D74609"/>
    <w:pPr>
      <w:spacing w:before="480" w:after="0"/>
      <w:jc w:val="both"/>
    </w:pPr>
    <w:rPr>
      <w:rFonts w:eastAsia="Times New Roman"/>
      <w:b/>
      <w:sz w:val="28"/>
      <w:szCs w:val="28"/>
      <w:lang w:val="tr-TR" w:eastAsia="en-US"/>
    </w:rPr>
  </w:style>
  <w:style w:type="paragraph" w:customStyle="1" w:styleId="Autor1">
    <w:name w:val="Autor1"/>
    <w:basedOn w:val="TituloArtigo"/>
    <w:autoRedefine/>
    <w:rsid w:val="00D74609"/>
    <w:pPr>
      <w:spacing w:before="0"/>
    </w:pPr>
    <w:rPr>
      <w:b w:val="0"/>
      <w:bCs/>
      <w:sz w:val="22"/>
      <w:szCs w:val="22"/>
    </w:rPr>
  </w:style>
  <w:style w:type="paragraph" w:customStyle="1" w:styleId="Autor2">
    <w:name w:val="Autor2"/>
    <w:basedOn w:val="Autor1"/>
    <w:autoRedefine/>
    <w:rsid w:val="00D74609"/>
    <w:rPr>
      <w:iCs/>
      <w:sz w:val="18"/>
      <w:szCs w:val="18"/>
      <w:lang w:val="it-IT"/>
    </w:rPr>
  </w:style>
  <w:style w:type="paragraph" w:styleId="aff6">
    <w:name w:val="table of authorities"/>
    <w:basedOn w:val="a"/>
    <w:next w:val="a"/>
    <w:semiHidden/>
    <w:rsid w:val="00D74609"/>
    <w:pPr>
      <w:spacing w:before="120" w:after="0"/>
      <w:ind w:left="198" w:hanging="198"/>
      <w:jc w:val="both"/>
    </w:pPr>
    <w:rPr>
      <w:rFonts w:eastAsia="Times New Roman"/>
      <w:bCs/>
      <w:lang w:val="tr-TR" w:eastAsia="en-US"/>
    </w:rPr>
  </w:style>
  <w:style w:type="paragraph" w:customStyle="1" w:styleId="Resumo">
    <w:name w:val="Resumo"/>
    <w:basedOn w:val="a"/>
    <w:rsid w:val="00D74609"/>
    <w:pPr>
      <w:spacing w:before="120" w:after="0"/>
      <w:ind w:firstLine="454"/>
      <w:jc w:val="both"/>
    </w:pPr>
    <w:rPr>
      <w:rFonts w:eastAsia="Times New Roman" w:cs="Arial"/>
      <w:bCs/>
      <w:lang w:val="tr-TR" w:eastAsia="en-US"/>
    </w:rPr>
  </w:style>
  <w:style w:type="paragraph" w:customStyle="1" w:styleId="Texto">
    <w:name w:val="Texto"/>
    <w:basedOn w:val="a"/>
    <w:rsid w:val="00D74609"/>
    <w:pPr>
      <w:spacing w:before="120" w:after="0"/>
      <w:ind w:firstLine="454"/>
      <w:jc w:val="both"/>
    </w:pPr>
    <w:rPr>
      <w:rFonts w:ascii="Arial" w:eastAsia="Times New Roman" w:hAnsi="Arial" w:cs="Arial"/>
      <w:bCs/>
      <w:lang w:val="tr-TR" w:eastAsia="en-US"/>
    </w:rPr>
  </w:style>
  <w:style w:type="paragraph" w:customStyle="1" w:styleId="Nivel1">
    <w:name w:val="Nivel1"/>
    <w:basedOn w:val="a"/>
    <w:next w:val="Texto"/>
    <w:autoRedefine/>
    <w:rsid w:val="00D74609"/>
    <w:pPr>
      <w:tabs>
        <w:tab w:val="num" w:pos="432"/>
      </w:tabs>
      <w:spacing w:before="120" w:after="0"/>
      <w:ind w:left="432" w:hanging="432"/>
      <w:jc w:val="both"/>
    </w:pPr>
    <w:rPr>
      <w:rFonts w:ascii="Arial" w:eastAsia="Times New Roman" w:hAnsi="Arial" w:cs="Arial"/>
      <w:b/>
      <w:sz w:val="28"/>
      <w:szCs w:val="28"/>
      <w:lang w:val="tr-TR" w:eastAsia="en-US"/>
    </w:rPr>
  </w:style>
  <w:style w:type="paragraph" w:customStyle="1" w:styleId="Nivel3">
    <w:name w:val="Nivel3"/>
    <w:basedOn w:val="Nivel2"/>
    <w:next w:val="Texto"/>
    <w:rsid w:val="00D74609"/>
    <w:pPr>
      <w:tabs>
        <w:tab w:val="clear" w:pos="576"/>
        <w:tab w:val="num" w:pos="720"/>
        <w:tab w:val="num" w:pos="862"/>
      </w:tabs>
      <w:ind w:left="720" w:hanging="720"/>
    </w:pPr>
    <w:rPr>
      <w:sz w:val="24"/>
      <w:szCs w:val="24"/>
    </w:rPr>
  </w:style>
  <w:style w:type="paragraph" w:customStyle="1" w:styleId="Nivel2">
    <w:name w:val="Nivel2"/>
    <w:basedOn w:val="Nivel1"/>
    <w:next w:val="Texto"/>
    <w:autoRedefine/>
    <w:rsid w:val="00D74609"/>
    <w:pPr>
      <w:tabs>
        <w:tab w:val="clear" w:pos="432"/>
        <w:tab w:val="num" w:pos="576"/>
      </w:tabs>
      <w:ind w:left="576" w:hanging="576"/>
    </w:pPr>
    <w:rPr>
      <w:b w:val="0"/>
      <w:bCs/>
    </w:rPr>
  </w:style>
  <w:style w:type="paragraph" w:customStyle="1" w:styleId="legenda">
    <w:name w:val="legenda"/>
    <w:basedOn w:val="a"/>
    <w:next w:val="Texto"/>
    <w:rsid w:val="00D74609"/>
    <w:pPr>
      <w:spacing w:before="120" w:after="0"/>
      <w:ind w:firstLine="454"/>
      <w:jc w:val="center"/>
    </w:pPr>
    <w:rPr>
      <w:rFonts w:ascii="Arial" w:eastAsia="Times New Roman" w:hAnsi="Arial" w:cs="Arial"/>
      <w:bCs/>
      <w:lang w:val="tr-TR" w:eastAsia="en-US"/>
    </w:rPr>
  </w:style>
  <w:style w:type="paragraph" w:customStyle="1" w:styleId="TTPSectionHeading">
    <w:name w:val="TTP Section Heading"/>
    <w:basedOn w:val="a"/>
    <w:next w:val="TTPParagraph1st"/>
    <w:uiPriority w:val="99"/>
    <w:rsid w:val="00D74609"/>
    <w:pPr>
      <w:spacing w:before="360" w:after="0"/>
      <w:ind w:firstLine="454"/>
      <w:jc w:val="both"/>
    </w:pPr>
    <w:rPr>
      <w:rFonts w:eastAsia="Times New Roman"/>
      <w:b/>
      <w:lang w:val="en-US" w:eastAsia="en-US"/>
    </w:rPr>
  </w:style>
  <w:style w:type="paragraph" w:customStyle="1" w:styleId="TTPParagraph1st">
    <w:name w:val="TTP Paragraph (1st)"/>
    <w:basedOn w:val="a"/>
    <w:next w:val="UDMKParagraf2"/>
    <w:uiPriority w:val="99"/>
    <w:rsid w:val="00D74609"/>
    <w:pPr>
      <w:spacing w:before="120" w:after="0"/>
      <w:ind w:firstLine="454"/>
      <w:jc w:val="both"/>
    </w:pPr>
    <w:rPr>
      <w:rFonts w:eastAsia="Times New Roman"/>
      <w:bCs/>
      <w:lang w:val="en-US" w:eastAsia="en-US"/>
    </w:rPr>
  </w:style>
  <w:style w:type="paragraph" w:customStyle="1" w:styleId="TTPReference">
    <w:name w:val="TTP Reference"/>
    <w:basedOn w:val="a"/>
    <w:link w:val="TTPReferenceChar"/>
    <w:uiPriority w:val="99"/>
    <w:rsid w:val="00D74609"/>
    <w:pPr>
      <w:tabs>
        <w:tab w:val="left" w:pos="426"/>
      </w:tabs>
      <w:spacing w:before="120" w:after="0" w:line="288" w:lineRule="atLeast"/>
      <w:ind w:firstLine="454"/>
      <w:jc w:val="both"/>
    </w:pPr>
    <w:rPr>
      <w:rFonts w:eastAsia="Times New Roman"/>
      <w:bCs/>
      <w:lang w:val="de-DE" w:eastAsia="en-US"/>
    </w:rPr>
  </w:style>
  <w:style w:type="paragraph" w:customStyle="1" w:styleId="TTPEquation">
    <w:name w:val="TTP Equation"/>
    <w:basedOn w:val="a"/>
    <w:next w:val="TTPParagraph1st"/>
    <w:uiPriority w:val="99"/>
    <w:rsid w:val="00D74609"/>
    <w:pPr>
      <w:tabs>
        <w:tab w:val="right" w:pos="9923"/>
      </w:tabs>
      <w:spacing w:before="240" w:after="240"/>
      <w:ind w:left="284" w:right="-11" w:firstLine="454"/>
      <w:jc w:val="both"/>
    </w:pPr>
    <w:rPr>
      <w:rFonts w:eastAsia="Times New Roman"/>
      <w:bCs/>
      <w:lang w:val="de-DE" w:eastAsia="en-US"/>
    </w:rPr>
  </w:style>
  <w:style w:type="paragraph" w:customStyle="1" w:styleId="ENTACTextoTabelaQuadrograssetto">
    <w:name w:val="ENTAC Texto Tabela/Quadro + grassetto"/>
    <w:basedOn w:val="a"/>
    <w:rsid w:val="00D74609"/>
    <w:pPr>
      <w:spacing w:before="20" w:after="20"/>
      <w:ind w:firstLine="454"/>
      <w:jc w:val="center"/>
    </w:pPr>
    <w:rPr>
      <w:rFonts w:eastAsia="Times New Roman"/>
      <w:b/>
      <w:bCs/>
      <w:lang w:val="tr-TR" w:eastAsia="en-US"/>
    </w:rPr>
  </w:style>
  <w:style w:type="paragraph" w:customStyle="1" w:styleId="ParagraphReferences">
    <w:name w:val="Paragraph References"/>
    <w:basedOn w:val="a"/>
    <w:autoRedefine/>
    <w:rsid w:val="00D74609"/>
    <w:pPr>
      <w:tabs>
        <w:tab w:val="num" w:pos="397"/>
        <w:tab w:val="left" w:pos="425"/>
      </w:tabs>
      <w:spacing w:before="120" w:after="0"/>
      <w:ind w:left="397" w:hanging="397"/>
      <w:jc w:val="both"/>
    </w:pPr>
    <w:rPr>
      <w:rFonts w:eastAsia="Times New Roman"/>
      <w:bCs/>
      <w:lang w:val="en-GB" w:eastAsia="fr-FR"/>
    </w:rPr>
  </w:style>
  <w:style w:type="paragraph" w:customStyle="1" w:styleId="TableCaption">
    <w:name w:val="Table Caption"/>
    <w:basedOn w:val="a"/>
    <w:link w:val="TableCaptionChar"/>
    <w:qFormat/>
    <w:rsid w:val="00D74609"/>
    <w:pPr>
      <w:spacing w:before="240" w:after="0"/>
      <w:ind w:firstLine="454"/>
      <w:jc w:val="center"/>
    </w:pPr>
    <w:rPr>
      <w:rFonts w:eastAsia="Times New Roman"/>
      <w:bCs/>
      <w:lang w:val="en-US" w:eastAsia="en-US"/>
    </w:rPr>
  </w:style>
  <w:style w:type="character" w:customStyle="1" w:styleId="TableCaptionChar">
    <w:name w:val="Table Caption Char"/>
    <w:link w:val="TableCaption"/>
    <w:rsid w:val="00D74609"/>
    <w:rPr>
      <w:rFonts w:eastAsia="Times New Roman"/>
      <w:bCs/>
      <w:lang w:val="en-US" w:eastAsia="en-US"/>
    </w:rPr>
  </w:style>
  <w:style w:type="character" w:styleId="aff7">
    <w:name w:val="annotation reference"/>
    <w:semiHidden/>
    <w:unhideWhenUsed/>
    <w:rsid w:val="00D74609"/>
    <w:rPr>
      <w:sz w:val="16"/>
      <w:szCs w:val="16"/>
    </w:rPr>
  </w:style>
  <w:style w:type="character" w:customStyle="1" w:styleId="TTPReferenceChar">
    <w:name w:val="TTP Reference Char"/>
    <w:link w:val="TTPReference"/>
    <w:uiPriority w:val="99"/>
    <w:rsid w:val="00D74609"/>
    <w:rPr>
      <w:rFonts w:eastAsia="Times New Roman"/>
      <w:bCs/>
      <w:lang w:val="de-DE" w:eastAsia="en-US"/>
    </w:rPr>
  </w:style>
  <w:style w:type="paragraph" w:styleId="aff8">
    <w:name w:val="annotation text"/>
    <w:basedOn w:val="a"/>
    <w:link w:val="aff9"/>
    <w:unhideWhenUsed/>
    <w:rsid w:val="00D74609"/>
    <w:pPr>
      <w:spacing w:before="120" w:after="0"/>
      <w:ind w:firstLine="454"/>
      <w:jc w:val="both"/>
    </w:pPr>
    <w:rPr>
      <w:rFonts w:eastAsia="Times New Roman"/>
      <w:bCs/>
      <w:lang w:val="tr-TR" w:eastAsia="en-US"/>
    </w:rPr>
  </w:style>
  <w:style w:type="character" w:customStyle="1" w:styleId="aff9">
    <w:name w:val="Текст примечания Знак"/>
    <w:basedOn w:val="a0"/>
    <w:link w:val="aff8"/>
    <w:rsid w:val="00D74609"/>
    <w:rPr>
      <w:rFonts w:eastAsia="Times New Roman"/>
      <w:bCs/>
      <w:lang w:val="tr-TR" w:eastAsia="en-US"/>
    </w:rPr>
  </w:style>
  <w:style w:type="paragraph" w:styleId="affa">
    <w:name w:val="annotation subject"/>
    <w:basedOn w:val="aff8"/>
    <w:next w:val="aff8"/>
    <w:link w:val="affb"/>
    <w:uiPriority w:val="99"/>
    <w:semiHidden/>
    <w:unhideWhenUsed/>
    <w:rsid w:val="00D74609"/>
    <w:rPr>
      <w:b/>
      <w:bCs w:val="0"/>
    </w:rPr>
  </w:style>
  <w:style w:type="character" w:customStyle="1" w:styleId="affb">
    <w:name w:val="Тема примечания Знак"/>
    <w:basedOn w:val="aff9"/>
    <w:link w:val="affa"/>
    <w:uiPriority w:val="99"/>
    <w:semiHidden/>
    <w:rsid w:val="00D74609"/>
    <w:rPr>
      <w:rFonts w:eastAsia="Times New Roman"/>
      <w:b/>
      <w:bCs w:val="0"/>
      <w:lang w:val="tr-TR" w:eastAsia="en-US"/>
    </w:rPr>
  </w:style>
  <w:style w:type="paragraph" w:customStyle="1" w:styleId="UDMKParagraf1">
    <w:name w:val="UDMK Paragraf1"/>
    <w:basedOn w:val="a"/>
    <w:rsid w:val="00D74609"/>
    <w:pPr>
      <w:spacing w:before="120" w:after="0"/>
      <w:ind w:firstLine="454"/>
      <w:jc w:val="both"/>
    </w:pPr>
    <w:rPr>
      <w:rFonts w:eastAsia="Times New Roman"/>
      <w:bCs/>
      <w:lang w:val="en-GB" w:eastAsia="en-US"/>
    </w:rPr>
  </w:style>
  <w:style w:type="paragraph" w:customStyle="1" w:styleId="UDMKParagraf2">
    <w:name w:val="UDMK Paragraf2"/>
    <w:basedOn w:val="UDMKParagraf1"/>
    <w:rsid w:val="00D74609"/>
    <w:pPr>
      <w:ind w:firstLine="567"/>
    </w:pPr>
  </w:style>
  <w:style w:type="paragraph" w:customStyle="1" w:styleId="StileTTPParagraphothersDopo0pt">
    <w:name w:val="Stile TTP Paragraph (others) + Dopo:  0 pt"/>
    <w:basedOn w:val="TTPParagraphothers"/>
    <w:rsid w:val="00D74609"/>
    <w:pPr>
      <w:tabs>
        <w:tab w:val="clear" w:pos="142"/>
        <w:tab w:val="clear" w:pos="284"/>
      </w:tabs>
      <w:ind w:firstLine="284"/>
    </w:pPr>
    <w:rPr>
      <w:szCs w:val="20"/>
    </w:rPr>
  </w:style>
  <w:style w:type="paragraph" w:customStyle="1" w:styleId="Keywords">
    <w:name w:val="Keywords"/>
    <w:basedOn w:val="a"/>
    <w:qFormat/>
    <w:rsid w:val="00D74609"/>
    <w:pPr>
      <w:spacing w:before="120" w:after="0"/>
      <w:ind w:firstLine="454"/>
      <w:jc w:val="both"/>
    </w:pPr>
    <w:rPr>
      <w:rFonts w:eastAsia="Times New Roman"/>
      <w:bCs/>
      <w:i/>
      <w:szCs w:val="20"/>
      <w:lang w:val="en-US" w:eastAsia="en-US"/>
    </w:rPr>
  </w:style>
  <w:style w:type="paragraph" w:customStyle="1" w:styleId="TitoloAbs">
    <w:name w:val="Titolo Abs"/>
    <w:basedOn w:val="1"/>
    <w:qFormat/>
    <w:rsid w:val="00D74609"/>
    <w:pPr>
      <w:widowControl/>
      <w:numPr>
        <w:numId w:val="1"/>
      </w:numPr>
      <w:tabs>
        <w:tab w:val="left" w:pos="340"/>
      </w:tabs>
      <w:suppressAutoHyphens w:val="0"/>
      <w:spacing w:before="240" w:after="120" w:line="276" w:lineRule="auto"/>
      <w:ind w:left="431" w:hanging="431"/>
    </w:pPr>
    <w:rPr>
      <w:rFonts w:eastAsia="Times New Roman"/>
      <w:i/>
      <w:snapToGrid/>
      <w:szCs w:val="28"/>
      <w:lang w:bidi="ar-SA"/>
    </w:rPr>
  </w:style>
  <w:style w:type="paragraph" w:styleId="affc">
    <w:name w:val="Normal (Web)"/>
    <w:basedOn w:val="a"/>
    <w:uiPriority w:val="99"/>
    <w:unhideWhenUsed/>
    <w:rsid w:val="00D74609"/>
    <w:pPr>
      <w:spacing w:before="100" w:beforeAutospacing="1" w:after="100" w:afterAutospacing="1"/>
      <w:ind w:firstLine="454"/>
    </w:pPr>
    <w:rPr>
      <w:rFonts w:eastAsia="Times New Roman"/>
      <w:bCs/>
      <w:sz w:val="24"/>
      <w:lang w:val="it-IT" w:eastAsia="en-US"/>
    </w:rPr>
  </w:style>
  <w:style w:type="paragraph" w:customStyle="1" w:styleId="StileENTACTextoTabelaQuadroNonGrassetto">
    <w:name w:val="Stile ENTAC Texto Tabela/Quadro + Non Grassetto"/>
    <w:basedOn w:val="ENTACTextoTabelaQuadrograssetto"/>
    <w:rsid w:val="00D74609"/>
    <w:rPr>
      <w:b w:val="0"/>
    </w:rPr>
  </w:style>
  <w:style w:type="paragraph" w:customStyle="1" w:styleId="ENTACTextoTabelaQuadro">
    <w:name w:val="ENTAC Texto Tabela/Quadro"/>
    <w:basedOn w:val="ENTACTextoTabelaQuadrograssetto"/>
    <w:rsid w:val="00D74609"/>
    <w:rPr>
      <w:b w:val="0"/>
    </w:rPr>
  </w:style>
  <w:style w:type="paragraph" w:customStyle="1" w:styleId="Referencenumbers">
    <w:name w:val="Reference numbers"/>
    <w:basedOn w:val="a"/>
    <w:next w:val="a"/>
    <w:rsid w:val="00D74609"/>
    <w:pPr>
      <w:tabs>
        <w:tab w:val="num" w:pos="425"/>
      </w:tabs>
      <w:overflowPunct w:val="0"/>
      <w:spacing w:before="120" w:after="0" w:line="220" w:lineRule="exact"/>
      <w:ind w:left="425" w:hanging="425"/>
      <w:jc w:val="both"/>
      <w:textAlignment w:val="baseline"/>
    </w:pPr>
    <w:rPr>
      <w:rFonts w:ascii="Verdana" w:eastAsia="Times New Roman" w:hAnsi="Verdana"/>
      <w:szCs w:val="20"/>
      <w:lang w:val="en-US" w:eastAsia="en-US"/>
    </w:rPr>
  </w:style>
  <w:style w:type="character" w:customStyle="1" w:styleId="st">
    <w:name w:val="st"/>
    <w:rsid w:val="00D74609"/>
  </w:style>
  <w:style w:type="character" w:customStyle="1" w:styleId="hps">
    <w:name w:val="hps"/>
    <w:rsid w:val="00D74609"/>
    <w:rPr>
      <w:rFonts w:cs="Times New Roman"/>
    </w:rPr>
  </w:style>
  <w:style w:type="paragraph" w:customStyle="1" w:styleId="BodyText21">
    <w:name w:val="Body Text 21"/>
    <w:basedOn w:val="a"/>
    <w:rsid w:val="00D74609"/>
    <w:pPr>
      <w:spacing w:before="120" w:after="0" w:line="360" w:lineRule="auto"/>
      <w:ind w:firstLine="539"/>
      <w:jc w:val="both"/>
    </w:pPr>
    <w:rPr>
      <w:rFonts w:ascii="Arial" w:eastAsia="Times New Roman" w:hAnsi="Arial"/>
      <w:bCs/>
      <w:sz w:val="24"/>
      <w:szCs w:val="20"/>
      <w:lang w:val="it-IT" w:eastAsia="en-US"/>
    </w:rPr>
  </w:style>
  <w:style w:type="paragraph" w:customStyle="1" w:styleId="SectionHeading">
    <w:name w:val="Section Heading"/>
    <w:basedOn w:val="Default"/>
    <w:next w:val="Default"/>
    <w:qFormat/>
    <w:rsid w:val="00D74609"/>
    <w:pPr>
      <w:widowControl w:val="0"/>
    </w:pPr>
    <w:rPr>
      <w:rFonts w:eastAsia="Times New Roman"/>
      <w:b/>
      <w:bCs/>
      <w:caps/>
      <w:color w:val="auto"/>
      <w:sz w:val="22"/>
      <w:szCs w:val="22"/>
      <w:lang w:val="en-GB"/>
    </w:rPr>
  </w:style>
  <w:style w:type="paragraph" w:customStyle="1" w:styleId="ReferencesTitle">
    <w:name w:val="References Title"/>
    <w:basedOn w:val="Default"/>
    <w:next w:val="a"/>
    <w:qFormat/>
    <w:rsid w:val="00D74609"/>
    <w:pPr>
      <w:widowControl w:val="0"/>
    </w:pPr>
    <w:rPr>
      <w:rFonts w:eastAsia="Times New Roman"/>
      <w:b/>
      <w:bCs/>
      <w:sz w:val="20"/>
      <w:szCs w:val="20"/>
      <w:lang w:val="en-GB"/>
    </w:rPr>
  </w:style>
  <w:style w:type="paragraph" w:customStyle="1" w:styleId="Lneaenblancoaborrar11">
    <w:name w:val="Línea en blanco a borrar 11"/>
    <w:basedOn w:val="a"/>
    <w:rsid w:val="00D74609"/>
    <w:pPr>
      <w:widowControl w:val="0"/>
      <w:suppressLineNumbers/>
      <w:spacing w:before="120" w:after="0"/>
      <w:ind w:firstLine="454"/>
      <w:jc w:val="both"/>
    </w:pPr>
    <w:rPr>
      <w:rFonts w:ascii="Arial" w:eastAsia="Times New Roman" w:hAnsi="Arial"/>
      <w:bCs/>
      <w:color w:val="7DBA00"/>
      <w:szCs w:val="20"/>
      <w:lang w:val="es-ES" w:eastAsia="es-ES"/>
    </w:rPr>
  </w:style>
  <w:style w:type="character" w:customStyle="1" w:styleId="longtext">
    <w:name w:val="long_text"/>
    <w:rsid w:val="00D74609"/>
  </w:style>
  <w:style w:type="paragraph" w:customStyle="1" w:styleId="Normaltext">
    <w:name w:val="Normal text"/>
    <w:basedOn w:val="a"/>
    <w:autoRedefine/>
    <w:rsid w:val="00D74609"/>
    <w:pPr>
      <w:widowControl w:val="0"/>
      <w:suppressAutoHyphens/>
      <w:spacing w:after="0"/>
      <w:ind w:firstLine="426"/>
      <w:jc w:val="both"/>
    </w:pPr>
    <w:rPr>
      <w:rFonts w:eastAsia="Times New Roman"/>
      <w:bCs/>
      <w:lang w:val="en-US" w:eastAsia="en-US"/>
    </w:rPr>
  </w:style>
  <w:style w:type="paragraph" w:customStyle="1" w:styleId="Titleofthepaper">
    <w:name w:val="Title of the paper"/>
    <w:rsid w:val="00D74609"/>
    <w:pPr>
      <w:spacing w:after="0" w:line="240" w:lineRule="auto"/>
      <w:jc w:val="center"/>
    </w:pPr>
    <w:rPr>
      <w:rFonts w:ascii="Arial" w:eastAsia="MS Mincho" w:hAnsi="Arial"/>
      <w:b/>
      <w:noProof/>
      <w:sz w:val="28"/>
      <w:szCs w:val="20"/>
      <w:lang w:val="en-US" w:eastAsia="en-US"/>
    </w:rPr>
  </w:style>
  <w:style w:type="paragraph" w:customStyle="1" w:styleId="Reference0">
    <w:name w:val="Reference"/>
    <w:basedOn w:val="a"/>
    <w:rsid w:val="00D74609"/>
    <w:pPr>
      <w:spacing w:before="120" w:after="0"/>
      <w:ind w:left="567" w:hanging="567"/>
      <w:jc w:val="both"/>
    </w:pPr>
    <w:rPr>
      <w:rFonts w:eastAsia="MS Mincho"/>
      <w:bCs/>
      <w:szCs w:val="20"/>
      <w:lang w:val="en-GB" w:eastAsia="en-US"/>
    </w:rPr>
  </w:style>
  <w:style w:type="paragraph" w:customStyle="1" w:styleId="MainText">
    <w:name w:val="MainText"/>
    <w:aliases w:val="MT"/>
    <w:basedOn w:val="FirstPara"/>
    <w:rsid w:val="00D74609"/>
    <w:pPr>
      <w:spacing w:before="0"/>
      <w:ind w:firstLine="300"/>
    </w:pPr>
  </w:style>
  <w:style w:type="paragraph" w:customStyle="1" w:styleId="FirstPara">
    <w:name w:val="FirstPara"/>
    <w:aliases w:val="FP"/>
    <w:basedOn w:val="a"/>
    <w:next w:val="MainText"/>
    <w:rsid w:val="00D74609"/>
    <w:pPr>
      <w:spacing w:before="120" w:after="0" w:line="240" w:lineRule="atLeast"/>
      <w:ind w:firstLine="454"/>
      <w:jc w:val="both"/>
    </w:pPr>
    <w:rPr>
      <w:rFonts w:eastAsia="Times New Roman"/>
      <w:bCs/>
      <w:szCs w:val="20"/>
      <w:lang w:val="en-GB" w:eastAsia="en-US"/>
    </w:rPr>
  </w:style>
  <w:style w:type="paragraph" w:customStyle="1" w:styleId="Graphic">
    <w:name w:val="Graphic"/>
    <w:aliases w:val="GR"/>
    <w:basedOn w:val="MainText"/>
    <w:rsid w:val="00D74609"/>
    <w:pPr>
      <w:spacing w:after="240" w:line="240" w:lineRule="auto"/>
      <w:ind w:firstLine="0"/>
    </w:pPr>
  </w:style>
  <w:style w:type="paragraph" w:customStyle="1" w:styleId="MainHeading">
    <w:name w:val="MainHeading"/>
    <w:basedOn w:val="1"/>
    <w:rsid w:val="00D74609"/>
    <w:pPr>
      <w:widowControl/>
      <w:tabs>
        <w:tab w:val="num" w:pos="360"/>
      </w:tabs>
      <w:suppressAutoHyphens w:val="0"/>
      <w:snapToGrid w:val="0"/>
      <w:spacing w:before="240" w:after="120" w:line="276" w:lineRule="auto"/>
    </w:pPr>
    <w:rPr>
      <w:rFonts w:eastAsia="SimSun"/>
      <w:caps w:val="0"/>
      <w:snapToGrid/>
      <w:kern w:val="32"/>
      <w:sz w:val="24"/>
      <w:szCs w:val="32"/>
      <w:lang w:eastAsia="zh-CN" w:bidi="ar-SA"/>
    </w:rPr>
  </w:style>
  <w:style w:type="paragraph" w:customStyle="1" w:styleId="SecondaryHeading">
    <w:name w:val="SecondaryHeading"/>
    <w:basedOn w:val="2"/>
    <w:rsid w:val="00D74609"/>
    <w:pPr>
      <w:widowControl/>
      <w:tabs>
        <w:tab w:val="clear" w:pos="-1440"/>
        <w:tab w:val="clear" w:pos="4680"/>
        <w:tab w:val="num" w:pos="360"/>
      </w:tabs>
      <w:suppressAutoHyphens w:val="0"/>
      <w:spacing w:before="240" w:line="276" w:lineRule="auto"/>
    </w:pPr>
    <w:rPr>
      <w:rFonts w:eastAsia="SimSun"/>
      <w:b w:val="0"/>
      <w:i w:val="0"/>
      <w:iCs/>
      <w:snapToGrid/>
      <w:sz w:val="24"/>
      <w:szCs w:val="28"/>
      <w:lang w:eastAsia="zh-CN"/>
    </w:rPr>
  </w:style>
  <w:style w:type="paragraph" w:customStyle="1" w:styleId="FigureCaption">
    <w:name w:val="Figure Caption"/>
    <w:basedOn w:val="a"/>
    <w:next w:val="Text"/>
    <w:qFormat/>
    <w:rsid w:val="00D74609"/>
    <w:pPr>
      <w:snapToGrid w:val="0"/>
      <w:spacing w:before="120" w:after="0"/>
      <w:jc w:val="center"/>
    </w:pPr>
    <w:rPr>
      <w:rFonts w:eastAsia="SimSun"/>
      <w:bCs/>
      <w:color w:val="0070C0"/>
      <w:sz w:val="20"/>
      <w:szCs w:val="20"/>
      <w:lang w:val="en-GB" w:eastAsia="zh-CN"/>
    </w:rPr>
  </w:style>
  <w:style w:type="paragraph" w:customStyle="1" w:styleId="List1">
    <w:name w:val="List1"/>
    <w:basedOn w:val="affd"/>
    <w:rsid w:val="00D74609"/>
    <w:pPr>
      <w:tabs>
        <w:tab w:val="num" w:pos="360"/>
      </w:tabs>
      <w:ind w:left="584" w:hanging="357"/>
    </w:pPr>
    <w:rPr>
      <w:rFonts w:eastAsia="SimSun"/>
      <w:sz w:val="24"/>
      <w:szCs w:val="24"/>
      <w:lang w:val="en-US" w:eastAsia="zh-CN"/>
    </w:rPr>
  </w:style>
  <w:style w:type="paragraph" w:styleId="affd">
    <w:name w:val="List Bullet"/>
    <w:basedOn w:val="a"/>
    <w:semiHidden/>
    <w:unhideWhenUsed/>
    <w:rsid w:val="00D74609"/>
    <w:pPr>
      <w:spacing w:before="120" w:after="0"/>
      <w:ind w:left="720" w:hanging="360"/>
      <w:contextualSpacing/>
      <w:jc w:val="both"/>
    </w:pPr>
    <w:rPr>
      <w:rFonts w:eastAsia="Times New Roman"/>
      <w:bCs/>
      <w:lang w:val="tr-TR" w:eastAsia="en-US"/>
    </w:rPr>
  </w:style>
  <w:style w:type="paragraph" w:customStyle="1" w:styleId="FirstParaghaph">
    <w:name w:val="First Paraghaph"/>
    <w:basedOn w:val="a"/>
    <w:next w:val="a"/>
    <w:qFormat/>
    <w:rsid w:val="00D74609"/>
    <w:pPr>
      <w:spacing w:before="120" w:after="0" w:line="240" w:lineRule="exact"/>
      <w:ind w:firstLine="454"/>
      <w:jc w:val="both"/>
    </w:pPr>
    <w:rPr>
      <w:rFonts w:eastAsia="Times New Roman"/>
      <w:bCs/>
      <w:lang w:val="en-GB" w:eastAsia="en-US"/>
    </w:rPr>
  </w:style>
  <w:style w:type="character" w:customStyle="1" w:styleId="apple-converted-space">
    <w:name w:val="apple-converted-space"/>
    <w:rsid w:val="00D74609"/>
  </w:style>
  <w:style w:type="paragraph" w:customStyle="1" w:styleId="DidascalieGRAFILL">
    <w:name w:val="Didascalie (GRAFILL)"/>
    <w:next w:val="a"/>
    <w:qFormat/>
    <w:rsid w:val="00D74609"/>
    <w:pPr>
      <w:spacing w:after="240" w:line="220" w:lineRule="exact"/>
      <w:jc w:val="center"/>
    </w:pPr>
    <w:rPr>
      <w:rFonts w:eastAsia="Times New Roman" w:cs="TimesNewRomanPSMT"/>
      <w:color w:val="000000"/>
      <w:sz w:val="18"/>
      <w:szCs w:val="18"/>
      <w:lang w:val="it-IT" w:eastAsia="it-IT"/>
    </w:rPr>
  </w:style>
  <w:style w:type="paragraph" w:styleId="41">
    <w:name w:val="List Number 4"/>
    <w:basedOn w:val="a"/>
    <w:semiHidden/>
    <w:rsid w:val="00D74609"/>
    <w:pPr>
      <w:tabs>
        <w:tab w:val="num" w:pos="1209"/>
      </w:tabs>
      <w:spacing w:before="120" w:after="0"/>
      <w:ind w:left="1209" w:hanging="360"/>
      <w:jc w:val="both"/>
    </w:pPr>
    <w:rPr>
      <w:rFonts w:eastAsia="MS Mincho"/>
      <w:bCs/>
      <w:sz w:val="24"/>
      <w:szCs w:val="20"/>
      <w:lang w:val="en-GB" w:eastAsia="en-US"/>
    </w:rPr>
  </w:style>
  <w:style w:type="paragraph" w:customStyle="1" w:styleId="Paragraph">
    <w:name w:val="Paragraph"/>
    <w:basedOn w:val="a"/>
    <w:rsid w:val="00D74609"/>
    <w:pPr>
      <w:widowControl w:val="0"/>
      <w:spacing w:before="120" w:after="0"/>
      <w:ind w:firstLine="454"/>
      <w:jc w:val="both"/>
    </w:pPr>
    <w:rPr>
      <w:rFonts w:eastAsia="Times New Roman"/>
      <w:bCs/>
      <w:lang w:val="en-US" w:eastAsia="en-US"/>
    </w:rPr>
  </w:style>
  <w:style w:type="paragraph" w:customStyle="1" w:styleId="ListedBullets">
    <w:name w:val="ListedBullets"/>
    <w:aliases w:val="LB"/>
    <w:basedOn w:val="FirstPara"/>
    <w:rsid w:val="00D74609"/>
    <w:pPr>
      <w:tabs>
        <w:tab w:val="left" w:pos="360"/>
      </w:tabs>
      <w:ind w:left="360" w:hanging="360"/>
      <w:jc w:val="left"/>
    </w:pPr>
  </w:style>
  <w:style w:type="paragraph" w:customStyle="1" w:styleId="StileTTPParagraphothersDopo0pt1">
    <w:name w:val="Stile TTP Paragraph (others) + Dopo:  0 pt1"/>
    <w:basedOn w:val="TTPParagraphothers"/>
    <w:rsid w:val="00D74609"/>
    <w:pPr>
      <w:tabs>
        <w:tab w:val="clear" w:pos="142"/>
        <w:tab w:val="clear" w:pos="284"/>
      </w:tabs>
      <w:ind w:left="714" w:hanging="357"/>
    </w:pPr>
    <w:rPr>
      <w:szCs w:val="20"/>
    </w:rPr>
  </w:style>
  <w:style w:type="paragraph" w:customStyle="1" w:styleId="FigureCaption0">
    <w:name w:val="FigureCaption"/>
    <w:aliases w:val="FC"/>
    <w:basedOn w:val="FirstPara"/>
    <w:rsid w:val="00D74609"/>
    <w:pPr>
      <w:tabs>
        <w:tab w:val="left" w:pos="840"/>
        <w:tab w:val="left" w:pos="1680"/>
      </w:tabs>
      <w:spacing w:before="240" w:line="200" w:lineRule="atLeast"/>
      <w:ind w:firstLine="0"/>
      <w:jc w:val="left"/>
    </w:pPr>
    <w:rPr>
      <w:sz w:val="18"/>
    </w:rPr>
  </w:style>
  <w:style w:type="paragraph" w:customStyle="1" w:styleId="15">
    <w:name w:val="Текст1"/>
    <w:basedOn w:val="a"/>
    <w:next w:val="affe"/>
    <w:link w:val="afff"/>
    <w:uiPriority w:val="99"/>
    <w:unhideWhenUsed/>
    <w:rsid w:val="00D74609"/>
    <w:pPr>
      <w:spacing w:after="0"/>
    </w:pPr>
    <w:rPr>
      <w:rFonts w:ascii="Calibri" w:eastAsia="Times New Roman" w:hAnsi="Calibri"/>
      <w:bCs/>
      <w:szCs w:val="21"/>
      <w:lang w:val="en-GB" w:eastAsia="en-US"/>
    </w:rPr>
  </w:style>
  <w:style w:type="character" w:customStyle="1" w:styleId="afff">
    <w:name w:val="Текст Знак"/>
    <w:basedOn w:val="a0"/>
    <w:link w:val="15"/>
    <w:uiPriority w:val="99"/>
    <w:rsid w:val="00D74609"/>
    <w:rPr>
      <w:rFonts w:ascii="Calibri" w:eastAsia="Times New Roman" w:hAnsi="Calibri"/>
      <w:bCs/>
      <w:szCs w:val="21"/>
      <w:lang w:val="en-GB" w:eastAsia="en-US"/>
    </w:rPr>
  </w:style>
  <w:style w:type="paragraph" w:customStyle="1" w:styleId="Tableheading">
    <w:name w:val="Table heading"/>
    <w:basedOn w:val="Tabletext"/>
    <w:rsid w:val="00D74609"/>
    <w:pPr>
      <w:spacing w:before="40" w:after="40"/>
      <w:jc w:val="center"/>
    </w:pPr>
    <w:rPr>
      <w:b/>
      <w:bCs w:val="0"/>
    </w:rPr>
  </w:style>
  <w:style w:type="paragraph" w:customStyle="1" w:styleId="Tabletext">
    <w:name w:val="Table text"/>
    <w:basedOn w:val="a"/>
    <w:rsid w:val="00D74609"/>
    <w:pPr>
      <w:widowControl w:val="0"/>
      <w:suppressAutoHyphens/>
      <w:overflowPunct w:val="0"/>
      <w:spacing w:before="120" w:after="0" w:line="240" w:lineRule="atLeast"/>
      <w:textAlignment w:val="baseline"/>
    </w:pPr>
    <w:rPr>
      <w:rFonts w:eastAsia="Times New Roman"/>
      <w:bCs/>
      <w:szCs w:val="20"/>
      <w:lang w:val="en-NZ" w:eastAsia="en-US"/>
    </w:rPr>
  </w:style>
  <w:style w:type="paragraph" w:customStyle="1" w:styleId="Headingwithoutnumber">
    <w:name w:val="Heading without number"/>
    <w:basedOn w:val="a"/>
    <w:next w:val="Referencetext"/>
    <w:rsid w:val="00D74609"/>
    <w:pPr>
      <w:keepNext/>
      <w:widowControl w:val="0"/>
      <w:suppressAutoHyphens/>
      <w:overflowPunct w:val="0"/>
      <w:spacing w:before="360" w:after="0" w:line="240" w:lineRule="atLeast"/>
      <w:textAlignment w:val="baseline"/>
    </w:pPr>
    <w:rPr>
      <w:rFonts w:eastAsia="Times New Roman"/>
      <w:bCs/>
      <w:caps/>
      <w:szCs w:val="20"/>
      <w:lang w:val="en-NZ" w:eastAsia="en-US"/>
    </w:rPr>
  </w:style>
  <w:style w:type="paragraph" w:customStyle="1" w:styleId="Affiliation">
    <w:name w:val="Affiliation"/>
    <w:basedOn w:val="Author"/>
    <w:next w:val="Author"/>
    <w:link w:val="AffiliationChar"/>
    <w:qFormat/>
    <w:rsid w:val="00D74609"/>
    <w:pPr>
      <w:widowControl w:val="0"/>
      <w:spacing w:line="220" w:lineRule="exact"/>
      <w:ind w:left="567" w:right="567" w:firstLine="0"/>
      <w:jc w:val="both"/>
    </w:pPr>
    <w:rPr>
      <w:bCs/>
      <w:i/>
      <w:lang w:val="en-NZ" w:eastAsia="en-US"/>
    </w:rPr>
  </w:style>
  <w:style w:type="paragraph" w:customStyle="1" w:styleId="Figurecaption1">
    <w:name w:val="Figure caption"/>
    <w:basedOn w:val="a"/>
    <w:next w:val="a"/>
    <w:link w:val="FigurecaptionCarattere"/>
    <w:qFormat/>
    <w:rsid w:val="00D74609"/>
    <w:pPr>
      <w:widowControl w:val="0"/>
      <w:suppressAutoHyphens/>
      <w:overflowPunct w:val="0"/>
      <w:spacing w:before="120" w:after="0" w:line="220" w:lineRule="exact"/>
      <w:textAlignment w:val="baseline"/>
    </w:pPr>
    <w:rPr>
      <w:rFonts w:eastAsia="Times New Roman"/>
      <w:bCs/>
      <w:szCs w:val="20"/>
      <w:lang w:val="en-NZ" w:eastAsia="en-US"/>
    </w:rPr>
  </w:style>
  <w:style w:type="character" w:customStyle="1" w:styleId="FigurecaptionCarattere">
    <w:name w:val="Figure caption Carattere"/>
    <w:link w:val="Figurecaption1"/>
    <w:rsid w:val="00D74609"/>
    <w:rPr>
      <w:rFonts w:eastAsia="Times New Roman"/>
      <w:bCs/>
      <w:szCs w:val="20"/>
      <w:lang w:val="en-NZ" w:eastAsia="en-US"/>
    </w:rPr>
  </w:style>
  <w:style w:type="paragraph" w:customStyle="1" w:styleId="Equation">
    <w:name w:val="Equation"/>
    <w:basedOn w:val="a"/>
    <w:next w:val="a"/>
    <w:rsid w:val="00D74609"/>
    <w:pPr>
      <w:widowControl w:val="0"/>
      <w:tabs>
        <w:tab w:val="right" w:pos="8505"/>
      </w:tabs>
      <w:suppressAutoHyphens/>
      <w:overflowPunct w:val="0"/>
      <w:spacing w:before="100" w:after="100"/>
      <w:ind w:left="680"/>
      <w:textAlignment w:val="baseline"/>
    </w:pPr>
    <w:rPr>
      <w:rFonts w:eastAsia="Times New Roman"/>
      <w:bCs/>
      <w:szCs w:val="20"/>
      <w:lang w:val="en-NZ" w:eastAsia="en-US"/>
    </w:rPr>
  </w:style>
  <w:style w:type="paragraph" w:customStyle="1" w:styleId="Tablecaption0">
    <w:name w:val="Table caption"/>
    <w:basedOn w:val="a"/>
    <w:next w:val="a"/>
    <w:rsid w:val="00D74609"/>
    <w:pPr>
      <w:keepNext/>
      <w:widowControl w:val="0"/>
      <w:suppressAutoHyphens/>
      <w:overflowPunct w:val="0"/>
      <w:spacing w:before="240" w:after="0" w:line="220" w:lineRule="exact"/>
      <w:jc w:val="center"/>
      <w:textAlignment w:val="baseline"/>
    </w:pPr>
    <w:rPr>
      <w:rFonts w:eastAsia="Times New Roman"/>
      <w:b/>
      <w:szCs w:val="20"/>
      <w:lang w:val="en-NZ" w:eastAsia="en-US"/>
    </w:rPr>
  </w:style>
  <w:style w:type="paragraph" w:customStyle="1" w:styleId="Figurephoto">
    <w:name w:val="Figure/photo"/>
    <w:basedOn w:val="a"/>
    <w:next w:val="Figurecaption1"/>
    <w:rsid w:val="00D74609"/>
    <w:pPr>
      <w:suppressAutoHyphens/>
      <w:overflowPunct w:val="0"/>
      <w:spacing w:after="0"/>
      <w:jc w:val="center"/>
      <w:textAlignment w:val="baseline"/>
    </w:pPr>
    <w:rPr>
      <w:rFonts w:eastAsia="Times New Roman"/>
      <w:bCs/>
      <w:szCs w:val="20"/>
      <w:lang w:val="en-NZ" w:eastAsia="en-US"/>
    </w:rPr>
  </w:style>
  <w:style w:type="character" w:customStyle="1" w:styleId="CorpodeltestoCarattere">
    <w:name w:val="Corpo del testo Carattere"/>
    <w:uiPriority w:val="99"/>
    <w:semiHidden/>
    <w:rsid w:val="00D74609"/>
    <w:rPr>
      <w:sz w:val="22"/>
      <w:lang w:val="en-NZ" w:eastAsia="en-US"/>
    </w:rPr>
  </w:style>
  <w:style w:type="paragraph" w:styleId="afff0">
    <w:name w:val="Normal Indent"/>
    <w:basedOn w:val="a"/>
    <w:unhideWhenUsed/>
    <w:qFormat/>
    <w:rsid w:val="00D74609"/>
    <w:pPr>
      <w:suppressAutoHyphens/>
      <w:autoSpaceDE w:val="0"/>
      <w:spacing w:after="0"/>
      <w:ind w:firstLine="170"/>
      <w:jc w:val="both"/>
    </w:pPr>
    <w:rPr>
      <w:rFonts w:eastAsia="Times New Roman"/>
      <w:sz w:val="20"/>
      <w:szCs w:val="20"/>
      <w:lang w:val="en-US" w:eastAsia="ar-SA"/>
    </w:rPr>
  </w:style>
  <w:style w:type="table" w:customStyle="1" w:styleId="Grigliatabella4">
    <w:name w:val="Griglia tabella4"/>
    <w:basedOn w:val="a1"/>
    <w:next w:val="afa"/>
    <w:rsid w:val="00D74609"/>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a1"/>
    <w:next w:val="afa"/>
    <w:rsid w:val="00D74609"/>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basedOn w:val="a"/>
    <w:link w:val="-1Char"/>
    <w:rsid w:val="00D74609"/>
    <w:pPr>
      <w:adjustRightInd w:val="0"/>
      <w:snapToGrid w:val="0"/>
      <w:spacing w:after="0" w:line="331" w:lineRule="auto"/>
      <w:ind w:firstLineChars="100" w:firstLine="100"/>
      <w:jc w:val="both"/>
    </w:pPr>
    <w:rPr>
      <w:rFonts w:eastAsia="Times New Roman"/>
      <w:sz w:val="21"/>
      <w:szCs w:val="18"/>
      <w:lang w:val="en-US" w:eastAsia="en-US"/>
    </w:rPr>
  </w:style>
  <w:style w:type="character" w:customStyle="1" w:styleId="-1Char">
    <w:name w:val="正文-1 Char"/>
    <w:basedOn w:val="a0"/>
    <w:link w:val="-1"/>
    <w:rsid w:val="00D74609"/>
    <w:rPr>
      <w:rFonts w:eastAsia="Times New Roman"/>
      <w:sz w:val="21"/>
      <w:szCs w:val="18"/>
      <w:lang w:val="en-US" w:eastAsia="en-US"/>
    </w:rPr>
  </w:style>
  <w:style w:type="paragraph" w:customStyle="1" w:styleId="PaperTitle0">
    <w:name w:val="Paper Title"/>
    <w:basedOn w:val="a"/>
    <w:rsid w:val="00D74609"/>
    <w:pPr>
      <w:spacing w:after="0"/>
    </w:pPr>
    <w:rPr>
      <w:rFonts w:eastAsia="Times New Roman"/>
      <w:sz w:val="28"/>
      <w:szCs w:val="24"/>
      <w:lang w:val="en-AU" w:eastAsia="en-US"/>
    </w:rPr>
  </w:style>
  <w:style w:type="paragraph" w:customStyle="1" w:styleId="Elencolettere2GRAFILL">
    <w:name w:val="Elenco lettere (2) GRAFILL"/>
    <w:qFormat/>
    <w:rsid w:val="00D74609"/>
    <w:pPr>
      <w:spacing w:after="0" w:line="260" w:lineRule="exact"/>
      <w:ind w:left="998" w:hanging="357"/>
      <w:jc w:val="both"/>
    </w:pPr>
    <w:rPr>
      <w:rFonts w:eastAsia="Times New Roman" w:cs="TimesNewRomanPSMT"/>
      <w:color w:val="000000"/>
      <w:sz w:val="20"/>
      <w:szCs w:val="20"/>
      <w:lang w:val="it-IT" w:eastAsia="it-IT"/>
    </w:rPr>
  </w:style>
  <w:style w:type="paragraph" w:customStyle="1" w:styleId="figlegend">
    <w:name w:val="figlegend"/>
    <w:basedOn w:val="a"/>
    <w:next w:val="a"/>
    <w:rsid w:val="00D74609"/>
    <w:pPr>
      <w:keepLines/>
      <w:overflowPunct w:val="0"/>
      <w:autoSpaceDE w:val="0"/>
      <w:autoSpaceDN w:val="0"/>
      <w:adjustRightInd w:val="0"/>
      <w:spacing w:before="120" w:after="240" w:line="200" w:lineRule="atLeast"/>
      <w:jc w:val="both"/>
      <w:textAlignment w:val="baseline"/>
    </w:pPr>
    <w:rPr>
      <w:rFonts w:ascii="Times" w:eastAsia="MS Mincho" w:hAnsi="Times"/>
      <w:sz w:val="17"/>
      <w:szCs w:val="20"/>
      <w:lang w:val="en-US" w:eastAsia="ja-JP"/>
    </w:rPr>
  </w:style>
  <w:style w:type="paragraph" w:customStyle="1" w:styleId="24">
    <w:name w:val="Текст2"/>
    <w:basedOn w:val="a"/>
    <w:next w:val="affe"/>
    <w:link w:val="16"/>
    <w:unhideWhenUsed/>
    <w:rsid w:val="00D74609"/>
    <w:pPr>
      <w:spacing w:after="0" w:line="240" w:lineRule="auto"/>
    </w:pPr>
    <w:rPr>
      <w:rFonts w:ascii="Consolas" w:hAnsi="Consolas" w:cs="Consolas"/>
      <w:sz w:val="21"/>
      <w:szCs w:val="21"/>
    </w:rPr>
  </w:style>
  <w:style w:type="character" w:customStyle="1" w:styleId="16">
    <w:name w:val="Текст Знак1"/>
    <w:basedOn w:val="a0"/>
    <w:link w:val="24"/>
    <w:rsid w:val="00D74609"/>
    <w:rPr>
      <w:rFonts w:ascii="Consolas" w:hAnsi="Consolas" w:cs="Consolas"/>
      <w:sz w:val="21"/>
      <w:szCs w:val="21"/>
    </w:rPr>
  </w:style>
  <w:style w:type="numbering" w:customStyle="1" w:styleId="25">
    <w:name w:val="Нет списка2"/>
    <w:next w:val="a2"/>
    <w:uiPriority w:val="99"/>
    <w:semiHidden/>
    <w:unhideWhenUsed/>
    <w:rsid w:val="00D74609"/>
  </w:style>
  <w:style w:type="character" w:customStyle="1" w:styleId="UnresolvedMention1">
    <w:name w:val="Unresolved Mention1"/>
    <w:basedOn w:val="a0"/>
    <w:uiPriority w:val="99"/>
    <w:semiHidden/>
    <w:unhideWhenUsed/>
    <w:rsid w:val="00D74609"/>
    <w:rPr>
      <w:color w:val="605E5C"/>
      <w:shd w:val="clear" w:color="auto" w:fill="E1DFDD"/>
    </w:rPr>
  </w:style>
  <w:style w:type="numbering" w:customStyle="1" w:styleId="31">
    <w:name w:val="Нет списка3"/>
    <w:next w:val="a2"/>
    <w:uiPriority w:val="99"/>
    <w:semiHidden/>
    <w:unhideWhenUsed/>
    <w:rsid w:val="00D74609"/>
  </w:style>
  <w:style w:type="table" w:customStyle="1" w:styleId="17">
    <w:name w:val="Сетка таблицы1"/>
    <w:basedOn w:val="a1"/>
    <w:next w:val="afa"/>
    <w:uiPriority w:val="59"/>
    <w:rsid w:val="00D74609"/>
    <w:pPr>
      <w:spacing w:after="0" w:line="240" w:lineRule="auto"/>
    </w:pPr>
    <w:rPr>
      <w:rFonts w:ascii="Calibri" w:eastAsia="SimSu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D74609"/>
  </w:style>
  <w:style w:type="table" w:customStyle="1" w:styleId="26">
    <w:name w:val="Сетка таблицы2"/>
    <w:basedOn w:val="a1"/>
    <w:next w:val="afa"/>
    <w:uiPriority w:val="59"/>
    <w:rsid w:val="00D74609"/>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a"/>
    <w:uiPriority w:val="59"/>
    <w:rsid w:val="00D74609"/>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
    <w:next w:val="33"/>
    <w:link w:val="34"/>
    <w:semiHidden/>
    <w:unhideWhenUsed/>
    <w:rsid w:val="00D74609"/>
    <w:pPr>
      <w:spacing w:after="120" w:line="259" w:lineRule="auto"/>
      <w:ind w:left="283"/>
    </w:pPr>
    <w:rPr>
      <w:sz w:val="16"/>
      <w:szCs w:val="16"/>
    </w:rPr>
  </w:style>
  <w:style w:type="character" w:customStyle="1" w:styleId="34">
    <w:name w:val="Основной текст с отступом 3 Знак"/>
    <w:basedOn w:val="a0"/>
    <w:link w:val="310"/>
    <w:semiHidden/>
    <w:rsid w:val="00D74609"/>
    <w:rPr>
      <w:sz w:val="16"/>
      <w:szCs w:val="16"/>
    </w:rPr>
  </w:style>
  <w:style w:type="table" w:customStyle="1" w:styleId="43">
    <w:name w:val="Сетка таблицы4"/>
    <w:basedOn w:val="a1"/>
    <w:next w:val="afa"/>
    <w:uiPriority w:val="59"/>
    <w:rsid w:val="00D74609"/>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74609"/>
  </w:style>
  <w:style w:type="table" w:customStyle="1" w:styleId="52">
    <w:name w:val="Сетка таблицы5"/>
    <w:basedOn w:val="a1"/>
    <w:next w:val="afa"/>
    <w:uiPriority w:val="39"/>
    <w:rsid w:val="00D74609"/>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4609"/>
    <w:pPr>
      <w:spacing w:after="0" w:line="240" w:lineRule="auto"/>
    </w:pPr>
    <w:rPr>
      <w:rFonts w:ascii="Calibri" w:hAnsi="Calibri"/>
    </w:rPr>
    <w:tblPr>
      <w:tblCellMar>
        <w:top w:w="0" w:type="dxa"/>
        <w:left w:w="0" w:type="dxa"/>
        <w:bottom w:w="0" w:type="dxa"/>
        <w:right w:w="0" w:type="dxa"/>
      </w:tblCellMar>
    </w:tblPr>
  </w:style>
  <w:style w:type="numbering" w:customStyle="1" w:styleId="61">
    <w:name w:val="Нет списка6"/>
    <w:next w:val="a2"/>
    <w:uiPriority w:val="99"/>
    <w:semiHidden/>
    <w:unhideWhenUsed/>
    <w:rsid w:val="00D74609"/>
  </w:style>
  <w:style w:type="character" w:customStyle="1" w:styleId="18">
    <w:name w:val="Просмотренная гиперссылка1"/>
    <w:basedOn w:val="a0"/>
    <w:uiPriority w:val="99"/>
    <w:semiHidden/>
    <w:unhideWhenUsed/>
    <w:rsid w:val="00D74609"/>
    <w:rPr>
      <w:color w:val="800080"/>
      <w:u w:val="single"/>
    </w:rPr>
  </w:style>
  <w:style w:type="table" w:customStyle="1" w:styleId="62">
    <w:name w:val="Сетка таблицы6"/>
    <w:basedOn w:val="a1"/>
    <w:next w:val="afa"/>
    <w:uiPriority w:val="39"/>
    <w:rsid w:val="00D74609"/>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Просмотренная гиперссылка2"/>
    <w:basedOn w:val="a0"/>
    <w:semiHidden/>
    <w:unhideWhenUsed/>
    <w:rsid w:val="00D74609"/>
    <w:rPr>
      <w:color w:val="954F72"/>
      <w:u w:val="single"/>
    </w:rPr>
  </w:style>
  <w:style w:type="table" w:customStyle="1" w:styleId="71">
    <w:name w:val="Сетка таблицы7"/>
    <w:basedOn w:val="a1"/>
    <w:next w:val="afa"/>
    <w:uiPriority w:val="39"/>
    <w:rsid w:val="00D74609"/>
    <w:pPr>
      <w:spacing w:after="0" w:line="240" w:lineRule="auto"/>
    </w:pPr>
    <w:rPr>
      <w:rFonts w:eastAsia="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D74609"/>
  </w:style>
  <w:style w:type="paragraph" w:customStyle="1" w:styleId="afff1">
    <w:name w:val="一太郎"/>
    <w:rsid w:val="00D74609"/>
    <w:pPr>
      <w:widowControl w:val="0"/>
      <w:wordWrap w:val="0"/>
      <w:autoSpaceDE w:val="0"/>
      <w:autoSpaceDN w:val="0"/>
      <w:adjustRightInd w:val="0"/>
      <w:spacing w:after="0" w:line="349" w:lineRule="exact"/>
      <w:jc w:val="both"/>
    </w:pPr>
    <w:rPr>
      <w:rFonts w:ascii="MS Mincho" w:eastAsia="MS Mincho"/>
      <w:spacing w:val="1"/>
      <w:lang w:val="en-US" w:eastAsia="ja-JP"/>
    </w:rPr>
  </w:style>
  <w:style w:type="paragraph" w:styleId="28">
    <w:name w:val="Body Text Indent 2"/>
    <w:basedOn w:val="a"/>
    <w:link w:val="29"/>
    <w:rsid w:val="00D74609"/>
    <w:pPr>
      <w:widowControl w:val="0"/>
      <w:tabs>
        <w:tab w:val="left" w:pos="6663"/>
      </w:tabs>
      <w:adjustRightInd w:val="0"/>
      <w:spacing w:after="0" w:line="240" w:lineRule="exact"/>
      <w:ind w:left="330" w:hangingChars="206" w:hanging="330"/>
      <w:jc w:val="both"/>
      <w:textAlignment w:val="baseline"/>
    </w:pPr>
    <w:rPr>
      <w:rFonts w:eastAsia="MS Mincho"/>
      <w:color w:val="FF0000"/>
      <w:sz w:val="16"/>
      <w:szCs w:val="20"/>
      <w:lang w:val="en-US" w:eastAsia="ja-JP"/>
    </w:rPr>
  </w:style>
  <w:style w:type="character" w:customStyle="1" w:styleId="29">
    <w:name w:val="Основной текст с отступом 2 Знак"/>
    <w:basedOn w:val="a0"/>
    <w:link w:val="28"/>
    <w:rsid w:val="00D74609"/>
    <w:rPr>
      <w:rFonts w:eastAsia="MS Mincho"/>
      <w:color w:val="FF0000"/>
      <w:sz w:val="16"/>
      <w:szCs w:val="20"/>
      <w:lang w:val="en-US" w:eastAsia="ja-JP"/>
    </w:rPr>
  </w:style>
  <w:style w:type="table" w:customStyle="1" w:styleId="81">
    <w:name w:val="Сетка таблицы8"/>
    <w:basedOn w:val="a1"/>
    <w:next w:val="afa"/>
    <w:uiPriority w:val="59"/>
    <w:rsid w:val="00D74609"/>
    <w:pPr>
      <w:widowControl w:val="0"/>
      <w:adjustRightInd w:val="0"/>
      <w:spacing w:after="0" w:line="360" w:lineRule="atLeast"/>
      <w:jc w:val="both"/>
      <w:textAlignment w:val="baseline"/>
    </w:pPr>
    <w:rPr>
      <w:rFonts w:ascii="Century" w:eastAsia="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一太郎８/９"/>
    <w:rsid w:val="00D74609"/>
    <w:pPr>
      <w:widowControl w:val="0"/>
      <w:wordWrap w:val="0"/>
      <w:autoSpaceDE w:val="0"/>
      <w:autoSpaceDN w:val="0"/>
      <w:adjustRightInd w:val="0"/>
      <w:spacing w:after="0" w:line="327" w:lineRule="atLeast"/>
      <w:jc w:val="both"/>
    </w:pPr>
    <w:rPr>
      <w:rFonts w:eastAsia="MS Mincho"/>
      <w:spacing w:val="-3"/>
      <w:sz w:val="21"/>
      <w:szCs w:val="21"/>
      <w:lang w:val="en-US" w:eastAsia="ja-JP"/>
    </w:rPr>
  </w:style>
  <w:style w:type="paragraph" w:styleId="afff3">
    <w:name w:val="Body Text First Indent"/>
    <w:basedOn w:val="af2"/>
    <w:link w:val="afff4"/>
    <w:rsid w:val="00D74609"/>
    <w:pPr>
      <w:adjustRightInd w:val="0"/>
      <w:spacing w:before="0" w:line="360" w:lineRule="atLeast"/>
      <w:ind w:left="0" w:firstLineChars="100" w:firstLine="210"/>
      <w:textAlignment w:val="baseline"/>
    </w:pPr>
    <w:rPr>
      <w:rFonts w:ascii="Arial" w:eastAsia="MS Gothic" w:hAnsi="Arial"/>
      <w:snapToGrid/>
      <w:lang w:eastAsia="ja-JP"/>
    </w:rPr>
  </w:style>
  <w:style w:type="character" w:customStyle="1" w:styleId="afff4">
    <w:name w:val="Красная строка Знак"/>
    <w:basedOn w:val="af3"/>
    <w:link w:val="afff3"/>
    <w:rsid w:val="00D74609"/>
    <w:rPr>
      <w:rFonts w:ascii="Arial" w:eastAsia="MS Gothic" w:hAnsi="Arial"/>
      <w:snapToGrid/>
      <w:szCs w:val="20"/>
      <w:lang w:val="en-US" w:eastAsia="ja-JP"/>
    </w:rPr>
  </w:style>
  <w:style w:type="paragraph" w:customStyle="1" w:styleId="LANEfollowingparagraph">
    <w:name w:val="LANE following paragraph"/>
    <w:basedOn w:val="a"/>
    <w:rsid w:val="00D74609"/>
    <w:pPr>
      <w:spacing w:after="0" w:line="240" w:lineRule="auto"/>
      <w:ind w:firstLine="567"/>
      <w:jc w:val="both"/>
    </w:pPr>
    <w:rPr>
      <w:rFonts w:eastAsia="MS Mincho"/>
      <w:sz w:val="24"/>
      <w:szCs w:val="20"/>
      <w:lang w:val="en-GB" w:eastAsia="en-US"/>
    </w:rPr>
  </w:style>
  <w:style w:type="character" w:customStyle="1" w:styleId="FontStyle200">
    <w:name w:val="Font Style200"/>
    <w:uiPriority w:val="99"/>
    <w:rsid w:val="00D74609"/>
    <w:rPr>
      <w:rFonts w:ascii="Century Schoolbook" w:hAnsi="Century Schoolbook" w:cs="Century Schoolbook"/>
      <w:sz w:val="14"/>
      <w:szCs w:val="14"/>
    </w:rPr>
  </w:style>
  <w:style w:type="character" w:customStyle="1" w:styleId="311">
    <w:name w:val="表 (青)  31"/>
    <w:uiPriority w:val="99"/>
    <w:semiHidden/>
    <w:rsid w:val="00D74609"/>
    <w:rPr>
      <w:color w:val="808080"/>
    </w:rPr>
  </w:style>
  <w:style w:type="paragraph" w:customStyle="1" w:styleId="810">
    <w:name w:val="表 (赤)  81"/>
    <w:basedOn w:val="a"/>
    <w:uiPriority w:val="34"/>
    <w:qFormat/>
    <w:rsid w:val="00D74609"/>
    <w:pPr>
      <w:widowControl w:val="0"/>
      <w:spacing w:after="0" w:line="240" w:lineRule="auto"/>
      <w:ind w:leftChars="400" w:left="840"/>
      <w:jc w:val="both"/>
    </w:pPr>
    <w:rPr>
      <w:rFonts w:ascii="Century" w:eastAsia="MS Mincho" w:hAnsi="Century"/>
      <w:kern w:val="2"/>
      <w:sz w:val="21"/>
      <w:lang w:val="en-US" w:eastAsia="ja-JP"/>
    </w:rPr>
  </w:style>
  <w:style w:type="paragraph" w:customStyle="1" w:styleId="Introduction1">
    <w:name w:val="Introduction1"/>
    <w:basedOn w:val="a"/>
    <w:rsid w:val="00D74609"/>
    <w:pPr>
      <w:widowControl w:val="0"/>
      <w:spacing w:after="0" w:line="236" w:lineRule="exact"/>
      <w:ind w:firstLineChars="100" w:firstLine="211"/>
      <w:jc w:val="both"/>
    </w:pPr>
    <w:rPr>
      <w:rFonts w:eastAsia="MS Mincho"/>
      <w:kern w:val="2"/>
      <w:sz w:val="21"/>
      <w:szCs w:val="24"/>
      <w:lang w:val="en-US" w:eastAsia="ja-JP"/>
    </w:rPr>
  </w:style>
  <w:style w:type="character" w:customStyle="1" w:styleId="fig">
    <w:name w:val="fig"/>
    <w:uiPriority w:val="31"/>
    <w:qFormat/>
    <w:rsid w:val="00D74609"/>
    <w:rPr>
      <w:rFonts w:ascii="Times New Roman" w:eastAsia="MS Mincho" w:hAnsi="Times New Roman" w:cs="Arial"/>
      <w:caps w:val="0"/>
      <w:smallCaps w:val="0"/>
      <w:color w:val="FF0000"/>
      <w:sz w:val="16"/>
    </w:rPr>
  </w:style>
  <w:style w:type="character" w:customStyle="1" w:styleId="19">
    <w:name w:val="Сильное выделение1"/>
    <w:basedOn w:val="a0"/>
    <w:uiPriority w:val="21"/>
    <w:qFormat/>
    <w:rsid w:val="00D74609"/>
    <w:rPr>
      <w:i/>
      <w:iCs/>
      <w:color w:val="4F81BD"/>
    </w:rPr>
  </w:style>
  <w:style w:type="character" w:customStyle="1" w:styleId="2a">
    <w:name w:val="Сильное выделение2"/>
    <w:basedOn w:val="a0"/>
    <w:uiPriority w:val="21"/>
    <w:qFormat/>
    <w:rsid w:val="00D74609"/>
    <w:rPr>
      <w:i/>
      <w:iCs/>
      <w:color w:val="5B9BD5"/>
    </w:rPr>
  </w:style>
  <w:style w:type="table" w:customStyle="1" w:styleId="TableGrid1">
    <w:name w:val="TableGrid1"/>
    <w:rsid w:val="00D74609"/>
    <w:pPr>
      <w:spacing w:after="0" w:line="240" w:lineRule="auto"/>
    </w:pPr>
    <w:rPr>
      <w:rFonts w:ascii="Calibri" w:hAnsi="Calibri"/>
    </w:rPr>
    <w:tblPr>
      <w:tblCellMar>
        <w:top w:w="0" w:type="dxa"/>
        <w:left w:w="0" w:type="dxa"/>
        <w:bottom w:w="0" w:type="dxa"/>
        <w:right w:w="0" w:type="dxa"/>
      </w:tblCellMar>
    </w:tblPr>
  </w:style>
  <w:style w:type="numbering" w:customStyle="1" w:styleId="82">
    <w:name w:val="Нет списка8"/>
    <w:next w:val="a2"/>
    <w:uiPriority w:val="99"/>
    <w:semiHidden/>
    <w:unhideWhenUsed/>
    <w:rsid w:val="00D74609"/>
  </w:style>
  <w:style w:type="paragraph" w:customStyle="1" w:styleId="EndNoteBibliographyTitle">
    <w:name w:val="EndNote Bibliography Title"/>
    <w:basedOn w:val="a"/>
    <w:link w:val="EndNoteBibliographyTitleChar"/>
    <w:rsid w:val="00D74609"/>
    <w:pPr>
      <w:spacing w:after="0"/>
      <w:jc w:val="center"/>
    </w:pPr>
    <w:rPr>
      <w:rFonts w:eastAsia="Calibri"/>
      <w:noProof/>
      <w:lang w:val="en-US" w:eastAsia="en-US"/>
    </w:rPr>
  </w:style>
  <w:style w:type="character" w:customStyle="1" w:styleId="EndNoteBibliographyTitleChar">
    <w:name w:val="EndNote Bibliography Title Char"/>
    <w:basedOn w:val="a0"/>
    <w:link w:val="EndNoteBibliographyTitle"/>
    <w:rsid w:val="00D74609"/>
    <w:rPr>
      <w:rFonts w:eastAsia="Calibri"/>
      <w:noProof/>
      <w:lang w:val="en-US" w:eastAsia="en-US"/>
    </w:rPr>
  </w:style>
  <w:style w:type="paragraph" w:customStyle="1" w:styleId="EndNoteBibliography">
    <w:name w:val="EndNote Bibliography"/>
    <w:basedOn w:val="a"/>
    <w:link w:val="EndNoteBibliographyChar"/>
    <w:rsid w:val="00D74609"/>
    <w:pPr>
      <w:spacing w:line="240" w:lineRule="auto"/>
      <w:jc w:val="both"/>
    </w:pPr>
    <w:rPr>
      <w:rFonts w:eastAsia="Calibri"/>
      <w:noProof/>
      <w:lang w:val="en-US" w:eastAsia="en-US"/>
    </w:rPr>
  </w:style>
  <w:style w:type="character" w:customStyle="1" w:styleId="EndNoteBibliographyChar">
    <w:name w:val="EndNote Bibliography Char"/>
    <w:basedOn w:val="a0"/>
    <w:link w:val="EndNoteBibliography"/>
    <w:rsid w:val="00D74609"/>
    <w:rPr>
      <w:rFonts w:eastAsia="Calibri"/>
      <w:noProof/>
      <w:lang w:val="en-US" w:eastAsia="en-US"/>
    </w:rPr>
  </w:style>
  <w:style w:type="paragraph" w:customStyle="1" w:styleId="BodytextSDB">
    <w:name w:val="Body text SDB"/>
    <w:basedOn w:val="a"/>
    <w:link w:val="BodytextSDBChar"/>
    <w:rsid w:val="00D74609"/>
    <w:pPr>
      <w:spacing w:before="120" w:after="120" w:line="480" w:lineRule="auto"/>
      <w:ind w:firstLine="720"/>
      <w:jc w:val="both"/>
    </w:pPr>
    <w:rPr>
      <w:rFonts w:eastAsia="Times New Roman"/>
      <w:color w:val="000000"/>
      <w:sz w:val="24"/>
      <w:szCs w:val="24"/>
      <w:lang w:val="en-US" w:eastAsia="en-US"/>
    </w:rPr>
  </w:style>
  <w:style w:type="character" w:customStyle="1" w:styleId="BodytextSDBChar">
    <w:name w:val="Body text SDB Char"/>
    <w:link w:val="BodytextSDB"/>
    <w:rsid w:val="00D74609"/>
    <w:rPr>
      <w:rFonts w:eastAsia="Times New Roman"/>
      <w:color w:val="000000"/>
      <w:sz w:val="24"/>
      <w:szCs w:val="24"/>
      <w:lang w:val="en-US" w:eastAsia="en-US"/>
    </w:rPr>
  </w:style>
  <w:style w:type="paragraph" w:customStyle="1" w:styleId="bold">
    <w:name w:val="bold"/>
    <w:basedOn w:val="af0"/>
    <w:link w:val="boldChar"/>
    <w:qFormat/>
    <w:rsid w:val="00D74609"/>
    <w:pPr>
      <w:widowControl/>
      <w:tabs>
        <w:tab w:val="left" w:pos="7920"/>
        <w:tab w:val="left" w:pos="8080"/>
        <w:tab w:val="left" w:pos="8640"/>
        <w:tab w:val="left" w:pos="8820"/>
        <w:tab w:val="left" w:pos="9000"/>
      </w:tabs>
      <w:spacing w:after="200"/>
      <w:jc w:val="both"/>
    </w:pPr>
    <w:rPr>
      <w:rFonts w:ascii="Cambria Math" w:hAnsi="Cambria Math"/>
      <w:b/>
    </w:rPr>
  </w:style>
  <w:style w:type="character" w:customStyle="1" w:styleId="boldChar">
    <w:name w:val="bold Char"/>
    <w:basedOn w:val="af1"/>
    <w:link w:val="bold"/>
    <w:rsid w:val="00D74609"/>
    <w:rPr>
      <w:rFonts w:ascii="Cambria Math" w:eastAsia="Times New Roman" w:hAnsi="Cambria Math"/>
      <w:b/>
      <w:snapToGrid w:val="0"/>
      <w:sz w:val="20"/>
      <w:szCs w:val="24"/>
      <w:lang w:val="en-US" w:eastAsia="en-US"/>
    </w:rPr>
  </w:style>
  <w:style w:type="paragraph" w:customStyle="1" w:styleId="ra">
    <w:name w:val="ra"/>
    <w:basedOn w:val="af0"/>
    <w:link w:val="raChar"/>
    <w:qFormat/>
    <w:rsid w:val="00D74609"/>
    <w:pPr>
      <w:widowControl/>
      <w:tabs>
        <w:tab w:val="left" w:pos="8080"/>
      </w:tabs>
      <w:spacing w:after="200"/>
      <w:jc w:val="left"/>
    </w:pPr>
    <w:rPr>
      <w:rFonts w:ascii="Cambria Math"/>
      <w:bCs/>
      <w:snapToGrid/>
      <w:color w:val="4F81BD"/>
    </w:rPr>
  </w:style>
  <w:style w:type="character" w:customStyle="1" w:styleId="raChar">
    <w:name w:val="ra Char"/>
    <w:basedOn w:val="af1"/>
    <w:link w:val="ra"/>
    <w:rsid w:val="00D74609"/>
    <w:rPr>
      <w:rFonts w:ascii="Cambria Math" w:eastAsia="Times New Roman"/>
      <w:bCs/>
      <w:snapToGrid/>
      <w:color w:val="4F81BD"/>
      <w:sz w:val="20"/>
      <w:szCs w:val="24"/>
      <w:lang w:val="en-US" w:eastAsia="en-US"/>
    </w:rPr>
  </w:style>
  <w:style w:type="table" w:customStyle="1" w:styleId="91">
    <w:name w:val="Сетка таблицы9"/>
    <w:basedOn w:val="a1"/>
    <w:next w:val="afa"/>
    <w:uiPriority w:val="59"/>
    <w:rsid w:val="00D74609"/>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boldeqn">
    <w:name w:val="unboldeqn"/>
    <w:basedOn w:val="a"/>
    <w:link w:val="unboldeqnChar"/>
    <w:qFormat/>
    <w:rsid w:val="00D74609"/>
    <w:pPr>
      <w:autoSpaceDE w:val="0"/>
      <w:autoSpaceDN w:val="0"/>
      <w:adjustRightInd w:val="0"/>
      <w:spacing w:after="0" w:line="480" w:lineRule="auto"/>
      <w:jc w:val="both"/>
    </w:pPr>
    <w:rPr>
      <w:rFonts w:eastAsia="Calibri"/>
      <w:noProof/>
      <w:sz w:val="24"/>
      <w:szCs w:val="24"/>
      <w:lang w:val="en-IN" w:eastAsia="en-US"/>
    </w:rPr>
  </w:style>
  <w:style w:type="character" w:customStyle="1" w:styleId="unboldeqnChar">
    <w:name w:val="unboldeqn Char"/>
    <w:basedOn w:val="a0"/>
    <w:link w:val="unboldeqn"/>
    <w:rsid w:val="00D74609"/>
    <w:rPr>
      <w:rFonts w:eastAsia="Calibri"/>
      <w:noProof/>
      <w:sz w:val="24"/>
      <w:szCs w:val="24"/>
      <w:lang w:val="en-IN" w:eastAsia="en-US"/>
    </w:rPr>
  </w:style>
  <w:style w:type="paragraph" w:customStyle="1" w:styleId="1a">
    <w:name w:val="Перечень рисунков1"/>
    <w:basedOn w:val="a"/>
    <w:next w:val="a"/>
    <w:uiPriority w:val="99"/>
    <w:unhideWhenUsed/>
    <w:rsid w:val="00D74609"/>
    <w:pPr>
      <w:spacing w:after="0"/>
    </w:pPr>
    <w:rPr>
      <w:rFonts w:ascii="Calibri" w:eastAsia="Calibri" w:hAnsi="Calibri"/>
      <w:lang w:val="en-IN" w:eastAsia="en-US"/>
    </w:rPr>
  </w:style>
  <w:style w:type="character" w:customStyle="1" w:styleId="AuthorsChar">
    <w:name w:val="Authors Char"/>
    <w:basedOn w:val="a0"/>
    <w:link w:val="Authors"/>
    <w:rsid w:val="00D74609"/>
    <w:rPr>
      <w:rFonts w:eastAsia="Times New Roman"/>
      <w:lang w:val="it-IT" w:eastAsia="en-US"/>
    </w:rPr>
  </w:style>
  <w:style w:type="character" w:customStyle="1" w:styleId="AffiliationChar">
    <w:name w:val="Affiliation Char"/>
    <w:basedOn w:val="AuthorsChar"/>
    <w:link w:val="Affiliation"/>
    <w:rsid w:val="00D74609"/>
    <w:rPr>
      <w:rFonts w:eastAsia="Times New Roman"/>
      <w:bCs/>
      <w:i/>
      <w:szCs w:val="20"/>
      <w:lang w:val="en-NZ" w:eastAsia="en-US"/>
    </w:rPr>
  </w:style>
  <w:style w:type="numbering" w:customStyle="1" w:styleId="92">
    <w:name w:val="Нет списка9"/>
    <w:next w:val="a2"/>
    <w:uiPriority w:val="99"/>
    <w:semiHidden/>
    <w:unhideWhenUsed/>
    <w:rsid w:val="00D74609"/>
  </w:style>
  <w:style w:type="paragraph" w:customStyle="1" w:styleId="7AESEBodytext">
    <w:name w:val="7AESE Body text"/>
    <w:basedOn w:val="a"/>
    <w:qFormat/>
    <w:rsid w:val="00D74609"/>
    <w:pPr>
      <w:spacing w:after="260" w:line="260" w:lineRule="exact"/>
      <w:jc w:val="both"/>
    </w:pPr>
    <w:rPr>
      <w:rFonts w:ascii="Garamond" w:eastAsia="MS Mincho" w:hAnsi="Garamond"/>
      <w:szCs w:val="20"/>
      <w:lang w:val="en-GB" w:eastAsia="en-US"/>
    </w:rPr>
  </w:style>
  <w:style w:type="table" w:customStyle="1" w:styleId="PlainTable21">
    <w:name w:val="Plain Table 21"/>
    <w:basedOn w:val="a1"/>
    <w:uiPriority w:val="42"/>
    <w:rsid w:val="00D74609"/>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2"/>
    <w:uiPriority w:val="99"/>
    <w:semiHidden/>
    <w:unhideWhenUsed/>
    <w:rsid w:val="00D74609"/>
  </w:style>
  <w:style w:type="table" w:customStyle="1" w:styleId="101">
    <w:name w:val="Сетка таблицы10"/>
    <w:basedOn w:val="a1"/>
    <w:next w:val="afa"/>
    <w:uiPriority w:val="59"/>
    <w:rsid w:val="00D74609"/>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D74609"/>
  </w:style>
  <w:style w:type="character" w:customStyle="1" w:styleId="contrib">
    <w:name w:val="contrib"/>
    <w:basedOn w:val="a0"/>
    <w:rsid w:val="00D74609"/>
  </w:style>
  <w:style w:type="character" w:customStyle="1" w:styleId="separator">
    <w:name w:val="separator"/>
    <w:basedOn w:val="a0"/>
    <w:rsid w:val="00D74609"/>
  </w:style>
  <w:style w:type="numbering" w:customStyle="1" w:styleId="111">
    <w:name w:val="Нет списка111"/>
    <w:next w:val="a2"/>
    <w:uiPriority w:val="99"/>
    <w:semiHidden/>
    <w:unhideWhenUsed/>
    <w:rsid w:val="00D74609"/>
  </w:style>
  <w:style w:type="character" w:customStyle="1" w:styleId="MTEquationSection">
    <w:name w:val="MTEquationSection"/>
    <w:basedOn w:val="a0"/>
    <w:rsid w:val="00D74609"/>
    <w:rPr>
      <w:vanish w:val="0"/>
      <w:color w:val="FF0000"/>
    </w:rPr>
  </w:style>
  <w:style w:type="paragraph" w:customStyle="1" w:styleId="MTDisplayEquation">
    <w:name w:val="MTDisplayEquation"/>
    <w:basedOn w:val="a"/>
    <w:next w:val="a"/>
    <w:link w:val="MTDisplayEquationCarattere"/>
    <w:rsid w:val="00D74609"/>
    <w:pPr>
      <w:widowControl w:val="0"/>
      <w:tabs>
        <w:tab w:val="center" w:pos="4820"/>
        <w:tab w:val="right" w:pos="9640"/>
      </w:tabs>
      <w:spacing w:after="0" w:line="240" w:lineRule="auto"/>
      <w:jc w:val="both"/>
    </w:pPr>
    <w:rPr>
      <w:rFonts w:eastAsia="Times New Roman"/>
      <w:snapToGrid w:val="0"/>
      <w:lang w:val="en-US" w:eastAsia="en-US"/>
    </w:rPr>
  </w:style>
  <w:style w:type="character" w:customStyle="1" w:styleId="MTDisplayEquationCarattere">
    <w:name w:val="MTDisplayEquation Carattere"/>
    <w:basedOn w:val="a0"/>
    <w:link w:val="MTDisplayEquation"/>
    <w:rsid w:val="00D74609"/>
    <w:rPr>
      <w:rFonts w:eastAsia="Times New Roman"/>
      <w:snapToGrid w:val="0"/>
      <w:lang w:val="en-US" w:eastAsia="en-US"/>
    </w:rPr>
  </w:style>
  <w:style w:type="table" w:customStyle="1" w:styleId="TableGrid3">
    <w:name w:val="TableGrid3"/>
    <w:rsid w:val="00D74609"/>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rsid w:val="00D74609"/>
    <w:pPr>
      <w:spacing w:after="0" w:line="240" w:lineRule="auto"/>
    </w:pPr>
    <w:rPr>
      <w:rFonts w:ascii="Calibri" w:hAnsi="Calibri"/>
    </w:rPr>
    <w:tblPr>
      <w:tblCellMar>
        <w:top w:w="0" w:type="dxa"/>
        <w:left w:w="0" w:type="dxa"/>
        <w:bottom w:w="0" w:type="dxa"/>
        <w:right w:w="0" w:type="dxa"/>
      </w:tblCellMar>
    </w:tblPr>
  </w:style>
  <w:style w:type="paragraph" w:customStyle="1" w:styleId="312">
    <w:name w:val="Основной текст 31"/>
    <w:basedOn w:val="a"/>
    <w:next w:val="35"/>
    <w:link w:val="36"/>
    <w:semiHidden/>
    <w:unhideWhenUsed/>
    <w:rsid w:val="00D74609"/>
    <w:pPr>
      <w:spacing w:after="120" w:line="259" w:lineRule="auto"/>
    </w:pPr>
    <w:rPr>
      <w:sz w:val="16"/>
      <w:szCs w:val="16"/>
    </w:rPr>
  </w:style>
  <w:style w:type="character" w:customStyle="1" w:styleId="36">
    <w:name w:val="Основной текст 3 Знак"/>
    <w:basedOn w:val="a0"/>
    <w:link w:val="312"/>
    <w:semiHidden/>
    <w:rsid w:val="00D74609"/>
    <w:rPr>
      <w:sz w:val="16"/>
      <w:szCs w:val="16"/>
    </w:rPr>
  </w:style>
  <w:style w:type="numbering" w:customStyle="1" w:styleId="120">
    <w:name w:val="Нет списка12"/>
    <w:next w:val="a2"/>
    <w:uiPriority w:val="99"/>
    <w:semiHidden/>
    <w:unhideWhenUsed/>
    <w:rsid w:val="00D74609"/>
  </w:style>
  <w:style w:type="paragraph" w:customStyle="1" w:styleId="msonormal0">
    <w:name w:val="msonormal"/>
    <w:basedOn w:val="a"/>
    <w:rsid w:val="00D74609"/>
    <w:pPr>
      <w:spacing w:before="100" w:beforeAutospacing="1" w:after="100" w:afterAutospacing="1" w:line="240" w:lineRule="auto"/>
    </w:pPr>
    <w:rPr>
      <w:rFonts w:eastAsia="Times New Roman"/>
      <w:sz w:val="24"/>
      <w:szCs w:val="24"/>
    </w:rPr>
  </w:style>
  <w:style w:type="table" w:customStyle="1" w:styleId="112">
    <w:name w:val="Сетка таблицы11"/>
    <w:basedOn w:val="a1"/>
    <w:next w:val="afa"/>
    <w:uiPriority w:val="39"/>
    <w:rsid w:val="00D74609"/>
    <w:pPr>
      <w:spacing w:after="0" w:line="240" w:lineRule="auto"/>
    </w:pPr>
    <w:rPr>
      <w:rFonts w:ascii="Calibri" w:eastAsia="Calibri" w:hAnsi="Calibr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PAbstract">
    <w:name w:val="TTP Abstract"/>
    <w:basedOn w:val="a"/>
    <w:next w:val="a"/>
    <w:rsid w:val="00D74609"/>
    <w:pPr>
      <w:autoSpaceDE w:val="0"/>
      <w:autoSpaceDN w:val="0"/>
      <w:spacing w:before="360" w:after="0" w:line="240" w:lineRule="auto"/>
      <w:jc w:val="both"/>
    </w:pPr>
    <w:rPr>
      <w:rFonts w:eastAsia="Batang"/>
      <w:sz w:val="24"/>
      <w:szCs w:val="24"/>
      <w:lang w:val="en-US" w:eastAsia="en-US"/>
    </w:rPr>
  </w:style>
  <w:style w:type="table" w:customStyle="1" w:styleId="TableGrid10">
    <w:name w:val="Table Grid1"/>
    <w:basedOn w:val="a1"/>
    <w:next w:val="afa"/>
    <w:uiPriority w:val="39"/>
    <w:rsid w:val="00D74609"/>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0">
    <w:name w:val="author"/>
    <w:basedOn w:val="a"/>
    <w:link w:val="author1"/>
    <w:qFormat/>
    <w:rsid w:val="00D74609"/>
    <w:pPr>
      <w:spacing w:before="240" w:after="240" w:line="360" w:lineRule="auto"/>
      <w:jc w:val="center"/>
    </w:pPr>
    <w:rPr>
      <w:rFonts w:eastAsia="PMingLiU"/>
      <w:sz w:val="24"/>
      <w:lang w:val="en-US" w:eastAsia="zh-HK" w:bidi="en-US"/>
    </w:rPr>
  </w:style>
  <w:style w:type="paragraph" w:customStyle="1" w:styleId="affiliation0">
    <w:name w:val="affiliation"/>
    <w:basedOn w:val="a"/>
    <w:qFormat/>
    <w:rsid w:val="00D74609"/>
    <w:pPr>
      <w:spacing w:after="0" w:line="360" w:lineRule="auto"/>
      <w:jc w:val="center"/>
    </w:pPr>
    <w:rPr>
      <w:rFonts w:eastAsia="PMingLiU"/>
      <w:i/>
      <w:sz w:val="24"/>
      <w:lang w:val="en-US" w:eastAsia="zh-HK" w:bidi="en-US"/>
    </w:rPr>
  </w:style>
  <w:style w:type="character" w:customStyle="1" w:styleId="author1">
    <w:name w:val="author 字符"/>
    <w:basedOn w:val="a0"/>
    <w:link w:val="author0"/>
    <w:rsid w:val="00D74609"/>
    <w:rPr>
      <w:rFonts w:eastAsia="PMingLiU"/>
      <w:sz w:val="24"/>
      <w:lang w:val="en-US" w:eastAsia="zh-HK" w:bidi="en-US"/>
    </w:rPr>
  </w:style>
  <w:style w:type="character" w:customStyle="1" w:styleId="EndNoteBibliographyTitle0">
    <w:name w:val="EndNote Bibliography Title 字符"/>
    <w:basedOn w:val="23"/>
    <w:rsid w:val="00D74609"/>
    <w:rPr>
      <w:rFonts w:ascii="Times New Roman" w:eastAsia="Times New Roman" w:hAnsi="Times New Roman" w:cs="Times New Roman"/>
      <w:noProof/>
      <w:snapToGrid/>
      <w:szCs w:val="24"/>
      <w:lang w:val="en-US" w:eastAsia="en-US"/>
    </w:rPr>
  </w:style>
  <w:style w:type="character" w:customStyle="1" w:styleId="EndNoteBibliography0">
    <w:name w:val="EndNote Bibliography 字符"/>
    <w:basedOn w:val="23"/>
    <w:rsid w:val="00D74609"/>
    <w:rPr>
      <w:rFonts w:ascii="Times New Roman" w:eastAsia="Times New Roman" w:hAnsi="Times New Roman" w:cs="Times New Roman"/>
      <w:noProof/>
      <w:snapToGrid/>
      <w:szCs w:val="24"/>
      <w:lang w:val="en-US" w:eastAsia="en-US"/>
    </w:rPr>
  </w:style>
  <w:style w:type="character" w:customStyle="1" w:styleId="Char">
    <w:name w:val="图片标题 Char"/>
    <w:link w:val="afff5"/>
    <w:locked/>
    <w:rsid w:val="00D74609"/>
    <w:rPr>
      <w:rFonts w:eastAsia="SimSun"/>
      <w:bCs/>
      <w:kern w:val="28"/>
      <w:sz w:val="20"/>
      <w:szCs w:val="32"/>
    </w:rPr>
  </w:style>
  <w:style w:type="paragraph" w:customStyle="1" w:styleId="afff5">
    <w:name w:val="图片标题"/>
    <w:basedOn w:val="afff6"/>
    <w:link w:val="Char"/>
    <w:qFormat/>
    <w:rsid w:val="00D74609"/>
    <w:pPr>
      <w:widowControl w:val="0"/>
      <w:numPr>
        <w:ilvl w:val="0"/>
      </w:numPr>
      <w:adjustRightInd w:val="0"/>
      <w:spacing w:after="0" w:line="240" w:lineRule="auto"/>
      <w:jc w:val="center"/>
    </w:pPr>
    <w:rPr>
      <w:rFonts w:ascii="Times New Roman" w:eastAsia="SimSun" w:hAnsi="Times New Roman" w:cs="Times New Roman"/>
      <w:bCs/>
      <w:i w:val="0"/>
      <w:iCs w:val="0"/>
      <w:color w:val="auto"/>
      <w:spacing w:val="0"/>
      <w:kern w:val="28"/>
      <w:sz w:val="20"/>
      <w:szCs w:val="32"/>
    </w:rPr>
  </w:style>
  <w:style w:type="paragraph" w:customStyle="1" w:styleId="1b">
    <w:name w:val="Подзаголовок1"/>
    <w:basedOn w:val="a"/>
    <w:next w:val="a"/>
    <w:link w:val="afff7"/>
    <w:uiPriority w:val="11"/>
    <w:qFormat/>
    <w:rsid w:val="00D74609"/>
    <w:pPr>
      <w:widowControl w:val="0"/>
      <w:spacing w:before="240" w:after="60" w:line="312" w:lineRule="auto"/>
      <w:jc w:val="center"/>
      <w:outlineLvl w:val="1"/>
    </w:pPr>
    <w:rPr>
      <w:rFonts w:ascii="Calibri" w:eastAsia="Calibri" w:hAnsi="Calibri"/>
      <w:b/>
      <w:bCs/>
      <w:snapToGrid w:val="0"/>
      <w:kern w:val="28"/>
      <w:sz w:val="32"/>
      <w:szCs w:val="32"/>
      <w:lang w:val="en-US" w:eastAsia="en-US"/>
    </w:rPr>
  </w:style>
  <w:style w:type="character" w:customStyle="1" w:styleId="afff7">
    <w:name w:val="Подзаголовок Знак"/>
    <w:basedOn w:val="a0"/>
    <w:link w:val="1b"/>
    <w:uiPriority w:val="11"/>
    <w:rsid w:val="00D74609"/>
    <w:rPr>
      <w:rFonts w:ascii="Calibri" w:eastAsia="Calibri" w:hAnsi="Calibri"/>
      <w:b/>
      <w:bCs/>
      <w:snapToGrid w:val="0"/>
      <w:kern w:val="28"/>
      <w:sz w:val="32"/>
      <w:szCs w:val="32"/>
      <w:lang w:val="en-US" w:eastAsia="en-US"/>
    </w:rPr>
  </w:style>
  <w:style w:type="character" w:customStyle="1" w:styleId="web-item2">
    <w:name w:val="web-item2"/>
    <w:basedOn w:val="a0"/>
    <w:rsid w:val="00D74609"/>
    <w:rPr>
      <w:sz w:val="18"/>
      <w:szCs w:val="18"/>
    </w:rPr>
  </w:style>
  <w:style w:type="character" w:customStyle="1" w:styleId="MTDisplayEquation0">
    <w:name w:val="MTDisplayEquation 字符"/>
    <w:basedOn w:val="a0"/>
    <w:rsid w:val="00D74609"/>
    <w:rPr>
      <w:rFonts w:ascii="Times New Roman" w:eastAsia="Times New Roman" w:hAnsi="Times New Roman" w:cs="Times New Roman"/>
      <w:snapToGrid w:val="0"/>
      <w:szCs w:val="24"/>
      <w:lang w:val="en-US"/>
    </w:rPr>
  </w:style>
  <w:style w:type="character" w:customStyle="1" w:styleId="aff5">
    <w:name w:val="Без интервала Знак"/>
    <w:aliases w:val="图名-小 Знак,图标 Знак"/>
    <w:link w:val="aff4"/>
    <w:uiPriority w:val="1"/>
    <w:rsid w:val="00D74609"/>
    <w:rPr>
      <w:rFonts w:eastAsia="Calibri"/>
      <w:bCs/>
      <w:color w:val="000000"/>
      <w:sz w:val="20"/>
      <w:szCs w:val="24"/>
      <w:lang w:val="en-US" w:eastAsia="en-US"/>
    </w:rPr>
  </w:style>
  <w:style w:type="character" w:customStyle="1" w:styleId="Char0">
    <w:name w:val="无间隔 Char"/>
    <w:aliases w:val="图名-小 Char"/>
    <w:uiPriority w:val="1"/>
    <w:rsid w:val="00D74609"/>
    <w:rPr>
      <w:sz w:val="21"/>
      <w:szCs w:val="22"/>
      <w:lang w:val="x-none" w:eastAsia="en-US" w:bidi="en-US"/>
    </w:rPr>
  </w:style>
  <w:style w:type="paragraph" w:customStyle="1" w:styleId="afff8">
    <w:name w:val="公式"/>
    <w:basedOn w:val="MTDisplayEquation"/>
    <w:link w:val="Char1"/>
    <w:qFormat/>
    <w:rsid w:val="00D74609"/>
    <w:pPr>
      <w:tabs>
        <w:tab w:val="clear" w:pos="4820"/>
        <w:tab w:val="clear" w:pos="9640"/>
        <w:tab w:val="center" w:pos="4160"/>
        <w:tab w:val="right" w:pos="8320"/>
      </w:tabs>
      <w:jc w:val="left"/>
    </w:pPr>
    <w:rPr>
      <w:rFonts w:eastAsia="SimSun"/>
      <w:snapToGrid/>
      <w:kern w:val="2"/>
      <w:sz w:val="24"/>
      <w:szCs w:val="24"/>
      <w:lang w:eastAsia="zh-CN"/>
    </w:rPr>
  </w:style>
  <w:style w:type="character" w:customStyle="1" w:styleId="Char1">
    <w:name w:val="公式 Char"/>
    <w:basedOn w:val="a0"/>
    <w:link w:val="afff8"/>
    <w:rsid w:val="00D74609"/>
    <w:rPr>
      <w:rFonts w:eastAsia="SimSun"/>
      <w:kern w:val="2"/>
      <w:sz w:val="24"/>
      <w:szCs w:val="24"/>
      <w:lang w:val="en-US" w:eastAsia="zh-CN"/>
    </w:rPr>
  </w:style>
  <w:style w:type="character" w:customStyle="1" w:styleId="HTML1">
    <w:name w:val="HTML 预设格式 字符"/>
    <w:basedOn w:val="a0"/>
    <w:uiPriority w:val="99"/>
    <w:semiHidden/>
    <w:rsid w:val="00D74609"/>
    <w:rPr>
      <w:rFonts w:ascii="Courier New" w:eastAsia="Times New Roman" w:hAnsi="Courier New" w:cs="Courier New"/>
      <w:snapToGrid w:val="0"/>
      <w:sz w:val="20"/>
      <w:szCs w:val="20"/>
      <w:lang w:val="en-US"/>
    </w:rPr>
  </w:style>
  <w:style w:type="paragraph" w:customStyle="1" w:styleId="2b">
    <w:name w:val="Подзаголовок2"/>
    <w:basedOn w:val="a"/>
    <w:next w:val="a"/>
    <w:link w:val="1c"/>
    <w:qFormat/>
    <w:rsid w:val="00D74609"/>
    <w:pPr>
      <w:numPr>
        <w:ilvl w:val="1"/>
      </w:numPr>
      <w:spacing w:after="160" w:line="259" w:lineRule="auto"/>
    </w:pPr>
    <w:rPr>
      <w:rFonts w:eastAsia="Times New Roman"/>
      <w:color w:val="5A5A5A"/>
      <w:spacing w:val="15"/>
    </w:rPr>
  </w:style>
  <w:style w:type="character" w:customStyle="1" w:styleId="1c">
    <w:name w:val="Подзаголовок Знак1"/>
    <w:basedOn w:val="a0"/>
    <w:link w:val="2b"/>
    <w:rsid w:val="00D74609"/>
    <w:rPr>
      <w:rFonts w:eastAsia="Times New Roman"/>
      <w:color w:val="5A5A5A"/>
      <w:spacing w:val="15"/>
    </w:rPr>
  </w:style>
  <w:style w:type="paragraph" w:customStyle="1" w:styleId="CharCharCharCharCharCharCharCharChar1CharCharCharChar">
    <w:name w:val="Char Char Char Char Char Char Char Char Char1 Char Char Char Char"/>
    <w:basedOn w:val="a"/>
    <w:rsid w:val="00D74609"/>
    <w:pPr>
      <w:spacing w:after="160" w:line="240" w:lineRule="exact"/>
    </w:pPr>
    <w:rPr>
      <w:rFonts w:ascii="Arial" w:eastAsia="Times New Roman" w:hAnsi="Arial" w:cs="Verdana"/>
      <w:b/>
      <w:sz w:val="24"/>
      <w:szCs w:val="24"/>
      <w:lang w:val="en-US" w:eastAsia="en-US"/>
    </w:rPr>
  </w:style>
  <w:style w:type="paragraph" w:customStyle="1" w:styleId="CharCharCharCharCharCharCharCharChar1CharCharCharChar1">
    <w:name w:val="Char Char Char Char Char Char Char Char Char1 Char Char Char Char1"/>
    <w:basedOn w:val="a"/>
    <w:rsid w:val="00D74609"/>
    <w:pPr>
      <w:spacing w:after="160" w:line="240" w:lineRule="exact"/>
    </w:pPr>
    <w:rPr>
      <w:rFonts w:ascii="Arial" w:eastAsia="Times New Roman" w:hAnsi="Arial" w:cs="Verdana"/>
      <w:b/>
      <w:sz w:val="24"/>
      <w:szCs w:val="24"/>
      <w:lang w:val="en-US" w:eastAsia="en-US"/>
    </w:rPr>
  </w:style>
  <w:style w:type="table" w:customStyle="1" w:styleId="1d">
    <w:name w:val="网格型1"/>
    <w:basedOn w:val="a1"/>
    <w:next w:val="afa"/>
    <w:uiPriority w:val="39"/>
    <w:rsid w:val="00D74609"/>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图"/>
    <w:basedOn w:val="a"/>
    <w:next w:val="a"/>
    <w:link w:val="Char2"/>
    <w:autoRedefine/>
    <w:qFormat/>
    <w:rsid w:val="00D74609"/>
    <w:pPr>
      <w:widowControl w:val="0"/>
      <w:spacing w:after="0" w:line="240" w:lineRule="auto"/>
      <w:jc w:val="center"/>
    </w:pPr>
    <w:rPr>
      <w:rFonts w:eastAsia="SimSun"/>
      <w:kern w:val="2"/>
      <w:sz w:val="18"/>
      <w:szCs w:val="24"/>
      <w:lang w:val="en-US" w:eastAsia="zh-CN"/>
    </w:rPr>
  </w:style>
  <w:style w:type="character" w:customStyle="1" w:styleId="Char2">
    <w:name w:val="图 Char"/>
    <w:basedOn w:val="a0"/>
    <w:link w:val="afff9"/>
    <w:rsid w:val="00D74609"/>
    <w:rPr>
      <w:rFonts w:eastAsia="SimSun"/>
      <w:kern w:val="2"/>
      <w:sz w:val="18"/>
      <w:szCs w:val="24"/>
      <w:lang w:val="en-US" w:eastAsia="zh-CN"/>
    </w:rPr>
  </w:style>
  <w:style w:type="paragraph" w:customStyle="1" w:styleId="TtuloA">
    <w:name w:val="Título A"/>
    <w:basedOn w:val="1"/>
    <w:rsid w:val="00D74609"/>
    <w:pPr>
      <w:widowControl/>
      <w:tabs>
        <w:tab w:val="left" w:pos="567"/>
      </w:tabs>
      <w:suppressAutoHyphens w:val="0"/>
      <w:jc w:val="center"/>
    </w:pPr>
    <w:rPr>
      <w:rFonts w:eastAsia="Times New Roman"/>
      <w:snapToGrid/>
      <w:szCs w:val="20"/>
      <w:lang w:val="es-MX" w:eastAsia="es-ES" w:bidi="ar-SA"/>
    </w:rPr>
  </w:style>
  <w:style w:type="paragraph" w:customStyle="1" w:styleId="Referencias">
    <w:name w:val="Referencias"/>
    <w:basedOn w:val="aff1"/>
    <w:next w:val="a"/>
    <w:qFormat/>
    <w:rsid w:val="00D74609"/>
    <w:pPr>
      <w:widowControl/>
      <w:spacing w:after="120"/>
      <w:ind w:left="567" w:hanging="567"/>
    </w:pPr>
    <w:rPr>
      <w:snapToGrid/>
      <w:szCs w:val="20"/>
      <w:lang w:val="es-MX" w:eastAsia="es-ES"/>
    </w:rPr>
  </w:style>
  <w:style w:type="character" w:customStyle="1" w:styleId="1e">
    <w:name w:val="未解決のメンション1"/>
    <w:basedOn w:val="a0"/>
    <w:uiPriority w:val="99"/>
    <w:semiHidden/>
    <w:unhideWhenUsed/>
    <w:rsid w:val="00D74609"/>
    <w:rPr>
      <w:color w:val="808080"/>
      <w:shd w:val="clear" w:color="auto" w:fill="E6E6E6"/>
    </w:rPr>
  </w:style>
  <w:style w:type="character" w:customStyle="1" w:styleId="tlid-translation">
    <w:name w:val="tlid-translation"/>
    <w:basedOn w:val="a0"/>
    <w:rsid w:val="00D74609"/>
  </w:style>
  <w:style w:type="character" w:customStyle="1" w:styleId="hlfld-contribauthor">
    <w:name w:val="hlfld-contribauthor"/>
    <w:basedOn w:val="a0"/>
    <w:rsid w:val="00D74609"/>
  </w:style>
  <w:style w:type="table" w:customStyle="1" w:styleId="510">
    <w:name w:val="Таблица простая 51"/>
    <w:basedOn w:val="a1"/>
    <w:next w:val="PlainTable51"/>
    <w:uiPriority w:val="45"/>
    <w:rsid w:val="00D74609"/>
    <w:pPr>
      <w:spacing w:after="0" w:line="240" w:lineRule="auto"/>
    </w:pPr>
    <w:rPr>
      <w:rFonts w:ascii="Calibri" w:eastAsia="Malgun Gothic" w:hAnsi="Calibri"/>
      <w:lang w:eastAsia="en-US"/>
    </w:rPr>
    <w:tblPr>
      <w:tblStyleRowBandSize w:val="1"/>
      <w:tblStyleColBandSize w:val="1"/>
    </w:tblPr>
    <w:tblStylePr w:type="firstRow">
      <w:rPr>
        <w:rFonts w:ascii="Cambria" w:eastAsia="+mn-ea" w:hAnsi="Cambria" w:cs="Times New Roman"/>
        <w:i/>
        <w:iCs/>
        <w:sz w:val="26"/>
      </w:rPr>
      <w:tblPr/>
      <w:tcPr>
        <w:tcBorders>
          <w:bottom w:val="single" w:sz="4" w:space="0" w:color="7F7F7F"/>
        </w:tcBorders>
        <w:shd w:val="clear" w:color="auto" w:fill="FFFFFF"/>
      </w:tcPr>
    </w:tblStylePr>
    <w:tblStylePr w:type="lastRow">
      <w:rPr>
        <w:rFonts w:ascii="Cambria" w:eastAsia="+mn-ea" w:hAnsi="Cambria" w:cs="Times New Roman"/>
        <w:i/>
        <w:iCs/>
        <w:sz w:val="26"/>
      </w:rPr>
      <w:tblPr/>
      <w:tcPr>
        <w:tcBorders>
          <w:top w:val="single" w:sz="4" w:space="0" w:color="7F7F7F"/>
        </w:tcBorders>
        <w:shd w:val="clear" w:color="auto" w:fill="FFFFFF"/>
      </w:tcPr>
    </w:tblStylePr>
    <w:tblStylePr w:type="firstCol">
      <w:pPr>
        <w:jc w:val="right"/>
      </w:pPr>
      <w:rPr>
        <w:rFonts w:ascii="Cambria" w:eastAsia="+mn-ea" w:hAnsi="Cambria" w:cs="Times New Roman"/>
        <w:i/>
        <w:iCs/>
        <w:sz w:val="26"/>
      </w:rPr>
      <w:tblPr/>
      <w:tcPr>
        <w:tcBorders>
          <w:right w:val="single" w:sz="4" w:space="0" w:color="7F7F7F"/>
        </w:tcBorders>
        <w:shd w:val="clear" w:color="auto" w:fill="FFFFFF"/>
      </w:tcPr>
    </w:tblStylePr>
    <w:tblStylePr w:type="lastCol">
      <w:rPr>
        <w:rFonts w:ascii="Cambria" w:eastAsia="+mn-ea"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3">
    <w:name w:val="Таблица простая 31"/>
    <w:basedOn w:val="a1"/>
    <w:next w:val="PlainTable31"/>
    <w:uiPriority w:val="43"/>
    <w:rsid w:val="00D74609"/>
    <w:pPr>
      <w:spacing w:after="0" w:line="240" w:lineRule="auto"/>
    </w:pPr>
    <w:rPr>
      <w:rFonts w:ascii="Calibri" w:eastAsia="Malgun Gothic"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next w:val="PlainTable41"/>
    <w:uiPriority w:val="44"/>
    <w:rsid w:val="00D74609"/>
    <w:pPr>
      <w:spacing w:after="0" w:line="240" w:lineRule="auto"/>
    </w:pPr>
    <w:rPr>
      <w:rFonts w:ascii="Calibri" w:eastAsia="Malgun Gothic"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
    <w:name w:val="Сетка таблицы светлая1"/>
    <w:basedOn w:val="a1"/>
    <w:next w:val="TableGridLight1"/>
    <w:uiPriority w:val="40"/>
    <w:rsid w:val="00D74609"/>
    <w:pPr>
      <w:spacing w:after="0" w:line="240" w:lineRule="auto"/>
    </w:pPr>
    <w:rPr>
      <w:rFonts w:ascii="Calibri" w:eastAsia="Malgun Gothic"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a">
    <w:name w:val="바탕글"/>
    <w:basedOn w:val="a"/>
    <w:rsid w:val="00D74609"/>
    <w:pPr>
      <w:wordWrap w:val="0"/>
      <w:autoSpaceDE w:val="0"/>
      <w:autoSpaceDN w:val="0"/>
      <w:snapToGrid w:val="0"/>
      <w:spacing w:line="384" w:lineRule="auto"/>
    </w:pPr>
    <w:rPr>
      <w:rFonts w:ascii="Batang" w:eastAsia="Gulim" w:hAnsi="Gulim" w:cs="Gulim"/>
      <w:color w:val="000000"/>
      <w:sz w:val="20"/>
      <w:szCs w:val="20"/>
      <w:lang w:val="en-US" w:eastAsia="ko-KR"/>
    </w:rPr>
  </w:style>
  <w:style w:type="table" w:customStyle="1" w:styleId="-11">
    <w:name w:val="Таблица-сетка 1 светлая1"/>
    <w:basedOn w:val="a1"/>
    <w:next w:val="GridTable1Light1"/>
    <w:uiPriority w:val="46"/>
    <w:rsid w:val="00D74609"/>
    <w:pPr>
      <w:spacing w:after="0" w:line="240" w:lineRule="auto"/>
    </w:pPr>
    <w:rPr>
      <w:rFonts w:ascii="Calibri" w:eastAsia="Malgun Gothic"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1">
    <w:name w:val="Plain Table 51"/>
    <w:basedOn w:val="a1"/>
    <w:uiPriority w:val="45"/>
    <w:rsid w:val="00D74609"/>
    <w:pPr>
      <w:spacing w:after="0" w:line="240" w:lineRule="auto"/>
    </w:pPr>
    <w:rPr>
      <w:rFonts w:ascii="Calibri" w:eastAsia="Calibri" w:hAnsi="Calibri"/>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a1"/>
    <w:uiPriority w:val="43"/>
    <w:rsid w:val="00D74609"/>
    <w:pPr>
      <w:spacing w:after="0" w:line="240" w:lineRule="auto"/>
    </w:pPr>
    <w:rPr>
      <w:rFonts w:ascii="Calibri" w:eastAsia="Calibri"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1"/>
    <w:uiPriority w:val="44"/>
    <w:rsid w:val="00D74609"/>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a1"/>
    <w:uiPriority w:val="40"/>
    <w:rsid w:val="00D74609"/>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a1"/>
    <w:uiPriority w:val="46"/>
    <w:rsid w:val="00D74609"/>
    <w:pPr>
      <w:spacing w:after="0" w:line="240" w:lineRule="auto"/>
    </w:pPr>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uthors0">
    <w:name w:val="authors"/>
    <w:basedOn w:val="a"/>
    <w:rsid w:val="00D74609"/>
    <w:pPr>
      <w:spacing w:before="120" w:after="0" w:line="240" w:lineRule="auto"/>
      <w:jc w:val="center"/>
    </w:pPr>
    <w:rPr>
      <w:rFonts w:eastAsia="Times New Roman"/>
      <w:b/>
      <w:noProof/>
      <w:color w:val="FF0000"/>
      <w:sz w:val="24"/>
      <w:szCs w:val="20"/>
      <w:lang w:val="en-GB" w:eastAsia="en-US"/>
    </w:rPr>
  </w:style>
  <w:style w:type="paragraph" w:customStyle="1" w:styleId="AuthorAffilliation">
    <w:name w:val="Author Affilliation"/>
    <w:rsid w:val="00D74609"/>
    <w:pPr>
      <w:spacing w:after="0" w:line="240" w:lineRule="auto"/>
      <w:jc w:val="center"/>
    </w:pPr>
    <w:rPr>
      <w:rFonts w:eastAsia="Times New Roman"/>
      <w:noProof/>
      <w:sz w:val="24"/>
      <w:szCs w:val="20"/>
      <w:lang w:val="en-US" w:eastAsia="en-US"/>
    </w:rPr>
  </w:style>
  <w:style w:type="paragraph" w:customStyle="1" w:styleId="Authorname">
    <w:name w:val="Author name"/>
    <w:rsid w:val="00D74609"/>
    <w:pPr>
      <w:spacing w:before="240" w:after="0" w:line="240" w:lineRule="auto"/>
      <w:jc w:val="center"/>
    </w:pPr>
    <w:rPr>
      <w:rFonts w:eastAsia="Times New Roman"/>
      <w:b/>
      <w:sz w:val="24"/>
      <w:szCs w:val="20"/>
      <w:lang w:val="en-US" w:eastAsia="en-US"/>
    </w:rPr>
  </w:style>
  <w:style w:type="paragraph" w:customStyle="1" w:styleId="HeaderAbs">
    <w:name w:val="Header (Abs."/>
    <w:aliases w:val="Ref.,Ack.)"/>
    <w:basedOn w:val="1"/>
    <w:rsid w:val="00D74609"/>
    <w:pPr>
      <w:widowControl/>
      <w:suppressAutoHyphens w:val="0"/>
      <w:spacing w:before="200" w:after="200"/>
      <w:jc w:val="left"/>
    </w:pPr>
    <w:rPr>
      <w:rFonts w:eastAsia="Times New Roman"/>
      <w:snapToGrid/>
      <w:szCs w:val="20"/>
      <w:lang w:bidi="ar-SA"/>
    </w:rPr>
  </w:style>
  <w:style w:type="character" w:styleId="afffb">
    <w:name w:val="line number"/>
    <w:basedOn w:val="a0"/>
    <w:semiHidden/>
    <w:rsid w:val="00D74609"/>
  </w:style>
  <w:style w:type="paragraph" w:styleId="afffc">
    <w:name w:val="Block Text"/>
    <w:basedOn w:val="a"/>
    <w:semiHidden/>
    <w:rsid w:val="00D74609"/>
    <w:pPr>
      <w:spacing w:before="120" w:after="120" w:line="240" w:lineRule="auto"/>
      <w:ind w:left="1440" w:right="1440" w:firstLine="567"/>
      <w:jc w:val="both"/>
    </w:pPr>
    <w:rPr>
      <w:rFonts w:eastAsia="Times New Roman"/>
      <w:sz w:val="24"/>
      <w:szCs w:val="20"/>
      <w:lang w:val="en-GB" w:eastAsia="en-US"/>
    </w:rPr>
  </w:style>
  <w:style w:type="paragraph" w:styleId="2c">
    <w:name w:val="Body Text First Indent 2"/>
    <w:basedOn w:val="afe"/>
    <w:link w:val="2d"/>
    <w:semiHidden/>
    <w:rsid w:val="00D74609"/>
    <w:pPr>
      <w:widowControl/>
      <w:spacing w:before="120"/>
      <w:ind w:firstLine="210"/>
    </w:pPr>
    <w:rPr>
      <w:snapToGrid/>
      <w:sz w:val="24"/>
      <w:szCs w:val="20"/>
      <w:lang w:val="en-GB"/>
    </w:rPr>
  </w:style>
  <w:style w:type="character" w:customStyle="1" w:styleId="2d">
    <w:name w:val="Красная строка 2 Знак"/>
    <w:basedOn w:val="aff"/>
    <w:link w:val="2c"/>
    <w:semiHidden/>
    <w:rsid w:val="00D74609"/>
    <w:rPr>
      <w:rFonts w:eastAsia="Times New Roman"/>
      <w:snapToGrid/>
      <w:sz w:val="24"/>
      <w:szCs w:val="20"/>
      <w:lang w:val="en-GB" w:eastAsia="en-US"/>
    </w:rPr>
  </w:style>
  <w:style w:type="paragraph" w:styleId="afffd">
    <w:name w:val="Closing"/>
    <w:basedOn w:val="a"/>
    <w:link w:val="afffe"/>
    <w:semiHidden/>
    <w:rsid w:val="00D74609"/>
    <w:pPr>
      <w:spacing w:before="120" w:after="0" w:line="240" w:lineRule="auto"/>
      <w:ind w:left="4252" w:firstLine="567"/>
      <w:jc w:val="both"/>
    </w:pPr>
    <w:rPr>
      <w:rFonts w:eastAsia="Times New Roman"/>
      <w:sz w:val="24"/>
      <w:szCs w:val="20"/>
      <w:lang w:val="en-GB" w:eastAsia="en-US"/>
    </w:rPr>
  </w:style>
  <w:style w:type="character" w:customStyle="1" w:styleId="afffe">
    <w:name w:val="Прощание Знак"/>
    <w:basedOn w:val="a0"/>
    <w:link w:val="afffd"/>
    <w:semiHidden/>
    <w:rsid w:val="00D74609"/>
    <w:rPr>
      <w:rFonts w:eastAsia="Times New Roman"/>
      <w:sz w:val="24"/>
      <w:szCs w:val="20"/>
      <w:lang w:val="en-GB" w:eastAsia="en-US"/>
    </w:rPr>
  </w:style>
  <w:style w:type="paragraph" w:styleId="affff">
    <w:name w:val="Date"/>
    <w:basedOn w:val="a"/>
    <w:next w:val="a"/>
    <w:link w:val="affff0"/>
    <w:semiHidden/>
    <w:rsid w:val="00D74609"/>
    <w:pPr>
      <w:spacing w:before="120" w:after="0" w:line="240" w:lineRule="auto"/>
      <w:ind w:firstLine="567"/>
      <w:jc w:val="both"/>
    </w:pPr>
    <w:rPr>
      <w:rFonts w:eastAsia="Times New Roman"/>
      <w:sz w:val="24"/>
      <w:szCs w:val="20"/>
      <w:lang w:val="en-GB" w:eastAsia="en-US"/>
    </w:rPr>
  </w:style>
  <w:style w:type="character" w:customStyle="1" w:styleId="affff0">
    <w:name w:val="Дата Знак"/>
    <w:basedOn w:val="a0"/>
    <w:link w:val="affff"/>
    <w:semiHidden/>
    <w:rsid w:val="00D74609"/>
    <w:rPr>
      <w:rFonts w:eastAsia="Times New Roman"/>
      <w:sz w:val="24"/>
      <w:szCs w:val="20"/>
      <w:lang w:val="en-GB" w:eastAsia="en-US"/>
    </w:rPr>
  </w:style>
  <w:style w:type="paragraph" w:styleId="affff1">
    <w:name w:val="Document Map"/>
    <w:basedOn w:val="a"/>
    <w:link w:val="affff2"/>
    <w:semiHidden/>
    <w:rsid w:val="00D74609"/>
    <w:pPr>
      <w:shd w:val="clear" w:color="auto" w:fill="000080"/>
      <w:spacing w:before="120" w:after="0" w:line="240" w:lineRule="auto"/>
      <w:ind w:firstLine="567"/>
      <w:jc w:val="both"/>
    </w:pPr>
    <w:rPr>
      <w:rFonts w:ascii="Tahoma" w:eastAsia="Times New Roman" w:hAnsi="Tahoma"/>
      <w:sz w:val="24"/>
      <w:szCs w:val="20"/>
      <w:lang w:val="en-GB" w:eastAsia="en-US"/>
    </w:rPr>
  </w:style>
  <w:style w:type="character" w:customStyle="1" w:styleId="affff2">
    <w:name w:val="Схема документа Знак"/>
    <w:basedOn w:val="a0"/>
    <w:link w:val="affff1"/>
    <w:semiHidden/>
    <w:rsid w:val="00D74609"/>
    <w:rPr>
      <w:rFonts w:ascii="Tahoma" w:eastAsia="Times New Roman" w:hAnsi="Tahoma"/>
      <w:sz w:val="24"/>
      <w:szCs w:val="20"/>
      <w:shd w:val="clear" w:color="auto" w:fill="000080"/>
      <w:lang w:val="en-GB" w:eastAsia="en-US"/>
    </w:rPr>
  </w:style>
  <w:style w:type="paragraph" w:styleId="affff3">
    <w:name w:val="envelope address"/>
    <w:basedOn w:val="a"/>
    <w:semiHidden/>
    <w:rsid w:val="00D74609"/>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2e">
    <w:name w:val="envelope return"/>
    <w:basedOn w:val="a"/>
    <w:semiHidden/>
    <w:rsid w:val="00D74609"/>
    <w:pPr>
      <w:spacing w:before="120" w:after="0" w:line="240" w:lineRule="auto"/>
      <w:ind w:firstLine="567"/>
      <w:jc w:val="both"/>
    </w:pPr>
    <w:rPr>
      <w:rFonts w:ascii="Arial" w:eastAsia="Times New Roman" w:hAnsi="Arial"/>
      <w:sz w:val="20"/>
      <w:szCs w:val="20"/>
      <w:lang w:val="en-GB" w:eastAsia="en-US"/>
    </w:rPr>
  </w:style>
  <w:style w:type="paragraph" w:styleId="1f0">
    <w:name w:val="index 1"/>
    <w:basedOn w:val="a"/>
    <w:next w:val="a"/>
    <w:autoRedefine/>
    <w:semiHidden/>
    <w:rsid w:val="00D74609"/>
    <w:pPr>
      <w:spacing w:before="120" w:after="0" w:line="240" w:lineRule="auto"/>
      <w:ind w:left="240" w:hanging="240"/>
      <w:jc w:val="both"/>
    </w:pPr>
    <w:rPr>
      <w:rFonts w:eastAsia="Times New Roman"/>
      <w:sz w:val="24"/>
      <w:szCs w:val="20"/>
      <w:lang w:val="en-GB" w:eastAsia="en-US"/>
    </w:rPr>
  </w:style>
  <w:style w:type="paragraph" w:styleId="2f">
    <w:name w:val="index 2"/>
    <w:basedOn w:val="a"/>
    <w:next w:val="a"/>
    <w:autoRedefine/>
    <w:semiHidden/>
    <w:rsid w:val="00D74609"/>
    <w:pPr>
      <w:spacing w:before="120" w:after="0" w:line="240" w:lineRule="auto"/>
      <w:ind w:left="480" w:hanging="240"/>
      <w:jc w:val="both"/>
    </w:pPr>
    <w:rPr>
      <w:rFonts w:eastAsia="Times New Roman"/>
      <w:sz w:val="24"/>
      <w:szCs w:val="20"/>
      <w:lang w:val="en-GB" w:eastAsia="en-US"/>
    </w:rPr>
  </w:style>
  <w:style w:type="paragraph" w:styleId="37">
    <w:name w:val="index 3"/>
    <w:basedOn w:val="a"/>
    <w:next w:val="a"/>
    <w:autoRedefine/>
    <w:semiHidden/>
    <w:rsid w:val="00D74609"/>
    <w:pPr>
      <w:spacing w:before="120" w:after="0" w:line="240" w:lineRule="auto"/>
      <w:ind w:left="720" w:hanging="240"/>
      <w:jc w:val="both"/>
    </w:pPr>
    <w:rPr>
      <w:rFonts w:eastAsia="Times New Roman"/>
      <w:sz w:val="24"/>
      <w:szCs w:val="20"/>
      <w:lang w:val="en-GB" w:eastAsia="en-US"/>
    </w:rPr>
  </w:style>
  <w:style w:type="paragraph" w:styleId="44">
    <w:name w:val="index 4"/>
    <w:basedOn w:val="a"/>
    <w:next w:val="a"/>
    <w:autoRedefine/>
    <w:semiHidden/>
    <w:rsid w:val="00D74609"/>
    <w:pPr>
      <w:spacing w:before="120" w:after="0" w:line="240" w:lineRule="auto"/>
      <w:ind w:left="960" w:hanging="240"/>
      <w:jc w:val="both"/>
    </w:pPr>
    <w:rPr>
      <w:rFonts w:eastAsia="Times New Roman"/>
      <w:sz w:val="24"/>
      <w:szCs w:val="20"/>
      <w:lang w:val="en-GB" w:eastAsia="en-US"/>
    </w:rPr>
  </w:style>
  <w:style w:type="paragraph" w:styleId="53">
    <w:name w:val="index 5"/>
    <w:basedOn w:val="a"/>
    <w:next w:val="a"/>
    <w:autoRedefine/>
    <w:semiHidden/>
    <w:rsid w:val="00D74609"/>
    <w:pPr>
      <w:spacing w:before="120" w:after="0" w:line="240" w:lineRule="auto"/>
      <w:ind w:left="1200" w:hanging="240"/>
      <w:jc w:val="both"/>
    </w:pPr>
    <w:rPr>
      <w:rFonts w:eastAsia="Times New Roman"/>
      <w:sz w:val="24"/>
      <w:szCs w:val="20"/>
      <w:lang w:val="en-GB" w:eastAsia="en-US"/>
    </w:rPr>
  </w:style>
  <w:style w:type="paragraph" w:styleId="63">
    <w:name w:val="index 6"/>
    <w:basedOn w:val="a"/>
    <w:next w:val="a"/>
    <w:autoRedefine/>
    <w:semiHidden/>
    <w:rsid w:val="00D74609"/>
    <w:pPr>
      <w:spacing w:before="120" w:after="0" w:line="240" w:lineRule="auto"/>
      <w:ind w:left="1440" w:hanging="240"/>
      <w:jc w:val="both"/>
    </w:pPr>
    <w:rPr>
      <w:rFonts w:eastAsia="Times New Roman"/>
      <w:sz w:val="24"/>
      <w:szCs w:val="20"/>
      <w:lang w:val="en-GB" w:eastAsia="en-US"/>
    </w:rPr>
  </w:style>
  <w:style w:type="paragraph" w:styleId="73">
    <w:name w:val="index 7"/>
    <w:basedOn w:val="a"/>
    <w:next w:val="a"/>
    <w:autoRedefine/>
    <w:semiHidden/>
    <w:rsid w:val="00D74609"/>
    <w:pPr>
      <w:spacing w:before="120" w:after="0" w:line="240" w:lineRule="auto"/>
      <w:ind w:left="1680" w:hanging="240"/>
      <w:jc w:val="both"/>
    </w:pPr>
    <w:rPr>
      <w:rFonts w:eastAsia="Times New Roman"/>
      <w:sz w:val="24"/>
      <w:szCs w:val="20"/>
      <w:lang w:val="en-GB" w:eastAsia="en-US"/>
    </w:rPr>
  </w:style>
  <w:style w:type="paragraph" w:styleId="83">
    <w:name w:val="index 8"/>
    <w:basedOn w:val="a"/>
    <w:next w:val="a"/>
    <w:autoRedefine/>
    <w:semiHidden/>
    <w:rsid w:val="00D74609"/>
    <w:pPr>
      <w:spacing w:before="120" w:after="0" w:line="240" w:lineRule="auto"/>
      <w:ind w:left="1920" w:hanging="240"/>
      <w:jc w:val="both"/>
    </w:pPr>
    <w:rPr>
      <w:rFonts w:eastAsia="Times New Roman"/>
      <w:sz w:val="24"/>
      <w:szCs w:val="20"/>
      <w:lang w:val="en-GB" w:eastAsia="en-US"/>
    </w:rPr>
  </w:style>
  <w:style w:type="paragraph" w:styleId="93">
    <w:name w:val="index 9"/>
    <w:basedOn w:val="a"/>
    <w:next w:val="a"/>
    <w:autoRedefine/>
    <w:semiHidden/>
    <w:rsid w:val="00D74609"/>
    <w:pPr>
      <w:spacing w:before="120" w:after="0" w:line="240" w:lineRule="auto"/>
      <w:ind w:left="2160" w:hanging="240"/>
      <w:jc w:val="both"/>
    </w:pPr>
    <w:rPr>
      <w:rFonts w:eastAsia="Times New Roman"/>
      <w:sz w:val="24"/>
      <w:szCs w:val="20"/>
      <w:lang w:val="en-GB" w:eastAsia="en-US"/>
    </w:rPr>
  </w:style>
  <w:style w:type="paragraph" w:styleId="affff4">
    <w:name w:val="index heading"/>
    <w:basedOn w:val="a"/>
    <w:next w:val="1f0"/>
    <w:semiHidden/>
    <w:rsid w:val="00D74609"/>
    <w:pPr>
      <w:spacing w:before="120" w:after="0" w:line="240" w:lineRule="auto"/>
      <w:ind w:firstLine="567"/>
      <w:jc w:val="both"/>
    </w:pPr>
    <w:rPr>
      <w:rFonts w:ascii="Arial" w:eastAsia="Times New Roman" w:hAnsi="Arial"/>
      <w:b/>
      <w:sz w:val="24"/>
      <w:szCs w:val="20"/>
      <w:lang w:val="en-GB" w:eastAsia="en-US"/>
    </w:rPr>
  </w:style>
  <w:style w:type="paragraph" w:styleId="2f0">
    <w:name w:val="List 2"/>
    <w:basedOn w:val="a"/>
    <w:semiHidden/>
    <w:rsid w:val="00D74609"/>
    <w:pPr>
      <w:spacing w:before="120" w:after="0" w:line="240" w:lineRule="auto"/>
      <w:ind w:left="566" w:hanging="283"/>
      <w:jc w:val="both"/>
    </w:pPr>
    <w:rPr>
      <w:rFonts w:eastAsia="Times New Roman"/>
      <w:sz w:val="24"/>
      <w:szCs w:val="20"/>
      <w:lang w:val="en-GB" w:eastAsia="en-US"/>
    </w:rPr>
  </w:style>
  <w:style w:type="paragraph" w:styleId="38">
    <w:name w:val="List 3"/>
    <w:basedOn w:val="a"/>
    <w:semiHidden/>
    <w:rsid w:val="00D74609"/>
    <w:pPr>
      <w:spacing w:before="120" w:after="0" w:line="240" w:lineRule="auto"/>
      <w:ind w:left="849" w:hanging="283"/>
      <w:jc w:val="both"/>
    </w:pPr>
    <w:rPr>
      <w:rFonts w:eastAsia="Times New Roman"/>
      <w:sz w:val="24"/>
      <w:szCs w:val="20"/>
      <w:lang w:val="en-GB" w:eastAsia="en-US"/>
    </w:rPr>
  </w:style>
  <w:style w:type="paragraph" w:styleId="45">
    <w:name w:val="List 4"/>
    <w:basedOn w:val="a"/>
    <w:semiHidden/>
    <w:rsid w:val="00D74609"/>
    <w:pPr>
      <w:spacing w:before="120" w:after="0" w:line="240" w:lineRule="auto"/>
      <w:ind w:left="1132" w:hanging="283"/>
      <w:jc w:val="both"/>
    </w:pPr>
    <w:rPr>
      <w:rFonts w:eastAsia="Times New Roman"/>
      <w:sz w:val="24"/>
      <w:szCs w:val="20"/>
      <w:lang w:val="en-GB" w:eastAsia="en-US"/>
    </w:rPr>
  </w:style>
  <w:style w:type="paragraph" w:styleId="54">
    <w:name w:val="List 5"/>
    <w:basedOn w:val="a"/>
    <w:semiHidden/>
    <w:rsid w:val="00D74609"/>
    <w:pPr>
      <w:spacing w:before="120" w:after="0" w:line="240" w:lineRule="auto"/>
      <w:ind w:left="1415" w:hanging="283"/>
      <w:jc w:val="both"/>
    </w:pPr>
    <w:rPr>
      <w:rFonts w:eastAsia="Times New Roman"/>
      <w:sz w:val="24"/>
      <w:szCs w:val="20"/>
      <w:lang w:val="en-GB" w:eastAsia="en-US"/>
    </w:rPr>
  </w:style>
  <w:style w:type="paragraph" w:styleId="2f1">
    <w:name w:val="List Bullet 2"/>
    <w:basedOn w:val="a"/>
    <w:autoRedefine/>
    <w:semiHidden/>
    <w:rsid w:val="00D74609"/>
    <w:pPr>
      <w:tabs>
        <w:tab w:val="num" w:pos="643"/>
      </w:tabs>
      <w:spacing w:before="120" w:after="0" w:line="240" w:lineRule="auto"/>
      <w:ind w:left="643" w:hanging="360"/>
      <w:jc w:val="both"/>
    </w:pPr>
    <w:rPr>
      <w:rFonts w:eastAsia="Times New Roman"/>
      <w:sz w:val="24"/>
      <w:szCs w:val="20"/>
      <w:lang w:val="en-GB" w:eastAsia="en-US"/>
    </w:rPr>
  </w:style>
  <w:style w:type="paragraph" w:styleId="39">
    <w:name w:val="List Bullet 3"/>
    <w:basedOn w:val="a"/>
    <w:autoRedefine/>
    <w:semiHidden/>
    <w:rsid w:val="00D74609"/>
    <w:pPr>
      <w:tabs>
        <w:tab w:val="num" w:pos="926"/>
      </w:tabs>
      <w:spacing w:before="120" w:after="0" w:line="240" w:lineRule="auto"/>
      <w:ind w:left="926" w:hanging="360"/>
      <w:jc w:val="both"/>
    </w:pPr>
    <w:rPr>
      <w:rFonts w:eastAsia="Times New Roman"/>
      <w:sz w:val="24"/>
      <w:szCs w:val="20"/>
      <w:lang w:val="en-GB" w:eastAsia="en-US"/>
    </w:rPr>
  </w:style>
  <w:style w:type="paragraph" w:styleId="46">
    <w:name w:val="List Bullet 4"/>
    <w:basedOn w:val="a"/>
    <w:autoRedefine/>
    <w:semiHidden/>
    <w:rsid w:val="00D74609"/>
    <w:pPr>
      <w:spacing w:before="120" w:after="0" w:line="240" w:lineRule="auto"/>
      <w:jc w:val="both"/>
    </w:pPr>
    <w:rPr>
      <w:rFonts w:eastAsia="Times New Roman"/>
      <w:sz w:val="24"/>
      <w:szCs w:val="20"/>
      <w:lang w:val="en-GB" w:eastAsia="en-US"/>
    </w:rPr>
  </w:style>
  <w:style w:type="paragraph" w:styleId="55">
    <w:name w:val="List Bullet 5"/>
    <w:basedOn w:val="a"/>
    <w:autoRedefine/>
    <w:semiHidden/>
    <w:rsid w:val="00D74609"/>
    <w:pPr>
      <w:tabs>
        <w:tab w:val="num" w:pos="1492"/>
      </w:tabs>
      <w:spacing w:before="120" w:after="0" w:line="240" w:lineRule="auto"/>
      <w:ind w:left="1492" w:hanging="360"/>
      <w:jc w:val="both"/>
    </w:pPr>
    <w:rPr>
      <w:rFonts w:eastAsia="Times New Roman"/>
      <w:sz w:val="24"/>
      <w:szCs w:val="20"/>
      <w:lang w:val="en-GB" w:eastAsia="en-US"/>
    </w:rPr>
  </w:style>
  <w:style w:type="paragraph" w:styleId="affff5">
    <w:name w:val="List Continue"/>
    <w:basedOn w:val="a"/>
    <w:semiHidden/>
    <w:rsid w:val="00D74609"/>
    <w:pPr>
      <w:spacing w:before="120" w:after="120" w:line="240" w:lineRule="auto"/>
      <w:ind w:left="283" w:firstLine="567"/>
      <w:jc w:val="both"/>
    </w:pPr>
    <w:rPr>
      <w:rFonts w:eastAsia="Times New Roman"/>
      <w:sz w:val="24"/>
      <w:szCs w:val="20"/>
      <w:lang w:val="en-GB" w:eastAsia="en-US"/>
    </w:rPr>
  </w:style>
  <w:style w:type="paragraph" w:styleId="2f2">
    <w:name w:val="List Continue 2"/>
    <w:basedOn w:val="a"/>
    <w:semiHidden/>
    <w:rsid w:val="00D74609"/>
    <w:pPr>
      <w:spacing w:before="120" w:after="120" w:line="240" w:lineRule="auto"/>
      <w:ind w:left="566" w:firstLine="567"/>
      <w:jc w:val="both"/>
    </w:pPr>
    <w:rPr>
      <w:rFonts w:eastAsia="Times New Roman"/>
      <w:sz w:val="24"/>
      <w:szCs w:val="20"/>
      <w:lang w:val="en-GB" w:eastAsia="en-US"/>
    </w:rPr>
  </w:style>
  <w:style w:type="paragraph" w:styleId="3a">
    <w:name w:val="List Continue 3"/>
    <w:basedOn w:val="a"/>
    <w:semiHidden/>
    <w:rsid w:val="00D74609"/>
    <w:pPr>
      <w:spacing w:before="120" w:after="120" w:line="240" w:lineRule="auto"/>
      <w:ind w:left="849" w:firstLine="567"/>
      <w:jc w:val="both"/>
    </w:pPr>
    <w:rPr>
      <w:rFonts w:eastAsia="Times New Roman"/>
      <w:sz w:val="24"/>
      <w:szCs w:val="20"/>
      <w:lang w:val="en-GB" w:eastAsia="en-US"/>
    </w:rPr>
  </w:style>
  <w:style w:type="paragraph" w:styleId="47">
    <w:name w:val="List Continue 4"/>
    <w:basedOn w:val="a"/>
    <w:semiHidden/>
    <w:rsid w:val="00D74609"/>
    <w:pPr>
      <w:spacing w:before="120" w:after="120" w:line="240" w:lineRule="auto"/>
      <w:ind w:left="1132" w:firstLine="567"/>
      <w:jc w:val="both"/>
    </w:pPr>
    <w:rPr>
      <w:rFonts w:eastAsia="Times New Roman"/>
      <w:sz w:val="24"/>
      <w:szCs w:val="20"/>
      <w:lang w:val="en-GB" w:eastAsia="en-US"/>
    </w:rPr>
  </w:style>
  <w:style w:type="paragraph" w:styleId="56">
    <w:name w:val="List Continue 5"/>
    <w:basedOn w:val="a"/>
    <w:semiHidden/>
    <w:rsid w:val="00D74609"/>
    <w:pPr>
      <w:spacing w:before="120" w:after="120" w:line="240" w:lineRule="auto"/>
      <w:ind w:left="1415" w:firstLine="567"/>
      <w:jc w:val="both"/>
    </w:pPr>
    <w:rPr>
      <w:rFonts w:eastAsia="Times New Roman"/>
      <w:sz w:val="24"/>
      <w:szCs w:val="20"/>
      <w:lang w:val="en-GB" w:eastAsia="en-US"/>
    </w:rPr>
  </w:style>
  <w:style w:type="paragraph" w:styleId="affff6">
    <w:name w:val="List Number"/>
    <w:basedOn w:val="a"/>
    <w:semiHidden/>
    <w:rsid w:val="00D74609"/>
    <w:pPr>
      <w:tabs>
        <w:tab w:val="num" w:pos="360"/>
      </w:tabs>
      <w:spacing w:before="120" w:after="0" w:line="240" w:lineRule="auto"/>
      <w:ind w:left="360" w:hanging="360"/>
      <w:jc w:val="both"/>
    </w:pPr>
    <w:rPr>
      <w:rFonts w:eastAsia="Times New Roman"/>
      <w:sz w:val="24"/>
      <w:szCs w:val="20"/>
      <w:lang w:val="en-GB" w:eastAsia="en-US"/>
    </w:rPr>
  </w:style>
  <w:style w:type="paragraph" w:styleId="2f3">
    <w:name w:val="List Number 2"/>
    <w:basedOn w:val="a"/>
    <w:semiHidden/>
    <w:rsid w:val="00D74609"/>
    <w:pPr>
      <w:tabs>
        <w:tab w:val="num" w:pos="643"/>
      </w:tabs>
      <w:spacing w:before="120" w:after="0" w:line="240" w:lineRule="auto"/>
      <w:ind w:left="643" w:hanging="360"/>
      <w:jc w:val="both"/>
    </w:pPr>
    <w:rPr>
      <w:rFonts w:eastAsia="Times New Roman"/>
      <w:sz w:val="24"/>
      <w:szCs w:val="20"/>
      <w:lang w:val="en-GB" w:eastAsia="en-US"/>
    </w:rPr>
  </w:style>
  <w:style w:type="paragraph" w:styleId="3b">
    <w:name w:val="List Number 3"/>
    <w:basedOn w:val="a"/>
    <w:semiHidden/>
    <w:rsid w:val="00D74609"/>
    <w:pPr>
      <w:tabs>
        <w:tab w:val="num" w:pos="926"/>
      </w:tabs>
      <w:spacing w:before="120" w:after="0" w:line="240" w:lineRule="auto"/>
      <w:ind w:left="926" w:hanging="360"/>
      <w:jc w:val="both"/>
    </w:pPr>
    <w:rPr>
      <w:rFonts w:eastAsia="Times New Roman"/>
      <w:sz w:val="24"/>
      <w:szCs w:val="20"/>
      <w:lang w:val="en-GB" w:eastAsia="en-US"/>
    </w:rPr>
  </w:style>
  <w:style w:type="paragraph" w:styleId="57">
    <w:name w:val="List Number 5"/>
    <w:basedOn w:val="a"/>
    <w:semiHidden/>
    <w:rsid w:val="00D74609"/>
    <w:pPr>
      <w:tabs>
        <w:tab w:val="num" w:pos="1492"/>
      </w:tabs>
      <w:spacing w:before="120" w:after="0" w:line="240" w:lineRule="auto"/>
      <w:ind w:left="1492" w:hanging="360"/>
      <w:jc w:val="both"/>
    </w:pPr>
    <w:rPr>
      <w:rFonts w:eastAsia="Times New Roman"/>
      <w:sz w:val="24"/>
      <w:szCs w:val="20"/>
      <w:lang w:val="en-GB" w:eastAsia="en-US"/>
    </w:rPr>
  </w:style>
  <w:style w:type="paragraph" w:styleId="affff7">
    <w:name w:val="macro"/>
    <w:link w:val="affff8"/>
    <w:semiHidden/>
    <w:rsid w:val="00D74609"/>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eastAsia="en-US"/>
    </w:rPr>
  </w:style>
  <w:style w:type="character" w:customStyle="1" w:styleId="affff8">
    <w:name w:val="Текст макроса Знак"/>
    <w:basedOn w:val="a0"/>
    <w:link w:val="affff7"/>
    <w:semiHidden/>
    <w:rsid w:val="00D74609"/>
    <w:rPr>
      <w:rFonts w:ascii="Courier New" w:eastAsia="Times New Roman" w:hAnsi="Courier New"/>
      <w:sz w:val="20"/>
      <w:szCs w:val="20"/>
      <w:lang w:val="en-GB" w:eastAsia="en-US"/>
    </w:rPr>
  </w:style>
  <w:style w:type="paragraph" w:styleId="affff9">
    <w:name w:val="Message Header"/>
    <w:basedOn w:val="a"/>
    <w:link w:val="affffa"/>
    <w:semiHidden/>
    <w:rsid w:val="00D74609"/>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eastAsia="en-US"/>
    </w:rPr>
  </w:style>
  <w:style w:type="character" w:customStyle="1" w:styleId="affffa">
    <w:name w:val="Шапка Знак"/>
    <w:basedOn w:val="a0"/>
    <w:link w:val="affff9"/>
    <w:semiHidden/>
    <w:rsid w:val="00D74609"/>
    <w:rPr>
      <w:rFonts w:ascii="Arial" w:eastAsia="Times New Roman" w:hAnsi="Arial"/>
      <w:sz w:val="24"/>
      <w:szCs w:val="20"/>
      <w:shd w:val="pct20" w:color="auto" w:fill="auto"/>
      <w:lang w:val="en-GB" w:eastAsia="en-US"/>
    </w:rPr>
  </w:style>
  <w:style w:type="paragraph" w:styleId="affffb">
    <w:name w:val="Note Heading"/>
    <w:basedOn w:val="a"/>
    <w:next w:val="a"/>
    <w:link w:val="affffc"/>
    <w:semiHidden/>
    <w:rsid w:val="00D74609"/>
    <w:pPr>
      <w:spacing w:before="120" w:after="0" w:line="240" w:lineRule="auto"/>
      <w:ind w:firstLine="567"/>
      <w:jc w:val="both"/>
    </w:pPr>
    <w:rPr>
      <w:rFonts w:eastAsia="Times New Roman"/>
      <w:sz w:val="24"/>
      <w:szCs w:val="20"/>
      <w:lang w:val="en-GB" w:eastAsia="en-US"/>
    </w:rPr>
  </w:style>
  <w:style w:type="character" w:customStyle="1" w:styleId="affffc">
    <w:name w:val="Заголовок записки Знак"/>
    <w:basedOn w:val="a0"/>
    <w:link w:val="affffb"/>
    <w:semiHidden/>
    <w:rsid w:val="00D74609"/>
    <w:rPr>
      <w:rFonts w:eastAsia="Times New Roman"/>
      <w:sz w:val="24"/>
      <w:szCs w:val="20"/>
      <w:lang w:val="en-GB" w:eastAsia="en-US"/>
    </w:rPr>
  </w:style>
  <w:style w:type="paragraph" w:styleId="affffd">
    <w:name w:val="Salutation"/>
    <w:basedOn w:val="a"/>
    <w:next w:val="a"/>
    <w:link w:val="affffe"/>
    <w:semiHidden/>
    <w:rsid w:val="00D74609"/>
    <w:pPr>
      <w:spacing w:before="120" w:after="0" w:line="240" w:lineRule="auto"/>
      <w:ind w:firstLine="567"/>
      <w:jc w:val="both"/>
    </w:pPr>
    <w:rPr>
      <w:rFonts w:eastAsia="Times New Roman"/>
      <w:sz w:val="24"/>
      <w:szCs w:val="20"/>
      <w:lang w:val="en-GB" w:eastAsia="en-US"/>
    </w:rPr>
  </w:style>
  <w:style w:type="character" w:customStyle="1" w:styleId="affffe">
    <w:name w:val="Приветствие Знак"/>
    <w:basedOn w:val="a0"/>
    <w:link w:val="affffd"/>
    <w:semiHidden/>
    <w:rsid w:val="00D74609"/>
    <w:rPr>
      <w:rFonts w:eastAsia="Times New Roman"/>
      <w:sz w:val="24"/>
      <w:szCs w:val="20"/>
      <w:lang w:val="en-GB" w:eastAsia="en-US"/>
    </w:rPr>
  </w:style>
  <w:style w:type="paragraph" w:styleId="afffff">
    <w:name w:val="Signature"/>
    <w:basedOn w:val="a"/>
    <w:link w:val="afffff0"/>
    <w:semiHidden/>
    <w:rsid w:val="00D74609"/>
    <w:pPr>
      <w:spacing w:before="120" w:after="0" w:line="240" w:lineRule="auto"/>
      <w:ind w:left="4252" w:firstLine="567"/>
      <w:jc w:val="both"/>
    </w:pPr>
    <w:rPr>
      <w:rFonts w:eastAsia="Times New Roman"/>
      <w:sz w:val="24"/>
      <w:szCs w:val="20"/>
      <w:lang w:val="en-GB" w:eastAsia="en-US"/>
    </w:rPr>
  </w:style>
  <w:style w:type="character" w:customStyle="1" w:styleId="afffff0">
    <w:name w:val="Подпись Знак"/>
    <w:basedOn w:val="a0"/>
    <w:link w:val="afffff"/>
    <w:semiHidden/>
    <w:rsid w:val="00D74609"/>
    <w:rPr>
      <w:rFonts w:eastAsia="Times New Roman"/>
      <w:sz w:val="24"/>
      <w:szCs w:val="20"/>
      <w:lang w:val="en-GB" w:eastAsia="en-US"/>
    </w:rPr>
  </w:style>
  <w:style w:type="paragraph" w:styleId="afffff1">
    <w:name w:val="table of figures"/>
    <w:basedOn w:val="a"/>
    <w:next w:val="a"/>
    <w:semiHidden/>
    <w:rsid w:val="00D74609"/>
    <w:pPr>
      <w:spacing w:before="120" w:after="0" w:line="240" w:lineRule="auto"/>
      <w:ind w:left="480" w:hanging="480"/>
      <w:jc w:val="both"/>
    </w:pPr>
    <w:rPr>
      <w:rFonts w:eastAsia="Times New Roman"/>
      <w:sz w:val="24"/>
      <w:szCs w:val="20"/>
      <w:lang w:val="en-GB" w:eastAsia="en-US"/>
    </w:rPr>
  </w:style>
  <w:style w:type="paragraph" w:styleId="1f1">
    <w:name w:val="toc 1"/>
    <w:basedOn w:val="a"/>
    <w:next w:val="a"/>
    <w:autoRedefine/>
    <w:semiHidden/>
    <w:rsid w:val="00D74609"/>
    <w:pPr>
      <w:spacing w:before="120" w:after="0" w:line="240" w:lineRule="auto"/>
      <w:ind w:firstLine="567"/>
      <w:jc w:val="both"/>
    </w:pPr>
    <w:rPr>
      <w:rFonts w:eastAsia="Times New Roman"/>
      <w:sz w:val="24"/>
      <w:szCs w:val="20"/>
      <w:lang w:val="en-GB" w:eastAsia="en-US"/>
    </w:rPr>
  </w:style>
  <w:style w:type="paragraph" w:styleId="2f4">
    <w:name w:val="toc 2"/>
    <w:basedOn w:val="a"/>
    <w:next w:val="a"/>
    <w:autoRedefine/>
    <w:semiHidden/>
    <w:rsid w:val="00D74609"/>
    <w:pPr>
      <w:spacing w:before="120" w:after="0" w:line="240" w:lineRule="auto"/>
      <w:ind w:left="240" w:firstLine="567"/>
      <w:jc w:val="both"/>
    </w:pPr>
    <w:rPr>
      <w:rFonts w:eastAsia="Times New Roman"/>
      <w:sz w:val="24"/>
      <w:szCs w:val="20"/>
      <w:lang w:val="en-GB" w:eastAsia="en-US"/>
    </w:rPr>
  </w:style>
  <w:style w:type="paragraph" w:styleId="3c">
    <w:name w:val="toc 3"/>
    <w:basedOn w:val="a"/>
    <w:next w:val="a"/>
    <w:autoRedefine/>
    <w:semiHidden/>
    <w:rsid w:val="00D74609"/>
    <w:pPr>
      <w:spacing w:before="120" w:after="0" w:line="240" w:lineRule="auto"/>
      <w:ind w:left="480" w:firstLine="567"/>
      <w:jc w:val="both"/>
    </w:pPr>
    <w:rPr>
      <w:rFonts w:eastAsia="Times New Roman"/>
      <w:sz w:val="24"/>
      <w:szCs w:val="20"/>
      <w:lang w:val="en-GB" w:eastAsia="en-US"/>
    </w:rPr>
  </w:style>
  <w:style w:type="paragraph" w:styleId="48">
    <w:name w:val="toc 4"/>
    <w:basedOn w:val="a"/>
    <w:next w:val="a"/>
    <w:autoRedefine/>
    <w:semiHidden/>
    <w:rsid w:val="00D74609"/>
    <w:pPr>
      <w:spacing w:before="120" w:after="0" w:line="240" w:lineRule="auto"/>
      <w:ind w:left="720" w:firstLine="567"/>
      <w:jc w:val="both"/>
    </w:pPr>
    <w:rPr>
      <w:rFonts w:eastAsia="Times New Roman"/>
      <w:sz w:val="24"/>
      <w:szCs w:val="20"/>
      <w:lang w:val="en-GB" w:eastAsia="en-US"/>
    </w:rPr>
  </w:style>
  <w:style w:type="paragraph" w:styleId="58">
    <w:name w:val="toc 5"/>
    <w:basedOn w:val="a"/>
    <w:next w:val="a"/>
    <w:autoRedefine/>
    <w:semiHidden/>
    <w:rsid w:val="00D74609"/>
    <w:pPr>
      <w:spacing w:before="120" w:after="0" w:line="240" w:lineRule="auto"/>
      <w:ind w:left="960" w:firstLine="567"/>
      <w:jc w:val="both"/>
    </w:pPr>
    <w:rPr>
      <w:rFonts w:eastAsia="Times New Roman"/>
      <w:sz w:val="24"/>
      <w:szCs w:val="20"/>
      <w:lang w:val="en-GB" w:eastAsia="en-US"/>
    </w:rPr>
  </w:style>
  <w:style w:type="paragraph" w:styleId="64">
    <w:name w:val="toc 6"/>
    <w:basedOn w:val="a"/>
    <w:next w:val="a"/>
    <w:autoRedefine/>
    <w:semiHidden/>
    <w:rsid w:val="00D74609"/>
    <w:pPr>
      <w:spacing w:before="120" w:after="0" w:line="240" w:lineRule="auto"/>
      <w:ind w:left="1200" w:firstLine="567"/>
      <w:jc w:val="both"/>
    </w:pPr>
    <w:rPr>
      <w:rFonts w:eastAsia="Times New Roman"/>
      <w:sz w:val="24"/>
      <w:szCs w:val="20"/>
      <w:lang w:val="en-GB" w:eastAsia="en-US"/>
    </w:rPr>
  </w:style>
  <w:style w:type="paragraph" w:styleId="74">
    <w:name w:val="toc 7"/>
    <w:basedOn w:val="a"/>
    <w:next w:val="a"/>
    <w:autoRedefine/>
    <w:semiHidden/>
    <w:rsid w:val="00D74609"/>
    <w:pPr>
      <w:spacing w:before="120" w:after="0" w:line="240" w:lineRule="auto"/>
      <w:ind w:left="1440" w:firstLine="567"/>
      <w:jc w:val="both"/>
    </w:pPr>
    <w:rPr>
      <w:rFonts w:eastAsia="Times New Roman"/>
      <w:sz w:val="24"/>
      <w:szCs w:val="20"/>
      <w:lang w:val="en-GB" w:eastAsia="en-US"/>
    </w:rPr>
  </w:style>
  <w:style w:type="paragraph" w:styleId="84">
    <w:name w:val="toc 8"/>
    <w:basedOn w:val="a"/>
    <w:next w:val="a"/>
    <w:autoRedefine/>
    <w:semiHidden/>
    <w:rsid w:val="00D74609"/>
    <w:pPr>
      <w:spacing w:before="120" w:after="0" w:line="240" w:lineRule="auto"/>
      <w:ind w:left="1680" w:firstLine="567"/>
      <w:jc w:val="both"/>
    </w:pPr>
    <w:rPr>
      <w:rFonts w:eastAsia="Times New Roman"/>
      <w:sz w:val="24"/>
      <w:szCs w:val="20"/>
      <w:lang w:val="en-GB" w:eastAsia="en-US"/>
    </w:rPr>
  </w:style>
  <w:style w:type="paragraph" w:styleId="94">
    <w:name w:val="toc 9"/>
    <w:basedOn w:val="a"/>
    <w:next w:val="a"/>
    <w:autoRedefine/>
    <w:semiHidden/>
    <w:rsid w:val="00D74609"/>
    <w:pPr>
      <w:spacing w:before="120" w:after="0" w:line="240" w:lineRule="auto"/>
      <w:ind w:left="1920" w:firstLine="567"/>
      <w:jc w:val="both"/>
    </w:pPr>
    <w:rPr>
      <w:rFonts w:eastAsia="Times New Roman"/>
      <w:sz w:val="24"/>
      <w:szCs w:val="20"/>
      <w:lang w:val="en-GB" w:eastAsia="en-US"/>
    </w:rPr>
  </w:style>
  <w:style w:type="paragraph" w:customStyle="1" w:styleId="FigureCaption2">
    <w:name w:val="Figure_Caption"/>
    <w:basedOn w:val="a"/>
    <w:rsid w:val="00D74609"/>
    <w:pPr>
      <w:spacing w:before="120" w:after="120" w:line="240" w:lineRule="auto"/>
      <w:jc w:val="center"/>
    </w:pPr>
    <w:rPr>
      <w:rFonts w:eastAsia="Times New Roman"/>
      <w:iCs/>
      <w:sz w:val="20"/>
      <w:szCs w:val="24"/>
      <w:lang w:val="en-GB" w:eastAsia="en-US"/>
    </w:rPr>
  </w:style>
  <w:style w:type="paragraph" w:customStyle="1" w:styleId="TableCaption1">
    <w:name w:val="Table_Caption"/>
    <w:basedOn w:val="a"/>
    <w:rsid w:val="00D74609"/>
    <w:pPr>
      <w:keepNext/>
      <w:spacing w:before="240" w:after="120" w:line="240" w:lineRule="auto"/>
      <w:jc w:val="center"/>
    </w:pPr>
    <w:rPr>
      <w:rFonts w:eastAsia="Times New Roman"/>
      <w:sz w:val="20"/>
      <w:szCs w:val="24"/>
      <w:lang w:val="en-GB" w:eastAsia="en-US"/>
    </w:rPr>
  </w:style>
  <w:style w:type="character" w:customStyle="1" w:styleId="CharChar">
    <w:name w:val="Char Char"/>
    <w:rsid w:val="00D74609"/>
    <w:rPr>
      <w:sz w:val="24"/>
      <w:lang w:val="en-US" w:eastAsia="en-US" w:bidi="ar-SA"/>
    </w:rPr>
  </w:style>
  <w:style w:type="character" w:customStyle="1" w:styleId="PidipaginaCarattere">
    <w:name w:val="Piè di pagina Carattere"/>
    <w:rsid w:val="00D74609"/>
    <w:rPr>
      <w:sz w:val="18"/>
    </w:rPr>
  </w:style>
  <w:style w:type="character" w:customStyle="1" w:styleId="TestofumettoCarattere">
    <w:name w:val="Testo fumetto Carattere"/>
    <w:rsid w:val="00D74609"/>
    <w:rPr>
      <w:rFonts w:ascii="Tahoma" w:hAnsi="Tahoma" w:cs="Tahoma"/>
      <w:sz w:val="16"/>
      <w:szCs w:val="16"/>
      <w:lang w:val="en-GB"/>
    </w:rPr>
  </w:style>
  <w:style w:type="paragraph" w:customStyle="1" w:styleId="paraheader">
    <w:name w:val="para header"/>
    <w:basedOn w:val="a"/>
    <w:rsid w:val="00D74609"/>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D74609"/>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D74609"/>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D74609"/>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D74609"/>
    <w:pPr>
      <w:spacing w:before="120" w:after="0" w:line="240" w:lineRule="auto"/>
      <w:ind w:firstLine="482"/>
      <w:jc w:val="both"/>
    </w:pPr>
    <w:rPr>
      <w:rFonts w:eastAsia="Times New Roman"/>
      <w:noProof/>
      <w:sz w:val="24"/>
      <w:szCs w:val="20"/>
      <w:lang w:val="en-GB" w:eastAsia="en-US"/>
    </w:rPr>
  </w:style>
  <w:style w:type="character" w:customStyle="1" w:styleId="MTDisplayEquationChar">
    <w:name w:val="MTDisplayEquation Char"/>
    <w:rsid w:val="00D74609"/>
    <w:rPr>
      <w:rFonts w:ascii="Times New Roman" w:eastAsia="Times New Roman" w:hAnsi="Times New Roman" w:cs="Times New Roman"/>
      <w:sz w:val="24"/>
      <w:lang w:val="en-GB" w:eastAsia="x-none"/>
    </w:rPr>
  </w:style>
  <w:style w:type="table" w:customStyle="1" w:styleId="220">
    <w:name w:val="Таблица простая 22"/>
    <w:basedOn w:val="a1"/>
    <w:next w:val="PlainTable21"/>
    <w:uiPriority w:val="73"/>
    <w:rsid w:val="00D74609"/>
    <w:pPr>
      <w:spacing w:after="0" w:line="240" w:lineRule="auto"/>
    </w:pPr>
    <w:rPr>
      <w:rFonts w:eastAsia="Times New Roman"/>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9">
    <w:name w:val="Title"/>
    <w:basedOn w:val="a"/>
    <w:next w:val="a"/>
    <w:link w:val="1f2"/>
    <w:uiPriority w:val="10"/>
    <w:qFormat/>
    <w:rsid w:val="00D746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2">
    <w:name w:val="Название Знак1"/>
    <w:basedOn w:val="a0"/>
    <w:link w:val="a9"/>
    <w:uiPriority w:val="10"/>
    <w:rsid w:val="00D74609"/>
    <w:rPr>
      <w:rFonts w:asciiTheme="majorHAnsi" w:eastAsiaTheme="majorEastAsia" w:hAnsiTheme="majorHAnsi" w:cstheme="majorBidi"/>
      <w:color w:val="17365D" w:themeColor="text2" w:themeShade="BF"/>
      <w:spacing w:val="5"/>
      <w:kern w:val="28"/>
      <w:sz w:val="52"/>
      <w:szCs w:val="52"/>
    </w:rPr>
  </w:style>
  <w:style w:type="character" w:styleId="afffff2">
    <w:name w:val="Hyperlink"/>
    <w:basedOn w:val="a0"/>
    <w:uiPriority w:val="99"/>
    <w:semiHidden/>
    <w:unhideWhenUsed/>
    <w:rsid w:val="00D74609"/>
    <w:rPr>
      <w:color w:val="0000FF" w:themeColor="hyperlink"/>
      <w:u w:val="single"/>
    </w:rPr>
  </w:style>
  <w:style w:type="paragraph" w:styleId="affe">
    <w:name w:val="Plain Text"/>
    <w:basedOn w:val="a"/>
    <w:link w:val="2f5"/>
    <w:uiPriority w:val="99"/>
    <w:semiHidden/>
    <w:unhideWhenUsed/>
    <w:rsid w:val="00D74609"/>
    <w:pPr>
      <w:spacing w:after="0" w:line="240" w:lineRule="auto"/>
    </w:pPr>
    <w:rPr>
      <w:rFonts w:ascii="Consolas" w:hAnsi="Consolas" w:cs="Consolas"/>
      <w:sz w:val="21"/>
      <w:szCs w:val="21"/>
    </w:rPr>
  </w:style>
  <w:style w:type="character" w:customStyle="1" w:styleId="2f5">
    <w:name w:val="Текст Знак2"/>
    <w:basedOn w:val="a0"/>
    <w:link w:val="affe"/>
    <w:uiPriority w:val="99"/>
    <w:semiHidden/>
    <w:rsid w:val="00D74609"/>
    <w:rPr>
      <w:rFonts w:ascii="Consolas" w:hAnsi="Consolas" w:cs="Consolas"/>
      <w:sz w:val="21"/>
      <w:szCs w:val="21"/>
    </w:rPr>
  </w:style>
  <w:style w:type="paragraph" w:styleId="33">
    <w:name w:val="Body Text Indent 3"/>
    <w:basedOn w:val="a"/>
    <w:link w:val="314"/>
    <w:uiPriority w:val="99"/>
    <w:semiHidden/>
    <w:unhideWhenUsed/>
    <w:rsid w:val="00D74609"/>
    <w:pPr>
      <w:spacing w:after="120"/>
      <w:ind w:left="283"/>
    </w:pPr>
    <w:rPr>
      <w:sz w:val="16"/>
      <w:szCs w:val="16"/>
    </w:rPr>
  </w:style>
  <w:style w:type="character" w:customStyle="1" w:styleId="314">
    <w:name w:val="Основной текст с отступом 3 Знак1"/>
    <w:basedOn w:val="a0"/>
    <w:link w:val="33"/>
    <w:uiPriority w:val="99"/>
    <w:semiHidden/>
    <w:rsid w:val="00D74609"/>
    <w:rPr>
      <w:sz w:val="16"/>
      <w:szCs w:val="16"/>
    </w:rPr>
  </w:style>
  <w:style w:type="character" w:styleId="afffff3">
    <w:name w:val="FollowedHyperlink"/>
    <w:basedOn w:val="a0"/>
    <w:uiPriority w:val="99"/>
    <w:semiHidden/>
    <w:unhideWhenUsed/>
    <w:rsid w:val="00D74609"/>
    <w:rPr>
      <w:color w:val="800080" w:themeColor="followedHyperlink"/>
      <w:u w:val="single"/>
    </w:rPr>
  </w:style>
  <w:style w:type="character" w:styleId="afffff4">
    <w:name w:val="Intense Emphasis"/>
    <w:basedOn w:val="a0"/>
    <w:uiPriority w:val="21"/>
    <w:qFormat/>
    <w:rsid w:val="00D74609"/>
    <w:rPr>
      <w:b/>
      <w:bCs/>
      <w:i/>
      <w:iCs/>
      <w:color w:val="4F81BD" w:themeColor="accent1"/>
    </w:rPr>
  </w:style>
  <w:style w:type="paragraph" w:styleId="35">
    <w:name w:val="Body Text 3"/>
    <w:basedOn w:val="a"/>
    <w:link w:val="315"/>
    <w:uiPriority w:val="99"/>
    <w:semiHidden/>
    <w:unhideWhenUsed/>
    <w:rsid w:val="00D74609"/>
    <w:pPr>
      <w:spacing w:after="120"/>
    </w:pPr>
    <w:rPr>
      <w:sz w:val="16"/>
      <w:szCs w:val="16"/>
    </w:rPr>
  </w:style>
  <w:style w:type="character" w:customStyle="1" w:styleId="315">
    <w:name w:val="Основной текст 3 Знак1"/>
    <w:basedOn w:val="a0"/>
    <w:link w:val="35"/>
    <w:uiPriority w:val="99"/>
    <w:semiHidden/>
    <w:rsid w:val="00D74609"/>
    <w:rPr>
      <w:sz w:val="16"/>
      <w:szCs w:val="16"/>
    </w:rPr>
  </w:style>
  <w:style w:type="paragraph" w:styleId="afff6">
    <w:name w:val="Subtitle"/>
    <w:basedOn w:val="a"/>
    <w:next w:val="a"/>
    <w:link w:val="2f6"/>
    <w:uiPriority w:val="11"/>
    <w:qFormat/>
    <w:rsid w:val="00D7460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2f6">
    <w:name w:val="Подзаголовок Знак2"/>
    <w:basedOn w:val="a0"/>
    <w:link w:val="afff6"/>
    <w:uiPriority w:val="11"/>
    <w:rsid w:val="00D7460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3920</Words>
  <Characters>22344</Characters>
  <Application>Microsoft Office Word</Application>
  <DocSecurity>0</DocSecurity>
  <Lines>186</Lines>
  <Paragraphs>52</Paragraphs>
  <ScaleCrop>false</ScaleCrop>
  <Company>diakov.net</Company>
  <LinksUpToDate>false</LinksUpToDate>
  <CharactersWithSpaces>26212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2020-06-28T14:42:00Z</dcterms:created>
  <dcterms:modified xsi:type="dcterms:W3CDTF">2021-05-12T15:14:00Z</dcterms:modified>
</cp:coreProperties>
</file>