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63C" w:rsidRPr="0085163C" w:rsidRDefault="0085163C" w:rsidP="0085163C">
      <w:pPr>
        <w:widowControl w:val="0"/>
        <w:spacing w:after="0" w:line="240" w:lineRule="auto"/>
        <w:jc w:val="center"/>
        <w:outlineLvl w:val="0"/>
        <w:rPr>
          <w:rFonts w:eastAsia="MS Mincho"/>
          <w:b/>
          <w:caps/>
          <w:snapToGrid w:val="0"/>
          <w:sz w:val="28"/>
          <w:szCs w:val="24"/>
          <w:lang w:val="en-US" w:eastAsia="ja-JP"/>
        </w:rPr>
      </w:pPr>
      <w:bookmarkStart w:id="0" w:name="_GoBack"/>
      <w:bookmarkEnd w:id="0"/>
    </w:p>
    <w:p w:rsidR="0085163C" w:rsidRPr="0085163C" w:rsidRDefault="0085163C" w:rsidP="0085163C">
      <w:pPr>
        <w:widowControl w:val="0"/>
        <w:spacing w:after="0" w:line="240" w:lineRule="auto"/>
        <w:jc w:val="center"/>
        <w:outlineLvl w:val="0"/>
        <w:rPr>
          <w:rFonts w:eastAsia="MS Mincho"/>
          <w:b/>
          <w:caps/>
          <w:snapToGrid w:val="0"/>
          <w:sz w:val="28"/>
          <w:szCs w:val="24"/>
          <w:lang w:val="en-US" w:eastAsia="ja-JP"/>
        </w:rPr>
      </w:pPr>
    </w:p>
    <w:p w:rsidR="0085163C" w:rsidRPr="0085163C" w:rsidRDefault="0085163C" w:rsidP="0085163C">
      <w:pPr>
        <w:widowControl w:val="0"/>
        <w:spacing w:after="0" w:line="240" w:lineRule="auto"/>
        <w:jc w:val="center"/>
        <w:outlineLvl w:val="0"/>
        <w:rPr>
          <w:rFonts w:eastAsia="MS Mincho"/>
          <w:b/>
          <w:caps/>
          <w:snapToGrid w:val="0"/>
          <w:sz w:val="28"/>
          <w:szCs w:val="24"/>
          <w:lang w:val="en-US" w:eastAsia="ja-JP"/>
        </w:rPr>
      </w:pPr>
      <w:r w:rsidRPr="0085163C">
        <w:rPr>
          <w:rFonts w:eastAsia="MS Mincho"/>
          <w:b/>
          <w:caps/>
          <w:snapToGrid w:val="0"/>
          <w:sz w:val="28"/>
          <w:szCs w:val="24"/>
          <w:lang w:val="en-US" w:eastAsia="ja-JP"/>
        </w:rPr>
        <w:t xml:space="preserve">switched </w:t>
      </w:r>
      <w:r w:rsidRPr="0085163C">
        <w:rPr>
          <w:rFonts w:eastAsia="MS Mincho" w:hint="eastAsia"/>
          <w:b/>
          <w:caps/>
          <w:snapToGrid w:val="0"/>
          <w:sz w:val="28"/>
          <w:szCs w:val="24"/>
          <w:lang w:val="en-US" w:eastAsia="ja-JP"/>
        </w:rPr>
        <w:t>resistance oil damper</w:t>
      </w:r>
    </w:p>
    <w:p w:rsidR="0085163C" w:rsidRPr="0085163C" w:rsidRDefault="0085163C" w:rsidP="0085163C">
      <w:pPr>
        <w:widowControl w:val="0"/>
        <w:spacing w:after="0" w:line="240" w:lineRule="auto"/>
        <w:jc w:val="center"/>
        <w:outlineLvl w:val="0"/>
        <w:rPr>
          <w:rFonts w:eastAsia="MS Mincho"/>
          <w:b/>
          <w:caps/>
          <w:snapToGrid w:val="0"/>
          <w:sz w:val="28"/>
          <w:szCs w:val="24"/>
          <w:lang w:val="en-US" w:eastAsia="ja-JP"/>
        </w:rPr>
      </w:pPr>
      <w:r w:rsidRPr="0085163C">
        <w:rPr>
          <w:rFonts w:eastAsia="MS Mincho" w:hint="eastAsia"/>
          <w:b/>
          <w:caps/>
          <w:snapToGrid w:val="0"/>
          <w:sz w:val="28"/>
          <w:szCs w:val="24"/>
          <w:lang w:val="en-US" w:eastAsia="ja-JP"/>
        </w:rPr>
        <w:t xml:space="preserve">Depending oN deformation </w:t>
      </w:r>
    </w:p>
    <w:p w:rsidR="0085163C" w:rsidRPr="0085163C" w:rsidRDefault="0085163C" w:rsidP="0085163C">
      <w:pPr>
        <w:widowControl w:val="0"/>
        <w:spacing w:after="0" w:line="240" w:lineRule="auto"/>
        <w:jc w:val="center"/>
        <w:outlineLvl w:val="0"/>
        <w:rPr>
          <w:rFonts w:eastAsia="MS Mincho"/>
          <w:b/>
          <w:caps/>
          <w:snapToGrid w:val="0"/>
          <w:sz w:val="28"/>
          <w:szCs w:val="24"/>
          <w:lang w:val="en-US" w:eastAsia="ja-JP"/>
        </w:rPr>
      </w:pPr>
      <w:r w:rsidRPr="0085163C">
        <w:rPr>
          <w:rFonts w:eastAsia="MS Mincho" w:hint="eastAsia"/>
          <w:b/>
          <w:caps/>
          <w:snapToGrid w:val="0"/>
          <w:sz w:val="28"/>
          <w:szCs w:val="24"/>
          <w:lang w:val="en-US" w:eastAsia="ja-JP"/>
        </w:rPr>
        <w:t xml:space="preserve">As A MEASURE AGAINST </w:t>
      </w:r>
      <w:r w:rsidRPr="0085163C">
        <w:rPr>
          <w:rFonts w:eastAsia="MS Mincho"/>
          <w:b/>
          <w:caps/>
          <w:snapToGrid w:val="0"/>
          <w:sz w:val="28"/>
          <w:szCs w:val="24"/>
          <w:lang w:val="en-US" w:eastAsia="ja-JP"/>
        </w:rPr>
        <w:t>very large earthquakes</w:t>
      </w:r>
    </w:p>
    <w:p w:rsidR="0085163C" w:rsidRPr="0085163C" w:rsidRDefault="0085163C" w:rsidP="0085163C">
      <w:pPr>
        <w:widowControl w:val="0"/>
        <w:suppressAutoHyphens/>
        <w:spacing w:after="0" w:line="240" w:lineRule="auto"/>
        <w:jc w:val="both"/>
        <w:rPr>
          <w:rFonts w:eastAsia="Times New Roman"/>
          <w:snapToGrid w:val="0"/>
          <w:szCs w:val="24"/>
          <w:lang w:val="en-US" w:eastAsia="en-US"/>
        </w:rPr>
      </w:pPr>
    </w:p>
    <w:p w:rsidR="0085163C" w:rsidRPr="0085163C" w:rsidRDefault="0085163C" w:rsidP="0085163C">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85163C">
        <w:rPr>
          <w:rFonts w:eastAsia="Times New Roman"/>
          <w:b/>
          <w:snapToGrid w:val="0"/>
          <w:color w:val="333333"/>
          <w:sz w:val="28"/>
          <w:szCs w:val="28"/>
          <w:shd w:val="clear" w:color="auto" w:fill="FFFFFF"/>
          <w:lang w:val="en-US" w:eastAsia="en-US"/>
        </w:rPr>
        <w:t xml:space="preserve">DOI </w:t>
      </w:r>
      <w:r w:rsidR="004862F6">
        <w:rPr>
          <w:rFonts w:eastAsia="Times New Roman"/>
          <w:b/>
          <w:snapToGrid w:val="0"/>
          <w:color w:val="333333"/>
          <w:sz w:val="28"/>
          <w:szCs w:val="28"/>
          <w:shd w:val="clear" w:color="auto" w:fill="FFFFFF"/>
          <w:lang w:val="en-US" w:eastAsia="en-US"/>
        </w:rPr>
        <w:t>10.37153</w:t>
      </w:r>
      <w:r w:rsidRPr="0085163C">
        <w:rPr>
          <w:rFonts w:eastAsia="Times New Roman"/>
          <w:b/>
          <w:snapToGrid w:val="0"/>
          <w:color w:val="333333"/>
          <w:sz w:val="28"/>
          <w:szCs w:val="28"/>
          <w:shd w:val="clear" w:color="auto" w:fill="FFFFFF"/>
          <w:lang w:val="en-US" w:eastAsia="en-US"/>
        </w:rPr>
        <w:t>/2686-7974-2019-16-646-657</w:t>
      </w:r>
    </w:p>
    <w:p w:rsidR="0085163C" w:rsidRPr="0085163C" w:rsidRDefault="0085163C" w:rsidP="0085163C">
      <w:pPr>
        <w:widowControl w:val="0"/>
        <w:suppressAutoHyphens/>
        <w:spacing w:after="0" w:line="240" w:lineRule="auto"/>
        <w:jc w:val="both"/>
        <w:rPr>
          <w:rFonts w:eastAsia="Times New Roman"/>
          <w:snapToGrid w:val="0"/>
          <w:szCs w:val="24"/>
          <w:lang w:val="en-US" w:eastAsia="en-US"/>
        </w:rPr>
      </w:pPr>
    </w:p>
    <w:p w:rsidR="0085163C" w:rsidRPr="0085163C" w:rsidRDefault="0085163C" w:rsidP="0085163C">
      <w:pPr>
        <w:widowControl w:val="0"/>
        <w:suppressAutoHyphens/>
        <w:spacing w:after="0" w:line="240" w:lineRule="auto"/>
        <w:jc w:val="both"/>
        <w:rPr>
          <w:rFonts w:eastAsia="Times New Roman"/>
          <w:snapToGrid w:val="0"/>
          <w:szCs w:val="24"/>
          <w:lang w:val="en-US" w:eastAsia="en-US"/>
        </w:rPr>
      </w:pPr>
    </w:p>
    <w:p w:rsidR="0085163C" w:rsidRPr="0085163C" w:rsidRDefault="0085163C" w:rsidP="0085163C">
      <w:pPr>
        <w:widowControl w:val="0"/>
        <w:suppressAutoHyphens/>
        <w:spacing w:after="0" w:line="240" w:lineRule="auto"/>
        <w:jc w:val="center"/>
        <w:rPr>
          <w:rFonts w:eastAsia="Times New Roman"/>
          <w:szCs w:val="24"/>
          <w:lang w:val="en-US" w:eastAsia="en-US"/>
        </w:rPr>
      </w:pPr>
      <w:r w:rsidRPr="0085163C">
        <w:rPr>
          <w:rFonts w:eastAsia="MS Mincho" w:hint="eastAsia"/>
          <w:szCs w:val="24"/>
          <w:lang w:val="en-US" w:eastAsia="ja-JP"/>
        </w:rPr>
        <w:t>Sachie</w:t>
      </w:r>
      <w:r w:rsidRPr="0085163C">
        <w:rPr>
          <w:rFonts w:eastAsia="Times New Roman"/>
          <w:szCs w:val="24"/>
          <w:lang w:val="en-US" w:eastAsia="en-US"/>
        </w:rPr>
        <w:t xml:space="preserve"> </w:t>
      </w:r>
      <w:r w:rsidRPr="0085163C">
        <w:rPr>
          <w:rFonts w:eastAsia="MS Mincho" w:hint="eastAsia"/>
          <w:szCs w:val="24"/>
          <w:lang w:val="en-US" w:eastAsia="ja-JP"/>
        </w:rPr>
        <w:t>KOTSUKI</w:t>
      </w:r>
      <w:r w:rsidRPr="0085163C">
        <w:rPr>
          <w:rFonts w:eastAsia="Times New Roman"/>
          <w:szCs w:val="24"/>
          <w:vertAlign w:val="superscript"/>
          <w:lang w:val="en-US" w:eastAsia="en-US"/>
        </w:rPr>
        <w:footnoteReference w:id="1"/>
      </w:r>
      <w:r w:rsidRPr="0085163C">
        <w:rPr>
          <w:rFonts w:eastAsia="Times New Roman"/>
          <w:szCs w:val="24"/>
          <w:lang w:val="en-US" w:eastAsia="en-US"/>
        </w:rPr>
        <w:t xml:space="preserve">, </w:t>
      </w:r>
      <w:r w:rsidRPr="0085163C">
        <w:rPr>
          <w:rFonts w:eastAsia="MS Mincho" w:hint="eastAsia"/>
          <w:szCs w:val="24"/>
          <w:lang w:val="en-US" w:eastAsia="ja-JP"/>
        </w:rPr>
        <w:t>Yoshihisa</w:t>
      </w:r>
      <w:r w:rsidRPr="0085163C">
        <w:rPr>
          <w:rFonts w:eastAsia="Times New Roman"/>
          <w:szCs w:val="24"/>
          <w:lang w:val="en-US" w:eastAsia="en-US"/>
        </w:rPr>
        <w:t xml:space="preserve"> </w:t>
      </w:r>
      <w:r w:rsidRPr="0085163C">
        <w:rPr>
          <w:rFonts w:eastAsia="MS Mincho" w:hint="eastAsia"/>
          <w:szCs w:val="24"/>
          <w:lang w:val="en-US" w:eastAsia="ja-JP"/>
        </w:rPr>
        <w:t>KITAMURA</w:t>
      </w:r>
      <w:r w:rsidRPr="0085163C">
        <w:rPr>
          <w:rFonts w:eastAsia="Times New Roman"/>
          <w:szCs w:val="24"/>
          <w:vertAlign w:val="superscript"/>
          <w:lang w:val="en-US" w:eastAsia="en-US"/>
        </w:rPr>
        <w:footnoteReference w:id="2"/>
      </w:r>
      <w:r w:rsidRPr="0085163C">
        <w:rPr>
          <w:rFonts w:eastAsia="Times New Roman"/>
          <w:szCs w:val="24"/>
          <w:lang w:val="en-US" w:eastAsia="en-US"/>
        </w:rPr>
        <w:t xml:space="preserve">, </w:t>
      </w:r>
      <w:r w:rsidRPr="0085163C">
        <w:rPr>
          <w:rFonts w:eastAsia="MS Mincho" w:hint="eastAsia"/>
          <w:szCs w:val="24"/>
          <w:lang w:val="en-US" w:eastAsia="ja-JP"/>
        </w:rPr>
        <w:t>Kazuhiko</w:t>
      </w:r>
      <w:r w:rsidRPr="0085163C">
        <w:rPr>
          <w:rFonts w:eastAsia="Times New Roman"/>
          <w:szCs w:val="24"/>
          <w:lang w:val="en-US" w:eastAsia="en-US"/>
        </w:rPr>
        <w:t xml:space="preserve"> </w:t>
      </w:r>
      <w:r w:rsidRPr="0085163C">
        <w:rPr>
          <w:rFonts w:eastAsia="MS Mincho" w:hint="eastAsia"/>
          <w:szCs w:val="24"/>
          <w:lang w:val="en-US" w:eastAsia="ja-JP"/>
        </w:rPr>
        <w:t>ISODA</w:t>
      </w:r>
      <w:r w:rsidRPr="0085163C">
        <w:rPr>
          <w:rFonts w:eastAsia="Times New Roman"/>
          <w:szCs w:val="24"/>
          <w:vertAlign w:val="superscript"/>
          <w:lang w:val="en-US" w:eastAsia="en-US"/>
        </w:rPr>
        <w:footnoteReference w:id="3"/>
      </w:r>
      <w:r w:rsidRPr="0085163C">
        <w:rPr>
          <w:rFonts w:eastAsia="MS Mincho"/>
          <w:szCs w:val="24"/>
          <w:lang w:val="en-US" w:eastAsia="ja-JP"/>
        </w:rPr>
        <w:t>,</w:t>
      </w:r>
      <w:r w:rsidRPr="0085163C">
        <w:rPr>
          <w:rFonts w:eastAsia="MS Mincho" w:hint="eastAsia"/>
          <w:szCs w:val="24"/>
          <w:lang w:val="en-US" w:eastAsia="ja-JP"/>
        </w:rPr>
        <w:t xml:space="preserve"> Akira</w:t>
      </w:r>
      <w:r w:rsidRPr="0085163C">
        <w:rPr>
          <w:rFonts w:eastAsia="Times New Roman"/>
          <w:szCs w:val="24"/>
          <w:lang w:val="en-US" w:eastAsia="en-US"/>
        </w:rPr>
        <w:t xml:space="preserve"> </w:t>
      </w:r>
      <w:r w:rsidRPr="0085163C">
        <w:rPr>
          <w:rFonts w:eastAsia="MS Mincho" w:hint="eastAsia"/>
          <w:szCs w:val="24"/>
          <w:lang w:val="en-US" w:eastAsia="ja-JP"/>
        </w:rPr>
        <w:t>FUKUKITA</w:t>
      </w:r>
      <w:r w:rsidRPr="0085163C">
        <w:rPr>
          <w:rFonts w:eastAsia="Times New Roman"/>
          <w:szCs w:val="24"/>
          <w:vertAlign w:val="superscript"/>
          <w:lang w:val="en-US" w:eastAsia="en-US"/>
        </w:rPr>
        <w:footnoteReference w:id="4"/>
      </w:r>
    </w:p>
    <w:p w:rsidR="0085163C" w:rsidRPr="0085163C" w:rsidRDefault="0085163C" w:rsidP="0085163C">
      <w:pPr>
        <w:widowControl w:val="0"/>
        <w:tabs>
          <w:tab w:val="left" w:pos="-720"/>
        </w:tabs>
        <w:suppressAutoHyphens/>
        <w:spacing w:after="0" w:line="240" w:lineRule="auto"/>
        <w:jc w:val="both"/>
        <w:rPr>
          <w:rFonts w:eastAsia="Times New Roman"/>
          <w:snapToGrid w:val="0"/>
          <w:szCs w:val="24"/>
          <w:lang w:val="en-US" w:eastAsia="en-US"/>
        </w:rPr>
      </w:pPr>
    </w:p>
    <w:p w:rsidR="0085163C" w:rsidRPr="0085163C" w:rsidRDefault="0085163C" w:rsidP="0085163C">
      <w:pPr>
        <w:widowControl w:val="0"/>
        <w:tabs>
          <w:tab w:val="left" w:pos="-720"/>
        </w:tabs>
        <w:suppressAutoHyphens/>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center"/>
        <w:outlineLvl w:val="0"/>
        <w:rPr>
          <w:rFonts w:eastAsia="Times New Roman"/>
          <w:b/>
          <w:caps/>
          <w:snapToGrid w:val="0"/>
          <w:kern w:val="28"/>
          <w:szCs w:val="24"/>
          <w:lang w:val="en-US" w:eastAsia="en-US"/>
        </w:rPr>
      </w:pPr>
      <w:r w:rsidRPr="0085163C">
        <w:rPr>
          <w:rFonts w:eastAsia="Times New Roman"/>
          <w:b/>
          <w:caps/>
          <w:snapToGrid w:val="0"/>
          <w:kern w:val="28"/>
          <w:szCs w:val="24"/>
          <w:lang w:val="en-US" w:eastAsia="en-US"/>
        </w:rPr>
        <w:t>ABSTRACT</w:t>
      </w:r>
    </w:p>
    <w:p w:rsidR="0085163C" w:rsidRPr="0085163C" w:rsidRDefault="0085163C" w:rsidP="0085163C">
      <w:pPr>
        <w:widowControl w:val="0"/>
        <w:suppressAutoHyphens/>
        <w:spacing w:after="0" w:line="240" w:lineRule="auto"/>
        <w:jc w:val="both"/>
        <w:rPr>
          <w:rFonts w:eastAsia="Times New Roman"/>
          <w:sz w:val="20"/>
          <w:szCs w:val="24"/>
          <w:lang w:val="en-US" w:eastAsia="en-US"/>
        </w:rPr>
      </w:pPr>
    </w:p>
    <w:p w:rsidR="0085163C" w:rsidRPr="0085163C" w:rsidRDefault="0085163C" w:rsidP="0085163C">
      <w:pPr>
        <w:widowControl w:val="0"/>
        <w:suppressAutoHyphens/>
        <w:spacing w:after="0" w:line="240" w:lineRule="auto"/>
        <w:jc w:val="both"/>
        <w:rPr>
          <w:rFonts w:eastAsia="MS Mincho"/>
          <w:sz w:val="20"/>
          <w:szCs w:val="24"/>
          <w:lang w:val="en-US" w:eastAsia="ja-JP"/>
        </w:rPr>
      </w:pPr>
      <w:r w:rsidRPr="0085163C">
        <w:rPr>
          <w:rFonts w:eastAsia="Times New Roman"/>
          <w:sz w:val="20"/>
          <w:szCs w:val="24"/>
          <w:lang w:val="en-US" w:eastAsia="en-US"/>
        </w:rPr>
        <w:t xml:space="preserve">The Nankai trough and the Sagami trough are expected to be the source of very large future earthquakes. The ground motions expected to result from such earthquakes will cause severe deformation of seismically isolated buildings. </w:t>
      </w:r>
      <w:r w:rsidRPr="0085163C">
        <w:rPr>
          <w:rFonts w:eastAsia="MS Mincho" w:hint="eastAsia"/>
          <w:sz w:val="20"/>
          <w:szCs w:val="24"/>
          <w:lang w:val="en-US" w:eastAsia="ja-JP"/>
        </w:rPr>
        <w:t>A</w:t>
      </w:r>
      <w:r w:rsidRPr="0085163C">
        <w:rPr>
          <w:rFonts w:eastAsia="Times New Roman"/>
          <w:sz w:val="20"/>
          <w:szCs w:val="24"/>
          <w:lang w:val="en-US" w:eastAsia="en-US"/>
        </w:rPr>
        <w:t xml:space="preserve"> response displacement of over 1.0 m</w:t>
      </w:r>
      <w:r w:rsidRPr="0085163C">
        <w:rPr>
          <w:rFonts w:eastAsia="MS Mincho" w:hint="eastAsia"/>
          <w:sz w:val="20"/>
          <w:szCs w:val="24"/>
          <w:lang w:val="en-US" w:eastAsia="ja-JP"/>
        </w:rPr>
        <w:t xml:space="preserve"> also </w:t>
      </w:r>
      <w:r w:rsidRPr="0085163C">
        <w:rPr>
          <w:rFonts w:eastAsia="Times New Roman"/>
          <w:sz w:val="20"/>
          <w:szCs w:val="24"/>
          <w:lang w:val="en-US" w:eastAsia="en-US"/>
        </w:rPr>
        <w:t>expected to occur at the isolation layer if the long-period pulse observed in the 2016 Kumamoto earthquake were to strike a seismically isolated building. If deformation at the isolation layer exceeds the assumed clearance, the building will collide with the retaining wall and the superstructure will be subject to excessive forces. One measure to suppress such extremely large displacements at the isolation layer is to increase the number of dampers. However, that addition of dampers impairs the isolation effect in the case of small and medium earthquakes, which occur</w:t>
      </w:r>
      <w:r w:rsidRPr="0085163C">
        <w:rPr>
          <w:rFonts w:eastAsia="MS Mincho" w:hint="eastAsia"/>
          <w:sz w:val="20"/>
          <w:szCs w:val="24"/>
          <w:lang w:val="en-US" w:eastAsia="ja-JP"/>
        </w:rPr>
        <w:t xml:space="preserve"> </w:t>
      </w:r>
      <w:r w:rsidRPr="0085163C">
        <w:rPr>
          <w:rFonts w:eastAsia="Times New Roman"/>
          <w:sz w:val="20"/>
          <w:szCs w:val="24"/>
          <w:lang w:val="en-US" w:eastAsia="en-US"/>
        </w:rPr>
        <w:t>more frequently. One solution to this problem is to design a damper with a resistance force that changes. The authors develop an oil damper with a damping coefficient that switches passively depending on deformation. This paper describes the basic characteristics of the damper and presents the results of performance tests using a full-scale prototype. The utility of the damper in a seismically isolated building is demonstrated through the results of dynamic response analyses.</w:t>
      </w:r>
    </w:p>
    <w:p w:rsidR="0085163C" w:rsidRPr="0085163C" w:rsidRDefault="0085163C" w:rsidP="0085163C">
      <w:pPr>
        <w:widowControl w:val="0"/>
        <w:suppressAutoHyphens/>
        <w:spacing w:after="0" w:line="240" w:lineRule="auto"/>
        <w:jc w:val="both"/>
        <w:rPr>
          <w:rFonts w:eastAsia="MS Mincho"/>
          <w:sz w:val="20"/>
          <w:szCs w:val="24"/>
          <w:lang w:val="en-US" w:eastAsia="ja-JP"/>
        </w:rPr>
      </w:pPr>
    </w:p>
    <w:p w:rsidR="0085163C" w:rsidRPr="0085163C" w:rsidRDefault="0085163C" w:rsidP="0085163C">
      <w:pPr>
        <w:widowControl w:val="0"/>
        <w:suppressAutoHyphens/>
        <w:spacing w:after="0" w:line="240" w:lineRule="auto"/>
        <w:jc w:val="both"/>
        <w:rPr>
          <w:rFonts w:eastAsia="MS Mincho"/>
          <w:i/>
          <w:sz w:val="20"/>
          <w:szCs w:val="24"/>
          <w:lang w:val="en-US" w:eastAsia="ja-JP"/>
        </w:rPr>
      </w:pPr>
      <w:r w:rsidRPr="0085163C">
        <w:rPr>
          <w:rFonts w:eastAsia="Times New Roman"/>
          <w:i/>
          <w:sz w:val="20"/>
          <w:szCs w:val="24"/>
          <w:lang w:val="en-US" w:eastAsia="en-US"/>
        </w:rPr>
        <w:t xml:space="preserve">Keywords: </w:t>
      </w:r>
      <w:r w:rsidRPr="0085163C">
        <w:rPr>
          <w:rFonts w:eastAsia="MS Mincho" w:hint="eastAsia"/>
          <w:i/>
          <w:sz w:val="20"/>
          <w:szCs w:val="24"/>
          <w:lang w:val="en-US" w:eastAsia="ja-JP"/>
        </w:rPr>
        <w:t>Seismic Isolation</w:t>
      </w:r>
      <w:r w:rsidRPr="0085163C">
        <w:rPr>
          <w:rFonts w:eastAsia="Times New Roman"/>
          <w:i/>
          <w:sz w:val="20"/>
          <w:szCs w:val="24"/>
          <w:lang w:val="en-US" w:eastAsia="en-US"/>
        </w:rPr>
        <w:t xml:space="preserve">; </w:t>
      </w:r>
      <w:r w:rsidRPr="0085163C">
        <w:rPr>
          <w:rFonts w:eastAsia="MS Mincho"/>
          <w:i/>
          <w:sz w:val="20"/>
          <w:szCs w:val="24"/>
          <w:lang w:val="en-US" w:eastAsia="ja-JP"/>
        </w:rPr>
        <w:t>Very Large Earthquake</w:t>
      </w:r>
      <w:r w:rsidRPr="0085163C">
        <w:rPr>
          <w:rFonts w:eastAsia="Times New Roman"/>
          <w:i/>
          <w:sz w:val="20"/>
          <w:szCs w:val="24"/>
          <w:lang w:val="en-US" w:eastAsia="en-US"/>
        </w:rPr>
        <w:t xml:space="preserve">; </w:t>
      </w:r>
      <w:r w:rsidRPr="0085163C">
        <w:rPr>
          <w:rFonts w:eastAsia="MS Mincho" w:hint="eastAsia"/>
          <w:i/>
          <w:sz w:val="20"/>
          <w:szCs w:val="24"/>
          <w:lang w:val="en-US" w:eastAsia="ja-JP"/>
        </w:rPr>
        <w:t>Oil Damper</w:t>
      </w:r>
      <w:r w:rsidRPr="0085163C">
        <w:rPr>
          <w:rFonts w:eastAsia="Times New Roman"/>
          <w:i/>
          <w:sz w:val="20"/>
          <w:szCs w:val="24"/>
          <w:lang w:val="en-US" w:eastAsia="en-US"/>
        </w:rPr>
        <w:t xml:space="preserve">; </w:t>
      </w:r>
      <w:r w:rsidRPr="0085163C">
        <w:rPr>
          <w:rFonts w:eastAsia="MS Mincho" w:hint="eastAsia"/>
          <w:i/>
          <w:sz w:val="20"/>
          <w:szCs w:val="24"/>
          <w:lang w:val="en-US" w:eastAsia="ja-JP"/>
        </w:rPr>
        <w:t>Switching Resistance Force</w:t>
      </w:r>
      <w:r w:rsidRPr="0085163C">
        <w:rPr>
          <w:rFonts w:eastAsia="Times New Roman"/>
          <w:i/>
          <w:sz w:val="20"/>
          <w:szCs w:val="24"/>
          <w:lang w:val="en-US" w:eastAsia="en-US"/>
        </w:rPr>
        <w:t xml:space="preserve">; </w:t>
      </w:r>
      <w:r w:rsidRPr="0085163C">
        <w:rPr>
          <w:rFonts w:eastAsia="MS Mincho" w:hint="eastAsia"/>
          <w:i/>
          <w:sz w:val="20"/>
          <w:szCs w:val="24"/>
          <w:lang w:val="en-US" w:eastAsia="ja-JP"/>
        </w:rPr>
        <w:t>Response Analysis</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5163C">
        <w:rPr>
          <w:rFonts w:eastAsia="Times New Roman"/>
          <w:b/>
          <w:caps/>
          <w:snapToGrid w:val="0"/>
          <w:szCs w:val="24"/>
          <w:lang w:val="en-US" w:eastAsia="en-US"/>
        </w:rPr>
        <w:t xml:space="preserve">1. INTRODUCTION </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 xml:space="preserve">Seismic isolation </w:t>
      </w:r>
      <w:r w:rsidRPr="0085163C">
        <w:rPr>
          <w:rFonts w:eastAsia="MS Mincho" w:hint="eastAsia"/>
          <w:snapToGrid w:val="0"/>
          <w:szCs w:val="24"/>
          <w:lang w:val="en-US" w:eastAsia="ja-JP"/>
        </w:rPr>
        <w:t>system</w:t>
      </w:r>
      <w:r w:rsidRPr="0085163C">
        <w:rPr>
          <w:rFonts w:eastAsia="MS Mincho"/>
          <w:snapToGrid w:val="0"/>
          <w:szCs w:val="24"/>
          <w:lang w:val="en-US" w:eastAsia="ja-JP"/>
        </w:rPr>
        <w:t xml:space="preserve">s are designed to </w:t>
      </w:r>
      <w:r w:rsidRPr="0085163C">
        <w:rPr>
          <w:rFonts w:eastAsia="MS Mincho" w:hint="eastAsia"/>
          <w:snapToGrid w:val="0"/>
          <w:szCs w:val="24"/>
          <w:lang w:val="en-US" w:eastAsia="ja-JP"/>
        </w:rPr>
        <w:t xml:space="preserve">increase the natural period of </w:t>
      </w:r>
      <w:r w:rsidRPr="0085163C">
        <w:rPr>
          <w:rFonts w:eastAsia="MS Mincho"/>
          <w:snapToGrid w:val="0"/>
          <w:szCs w:val="24"/>
          <w:lang w:val="en-US" w:eastAsia="ja-JP"/>
        </w:rPr>
        <w:t>a</w:t>
      </w:r>
      <w:r w:rsidRPr="0085163C">
        <w:rPr>
          <w:rFonts w:eastAsia="MS Mincho" w:hint="eastAsia"/>
          <w:snapToGrid w:val="0"/>
          <w:szCs w:val="24"/>
          <w:lang w:val="en-US" w:eastAsia="ja-JP"/>
        </w:rPr>
        <w:t xml:space="preserve"> structure by installation of isolators in </w:t>
      </w:r>
      <w:r w:rsidRPr="0085163C">
        <w:rPr>
          <w:rFonts w:eastAsia="MS Mincho"/>
          <w:snapToGrid w:val="0"/>
          <w:szCs w:val="24"/>
          <w:lang w:val="en-US" w:eastAsia="ja-JP"/>
        </w:rPr>
        <w:t>an</w:t>
      </w:r>
      <w:r w:rsidRPr="0085163C">
        <w:rPr>
          <w:rFonts w:eastAsia="MS Mincho" w:hint="eastAsia"/>
          <w:snapToGrid w:val="0"/>
          <w:szCs w:val="24"/>
          <w:lang w:val="en-US" w:eastAsia="ja-JP"/>
        </w:rPr>
        <w:t xml:space="preserve"> isolation layer</w:t>
      </w:r>
      <w:r w:rsidRPr="0085163C">
        <w:rPr>
          <w:rFonts w:eastAsia="MS Mincho"/>
          <w:snapToGrid w:val="0"/>
          <w:szCs w:val="24"/>
          <w:lang w:val="en-US" w:eastAsia="ja-JP"/>
        </w:rPr>
        <w:t xml:space="preserve"> to </w:t>
      </w:r>
      <w:r w:rsidRPr="0085163C">
        <w:rPr>
          <w:rFonts w:eastAsia="MS Mincho" w:hint="eastAsia"/>
          <w:snapToGrid w:val="0"/>
          <w:szCs w:val="24"/>
          <w:lang w:val="en-US" w:eastAsia="ja-JP"/>
        </w:rPr>
        <w:t>decrease</w:t>
      </w:r>
      <w:r w:rsidRPr="0085163C">
        <w:rPr>
          <w:rFonts w:eastAsia="MS Mincho"/>
          <w:snapToGrid w:val="0"/>
          <w:szCs w:val="24"/>
          <w:lang w:val="en-US" w:eastAsia="ja-JP"/>
        </w:rPr>
        <w:t xml:space="preserve"> the structure’s response to earthquake motions with many short-period components. </w:t>
      </w:r>
      <w:r w:rsidRPr="0085163C">
        <w:rPr>
          <w:rFonts w:eastAsia="MS Mincho" w:hint="eastAsia"/>
          <w:snapToGrid w:val="0"/>
          <w:szCs w:val="24"/>
          <w:lang w:val="en-US" w:eastAsia="ja-JP"/>
        </w:rPr>
        <w:t>In addition to the long natural period, a</w:t>
      </w:r>
      <w:r w:rsidRPr="0085163C">
        <w:rPr>
          <w:rFonts w:eastAsia="MS Mincho"/>
          <w:snapToGrid w:val="0"/>
          <w:szCs w:val="24"/>
          <w:lang w:val="en-US" w:eastAsia="ja-JP"/>
        </w:rPr>
        <w:t xml:space="preserve"> concentrated arrangement of damping devices in the isolation layer efficiently absorbs the input seismic energy</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By greatly reducing the earthquake response of a building, a seismic isolation system not only </w:t>
      </w:r>
      <w:r w:rsidRPr="0085163C">
        <w:rPr>
          <w:rFonts w:eastAsia="MS Mincho" w:hint="eastAsia"/>
          <w:snapToGrid w:val="0"/>
          <w:szCs w:val="24"/>
          <w:lang w:val="en-US" w:eastAsia="ja-JP"/>
        </w:rPr>
        <w:t>prevents</w:t>
      </w:r>
      <w:r w:rsidRPr="0085163C">
        <w:rPr>
          <w:rFonts w:eastAsia="MS Mincho"/>
          <w:snapToGrid w:val="0"/>
          <w:szCs w:val="24"/>
          <w:lang w:val="en-US" w:eastAsia="ja-JP"/>
        </w:rPr>
        <w:t xml:space="preserve"> structural </w:t>
      </w:r>
      <w:r w:rsidRPr="0085163C">
        <w:rPr>
          <w:rFonts w:eastAsia="MS Mincho" w:hint="eastAsia"/>
          <w:snapToGrid w:val="0"/>
          <w:szCs w:val="24"/>
          <w:lang w:val="en-US" w:eastAsia="ja-JP"/>
        </w:rPr>
        <w:t>damage</w:t>
      </w:r>
      <w:r w:rsidRPr="0085163C">
        <w:rPr>
          <w:rFonts w:eastAsia="MS Mincho"/>
          <w:snapToGrid w:val="0"/>
          <w:szCs w:val="24"/>
          <w:lang w:val="en-US" w:eastAsia="ja-JP"/>
        </w:rPr>
        <w:t xml:space="preserve"> but also reduces the tendency of building contents to fall or fly around, as well as reducing damage to nonstructural members. This makes </w:t>
      </w:r>
      <w:r w:rsidRPr="0085163C">
        <w:rPr>
          <w:rFonts w:eastAsia="MS Mincho" w:hint="eastAsia"/>
          <w:snapToGrid w:val="0"/>
          <w:szCs w:val="24"/>
          <w:lang w:val="en-US" w:eastAsia="ja-JP"/>
        </w:rPr>
        <w:t>seismic isolation</w:t>
      </w:r>
      <w:r w:rsidRPr="0085163C">
        <w:rPr>
          <w:rFonts w:eastAsia="MS Mincho"/>
          <w:snapToGrid w:val="0"/>
          <w:szCs w:val="24"/>
          <w:lang w:val="en-US" w:eastAsia="ja-JP"/>
        </w:rPr>
        <w:t xml:space="preserve"> an effective approach to achieving good earthquake resistance performance as needed to maintain building function in times of disaster and allow business</w:t>
      </w:r>
      <w:r w:rsidRPr="0085163C">
        <w:rPr>
          <w:rFonts w:eastAsia="MS Mincho" w:hint="eastAsia"/>
          <w:snapToGrid w:val="0"/>
          <w:szCs w:val="24"/>
          <w:lang w:val="en-US" w:eastAsia="ja-JP"/>
        </w:rPr>
        <w:t xml:space="preserve"> or life </w:t>
      </w:r>
      <w:r w:rsidRPr="0085163C">
        <w:rPr>
          <w:rFonts w:eastAsia="MS Mincho"/>
          <w:snapToGrid w:val="0"/>
          <w:szCs w:val="24"/>
          <w:lang w:val="en-US" w:eastAsia="ja-JP"/>
        </w:rPr>
        <w:t>to continue even after an earthquake.</w:t>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However, recent predict</w:t>
      </w:r>
      <w:r w:rsidRPr="0085163C">
        <w:rPr>
          <w:rFonts w:eastAsia="MS Mincho" w:hint="eastAsia"/>
          <w:snapToGrid w:val="0"/>
          <w:szCs w:val="24"/>
          <w:lang w:val="en-US" w:eastAsia="ja-JP"/>
        </w:rPr>
        <w:t>ions of</w:t>
      </w:r>
      <w:r w:rsidRPr="0085163C">
        <w:rPr>
          <w:rFonts w:eastAsia="MS Mincho"/>
          <w:snapToGrid w:val="0"/>
          <w:szCs w:val="24"/>
          <w:lang w:val="en-US" w:eastAsia="ja-JP"/>
        </w:rPr>
        <w:t xml:space="preserve"> long-period </w:t>
      </w:r>
      <w:r w:rsidRPr="0085163C">
        <w:rPr>
          <w:rFonts w:eastAsia="MS Mincho" w:hint="eastAsia"/>
          <w:snapToGrid w:val="0"/>
          <w:szCs w:val="24"/>
          <w:lang w:val="en-US" w:eastAsia="ja-JP"/>
        </w:rPr>
        <w:t>earthquake</w:t>
      </w:r>
      <w:r w:rsidRPr="0085163C">
        <w:rPr>
          <w:rFonts w:eastAsia="MS Mincho"/>
          <w:snapToGrid w:val="0"/>
          <w:szCs w:val="24"/>
          <w:lang w:val="en-US" w:eastAsia="ja-JP"/>
        </w:rPr>
        <w:t xml:space="preserve"> motion arising in </w:t>
      </w:r>
      <w:r w:rsidRPr="0085163C">
        <w:rPr>
          <w:rFonts w:eastAsia="MS Mincho" w:hint="eastAsia"/>
          <w:snapToGrid w:val="0"/>
          <w:szCs w:val="24"/>
          <w:lang w:val="en-US" w:eastAsia="ja-JP"/>
        </w:rPr>
        <w:t>subduction-zone</w:t>
      </w:r>
      <w:r w:rsidRPr="0085163C">
        <w:rPr>
          <w:rFonts w:eastAsia="MS Mincho"/>
          <w:snapToGrid w:val="0"/>
          <w:szCs w:val="24"/>
          <w:lang w:val="en-US" w:eastAsia="ja-JP"/>
        </w:rPr>
        <w:t>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such as the Nankai Trough and the Sagami Trough, as well as </w:t>
      </w:r>
      <w:r w:rsidRPr="0085163C">
        <w:rPr>
          <w:rFonts w:eastAsia="MS Mincho" w:hint="eastAsia"/>
          <w:snapToGrid w:val="0"/>
          <w:szCs w:val="24"/>
          <w:lang w:val="en-US" w:eastAsia="ja-JP"/>
        </w:rPr>
        <w:t xml:space="preserve">experience of </w:t>
      </w:r>
      <w:r w:rsidRPr="0085163C">
        <w:rPr>
          <w:rFonts w:eastAsia="MS Mincho"/>
          <w:snapToGrid w:val="0"/>
          <w:szCs w:val="24"/>
          <w:lang w:val="en-US" w:eastAsia="ja-JP"/>
        </w:rPr>
        <w:t xml:space="preserve">near-fault long-period pulse-like earthquake motion as observed in the 2016 Kumamoto earthquake, </w:t>
      </w:r>
      <w:r w:rsidRPr="0085163C">
        <w:rPr>
          <w:rFonts w:eastAsia="MS Mincho" w:hint="eastAsia"/>
          <w:snapToGrid w:val="0"/>
          <w:szCs w:val="24"/>
          <w:lang w:val="en-US" w:eastAsia="ja-JP"/>
        </w:rPr>
        <w:t>have indicated that</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 xml:space="preserve">the </w:t>
      </w:r>
      <w:r w:rsidRPr="0085163C">
        <w:rPr>
          <w:rFonts w:eastAsia="MS Mincho"/>
          <w:snapToGrid w:val="0"/>
          <w:szCs w:val="24"/>
          <w:lang w:val="en-US" w:eastAsia="ja-JP"/>
        </w:rPr>
        <w:t xml:space="preserve">response displacement </w:t>
      </w:r>
      <w:r w:rsidRPr="0085163C">
        <w:rPr>
          <w:rFonts w:eastAsia="MS Mincho" w:hint="eastAsia"/>
          <w:snapToGrid w:val="0"/>
          <w:szCs w:val="24"/>
          <w:lang w:val="en-US" w:eastAsia="ja-JP"/>
        </w:rPr>
        <w:t xml:space="preserve">of </w:t>
      </w:r>
      <w:r w:rsidRPr="0085163C">
        <w:rPr>
          <w:rFonts w:eastAsia="MS Mincho"/>
          <w:snapToGrid w:val="0"/>
          <w:szCs w:val="24"/>
          <w:lang w:val="en-US" w:eastAsia="ja-JP"/>
        </w:rPr>
        <w:t xml:space="preserve">the </w:t>
      </w:r>
      <w:r w:rsidRPr="0085163C">
        <w:rPr>
          <w:rFonts w:eastAsia="MS Mincho" w:hint="eastAsia"/>
          <w:snapToGrid w:val="0"/>
          <w:szCs w:val="24"/>
          <w:lang w:val="en-US" w:eastAsia="ja-JP"/>
        </w:rPr>
        <w:t>isolation layer</w:t>
      </w:r>
      <w:r w:rsidRPr="0085163C">
        <w:rPr>
          <w:rFonts w:eastAsia="MS Mincho"/>
          <w:snapToGrid w:val="0"/>
          <w:szCs w:val="24"/>
          <w:lang w:val="en-US" w:eastAsia="ja-JP"/>
        </w:rPr>
        <w:t xml:space="preserve"> in a seismic isolation system</w:t>
      </w:r>
      <w:r w:rsidRPr="0085163C">
        <w:rPr>
          <w:rFonts w:eastAsia="MS Mincho" w:hint="eastAsia"/>
          <w:snapToGrid w:val="0"/>
          <w:szCs w:val="24"/>
          <w:lang w:val="en-US" w:eastAsia="ja-JP"/>
        </w:rPr>
        <w:t xml:space="preserve"> may become excessive</w:t>
      </w:r>
      <w:r w:rsidRPr="0085163C">
        <w:rPr>
          <w:rFonts w:eastAsia="MS Mincho"/>
          <w:snapToGrid w:val="0"/>
          <w:szCs w:val="24"/>
          <w:lang w:val="en-US" w:eastAsia="ja-JP"/>
        </w:rPr>
        <w: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A s</w:t>
      </w:r>
      <w:r w:rsidRPr="0085163C">
        <w:rPr>
          <w:rFonts w:eastAsia="MS Mincho" w:hint="eastAsia"/>
          <w:snapToGrid w:val="0"/>
          <w:szCs w:val="24"/>
          <w:lang w:val="en-US" w:eastAsia="ja-JP"/>
        </w:rPr>
        <w:t xml:space="preserve">eismic </w:t>
      </w:r>
      <w:r w:rsidRPr="0085163C">
        <w:rPr>
          <w:rFonts w:eastAsia="MS Mincho"/>
          <w:snapToGrid w:val="0"/>
          <w:szCs w:val="24"/>
          <w:lang w:val="en-US" w:eastAsia="ja-JP"/>
        </w:rPr>
        <w:t xml:space="preserve">isolation </w:t>
      </w:r>
      <w:r w:rsidRPr="0085163C">
        <w:rPr>
          <w:rFonts w:eastAsia="MS Mincho" w:hint="eastAsia"/>
          <w:snapToGrid w:val="0"/>
          <w:szCs w:val="24"/>
          <w:lang w:val="en-US" w:eastAsia="ja-JP"/>
        </w:rPr>
        <w:t>system reduces</w:t>
      </w:r>
      <w:r w:rsidRPr="0085163C">
        <w:rPr>
          <w:rFonts w:eastAsia="MS Mincho"/>
          <w:snapToGrid w:val="0"/>
          <w:szCs w:val="24"/>
          <w:lang w:val="en-US" w:eastAsia="ja-JP"/>
        </w:rPr>
        <w:t xml:space="preserve"> the </w:t>
      </w:r>
      <w:r w:rsidRPr="0085163C">
        <w:rPr>
          <w:rFonts w:eastAsia="MS Mincho" w:hint="eastAsia"/>
          <w:snapToGrid w:val="0"/>
          <w:szCs w:val="24"/>
          <w:lang w:val="en-US" w:eastAsia="ja-JP"/>
        </w:rPr>
        <w:t xml:space="preserve">earthquake </w:t>
      </w:r>
      <w:r w:rsidRPr="0085163C">
        <w:rPr>
          <w:rFonts w:eastAsia="MS Mincho"/>
          <w:snapToGrid w:val="0"/>
          <w:szCs w:val="24"/>
          <w:lang w:val="en-US" w:eastAsia="ja-JP"/>
        </w:rPr>
        <w:t xml:space="preserve">response of the superstructure by slowing the motion </w:t>
      </w:r>
      <w:r w:rsidRPr="0085163C">
        <w:rPr>
          <w:rFonts w:eastAsia="MS Mincho" w:hint="eastAsia"/>
          <w:snapToGrid w:val="0"/>
          <w:szCs w:val="24"/>
          <w:lang w:val="en-US" w:eastAsia="ja-JP"/>
        </w:rPr>
        <w:t xml:space="preserve">in </w:t>
      </w:r>
      <w:r w:rsidRPr="0085163C">
        <w:rPr>
          <w:rFonts w:eastAsia="MS Mincho"/>
          <w:snapToGrid w:val="0"/>
          <w:szCs w:val="24"/>
          <w:lang w:val="en-US" w:eastAsia="ja-JP"/>
        </w:rPr>
        <w:t xml:space="preserve">the </w:t>
      </w:r>
      <w:r w:rsidRPr="0085163C">
        <w:rPr>
          <w:rFonts w:eastAsia="MS Mincho" w:hint="eastAsia"/>
          <w:snapToGrid w:val="0"/>
          <w:szCs w:val="24"/>
          <w:lang w:val="en-US" w:eastAsia="ja-JP"/>
        </w:rPr>
        <w:t>isolation layer</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 xml:space="preserve">so </w:t>
      </w:r>
      <w:r w:rsidRPr="0085163C">
        <w:rPr>
          <w:rFonts w:eastAsia="MS Mincho"/>
          <w:snapToGrid w:val="0"/>
          <w:szCs w:val="24"/>
          <w:lang w:val="en-US" w:eastAsia="ja-JP"/>
        </w:rPr>
        <w:t>a clearance corresponding to the response displacement must be allowed.</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However, with large enough seismic motion, </w:t>
      </w:r>
      <w:r w:rsidRPr="0085163C">
        <w:rPr>
          <w:rFonts w:eastAsia="MS Mincho"/>
          <w:snapToGrid w:val="0"/>
          <w:szCs w:val="24"/>
          <w:lang w:val="en-US" w:eastAsia="ja-JP"/>
        </w:rPr>
        <w:lastRenderedPageBreak/>
        <w:t xml:space="preserve">the response displacement may exceed the seismic isolation clearance assumed in ordinary design. When this happens, the building can collide with the retaining wall and be </w:t>
      </w:r>
      <w:r w:rsidRPr="0085163C">
        <w:rPr>
          <w:rFonts w:eastAsia="MS Mincho" w:hint="eastAsia"/>
          <w:snapToGrid w:val="0"/>
          <w:szCs w:val="24"/>
          <w:lang w:val="en-US" w:eastAsia="ja-JP"/>
        </w:rPr>
        <w:t>damaged</w:t>
      </w:r>
      <w:r w:rsidRPr="0085163C">
        <w:rPr>
          <w:rFonts w:eastAsia="MS Mincho"/>
          <w:snapToGrid w:val="0"/>
          <w:szCs w:val="24"/>
          <w:lang w:val="en-US" w:eastAsia="ja-JP"/>
        </w:rPr>
        <w: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See the b</w:t>
      </w:r>
      <w:r w:rsidRPr="0085163C">
        <w:rPr>
          <w:rFonts w:eastAsia="MS Mincho" w:hint="eastAsia"/>
          <w:snapToGrid w:val="0"/>
          <w:szCs w:val="24"/>
          <w:lang w:val="en-US" w:eastAsia="ja-JP"/>
        </w:rPr>
        <w:t>lack line in Figure</w:t>
      </w:r>
      <w:r w:rsidRPr="0085163C">
        <w:rPr>
          <w:rFonts w:eastAsia="MS Mincho"/>
          <w:snapToGrid w:val="0"/>
          <w:szCs w:val="24"/>
          <w:lang w:val="en-US" w:eastAsia="ja-JP"/>
        </w:rPr>
        <w:t xml:space="preserve"> 1.)</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The response displacement of a </w:t>
      </w:r>
      <w:r w:rsidRPr="0085163C">
        <w:rPr>
          <w:rFonts w:eastAsia="MS Mincho" w:hint="eastAsia"/>
          <w:snapToGrid w:val="0"/>
          <w:szCs w:val="24"/>
          <w:lang w:val="en-US" w:eastAsia="ja-JP"/>
        </w:rPr>
        <w:t>seismic</w:t>
      </w:r>
      <w:r w:rsidRPr="0085163C">
        <w:rPr>
          <w:rFonts w:eastAsia="MS Mincho"/>
          <w:snapToGrid w:val="0"/>
          <w:szCs w:val="24"/>
          <w:lang w:val="en-US" w:eastAsia="ja-JP"/>
        </w:rPr>
        <w:t>ally</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isolat</w:t>
      </w:r>
      <w:r w:rsidRPr="0085163C">
        <w:rPr>
          <w:rFonts w:eastAsia="MS Mincho" w:hint="eastAsia"/>
          <w:snapToGrid w:val="0"/>
          <w:szCs w:val="24"/>
          <w:lang w:val="en-US" w:eastAsia="ja-JP"/>
        </w:rPr>
        <w:t>ed</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building</w:t>
      </w:r>
      <w:r w:rsidRPr="0085163C">
        <w:rPr>
          <w:rFonts w:eastAsia="MS Mincho"/>
          <w:snapToGrid w:val="0"/>
          <w:szCs w:val="24"/>
          <w:lang w:val="en-US" w:eastAsia="ja-JP"/>
        </w:rPr>
        <w:t xml:space="preserve"> can be reduced increasing the number of dampers in the isolation layer.</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However, with too many dampers in place to cope with very large earthquakes, the isolation layer will not displace sufficiently during small and medium earthquakes, </w:t>
      </w:r>
      <w:r w:rsidRPr="0085163C">
        <w:rPr>
          <w:rFonts w:eastAsia="MS Mincho" w:hint="eastAsia"/>
          <w:snapToGrid w:val="0"/>
          <w:szCs w:val="24"/>
          <w:lang w:val="en-US" w:eastAsia="ja-JP"/>
        </w:rPr>
        <w:t xml:space="preserve">which </w:t>
      </w:r>
      <w:r w:rsidRPr="0085163C">
        <w:rPr>
          <w:rFonts w:eastAsia="MS Mincho"/>
          <w:snapToGrid w:val="0"/>
          <w:szCs w:val="24"/>
          <w:lang w:val="en-US" w:eastAsia="ja-JP"/>
        </w:rPr>
        <w:t xml:space="preserve">occur </w:t>
      </w:r>
      <w:r w:rsidRPr="0085163C">
        <w:rPr>
          <w:rFonts w:eastAsia="MS Mincho" w:hint="eastAsia"/>
          <w:snapToGrid w:val="0"/>
          <w:szCs w:val="24"/>
          <w:lang w:val="en-US" w:eastAsia="ja-JP"/>
        </w:rPr>
        <w:t xml:space="preserve">relatively </w:t>
      </w:r>
      <w:r w:rsidRPr="0085163C">
        <w:rPr>
          <w:rFonts w:eastAsia="MS Mincho"/>
          <w:snapToGrid w:val="0"/>
          <w:szCs w:val="24"/>
          <w:lang w:val="en-US" w:eastAsia="ja-JP"/>
        </w:rPr>
        <w:t>more frequen</w:t>
      </w:r>
      <w:r w:rsidRPr="0085163C">
        <w:rPr>
          <w:rFonts w:eastAsia="MS Mincho" w:hint="eastAsia"/>
          <w:snapToGrid w:val="0"/>
          <w:szCs w:val="24"/>
          <w:lang w:val="en-US" w:eastAsia="ja-JP"/>
        </w:rPr>
        <w:t>tly</w:t>
      </w:r>
      <w:r w:rsidRPr="0085163C">
        <w:rPr>
          <w:rFonts w:eastAsia="MS Mincho"/>
          <w:snapToGrid w:val="0"/>
          <w:szCs w:val="24"/>
          <w:lang w:val="en-US" w:eastAsia="ja-JP"/>
        </w:rPr>
        <w:t>, and the seismic isolation effect is impaired</w:t>
      </w:r>
      <w:r w:rsidRPr="0085163C">
        <w:rPr>
          <w:rFonts w:eastAsia="MS Mincho" w:hint="eastAsia"/>
          <w:snapToGrid w:val="0"/>
          <w:szCs w:val="24"/>
          <w:lang w:val="en-US" w:eastAsia="ja-JP"/>
        </w:rPr>
        <w:t>.</w:t>
      </w:r>
      <w:r w:rsidRPr="0085163C">
        <w:rPr>
          <w:rFonts w:eastAsia="MS Mincho"/>
          <w:snapToGrid w:val="0"/>
          <w:szCs w:val="24"/>
          <w:lang w:val="en-US" w:eastAsia="ja-JP"/>
        </w:rPr>
        <w:t xml:space="preserve"> That is</w:t>
      </w:r>
      <w:r w:rsidRPr="0085163C">
        <w:rPr>
          <w:rFonts w:eastAsia="MS Mincho" w:hint="eastAsia"/>
          <w:snapToGrid w:val="0"/>
          <w:szCs w:val="24"/>
          <w:lang w:val="en-US" w:eastAsia="ja-JP"/>
        </w:rPr>
        <w:t>,</w:t>
      </w:r>
      <w:r w:rsidRPr="0085163C">
        <w:rPr>
          <w:rFonts w:eastAsia="MS Mincho"/>
          <w:snapToGrid w:val="0"/>
          <w:szCs w:val="24"/>
          <w:lang w:val="en-US" w:eastAsia="ja-JP"/>
        </w:rPr>
        <w:t xml:space="preserve"> the </w:t>
      </w:r>
      <w:r w:rsidRPr="0085163C">
        <w:rPr>
          <w:rFonts w:eastAsia="MS Mincho" w:hint="eastAsia"/>
          <w:snapToGrid w:val="0"/>
          <w:szCs w:val="24"/>
          <w:lang w:val="en-US" w:eastAsia="ja-JP"/>
        </w:rPr>
        <w:t xml:space="preserve">earthquake </w:t>
      </w:r>
      <w:r w:rsidRPr="0085163C">
        <w:rPr>
          <w:rFonts w:eastAsia="MS Mincho"/>
          <w:snapToGrid w:val="0"/>
          <w:szCs w:val="24"/>
          <w:lang w:val="en-US" w:eastAsia="ja-JP"/>
        </w:rPr>
        <w:t>response of the super</w:t>
      </w:r>
      <w:r w:rsidRPr="0085163C">
        <w:rPr>
          <w:rFonts w:eastAsia="MS Mincho" w:hint="eastAsia"/>
          <w:snapToGrid w:val="0"/>
          <w:szCs w:val="24"/>
          <w:lang w:val="en-US" w:eastAsia="ja-JP"/>
        </w:rPr>
        <w:t>structure</w:t>
      </w:r>
      <w:r w:rsidRPr="0085163C">
        <w:rPr>
          <w:rFonts w:eastAsia="MS Mincho"/>
          <w:snapToGrid w:val="0"/>
          <w:szCs w:val="24"/>
          <w:lang w:val="en-US" w:eastAsia="ja-JP"/>
        </w:rPr>
        <w:t xml:space="preserve"> is insufficiently reduced in small and medium earthquakes. (See the blue line</w:t>
      </w:r>
      <w:r w:rsidRPr="0085163C">
        <w:rPr>
          <w:rFonts w:eastAsia="MS Mincho" w:hint="eastAsia"/>
          <w:snapToGrid w:val="0"/>
          <w:szCs w:val="24"/>
          <w:lang w:val="en-US" w:eastAsia="ja-JP"/>
        </w:rPr>
        <w:t xml:space="preserve"> in Figure 1</w:t>
      </w:r>
      <w:r w:rsidRPr="0085163C">
        <w:rPr>
          <w:rFonts w:eastAsia="MS Mincho"/>
          <w:snapToGrid w:val="0"/>
          <w:szCs w:val="24"/>
          <w:lang w:val="en-US" w:eastAsia="ja-JP"/>
        </w:rPr>
        <w: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As a solution to this problem, an oil damper whose performance switches according to the response displacement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has been </w:t>
      </w:r>
      <w:r w:rsidRPr="0085163C">
        <w:rPr>
          <w:rFonts w:eastAsia="MS Mincho" w:hint="eastAsia"/>
          <w:snapToGrid w:val="0"/>
          <w:szCs w:val="24"/>
          <w:lang w:val="en-US" w:eastAsia="ja-JP"/>
        </w:rPr>
        <w:t>developed</w:t>
      </w:r>
      <w:r w:rsidRPr="0085163C">
        <w:rPr>
          <w:rFonts w:eastAsia="MS Mincho"/>
          <w:snapToGrid w:val="0"/>
          <w:szCs w:val="24"/>
          <w:lang w:val="en-US" w:eastAsia="ja-JP"/>
        </w:rPr>
        <w: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The damping force is small when the response displacement is small, as in the case of a medium or small earthquake. When the response displacement increases under a very large earthquake, the damper switches to a large damping force, suppressing further displacement of the isolation layer. (See the red line in Figure 1.)</w:t>
      </w:r>
      <w:r w:rsidRPr="0085163C">
        <w:rPr>
          <w:rFonts w:eastAsia="MS Mincho" w:hint="eastAsia"/>
          <w:snapToGrid w:val="0"/>
          <w:szCs w:val="24"/>
          <w:lang w:val="en-US" w:eastAsia="ja-JP"/>
        </w:rPr>
        <w:t xml:space="preserve"> Several switched </w:t>
      </w:r>
      <w:r w:rsidRPr="0085163C">
        <w:rPr>
          <w:rFonts w:eastAsia="MS Mincho"/>
          <w:snapToGrid w:val="0"/>
          <w:szCs w:val="24"/>
          <w:lang w:val="en-US" w:eastAsia="ja-JP"/>
        </w:rPr>
        <w:t>performance</w:t>
      </w:r>
      <w:r w:rsidRPr="0085163C">
        <w:rPr>
          <w:rFonts w:eastAsia="MS Mincho" w:hint="eastAsia"/>
          <w:snapToGrid w:val="0"/>
          <w:szCs w:val="24"/>
          <w:lang w:val="en-US" w:eastAsia="ja-JP"/>
        </w:rPr>
        <w:t xml:space="preserve"> oil dampers have ever been developed for the purpose of responding to different levels of earthquakes. For example, passive-switching oil damper has been developed to realize the short stroke seismic isolated system and enables the seismic </w:t>
      </w:r>
      <w:r w:rsidRPr="0085163C">
        <w:rPr>
          <w:rFonts w:eastAsia="MS Mincho"/>
          <w:snapToGrid w:val="0"/>
          <w:szCs w:val="24"/>
          <w:lang w:val="en-US" w:eastAsia="ja-JP"/>
        </w:rPr>
        <w:t>isolation</w:t>
      </w:r>
      <w:r w:rsidRPr="0085163C">
        <w:rPr>
          <w:rFonts w:eastAsia="MS Mincho" w:hint="eastAsia"/>
          <w:snapToGrid w:val="0"/>
          <w:szCs w:val="24"/>
          <w:lang w:val="en-US" w:eastAsia="ja-JP"/>
        </w:rPr>
        <w:t xml:space="preserve"> system with the clearance of 300 mm which is almost half of the typical one (M. Ryota et al. 2017).  A connecting mechanism which defines the operation range of the standard oil damper has also been presented (Y. Hibako 2018). </w:t>
      </w:r>
      <w:r w:rsidRPr="0085163C">
        <w:rPr>
          <w:rFonts w:eastAsia="MS Mincho"/>
          <w:snapToGrid w:val="0"/>
          <w:szCs w:val="24"/>
          <w:lang w:val="en-US" w:eastAsia="ja-JP"/>
        </w:rPr>
        <w:t>Th</w:t>
      </w:r>
      <w:r w:rsidRPr="0085163C">
        <w:rPr>
          <w:rFonts w:eastAsia="MS Mincho" w:hint="eastAsia"/>
          <w:snapToGrid w:val="0"/>
          <w:szCs w:val="24"/>
          <w:lang w:val="en-US" w:eastAsia="ja-JP"/>
        </w:rPr>
        <w:t>e</w:t>
      </w:r>
      <w:r w:rsidRPr="0085163C">
        <w:rPr>
          <w:rFonts w:eastAsia="MS Mincho"/>
          <w:snapToGrid w:val="0"/>
          <w:szCs w:val="24"/>
          <w:lang w:val="en-US" w:eastAsia="ja-JP"/>
        </w:rPr>
        <w:t xml:space="preserve"> swit</w:t>
      </w:r>
      <w:r w:rsidRPr="0085163C">
        <w:rPr>
          <w:rFonts w:eastAsia="MS Mincho" w:hint="eastAsia"/>
          <w:snapToGrid w:val="0"/>
          <w:szCs w:val="24"/>
          <w:lang w:val="en-US" w:eastAsia="ja-JP"/>
        </w:rPr>
        <w:t>ched resistance oil damper demonstrated in this paper</w:t>
      </w:r>
      <w:r w:rsidRPr="0085163C">
        <w:rPr>
          <w:rFonts w:eastAsia="MS Mincho"/>
          <w:snapToGrid w:val="0"/>
          <w:szCs w:val="24"/>
          <w:lang w:val="en-US" w:eastAsia="ja-JP"/>
        </w:rPr>
        <w:t xml:space="preserve"> prevents excessive displacement of the isolation layer at the time of a very large earthquake without loss of seismic isolation performance in the case of medium and small earthquakes. Switching of the damping force </w:t>
      </w:r>
      <w:r w:rsidRPr="0085163C">
        <w:rPr>
          <w:rFonts w:eastAsia="MS Mincho" w:hint="eastAsia"/>
          <w:snapToGrid w:val="0"/>
          <w:szCs w:val="24"/>
          <w:lang w:val="en-US" w:eastAsia="ja-JP"/>
        </w:rPr>
        <w:t xml:space="preserve">in this new damper </w:t>
      </w:r>
      <w:r w:rsidRPr="0085163C">
        <w:rPr>
          <w:rFonts w:eastAsia="MS Mincho"/>
          <w:snapToGrid w:val="0"/>
          <w:szCs w:val="24"/>
          <w:lang w:val="en-US" w:eastAsia="ja-JP"/>
        </w:rPr>
        <w:t xml:space="preserve">occurs entirely passively </w:t>
      </w:r>
      <w:r w:rsidRPr="0085163C">
        <w:rPr>
          <w:rFonts w:eastAsia="MS Mincho" w:hint="eastAsia"/>
          <w:snapToGrid w:val="0"/>
          <w:szCs w:val="24"/>
          <w:lang w:val="en-US" w:eastAsia="ja-JP"/>
        </w:rPr>
        <w:t>depending on</w:t>
      </w:r>
      <w:r w:rsidRPr="0085163C">
        <w:rPr>
          <w:rFonts w:eastAsia="MS Mincho"/>
          <w:snapToGrid w:val="0"/>
          <w:szCs w:val="24"/>
          <w:lang w:val="en-US" w:eastAsia="ja-JP"/>
        </w:rPr>
        <w:t xml:space="preserve"> the displacement and</w:t>
      </w:r>
      <w:r w:rsidRPr="0085163C">
        <w:rPr>
          <w:rFonts w:eastAsia="MS Mincho"/>
          <w:b/>
          <w:snapToGrid w:val="0"/>
          <w:szCs w:val="24"/>
          <w:lang w:val="en-US" w:eastAsia="ja-JP"/>
        </w:rPr>
        <w:t xml:space="preserve"> </w:t>
      </w:r>
      <w:r w:rsidRPr="0085163C">
        <w:rPr>
          <w:rFonts w:eastAsia="MS Mincho"/>
          <w:snapToGrid w:val="0"/>
          <w:szCs w:val="24"/>
          <w:lang w:val="en-US" w:eastAsia="ja-JP"/>
        </w:rPr>
        <w:t>no manual resetting operation is required</w:t>
      </w:r>
      <w:r w:rsidRPr="0085163C">
        <w:rPr>
          <w:rFonts w:eastAsia="MS Mincho" w:hint="eastAsia"/>
          <w:snapToGrid w:val="0"/>
          <w:szCs w:val="24"/>
          <w:lang w:val="en-US" w:eastAsia="ja-JP"/>
        </w:rPr>
        <w:t>,</w:t>
      </w:r>
      <w:r w:rsidRPr="0085163C">
        <w:rPr>
          <w:rFonts w:eastAsia="MS Mincho"/>
          <w:snapToGrid w:val="0"/>
          <w:szCs w:val="24"/>
          <w:lang w:val="en-US" w:eastAsia="ja-JP"/>
        </w:rPr>
        <w:t xml:space="preserve"> so there is no complication in operation.</w:t>
      </w:r>
      <w:r w:rsidRPr="0085163C">
        <w:rPr>
          <w:rFonts w:eastAsia="MS Mincho" w:hint="eastAsia"/>
          <w:snapToGrid w:val="0"/>
          <w:szCs w:val="24"/>
          <w:lang w:val="en-US" w:eastAsia="ja-JP"/>
        </w:rPr>
        <w:t xml:space="preserve"> </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62336" behindDoc="0" locked="0" layoutInCell="1" allowOverlap="1" wp14:anchorId="67FED320" wp14:editId="35F66F3C">
                <wp:simplePos x="0" y="0"/>
                <wp:positionH relativeFrom="column">
                  <wp:posOffset>194310</wp:posOffset>
                </wp:positionH>
                <wp:positionV relativeFrom="paragraph">
                  <wp:posOffset>90805</wp:posOffset>
                </wp:positionV>
                <wp:extent cx="5812155" cy="2917825"/>
                <wp:effectExtent l="0" t="0" r="0" b="0"/>
                <wp:wrapNone/>
                <wp:docPr id="1051" name="Полотно 8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85" name="直線矢印コネクタ 91"/>
                        <wps:cNvCnPr>
                          <a:cxnSpLocks noChangeShapeType="1"/>
                        </wps:cNvCnPr>
                        <wps:spPr bwMode="auto">
                          <a:xfrm flipV="1">
                            <a:off x="816708" y="438404"/>
                            <a:ext cx="0" cy="2188319"/>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6" name="直線矢印コネクタ 92"/>
                        <wps:cNvCnPr>
                          <a:cxnSpLocks noChangeShapeType="1"/>
                        </wps:cNvCnPr>
                        <wps:spPr bwMode="auto">
                          <a:xfrm>
                            <a:off x="816808" y="2627023"/>
                            <a:ext cx="3609834"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7" name="直線矢印コネクタ 94"/>
                        <wps:cNvCnPr>
                          <a:cxnSpLocks noChangeShapeType="1"/>
                        </wps:cNvCnPr>
                        <wps:spPr bwMode="auto">
                          <a:xfrm flipV="1">
                            <a:off x="3248931" y="758206"/>
                            <a:ext cx="0" cy="1863516"/>
                          </a:xfrm>
                          <a:prstGeom prst="straightConnector1">
                            <a:avLst/>
                          </a:prstGeom>
                          <a:noFill/>
                          <a:ln w="12700">
                            <a:solidFill>
                              <a:srgbClr val="E46C0A"/>
                            </a:solidFill>
                            <a:prstDash val="dash"/>
                            <a:round/>
                            <a:headEnd/>
                            <a:tailEnd/>
                          </a:ln>
                          <a:extLst>
                            <a:ext uri="{909E8E84-426E-40DD-AFC4-6F175D3DCCD1}">
                              <a14:hiddenFill xmlns:a14="http://schemas.microsoft.com/office/drawing/2010/main">
                                <a:noFill/>
                              </a14:hiddenFill>
                            </a:ext>
                          </a:extLst>
                        </wps:spPr>
                        <wps:bodyPr/>
                      </wps:wsp>
                      <wps:wsp>
                        <wps:cNvPr id="1389" name="直線コネクタ 96"/>
                        <wps:cNvCnPr>
                          <a:cxnSpLocks noChangeShapeType="1"/>
                        </wps:cNvCnPr>
                        <wps:spPr bwMode="auto">
                          <a:xfrm flipV="1">
                            <a:off x="1186111" y="1685714"/>
                            <a:ext cx="2587325" cy="770307"/>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390" name="円/楕円 97"/>
                        <wps:cNvSpPr>
                          <a:spLocks noChangeArrowheads="1"/>
                        </wps:cNvSpPr>
                        <wps:spPr bwMode="auto">
                          <a:xfrm>
                            <a:off x="1186111" y="2361220"/>
                            <a:ext cx="148201" cy="14820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391" name="円/楕円 98"/>
                        <wps:cNvSpPr>
                          <a:spLocks noChangeArrowheads="1"/>
                        </wps:cNvSpPr>
                        <wps:spPr bwMode="auto">
                          <a:xfrm>
                            <a:off x="2328122" y="2028917"/>
                            <a:ext cx="148201" cy="14820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392" name="円/楕円 99"/>
                        <wps:cNvSpPr>
                          <a:spLocks noChangeArrowheads="1"/>
                        </wps:cNvSpPr>
                        <wps:spPr bwMode="auto">
                          <a:xfrm>
                            <a:off x="3693035" y="1610014"/>
                            <a:ext cx="148101" cy="14810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393" name="二等辺三角形 104"/>
                        <wps:cNvSpPr>
                          <a:spLocks noChangeArrowheads="1"/>
                        </wps:cNvSpPr>
                        <wps:spPr bwMode="auto">
                          <a:xfrm rot="16200000">
                            <a:off x="3233531" y="843607"/>
                            <a:ext cx="187402" cy="155801"/>
                          </a:xfrm>
                          <a:prstGeom prst="triangle">
                            <a:avLst>
                              <a:gd name="adj" fmla="val 50000"/>
                            </a:avLst>
                          </a:prstGeom>
                          <a:solidFill>
                            <a:srgbClr val="E46C0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94" name="直線コネクタ 142"/>
                        <wps:cNvCnPr>
                          <a:cxnSpLocks noChangeShapeType="1"/>
                        </wps:cNvCnPr>
                        <wps:spPr bwMode="auto">
                          <a:xfrm flipV="1">
                            <a:off x="1092810" y="1058209"/>
                            <a:ext cx="1791517" cy="1192810"/>
                          </a:xfrm>
                          <a:prstGeom prst="line">
                            <a:avLst/>
                          </a:prstGeom>
                          <a:noFill/>
                          <a:ln w="31750">
                            <a:solidFill>
                              <a:srgbClr val="0000CC"/>
                            </a:solidFill>
                            <a:round/>
                            <a:headEnd/>
                            <a:tailEnd/>
                          </a:ln>
                          <a:extLst>
                            <a:ext uri="{909E8E84-426E-40DD-AFC4-6F175D3DCCD1}">
                              <a14:hiddenFill xmlns:a14="http://schemas.microsoft.com/office/drawing/2010/main">
                                <a:noFill/>
                              </a14:hiddenFill>
                            </a:ext>
                          </a:extLst>
                        </wps:spPr>
                        <wps:bodyPr/>
                      </wps:wsp>
                      <wps:wsp>
                        <wps:cNvPr id="1395" name="円/楕円 143"/>
                        <wps:cNvSpPr>
                          <a:spLocks noChangeArrowheads="1"/>
                        </wps:cNvSpPr>
                        <wps:spPr bwMode="auto">
                          <a:xfrm>
                            <a:off x="1015110" y="2180319"/>
                            <a:ext cx="148201" cy="148201"/>
                          </a:xfrm>
                          <a:prstGeom prst="ellipse">
                            <a:avLst/>
                          </a:prstGeom>
                          <a:solidFill>
                            <a:srgbClr val="0000CC"/>
                          </a:solidFill>
                          <a:ln w="25400">
                            <a:solidFill>
                              <a:srgbClr val="0000CC"/>
                            </a:solidFill>
                            <a:round/>
                            <a:headEnd/>
                            <a:tailEnd/>
                          </a:ln>
                        </wps:spPr>
                        <wps:bodyPr rot="0" vert="horz" wrap="square" lIns="91440" tIns="45720" rIns="91440" bIns="45720" anchor="ctr" anchorCtr="0" upright="1">
                          <a:noAutofit/>
                        </wps:bodyPr>
                      </wps:wsp>
                      <wps:wsp>
                        <wps:cNvPr id="1396" name="円/楕円 144"/>
                        <wps:cNvSpPr>
                          <a:spLocks noChangeArrowheads="1"/>
                        </wps:cNvSpPr>
                        <wps:spPr bwMode="auto">
                          <a:xfrm>
                            <a:off x="1878018" y="1611614"/>
                            <a:ext cx="148101" cy="148201"/>
                          </a:xfrm>
                          <a:prstGeom prst="ellipse">
                            <a:avLst/>
                          </a:prstGeom>
                          <a:solidFill>
                            <a:srgbClr val="0000CC"/>
                          </a:solidFill>
                          <a:ln w="25400">
                            <a:solidFill>
                              <a:srgbClr val="0000CC"/>
                            </a:solidFill>
                            <a:round/>
                            <a:headEnd/>
                            <a:tailEnd/>
                          </a:ln>
                        </wps:spPr>
                        <wps:bodyPr rot="0" vert="horz" wrap="square" lIns="91440" tIns="45720" rIns="91440" bIns="45720" anchor="ctr" anchorCtr="0" upright="1">
                          <a:noAutofit/>
                        </wps:bodyPr>
                      </wps:wsp>
                      <wps:wsp>
                        <wps:cNvPr id="1397" name="直線コネクタ 106"/>
                        <wps:cNvCnPr>
                          <a:cxnSpLocks noChangeShapeType="1"/>
                        </wps:cNvCnPr>
                        <wps:spPr bwMode="auto">
                          <a:xfrm flipV="1">
                            <a:off x="1136011" y="2037617"/>
                            <a:ext cx="1186511" cy="353003"/>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98" name="円/楕円 107"/>
                        <wps:cNvSpPr>
                          <a:spLocks noChangeArrowheads="1"/>
                        </wps:cNvSpPr>
                        <wps:spPr bwMode="auto">
                          <a:xfrm>
                            <a:off x="1107710" y="2292620"/>
                            <a:ext cx="148201" cy="148101"/>
                          </a:xfrm>
                          <a:prstGeom prst="ellipse">
                            <a:avLst/>
                          </a:prstGeom>
                          <a:solidFill>
                            <a:srgbClr val="FF0000"/>
                          </a:solidFill>
                          <a:ln w="25400">
                            <a:solidFill>
                              <a:srgbClr val="FF0000"/>
                            </a:solidFill>
                            <a:round/>
                            <a:headEnd/>
                            <a:tailEnd/>
                          </a:ln>
                        </wps:spPr>
                        <wps:bodyPr rot="0" vert="horz" wrap="square" lIns="91440" tIns="45720" rIns="91440" bIns="45720" anchor="ctr" anchorCtr="0" upright="1">
                          <a:noAutofit/>
                        </wps:bodyPr>
                      </wps:wsp>
                      <wps:wsp>
                        <wps:cNvPr id="1399" name="円/楕円 108"/>
                        <wps:cNvSpPr>
                          <a:spLocks noChangeArrowheads="1"/>
                        </wps:cNvSpPr>
                        <wps:spPr bwMode="auto">
                          <a:xfrm>
                            <a:off x="2254021" y="1949417"/>
                            <a:ext cx="148201" cy="148101"/>
                          </a:xfrm>
                          <a:prstGeom prst="ellipse">
                            <a:avLst/>
                          </a:prstGeom>
                          <a:solidFill>
                            <a:srgbClr val="FF0000"/>
                          </a:solidFill>
                          <a:ln w="25400">
                            <a:solidFill>
                              <a:srgbClr val="FF0000"/>
                            </a:solidFill>
                            <a:round/>
                            <a:headEnd/>
                            <a:tailEnd/>
                          </a:ln>
                        </wps:spPr>
                        <wps:bodyPr rot="0" vert="horz" wrap="square" lIns="91440" tIns="45720" rIns="91440" bIns="45720" anchor="ctr" anchorCtr="0" upright="1">
                          <a:noAutofit/>
                        </wps:bodyPr>
                      </wps:wsp>
                      <wps:wsp>
                        <wps:cNvPr id="1400" name="円/楕円 109"/>
                        <wps:cNvSpPr>
                          <a:spLocks noChangeArrowheads="1"/>
                        </wps:cNvSpPr>
                        <wps:spPr bwMode="auto">
                          <a:xfrm>
                            <a:off x="3002228" y="1035809"/>
                            <a:ext cx="148201" cy="148101"/>
                          </a:xfrm>
                          <a:prstGeom prst="ellipse">
                            <a:avLst/>
                          </a:prstGeom>
                          <a:solidFill>
                            <a:srgbClr val="FF0000"/>
                          </a:solidFill>
                          <a:ln w="25400">
                            <a:solidFill>
                              <a:srgbClr val="FF0000"/>
                            </a:solidFill>
                            <a:round/>
                            <a:headEnd/>
                            <a:tailEnd/>
                          </a:ln>
                        </wps:spPr>
                        <wps:bodyPr rot="0" vert="horz" wrap="square" lIns="91440" tIns="45720" rIns="91440" bIns="45720" anchor="ctr" anchorCtr="0" upright="1">
                          <a:noAutofit/>
                        </wps:bodyPr>
                      </wps:wsp>
                      <wps:wsp>
                        <wps:cNvPr id="1401" name="フリーフォーム 111"/>
                        <wps:cNvSpPr>
                          <a:spLocks/>
                        </wps:cNvSpPr>
                        <wps:spPr bwMode="auto">
                          <a:xfrm>
                            <a:off x="2300722" y="1095209"/>
                            <a:ext cx="828008" cy="938108"/>
                          </a:xfrm>
                          <a:custGeom>
                            <a:avLst/>
                            <a:gdLst>
                              <a:gd name="T0" fmla="*/ 0 w 838200"/>
                              <a:gd name="T1" fmla="*/ 938058 h 1263591"/>
                              <a:gd name="T2" fmla="*/ 324635 w 838200"/>
                              <a:gd name="T3" fmla="*/ 740067 h 1263591"/>
                              <a:gd name="T4" fmla="*/ 555175 w 838200"/>
                              <a:gd name="T5" fmla="*/ 163770 h 1263591"/>
                              <a:gd name="T6" fmla="*/ 828057 w 838200"/>
                              <a:gd name="T7" fmla="*/ 1134 h 12635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8200" h="1263591">
                                <a:moveTo>
                                  <a:pt x="0" y="1263591"/>
                                </a:moveTo>
                                <a:cubicBezTo>
                                  <a:pt x="117475" y="1217156"/>
                                  <a:pt x="234950" y="1170722"/>
                                  <a:pt x="328612" y="996891"/>
                                </a:cubicBezTo>
                                <a:cubicBezTo>
                                  <a:pt x="422274" y="823060"/>
                                  <a:pt x="477044" y="386497"/>
                                  <a:pt x="561975" y="220603"/>
                                </a:cubicBezTo>
                                <a:cubicBezTo>
                                  <a:pt x="646906" y="54709"/>
                                  <a:pt x="798513" y="-11172"/>
                                  <a:pt x="838200" y="1528"/>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3" name="テキスト ボックス 7"/>
                        <wps:cNvSpPr txBox="1">
                          <a:spLocks noChangeArrowheads="1"/>
                        </wps:cNvSpPr>
                        <wps:spPr bwMode="auto">
                          <a:xfrm>
                            <a:off x="1979619" y="2643323"/>
                            <a:ext cx="2465323" cy="26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Response Displacement of Isolation Layer</w:t>
                              </w:r>
                            </w:p>
                          </w:txbxContent>
                        </wps:txbx>
                        <wps:bodyPr rot="0" vert="horz" wrap="square" lIns="91440" tIns="45720" rIns="91440" bIns="45720" anchor="t" anchorCtr="0" upright="1">
                          <a:noAutofit/>
                        </wps:bodyPr>
                      </wps:wsp>
                      <wps:wsp>
                        <wps:cNvPr id="1404" name="テキスト ボックス 7"/>
                        <wps:cNvSpPr txBox="1">
                          <a:spLocks noChangeArrowheads="1"/>
                        </wps:cNvSpPr>
                        <wps:spPr bwMode="auto">
                          <a:xfrm>
                            <a:off x="3359032" y="794607"/>
                            <a:ext cx="871308" cy="26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both"/>
                              </w:pPr>
                              <w:r>
                                <w:rPr>
                                  <w:rFonts w:ascii="Times New Roman" w:eastAsia="MS Mincho" w:hAnsi="Times New Roman" w:hint="eastAsia"/>
                                  <w:sz w:val="20"/>
                                  <w:szCs w:val="20"/>
                                </w:rPr>
                                <w:t>Clearance</w:t>
                              </w:r>
                            </w:p>
                          </w:txbxContent>
                        </wps:txbx>
                        <wps:bodyPr rot="0" vert="horz" wrap="square" lIns="91440" tIns="45720" rIns="91440" bIns="45720" anchor="t" anchorCtr="0" upright="1">
                          <a:noAutofit/>
                        </wps:bodyPr>
                      </wps:wsp>
                      <wps:wsp>
                        <wps:cNvPr id="1405" name="直線矢印コネクタ 149"/>
                        <wps:cNvCnPr>
                          <a:cxnSpLocks noChangeShapeType="1"/>
                        </wps:cNvCnPr>
                        <wps:spPr bwMode="auto">
                          <a:xfrm flipH="1" flipV="1">
                            <a:off x="1090310" y="2263119"/>
                            <a:ext cx="165602" cy="170001"/>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6" name="直線矢印コネクタ 148"/>
                        <wps:cNvCnPr>
                          <a:cxnSpLocks noChangeShapeType="1"/>
                        </wps:cNvCnPr>
                        <wps:spPr bwMode="auto">
                          <a:xfrm flipH="1" flipV="1">
                            <a:off x="1962919" y="1685714"/>
                            <a:ext cx="436904" cy="416204"/>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直線矢印コネクタ 147"/>
                        <wps:cNvCnPr>
                          <a:cxnSpLocks noChangeShapeType="1"/>
                        </wps:cNvCnPr>
                        <wps:spPr bwMode="auto">
                          <a:xfrm flipH="1" flipV="1">
                            <a:off x="2948228" y="1015709"/>
                            <a:ext cx="821808" cy="665606"/>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8" name="テキスト ボックス 7"/>
                        <wps:cNvSpPr txBox="1">
                          <a:spLocks noChangeArrowheads="1"/>
                        </wps:cNvSpPr>
                        <wps:spPr bwMode="auto">
                          <a:xfrm>
                            <a:off x="1265412" y="2400921"/>
                            <a:ext cx="1417813" cy="26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both"/>
                              </w:pPr>
                              <w:r>
                                <w:rPr>
                                  <w:rFonts w:ascii="Times New Roman" w:eastAsia="MS Mincho" w:hAnsi="Times New Roman" w:hint="eastAsia"/>
                                  <w:sz w:val="20"/>
                                  <w:szCs w:val="20"/>
                                </w:rPr>
                                <w:t>Small Earthquake</w:t>
                              </w:r>
                            </w:p>
                          </w:txbxContent>
                        </wps:txbx>
                        <wps:bodyPr rot="0" vert="horz" wrap="square" lIns="91440" tIns="45720" rIns="91440" bIns="45720" anchor="t" anchorCtr="0" upright="1">
                          <a:noAutofit/>
                        </wps:bodyPr>
                      </wps:wsp>
                      <wps:wsp>
                        <wps:cNvPr id="1409" name="テキスト ボックス 7"/>
                        <wps:cNvSpPr txBox="1">
                          <a:spLocks noChangeArrowheads="1"/>
                        </wps:cNvSpPr>
                        <wps:spPr bwMode="auto">
                          <a:xfrm>
                            <a:off x="2262621" y="2153918"/>
                            <a:ext cx="1417313" cy="26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both"/>
                              </w:pPr>
                              <w:r>
                                <w:rPr>
                                  <w:rFonts w:ascii="Times New Roman" w:eastAsia="MS Mincho" w:hAnsi="Times New Roman" w:hint="eastAsia"/>
                                  <w:sz w:val="20"/>
                                  <w:szCs w:val="20"/>
                                </w:rPr>
                                <w:t>Medium</w:t>
                              </w:r>
                              <w:r>
                                <w:rPr>
                                  <w:rFonts w:ascii="Times New Roman" w:eastAsia="MS Mincho" w:hAnsi="Times New Roman"/>
                                  <w:sz w:val="20"/>
                                  <w:szCs w:val="20"/>
                                </w:rPr>
                                <w:t xml:space="preserve"> Earthquake</w:t>
                              </w:r>
                            </w:p>
                          </w:txbxContent>
                        </wps:txbx>
                        <wps:bodyPr rot="0" vert="horz" wrap="square" lIns="91440" tIns="45720" rIns="91440" bIns="45720" anchor="t" anchorCtr="0" upright="1">
                          <a:noAutofit/>
                        </wps:bodyPr>
                      </wps:wsp>
                      <wps:wsp>
                        <wps:cNvPr id="1410" name="テキスト ボックス 7"/>
                        <wps:cNvSpPr txBox="1">
                          <a:spLocks noChangeArrowheads="1"/>
                        </wps:cNvSpPr>
                        <wps:spPr bwMode="auto">
                          <a:xfrm>
                            <a:off x="3605234" y="1245511"/>
                            <a:ext cx="814308" cy="41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both"/>
                                <w:rPr>
                                  <w:rFonts w:ascii="Times New Roman" w:eastAsia="MS Mincho" w:hAnsi="Times New Roman"/>
                                  <w:sz w:val="20"/>
                                  <w:szCs w:val="20"/>
                                </w:rPr>
                              </w:pPr>
                              <w:r>
                                <w:rPr>
                                  <w:rFonts w:ascii="Times New Roman" w:eastAsia="MS Mincho" w:hAnsi="Times New Roman" w:hint="eastAsia"/>
                                  <w:sz w:val="20"/>
                                  <w:szCs w:val="20"/>
                                </w:rPr>
                                <w:t>Very Large</w:t>
                              </w:r>
                            </w:p>
                            <w:p w:rsidR="0085163C" w:rsidRDefault="0085163C" w:rsidP="0085163C">
                              <w:pPr>
                                <w:pStyle w:val="aff5"/>
                                <w:spacing w:before="0" w:beforeAutospacing="0" w:after="0" w:afterAutospacing="0"/>
                                <w:jc w:val="both"/>
                              </w:pPr>
                              <w:r>
                                <w:rPr>
                                  <w:rFonts w:ascii="Times New Roman" w:eastAsia="MS Mincho" w:hAnsi="Times New Roman"/>
                                  <w:sz w:val="20"/>
                                  <w:szCs w:val="20"/>
                                </w:rPr>
                                <w:t>Earthquake</w:t>
                              </w:r>
                            </w:p>
                          </w:txbxContent>
                        </wps:txbx>
                        <wps:bodyPr rot="0" vert="horz" wrap="square" lIns="91440" tIns="45720" rIns="91440" bIns="45720" anchor="t" anchorCtr="0" upright="1">
                          <a:noAutofit/>
                        </wps:bodyPr>
                      </wps:wsp>
                      <wps:wsp>
                        <wps:cNvPr id="1411" name="円/楕円 184"/>
                        <wps:cNvSpPr>
                          <a:spLocks noChangeArrowheads="1"/>
                        </wps:cNvSpPr>
                        <wps:spPr bwMode="auto">
                          <a:xfrm>
                            <a:off x="2856627" y="932208"/>
                            <a:ext cx="147901" cy="147901"/>
                          </a:xfrm>
                          <a:prstGeom prst="ellipse">
                            <a:avLst/>
                          </a:prstGeom>
                          <a:solidFill>
                            <a:srgbClr val="0000CC"/>
                          </a:solidFill>
                          <a:ln w="25400">
                            <a:solidFill>
                              <a:srgbClr val="0000CC"/>
                            </a:solidFill>
                            <a:round/>
                            <a:headEnd/>
                            <a:tailEnd/>
                          </a:ln>
                        </wps:spPr>
                        <wps:bodyPr rot="0" vert="horz" wrap="square" lIns="91440" tIns="45720" rIns="91440" bIns="45720" anchor="ctr" anchorCtr="0" upright="1">
                          <a:noAutofit/>
                        </wps:bodyPr>
                      </wps:wsp>
                      <wpg:wgp>
                        <wpg:cNvPr id="1412" name="グループ化 13"/>
                        <wpg:cNvGrpSpPr>
                          <a:grpSpLocks/>
                        </wpg:cNvGrpSpPr>
                        <wpg:grpSpPr bwMode="auto">
                          <a:xfrm>
                            <a:off x="958709" y="25000"/>
                            <a:ext cx="1223512" cy="1130910"/>
                            <a:chOff x="15056" y="1101"/>
                            <a:chExt cx="12235" cy="11308"/>
                          </a:xfrm>
                        </wpg:grpSpPr>
                        <wps:wsp>
                          <wps:cNvPr id="1413" name="正方形/長方形 114"/>
                          <wps:cNvSpPr>
                            <a:spLocks noChangeArrowheads="1"/>
                          </wps:cNvSpPr>
                          <wps:spPr bwMode="auto">
                            <a:xfrm>
                              <a:off x="15056" y="10470"/>
                              <a:ext cx="12235" cy="1940"/>
                            </a:xfrm>
                            <a:prstGeom prst="rect">
                              <a:avLst/>
                            </a:prstGeom>
                            <a:gradFill rotWithShape="0">
                              <a:gsLst>
                                <a:gs pos="0">
                                  <a:srgbClr val="996600"/>
                                </a:gs>
                                <a:gs pos="32001">
                                  <a:srgbClr val="996600"/>
                                </a:gs>
                                <a:gs pos="100000">
                                  <a:srgbClr val="FFFFFF"/>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14" name="正方形/長方形 115"/>
                          <wps:cNvSpPr>
                            <a:spLocks noChangeArrowheads="1"/>
                          </wps:cNvSpPr>
                          <wps:spPr bwMode="auto">
                            <a:xfrm>
                              <a:off x="16364" y="9512"/>
                              <a:ext cx="327" cy="1612"/>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15" name="正方形/長方形 116"/>
                          <wps:cNvSpPr>
                            <a:spLocks noChangeArrowheads="1"/>
                          </wps:cNvSpPr>
                          <wps:spPr bwMode="auto">
                            <a:xfrm>
                              <a:off x="25635" y="9512"/>
                              <a:ext cx="327" cy="1612"/>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16" name="正方形/長方形 117"/>
                          <wps:cNvSpPr>
                            <a:spLocks noChangeArrowheads="1"/>
                          </wps:cNvSpPr>
                          <wps:spPr bwMode="auto">
                            <a:xfrm>
                              <a:off x="16669" y="10470"/>
                              <a:ext cx="9010" cy="654"/>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417" name="グループ化 118"/>
                          <wpg:cNvGrpSpPr>
                            <a:grpSpLocks/>
                          </wpg:cNvGrpSpPr>
                          <wpg:grpSpPr bwMode="auto">
                            <a:xfrm>
                              <a:off x="16952" y="1101"/>
                              <a:ext cx="9609" cy="8727"/>
                              <a:chOff x="10271" y="698"/>
                              <a:chExt cx="21407" cy="19453"/>
                            </a:xfrm>
                          </wpg:grpSpPr>
                          <wps:wsp>
                            <wps:cNvPr id="1418" name="正方形/長方形 125"/>
                            <wps:cNvSpPr>
                              <a:spLocks noChangeArrowheads="1"/>
                            </wps:cNvSpPr>
                            <wps:spPr bwMode="auto">
                              <a:xfrm>
                                <a:off x="13791" y="698"/>
                                <a:ext cx="14272" cy="19454"/>
                              </a:xfrm>
                              <a:prstGeom prst="rect">
                                <a:avLst/>
                              </a:prstGeom>
                              <a:solidFill>
                                <a:srgbClr val="B3B3B3"/>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19" name="正方形/長方形 126"/>
                            <wps:cNvSpPr>
                              <a:spLocks noChangeArrowheads="1"/>
                            </wps:cNvSpPr>
                            <wps:spPr bwMode="auto">
                              <a:xfrm>
                                <a:off x="14519" y="1402"/>
                                <a:ext cx="3592"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0" name="正方形/長方形 127"/>
                            <wps:cNvSpPr>
                              <a:spLocks noChangeArrowheads="1"/>
                            </wps:cNvSpPr>
                            <wps:spPr bwMode="auto">
                              <a:xfrm>
                                <a:off x="19203" y="1402"/>
                                <a:ext cx="3592"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1" name="正方形/長方形 128"/>
                            <wps:cNvSpPr>
                              <a:spLocks noChangeArrowheads="1"/>
                            </wps:cNvSpPr>
                            <wps:spPr bwMode="auto">
                              <a:xfrm>
                                <a:off x="23888" y="1402"/>
                                <a:ext cx="3592"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2" name="正方形/長方形 129"/>
                            <wps:cNvSpPr>
                              <a:spLocks noChangeArrowheads="1"/>
                            </wps:cNvSpPr>
                            <wps:spPr bwMode="auto">
                              <a:xfrm>
                                <a:off x="14519" y="6090"/>
                                <a:ext cx="3592" cy="3618"/>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3" name="正方形/長方形 130"/>
                            <wps:cNvSpPr>
                              <a:spLocks noChangeArrowheads="1"/>
                            </wps:cNvSpPr>
                            <wps:spPr bwMode="auto">
                              <a:xfrm>
                                <a:off x="19203" y="6090"/>
                                <a:ext cx="3592" cy="3618"/>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4" name="正方形/長方形 131"/>
                            <wps:cNvSpPr>
                              <a:spLocks noChangeArrowheads="1"/>
                            </wps:cNvSpPr>
                            <wps:spPr bwMode="auto">
                              <a:xfrm>
                                <a:off x="23888" y="6090"/>
                                <a:ext cx="3592" cy="3618"/>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5" name="正方形/長方形 132"/>
                            <wps:cNvSpPr>
                              <a:spLocks noChangeArrowheads="1"/>
                            </wps:cNvSpPr>
                            <wps:spPr bwMode="auto">
                              <a:xfrm>
                                <a:off x="14519" y="10777"/>
                                <a:ext cx="3592"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6" name="正方形/長方形 133"/>
                            <wps:cNvSpPr>
                              <a:spLocks noChangeArrowheads="1"/>
                            </wps:cNvSpPr>
                            <wps:spPr bwMode="auto">
                              <a:xfrm>
                                <a:off x="19203" y="10777"/>
                                <a:ext cx="3592"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7" name="正方形/長方形 134"/>
                            <wps:cNvSpPr>
                              <a:spLocks noChangeArrowheads="1"/>
                            </wps:cNvSpPr>
                            <wps:spPr bwMode="auto">
                              <a:xfrm>
                                <a:off x="23888" y="10777"/>
                                <a:ext cx="3592"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8" name="正方形/長方形 135"/>
                            <wps:cNvSpPr>
                              <a:spLocks noChangeArrowheads="1"/>
                            </wps:cNvSpPr>
                            <wps:spPr bwMode="auto">
                              <a:xfrm>
                                <a:off x="14519" y="15610"/>
                                <a:ext cx="3592" cy="3594"/>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29" name="正方形/長方形 136"/>
                            <wps:cNvSpPr>
                              <a:spLocks noChangeArrowheads="1"/>
                            </wps:cNvSpPr>
                            <wps:spPr bwMode="auto">
                              <a:xfrm>
                                <a:off x="19203" y="15610"/>
                                <a:ext cx="3592" cy="3594"/>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30" name="正方形/長方形 137"/>
                            <wps:cNvSpPr>
                              <a:spLocks noChangeArrowheads="1"/>
                            </wps:cNvSpPr>
                            <wps:spPr bwMode="auto">
                              <a:xfrm>
                                <a:off x="23888" y="15610"/>
                                <a:ext cx="3592" cy="3594"/>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31" name="正方形/長方形 138"/>
                            <wps:cNvSpPr>
                              <a:spLocks noChangeArrowheads="1"/>
                            </wps:cNvSpPr>
                            <wps:spPr bwMode="auto">
                              <a:xfrm>
                                <a:off x="28063" y="19253"/>
                                <a:ext cx="3616" cy="461"/>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32" name="正方形/長方形 139"/>
                            <wps:cNvSpPr>
                              <a:spLocks noChangeArrowheads="1"/>
                            </wps:cNvSpPr>
                            <wps:spPr bwMode="auto">
                              <a:xfrm>
                                <a:off x="10271" y="19253"/>
                                <a:ext cx="3617" cy="461"/>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1433" name="平行四辺形 119"/>
                          <wps:cNvSpPr>
                            <a:spLocks noChangeArrowheads="1"/>
                          </wps:cNvSpPr>
                          <wps:spPr bwMode="auto">
                            <a:xfrm>
                              <a:off x="17976" y="9828"/>
                              <a:ext cx="1711" cy="653"/>
                            </a:xfrm>
                            <a:prstGeom prst="parallelogram">
                              <a:avLst>
                                <a:gd name="adj" fmla="val 101121"/>
                              </a:avLst>
                            </a:prstGeom>
                            <a:pattFill prst="dkHorz">
                              <a:fgClr>
                                <a:srgbClr val="262626"/>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34" name="平行四辺形 120"/>
                          <wps:cNvSpPr>
                            <a:spLocks noChangeArrowheads="1"/>
                          </wps:cNvSpPr>
                          <wps:spPr bwMode="auto">
                            <a:xfrm>
                              <a:off x="23162" y="9828"/>
                              <a:ext cx="1711" cy="653"/>
                            </a:xfrm>
                            <a:prstGeom prst="parallelogram">
                              <a:avLst>
                                <a:gd name="adj" fmla="val 101121"/>
                              </a:avLst>
                            </a:prstGeom>
                            <a:pattFill prst="dkHorz">
                              <a:fgClr>
                                <a:srgbClr val="262626"/>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435" name="グループ化 10"/>
                          <wpg:cNvGrpSpPr>
                            <a:grpSpLocks/>
                          </wpg:cNvGrpSpPr>
                          <wpg:grpSpPr bwMode="auto">
                            <a:xfrm>
                              <a:off x="20852" y="9828"/>
                              <a:ext cx="1776" cy="642"/>
                              <a:chOff x="20852" y="9828"/>
                              <a:chExt cx="1775" cy="642"/>
                            </a:xfrm>
                          </wpg:grpSpPr>
                          <wps:wsp>
                            <wps:cNvPr id="1436" name="正方形/長方形 122"/>
                            <wps:cNvSpPr>
                              <a:spLocks noChangeArrowheads="1"/>
                            </wps:cNvSpPr>
                            <wps:spPr bwMode="auto">
                              <a:xfrm>
                                <a:off x="20852" y="9958"/>
                                <a:ext cx="1776" cy="327"/>
                              </a:xfrm>
                              <a:prstGeom prst="rect">
                                <a:avLst/>
                              </a:prstGeom>
                              <a:solidFill>
                                <a:srgbClr val="0000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37" name="直線コネクタ 123"/>
                            <wps:cNvCnPr>
                              <a:cxnSpLocks noChangeShapeType="1"/>
                            </wps:cNvCnPr>
                            <wps:spPr bwMode="auto">
                              <a:xfrm flipV="1">
                                <a:off x="20899" y="10122"/>
                                <a:ext cx="0" cy="348"/>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1438" name="直線コネクタ 124"/>
                            <wps:cNvCnPr>
                              <a:cxnSpLocks noChangeShapeType="1"/>
                            </wps:cNvCnPr>
                            <wps:spPr bwMode="auto">
                              <a:xfrm flipV="1">
                                <a:off x="22556" y="9828"/>
                                <a:ext cx="0" cy="348"/>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g:grpSp>
                      </wpg:wgp>
                      <wps:wsp>
                        <wps:cNvPr id="1439" name="テキスト ボックス 7"/>
                        <wps:cNvSpPr txBox="1">
                          <a:spLocks noChangeArrowheads="1"/>
                        </wps:cNvSpPr>
                        <wps:spPr bwMode="auto">
                          <a:xfrm>
                            <a:off x="954609" y="1150310"/>
                            <a:ext cx="1678216" cy="239702"/>
                          </a:xfrm>
                          <a:prstGeom prst="rect">
                            <a:avLst/>
                          </a:prstGeom>
                          <a:solidFill>
                            <a:srgbClr val="FFFFFF"/>
                          </a:solidFill>
                          <a:ln w="12700">
                            <a:solidFill>
                              <a:srgbClr val="0000FF"/>
                            </a:solidFill>
                            <a:miter lim="800000"/>
                            <a:headEnd/>
                            <a:tailEnd/>
                          </a:ln>
                        </wps:spPr>
                        <wps:txbx>
                          <w:txbxContent>
                            <w:p w:rsidR="0085163C" w:rsidRPr="00332983" w:rsidRDefault="0085163C" w:rsidP="0085163C">
                              <w:pPr>
                                <w:pStyle w:val="aff5"/>
                                <w:spacing w:before="0" w:beforeAutospacing="0" w:after="0" w:afterAutospacing="0"/>
                                <w:jc w:val="center"/>
                                <w:rPr>
                                  <w:b/>
                                  <w:color w:val="0000FF"/>
                                  <w:sz w:val="20"/>
                                  <w:szCs w:val="20"/>
                                </w:rPr>
                              </w:pPr>
                              <w:r w:rsidRPr="00332983">
                                <w:rPr>
                                  <w:rFonts w:ascii="Times New Roman" w:eastAsia="MS Mincho" w:hAnsi="Times New Roman" w:hint="eastAsia"/>
                                  <w:b/>
                                  <w:color w:val="0000FF"/>
                                  <w:sz w:val="20"/>
                                  <w:szCs w:val="20"/>
                                </w:rPr>
                                <w:t>Increasing Damper</w:t>
                              </w:r>
                              <w:r>
                                <w:rPr>
                                  <w:rFonts w:ascii="Times New Roman" w:eastAsia="MS Mincho" w:hAnsi="Times New Roman"/>
                                  <w:b/>
                                  <w:color w:val="0000FF"/>
                                  <w:sz w:val="20"/>
                                  <w:szCs w:val="20"/>
                                </w:rPr>
                                <w:t xml:space="preserve"> Count</w:t>
                              </w:r>
                            </w:p>
                          </w:txbxContent>
                        </wps:txbx>
                        <wps:bodyPr rot="0" vert="horz" wrap="square" lIns="0" tIns="36000" rIns="0" bIns="36000" anchor="t" anchorCtr="0" upright="1">
                          <a:noAutofit/>
                        </wps:bodyPr>
                      </wps:wsp>
                      <wpg:wgp>
                        <wpg:cNvPr id="1440" name="グループ化 17"/>
                        <wpg:cNvGrpSpPr>
                          <a:grpSpLocks/>
                        </wpg:cNvGrpSpPr>
                        <wpg:grpSpPr bwMode="auto">
                          <a:xfrm>
                            <a:off x="4256240" y="1032009"/>
                            <a:ext cx="1223512" cy="1242311"/>
                            <a:chOff x="47036" y="2854"/>
                            <a:chExt cx="12235" cy="12422"/>
                          </a:xfrm>
                        </wpg:grpSpPr>
                        <wps:wsp>
                          <wps:cNvPr id="1441" name="正方形/長方形 150"/>
                          <wps:cNvSpPr>
                            <a:spLocks noChangeArrowheads="1"/>
                          </wps:cNvSpPr>
                          <wps:spPr bwMode="auto">
                            <a:xfrm>
                              <a:off x="47036" y="12223"/>
                              <a:ext cx="12235" cy="1940"/>
                            </a:xfrm>
                            <a:prstGeom prst="rect">
                              <a:avLst/>
                            </a:prstGeom>
                            <a:gradFill rotWithShape="0">
                              <a:gsLst>
                                <a:gs pos="0">
                                  <a:srgbClr val="996600"/>
                                </a:gs>
                                <a:gs pos="32001">
                                  <a:srgbClr val="996600"/>
                                </a:gs>
                                <a:gs pos="100000">
                                  <a:srgbClr val="FFFFFF"/>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42" name="正方形/長方形 151"/>
                          <wps:cNvSpPr>
                            <a:spLocks noChangeArrowheads="1"/>
                          </wps:cNvSpPr>
                          <wps:spPr bwMode="auto">
                            <a:xfrm>
                              <a:off x="48344" y="11265"/>
                              <a:ext cx="326" cy="1612"/>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43" name="正方形/長方形 152"/>
                          <wps:cNvSpPr>
                            <a:spLocks noChangeArrowheads="1"/>
                          </wps:cNvSpPr>
                          <wps:spPr bwMode="auto">
                            <a:xfrm>
                              <a:off x="57615" y="11265"/>
                              <a:ext cx="327" cy="1612"/>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44" name="正方形/長方形 153"/>
                          <wps:cNvSpPr>
                            <a:spLocks noChangeArrowheads="1"/>
                          </wps:cNvSpPr>
                          <wps:spPr bwMode="auto">
                            <a:xfrm>
                              <a:off x="48649" y="12223"/>
                              <a:ext cx="9010" cy="654"/>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445" name="グループ化 154"/>
                          <wpg:cNvGrpSpPr>
                            <a:grpSpLocks/>
                          </wpg:cNvGrpSpPr>
                          <wpg:grpSpPr bwMode="auto">
                            <a:xfrm>
                              <a:off x="49575" y="2854"/>
                              <a:ext cx="9598" cy="8727"/>
                              <a:chOff x="45660" y="6207"/>
                              <a:chExt cx="21383" cy="19453"/>
                            </a:xfrm>
                          </wpg:grpSpPr>
                          <wps:wsp>
                            <wps:cNvPr id="1446" name="正方形/長方形 158"/>
                            <wps:cNvSpPr>
                              <a:spLocks noChangeArrowheads="1"/>
                            </wps:cNvSpPr>
                            <wps:spPr bwMode="auto">
                              <a:xfrm>
                                <a:off x="49179" y="6207"/>
                                <a:ext cx="14248" cy="19453"/>
                              </a:xfrm>
                              <a:prstGeom prst="rect">
                                <a:avLst/>
                              </a:prstGeom>
                              <a:solidFill>
                                <a:srgbClr val="B3B3B3"/>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47" name="正方形/長方形 159"/>
                            <wps:cNvSpPr>
                              <a:spLocks noChangeArrowheads="1"/>
                            </wps:cNvSpPr>
                            <wps:spPr bwMode="auto">
                              <a:xfrm>
                                <a:off x="49907" y="6911"/>
                                <a:ext cx="3593"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48" name="正方形/長方形 160"/>
                            <wps:cNvSpPr>
                              <a:spLocks noChangeArrowheads="1"/>
                            </wps:cNvSpPr>
                            <wps:spPr bwMode="auto">
                              <a:xfrm>
                                <a:off x="54568" y="6911"/>
                                <a:ext cx="3616"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49" name="正方形/長方形 161"/>
                            <wps:cNvSpPr>
                              <a:spLocks noChangeArrowheads="1"/>
                            </wps:cNvSpPr>
                            <wps:spPr bwMode="auto">
                              <a:xfrm>
                                <a:off x="59252" y="6911"/>
                                <a:ext cx="3592"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0" name="正方形/長方形 162"/>
                            <wps:cNvSpPr>
                              <a:spLocks noChangeArrowheads="1"/>
                            </wps:cNvSpPr>
                            <wps:spPr bwMode="auto">
                              <a:xfrm>
                                <a:off x="49907" y="11598"/>
                                <a:ext cx="3593"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1" name="正方形/長方形 163"/>
                            <wps:cNvSpPr>
                              <a:spLocks noChangeArrowheads="1"/>
                            </wps:cNvSpPr>
                            <wps:spPr bwMode="auto">
                              <a:xfrm>
                                <a:off x="54568" y="11598"/>
                                <a:ext cx="3616"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2" name="正方形/長方形 164"/>
                            <wps:cNvSpPr>
                              <a:spLocks noChangeArrowheads="1"/>
                            </wps:cNvSpPr>
                            <wps:spPr bwMode="auto">
                              <a:xfrm>
                                <a:off x="59252" y="11598"/>
                                <a:ext cx="3592" cy="3619"/>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3" name="正方形/長方形 165"/>
                            <wps:cNvSpPr>
                              <a:spLocks noChangeArrowheads="1"/>
                            </wps:cNvSpPr>
                            <wps:spPr bwMode="auto">
                              <a:xfrm>
                                <a:off x="49907" y="16286"/>
                                <a:ext cx="3593" cy="3618"/>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4" name="正方形/長方形 166"/>
                            <wps:cNvSpPr>
                              <a:spLocks noChangeArrowheads="1"/>
                            </wps:cNvSpPr>
                            <wps:spPr bwMode="auto">
                              <a:xfrm>
                                <a:off x="54568" y="16286"/>
                                <a:ext cx="3616" cy="3618"/>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5" name="正方形/長方形 167"/>
                            <wps:cNvSpPr>
                              <a:spLocks noChangeArrowheads="1"/>
                            </wps:cNvSpPr>
                            <wps:spPr bwMode="auto">
                              <a:xfrm>
                                <a:off x="59252" y="16286"/>
                                <a:ext cx="3592" cy="3618"/>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6" name="正方形/長方形 168"/>
                            <wps:cNvSpPr>
                              <a:spLocks noChangeArrowheads="1"/>
                            </wps:cNvSpPr>
                            <wps:spPr bwMode="auto">
                              <a:xfrm>
                                <a:off x="49907" y="21119"/>
                                <a:ext cx="3593" cy="3594"/>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8" name="正方形/長方形 169"/>
                            <wps:cNvSpPr>
                              <a:spLocks noChangeArrowheads="1"/>
                            </wps:cNvSpPr>
                            <wps:spPr bwMode="auto">
                              <a:xfrm>
                                <a:off x="54568" y="21119"/>
                                <a:ext cx="3616" cy="3594"/>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59" name="正方形/長方形 170"/>
                            <wps:cNvSpPr>
                              <a:spLocks noChangeArrowheads="1"/>
                            </wps:cNvSpPr>
                            <wps:spPr bwMode="auto">
                              <a:xfrm>
                                <a:off x="59252" y="21119"/>
                                <a:ext cx="3592" cy="3594"/>
                              </a:xfrm>
                              <a:prstGeom prst="rect">
                                <a:avLst/>
                              </a:prstGeom>
                              <a:solidFill>
                                <a:srgbClr val="A3A3E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60" name="正方形/長方形 171"/>
                            <wps:cNvSpPr>
                              <a:spLocks noChangeArrowheads="1"/>
                            </wps:cNvSpPr>
                            <wps:spPr bwMode="auto">
                              <a:xfrm>
                                <a:off x="63427" y="24762"/>
                                <a:ext cx="3616" cy="461"/>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61" name="正方形/長方形 172"/>
                            <wps:cNvSpPr>
                              <a:spLocks noChangeArrowheads="1"/>
                            </wps:cNvSpPr>
                            <wps:spPr bwMode="auto">
                              <a:xfrm>
                                <a:off x="45660" y="24762"/>
                                <a:ext cx="3616" cy="461"/>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1462" name="平行四辺形 155"/>
                          <wps:cNvSpPr>
                            <a:spLocks noChangeArrowheads="1"/>
                          </wps:cNvSpPr>
                          <wps:spPr bwMode="auto">
                            <a:xfrm>
                              <a:off x="49956" y="11581"/>
                              <a:ext cx="2528" cy="653"/>
                            </a:xfrm>
                            <a:prstGeom prst="parallelogram">
                              <a:avLst>
                                <a:gd name="adj" fmla="val 203641"/>
                              </a:avLst>
                            </a:prstGeom>
                            <a:pattFill prst="dkHorz">
                              <a:fgClr>
                                <a:srgbClr val="262626"/>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63" name="平行四辺形 156"/>
                          <wps:cNvSpPr>
                            <a:spLocks noChangeArrowheads="1"/>
                          </wps:cNvSpPr>
                          <wps:spPr bwMode="auto">
                            <a:xfrm>
                              <a:off x="54946" y="11581"/>
                              <a:ext cx="2528" cy="653"/>
                            </a:xfrm>
                            <a:prstGeom prst="parallelogram">
                              <a:avLst>
                                <a:gd name="adj" fmla="val 203641"/>
                              </a:avLst>
                            </a:prstGeom>
                            <a:pattFill prst="dkHorz">
                              <a:fgClr>
                                <a:srgbClr val="262626"/>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64" name="爆発 2 157"/>
                          <wps:cNvSpPr>
                            <a:spLocks noChangeArrowheads="1"/>
                          </wps:cNvSpPr>
                          <wps:spPr bwMode="auto">
                            <a:xfrm>
                              <a:off x="56569" y="10349"/>
                              <a:ext cx="2059" cy="1885"/>
                            </a:xfrm>
                            <a:prstGeom prst="irregularSeal2">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5" name="爆発 1 140"/>
                          <wps:cNvSpPr>
                            <a:spLocks noChangeArrowheads="1"/>
                          </wps:cNvSpPr>
                          <wps:spPr bwMode="auto">
                            <a:xfrm>
                              <a:off x="48169" y="12594"/>
                              <a:ext cx="6417" cy="2549"/>
                            </a:xfrm>
                            <a:prstGeom prst="irregularSeal1">
                              <a:avLst/>
                            </a:prstGeom>
                            <a:solidFill>
                              <a:srgbClr val="FF7C8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66" name="テキスト ボックス 7"/>
                          <wps:cNvSpPr txBox="1">
                            <a:spLocks noChangeArrowheads="1"/>
                          </wps:cNvSpPr>
                          <wps:spPr bwMode="auto">
                            <a:xfrm>
                              <a:off x="47417" y="12641"/>
                              <a:ext cx="8585"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332983" w:rsidRDefault="0085163C" w:rsidP="0085163C">
                                <w:pPr>
                                  <w:pStyle w:val="aff5"/>
                                  <w:spacing w:before="0" w:beforeAutospacing="0" w:after="0" w:afterAutospacing="0"/>
                                  <w:jc w:val="both"/>
                                  <w:rPr>
                                    <w:sz w:val="18"/>
                                    <w:szCs w:val="18"/>
                                  </w:rPr>
                                </w:pPr>
                                <w:r w:rsidRPr="00332983">
                                  <w:rPr>
                                    <w:rFonts w:ascii="Times New Roman" w:eastAsia="MS Mincho" w:hAnsi="Times New Roman" w:hint="eastAsia"/>
                                    <w:sz w:val="18"/>
                                    <w:szCs w:val="18"/>
                                  </w:rPr>
                                  <w:t>OVER 1.0 m</w:t>
                                </w:r>
                                <w:r>
                                  <w:rPr>
                                    <w:rFonts w:ascii="Times New Roman" w:eastAsia="MS Mincho" w:hAnsi="Times New Roman" w:hint="eastAsia"/>
                                    <w:sz w:val="18"/>
                                    <w:szCs w:val="18"/>
                                  </w:rPr>
                                  <w:t xml:space="preserve"> !</w:t>
                                </w:r>
                              </w:p>
                            </w:txbxContent>
                          </wps:txbx>
                          <wps:bodyPr rot="0" vert="horz" wrap="square" lIns="91440" tIns="45720" rIns="91440" bIns="45720" anchor="t" anchorCtr="0" upright="1">
                            <a:noAutofit/>
                          </wps:bodyPr>
                        </wps:wsp>
                      </wpg:wgp>
                      <wps:wsp>
                        <wps:cNvPr id="1467" name="テキスト ボックス 7"/>
                        <wps:cNvSpPr txBox="1">
                          <a:spLocks noChangeArrowheads="1"/>
                        </wps:cNvSpPr>
                        <wps:spPr bwMode="auto">
                          <a:xfrm>
                            <a:off x="2632925" y="265102"/>
                            <a:ext cx="1303212" cy="385603"/>
                          </a:xfrm>
                          <a:prstGeom prst="rect">
                            <a:avLst/>
                          </a:prstGeom>
                          <a:solidFill>
                            <a:srgbClr val="FFFFFF"/>
                          </a:solidFill>
                          <a:ln w="12700">
                            <a:solidFill>
                              <a:srgbClr val="FF0000"/>
                            </a:solidFill>
                            <a:miter lim="800000"/>
                            <a:headEnd/>
                            <a:tailEnd/>
                          </a:ln>
                        </wps:spPr>
                        <wps:txbx>
                          <w:txbxContent>
                            <w:p w:rsidR="0085163C" w:rsidRDefault="0085163C" w:rsidP="0085163C">
                              <w:pPr>
                                <w:pStyle w:val="aff5"/>
                                <w:spacing w:before="0" w:beforeAutospacing="0" w:after="0" w:afterAutospacing="0"/>
                                <w:jc w:val="center"/>
                                <w:rPr>
                                  <w:rFonts w:ascii="Times New Roman" w:eastAsia="MS Mincho" w:hAnsi="Times New Roman"/>
                                  <w:b/>
                                  <w:bCs/>
                                  <w:color w:val="FF0000"/>
                                  <w:sz w:val="20"/>
                                  <w:szCs w:val="20"/>
                                </w:rPr>
                              </w:pPr>
                              <w:r>
                                <w:rPr>
                                  <w:rFonts w:ascii="Times New Roman" w:eastAsia="MS Mincho" w:hAnsi="Times New Roman" w:hint="eastAsia"/>
                                  <w:b/>
                                  <w:bCs/>
                                  <w:color w:val="FF0000"/>
                                  <w:sz w:val="20"/>
                                  <w:szCs w:val="20"/>
                                </w:rPr>
                                <w:t>Switched</w:t>
                              </w:r>
                              <w:r w:rsidRPr="00261F02">
                                <w:rPr>
                                  <w:rFonts w:ascii="Times New Roman" w:eastAsia="MS Mincho" w:hAnsi="Times New Roman" w:hint="eastAsia"/>
                                  <w:b/>
                                  <w:bCs/>
                                  <w:color w:val="FF0000"/>
                                  <w:sz w:val="20"/>
                                  <w:szCs w:val="20"/>
                                </w:rPr>
                                <w:t xml:space="preserve"> Resistance</w:t>
                              </w:r>
                              <w:r w:rsidRPr="00261F02">
                                <w:rPr>
                                  <w:rFonts w:ascii="Times New Roman" w:eastAsia="MS Mincho" w:hAnsi="Times New Roman"/>
                                  <w:b/>
                                  <w:bCs/>
                                  <w:color w:val="FF0000"/>
                                  <w:sz w:val="20"/>
                                  <w:szCs w:val="20"/>
                                </w:rPr>
                                <w:t xml:space="preserve"> </w:t>
                              </w:r>
                            </w:p>
                            <w:p w:rsidR="0085163C" w:rsidRPr="00261F02" w:rsidRDefault="0085163C" w:rsidP="0085163C">
                              <w:pPr>
                                <w:pStyle w:val="aff5"/>
                                <w:spacing w:before="0" w:beforeAutospacing="0" w:after="0" w:afterAutospacing="0"/>
                                <w:jc w:val="center"/>
                                <w:rPr>
                                  <w:color w:val="FF0000"/>
                                </w:rPr>
                              </w:pPr>
                              <w:r w:rsidRPr="00261F02">
                                <w:rPr>
                                  <w:rFonts w:ascii="Times New Roman" w:eastAsia="MS Mincho" w:hAnsi="Times New Roman" w:hint="eastAsia"/>
                                  <w:b/>
                                  <w:bCs/>
                                  <w:color w:val="FF0000"/>
                                  <w:sz w:val="20"/>
                                  <w:szCs w:val="20"/>
                                </w:rPr>
                                <w:t xml:space="preserve">Force </w:t>
                              </w:r>
                              <w:r w:rsidRPr="00261F02">
                                <w:rPr>
                                  <w:rFonts w:ascii="Times New Roman" w:eastAsia="MS Mincho" w:hAnsi="Times New Roman"/>
                                  <w:b/>
                                  <w:bCs/>
                                  <w:color w:val="FF0000"/>
                                  <w:sz w:val="20"/>
                                  <w:szCs w:val="20"/>
                                </w:rPr>
                                <w:t>Damper</w:t>
                              </w:r>
                            </w:p>
                          </w:txbxContent>
                        </wps:txbx>
                        <wps:bodyPr rot="0" vert="horz" wrap="square" lIns="91440" tIns="45720" rIns="91440" bIns="45720" anchor="t" anchorCtr="0" upright="1">
                          <a:noAutofit/>
                        </wps:bodyPr>
                      </wps:wsp>
                      <wps:wsp>
                        <wps:cNvPr id="1468" name="フリーフォーム 21"/>
                        <wps:cNvSpPr>
                          <a:spLocks/>
                        </wps:cNvSpPr>
                        <wps:spPr bwMode="auto">
                          <a:xfrm>
                            <a:off x="1405513" y="1392812"/>
                            <a:ext cx="361703" cy="351703"/>
                          </a:xfrm>
                          <a:custGeom>
                            <a:avLst/>
                            <a:gdLst>
                              <a:gd name="T0" fmla="*/ 115556 w 361741"/>
                              <a:gd name="T1" fmla="*/ 0 h 351692"/>
                              <a:gd name="T2" fmla="*/ 361741 w 361741"/>
                              <a:gd name="T3" fmla="*/ 351692 h 351692"/>
                              <a:gd name="T4" fmla="*/ 0 w 361741"/>
                              <a:gd name="T5" fmla="*/ 0 h 351692"/>
                              <a:gd name="T6" fmla="*/ 115556 w 361741"/>
                              <a:gd name="T7" fmla="*/ 0 h 3516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741" h="351692">
                                <a:moveTo>
                                  <a:pt x="115556" y="0"/>
                                </a:moveTo>
                                <a:lnTo>
                                  <a:pt x="361741" y="351692"/>
                                </a:lnTo>
                                <a:lnTo>
                                  <a:pt x="0" y="0"/>
                                </a:lnTo>
                                <a:lnTo>
                                  <a:pt x="115556" y="0"/>
                                </a:lnTo>
                                <a:close/>
                              </a:path>
                            </a:pathLst>
                          </a:custGeom>
                          <a:solidFill>
                            <a:srgbClr val="0000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69" name="フリーフォーム 22"/>
                        <wps:cNvSpPr>
                          <a:spLocks/>
                        </wps:cNvSpPr>
                        <wps:spPr bwMode="auto">
                          <a:xfrm>
                            <a:off x="3497333" y="1805015"/>
                            <a:ext cx="790908" cy="622205"/>
                          </a:xfrm>
                          <a:custGeom>
                            <a:avLst/>
                            <a:gdLst>
                              <a:gd name="T0" fmla="*/ 790984 w 790984"/>
                              <a:gd name="T1" fmla="*/ 538130 h 622690"/>
                              <a:gd name="T2" fmla="*/ 0 w 790984"/>
                              <a:gd name="T3" fmla="*/ 0 h 622690"/>
                              <a:gd name="T4" fmla="*/ 790984 w 790984"/>
                              <a:gd name="T5" fmla="*/ 622213 h 622690"/>
                              <a:gd name="T6" fmla="*/ 790984 w 790984"/>
                              <a:gd name="T7" fmla="*/ 538130 h 6226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0984" h="622690">
                                <a:moveTo>
                                  <a:pt x="790984" y="538543"/>
                                </a:moveTo>
                                <a:lnTo>
                                  <a:pt x="0" y="0"/>
                                </a:lnTo>
                                <a:lnTo>
                                  <a:pt x="790984" y="622690"/>
                                </a:lnTo>
                                <a:lnTo>
                                  <a:pt x="790984" y="538543"/>
                                </a:lnTo>
                                <a:close/>
                              </a:path>
                            </a:pathLst>
                          </a:cu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70" name="テキスト ボックス 7"/>
                        <wps:cNvSpPr txBox="1">
                          <a:spLocks noChangeArrowheads="1"/>
                        </wps:cNvSpPr>
                        <wps:spPr bwMode="auto">
                          <a:xfrm>
                            <a:off x="4267240" y="2259219"/>
                            <a:ext cx="1051710" cy="235002"/>
                          </a:xfrm>
                          <a:prstGeom prst="rect">
                            <a:avLst/>
                          </a:prstGeom>
                          <a:solidFill>
                            <a:srgbClr val="FFFFFF"/>
                          </a:solidFill>
                          <a:ln w="12700">
                            <a:solidFill>
                              <a:srgbClr val="000000"/>
                            </a:solidFill>
                            <a:miter lim="800000"/>
                            <a:headEnd/>
                            <a:tailEnd/>
                          </a:ln>
                        </wps:spPr>
                        <wps:txbx>
                          <w:txbxContent>
                            <w:p w:rsidR="0085163C" w:rsidRPr="00B23A63" w:rsidRDefault="0085163C" w:rsidP="0085163C">
                              <w:pPr>
                                <w:pStyle w:val="aff5"/>
                                <w:spacing w:before="0" w:beforeAutospacing="0" w:after="0" w:afterAutospacing="0"/>
                                <w:jc w:val="center"/>
                                <w:rPr>
                                  <w:color w:val="000000"/>
                                </w:rPr>
                              </w:pPr>
                              <w:r w:rsidRPr="00B23A63">
                                <w:rPr>
                                  <w:rFonts w:ascii="Times New Roman" w:eastAsia="MS Mincho" w:hAnsi="Times New Roman" w:hint="eastAsia"/>
                                  <w:b/>
                                  <w:bCs/>
                                  <w:color w:val="000000"/>
                                  <w:sz w:val="20"/>
                                  <w:szCs w:val="20"/>
                                </w:rPr>
                                <w:t>Ordinary Design</w:t>
                              </w:r>
                            </w:p>
                          </w:txbxContent>
                        </wps:txbx>
                        <wps:bodyPr rot="0" vert="horz" wrap="square" lIns="0" tIns="36000" rIns="0" bIns="36000" anchor="t" anchorCtr="0" upright="1">
                          <a:noAutofit/>
                        </wps:bodyPr>
                      </wps:wsp>
                      <wps:wsp>
                        <wps:cNvPr id="1471" name="フリーフォーム 189"/>
                        <wps:cNvSpPr>
                          <a:spLocks/>
                        </wps:cNvSpPr>
                        <wps:spPr bwMode="auto">
                          <a:xfrm>
                            <a:off x="2824927" y="650305"/>
                            <a:ext cx="303103" cy="407504"/>
                          </a:xfrm>
                          <a:custGeom>
                            <a:avLst/>
                            <a:gdLst>
                              <a:gd name="T0" fmla="*/ 96832 w 361741"/>
                              <a:gd name="T1" fmla="*/ 0 h 351692"/>
                              <a:gd name="T2" fmla="*/ 303126 w 361741"/>
                              <a:gd name="T3" fmla="*/ 407493 h 351692"/>
                              <a:gd name="T4" fmla="*/ 0 w 361741"/>
                              <a:gd name="T5" fmla="*/ 0 h 351692"/>
                              <a:gd name="T6" fmla="*/ 96832 w 361741"/>
                              <a:gd name="T7" fmla="*/ 0 h 3516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741" h="351692">
                                <a:moveTo>
                                  <a:pt x="115556" y="0"/>
                                </a:moveTo>
                                <a:lnTo>
                                  <a:pt x="361741" y="351692"/>
                                </a:lnTo>
                                <a:lnTo>
                                  <a:pt x="0" y="0"/>
                                </a:lnTo>
                                <a:lnTo>
                                  <a:pt x="115556" y="0"/>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892" o:spid="_x0000_s1026" editas="canvas" style="position:absolute;left:0;text-align:left;margin-left:15.3pt;margin-top:7.15pt;width:457.65pt;height:229.75pt;z-index:251662336" coordsize="58121,2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21;height:29178;visibility:visible;mso-wrap-style:square">
                  <v:fill o:detectmouseclick="t"/>
                  <v:path o:connecttype="none"/>
                </v:shape>
                <v:shapetype id="_x0000_t32" coordsize="21600,21600" o:spt="32" o:oned="t" path="m,l21600,21600e" filled="f">
                  <v:path arrowok="t" fillok="f" o:connecttype="none"/>
                  <o:lock v:ext="edit" shapetype="t"/>
                </v:shapetype>
                <v:shape id="直線矢印コネクタ 91" o:spid="_x0000_s1028" type="#_x0000_t32" style="position:absolute;left:8167;top:4384;width:0;height:21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We8UAAADdAAAADwAAAGRycy9kb3ducmV2LnhtbERPTUvDQBC9C/6HZQRv7caGahuzLVZa&#10;EPSgbSj0NmbHJJidDbvbJP57Vyh4m8f7nHw9mlb05HxjWcHdNAFBXFrdcKWgOOwmCxA+IGtsLZOC&#10;H/KwXl1f5ZhpO/AH9ftQiRjCPkMFdQhdJqUvazLop7YjjtyXdQZDhK6S2uEQw00rZ0lyLw02HBtq&#10;7Oi5pvJ7fzYKPgc3Hl/tQ1+mITWb97fixMutUrc349MjiEBj+Bdf3C86zk8Xc/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JWe8UAAADdAAAADwAAAAAAAAAA&#10;AAAAAAChAgAAZHJzL2Rvd25yZXYueG1sUEsFBgAAAAAEAAQA+QAAAJMDAAAAAA==&#10;" strokeweight="2.25pt">
                  <v:stroke endarrow="open"/>
                </v:shape>
                <v:shape id="直線矢印コネクタ 92" o:spid="_x0000_s1029" type="#_x0000_t32" style="position:absolute;left:8168;top:26270;width:360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iVMMAAADdAAAADwAAAGRycy9kb3ducmV2LnhtbERPTWvCQBC9F/wPywheSt3YQqoxGxGL&#10;4MVDrGCPQ3ZMgtnZsLvG9N93C4Xe5vE+J9+MphMDOd9aVrCYJyCIK6tbrhWcP/cvSxA+IGvsLJOC&#10;b/KwKSZPOWbaPrik4RRqEUPYZ6igCaHPpPRVQwb93PbEkbtaZzBE6GqpHT5iuOnka5Kk0mDLsaHB&#10;nnYNVbfT3Sj40MfhsCqPl+rdbZ93hBi+ylSp2XTcrkEEGsO/+M990HH+2zKF32/iC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4lTDAAAA3QAAAA8AAAAAAAAAAAAA&#10;AAAAoQIAAGRycy9kb3ducmV2LnhtbFBLBQYAAAAABAAEAPkAAACRAwAAAAA=&#10;" strokeweight="2.25pt">
                  <v:stroke endarrow="open"/>
                </v:shape>
                <v:shape id="直線矢印コネクタ 94" o:spid="_x0000_s1030" type="#_x0000_t32" style="position:absolute;left:32489;top:7582;width:0;height:186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DmMQAAADdAAAADwAAAGRycy9kb3ducmV2LnhtbERPTWvCQBC9F/wPywje6kbbqkRXiQW1&#10;hx5MFLwO2TEJyc6G7Krpv3cLhd7m8T5ntelNI+7Uucqygsk4AkGcW11xoeB82r0uQDiPrLGxTAp+&#10;yMFmPXhZYaztg1O6Z74QIYRdjApK79tYSpeXZNCNbUscuKvtDPoAu0LqDh8h3DRyGkUzabDi0FBi&#10;S58l5XV2MwrmqTnU2/qYZJf3PeezJHXfH1ulRsM+WYLw1Pt/8Z/7S4f5b4s5/H4TTp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UOYxAAAAN0AAAAPAAAAAAAAAAAA&#10;AAAAAKECAABkcnMvZG93bnJldi54bWxQSwUGAAAAAAQABAD5AAAAkgMAAAAA&#10;" strokecolor="#e46c0a" strokeweight="1pt">
                  <v:stroke dashstyle="dash"/>
                </v:shape>
                <v:line id="直線コネクタ 96" o:spid="_x0000_s1031" style="position:absolute;flip:y;visibility:visible;mso-wrap-style:square" from="11861,16857" to="37734,2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lw8IAAADdAAAADwAAAGRycy9kb3ducmV2LnhtbERPyWrDMBC9F/oPYgq51XISKI5rOSSh&#10;Ib1mIefBmtrG1shIquPk66tCobd5vHWK9WR6MZLzrWUF8yQFQVxZ3XKt4HLev2YgfEDW2FsmBXfy&#10;sC6fnwrMtb3xkcZTqEUMYZ+jgiaEIZfSVw0Z9IkdiCP3ZZ3BEKGrpXZ4i+Gml4s0fZMGW44NDQ60&#10;a6jqTt9GQWZqPz9uro/Ofyy37eEg3XkxKjV7mTbvIAJN4V/85/7Ucf4yW8HvN/E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Clw8IAAADdAAAADwAAAAAAAAAAAAAA&#10;AAChAgAAZHJzL2Rvd25yZXYueG1sUEsFBgAAAAAEAAQA+QAAAJADAAAAAA==&#10;" strokeweight="2.5pt"/>
                <v:oval id="円/楕円 97" o:spid="_x0000_s1032" style="position:absolute;left:11861;top:23612;width:1482;height:1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uIsYA&#10;AADdAAAADwAAAGRycy9kb3ducmV2LnhtbESPQWvCQBCF74X+h2UK3upGA2Kiq7QWwWtiW+htyI5J&#10;MDsbs9uY/vvOodDbDO/Ne99s95Pr1EhDaD0bWMwTUMSVty3XBt7Px+c1qBCRLXaeycAPBdjvHh+2&#10;mFt/54LGMtZKQjjkaKCJsc+1DlVDDsPc98SiXfzgMMo61NoOeJdw1+llkqy0w5alocGeDg1V1/Lb&#10;GajTt2K8nD6Xi2z8KqqPdFW+2psxs6fpZQMq0hT/zX/XJyv4aSb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auIsYAAADdAAAADwAAAAAAAAAAAAAAAACYAgAAZHJz&#10;L2Rvd25yZXYueG1sUEsFBgAAAAAEAAQA9QAAAIsDAAAAAA==&#10;" fillcolor="black" strokeweight="2pt"/>
                <v:oval id="円/楕円 98" o:spid="_x0000_s1033" style="position:absolute;left:23281;top:20289;width:1482;height:1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LucMA&#10;AADdAAAADwAAAGRycy9kb3ducmV2LnhtbERPyWrDMBC9F/IPYgK9NbJjCI0bOWQhkKvdtNDbYI0X&#10;Yo0cS3Hcv68Khd7m8dbZbCfTiZEG11pWEC8iEMSl1S3XCi7vp5dXEM4ja+wsk4JvcrDNZk8bTLV9&#10;cE5j4WsRQtilqKDxvk+ldGVDBt3C9sSBq+xg0Ac41FIP+AjhppPLKFpJgy2HhgZ7OjRUXou7UVAn&#10;x3yszp/LeD1+5eVHsir2+qbU83zavYHwNPl/8Z/7rMP8ZB3D7zfh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oLucMAAADdAAAADwAAAAAAAAAAAAAAAACYAgAAZHJzL2Rv&#10;d25yZXYueG1sUEsFBgAAAAAEAAQA9QAAAIgDAAAAAA==&#10;" fillcolor="black" strokeweight="2pt"/>
                <v:oval id="円/楕円 99" o:spid="_x0000_s1034" style="position:absolute;left:36930;top:16100;width:1481;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VzsMA&#10;AADdAAAADwAAAGRycy9kb3ducmV2LnhtbERPS2vCQBC+C/0PyxS86cYEpEZX8UHBa1Jb8DZkxySY&#10;nY3ZbYz/vlsQvM3H95zVZjCN6KlztWUFs2kEgriwuuZSwenrc/IBwnlkjY1lUvAgB5v122iFqbZ3&#10;zqjPfSlCCLsUFVTet6mUrqjIoJvaljhwF9sZ9AF2pdQd3kO4aWQcRXNpsObQUGFL+4qKa/5rFJTJ&#10;Iesvx594tujPWfGdzPOdvik1fh+2SxCeBv8SP91HHeYnixj+vw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iVzsMAAADdAAAADwAAAAAAAAAAAAAAAACYAgAAZHJzL2Rv&#10;d25yZXYueG1sUEsFBgAAAAAEAAQA9QAAAIgDAAAAAA==&#10;" fillcolor="black"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4" o:spid="_x0000_s1035" type="#_x0000_t5" style="position:absolute;left:32335;top:8436;width:1874;height:15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H78QA&#10;AADdAAAADwAAAGRycy9kb3ducmV2LnhtbERPTWsCMRC9F/wPYQRvNdtapF2NokWheNMWirdxM91N&#10;u5msSXRXf70pFHqbx/uc6byztTiTD8axgodhBoK4cNpwqeDjfX3/DCJEZI21Y1JwoQDzWe9uirl2&#10;LW/pvIulSCEcclRQxdjkUoaiIoth6BrixH05bzEm6EupPbYp3NbyMcvG0qLh1FBhQ68VFT+7k1Uw&#10;jhv/fTzuzfLzcm335mkl6ZApNeh3iwmISF38F/+533SaP3oZwe8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Hh+/EAAAA3QAAAA8AAAAAAAAAAAAAAAAAmAIAAGRycy9k&#10;b3ducmV2LnhtbFBLBQYAAAAABAAEAPUAAACJAwAAAAA=&#10;" fillcolor="#e46c0a" stroked="f" strokeweight="1pt"/>
                <v:line id="直線コネクタ 142" o:spid="_x0000_s1036" style="position:absolute;flip:y;visibility:visible;mso-wrap-style:square" from="10928,10582" to="28843,2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LkMMAAADdAAAADwAAAGRycy9kb3ducmV2LnhtbERPTWsCMRC9F/wPYQRvNVstUrdGEYvY&#10;Qz2s7cHjsJluQjeTNUl1/feNIPQ2j/c5i1XvWnGmEK1nBU/jAgRx7bXlRsHX5/bxBURMyBpbz6Tg&#10;ShFWy8HDAkvtL1zR+ZAakUM4lqjApNSVUsbakMM49h1x5r59cJgyDI3UAS853LVyUhQz6dBybjDY&#10;0cZQ/XP4dQpOztQ7a6zffmz4LZy66rgPlVKjYb9+BZGoT//iu/td5/nT+TPcvskn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3S5DDAAAA3QAAAA8AAAAAAAAAAAAA&#10;AAAAoQIAAGRycy9kb3ducmV2LnhtbFBLBQYAAAAABAAEAPkAAACRAwAAAAA=&#10;" strokecolor="#00c" strokeweight="2.5pt"/>
                <v:oval id="円/楕円 143" o:spid="_x0000_s1037" style="position:absolute;left:10151;top:21803;width:1482;height:1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yNsQA&#10;AADdAAAADwAAAGRycy9kb3ducmV2LnhtbERPS2vCQBC+F/oflil4q5sqShtdpUhF0YMkfZyH7GQT&#10;zM6m2VXjv+8WBG/z8T1nvuxtI87U+dqxgpdhAoK4cLpmo+Drc/38CsIHZI2NY1JwJQ/LxePDHFPt&#10;LpzROQ9GxBD2KSqoQmhTKX1RkUU/dC1x5ErXWQwRdkbqDi8x3DZylCRTabHm2FBhS6uKimN+sgr2&#10;ZpVnh/1kZ8rS/Hxk37+jzWan1OCpf5+BCNSHu/jm3uo4f/w2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MjbEAAAA3QAAAA8AAAAAAAAAAAAAAAAAmAIAAGRycy9k&#10;b3ducmV2LnhtbFBLBQYAAAAABAAEAPUAAACJAwAAAAA=&#10;" fillcolor="#00c" strokecolor="#00c" strokeweight="2pt"/>
                <v:oval id="円/楕円 144" o:spid="_x0000_s1038" style="position:absolute;left:18780;top:16116;width:1481;height:1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sQcQA&#10;AADdAAAADwAAAGRycy9kb3ducmV2LnhtbERPTWvCQBC9F/oflil4q5talBpdpUiLooeSVD0P2ckm&#10;mJ1Ns6um/94tCL3N433OfNnbRlyo87VjBS/DBARx4XTNRsH++/P5DYQPyBobx6TglzwsF48Pc0y1&#10;u3JGlzwYEUPYp6igCqFNpfRFRRb90LXEkStdZzFE2BmpO7zGcNvIUZJMpMWaY0OFLa0qKk752SrY&#10;mVWefe3GW1OW5viRHX5G6/VWqcFT/z4DEagP/+K7e6Pj/NfpBP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rEHEAAAA3QAAAA8AAAAAAAAAAAAAAAAAmAIAAGRycy9k&#10;b3ducmV2LnhtbFBLBQYAAAAABAAEAPUAAACJAwAAAAA=&#10;" fillcolor="#00c" strokecolor="#00c" strokeweight="2pt"/>
                <v:line id="直線コネクタ 106" o:spid="_x0000_s1039" style="position:absolute;flip:y;visibility:visible;mso-wrap-style:square" from="11360,20376" to="23225,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SicUAAADdAAAADwAAAGRycy9kb3ducmV2LnhtbERPTWvCQBC9F/wPywi9FN20hajRjYjS&#10;4KVCVfA6ZMckJDsbsltN+uu7QqG3ebzPWa1704gbda6yrOB1GoEgzq2uuFBwPn1M5iCcR9bYWCYF&#10;AzlYp6OnFSba3vmLbkdfiBDCLkEFpfdtIqXLSzLoprYlDtzVdgZ9gF0hdYf3EG4a+RZFsTRYcWgo&#10;saVtSXl9/DYKsmZ7ONS77HOYzy5DnMU/+YvdKfU87jdLEJ56/y/+c+91mP++mMHjm3CC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JSicUAAADdAAAADwAAAAAAAAAA&#10;AAAAAAChAgAAZHJzL2Rvd25yZXYueG1sUEsFBgAAAAAEAAQA+QAAAJMDAAAAAA==&#10;" strokecolor="red" strokeweight="3pt"/>
                <v:oval id="円/楕円 107" o:spid="_x0000_s1040" style="position:absolute;left:11077;top:22926;width:1482;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iu8YA&#10;AADdAAAADwAAAGRycy9kb3ducmV2LnhtbESPS2sDMQyE74X+B6NCb423CeSxiRNKodBLoc3rrKyV&#10;9dK1vNjuZttfXx0CuUnMaObTajP4VvUUUxPYwPOoAEVcBdtwbWC/e3uag0oZ2WIbmAz8UoLN+v5u&#10;haUNF/6ifptrJSGcSjTgcu5KrVPlyGMahY5YtHOIHrOssdY24kXCfavHRTHVHhuWBocdvTqqvrc/&#10;3sDfbOL6mKaH4/zjc9wX8ZQrnhnz+DC8LEFlGvLNfL1+t4I/WQi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Biu8YAAADdAAAADwAAAAAAAAAAAAAAAACYAgAAZHJz&#10;L2Rvd25yZXYueG1sUEsFBgAAAAAEAAQA9QAAAIsDAAAAAA==&#10;" fillcolor="red" strokecolor="red" strokeweight="2pt"/>
                <v:oval id="円/楕円 108" o:spid="_x0000_s1041" style="position:absolute;left:22540;top:19494;width:1482;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HIMMA&#10;AADdAAAADwAAAGRycy9kb3ducmV2LnhtbERPS2sCMRC+F/wPYYTeNKuCj63ZRQoFL4Vqq+fpZrpZ&#10;upksSVy3/fWNIPQ2H99ztuVgW9GTD41jBbNpBoK4crrhWsHH+8tkDSJEZI2tY1LwQwHKYvSwxVy7&#10;Kx+oP8ZapBAOOSowMXa5lKEyZDFMXUecuC/nLcYEfS21x2sKt62cZ9lSWmw4NRjs6NlQ9X28WAW/&#10;q4XpfViezuvXt3mf+c9Y8Uqpx/GwewIRaYj/4rt7r9P8xWYDt2/S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HIMMAAADdAAAADwAAAAAAAAAAAAAAAACYAgAAZHJzL2Rv&#10;d25yZXYueG1sUEsFBgAAAAAEAAQA9QAAAIgDAAAAAA==&#10;" fillcolor="red" strokecolor="red" strokeweight="2pt"/>
                <v:oval id="円/楕円 109" o:spid="_x0000_s1042" style="position:absolute;left:30022;top:10358;width:1482;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2X8UA&#10;AADdAAAADwAAAGRycy9kb3ducmV2LnhtbESPQUsDMRCF70L/Q5iCN5tYpS3bpqUUBC+Ctup53Ew3&#10;i5vJksTt6q93DoK3Gd6b977Z7MbQqYFSbiNbuJ0ZUMR1dC03Fl5PDzcrULkgO+wik4VvyrDbTq42&#10;WLl44RcajqVREsK5Qgu+lL7SOteeAuZZ7IlFO8cUsMiaGu0SXiQ8dHpuzEIHbFkaPPZ08FR/Hr+C&#10;hZ/lnR9SXry9r56e54NJH6XmpbXX03G/BlVoLP/mv+tHJ/j3R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jZfxQAAAN0AAAAPAAAAAAAAAAAAAAAAAJgCAABkcnMv&#10;ZG93bnJldi54bWxQSwUGAAAAAAQABAD1AAAAigMAAAAA&#10;" fillcolor="red" strokecolor="red" strokeweight="2pt"/>
                <v:shape id="フリーフォーム 111" o:spid="_x0000_s1043" style="position:absolute;left:23007;top:10952;width:8280;height:9381;visibility:visible;mso-wrap-style:square;v-text-anchor:middle" coordsize="838200,126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8ZsEA&#10;AADdAAAADwAAAGRycy9kb3ducmV2LnhtbERP24rCMBB9X9h/CCP4tqaKLto1ylpQfPL+AUMz2xSb&#10;SWmiVr/eCMK+zeFcZzpvbSWu1PjSsYJ+LwFBnDtdcqHgdFx+jUH4gKyxckwK7uRhPvv8mGKq3Y33&#10;dD2EQsQQ9ikqMCHUqZQ+N2TR91xNHLk/11gMETaF1A3eYrit5CBJvqXFkmODwZoyQ/n5cLEKdpPj&#10;qD6t7qOFMdlje5lsN5mRSnU77e8PiEBt+Be/3Wsd5w+T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GbBAAAA3QAAAA8AAAAAAAAAAAAAAAAAmAIAAGRycy9kb3du&#10;cmV2LnhtbFBLBQYAAAAABAAEAPUAAACGAwAAAAA=&#10;" path="m,1263591v117475,-46435,234950,-92869,328612,-266700c422274,823060,477044,386497,561975,220603,646906,54709,798513,-11172,838200,1528e" filled="f" strokecolor="red" strokeweight="3pt">
                  <v:path arrowok="t" o:connecttype="custom" o:connectlocs="0,696428;320688,549436;548424,121585;817988,842" o:connectangles="0,0,0,0"/>
                </v:shape>
                <v:shapetype id="_x0000_t202" coordsize="21600,21600" o:spt="202" path="m,l,21600r21600,l21600,xe">
                  <v:stroke joinstyle="miter"/>
                  <v:path gradientshapeok="t" o:connecttype="rect"/>
                </v:shapetype>
                <v:shape id="テキスト ボックス 7" o:spid="_x0000_s1044" type="#_x0000_t202" style="position:absolute;left:19796;top:26433;width:24653;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k2MQA&#10;AADdAAAADwAAAGRycy9kb3ducmV2LnhtbERPS4vCMBC+L/gfwgje1lTXFalGkYKsiHvwcfE2NmNb&#10;bCa1iVr99ZsFwdt8fM+ZzBpTihvVrrCsoNeNQBCnVhecKdjvFp8jEM4jaywtk4IHOZhNWx8TjLW9&#10;84ZuW5+JEMIuRgW591UspUtzMui6tiIO3MnWBn2AdSZ1jfcQbkrZj6KhNFhwaMixoiSn9Ly9GgWr&#10;ZPGLm2PfjJ5l8rM+zavL/vCtVKfdzMcgPDX+LX65lzrMH0R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ZNjEAAAA3QAAAA8AAAAAAAAAAAAAAAAAmAIAAGRycy9k&#10;b3ducmV2LnhtbFBLBQYAAAAABAAEAPUAAACJAw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Response</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Displacement</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of</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Isolation</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Layer</w:t>
                        </w:r>
                        <w:proofErr w:type="spellEnd"/>
                      </w:p>
                    </w:txbxContent>
                  </v:textbox>
                </v:shape>
                <v:shape id="テキスト ボックス 7" o:spid="_x0000_s1045" type="#_x0000_t202" style="position:absolute;left:33590;top:7946;width:8713;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MUA&#10;AADdAAAADwAAAGRycy9kb3ducmV2LnhtbERPTWvCQBC9F/wPyxR6q5uKSkhdJQSCpehB66W3aXZM&#10;QrOzMbsmaX99VxB6m8f7nNVmNI3oqXO1ZQUv0wgEcWF1zaWC00f+HINwHlljY5kU/JCDzXrysMJE&#10;24EP1B99KUIIuwQVVN63iZSuqMigm9qWOHBn2xn0AXal1B0OIdw0chZFS2mw5tBQYUtZRcX38WoU&#10;vGf5Hg9fMxP/Ntl2d07by+lzodTT45i+gvA0+n/x3f2mw/x5N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xQAAAN0AAAAPAAAAAAAAAAAAAAAAAJgCAABkcnMv&#10;ZG93bnJldi54bWxQSwUGAAAAAAQABAD1AAAAigMAAAAA&#10;" filled="f" stroked="f" strokeweight=".5pt">
                  <v:textbox>
                    <w:txbxContent>
                      <w:p w:rsidR="0085163C" w:rsidRDefault="0085163C" w:rsidP="0085163C">
                        <w:pPr>
                          <w:pStyle w:val="aff5"/>
                          <w:spacing w:before="0" w:beforeAutospacing="0" w:after="0" w:afterAutospacing="0"/>
                          <w:jc w:val="both"/>
                        </w:pPr>
                        <w:r>
                          <w:rPr>
                            <w:rFonts w:ascii="Times New Roman" w:eastAsia="MS Mincho" w:hAnsi="Times New Roman" w:hint="eastAsia"/>
                            <w:sz w:val="20"/>
                            <w:szCs w:val="20"/>
                          </w:rPr>
                          <w:t>Clearance</w:t>
                        </w:r>
                      </w:p>
                    </w:txbxContent>
                  </v:textbox>
                </v:shape>
                <v:shape id="直線矢印コネクタ 149" o:spid="_x0000_s1046" type="#_x0000_t32" style="position:absolute;left:10903;top:22631;width:1656;height:17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W9sIAAADdAAAADwAAAGRycy9kb3ducmV2LnhtbERPS2sCMRC+F/wPYYTeaqK2IqtRrCCU&#10;XuoLvA6bcbO6mSybdHf9902h0Nt8fM9ZrntXiZaaUHrWMB4pEMS5NyUXGs6n3cscRIjIBivPpOFB&#10;AdarwdMSM+M7PlB7jIVIIRwy1GBjrDMpQ27JYRj5mjhxV984jAk2hTQNdincVXKi1Ew6LDk1WKxp&#10;aym/H7+dBrKP0l72+34y3Xbvrfqkr9uVtH4e9psFiEh9/Bf/uT9Mmv+q3uD3m3S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dW9sIAAADdAAAADwAAAAAAAAAAAAAA&#10;AAChAgAAZHJzL2Rvd25yZXYueG1sUEsFBgAAAAAEAAQA+QAAAJADAAAAAA==&#10;" strokeweight="1pt">
                  <v:stroke dashstyle="dash"/>
                </v:shape>
                <v:shape id="直線矢印コネクタ 148" o:spid="_x0000_s1047" type="#_x0000_t32" style="position:absolute;left:19629;top:16857;width:4369;height:41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IgcIAAADdAAAADwAAAGRycy9kb3ducmV2LnhtbERPTWsCMRC9F/wPYYTeaqItIqtRVBCk&#10;l1oVvA6bcbO6mSybuLv++6ZQ6G0e73MWq95VoqUmlJ41jEcKBHHuTcmFhvNp9zYDESKywcozaXhS&#10;gNVy8LLAzPiOv6k9xkKkEA4ZarAx1pmUIbfkMIx8TZy4q28cxgSbQpoGuxTuKjlRaiodlpwaLNa0&#10;tZTfjw+ngeyztJfDoZ+8b7tNqz7p63YlrV+H/XoOIlIf/8V/7r1J8z/UFH6/SS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XIgcIAAADdAAAADwAAAAAAAAAAAAAA&#10;AAChAgAAZHJzL2Rvd25yZXYueG1sUEsFBgAAAAAEAAQA+QAAAJADAAAAAA==&#10;" strokeweight="1pt">
                  <v:stroke dashstyle="dash"/>
                </v:shape>
                <v:shape id="直線矢印コネクタ 147" o:spid="_x0000_s1048" type="#_x0000_t32" style="position:absolute;left:29482;top:10157;width:8218;height:66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ltGsIAAADdAAAADwAAAGRycy9kb3ducmV2LnhtbERPS2sCMRC+F/wPYYTeaqKWKqtRrCCU&#10;XuoLvA6bcbO6mSybdHf9902h0Nt8fM9ZrntXiZaaUHrWMB4pEMS5NyUXGs6n3cscRIjIBivPpOFB&#10;AdarwdMSM+M7PlB7jIVIIRwy1GBjrDMpQ27JYRj5mjhxV984jAk2hTQNdincVXKi1Jt0WHJqsFjT&#10;1lJ+P347DWQfpb3s9/1kuu3eW/VJX7craf087DcLEJH6+C/+c3+YNP9VzeD3m3S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ltGsIAAADdAAAADwAAAAAAAAAAAAAA&#10;AAChAgAAZHJzL2Rvd25yZXYueG1sUEsFBgAAAAAEAAQA+QAAAJADAAAAAA==&#10;" strokeweight="1pt">
                  <v:stroke dashstyle="dash"/>
                </v:shape>
                <v:shape id="テキスト ボックス 7" o:spid="_x0000_s1049" type="#_x0000_t202" style="position:absolute;left:12654;top:24009;width:14178;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2qc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iQ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y9qnHAAAA3QAAAA8AAAAAAAAAAAAAAAAAmAIAAGRy&#10;cy9kb3ducmV2LnhtbFBLBQYAAAAABAAEAPUAAACMAwAAAAA=&#10;" filled="f" stroked="f" strokeweight=".5pt">
                  <v:textbox>
                    <w:txbxContent>
                      <w:p w:rsidR="0085163C" w:rsidRDefault="0085163C" w:rsidP="0085163C">
                        <w:pPr>
                          <w:pStyle w:val="aff5"/>
                          <w:spacing w:before="0" w:beforeAutospacing="0" w:after="0" w:afterAutospacing="0"/>
                          <w:jc w:val="both"/>
                        </w:pPr>
                        <w:r>
                          <w:rPr>
                            <w:rFonts w:ascii="Times New Roman" w:eastAsia="MS Mincho" w:hAnsi="Times New Roman" w:hint="eastAsia"/>
                            <w:sz w:val="20"/>
                            <w:szCs w:val="20"/>
                          </w:rPr>
                          <w:t>Small Earthquake</w:t>
                        </w:r>
                      </w:p>
                    </w:txbxContent>
                  </v:textbox>
                </v:shape>
                <v:shape id="テキスト ボックス 7" o:spid="_x0000_s1050" type="#_x0000_t202" style="position:absolute;left:22626;top:21539;width:1417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TMsUA&#10;AADdAAAADwAAAGRycy9kb3ducmV2LnhtbERPTWvCQBC9C/6HZQq96abBik1dRQLBUvSQ1Etv0+yY&#10;hGZnY3arqb/eFQq9zeN9znI9mFacqXeNZQVP0wgEcWl1w5WCw0c2WYBwHllja5kU/JKD9Wo8WmKi&#10;7YVzOhe+EiGEXYIKau+7REpX1mTQTW1HHLij7Q36APtK6h4vIdy0Mo6iuTTYcGiosaO0pvK7+DEK&#10;3tNsj/lXbBbXNt3ujpvudPh8VurxYdi8gvA0+H/xn/tNh/mz6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MyxQAAAN0AAAAPAAAAAAAAAAAAAAAAAJgCAABkcnMv&#10;ZG93bnJldi54bWxQSwUGAAAAAAQABAD1AAAAigMAAAAA&#10;" filled="f" stroked="f" strokeweight=".5pt">
                  <v:textbox>
                    <w:txbxContent>
                      <w:p w:rsidR="0085163C" w:rsidRDefault="0085163C" w:rsidP="0085163C">
                        <w:pPr>
                          <w:pStyle w:val="aff5"/>
                          <w:spacing w:before="0" w:beforeAutospacing="0" w:after="0" w:afterAutospacing="0"/>
                          <w:jc w:val="both"/>
                        </w:pPr>
                        <w:r>
                          <w:rPr>
                            <w:rFonts w:ascii="Times New Roman" w:eastAsia="MS Mincho" w:hAnsi="Times New Roman" w:hint="eastAsia"/>
                            <w:sz w:val="20"/>
                            <w:szCs w:val="20"/>
                          </w:rPr>
                          <w:t>Medium</w:t>
                        </w:r>
                        <w:r>
                          <w:rPr>
                            <w:rFonts w:ascii="Times New Roman" w:eastAsia="MS Mincho" w:hAnsi="Times New Roman"/>
                            <w:sz w:val="20"/>
                            <w:szCs w:val="20"/>
                          </w:rPr>
                          <w:t xml:space="preserve"> Earthquake</w:t>
                        </w:r>
                      </w:p>
                    </w:txbxContent>
                  </v:textbox>
                </v:shape>
                <v:shape id="テキスト ボックス 7" o:spid="_x0000_s1051" type="#_x0000_t202" style="position:absolute;left:36052;top:12455;width:8143;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scscA&#10;AADdAAAADwAAAGRycy9kb3ducmV2LnhtbESPT2vCQBDF74LfYZlCb7pRtEjqKhKQSqkH/1y8TbNj&#10;Epqdjdmtpn5651DwNsN7895v5svO1epKbag8GxgNE1DEubcVFwaOh/VgBipEZIu1ZzLwRwGWi35v&#10;jqn1N97RdR8LJSEcUjRQxtikWoe8JIdh6Bti0c6+dRhlbQttW7xJuKv1OEnetMOKpaHEhrKS8p/9&#10;rzPwma23uPseu9m9zj6+zqvmcjxNjXl96VbvoCJ18Wn+v95YwZ+M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bHLHAAAA3QAAAA8AAAAAAAAAAAAAAAAAmAIAAGRy&#10;cy9kb3ducmV2LnhtbFBLBQYAAAAABAAEAPUAAACMAwAAAAA=&#10;" filled="f" stroked="f" strokeweight=".5pt">
                  <v:textbox>
                    <w:txbxContent>
                      <w:p w:rsidR="0085163C" w:rsidRDefault="0085163C" w:rsidP="0085163C">
                        <w:pPr>
                          <w:pStyle w:val="aff5"/>
                          <w:spacing w:before="0" w:beforeAutospacing="0" w:after="0" w:afterAutospacing="0"/>
                          <w:jc w:val="both"/>
                          <w:rPr>
                            <w:rFonts w:ascii="Times New Roman" w:eastAsia="MS Mincho" w:hAnsi="Times New Roman"/>
                            <w:sz w:val="20"/>
                            <w:szCs w:val="20"/>
                          </w:rPr>
                        </w:pPr>
                        <w:r>
                          <w:rPr>
                            <w:rFonts w:ascii="Times New Roman" w:eastAsia="MS Mincho" w:hAnsi="Times New Roman" w:hint="eastAsia"/>
                            <w:sz w:val="20"/>
                            <w:szCs w:val="20"/>
                          </w:rPr>
                          <w:t>Very Large</w:t>
                        </w:r>
                      </w:p>
                      <w:p w:rsidR="0085163C" w:rsidRDefault="0085163C" w:rsidP="0085163C">
                        <w:pPr>
                          <w:pStyle w:val="aff5"/>
                          <w:spacing w:before="0" w:beforeAutospacing="0" w:after="0" w:afterAutospacing="0"/>
                          <w:jc w:val="both"/>
                        </w:pPr>
                        <w:r>
                          <w:rPr>
                            <w:rFonts w:ascii="Times New Roman" w:eastAsia="MS Mincho" w:hAnsi="Times New Roman"/>
                            <w:sz w:val="20"/>
                            <w:szCs w:val="20"/>
                          </w:rPr>
                          <w:t>Earthquake</w:t>
                        </w:r>
                      </w:p>
                    </w:txbxContent>
                  </v:textbox>
                </v:shape>
                <v:oval id="円/楕円 184" o:spid="_x0000_s1052" style="position:absolute;left:28566;top:9322;width:1479;height:1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6CsQA&#10;AADdAAAADwAAAGRycy9kb3ducmV2LnhtbERPTWvCQBC9C/0PyxR6003ESomuUqRi0UNJ2noespNN&#10;aHY2zW41/nu3IHibx/uc5XqwrThR7xvHCtJJAoK4dLpho+Drczt+AeEDssbWMSm4kIf16mG0xEy7&#10;M+d0KoIRMYR9hgrqELpMSl/WZNFPXEccucr1FkOEvZG6x3MMt62cJslcWmw4NtTY0aam8qf4swoO&#10;ZlPkH4fnvakqc3zLv3+nu91eqafH4XUBItAQ7uKb+13H+bM0hf9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grEAAAA3QAAAA8AAAAAAAAAAAAAAAAAmAIAAGRycy9k&#10;b3ducmV2LnhtbFBLBQYAAAAABAAEAPUAAACJAwAAAAA=&#10;" fillcolor="#00c" strokecolor="#00c" strokeweight="2pt"/>
                <v:group id="グループ化 13" o:spid="_x0000_s1053" style="position:absolute;left:9587;top:250;width:12235;height:11309" coordorigin="15056,1101" coordsize="12235,1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rect id="正方形/長方形 114" o:spid="_x0000_s1054" style="position:absolute;left:15056;top:10470;width:12235;height:1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3dcUA&#10;AADdAAAADwAAAGRycy9kb3ducmV2LnhtbERP22rCQBB9F/oPywh9Kbrx0iqpqzQBQSgiUenzkB2T&#10;aHY2ZLca/74rFHybw7nOYtWZWlypdZVlBaNhBII4t7riQsHxsB7MQTiPrLG2TAru5GC1fOktMNb2&#10;xhld974QIYRdjApK75tYSpeXZNANbUMcuJNtDfoA20LqFm8h3NRyHEUf0mDFoaHEhtKS8sv+1yi4&#10;NMn7d/Hzdpon6Wy8PadJt6szpV773dcnCE+df4r/3Rsd5k9HE3h8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zd1xQAAAN0AAAAPAAAAAAAAAAAAAAAAAJgCAABkcnMv&#10;ZG93bnJldi54bWxQSwUGAAAAAAQABAD1AAAAigMAAAAA&#10;" fillcolor="#960" stroked="f" strokeweight="2pt">
                    <v:fill colors="0 #960;20972f #960;1 white" focus="100%" type="gradient">
                      <o:fill v:ext="view" type="gradientUnscaled"/>
                    </v:fill>
                  </v:rect>
                  <v:rect id="正方形/長方形 115" o:spid="_x0000_s1055" style="position:absolute;left:16364;top:9512;width:327;height:1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XqMUA&#10;AADdAAAADwAAAGRycy9kb3ducmV2LnhtbERPTWvCQBC9C/6HZYReim4sYkvMRrQgWhChVrC9Ddkx&#10;CWZn0+xq4r/vCgVv83ifk8w7U4krNa60rGA8ikAQZ1aXnCs4fK2GbyCcR9ZYWSYFN3IwT/u9BGNt&#10;W/6k697nIoSwi1FB4X0dS+myggy6ka2JA3eyjUEfYJNL3WAbwk0lX6JoKg2WHBoKrOm9oOy8vxgF&#10;P2trfp93u0W3fV1+rz7M+tDejko9DbrFDISnzj/E/+6NDvMn4wncvw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ZeoxQAAAN0AAAAPAAAAAAAAAAAAAAAAAJgCAABkcnMv&#10;ZG93bnJldi54bWxQSwUGAAAAAAQABAD1AAAAigMAAAAA&#10;" fillcolor="#a6a6a6" stroked="f" strokeweight="2pt"/>
                  <v:rect id="正方形/長方形 116" o:spid="_x0000_s1056" style="position:absolute;left:25635;top:9512;width:327;height:1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yM8UA&#10;AADdAAAADwAAAGRycy9kb3ducmV2LnhtbERPTWvCQBC9C/0PyxS8FN0o1krqKloQFUSoCra3ITtN&#10;gtnZNLua+O9dQfA2j/c542ljCnGhyuWWFfS6EQjixOqcUwWH/aIzAuE8ssbCMim4koPp5KU1xljb&#10;mr/psvOpCCHsYlSQeV/GUrokI4Oua0viwP3ZyqAPsEqlrrAO4aaQ/SgaSoM5h4YMS/rKKDntzkbB&#10;79Ka/7ftdtZsPuY/i7VZHurrUan2azP7BOGp8U/xw73SYf6g9w7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TIzxQAAAN0AAAAPAAAAAAAAAAAAAAAAAJgCAABkcnMv&#10;ZG93bnJldi54bWxQSwUGAAAAAAQABAD1AAAAigMAAAAA&#10;" fillcolor="#a6a6a6" stroked="f" strokeweight="2pt"/>
                  <v:rect id="正方形/長方形 117" o:spid="_x0000_s1057" style="position:absolute;left:16669;top:10470;width:9010;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sRMUA&#10;AADdAAAADwAAAGRycy9kb3ducmV2LnhtbERPTWvCQBC9F/wPywi9iG4sxZaYjWhBtCBCrWB7G7Jj&#10;EszOptnVxH/vCkJv83ifk8w6U4kLNa60rGA8ikAQZ1aXnCvYfy+H7yCcR9ZYWSYFV3IwS3tPCcba&#10;tvxFl53PRQhhF6OCwvs6ltJlBRl0I1sTB+5oG4M+wCaXusE2hJtKvkTRRBosOTQUWNNHQdlpdzYK&#10;flfW/A2223m3eVv8LD/Nat9eD0o997v5FISnzv+LH+61DvNfxxO4fxNO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6xExQAAAN0AAAAPAAAAAAAAAAAAAAAAAJgCAABkcnMv&#10;ZG93bnJldi54bWxQSwUGAAAAAAQABAD1AAAAigMAAAAA&#10;" fillcolor="#a6a6a6" stroked="f" strokeweight="2pt"/>
                  <v:group id="グループ化 118" o:spid="_x0000_s1058" style="position:absolute;left:16952;top:1101;width:9609;height:8727" coordorigin="10271,698" coordsize="21407,19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ect id="正方形/長方形 125" o:spid="_x0000_s1059" style="position:absolute;left:13791;top:698;width:14272;height:19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go8gA&#10;AADdAAAADwAAAGRycy9kb3ducmV2LnhtbESPQU/DMAyF70j7D5GRuLG0ExqoLJvQBhLSOLCVy26m&#10;8ZpqjVOabO3+PT4gcbP1nt/7vFiNvlUX6mMT2EA+zUARV8E2XBv4Kt/un0DFhGyxDUwGrhRhtZzc&#10;LLCwYeAdXfapVhLCsUADLqWu0DpWjjzGaeiIRTuG3mOSta+17XGQcN/qWZbNtceGpcFhR2tH1Wl/&#10;9ga217krN5/Vz/Z1OOePZXuoP74Pxtzdji/PoBKN6d/8d/1uBf8hF1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GCjyAAAAN0AAAAPAAAAAAAAAAAAAAAAAJgCAABk&#10;cnMvZG93bnJldi54bWxQSwUGAAAAAAQABAD1AAAAjQMAAAAA&#10;" fillcolor="#b3b3b3" stroked="f" strokeweight="2pt"/>
                    <v:rect id="正方形/長方形 126" o:spid="_x0000_s1060" style="position:absolute;left:14519;top:1402;width:35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2CsEA&#10;AADdAAAADwAAAGRycy9kb3ducmV2LnhtbERP32vCMBB+H/g/hBvsbaYdm7jaVEQczMdV3fPRnE1Z&#10;cylNjN1/bwYD3+7j+3nlerK9iDT6zrGCfJ6BIG6c7rhVcDx8PC9B+ICssXdMCn7Jw7qaPZRYaHfl&#10;L4p1aEUKYV+gAhPCUEjpG0MW/dwNxIk7u9FiSHBspR7xmsJtL1+ybCEtdpwaDA60NdT81Ber4DSY&#10;79btLtHv6jzbHt7ivpFRqafHabMCEWgKd/G/+1On+a/5O/x9k06Q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otgrBAAAA3QAAAA8AAAAAAAAAAAAAAAAAmAIAAGRycy9kb3du&#10;cmV2LnhtbFBLBQYAAAAABAAEAPUAAACGAwAAAAA=&#10;" fillcolor="#a3a3e0" stroked="f" strokeweight="2pt"/>
                    <v:rect id="正方形/長方形 127" o:spid="_x0000_s1061" style="position:absolute;left:19203;top:1402;width:35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KsQA&#10;AADdAAAADwAAAGRycy9kb3ducmV2LnhtbESPQWvDMAyF74P9B6PBbovTso6R1S2ldLAem7Y7i1iL&#10;Q2M5xK6b/fvpUNhN4j2992m5nnyvMo2xC2xgVpSgiJtgO24NnI6fL++gYkK22AcmA78UYb16fFhi&#10;ZcOND5Tr1CoJ4VihAZfSUGkdG0ceYxEGYtF+wugxyTq22o54k3Df63lZvmmPHUuDw4G2jppLffUG&#10;zoP7bsPumuOunpXb4yLvG52NeX6aNh+gEk3p33y//rKC/zoXfv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1SrEAAAA3QAAAA8AAAAAAAAAAAAAAAAAmAIAAGRycy9k&#10;b3ducmV2LnhtbFBLBQYAAAAABAAEAPUAAACJAwAAAAA=&#10;" fillcolor="#a3a3e0" stroked="f" strokeweight="2pt"/>
                    <v:rect id="正方形/長方形 128" o:spid="_x0000_s1062" style="position:absolute;left:23888;top:1402;width:35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wscEA&#10;AADdAAAADwAAAGRycy9kb3ducmV2LnhtbERP32vCMBB+H/g/hBvsbU0rKtIZZYiCe1zVPR/N2RSb&#10;S2li7P77ZSD4dh/fz1ttRtuJSINvHSsoshwEce10y42C03H/vgThA7LGzjEp+CUPm/XkZYWldnf+&#10;pliFRqQQ9iUqMCH0pZS+NmTRZ64nTtzFDRZDgkMj9YD3FG47Oc3zhbTYcmow2NPWUH2tblbBuTc/&#10;jdvdot9VRb49zuNXLaNSb6/j5weIQGN4ih/ug07zZ9MC/r9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ycLHBAAAA3QAAAA8AAAAAAAAAAAAAAAAAmAIAAGRycy9kb3du&#10;cmV2LnhtbFBLBQYAAAAABAAEAPUAAACGAwAAAAA=&#10;" fillcolor="#a3a3e0" stroked="f" strokeweight="2pt"/>
                    <v:rect id="正方形/長方形 129" o:spid="_x0000_s1063" style="position:absolute;left:14519;top:6090;width:3592;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uxsEA&#10;AADdAAAADwAAAGRycy9kb3ducmV2LnhtbERP32vCMBB+H/g/hBvsbU0tKqMzyhAFfVx1ez6asyk2&#10;l9LE2P33ZiD4dh/fz1uuR9uJSINvHSuYZjkI4trplhsFp+Pu/QOED8gaO8ek4I88rFeTlyWW2t34&#10;m2IVGpFC2JeowITQl1L62pBFn7meOHFnN1gMCQ6N1APeUrjtZJHnC2mx5dRgsKeNofpSXa2Cn978&#10;Nm57jX5bTfPNcR4PtYxKvb2OX58gAo3hKX649zrNnxUF/H+TTp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g7sbBAAAA3QAAAA8AAAAAAAAAAAAAAAAAmAIAAGRycy9kb3du&#10;cmV2LnhtbFBLBQYAAAAABAAEAPUAAACGAwAAAAA=&#10;" fillcolor="#a3a3e0" stroked="f" strokeweight="2pt"/>
                    <v:rect id="正方形/長方形 130" o:spid="_x0000_s1064" style="position:absolute;left:19203;top:6090;width:3592;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LXcEA&#10;AADdAAAADwAAAGRycy9kb3ducmV2LnhtbERP32vCMBB+H+x/CDfY20x1TqQaZYgDfbRVn4/m1pQ1&#10;l9LEWP97Iwh7u4/v5y3Xg21FpN43jhWMRxkI4srphmsFx/LnYw7CB2SNrWNScCMP69XryxJz7a58&#10;oFiEWqQQ9jkqMCF0uZS+MmTRj1xHnLhf11sMCfa11D1eU7ht5STLZtJiw6nBYEcbQ9VfcbEKTp05&#10;1257iX5bjLNN+RX3lYxKvb8N3wsQgYbwL366dzrNn04+4fFNOkG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sS13BAAAA3QAAAA8AAAAAAAAAAAAAAAAAmAIAAGRycy9kb3du&#10;cmV2LnhtbFBLBQYAAAAABAAEAPUAAACGAwAAAAA=&#10;" fillcolor="#a3a3e0" stroked="f" strokeweight="2pt"/>
                    <v:rect id="正方形/長方形 131" o:spid="_x0000_s1065" style="position:absolute;left:23888;top:6090;width:3592;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TKcAA&#10;AADdAAAADwAAAGRycy9kb3ducmV2LnhtbERPTYvCMBC9C/sfwix401RRWbpGEXFhPVp1z0Mz2xSb&#10;SWlirP/eCIK3ebzPWa5724hIna8dK5iMMxDEpdM1VwpOx5/RFwgfkDU2jknBnTysVx+DJeba3fhA&#10;sQiVSCHsc1RgQmhzKX1pyKIfu5Y4cf+usxgS7CqpO7ylcNvIaZYtpMWaU4PBlraGyktxtQrOrfmr&#10;3O4a/a6YZNvjPO5LGZUafvabbxCB+vAWv9y/Os2fTWfw/Cad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XTKcAAAADdAAAADwAAAAAAAAAAAAAAAACYAgAAZHJzL2Rvd25y&#10;ZXYueG1sUEsFBgAAAAAEAAQA9QAAAIUDAAAAAA==&#10;" fillcolor="#a3a3e0" stroked="f" strokeweight="2pt"/>
                    <v:rect id="正方形/長方形 132" o:spid="_x0000_s1066" style="position:absolute;left:14519;top:10777;width:35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2ssEA&#10;AADdAAAADwAAAGRycy9kb3ducmV2LnhtbERPTWvDMAy9D/YfjAa7rU7LMkZWt5TSwXpc0u4sYi0O&#10;jeUQO0767+vCYDc93qfW29l2ItLgW8cKlosMBHHtdMuNglP1+fIOwgdkjZ1jUnAlD9vN48MaC+0m&#10;/qZYhkakEPYFKjAh9IWUvjZk0S9cT5y4XzdYDAkOjdQDTincdnKVZW/SYsupwWBPe0P1pRytgnNv&#10;fhp3GKM/lMtsX+XxWMuo1PPTvPsAEWgO/+I/95dO819XOdy/SS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drLBAAAA3QAAAA8AAAAAAAAAAAAAAAAAmAIAAGRycy9kb3du&#10;cmV2LnhtbFBLBQYAAAAABAAEAPUAAACGAwAAAAA=&#10;" fillcolor="#a3a3e0" stroked="f" strokeweight="2pt"/>
                    <v:rect id="正方形/長方形 133" o:spid="_x0000_s1067" style="position:absolute;left:19203;top:10777;width:35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oxcEA&#10;AADdAAAADwAAAGRycy9kb3ducmV2LnhtbERPTWvDMAy9D/YfjAa7rU7LFkZWt5TSwXpc0u4sYi0O&#10;jeUQO0767+vCYDc93qfW29l2ItLgW8cKlosMBHHtdMuNglP1+fIOwgdkjZ1jUnAlD9vN48MaC+0m&#10;/qZYhkakEPYFKjAh9IWUvjZk0S9cT5y4XzdYDAkOjdQDTincdnKVZbm02HJqMNjT3lB9KUer4Nyb&#10;n8YdxugP5TLbV2/xWMuo1PPTvPsAEWgO/+I/95dO819XOdy/SS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b6MXBAAAA3QAAAA8AAAAAAAAAAAAAAAAAmAIAAGRycy9kb3du&#10;cmV2LnhtbFBLBQYAAAAABAAEAPUAAACGAwAAAAA=&#10;" fillcolor="#a3a3e0" stroked="f" strokeweight="2pt"/>
                    <v:rect id="正方形/長方形 134" o:spid="_x0000_s1068" style="position:absolute;left:23888;top:10777;width:35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NXsEA&#10;AADdAAAADwAAAGRycy9kb3ducmV2LnhtbERP32vCMBB+H+x/CDfY20yVOaUaZYgDfbRVn4/m1pQ1&#10;l9LEWP97Iwh7u4/v5y3Xg21FpN43jhWMRxkI4srphmsFx/LnYw7CB2SNrWNScCMP69XryxJz7a58&#10;oFiEWqQQ9jkqMCF0uZS+MmTRj1xHnLhf11sMCfa11D1eU7ht5STLvqTFhlODwY42hqq/4mIVnDpz&#10;rt32Ev22GGebchr3lYxKvb8N3wsQgYbwL366dzrN/5zM4PFNOkG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XTV7BAAAA3QAAAA8AAAAAAAAAAAAAAAAAmAIAAGRycy9kb3du&#10;cmV2LnhtbFBLBQYAAAAABAAEAPUAAACGAwAAAAA=&#10;" fillcolor="#a3a3e0" stroked="f" strokeweight="2pt"/>
                    <v:rect id="正方形/長方形 135" o:spid="_x0000_s1069" style="position:absolute;left:14519;top:15610;width:3592;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ZLMQA&#10;AADdAAAADwAAAGRycy9kb3ducmV2LnhtbESPQWvDMAyF74P9B6PBbovTso6R1S2ldLAem7Y7i1iL&#10;Q2M5xK6b/fvpUNhN4j2992m5nnyvMo2xC2xgVpSgiJtgO24NnI6fL++gYkK22AcmA78UYb16fFhi&#10;ZcOND5Tr1CoJ4VihAZfSUGkdG0ceYxEGYtF+wugxyTq22o54k3Df63lZvmmPHUuDw4G2jppLffUG&#10;zoP7bsPumuOunpXb4yLvG52NeX6aNh+gEk3p33y//rKC/zoXXP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2SzEAAAA3QAAAA8AAAAAAAAAAAAAAAAAmAIAAGRycy9k&#10;b3ducmV2LnhtbFBLBQYAAAAABAAEAPUAAACJAwAAAAA=&#10;" fillcolor="#a3a3e0" stroked="f" strokeweight="2pt"/>
                    <v:rect id="正方形/長方形 136" o:spid="_x0000_s1070" style="position:absolute;left:19203;top:15610;width:3592;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8t8EA&#10;AADdAAAADwAAAGRycy9kb3ducmV2LnhtbERP32vCMBB+H+x/CDfY20yVObQaZYgDfbRVn4/m1pQ1&#10;l9LEWP97Iwh7u4/v5y3Xg21FpN43jhWMRxkI4srphmsFx/LnYwbCB2SNrWNScCMP69XryxJz7a58&#10;oFiEWqQQ9jkqMCF0uZS+MmTRj1xHnLhf11sMCfa11D1eU7ht5STLvqTFhlODwY42hqq/4mIVnDpz&#10;rt32Ev22GGebchr3lYxKvb8N3wsQgYbwL366dzrN/5zM4fFNOkG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fLfBAAAA3QAAAA8AAAAAAAAAAAAAAAAAmAIAAGRycy9kb3du&#10;cmV2LnhtbFBLBQYAAAAABAAEAPUAAACGAwAAAAA=&#10;" fillcolor="#a3a3e0" stroked="f" strokeweight="2pt"/>
                    <v:rect id="正方形/長方形 137" o:spid="_x0000_s1071" style="position:absolute;left:23888;top:15610;width:3592;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D98QA&#10;AADdAAAADwAAAGRycy9kb3ducmV2LnhtbESPQW/CMAyF70j7D5En7QYpG0yoENCEmDSOlG1nq/Ga&#10;ao1TNSF0/34+IHGz9Z7f+7zZjb5TmYbYBjYwnxWgiOtgW24MfJ7fpytQMSFb7AKTgT+KsNs+TDZY&#10;2nDlE+UqNUpCOJZowKXUl1rH2pHHOAs9sWg/YfCYZB0abQe8Srjv9HNRvGqPLUuDw572jurf6uIN&#10;fPXuuwmHS46Hal7sz8t8rHU25ulxfFuDSjSmu/l2/WEFf/Ei/PKNj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Q/fEAAAA3QAAAA8AAAAAAAAAAAAAAAAAmAIAAGRycy9k&#10;b3ducmV2LnhtbFBLBQYAAAAABAAEAPUAAACJAwAAAAA=&#10;" fillcolor="#a3a3e0" stroked="f" strokeweight="2pt"/>
                    <v:rect id="正方形/長方形 138" o:spid="_x0000_s1072" style="position:absolute;left:28063;top:19253;width:3616;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oUMUA&#10;AADdAAAADwAAAGRycy9kb3ducmV2LnhtbERPTWvCQBC9C/0PyxS8FN2oxUrqKloQFUSoCra3ITtN&#10;gtnZNLua+O9dQfA2j/c542ljCnGhyuWWFfS6EQjixOqcUwWH/aIzAuE8ssbCMim4koPp5KU1xljb&#10;mr/psvOpCCHsYlSQeV/GUrokI4Oua0viwP3ZyqAPsEqlrrAO4aaQ/SgaSoM5h4YMS/rKKDntzkbB&#10;79Ka/7ftdtZsPuY/i7VZHurrUan2azP7BOGp8U/xw73SYf77oAf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2hQxQAAAN0AAAAPAAAAAAAAAAAAAAAAAJgCAABkcnMv&#10;ZG93bnJldi54bWxQSwUGAAAAAAQABAD1AAAAigMAAAAA&#10;" fillcolor="#a6a6a6" stroked="f" strokeweight="2pt"/>
                    <v:rect id="正方形/長方形 139" o:spid="_x0000_s1073" style="position:absolute;left:10271;top:19253;width:3617;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2J8YA&#10;AADdAAAADwAAAGRycy9kb3ducmV2LnhtbERP22rCQBB9L/Qflin4IrrxQpXUVVQQLYjgBWzfhuw0&#10;CWZnY3Y18e/dQqFvczjXmcwaU4g7VS63rKDXjUAQJ1bnnCo4HVedMQjnkTUWlknBgxzMpq8vE4y1&#10;rXlP94NPRQhhF6OCzPsyltIlGRl0XVsSB+7HVgZ9gFUqdYV1CDeF7EfRuzSYc2jIsKRlRsnlcDMK&#10;vtfWXNu73bzZjhZfq0+zPtWPs1Ktt2b+AcJT4//Ff+6NDvOHgz78fhNO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32J8YAAADdAAAADwAAAAAAAAAAAAAAAACYAgAAZHJz&#10;L2Rvd25yZXYueG1sUEsFBgAAAAAEAAQA9QAAAIsDAAAAAA==&#10;" fillcolor="#a6a6a6" stroked="f" strokeweight="2pt"/>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19" o:spid="_x0000_s1074" type="#_x0000_t7" style="position:absolute;left:17976;top:9828;width:1711;height: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easUA&#10;AADdAAAADwAAAGRycy9kb3ducmV2LnhtbERPTWvCQBC9F/wPywi91Y21FBuzEVGCpcVDYwseh+yY&#10;BLOzIbua6K/vFgre5vE+J1kOphEX6lxtWcF0EoEgLqyuuVTwvc+e5iCcR9bYWCYFV3KwTEcPCcba&#10;9vxFl9yXIoSwi1FB5X0bS+mKigy6iW2JA3e0nUEfYFdK3WEfwk0jn6PoVRqsOTRU2NK6ouKUn40C&#10;/ebnu01/QntYbfcf2ef0Z3PLlHocD6sFCE+Dv4v/3e86zH+Zze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J5qxQAAAN0AAAAPAAAAAAAAAAAAAAAAAJgCAABkcnMv&#10;ZG93bnJldi54bWxQSwUGAAAAAAQABAD1AAAAigMAAAAA&#10;" adj="8336" fillcolor="#262626" stroked="f" strokeweight="2pt">
                    <v:fill r:id="rId8" o:title="" type="pattern"/>
                  </v:shape>
                  <v:shape id="平行四辺形 120" o:spid="_x0000_s1075" type="#_x0000_t7" style="position:absolute;left:23162;top:9828;width:1711;height: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GHsUA&#10;AADdAAAADwAAAGRycy9kb3ducmV2LnhtbERPTWvCQBC9F/wPywje6sZWxMZsRJSgWHqotuBxyI5J&#10;MDsbsqtJ++vdgtDbPN7nJMve1OJGrassK5iMIxDEudUVFwq+jtnzHITzyBpry6Tghxws08FTgrG2&#10;HX/S7eALEULYxaig9L6JpXR5SQbd2DbEgTvb1qAPsC2kbrEL4aaWL1E0kwYrDg0lNrQuKb8crkaB&#10;fvPzj013QXtabY/77H3yvfnNlBoN+9UChKfe/4sf7p0O86evU/j7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QYexQAAAN0AAAAPAAAAAAAAAAAAAAAAAJgCAABkcnMv&#10;ZG93bnJldi54bWxQSwUGAAAAAAQABAD1AAAAigMAAAAA&#10;" adj="8336" fillcolor="#262626" stroked="f" strokeweight="2pt">
                    <v:fill r:id="rId8" o:title="" type="pattern"/>
                  </v:shape>
                  <v:group id="グループ化 10" o:spid="_x0000_s1076" style="position:absolute;left:20852;top:9828;width:1776;height:642" coordorigin="20852,9828" coordsize="1775,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rect id="正方形/長方形 122" o:spid="_x0000_s1077" style="position:absolute;left:20852;top:9958;width:1776;height: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5Tr4A&#10;AADdAAAADwAAAGRycy9kb3ducmV2LnhtbERPyQrCMBC9C/5DGMGLaOqCSDWKKIIoCC7gdWjGtthM&#10;ShO1/r0RBG/zeOvMFrUpxJMql1tW0O9FIIgTq3NOFVzOm+4EhPPIGgvLpOBNDhbzZmOGsbYvPtLz&#10;5FMRQtjFqCDzvoyldElGBl3PlsSBu9nKoA+wSqWu8BXCTSEHUTSWBnMODRmWtMoouZ8eRsG1L5n3&#10;HU62+5Si3e1Ia3noKNVu1cspCE+1/4t/7q0O80fDMXy/CS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teU6+AAAA3QAAAA8AAAAAAAAAAAAAAAAAmAIAAGRycy9kb3ducmV2&#10;LnhtbFBLBQYAAAAABAAEAPUAAACDAwAAAAA=&#10;" fillcolor="blue" stroked="f" strokeweight="2pt"/>
                    <v:line id="直線コネクタ 123" o:spid="_x0000_s1078" style="position:absolute;flip:y;visibility:visible;mso-wrap-style:square" from="20899,10122" to="20899,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NscIAAADdAAAADwAAAGRycy9kb3ducmV2LnhtbERPTWsCMRC9F/wPYQQvpWbVUnVrFBEE&#10;KVhYK56HzXSzuJksSdT135uC0Ns83ucsVp1txJV8qB0rGA0zEMSl0zVXCo4/27cZiBCRNTaOScGd&#10;AqyWvZcF5trduKDrIVYihXDIUYGJsc2lDKUhi2HoWuLE/TpvMSboK6k93lK4beQ4yz6kxZpTg8GW&#10;NobK8+FiFXxztp4fp8WrbPUcjT3t/fZLKzXod+tPEJG6+C9+unc6zX+fTOHvm3S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dNscIAAADdAAAADwAAAAAAAAAAAAAA&#10;AAChAgAAZHJzL2Rvd25yZXYueG1sUEsFBgAAAAAEAAQA+QAAAJADAAAAAA==&#10;" strokecolor="blue" strokeweight="1pt"/>
                    <v:line id="直線コネクタ 124" o:spid="_x0000_s1079" style="position:absolute;flip:y;visibility:visible;mso-wrap-style:square" from="22556,9828" to="22556,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Zw8UAAADdAAAADwAAAGRycy9kb3ducmV2LnhtbESPT2sCMRDF7wW/Qxihl6JZ21J1NYoU&#10;hFJowT94HjbjZnEzWZKo22/fORR6m+G9ee83y3XvW3WjmJrABibjAhRxFWzDtYHjYTuagUoZ2WIb&#10;mAz8UIL1avCwxNKGO+/ots+1khBOJRpwOXel1qly5DGNQ0cs2jlEj1nWWGsb8S7hvtXPRfGmPTYs&#10;DQ47endUXfZXb+Cbi838ON096c7O0fnTV9x+WmMeh/1mASpTn//Nf9cfVvBfXw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jZw8UAAADdAAAADwAAAAAAAAAA&#10;AAAAAAChAgAAZHJzL2Rvd25yZXYueG1sUEsFBgAAAAAEAAQA+QAAAJMDAAAAAA==&#10;" strokecolor="blue" strokeweight="1pt"/>
                  </v:group>
                </v:group>
                <v:shape id="テキスト ボックス 7" o:spid="_x0000_s1080" type="#_x0000_t202" style="position:absolute;left:9546;top:11503;width:16782;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3MQA&#10;AADdAAAADwAAAGRycy9kb3ducmV2LnhtbERPTWsCMRC9F/wPYQq9abZWRVej2EKLIB50BT0Om+lm&#10;6WayTVLd/vtGEHqbx/ucxaqzjbiQD7VjBc+DDARx6XTNlYJj8d6fgggRWWPjmBT8UoDVsvewwFy7&#10;K+/pcoiVSCEcclRgYmxzKUNpyGIYuJY4cZ/OW4wJ+kpqj9cUbhs5zLKJtFhzajDY0puh8uvwYxXs&#10;th/2XIx3RfUdXovN0JxGfnZS6umxW89BROriv/ju3ug0f/Qyg9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tzEAAAA3QAAAA8AAAAAAAAAAAAAAAAAmAIAAGRycy9k&#10;b3ducmV2LnhtbFBLBQYAAAAABAAEAPUAAACJAwAAAAA=&#10;" strokecolor="blue" strokeweight="1pt">
                  <v:textbox inset="0,1mm,0,1mm">
                    <w:txbxContent>
                      <w:p w:rsidR="0085163C" w:rsidRPr="00332983" w:rsidRDefault="0085163C" w:rsidP="0085163C">
                        <w:pPr>
                          <w:pStyle w:val="aff5"/>
                          <w:spacing w:before="0" w:beforeAutospacing="0" w:after="0" w:afterAutospacing="0"/>
                          <w:jc w:val="center"/>
                          <w:rPr>
                            <w:b/>
                            <w:color w:val="0000FF"/>
                            <w:sz w:val="20"/>
                            <w:szCs w:val="20"/>
                          </w:rPr>
                        </w:pPr>
                        <w:r w:rsidRPr="00332983">
                          <w:rPr>
                            <w:rFonts w:ascii="Times New Roman" w:eastAsia="MS Mincho" w:hAnsi="Times New Roman" w:hint="eastAsia"/>
                            <w:b/>
                            <w:color w:val="0000FF"/>
                            <w:sz w:val="20"/>
                            <w:szCs w:val="20"/>
                          </w:rPr>
                          <w:t>Increasing Damper</w:t>
                        </w:r>
                        <w:r>
                          <w:rPr>
                            <w:rFonts w:ascii="Times New Roman" w:eastAsia="MS Mincho" w:hAnsi="Times New Roman"/>
                            <w:b/>
                            <w:color w:val="0000FF"/>
                            <w:sz w:val="20"/>
                            <w:szCs w:val="20"/>
                          </w:rPr>
                          <w:t xml:space="preserve"> Count</w:t>
                        </w:r>
                      </w:p>
                    </w:txbxContent>
                  </v:textbox>
                </v:shape>
                <v:group id="グループ化 17" o:spid="_x0000_s1081" style="position:absolute;left:42562;top:10320;width:12235;height:12423" coordorigin="47036,2854" coordsize="12235,1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rect id="正方形/長方形 150" o:spid="_x0000_s1082" style="position:absolute;left:47036;top:12223;width:12235;height:1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hMUA&#10;AADdAAAADwAAAGRycy9kb3ducmV2LnhtbERPTWvCQBC9C/0PyxR6KbpJUCupa2gChUIR0UrPQ3ZM&#10;UrOzIbuN8d+7hYK3ebzPWWejacVAvWssK4hnEQji0uqGKwXHr/fpCoTzyBpby6TgSg6yzcNkjam2&#10;F97TcPCVCCHsUlRQe9+lUrqyJoNuZjviwJ1sb9AH2FdS93gJ4aaVSRQtpcGGQ0ONHRU1lefDr1Fw&#10;7vLFZ/X9fFrlxUuy/SnycdfulXp6HN9eQXga/V387/7QYf58HsPfN+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iOExQAAAN0AAAAPAAAAAAAAAAAAAAAAAJgCAABkcnMv&#10;ZG93bnJldi54bWxQSwUGAAAAAAQABAD1AAAAigMAAAAA&#10;" fillcolor="#960" stroked="f" strokeweight="2pt">
                    <v:fill colors="0 #960;20972f #960;1 white" focus="100%" type="gradient">
                      <o:fill v:ext="view" type="gradientUnscaled"/>
                    </v:fill>
                  </v:rect>
                  <v:rect id="正方形/長方形 151" o:spid="_x0000_s1083" style="position:absolute;left:48344;top:11265;width:326;height:1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FWsUA&#10;AADdAAAADwAAAGRycy9kb3ducmV2LnhtbERPTWvCQBC9C/6HZQQvRTcV0RJdRQuiBRG0gu1tyI5J&#10;MDsbs6uJ/74rFLzN433OdN6YQtypcrllBe/9CARxYnXOqYLj96r3AcJ5ZI2FZVLwIAfzWbs1xVjb&#10;mvd0P/hUhBB2MSrIvC9jKV2SkUHXtyVx4M62MugDrFKpK6xDuCnkIIpG0mDOoSHDkj4zSi6Hm1Hw&#10;u7bm+rbbLZrtePmz+jLrY/04KdXtNIsJCE+Nf4n/3Rsd5g+HA3h+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4VaxQAAAN0AAAAPAAAAAAAAAAAAAAAAAJgCAABkcnMv&#10;ZG93bnJldi54bWxQSwUGAAAAAAQABAD1AAAAigMAAAAA&#10;" fillcolor="#a6a6a6" stroked="f" strokeweight="2pt"/>
                  <v:rect id="正方形/長方形 152" o:spid="_x0000_s1084" style="position:absolute;left:57615;top:11265;width:327;height:1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gwcUA&#10;AADdAAAADwAAAGRycy9kb3ducmV2LnhtbERP22rCQBB9F/yHZYS+FN20FZXoKrYgWhDBC6hvQ3ZM&#10;QrOzaXZr4t93BcG3OZzrTGaNKcSVKpdbVvDWi0AQJ1bnnCo47BfdEQjnkTUWlknBjRzMpu3WBGNt&#10;a97SdedTEULYxagg876MpXRJRgZdz5bEgbvYyqAPsEqlrrAO4aaQ71E0kAZzDg0ZlvSVUfKz+zMK&#10;zktrfl83m3mzHn6eFt9meahvR6VeOs18DMJT45/ih3ulw/x+/wPu34QT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yDBxQAAAN0AAAAPAAAAAAAAAAAAAAAAAJgCAABkcnMv&#10;ZG93bnJldi54bWxQSwUGAAAAAAQABAD1AAAAigMAAAAA&#10;" fillcolor="#a6a6a6" stroked="f" strokeweight="2pt"/>
                  <v:rect id="正方形/長方形 153" o:spid="_x0000_s1085" style="position:absolute;left:48649;top:12223;width:9010;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cUA&#10;AADdAAAADwAAAGRycy9kb3ducmV2LnhtbERP22rCQBB9F/yHZYS+FN20hCrRVawgtlAEL6C+Ddkx&#10;CWZnY3Zr4t93hYJvczjXmcxaU4ob1a6wrOBtEIEgTq0uOFOw3y37IxDOI2ssLZOCOzmYTbudCSba&#10;Nryh29ZnIoSwS1BB7n2VSOnSnAy6ga2IA3e2tUEfYJ1JXWMTwk0p36PoQxosODTkWNEip/Sy/TUK&#10;Titrrq/r9bz9GX4el99mtW/uB6Veeu18DMJT65/if/eXDvPjOIbHN+EE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ri1xQAAAN0AAAAPAAAAAAAAAAAAAAAAAJgCAABkcnMv&#10;ZG93bnJldi54bWxQSwUGAAAAAAQABAD1AAAAigMAAAAA&#10;" fillcolor="#a6a6a6" stroked="f" strokeweight="2pt"/>
                  <v:group id="グループ化 154" o:spid="_x0000_s1086" style="position:absolute;left:49575;top:2854;width:9598;height:8727" coordorigin="45660,6207" coordsize="21383,19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rect id="正方形/長方形 158" o:spid="_x0000_s1087" style="position:absolute;left:49179;top:6207;width:14248;height:19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V8UA&#10;AADdAAAADwAAAGRycy9kb3ducmV2LnhtbERPTWvCQBC9F/wPywi96UaRVFJXEW1BsIdqvHibZqfZ&#10;0Oxsml1N/PduQehtHu9zFqve1uJKra8cK5iMExDEhdMVlwpO+ftoDsIHZI21Y1JwIw+r5eBpgZl2&#10;HR/oegyliCHsM1RgQmgyKX1hyKIfu4Y4ct+utRgibEupW+xiuK3lNElSabHi2GCwoY2h4ud4sQr2&#10;t9Tk28/id//WXSYveX0uP77OSj0P+/UriEB9+Bc/3Dsd589mKfx9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H5XxQAAAN0AAAAPAAAAAAAAAAAAAAAAAJgCAABkcnMv&#10;ZG93bnJldi54bWxQSwUGAAAAAAQABAD1AAAAigMAAAAA&#10;" fillcolor="#b3b3b3" stroked="f" strokeweight="2pt"/>
                    <v:rect id="正方形/長方形 159" o:spid="_x0000_s1088" style="position:absolute;left:49907;top:6911;width:359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o/sAA&#10;AADdAAAADwAAAGRycy9kb3ducmV2LnhtbERPTYvCMBC9L/gfwgh7W1NFd6UaRcQF92hdPQ/N2BSb&#10;SWlirP9+Iwh7m8f7nOW6t42I1PnasYLxKANBXDpdc6Xg9/j9MQfhA7LGxjEpeJCH9WrwtsRcuzsf&#10;KBahEimEfY4KTAhtLqUvDVn0I9cSJ+7iOoshwa6SusN7CreNnGTZp7RYc2ow2NLWUHktblbBqTXn&#10;yu1u0e+KcbY9zuJPKaNS78N+swARqA//4pd7r9P86fQLnt+k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io/sAAAADdAAAADwAAAAAAAAAAAAAAAACYAgAAZHJzL2Rvd25y&#10;ZXYueG1sUEsFBgAAAAAEAAQA9QAAAIUDAAAAAA==&#10;" fillcolor="#a3a3e0" stroked="f" strokeweight="2pt"/>
                    <v:rect id="正方形/長方形 160" o:spid="_x0000_s1089" style="position:absolute;left:54568;top:6911;width:361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jMMA&#10;AADdAAAADwAAAGRycy9kb3ducmV2LnhtbESPQW/CMAyF70j7D5EncYOUCaapIyCEmMSOFNjZarym&#10;onGqJoTu38+HSbvZes/vfV5vR9+pTENsAxtYzAtQxHWwLTcGLueP2RuomJAtdoHJwA9F2G6eJmss&#10;bXjwiXKVGiUhHEs04FLqS61j7chjnIeeWLTvMHhMsg6NtgM+JNx3+qUoXrXHlqXBYU97R/WtunsD&#10;1959NeFwz/FQLYr9eZU/a52NmT6Pu3dQicb0b/67PlrBXy4FV76RE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8jMMAAADdAAAADwAAAAAAAAAAAAAAAACYAgAAZHJzL2Rv&#10;d25yZXYueG1sUEsFBgAAAAAEAAQA9QAAAIgDAAAAAA==&#10;" fillcolor="#a3a3e0" stroked="f" strokeweight="2pt"/>
                    <v:rect id="正方形/長方形 161" o:spid="_x0000_s1090" style="position:absolute;left:59252;top:6911;width:35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ZF8AA&#10;AADdAAAADwAAAGRycy9kb3ducmV2LnhtbERPTYvCMBC9L/gfwgh7W1NFl7UaRcQF92hdPQ/N2BSb&#10;SWlirP9+Iwh7m8f7nOW6t42I1PnasYLxKANBXDpdc6Xg9/j98QXCB2SNjWNS8CAP69XgbYm5dnc+&#10;UCxCJVII+xwVmBDaXEpfGrLoR64lTtzFdRZDgl0ldYf3FG4bOcmyT2mx5tRgsKWtofJa3KyCU2vO&#10;ldvdot8V42x7nMWfUkal3of9ZgEiUB/+xS/3Xqf50+kcnt+k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uZF8AAAADdAAAADwAAAAAAAAAAAAAAAACYAgAAZHJzL2Rvd25y&#10;ZXYueG1sUEsFBgAAAAAEAAQA9QAAAIUDAAAAAA==&#10;" fillcolor="#a3a3e0" stroked="f" strokeweight="2pt"/>
                    <v:rect id="正方形/長方形 162" o:spid="_x0000_s1091" style="position:absolute;left:49907;top:11598;width:359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V8QA&#10;AADdAAAADwAAAGRycy9kb3ducmV2LnhtbESPQWvDMAyF74X9B6NBb43TsY6R1S2ldLAdl7Y7i1iL&#10;Q2M5xK6b/vvpMNhN4j2992m9nXyvMo2xC2xgWZSgiJtgO24NnI7vi1dQMSFb7AOTgTtF2G4eZmus&#10;bLjxF+U6tUpCOFZowKU0VFrHxpHHWISBWLSfMHpMso6ttiPeJNz3+qksX7THjqXB4UB7R82lvnoD&#10;58F9t+FwzfFQL8v9cZU/G52NmT9OuzdQiab0b/67/rCC/7wS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plfEAAAA3QAAAA8AAAAAAAAAAAAAAAAAmAIAAGRycy9k&#10;b3ducmV2LnhtbFBLBQYAAAAABAAEAPUAAACJAwAAAAA=&#10;" fillcolor="#a3a3e0" stroked="f" strokeweight="2pt"/>
                    <v:rect id="正方形/長方形 163" o:spid="_x0000_s1092" style="position:absolute;left:54568;top:11598;width:361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DzMAA&#10;AADdAAAADwAAAGRycy9kb3ducmV2LnhtbERPS4vCMBC+L/gfwgje1rSii1SjiLiwe9z6OA/N2BSb&#10;SWlirP/eLCzsbT6+56y3g21FpN43jhXk0wwEceV0w7WC0/HzfQnCB2SNrWNS8CQP283obY2Fdg/+&#10;oViGWqQQ9gUqMCF0hZS+MmTRT11HnLir6y2GBPta6h4fKdy2cpZlH9Jiw6nBYEd7Q9WtvFsF585c&#10;ane4R38o82x/XMTvSkalJuNhtwIRaAj/4j/3l07z54scfr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QDzMAAAADdAAAADwAAAAAAAAAAAAAAAACYAgAAZHJzL2Rvd25y&#10;ZXYueG1sUEsFBgAAAAAEAAQA9QAAAIUDAAAAAA==&#10;" fillcolor="#a3a3e0" stroked="f" strokeweight="2pt"/>
                    <v:rect id="正方形/長方形 164" o:spid="_x0000_s1093" style="position:absolute;left:59252;top:11598;width:35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du8EA&#10;AADdAAAADwAAAGRycy9kb3ducmV2LnhtbERPTWvDMAy9D/YfjAa7rU7LMkZWt5TSwXpc0u4sYi0O&#10;jeUQO0767+vCYDc93qfW29l2ItLgW8cKlosMBHHtdMuNglP1+fIOwgdkjZ1jUnAlD9vN48MaC+0m&#10;/qZYhkakEPYFKjAh9IWUvjZk0S9cT5y4XzdYDAkOjdQDTincdnKVZW/SYsupwWBPe0P1pRytgnNv&#10;fhp3GKM/lMtsX+XxWMuo1PPTvPsAEWgO/+I/95dO81/zFdy/SS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mnbvBAAAA3QAAAA8AAAAAAAAAAAAAAAAAmAIAAGRycy9kb3du&#10;cmV2LnhtbFBLBQYAAAAABAAEAPUAAACGAwAAAAA=&#10;" fillcolor="#a3a3e0" stroked="f" strokeweight="2pt"/>
                    <v:rect id="正方形/長方形 165" o:spid="_x0000_s1094" style="position:absolute;left:49907;top:16286;width:3593;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4IMEA&#10;AADdAAAADwAAAGRycy9kb3ducmV2LnhtbERPS4vCMBC+L+x/CLPgbU3dVZFqlEVc0KP1cR6a2aZs&#10;MylNjPXfG0HwNh/fcxar3jYiUudrxwpGwwwEcel0zZWC4+H3cwbCB2SNjWNScCMPq+X72wJz7a68&#10;p1iESqQQ9jkqMCG0uZS+NGTRD11LnLg/11kMCXaV1B1eU7ht5FeWTaXFmlODwZbWhsr/4mIVnFpz&#10;rtzmEv2mGGXrwyTuShmVGnz0P3MQgfrwEj/dW53mjyff8Pg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OCDBAAAA3QAAAA8AAAAAAAAAAAAAAAAAmAIAAGRycy9kb3du&#10;cmV2LnhtbFBLBQYAAAAABAAEAPUAAACGAwAAAAA=&#10;" fillcolor="#a3a3e0" stroked="f" strokeweight="2pt"/>
                    <v:rect id="正方形/長方形 166" o:spid="_x0000_s1095" style="position:absolute;left:54568;top:16286;width:3616;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VMEA&#10;AADdAAAADwAAAGRycy9kb3ducmV2LnhtbERPTWvDMAy9D/ofjAq7rU5HMkpat4zSwXZcsvUsYjUO&#10;i+UQu0767+vBYDc93qd2h9n2ItLoO8cK1qsMBHHjdMetgq/67WkDwgdkjb1jUnAjD4f94mGHpXYT&#10;f1KsQitSCPsSFZgQhlJK3xiy6FduIE7cxY0WQ4JjK/WIUwq3vXzOshdpsePUYHCgo6Hmp7paBd+D&#10;ObfudI3+VK2zY13Ej0ZGpR6X8+sWRKA5/Iv/3O86zc+LHH6/S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DoFTBAAAA3QAAAA8AAAAAAAAAAAAAAAAAmAIAAGRycy9kb3du&#10;cmV2LnhtbFBLBQYAAAAABAAEAPUAAACGAwAAAAA=&#10;" fillcolor="#a3a3e0" stroked="f" strokeweight="2pt"/>
                    <v:rect id="正方形/長方形 167" o:spid="_x0000_s1096" style="position:absolute;left:59252;top:16286;width:3592;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Fz8AA&#10;AADdAAAADwAAAGRycy9kb3ducmV2LnhtbERPS4vCMBC+L/gfwgje1lSxi1SjiLiwe9z6OA/N2BSb&#10;SWlirP/eLCzsbT6+56y3g21FpN43jhXMphkI4srphmsFp+Pn+xKED8gaW8ek4EketpvR2xoL7R78&#10;Q7EMtUgh7AtUYELoCil9Zciin7qOOHFX11sMCfa11D0+Urht5TzLPqTFhlODwY72hqpbebcKzp25&#10;1O5wj/5QzrL9MY/flYxKTcbDbgUi0BD+xX/uL53mL/Icfr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8Fz8AAAADdAAAADwAAAAAAAAAAAAAAAACYAgAAZHJzL2Rvd25y&#10;ZXYueG1sUEsFBgAAAAAEAAQA9QAAAIUDAAAAAA==&#10;" fillcolor="#a3a3e0" stroked="f" strokeweight="2pt"/>
                    <v:rect id="正方形/長方形 168" o:spid="_x0000_s1097" style="position:absolute;left:49907;top:21119;width:359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buMAA&#10;AADdAAAADwAAAGRycy9kb3ducmV2LnhtbERPTYvCMBC9C/sfwix409RFZalGEXHBPVp1z0MzNsVm&#10;UpoY67/fCIK3ebzPWa5724hIna8dK5iMMxDEpdM1VwpOx5/RNwgfkDU2jknBgzysVx+DJeba3flA&#10;sQiVSCHsc1RgQmhzKX1pyKIfu5Y4cRfXWQwJdpXUHd5TuG3kV5bNpcWaU4PBlraGymtxswrOrfmr&#10;3O4W/a6YZNvjLP6WMio1/Ow3CxCB+vAWv9x7neZPZ3N4fpN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2buMAAAADdAAAADwAAAAAAAAAAAAAAAACYAgAAZHJzL2Rvd25y&#10;ZXYueG1sUEsFBgAAAAAEAAQA9QAAAIUDAAAAAA==&#10;" fillcolor="#a3a3e0" stroked="f" strokeweight="2pt"/>
                    <v:rect id="正方形/長方形 169" o:spid="_x0000_s1098" style="position:absolute;left:54568;top:21119;width:3616;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qUcQA&#10;AADdAAAADwAAAGRycy9kb3ducmV2LnhtbESPQWvDMAyF74X9B6NBb43TsY6R1S2ldLAdl7Y7i1iL&#10;Q2M5xK6b/vvpMNhN4j2992m9nXyvMo2xC2xgWZSgiJtgO24NnI7vi1dQMSFb7AOTgTtF2G4eZmus&#10;bLjxF+U6tUpCOFZowKU0VFrHxpHHWISBWLSfMHpMso6ttiPeJNz3+qksX7THjqXB4UB7R82lvnoD&#10;58F9t+FwzfFQL8v9cZU/G52NmT9OuzdQiab0b/67/rCC/7wS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qlHEAAAA3QAAAA8AAAAAAAAAAAAAAAAAmAIAAGRycy9k&#10;b3ducmV2LnhtbFBLBQYAAAAABAAEAPUAAACJAwAAAAA=&#10;" fillcolor="#a3a3e0" stroked="f" strokeweight="2pt"/>
                    <v:rect id="正方形/長方形 170" o:spid="_x0000_s1099" style="position:absolute;left:59252;top:21119;width:3592;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PysEA&#10;AADdAAAADwAAAGRycy9kb3ducmV2LnhtbERPS4vCMBC+C/sfwix409RlXbQaZREX9Gh9nIdmtinb&#10;TEoTY/33RhD2Nh/fc5br3jYiUudrxwom4wwEcel0zZWC0/FnNAPhA7LGxjEpuJOH9eptsMRcuxsf&#10;KBahEimEfY4KTAhtLqUvDVn0Y9cSJ+7XdRZDgl0ldYe3FG4b+ZFlX9JizanBYEsbQ+VfcbUKzq25&#10;VG57jX5bTLLNcRr3pYxKDd/77wWIQH34F7/cO53mf07n8Pw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D8rBAAAA3QAAAA8AAAAAAAAAAAAAAAAAmAIAAGRycy9kb3du&#10;cmV2LnhtbFBLBQYAAAAABAAEAPUAAACGAwAAAAA=&#10;" fillcolor="#a3a3e0" stroked="f" strokeweight="2pt"/>
                    <v:rect id="正方形/長方形 171" o:spid="_x0000_s1100" style="position:absolute;left:63427;top:24762;width:3616;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i1sgA&#10;AADdAAAADwAAAGRycy9kb3ducmV2LnhtbESPQWvCQBCF74L/YRmhl1I3LcVKdBVbECsUoSpUb0N2&#10;TEKzs2l2a+K/dw6Ctxnem/e+mc47V6kzNaH0bOB5mIAizrwtOTew3y2fxqBCRLZYeSYDFwown/V7&#10;U0ytb/mbztuYKwnhkKKBIsY61TpkBTkMQ18Ti3byjcMoa5Nr22Ar4a7SL0ky0g5LloYCa/ooKPvd&#10;/jsDx5V3f4+bzaL7ens/LNdutW8vP8Y8DLrFBFSkLt7Nt+tPK/ivI+GXb2QEP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OLWyAAAAN0AAAAPAAAAAAAAAAAAAAAAAJgCAABk&#10;cnMvZG93bnJldi54bWxQSwUGAAAAAAQABAD1AAAAjQMAAAAA&#10;" fillcolor="#a6a6a6" stroked="f" strokeweight="2pt"/>
                    <v:rect id="正方形/長方形 172" o:spid="_x0000_s1101" style="position:absolute;left:45660;top:24762;width:3616;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HTcUA&#10;AADdAAAADwAAAGRycy9kb3ducmV2LnhtbERPTWvCQBC9F/wPywi9iG4sxZaYjWhBtCBCrWB7G7Jj&#10;EszOptnVxH/vCkJv83ifk8w6U4kLNa60rGA8ikAQZ1aXnCvYfy+H7yCcR9ZYWSYFV3IwS3tPCcba&#10;tvxFl53PRQhhF6OCwvs6ltJlBRl0I1sTB+5oG4M+wCaXusE2hJtKvkTRRBosOTQUWNNHQdlpdzYK&#10;flfW/A2223m3eVv8LD/Nat9eD0o997v5FISnzv+LH+61DvNfJ2O4fxNO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EdNxQAAAN0AAAAPAAAAAAAAAAAAAAAAAJgCAABkcnMv&#10;ZG93bnJldi54bWxQSwUGAAAAAAQABAD1AAAAigMAAAAA&#10;" fillcolor="#a6a6a6" stroked="f" strokeweight="2pt"/>
                  </v:group>
                  <v:shape id="平行四辺形 155" o:spid="_x0000_s1102" type="#_x0000_t7" style="position:absolute;left:49956;top:11581;width:2528;height: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0u8MA&#10;AADdAAAADwAAAGRycy9kb3ducmV2LnhtbERPS2vCQBC+C/6HZYTedKIULamrBEFoSw++wB7H7DQJ&#10;zc6G7FZTf70rCL3Nx/ec+bKztTpz6ysnGsajBBRL7kwlhYbDfj18AeUDiaHaCWv4Yw/LRb83p9S4&#10;i2z5vAuFiiHiU9JQhtCkiD4v2ZIfuYYlct+utRQibAs0LV1iuK1xkiRTtFRJbCip4VXJ+c/u12rI&#10;cDO78mqfHQ9f+H46fSJ/HFHrp0GXvYIK3IV/8cP9ZuL85+kE7t/EE3B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C0u8MAAADdAAAADwAAAAAAAAAAAAAAAACYAgAAZHJzL2Rv&#10;d25yZXYueG1sUEsFBgAAAAAEAAQA9QAAAIgDAAAAAA==&#10;" adj="11362" fillcolor="#262626" stroked="f" strokeweight="2pt">
                    <v:fill r:id="rId8" o:title="" type="pattern"/>
                  </v:shape>
                  <v:shape id="平行四辺形 156" o:spid="_x0000_s1103" type="#_x0000_t7" style="position:absolute;left:54946;top:11581;width:2528;height: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RIMQA&#10;AADdAAAADwAAAGRycy9kb3ducmV2LnhtbERPS2vCQBC+C/0PyxR600ltsSV1lSAIVTz4Anscs9Mk&#10;NDsbsltN/fWuIPQ2H99zxtPO1urEra+caHgeJKBYcmcqKTTsd/P+OygfSAzVTljDH3uYTh56Y0qN&#10;O8uGT9tQqBgiPiUNZQhNiujzki35gWtYIvftWkshwrZA09I5htsah0kyQkuVxIaSGp6VnP9sf62G&#10;DNdvF57tssP+CxfH4wp5eUCtnx677ANU4C78i+/uTxPnv45e4PZNPAE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ESDEAAAA3QAAAA8AAAAAAAAAAAAAAAAAmAIAAGRycy9k&#10;b3ducmV2LnhtbFBLBQYAAAAABAAEAPUAAACJAwAAAAA=&#10;" adj="11362" fillcolor="#262626" stroked="f" strokeweight="2pt">
                    <v:fill r:id="rId8" o:title="" type="pattern"/>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157" o:spid="_x0000_s1104" type="#_x0000_t72" style="position:absolute;left:56569;top:10349;width:2059;height:1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vnMIA&#10;AADdAAAADwAAAGRycy9kb3ducmV2LnhtbERPS4vCMBC+L/gfwgh7WTR1karVKCoIC3rxAV7HZmyK&#10;zaQ0Ueu/3wgLe5uP7zmzRWsr8aDGl44VDPoJCOLc6ZILBafjpjcG4QOyxsoxKXiRh8W88zHDTLsn&#10;7+lxCIWIIewzVGBCqDMpfW7Iou+7mjhyV9dYDBE2hdQNPmO4reR3kqTSYsmxwWBNa0P57XC3Cla7&#10;bZvgJHWlNKMvfeOdPl/GSn122+UURKA2/Iv/3D86zh+mQ3h/E0+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6+cwgAAAN0AAAAPAAAAAAAAAAAAAAAAAJgCAABkcnMvZG93&#10;bnJldi54bWxQSwUGAAAAAAQABAD1AAAAhwMAAAAA&#10;" filled="f" strokecolor="red"/>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40" o:spid="_x0000_s1105" type="#_x0000_t71" style="position:absolute;left:48169;top:12594;width:6417;height: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i78QA&#10;AADdAAAADwAAAGRycy9kb3ducmV2LnhtbERP3WrCMBS+H+wdwhF2N1PHVrZqlKHbEC8K/jzAoTm2&#10;xeYka7Kavb0RBO/Ox/d7ZotoOjFQ71vLCibjDARxZXXLtYLD/vv5HYQPyBo7y6Tgnzws5o8PMyy0&#10;PfOWhl2oRQphX6CCJgRXSOmrhgz6sXXEiTva3mBIsK+l7vGcwk0nX7IslwZbTg0NOlo2VJ12f0bB&#10;T/zyZfwYnBv2v+tytdyU21Wu1NMofk5BBIrhLr651zrNf83f4P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Iu/EAAAA3QAAAA8AAAAAAAAAAAAAAAAAmAIAAGRycy9k&#10;b3ducmV2LnhtbFBLBQYAAAAABAAEAPUAAACJAwAAAAA=&#10;" fillcolor="#ff7c80" stroked="f" strokeweight="2pt"/>
                  <v:shape id="テキスト ボックス 7" o:spid="_x0000_s1106" type="#_x0000_t202" style="position:absolute;left:47417;top:12641;width:8585;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4MQA&#10;AADdAAAADwAAAGRycy9kb3ducmV2LnhtbERPS4vCMBC+L/gfwgje1lTRItUoUpAVcQ8+Lt7GZmyL&#10;zaQ2Wa3++s3Cgrf5+J4zW7SmEndqXGlZwaAfgSDOrC45V3A8rD4nIJxH1lhZJgVPcrCYdz5mmGj7&#10;4B3d9z4XIYRdggoK7+tESpcVZND1bU0cuIttDPoAm1zqBh8h3FRyGEWxNFhyaCiwprSg7Lr/MQo2&#10;6eobd+ehmbyq9Gt7Wda342msVK/bLqcgPLX+Lf53r3WYP4p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uDEAAAA3QAAAA8AAAAAAAAAAAAAAAAAmAIAAGRycy9k&#10;b3ducmV2LnhtbFBLBQYAAAAABAAEAPUAAACJAwAAAAA=&#10;" filled="f" stroked="f" strokeweight=".5pt">
                    <v:textbox>
                      <w:txbxContent>
                        <w:p w:rsidR="0085163C" w:rsidRPr="00332983" w:rsidRDefault="0085163C" w:rsidP="0085163C">
                          <w:pPr>
                            <w:pStyle w:val="aff5"/>
                            <w:spacing w:before="0" w:beforeAutospacing="0" w:after="0" w:afterAutospacing="0"/>
                            <w:jc w:val="both"/>
                            <w:rPr>
                              <w:sz w:val="18"/>
                              <w:szCs w:val="18"/>
                            </w:rPr>
                          </w:pPr>
                          <w:r w:rsidRPr="00332983">
                            <w:rPr>
                              <w:rFonts w:ascii="Times New Roman" w:eastAsia="MS Mincho" w:hAnsi="Times New Roman" w:hint="eastAsia"/>
                              <w:sz w:val="18"/>
                              <w:szCs w:val="18"/>
                            </w:rPr>
                            <w:t xml:space="preserve">OVER 1.0 </w:t>
                          </w:r>
                          <w:proofErr w:type="gramStart"/>
                          <w:r w:rsidRPr="00332983">
                            <w:rPr>
                              <w:rFonts w:ascii="Times New Roman" w:eastAsia="MS Mincho" w:hAnsi="Times New Roman" w:hint="eastAsia"/>
                              <w:sz w:val="18"/>
                              <w:szCs w:val="18"/>
                            </w:rPr>
                            <w:t>m</w:t>
                          </w:r>
                          <w:r>
                            <w:rPr>
                              <w:rFonts w:ascii="Times New Roman" w:eastAsia="MS Mincho" w:hAnsi="Times New Roman" w:hint="eastAsia"/>
                              <w:sz w:val="18"/>
                              <w:szCs w:val="18"/>
                            </w:rPr>
                            <w:t xml:space="preserve"> !</w:t>
                          </w:r>
                          <w:proofErr w:type="gramEnd"/>
                        </w:p>
                      </w:txbxContent>
                    </v:textbox>
                  </v:shape>
                </v:group>
                <v:shape id="テキスト ボックス 7" o:spid="_x0000_s1107" type="#_x0000_t202" style="position:absolute;left:26329;top:2651;width:13032;height: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FcUA&#10;AADdAAAADwAAAGRycy9kb3ducmV2LnhtbERPTWvCQBC9C/6HZYRepG5sxWp0DUGwtFAFtdDrkB2T&#10;kOxsyK5J+u+7hUJv83ifs00GU4uOWldaVjCfRSCIM6tLzhV8Xg+PKxDOI2usLZOCb3KQ7MajLcba&#10;9nym7uJzEULYxaig8L6JpXRZQQbdzDbEgbvZ1qAPsM2lbrEP4aaWT1G0lAZLDg0FNrQvKKsud6PA&#10;nE/rY5NNn6vqw71bl+rp69daqYfJkG5AeBr8v/jP/abD/MXyBX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gVxQAAAN0AAAAPAAAAAAAAAAAAAAAAAJgCAABkcnMv&#10;ZG93bnJldi54bWxQSwUGAAAAAAQABAD1AAAAigMAAAAA&#10;" strokecolor="red" strokeweight="1pt">
                  <v:textbox>
                    <w:txbxContent>
                      <w:p w:rsidR="0085163C" w:rsidRDefault="0085163C" w:rsidP="0085163C">
                        <w:pPr>
                          <w:pStyle w:val="aff5"/>
                          <w:spacing w:before="0" w:beforeAutospacing="0" w:after="0" w:afterAutospacing="0"/>
                          <w:jc w:val="center"/>
                          <w:rPr>
                            <w:rFonts w:ascii="Times New Roman" w:eastAsia="MS Mincho" w:hAnsi="Times New Roman"/>
                            <w:b/>
                            <w:bCs/>
                            <w:color w:val="FF0000"/>
                            <w:sz w:val="20"/>
                            <w:szCs w:val="20"/>
                          </w:rPr>
                        </w:pPr>
                        <w:r>
                          <w:rPr>
                            <w:rFonts w:ascii="Times New Roman" w:eastAsia="MS Mincho" w:hAnsi="Times New Roman" w:hint="eastAsia"/>
                            <w:b/>
                            <w:bCs/>
                            <w:color w:val="FF0000"/>
                            <w:sz w:val="20"/>
                            <w:szCs w:val="20"/>
                          </w:rPr>
                          <w:t>Switched</w:t>
                        </w:r>
                        <w:r w:rsidRPr="00261F02">
                          <w:rPr>
                            <w:rFonts w:ascii="Times New Roman" w:eastAsia="MS Mincho" w:hAnsi="Times New Roman" w:hint="eastAsia"/>
                            <w:b/>
                            <w:bCs/>
                            <w:color w:val="FF0000"/>
                            <w:sz w:val="20"/>
                            <w:szCs w:val="20"/>
                          </w:rPr>
                          <w:t xml:space="preserve"> Resistance</w:t>
                        </w:r>
                        <w:r w:rsidRPr="00261F02">
                          <w:rPr>
                            <w:rFonts w:ascii="Times New Roman" w:eastAsia="MS Mincho" w:hAnsi="Times New Roman"/>
                            <w:b/>
                            <w:bCs/>
                            <w:color w:val="FF0000"/>
                            <w:sz w:val="20"/>
                            <w:szCs w:val="20"/>
                          </w:rPr>
                          <w:t xml:space="preserve"> </w:t>
                        </w:r>
                      </w:p>
                      <w:p w:rsidR="0085163C" w:rsidRPr="00261F02" w:rsidRDefault="0085163C" w:rsidP="0085163C">
                        <w:pPr>
                          <w:pStyle w:val="aff5"/>
                          <w:spacing w:before="0" w:beforeAutospacing="0" w:after="0" w:afterAutospacing="0"/>
                          <w:jc w:val="center"/>
                          <w:rPr>
                            <w:color w:val="FF0000"/>
                          </w:rPr>
                        </w:pPr>
                        <w:r w:rsidRPr="00261F02">
                          <w:rPr>
                            <w:rFonts w:ascii="Times New Roman" w:eastAsia="MS Mincho" w:hAnsi="Times New Roman" w:hint="eastAsia"/>
                            <w:b/>
                            <w:bCs/>
                            <w:color w:val="FF0000"/>
                            <w:sz w:val="20"/>
                            <w:szCs w:val="20"/>
                          </w:rPr>
                          <w:t xml:space="preserve">Force </w:t>
                        </w:r>
                        <w:r w:rsidRPr="00261F02">
                          <w:rPr>
                            <w:rFonts w:ascii="Times New Roman" w:eastAsia="MS Mincho" w:hAnsi="Times New Roman"/>
                            <w:b/>
                            <w:bCs/>
                            <w:color w:val="FF0000"/>
                            <w:sz w:val="20"/>
                            <w:szCs w:val="20"/>
                          </w:rPr>
                          <w:t>Damper</w:t>
                        </w:r>
                      </w:p>
                    </w:txbxContent>
                  </v:textbox>
                </v:shape>
                <v:shape id="フリーフォーム 21" o:spid="_x0000_s1108" style="position:absolute;left:14055;top:13928;width:3617;height:3517;visibility:visible;mso-wrap-style:square;v-text-anchor:middle" coordsize="361741,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0cYA&#10;AADdAAAADwAAAGRycy9kb3ducmV2LnhtbESPQWvDMAyF74P+B6PCbquzMsKW1S2lUCiFHdJth9xE&#10;rMbpYjnEbpr+++kw2E3iPb33abWZfKdGGmIb2MDzIgNFXAfbcmPg63P/9AoqJmSLXWAycKcIm/Xs&#10;YYWFDTcuaTylRkkIxwINuJT6QutYO/IYF6EnFu0cBo9J1qHRdsCbhPtOL7Ms1x5blgaHPe0c1T+n&#10;qzewO+L4lh8/rtX3varQLcvLuC2NeZxP23dQiab0b/67PljBf8k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S0cYAAADdAAAADwAAAAAAAAAAAAAAAACYAgAAZHJz&#10;L2Rvd25yZXYueG1sUEsFBgAAAAAEAAQA9QAAAIsDAAAAAA==&#10;" path="m115556,l361741,351692,,,115556,xe" fillcolor="blue" stroked="f" strokeweight="2pt">
                  <v:path arrowok="t" o:connecttype="custom" o:connectlocs="115544,0;361703,351703;0,0;115544,0" o:connectangles="0,0,0,0"/>
                </v:shape>
                <v:shape id="フリーフォーム 22" o:spid="_x0000_s1109" style="position:absolute;left:34973;top:18050;width:7909;height:6222;visibility:visible;mso-wrap-style:square;v-text-anchor:middle" coordsize="790984,62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3L4MUA&#10;AADdAAAADwAAAGRycy9kb3ducmV2LnhtbERPTWvCQBC9F/wPywi9iG5q01Sjq0hB6KFgtSXQ25Ad&#10;k9jsbMiuMf57tyD0No/3Oct1b2rRUesqywqeJhEI4tzqigsF31/b8QyE88gaa8uk4EoO1qvBwxJT&#10;bS+8p+7gCxFC2KWooPS+SaV0eUkG3cQ2xIE72tagD7AtpG7xEsJNLadRlEiDFYeGEht6Kyn/PZyN&#10;gtHu4zN7zewpiWc/edZj/Ny9xEo9DvvNAoSn3v+L7+53HebHyRz+vg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cvgxQAAAN0AAAAPAAAAAAAAAAAAAAAAAJgCAABkcnMv&#10;ZG93bnJldi54bWxQSwUGAAAAAAQABAD1AAAAigMAAAAA&#10;" path="m790984,538543l,,790984,622690r,-84147xe" fillcolor="black" stroked="f" strokeweight="2pt">
                  <v:path arrowok="t" o:connecttype="custom" o:connectlocs="790908,537711;0,0;790908,621728;790908,537711" o:connectangles="0,0,0,0"/>
                </v:shape>
                <v:shape id="テキスト ボックス 7" o:spid="_x0000_s1110" type="#_x0000_t202" style="position:absolute;left:42672;top:22592;width:1051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caccA&#10;AADdAAAADwAAAGRycy9kb3ducmV2LnhtbESPQWvCQBCF74L/YRnBm26qYkt0FS0V9FBo0x7a25Ad&#10;k9DsbMyuGv995yB4m+G9ee+b5bpztbpQGyrPBp7GCSji3NuKCwPfX7vRC6gQkS3WnsnAjQKsV/3e&#10;ElPrr/xJlywWSkI4pGigjLFJtQ55SQ7D2DfEoh196zDK2hbatniVcFfrSZLMtcOKpaHEhl5Lyv+y&#10;szNgb8nhLe5/P350Nt9OpsVJ8/vJmOGg2yxAReriw3y/3lvBnz0L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I3GnHAAAA3QAAAA8AAAAAAAAAAAAAAAAAmAIAAGRy&#10;cy9kb3ducmV2LnhtbFBLBQYAAAAABAAEAPUAAACMAwAAAAA=&#10;" strokeweight="1pt">
                  <v:textbox inset="0,1mm,0,1mm">
                    <w:txbxContent>
                      <w:p w:rsidR="0085163C" w:rsidRPr="00B23A63" w:rsidRDefault="0085163C" w:rsidP="0085163C">
                        <w:pPr>
                          <w:pStyle w:val="aff5"/>
                          <w:spacing w:before="0" w:beforeAutospacing="0" w:after="0" w:afterAutospacing="0"/>
                          <w:jc w:val="center"/>
                          <w:rPr>
                            <w:color w:val="000000"/>
                          </w:rPr>
                        </w:pPr>
                        <w:r w:rsidRPr="00B23A63">
                          <w:rPr>
                            <w:rFonts w:ascii="Times New Roman" w:eastAsia="MS Mincho" w:hAnsi="Times New Roman" w:hint="eastAsia"/>
                            <w:b/>
                            <w:bCs/>
                            <w:color w:val="000000"/>
                            <w:sz w:val="20"/>
                            <w:szCs w:val="20"/>
                          </w:rPr>
                          <w:t>Ordinary Design</w:t>
                        </w:r>
                      </w:p>
                    </w:txbxContent>
                  </v:textbox>
                </v:shape>
                <v:shape id="フリーフォーム 189" o:spid="_x0000_s1111" style="position:absolute;left:28249;top:6503;width:3031;height:4075;visibility:visible;mso-wrap-style:square;v-text-anchor:middle" coordsize="361741,35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zMsMA&#10;AADdAAAADwAAAGRycy9kb3ducmV2LnhtbERPS4vCMBC+L/gfwgh709QHrlajSEFYBBdWPXgcm7Et&#10;NpOSRK3/3ggLe5uP7zmLVWtqcSfnK8sKBv0EBHFudcWFguNh05uC8AFZY22ZFDzJw2rZ+Vhgqu2D&#10;f+m+D4WIIexTVFCG0KRS+rwkg75vG+LIXawzGCJ0hdQOHzHc1HKYJBNpsOLYUGJDWUn5dX8zCrY/&#10;O20atz1Pn9kxydr1aHY5sVKf3XY9BxGoDf/iP/e3jvPHXwN4fxN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dzMsMAAADdAAAADwAAAAAAAAAAAAAAAACYAgAAZHJzL2Rv&#10;d25yZXYueG1sUEsFBgAAAAAEAAQA9QAAAIgDAAAAAA==&#10;" path="m115556,l361741,351692,,,115556,xe" fillcolor="red" stroked="f" strokeweight="2pt">
                  <v:path arrowok="t" o:connecttype="custom" o:connectlocs="81136,0;253989,472160;0,0;81136,0" o:connectangles="0,0,0,0"/>
                </v:shape>
              </v:group>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noProof/>
          <w:snapToGrid w:val="0"/>
          <w:szCs w:val="24"/>
        </w:rPr>
        <mc:AlternateContent>
          <mc:Choice Requires="wps">
            <w:drawing>
              <wp:anchor distT="45720" distB="45720" distL="114300" distR="114300" simplePos="0" relativeHeight="251673600" behindDoc="0" locked="0" layoutInCell="1" allowOverlap="1" wp14:anchorId="064B2AFC" wp14:editId="0CBCB25C">
                <wp:simplePos x="0" y="0"/>
                <wp:positionH relativeFrom="column">
                  <wp:posOffset>-436880</wp:posOffset>
                </wp:positionH>
                <wp:positionV relativeFrom="paragraph">
                  <wp:posOffset>193040</wp:posOffset>
                </wp:positionV>
                <wp:extent cx="2360930" cy="265430"/>
                <wp:effectExtent l="0" t="0" r="20320" b="20320"/>
                <wp:wrapSquare wrapText="bothSides"/>
                <wp:docPr id="165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65430"/>
                        </a:xfrm>
                        <a:prstGeom prst="rect">
                          <a:avLst/>
                        </a:prstGeom>
                        <a:solidFill>
                          <a:srgbClr val="FFFFFF"/>
                        </a:solidFill>
                        <a:ln w="9525">
                          <a:solidFill>
                            <a:srgbClr val="000000"/>
                          </a:solidFill>
                          <a:miter lim="800000"/>
                          <a:headEnd/>
                          <a:tailEnd/>
                        </a:ln>
                      </wps:spPr>
                      <wps:txbx>
                        <w:txbxContent>
                          <w:p w:rsidR="0085163C" w:rsidRPr="001240E7" w:rsidRDefault="0085163C" w:rsidP="0085163C">
                            <w:r w:rsidRPr="00B23A63">
                              <w:rPr>
                                <w:rFonts w:eastAsia="MS Mincho" w:hint="eastAsia"/>
                                <w:sz w:val="20"/>
                                <w:szCs w:val="20"/>
                                <w:lang w:eastAsia="ja-JP"/>
                              </w:rPr>
                              <w:t xml:space="preserve">Response Acceleration of </w:t>
                            </w:r>
                            <w:r w:rsidRPr="00B23A63">
                              <w:rPr>
                                <w:rFonts w:eastAsia="MS Mincho"/>
                                <w:sz w:val="20"/>
                                <w:szCs w:val="20"/>
                                <w:lang w:eastAsia="ja-JP"/>
                              </w:rPr>
                              <w:t>Supers</w:t>
                            </w:r>
                            <w:r w:rsidRPr="00B23A63">
                              <w:rPr>
                                <w:rFonts w:eastAsia="MS Mincho" w:hint="eastAsia"/>
                                <w:sz w:val="20"/>
                                <w:szCs w:val="20"/>
                                <w:lang w:eastAsia="ja-JP"/>
                              </w:rPr>
                              <w:t>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112" type="#_x0000_t202" style="position:absolute;left:0;text-align:left;margin-left:-34.4pt;margin-top:15.2pt;width:185.9pt;height:20.9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">
                <v:textbox>
                  <w:txbxContent>
                    <w:p w:rsidR="0085163C" w:rsidRPr="001240E7" w:rsidRDefault="0085163C" w:rsidP="0085163C">
                      <w:proofErr w:type="spellStart"/>
                      <w:r w:rsidRPr="00B23A63">
                        <w:rPr>
                          <w:rFonts w:eastAsia="MS Mincho" w:hint="eastAsia"/>
                          <w:sz w:val="20"/>
                          <w:szCs w:val="20"/>
                          <w:lang w:eastAsia="ja-JP"/>
                        </w:rPr>
                        <w:t>Response</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Acceleration</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of</w:t>
                      </w:r>
                      <w:proofErr w:type="spellEnd"/>
                      <w:r w:rsidRPr="00B23A63">
                        <w:rPr>
                          <w:rFonts w:eastAsia="MS Mincho" w:hint="eastAsia"/>
                          <w:sz w:val="20"/>
                          <w:szCs w:val="20"/>
                          <w:lang w:eastAsia="ja-JP"/>
                        </w:rPr>
                        <w:t xml:space="preserve"> </w:t>
                      </w:r>
                      <w:proofErr w:type="spellStart"/>
                      <w:r w:rsidRPr="00B23A63">
                        <w:rPr>
                          <w:rFonts w:eastAsia="MS Mincho"/>
                          <w:sz w:val="20"/>
                          <w:szCs w:val="20"/>
                          <w:lang w:eastAsia="ja-JP"/>
                        </w:rPr>
                        <w:t>Supers</w:t>
                      </w:r>
                      <w:r w:rsidRPr="00B23A63">
                        <w:rPr>
                          <w:rFonts w:eastAsia="MS Mincho" w:hint="eastAsia"/>
                          <w:sz w:val="20"/>
                          <w:szCs w:val="20"/>
                          <w:lang w:eastAsia="ja-JP"/>
                        </w:rPr>
                        <w:t>tructure</w:t>
                      </w:r>
                      <w:proofErr w:type="spellEnd"/>
                    </w:p>
                  </w:txbxContent>
                </v:textbox>
                <w10:wrap type="square"/>
              </v:shape>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1. </w:t>
      </w:r>
      <w:r w:rsidRPr="0085163C">
        <w:rPr>
          <w:rFonts w:eastAsia="MS Mincho" w:hint="eastAsia"/>
          <w:snapToGrid w:val="0"/>
          <w:sz w:val="20"/>
          <w:szCs w:val="24"/>
          <w:lang w:val="en-US" w:eastAsia="ja-JP"/>
        </w:rPr>
        <w:t xml:space="preserve">Concept of  switched resistance force damper </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center" w:pos="4680"/>
        </w:tabs>
        <w:suppressAutoHyphens/>
        <w:spacing w:after="0" w:line="240" w:lineRule="auto"/>
        <w:jc w:val="both"/>
        <w:outlineLvl w:val="0"/>
        <w:rPr>
          <w:rFonts w:eastAsia="MS Mincho"/>
          <w:b/>
          <w:caps/>
          <w:snapToGrid w:val="0"/>
          <w:szCs w:val="24"/>
          <w:lang w:val="en-US" w:eastAsia="ja-JP"/>
        </w:rPr>
      </w:pPr>
      <w:r w:rsidRPr="0085163C">
        <w:rPr>
          <w:rFonts w:eastAsia="Times New Roman"/>
          <w:b/>
          <w:caps/>
          <w:snapToGrid w:val="0"/>
          <w:szCs w:val="24"/>
          <w:lang w:val="en-US" w:eastAsia="en-US"/>
        </w:rPr>
        <w:t xml:space="preserve">2. </w:t>
      </w:r>
      <w:r w:rsidRPr="0085163C">
        <w:rPr>
          <w:rFonts w:eastAsia="MS Mincho"/>
          <w:b/>
          <w:caps/>
          <w:snapToGrid w:val="0"/>
          <w:szCs w:val="24"/>
          <w:lang w:val="en-US" w:eastAsia="ja-JP"/>
        </w:rPr>
        <w:t>Damper with</w:t>
      </w:r>
      <w:r w:rsidRPr="0085163C">
        <w:rPr>
          <w:rFonts w:eastAsia="MS Mincho" w:hint="eastAsia"/>
          <w:b/>
          <w:caps/>
          <w:snapToGrid w:val="0"/>
          <w:szCs w:val="24"/>
          <w:lang w:val="en-US" w:eastAsia="ja-JP"/>
        </w:rPr>
        <w:t xml:space="preserve"> Switched</w:t>
      </w:r>
      <w:r w:rsidRPr="0085163C">
        <w:rPr>
          <w:rFonts w:eastAsia="MS Mincho"/>
          <w:b/>
          <w:caps/>
          <w:snapToGrid w:val="0"/>
          <w:szCs w:val="24"/>
          <w:lang w:val="en-US" w:eastAsia="ja-JP"/>
        </w:rPr>
        <w:t xml:space="preserve"> </w:t>
      </w:r>
      <w:r w:rsidRPr="0085163C">
        <w:rPr>
          <w:rFonts w:eastAsia="MS Mincho" w:hint="eastAsia"/>
          <w:b/>
          <w:caps/>
          <w:snapToGrid w:val="0"/>
          <w:szCs w:val="24"/>
          <w:lang w:val="en-US" w:eastAsia="ja-JP"/>
        </w:rPr>
        <w:t>resistance force depending on displacement</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85163C">
        <w:rPr>
          <w:rFonts w:eastAsia="Times New Roman"/>
          <w:b/>
          <w:i/>
          <w:snapToGrid w:val="0"/>
          <w:szCs w:val="24"/>
          <w:lang w:val="en-US" w:eastAsia="en-US"/>
        </w:rPr>
        <w:t xml:space="preserve">2.1 </w:t>
      </w:r>
      <w:r w:rsidRPr="0085163C">
        <w:rPr>
          <w:rFonts w:eastAsia="MS Mincho"/>
          <w:b/>
          <w:i/>
          <w:snapToGrid w:val="0"/>
          <w:szCs w:val="24"/>
          <w:lang w:val="en-US" w:eastAsia="ja-JP"/>
        </w:rPr>
        <w:t>Structure</w:t>
      </w:r>
      <w:r w:rsidRPr="0085163C">
        <w:rPr>
          <w:rFonts w:eastAsia="MS Mincho" w:hint="eastAsia"/>
          <w:b/>
          <w:i/>
          <w:snapToGrid w:val="0"/>
          <w:szCs w:val="24"/>
          <w:lang w:val="en-US" w:eastAsia="ja-JP"/>
        </w:rPr>
        <w:t xml:space="preserve"> of the Oil Damper</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 xml:space="preserve">A conventional oil damper expands </w:t>
      </w:r>
      <w:r w:rsidRPr="0085163C">
        <w:rPr>
          <w:rFonts w:eastAsia="MS Mincho" w:hint="eastAsia"/>
          <w:snapToGrid w:val="0"/>
          <w:szCs w:val="24"/>
          <w:lang w:val="en-US" w:eastAsia="ja-JP"/>
        </w:rPr>
        <w:t>and</w:t>
      </w:r>
      <w:r w:rsidRPr="0085163C">
        <w:rPr>
          <w:rFonts w:eastAsia="MS Mincho"/>
          <w:snapToGrid w:val="0"/>
          <w:szCs w:val="24"/>
          <w:lang w:val="en-US" w:eastAsia="ja-JP"/>
        </w:rPr>
        <w:t xml:space="preserve"> contracts according to the relative displacement of its two end fixings.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When the relative motion between the piston rod and the chamber is compression, the pressure in the compression side pressure chamber rises. The </w:t>
      </w:r>
      <w:r w:rsidRPr="0085163C">
        <w:rPr>
          <w:rFonts w:eastAsia="MS Mincho" w:hint="eastAsia"/>
          <w:snapToGrid w:val="0"/>
          <w:szCs w:val="24"/>
          <w:lang w:val="en-US" w:eastAsia="ja-JP"/>
        </w:rPr>
        <w:t>hydraulic</w:t>
      </w:r>
      <w:r w:rsidRPr="0085163C">
        <w:rPr>
          <w:rFonts w:eastAsia="MS Mincho"/>
          <w:snapToGrid w:val="0"/>
          <w:szCs w:val="24"/>
          <w:lang w:val="en-US" w:eastAsia="ja-JP"/>
        </w:rPr>
        <w:t xml:space="preserve"> oil forces open the damping valves on </w:t>
      </w:r>
      <w:r w:rsidRPr="0085163C">
        <w:rPr>
          <w:rFonts w:eastAsia="MS Mincho" w:hint="eastAsia"/>
          <w:snapToGrid w:val="0"/>
          <w:szCs w:val="24"/>
          <w:lang w:val="en-US" w:eastAsia="ja-JP"/>
        </w:rPr>
        <w:t xml:space="preserve">the </w:t>
      </w:r>
      <w:r w:rsidRPr="0085163C">
        <w:rPr>
          <w:rFonts w:eastAsia="MS Mincho"/>
          <w:snapToGrid w:val="0"/>
          <w:szCs w:val="24"/>
          <w:lang w:val="en-US" w:eastAsia="ja-JP"/>
        </w:rPr>
        <w:t>compression side and oil flows out to the extension side pressure chamber and the tank.</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The hydraulic resistance arising as </w:t>
      </w:r>
      <w:r w:rsidRPr="0085163C">
        <w:rPr>
          <w:rFonts w:eastAsia="MS Mincho" w:hint="eastAsia"/>
          <w:snapToGrid w:val="0"/>
          <w:szCs w:val="24"/>
          <w:lang w:val="en-US" w:eastAsia="ja-JP"/>
        </w:rPr>
        <w:t xml:space="preserve">oil </w:t>
      </w:r>
      <w:r w:rsidRPr="0085163C">
        <w:rPr>
          <w:rFonts w:eastAsia="MS Mincho"/>
          <w:snapToGrid w:val="0"/>
          <w:szCs w:val="24"/>
          <w:lang w:val="en-US" w:eastAsia="ja-JP"/>
        </w:rPr>
        <w:t xml:space="preserve">moves </w:t>
      </w:r>
      <w:r w:rsidRPr="0085163C">
        <w:rPr>
          <w:rFonts w:eastAsia="MS Mincho" w:hint="eastAsia"/>
          <w:snapToGrid w:val="0"/>
          <w:szCs w:val="24"/>
          <w:lang w:val="en-US" w:eastAsia="ja-JP"/>
        </w:rPr>
        <w:t xml:space="preserve">through the damping valve </w:t>
      </w:r>
      <w:r w:rsidRPr="0085163C">
        <w:rPr>
          <w:rFonts w:eastAsia="MS Mincho"/>
          <w:snapToGrid w:val="0"/>
          <w:szCs w:val="24"/>
          <w:lang w:val="en-US" w:eastAsia="ja-JP"/>
        </w:rPr>
        <w:t xml:space="preserve">is the resistance force corresponding to the </w:t>
      </w:r>
      <w:r w:rsidRPr="0085163C">
        <w:rPr>
          <w:rFonts w:eastAsia="MS Mincho" w:hint="eastAsia"/>
          <w:snapToGrid w:val="0"/>
          <w:szCs w:val="24"/>
          <w:lang w:val="en-US" w:eastAsia="ja-JP"/>
        </w:rPr>
        <w:t xml:space="preserve">velocity of the </w:t>
      </w:r>
      <w:r w:rsidRPr="0085163C">
        <w:rPr>
          <w:rFonts w:eastAsia="MS Mincho"/>
          <w:snapToGrid w:val="0"/>
          <w:szCs w:val="24"/>
          <w:lang w:val="en-US" w:eastAsia="ja-JP"/>
        </w:rPr>
        <w:t>piston.</w:t>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In t</w:t>
      </w:r>
      <w:r w:rsidRPr="0085163C">
        <w:rPr>
          <w:rFonts w:eastAsia="MS Mincho" w:hint="eastAsia"/>
          <w:snapToGrid w:val="0"/>
          <w:szCs w:val="24"/>
          <w:lang w:val="en-US" w:eastAsia="ja-JP"/>
        </w:rPr>
        <w:t xml:space="preserve">he </w:t>
      </w:r>
      <w:r w:rsidRPr="0085163C">
        <w:rPr>
          <w:rFonts w:eastAsia="MS Mincho"/>
          <w:snapToGrid w:val="0"/>
          <w:szCs w:val="24"/>
          <w:lang w:val="en-US" w:eastAsia="ja-JP"/>
        </w:rPr>
        <w:t xml:space="preserve">developed oil damper, there is a change in </w:t>
      </w:r>
      <w:r w:rsidRPr="0085163C">
        <w:rPr>
          <w:rFonts w:eastAsia="MS Mincho" w:hint="eastAsia"/>
          <w:snapToGrid w:val="0"/>
          <w:szCs w:val="24"/>
          <w:lang w:val="en-US" w:eastAsia="ja-JP"/>
        </w:rPr>
        <w:t>damping coefficient at an arbitrary displacement (</w:t>
      </w:r>
      <w:r w:rsidRPr="0085163C">
        <w:rPr>
          <w:rFonts w:eastAsia="MS Mincho"/>
          <w:snapToGrid w:val="0"/>
          <w:szCs w:val="24"/>
          <w:lang w:val="en-US" w:eastAsia="ja-JP"/>
        </w:rPr>
        <w:t xml:space="preserve">the </w:t>
      </w:r>
      <w:r w:rsidRPr="0085163C">
        <w:rPr>
          <w:rFonts w:eastAsia="MS Mincho" w:hint="eastAsia"/>
          <w:snapToGrid w:val="0"/>
          <w:szCs w:val="24"/>
          <w:lang w:val="en-US" w:eastAsia="ja-JP"/>
        </w:rPr>
        <w:lastRenderedPageBreak/>
        <w:t xml:space="preserve">switching displacement). </w:t>
      </w:r>
      <w:r w:rsidRPr="0085163C">
        <w:rPr>
          <w:rFonts w:eastAsia="MS Mincho"/>
          <w:snapToGrid w:val="0"/>
          <w:szCs w:val="24"/>
          <w:lang w:val="en-US" w:eastAsia="ja-JP"/>
        </w:rPr>
        <w:t>Below the switching displacement, the damping coefficient is low. It switches to high at a certain threshold as displacement increases.</w:t>
      </w:r>
      <w:r w:rsidRPr="0085163C">
        <w:rPr>
          <w:rFonts w:eastAsia="MS Mincho" w:hint="eastAsia"/>
          <w:snapToGrid w:val="0"/>
          <w:szCs w:val="24"/>
          <w:lang w:val="en-US" w:eastAsia="ja-JP"/>
        </w:rPr>
        <w:t xml:space="preserve"> Figure 2 shows the </w:t>
      </w:r>
      <w:r w:rsidRPr="0085163C">
        <w:rPr>
          <w:rFonts w:eastAsia="MS Mincho"/>
          <w:snapToGrid w:val="0"/>
          <w:szCs w:val="24"/>
          <w:lang w:val="en-US" w:eastAsia="ja-JP"/>
        </w:rPr>
        <w:t xml:space="preserve">structure </w:t>
      </w:r>
      <w:r w:rsidRPr="0085163C">
        <w:rPr>
          <w:rFonts w:eastAsia="MS Mincho" w:hint="eastAsia"/>
          <w:snapToGrid w:val="0"/>
          <w:szCs w:val="24"/>
          <w:lang w:val="en-US" w:eastAsia="ja-JP"/>
        </w:rPr>
        <w:t xml:space="preserve">of the </w:t>
      </w:r>
      <w:r w:rsidRPr="0085163C">
        <w:rPr>
          <w:rFonts w:eastAsia="MS Mincho"/>
          <w:snapToGrid w:val="0"/>
          <w:szCs w:val="24"/>
          <w:lang w:val="en-US" w:eastAsia="ja-JP"/>
        </w:rPr>
        <w:t xml:space="preserve">switched </w:t>
      </w:r>
      <w:r w:rsidRPr="0085163C">
        <w:rPr>
          <w:rFonts w:eastAsia="MS Mincho" w:hint="eastAsia"/>
          <w:snapToGrid w:val="0"/>
          <w:szCs w:val="24"/>
          <w:lang w:val="en-US" w:eastAsia="ja-JP"/>
        </w:rPr>
        <w:t>resistance force damper. A</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switching</w:t>
      </w:r>
      <w:r w:rsidRPr="0085163C">
        <w:rPr>
          <w:rFonts w:eastAsia="MS Mincho"/>
          <w:snapToGrid w:val="0"/>
          <w:szCs w:val="24"/>
          <w:lang w:val="en-US" w:eastAsia="ja-JP"/>
        </w:rPr>
        <w:t xml:space="preserve"> rod </w:t>
      </w:r>
      <w:r w:rsidRPr="0085163C">
        <w:rPr>
          <w:rFonts w:eastAsia="MS Mincho" w:hint="eastAsia"/>
          <w:snapToGrid w:val="0"/>
          <w:szCs w:val="24"/>
          <w:lang w:val="en-US" w:eastAsia="ja-JP"/>
        </w:rPr>
        <w:t>pass</w:t>
      </w:r>
      <w:r w:rsidRPr="0085163C">
        <w:rPr>
          <w:rFonts w:eastAsia="MS Mincho"/>
          <w:snapToGrid w:val="0"/>
          <w:szCs w:val="24"/>
          <w:lang w:val="en-US" w:eastAsia="ja-JP"/>
        </w:rPr>
        <w:t>es</w:t>
      </w:r>
      <w:r w:rsidRPr="0085163C">
        <w:rPr>
          <w:rFonts w:eastAsia="MS Mincho" w:hint="eastAsia"/>
          <w:snapToGrid w:val="0"/>
          <w:szCs w:val="24"/>
          <w:lang w:val="en-US" w:eastAsia="ja-JP"/>
        </w:rPr>
        <w:t xml:space="preserve"> through </w:t>
      </w:r>
      <w:r w:rsidRPr="0085163C">
        <w:rPr>
          <w:rFonts w:eastAsia="MS Mincho"/>
          <w:snapToGrid w:val="0"/>
          <w:szCs w:val="24"/>
          <w:lang w:val="en-US" w:eastAsia="ja-JP"/>
        </w:rPr>
        <w:t xml:space="preserve">an additional hole in the </w:t>
      </w:r>
      <w:r w:rsidRPr="0085163C">
        <w:rPr>
          <w:rFonts w:eastAsia="MS Mincho" w:hint="eastAsia"/>
          <w:snapToGrid w:val="0"/>
          <w:szCs w:val="24"/>
          <w:lang w:val="en-US" w:eastAsia="ja-JP"/>
        </w:rPr>
        <w:t>piston</w:t>
      </w:r>
      <w:r w:rsidRPr="0085163C">
        <w:rPr>
          <w:rFonts w:eastAsia="MS Mincho"/>
          <w:snapToGrid w:val="0"/>
          <w:szCs w:val="24"/>
          <w:lang w:val="en-US" w:eastAsia="ja-JP"/>
        </w:rPr>
        <w: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The middle section of the rod has an axial groove, the length of which determines the damping switching points.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Figure </w:t>
      </w:r>
      <w:r w:rsidRPr="0085163C">
        <w:rPr>
          <w:rFonts w:eastAsia="MS Mincho" w:hint="eastAsia"/>
          <w:snapToGrid w:val="0"/>
          <w:szCs w:val="24"/>
          <w:lang w:val="en-US" w:eastAsia="ja-JP"/>
        </w:rPr>
        <w:t>3</w:t>
      </w:r>
      <w:r w:rsidRPr="0085163C">
        <w:rPr>
          <w:rFonts w:eastAsia="MS Mincho"/>
          <w:snapToGrid w:val="0"/>
          <w:szCs w:val="24"/>
          <w:lang w:val="en-US" w:eastAsia="ja-JP"/>
        </w:rPr>
        <w:t xml:space="preserve"> illustrates how the switched </w:t>
      </w:r>
      <w:r w:rsidRPr="0085163C">
        <w:rPr>
          <w:rFonts w:eastAsia="MS Mincho" w:hint="eastAsia"/>
          <w:snapToGrid w:val="0"/>
          <w:szCs w:val="24"/>
          <w:lang w:val="en-US" w:eastAsia="ja-JP"/>
        </w:rPr>
        <w:t>resistance force</w:t>
      </w:r>
      <w:r w:rsidRPr="0085163C">
        <w:rPr>
          <w:rFonts w:eastAsia="MS Mincho"/>
          <w:snapToGrid w:val="0"/>
          <w:szCs w:val="24"/>
          <w:lang w:val="en-US" w:eastAsia="ja-JP"/>
        </w:rPr>
        <w:t xml:space="preserve"> damper operates. In </w:t>
      </w:r>
      <w:r w:rsidRPr="0085163C">
        <w:rPr>
          <w:rFonts w:eastAsia="MS Mincho" w:hint="eastAsia"/>
          <w:snapToGrid w:val="0"/>
          <w:szCs w:val="24"/>
          <w:lang w:val="en-US" w:eastAsia="ja-JP"/>
        </w:rPr>
        <w:t xml:space="preserve">Figure 3 (a), </w:t>
      </w:r>
      <w:r w:rsidRPr="0085163C">
        <w:rPr>
          <w:rFonts w:eastAsia="MS Mincho"/>
          <w:snapToGrid w:val="0"/>
          <w:szCs w:val="24"/>
          <w:lang w:val="en-US" w:eastAsia="ja-JP"/>
        </w:rPr>
        <w:t xml:space="preserve">the piston is moving from the neutral position up to the switching displacement (determined by the end of the groove); the groove allows hydraulic fluid to flow through the additional hole as well as </w:t>
      </w:r>
      <w:r w:rsidRPr="0085163C">
        <w:rPr>
          <w:rFonts w:eastAsia="MS Mincho" w:hint="eastAsia"/>
          <w:snapToGrid w:val="0"/>
          <w:szCs w:val="24"/>
          <w:lang w:val="en-US" w:eastAsia="ja-JP"/>
        </w:rPr>
        <w:t>the damping valve</w:t>
      </w:r>
      <w:r w:rsidRPr="0085163C">
        <w:rPr>
          <w:rFonts w:eastAsia="MS Mincho"/>
          <w:snapToGrid w:val="0"/>
          <w:szCs w:val="24"/>
          <w:lang w:val="en-US" w:eastAsia="ja-JP"/>
        </w:rPr>
        <w:t>,</w:t>
      </w:r>
      <w:r w:rsidRPr="0085163C">
        <w:rPr>
          <w:rFonts w:eastAsia="MS Mincho" w:hint="eastAsia"/>
          <w:snapToGrid w:val="0"/>
          <w:szCs w:val="24"/>
          <w:lang w:val="en-US" w:eastAsia="ja-JP"/>
        </w:rPr>
        <w:t xml:space="preserve"> reduc</w:t>
      </w:r>
      <w:r w:rsidRPr="0085163C">
        <w:rPr>
          <w:rFonts w:eastAsia="MS Mincho"/>
          <w:snapToGrid w:val="0"/>
          <w:szCs w:val="24"/>
          <w:lang w:val="en-US" w:eastAsia="ja-JP"/>
        </w:rPr>
        <w:t>ing</w:t>
      </w:r>
      <w:r w:rsidRPr="0085163C">
        <w:rPr>
          <w:rFonts w:eastAsia="MS Mincho" w:hint="eastAsia"/>
          <w:snapToGrid w:val="0"/>
          <w:szCs w:val="24"/>
          <w:lang w:val="en-US" w:eastAsia="ja-JP"/>
        </w:rPr>
        <w:t xml:space="preserve"> hydraulic</w:t>
      </w:r>
      <w:r w:rsidRPr="0085163C">
        <w:rPr>
          <w:rFonts w:eastAsia="MS Mincho"/>
          <w:snapToGrid w:val="0"/>
          <w:szCs w:val="24"/>
          <w:lang w:val="en-US" w:eastAsia="ja-JP"/>
        </w:rPr>
        <w:t xml:space="preserve"> resistance. This is the low </w:t>
      </w:r>
      <w:r w:rsidRPr="0085163C">
        <w:rPr>
          <w:rFonts w:eastAsia="MS Mincho" w:hint="eastAsia"/>
          <w:snapToGrid w:val="0"/>
          <w:szCs w:val="24"/>
          <w:lang w:val="en-US" w:eastAsia="ja-JP"/>
        </w:rPr>
        <w:t>damping</w:t>
      </w:r>
      <w:r w:rsidRPr="0085163C">
        <w:rPr>
          <w:rFonts w:eastAsia="MS Mincho"/>
          <w:snapToGrid w:val="0"/>
          <w:szCs w:val="24"/>
          <w:lang w:val="en-US" w:eastAsia="ja-JP"/>
        </w:rPr>
        <w:t xml:space="preserve"> state.</w:t>
      </w:r>
      <w:r w:rsidRPr="0085163C">
        <w:rPr>
          <w:rFonts w:eastAsia="MS Mincho" w:hint="eastAsia"/>
          <w:snapToGrid w:val="0"/>
          <w:szCs w:val="24"/>
          <w:lang w:val="en-US" w:eastAsia="ja-JP"/>
        </w:rPr>
        <w:t xml:space="preserve"> As shown in Figure 3 (b), w</w:t>
      </w:r>
      <w:r w:rsidRPr="0085163C">
        <w:rPr>
          <w:rFonts w:eastAsia="MS Mincho"/>
          <w:snapToGrid w:val="0"/>
          <w:szCs w:val="24"/>
          <w:lang w:val="en-US" w:eastAsia="ja-JP"/>
        </w:rPr>
        <w:t xml:space="preserve">hen displacement of the oil damper increases further and the piston moves past the switching displacement point, the additional hole is fully blocked (in the absence of a </w:t>
      </w:r>
      <w:r w:rsidRPr="0085163C">
        <w:rPr>
          <w:rFonts w:eastAsia="MS Mincho" w:hint="eastAsia"/>
          <w:snapToGrid w:val="0"/>
          <w:szCs w:val="24"/>
          <w:lang w:val="en-US" w:eastAsia="ja-JP"/>
        </w:rPr>
        <w:t>groove</w:t>
      </w:r>
      <w:r w:rsidRPr="0085163C">
        <w:rPr>
          <w:rFonts w:eastAsia="MS Mincho"/>
          <w:snapToGrid w:val="0"/>
          <w:szCs w:val="24"/>
          <w:lang w:val="en-US" w:eastAsia="ja-JP"/>
        </w:rPr>
        <w:t xml:space="preserve">) and the only flow of hydraulic fluid is through the </w:t>
      </w:r>
      <w:r w:rsidRPr="0085163C">
        <w:rPr>
          <w:rFonts w:eastAsia="MS Mincho" w:hint="eastAsia"/>
          <w:snapToGrid w:val="0"/>
          <w:szCs w:val="24"/>
          <w:lang w:val="en-US" w:eastAsia="ja-JP"/>
        </w:rPr>
        <w:t xml:space="preserve">damping </w:t>
      </w:r>
      <w:r w:rsidRPr="0085163C">
        <w:rPr>
          <w:rFonts w:eastAsia="MS Mincho"/>
          <w:snapToGrid w:val="0"/>
          <w:szCs w:val="24"/>
          <w:lang w:val="en-US" w:eastAsia="ja-JP"/>
        </w:rPr>
        <w:t xml:space="preserve">valve. The hydraulic resistance is therefore higher. This is the high </w:t>
      </w:r>
      <w:r w:rsidRPr="0085163C">
        <w:rPr>
          <w:rFonts w:eastAsia="MS Mincho" w:hint="eastAsia"/>
          <w:snapToGrid w:val="0"/>
          <w:szCs w:val="24"/>
          <w:lang w:val="en-US" w:eastAsia="ja-JP"/>
        </w:rPr>
        <w:t>damping</w:t>
      </w:r>
      <w:r w:rsidRPr="0085163C">
        <w:rPr>
          <w:rFonts w:eastAsia="MS Mincho"/>
          <w:snapToGrid w:val="0"/>
          <w:szCs w:val="24"/>
          <w:lang w:val="en-US" w:eastAsia="ja-JP"/>
        </w:rPr>
        <w:t xml:space="preserve"> state.</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That is, the performance of the develop</w:t>
      </w:r>
      <w:r w:rsidRPr="0085163C">
        <w:rPr>
          <w:rFonts w:eastAsia="MS Mincho" w:hint="eastAsia"/>
          <w:snapToGrid w:val="0"/>
          <w:szCs w:val="24"/>
          <w:lang w:val="en-US" w:eastAsia="ja-JP"/>
        </w:rPr>
        <w:t>ed</w:t>
      </w:r>
      <w:r w:rsidRPr="0085163C">
        <w:rPr>
          <w:rFonts w:eastAsia="MS Mincho"/>
          <w:snapToGrid w:val="0"/>
          <w:szCs w:val="24"/>
          <w:lang w:val="en-US" w:eastAsia="ja-JP"/>
        </w:rPr>
        <w:t xml:space="preserve"> damper switche</w:t>
      </w:r>
      <w:r w:rsidRPr="0085163C">
        <w:rPr>
          <w:rFonts w:eastAsia="MS Mincho" w:hint="eastAsia"/>
          <w:snapToGrid w:val="0"/>
          <w:szCs w:val="24"/>
          <w:lang w:val="en-US" w:eastAsia="ja-JP"/>
        </w:rPr>
        <w:t xml:space="preserve">s </w:t>
      </w:r>
      <w:r w:rsidRPr="0085163C">
        <w:rPr>
          <w:rFonts w:eastAsia="MS Mincho"/>
          <w:snapToGrid w:val="0"/>
          <w:szCs w:val="24"/>
          <w:lang w:val="en-US" w:eastAsia="ja-JP"/>
        </w:rPr>
        <w:t>according to the positional relationship between the groove along the switching rod and the piston. This makes the switching mechanism completely passive.</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Further, </w:t>
      </w:r>
      <w:r w:rsidRPr="0085163C">
        <w:rPr>
          <w:rFonts w:eastAsia="MS Mincho" w:hint="eastAsia"/>
          <w:snapToGrid w:val="0"/>
          <w:szCs w:val="24"/>
          <w:lang w:val="en-US" w:eastAsia="ja-JP"/>
        </w:rPr>
        <w:t>t</w:t>
      </w:r>
      <w:r w:rsidRPr="0085163C">
        <w:rPr>
          <w:rFonts w:eastAsia="MS Mincho"/>
          <w:snapToGrid w:val="0"/>
          <w:szCs w:val="24"/>
          <w:lang w:val="en-US" w:eastAsia="ja-JP"/>
        </w:rPr>
        <w:t>he damping coefficient is always switched in accordance with the current displacement.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As the </w:t>
      </w:r>
      <w:r w:rsidRPr="0085163C">
        <w:rPr>
          <w:rFonts w:eastAsia="MS Mincho" w:hint="eastAsia"/>
          <w:snapToGrid w:val="0"/>
          <w:szCs w:val="24"/>
          <w:lang w:val="en-US" w:eastAsia="ja-JP"/>
        </w:rPr>
        <w:t xml:space="preserve">piston moves from </w:t>
      </w:r>
      <w:r w:rsidRPr="0085163C">
        <w:rPr>
          <w:rFonts w:eastAsia="MS Mincho"/>
          <w:snapToGrid w:val="0"/>
          <w:szCs w:val="24"/>
          <w:lang w:val="en-US" w:eastAsia="ja-JP"/>
        </w:rPr>
        <w:t>beyond the switching</w:t>
      </w:r>
      <w:r w:rsidRPr="0085163C">
        <w:rPr>
          <w:rFonts w:eastAsia="MS Mincho" w:hint="eastAsia"/>
          <w:snapToGrid w:val="0"/>
          <w:szCs w:val="24"/>
          <w:lang w:val="en-US" w:eastAsia="ja-JP"/>
        </w:rPr>
        <w:t xml:space="preserve"> displacement to </w:t>
      </w:r>
      <w:r w:rsidRPr="0085163C">
        <w:rPr>
          <w:rFonts w:eastAsia="MS Mincho"/>
          <w:snapToGrid w:val="0"/>
          <w:szCs w:val="24"/>
          <w:lang w:val="en-US" w:eastAsia="ja-JP"/>
        </w:rPr>
        <w:t>less than the switching displacement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the hydraulic fluid again begins flowing through the groove </w:t>
      </w:r>
      <w:r w:rsidRPr="0085163C">
        <w:rPr>
          <w:rFonts w:eastAsia="MS Mincho" w:hint="eastAsia"/>
          <w:snapToGrid w:val="0"/>
          <w:szCs w:val="24"/>
          <w:lang w:val="en-US" w:eastAsia="ja-JP"/>
        </w:rPr>
        <w:t xml:space="preserve">and </w:t>
      </w:r>
      <w:r w:rsidRPr="0085163C">
        <w:rPr>
          <w:rFonts w:eastAsia="MS Mincho"/>
          <w:snapToGrid w:val="0"/>
          <w:szCs w:val="24"/>
          <w:lang w:val="en-US" w:eastAsia="ja-JP"/>
        </w:rPr>
        <w:t xml:space="preserve">the </w:t>
      </w:r>
      <w:r w:rsidRPr="0085163C">
        <w:rPr>
          <w:rFonts w:eastAsia="MS Mincho" w:hint="eastAsia"/>
          <w:snapToGrid w:val="0"/>
          <w:szCs w:val="24"/>
          <w:lang w:val="en-US" w:eastAsia="ja-JP"/>
        </w:rPr>
        <w:t xml:space="preserve">damping coefficient returns to </w:t>
      </w:r>
      <w:r w:rsidRPr="0085163C">
        <w:rPr>
          <w:rFonts w:eastAsia="MS Mincho"/>
          <w:snapToGrid w:val="0"/>
          <w:szCs w:val="24"/>
          <w:lang w:val="en-US" w:eastAsia="ja-JP"/>
        </w:rPr>
        <w:t xml:space="preserve">the </w:t>
      </w:r>
      <w:r w:rsidRPr="0085163C">
        <w:rPr>
          <w:rFonts w:eastAsia="MS Mincho" w:hint="eastAsia"/>
          <w:snapToGrid w:val="0"/>
          <w:szCs w:val="24"/>
          <w:lang w:val="en-US" w:eastAsia="ja-JP"/>
        </w:rPr>
        <w:t>low state.</w:t>
      </w:r>
      <w:r w:rsidRPr="0085163C">
        <w:rPr>
          <w:rFonts w:eastAsia="MS Mincho"/>
          <w:snapToGrid w:val="0"/>
          <w:szCs w:val="24"/>
          <w:lang w:val="en-US" w:eastAsia="ja-JP"/>
        </w:rPr>
        <w:t xml:space="preserve"> This switching mechanism is completely enclosed inside the damper, so in appearance the damper has the same shape and size as a conventional one.</w:t>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g">
            <w:drawing>
              <wp:anchor distT="0" distB="0" distL="114300" distR="114300" simplePos="0" relativeHeight="251669504" behindDoc="0" locked="0" layoutInCell="1" allowOverlap="1" wp14:anchorId="2101E83A" wp14:editId="6136C92B">
                <wp:simplePos x="0" y="0"/>
                <wp:positionH relativeFrom="column">
                  <wp:posOffset>103505</wp:posOffset>
                </wp:positionH>
                <wp:positionV relativeFrom="paragraph">
                  <wp:posOffset>115570</wp:posOffset>
                </wp:positionV>
                <wp:extent cx="5948680" cy="2083435"/>
                <wp:effectExtent l="4445" t="2540" r="0" b="0"/>
                <wp:wrapNone/>
                <wp:docPr id="881"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2083435"/>
                          <a:chOff x="0" y="0"/>
                          <a:chExt cx="59492" cy="20834"/>
                        </a:xfrm>
                      </wpg:grpSpPr>
                      <wpg:grpSp>
                        <wpg:cNvPr id="882" name="グループ化 856"/>
                        <wpg:cNvGrpSpPr>
                          <a:grpSpLocks/>
                        </wpg:cNvGrpSpPr>
                        <wpg:grpSpPr bwMode="auto">
                          <a:xfrm>
                            <a:off x="0" y="0"/>
                            <a:ext cx="59492" cy="20834"/>
                            <a:chOff x="0" y="0"/>
                            <a:chExt cx="59492" cy="20834"/>
                          </a:xfrm>
                        </wpg:grpSpPr>
                        <wpg:grpSp>
                          <wpg:cNvPr id="883" name="グループ化 551"/>
                          <wpg:cNvGrpSpPr>
                            <a:grpSpLocks/>
                          </wpg:cNvGrpSpPr>
                          <wpg:grpSpPr bwMode="auto">
                            <a:xfrm>
                              <a:off x="6583" y="5266"/>
                              <a:ext cx="40189" cy="11030"/>
                              <a:chOff x="2250" y="3481"/>
                              <a:chExt cx="6329" cy="1737"/>
                            </a:xfrm>
                          </wpg:grpSpPr>
                          <wpg:grpSp>
                            <wpg:cNvPr id="884" name="Group 334"/>
                            <wpg:cNvGrpSpPr>
                              <a:grpSpLocks/>
                            </wpg:cNvGrpSpPr>
                            <wpg:grpSpPr bwMode="auto">
                              <a:xfrm>
                                <a:off x="2476" y="3879"/>
                                <a:ext cx="3557" cy="955"/>
                                <a:chOff x="6111" y="9027"/>
                                <a:chExt cx="3039" cy="816"/>
                              </a:xfrm>
                            </wpg:grpSpPr>
                            <wps:wsp>
                              <wps:cNvPr id="885" name="Rectangle 335"/>
                              <wps:cNvSpPr>
                                <a:spLocks noChangeArrowheads="1"/>
                              </wps:cNvSpPr>
                              <wps:spPr bwMode="auto">
                                <a:xfrm>
                                  <a:off x="6555" y="9298"/>
                                  <a:ext cx="2593" cy="271"/>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86" name="Rectangle 336"/>
                              <wps:cNvSpPr>
                                <a:spLocks noChangeArrowheads="1"/>
                              </wps:cNvSpPr>
                              <wps:spPr bwMode="auto">
                                <a:xfrm>
                                  <a:off x="8840" y="9027"/>
                                  <a:ext cx="310" cy="816"/>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87" name="Oval 337"/>
                              <wps:cNvSpPr>
                                <a:spLocks noChangeArrowheads="1"/>
                              </wps:cNvSpPr>
                              <wps:spPr bwMode="auto">
                                <a:xfrm>
                                  <a:off x="6111" y="9182"/>
                                  <a:ext cx="505" cy="505"/>
                                </a:xfrm>
                                <a:prstGeom prst="ellipse">
                                  <a:avLst/>
                                </a:prstGeom>
                                <a:solidFill>
                                  <a:srgbClr val="C4B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888" name="Oval 338"/>
                              <wps:cNvSpPr>
                                <a:spLocks noChangeArrowheads="1"/>
                              </wps:cNvSpPr>
                              <wps:spPr bwMode="auto">
                                <a:xfrm>
                                  <a:off x="6240" y="9309"/>
                                  <a:ext cx="250" cy="2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889" name="Rectangle 339"/>
                            <wps:cNvSpPr>
                              <a:spLocks noChangeArrowheads="1"/>
                            </wps:cNvSpPr>
                            <wps:spPr bwMode="auto">
                              <a:xfrm>
                                <a:off x="4499" y="3909"/>
                                <a:ext cx="2872" cy="12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890" name="Group 340"/>
                            <wpg:cNvGrpSpPr>
                              <a:grpSpLocks/>
                            </wpg:cNvGrpSpPr>
                            <wpg:grpSpPr bwMode="auto">
                              <a:xfrm>
                                <a:off x="4219" y="3572"/>
                                <a:ext cx="4145" cy="1583"/>
                                <a:chOff x="7612" y="10558"/>
                                <a:chExt cx="3541" cy="1352"/>
                              </a:xfrm>
                            </wpg:grpSpPr>
                            <wps:wsp>
                              <wps:cNvPr id="891" name="Rectangle 341"/>
                              <wps:cNvSpPr>
                                <a:spLocks noChangeArrowheads="1"/>
                              </wps:cNvSpPr>
                              <wps:spPr bwMode="auto">
                                <a:xfrm>
                                  <a:off x="10292" y="11427"/>
                                  <a:ext cx="187" cy="2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892" name="Group 342"/>
                              <wpg:cNvGrpSpPr>
                                <a:grpSpLocks/>
                              </wpg:cNvGrpSpPr>
                              <wpg:grpSpPr bwMode="auto">
                                <a:xfrm>
                                  <a:off x="7612" y="10558"/>
                                  <a:ext cx="3541" cy="1352"/>
                                  <a:chOff x="7612" y="10558"/>
                                  <a:chExt cx="3541" cy="1352"/>
                                </a:xfrm>
                              </wpg:grpSpPr>
                              <wps:wsp>
                                <wps:cNvPr id="73604" name="Rectangle 343"/>
                                <wps:cNvSpPr>
                                  <a:spLocks noChangeArrowheads="1"/>
                                </wps:cNvSpPr>
                                <wps:spPr bwMode="auto">
                                  <a:xfrm>
                                    <a:off x="7675" y="10749"/>
                                    <a:ext cx="2753" cy="7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05" name="Rectangle 344"/>
                                <wps:cNvSpPr>
                                  <a:spLocks noChangeArrowheads="1"/>
                                </wps:cNvSpPr>
                                <wps:spPr bwMode="auto">
                                  <a:xfrm>
                                    <a:off x="7612" y="10558"/>
                                    <a:ext cx="232" cy="5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06" name="Rectangle 345"/>
                                <wps:cNvSpPr>
                                  <a:spLocks noChangeArrowheads="1"/>
                                </wps:cNvSpPr>
                                <wps:spPr bwMode="auto">
                                  <a:xfrm>
                                    <a:off x="7612" y="11364"/>
                                    <a:ext cx="230" cy="5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08" name="Rectangle 346"/>
                                <wps:cNvSpPr>
                                  <a:spLocks noChangeArrowheads="1"/>
                                </wps:cNvSpPr>
                                <wps:spPr bwMode="auto">
                                  <a:xfrm>
                                    <a:off x="7837" y="11830"/>
                                    <a:ext cx="2795" cy="7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09" name="Rectangle 347"/>
                                <wps:cNvSpPr>
                                  <a:spLocks noChangeArrowheads="1"/>
                                </wps:cNvSpPr>
                                <wps:spPr bwMode="auto">
                                  <a:xfrm>
                                    <a:off x="7842" y="11638"/>
                                    <a:ext cx="2639" cy="7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0" name="Rectangle 348"/>
                                <wps:cNvSpPr>
                                  <a:spLocks noChangeArrowheads="1"/>
                                </wps:cNvSpPr>
                                <wps:spPr bwMode="auto">
                                  <a:xfrm>
                                    <a:off x="10298" y="10758"/>
                                    <a:ext cx="242" cy="269"/>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1" name="AutoShape 349"/>
                                <wps:cNvSpPr>
                                  <a:spLocks noChangeArrowheads="1"/>
                                </wps:cNvSpPr>
                                <wps:spPr bwMode="auto">
                                  <a:xfrm rot="5400000">
                                    <a:off x="10522" y="11320"/>
                                    <a:ext cx="688" cy="483"/>
                                  </a:xfrm>
                                  <a:prstGeom prst="triangle">
                                    <a:avLst>
                                      <a:gd name="adj" fmla="val 22417"/>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2" name="Oval 350"/>
                                <wps:cNvSpPr>
                                  <a:spLocks noChangeArrowheads="1"/>
                                </wps:cNvSpPr>
                                <wps:spPr bwMode="auto">
                                  <a:xfrm>
                                    <a:off x="10876" y="11042"/>
                                    <a:ext cx="277" cy="380"/>
                                  </a:xfrm>
                                  <a:prstGeom prst="ellipse">
                                    <a:avLst/>
                                  </a:pr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73613" name="AutoShape 351"/>
                                <wps:cNvSpPr>
                                  <a:spLocks noChangeArrowheads="1"/>
                                </wps:cNvSpPr>
                                <wps:spPr bwMode="auto">
                                  <a:xfrm rot="5400000">
                                    <a:off x="10332" y="10850"/>
                                    <a:ext cx="1029" cy="445"/>
                                  </a:xfrm>
                                  <a:prstGeom prst="triangle">
                                    <a:avLst>
                                      <a:gd name="adj" fmla="val 4800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4" name="Oval 352"/>
                                <wps:cNvSpPr>
                                  <a:spLocks noChangeArrowheads="1"/>
                                </wps:cNvSpPr>
                                <wps:spPr bwMode="auto">
                                  <a:xfrm>
                                    <a:off x="10700" y="11112"/>
                                    <a:ext cx="235" cy="2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73615" name="Rectangle 353"/>
                                <wps:cNvSpPr>
                                  <a:spLocks noChangeArrowheads="1"/>
                                </wps:cNvSpPr>
                                <wps:spPr bwMode="auto">
                                  <a:xfrm>
                                    <a:off x="10536" y="10558"/>
                                    <a:ext cx="92" cy="1303"/>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6" name="Rectangle 354"/>
                                <wps:cNvSpPr>
                                  <a:spLocks noChangeArrowheads="1"/>
                                </wps:cNvSpPr>
                                <wps:spPr bwMode="auto">
                                  <a:xfrm>
                                    <a:off x="7797" y="10558"/>
                                    <a:ext cx="2753" cy="7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7" name="Rectangle 355"/>
                                <wps:cNvSpPr>
                                  <a:spLocks noChangeArrowheads="1"/>
                                </wps:cNvSpPr>
                                <wps:spPr bwMode="auto">
                                  <a:xfrm>
                                    <a:off x="10160" y="11127"/>
                                    <a:ext cx="138" cy="20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8" name="Rectangle 356"/>
                                <wps:cNvSpPr>
                                  <a:spLocks noChangeArrowheads="1"/>
                                </wps:cNvSpPr>
                                <wps:spPr bwMode="auto">
                                  <a:xfrm>
                                    <a:off x="10275" y="10994"/>
                                    <a:ext cx="230" cy="184"/>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9" name="Rectangle 357"/>
                                <wps:cNvSpPr>
                                  <a:spLocks noChangeArrowheads="1"/>
                                </wps:cNvSpPr>
                                <wps:spPr bwMode="auto">
                                  <a:xfrm>
                                    <a:off x="10268" y="11278"/>
                                    <a:ext cx="230" cy="184"/>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73620" name="Group 358"/>
                            <wpg:cNvGrpSpPr>
                              <a:grpSpLocks/>
                            </wpg:cNvGrpSpPr>
                            <wpg:grpSpPr bwMode="auto">
                              <a:xfrm>
                                <a:off x="4482" y="3700"/>
                                <a:ext cx="3175" cy="1365"/>
                                <a:chOff x="7827" y="8874"/>
                                <a:chExt cx="2713" cy="1166"/>
                              </a:xfrm>
                            </wpg:grpSpPr>
                            <wps:wsp>
                              <wps:cNvPr id="73621" name="AutoShape 359"/>
                              <wps:cNvSpPr>
                                <a:spLocks noChangeArrowheads="1"/>
                              </wps:cNvSpPr>
                              <wps:spPr bwMode="auto">
                                <a:xfrm rot="-5400000">
                                  <a:off x="8850" y="9214"/>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22" name="AutoShape 360"/>
                              <wps:cNvSpPr>
                                <a:spLocks noChangeArrowheads="1"/>
                              </wps:cNvSpPr>
                              <wps:spPr bwMode="auto">
                                <a:xfrm rot="-5400000">
                                  <a:off x="8850" y="9336"/>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73623" name="Group 361"/>
                              <wpg:cNvGrpSpPr>
                                <a:grpSpLocks/>
                              </wpg:cNvGrpSpPr>
                              <wpg:grpSpPr bwMode="auto">
                                <a:xfrm>
                                  <a:off x="7827" y="8874"/>
                                  <a:ext cx="2713" cy="1166"/>
                                  <a:chOff x="7827" y="8874"/>
                                  <a:chExt cx="2713" cy="1166"/>
                                </a:xfrm>
                              </wpg:grpSpPr>
                              <wps:wsp>
                                <wps:cNvPr id="73624" name="Rectangle 362"/>
                                <wps:cNvSpPr>
                                  <a:spLocks noChangeArrowheads="1"/>
                                </wps:cNvSpPr>
                                <wps:spPr bwMode="auto">
                                  <a:xfrm>
                                    <a:off x="8999" y="9600"/>
                                    <a:ext cx="87" cy="101"/>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73625" name="AutoShape 363"/>
                                <wps:cNvSpPr>
                                  <a:spLocks noChangeArrowheads="1"/>
                                </wps:cNvSpPr>
                                <wps:spPr bwMode="auto">
                                  <a:xfrm rot="5400000">
                                    <a:off x="8978" y="9626"/>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26" name="Rectangle 364"/>
                                <wps:cNvSpPr>
                                  <a:spLocks noChangeArrowheads="1"/>
                                </wps:cNvSpPr>
                                <wps:spPr bwMode="auto">
                                  <a:xfrm>
                                    <a:off x="9001" y="9729"/>
                                    <a:ext cx="89" cy="102"/>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73627" name="AutoShape 365"/>
                                <wps:cNvSpPr>
                                  <a:spLocks noChangeArrowheads="1"/>
                                </wps:cNvSpPr>
                                <wps:spPr bwMode="auto">
                                  <a:xfrm rot="5400000">
                                    <a:off x="8978" y="9755"/>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28" name="Rectangle 366"/>
                                <wps:cNvSpPr>
                                  <a:spLocks noChangeArrowheads="1"/>
                                </wps:cNvSpPr>
                                <wps:spPr bwMode="auto">
                                  <a:xfrm>
                                    <a:off x="10216" y="9385"/>
                                    <a:ext cx="87" cy="101"/>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73629" name="AutoShape 367"/>
                                <wps:cNvSpPr>
                                  <a:spLocks noChangeArrowheads="1"/>
                                </wps:cNvSpPr>
                                <wps:spPr bwMode="auto">
                                  <a:xfrm rot="-5400000">
                                    <a:off x="10226" y="9412"/>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73630" name="Group 368"/>
                                <wpg:cNvGrpSpPr>
                                  <a:grpSpLocks/>
                                </wpg:cNvGrpSpPr>
                                <wpg:grpSpPr bwMode="auto">
                                  <a:xfrm>
                                    <a:off x="7827" y="8874"/>
                                    <a:ext cx="2713" cy="1166"/>
                                    <a:chOff x="7827" y="8874"/>
                                    <a:chExt cx="2713" cy="1166"/>
                                  </a:xfrm>
                                </wpg:grpSpPr>
                                <wps:wsp>
                                  <wps:cNvPr id="73631" name="Rectangle 369"/>
                                  <wps:cNvSpPr>
                                    <a:spLocks noChangeArrowheads="1"/>
                                  </wps:cNvSpPr>
                                  <wps:spPr bwMode="auto">
                                    <a:xfrm>
                                      <a:off x="7831" y="9168"/>
                                      <a:ext cx="995" cy="13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32" name="Rectangle 370"/>
                                  <wps:cNvSpPr>
                                    <a:spLocks noChangeArrowheads="1"/>
                                  </wps:cNvSpPr>
                                  <wps:spPr bwMode="auto">
                                    <a:xfrm>
                                      <a:off x="9156" y="9168"/>
                                      <a:ext cx="1104" cy="16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33" name="Rectangle 371"/>
                                  <wps:cNvSpPr>
                                    <a:spLocks noChangeArrowheads="1"/>
                                  </wps:cNvSpPr>
                                  <wps:spPr bwMode="auto">
                                    <a:xfrm>
                                      <a:off x="9148" y="9327"/>
                                      <a:ext cx="995" cy="215"/>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73634" name="Rectangle 372"/>
                                  <wps:cNvSpPr>
                                    <a:spLocks noChangeArrowheads="1"/>
                                  </wps:cNvSpPr>
                                  <wps:spPr bwMode="auto">
                                    <a:xfrm>
                                      <a:off x="9148" y="9542"/>
                                      <a:ext cx="1120" cy="3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35" name="Rectangle 373"/>
                                  <wps:cNvSpPr>
                                    <a:spLocks noChangeArrowheads="1"/>
                                  </wps:cNvSpPr>
                                  <wps:spPr bwMode="auto">
                                    <a:xfrm>
                                      <a:off x="7827" y="9574"/>
                                      <a:ext cx="1016" cy="27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36" name="Rectangle 374"/>
                                  <wps:cNvSpPr>
                                    <a:spLocks noChangeArrowheads="1"/>
                                  </wps:cNvSpPr>
                                  <wps:spPr bwMode="auto">
                                    <a:xfrm>
                                      <a:off x="7832" y="9914"/>
                                      <a:ext cx="2704" cy="1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37" name="Rectangle 375"/>
                                  <wps:cNvSpPr>
                                    <a:spLocks noChangeArrowheads="1"/>
                                  </wps:cNvSpPr>
                                  <wps:spPr bwMode="auto">
                                    <a:xfrm>
                                      <a:off x="10475" y="9238"/>
                                      <a:ext cx="65" cy="6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38" name="Rectangle 376"/>
                                  <wps:cNvSpPr>
                                    <a:spLocks noChangeArrowheads="1"/>
                                  </wps:cNvSpPr>
                                  <wps:spPr bwMode="auto">
                                    <a:xfrm>
                                      <a:off x="10279" y="9574"/>
                                      <a:ext cx="206" cy="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39" name="Rectangle 377"/>
                                  <wps:cNvSpPr>
                                    <a:spLocks noChangeArrowheads="1"/>
                                  </wps:cNvSpPr>
                                  <wps:spPr bwMode="auto">
                                    <a:xfrm>
                                      <a:off x="10283" y="9238"/>
                                      <a:ext cx="206" cy="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0" name="Rectangle 378"/>
                                  <wps:cNvSpPr>
                                    <a:spLocks noChangeArrowheads="1"/>
                                  </wps:cNvSpPr>
                                  <wps:spPr bwMode="auto">
                                    <a:xfrm>
                                      <a:off x="7828" y="8874"/>
                                      <a:ext cx="2708" cy="8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1" name="Rectangle 379"/>
                                  <wps:cNvSpPr>
                                    <a:spLocks noChangeArrowheads="1"/>
                                  </wps:cNvSpPr>
                                  <wps:spPr bwMode="auto">
                                    <a:xfrm>
                                      <a:off x="7836" y="9024"/>
                                      <a:ext cx="990"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2" name="Rectangle 380"/>
                                  <wps:cNvSpPr>
                                    <a:spLocks noChangeArrowheads="1"/>
                                  </wps:cNvSpPr>
                                  <wps:spPr bwMode="auto">
                                    <a:xfrm>
                                      <a:off x="8512" y="9055"/>
                                      <a:ext cx="969" cy="48"/>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3" name="Rectangle 381"/>
                                  <wps:cNvSpPr>
                                    <a:spLocks noChangeArrowheads="1"/>
                                  </wps:cNvSpPr>
                                  <wps:spPr bwMode="auto">
                                    <a:xfrm>
                                      <a:off x="8512" y="9125"/>
                                      <a:ext cx="969" cy="47"/>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4" name="Rectangle 382"/>
                                  <wps:cNvSpPr>
                                    <a:spLocks noChangeArrowheads="1"/>
                                  </wps:cNvSpPr>
                                  <wps:spPr bwMode="auto">
                                    <a:xfrm>
                                      <a:off x="9148" y="9024"/>
                                      <a:ext cx="1131"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5" name="Rectangle 383"/>
                                  <wps:cNvSpPr>
                                    <a:spLocks noChangeArrowheads="1"/>
                                  </wps:cNvSpPr>
                                  <wps:spPr bwMode="auto">
                                    <a:xfrm>
                                      <a:off x="9179" y="9675"/>
                                      <a:ext cx="1104" cy="17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6" name="Rectangle 384"/>
                                  <wps:cNvSpPr>
                                    <a:spLocks noChangeArrowheads="1"/>
                                  </wps:cNvSpPr>
                                  <wps:spPr bwMode="auto">
                                    <a:xfrm>
                                      <a:off x="10303" y="9412"/>
                                      <a:ext cx="184" cy="47"/>
                                    </a:xfrm>
                                    <a:prstGeom prst="rect">
                                      <a:avLst/>
                                    </a:prstGeom>
                                    <a:gradFill rotWithShape="1">
                                      <a:gsLst>
                                        <a:gs pos="0">
                                          <a:srgbClr val="FFC000"/>
                                        </a:gs>
                                        <a:gs pos="100000">
                                          <a:srgbClr val="FFFF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7" name="Rectangle 385"/>
                                  <wps:cNvSpPr>
                                    <a:spLocks noChangeArrowheads="1"/>
                                  </wps:cNvSpPr>
                                  <wps:spPr bwMode="auto">
                                    <a:xfrm>
                                      <a:off x="9699" y="9412"/>
                                      <a:ext cx="510"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8" name="Rectangle 386"/>
                                  <wps:cNvSpPr>
                                    <a:spLocks noChangeArrowheads="1"/>
                                  </wps:cNvSpPr>
                                  <wps:spPr bwMode="auto">
                                    <a:xfrm>
                                      <a:off x="8700" y="9218"/>
                                      <a:ext cx="179"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49" name="Rectangle 387"/>
                                  <wps:cNvSpPr>
                                    <a:spLocks noChangeArrowheads="1"/>
                                  </wps:cNvSpPr>
                                  <wps:spPr bwMode="auto">
                                    <a:xfrm>
                                      <a:off x="8826" y="9338"/>
                                      <a:ext cx="53"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50" name="Rectangle 388"/>
                                  <wps:cNvSpPr>
                                    <a:spLocks noChangeArrowheads="1"/>
                                  </wps:cNvSpPr>
                                  <wps:spPr bwMode="auto">
                                    <a:xfrm>
                                      <a:off x="8843" y="9628"/>
                                      <a:ext cx="158" cy="47"/>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51" name="Rectangle 389"/>
                                  <wps:cNvSpPr>
                                    <a:spLocks noChangeArrowheads="1"/>
                                  </wps:cNvSpPr>
                                  <wps:spPr bwMode="auto">
                                    <a:xfrm>
                                      <a:off x="8843" y="9750"/>
                                      <a:ext cx="158" cy="47"/>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52" name="Rectangle 390"/>
                                  <wps:cNvSpPr>
                                    <a:spLocks noChangeArrowheads="1"/>
                                  </wps:cNvSpPr>
                                  <wps:spPr bwMode="auto">
                                    <a:xfrm>
                                      <a:off x="9090" y="9750"/>
                                      <a:ext cx="509"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53" name="Rectangle 391"/>
                                  <wps:cNvSpPr>
                                    <a:spLocks noChangeArrowheads="1"/>
                                  </wps:cNvSpPr>
                                  <wps:spPr bwMode="auto">
                                    <a:xfrm>
                                      <a:off x="9090" y="9628"/>
                                      <a:ext cx="509"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54" name="Rectangle 392"/>
                                  <wps:cNvSpPr>
                                    <a:spLocks noChangeArrowheads="1"/>
                                  </wps:cNvSpPr>
                                  <wps:spPr bwMode="auto">
                                    <a:xfrm>
                                      <a:off x="8924" y="9191"/>
                                      <a:ext cx="343" cy="100"/>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73655" name="Rectangle 393"/>
                                  <wps:cNvSpPr>
                                    <a:spLocks noChangeArrowheads="1"/>
                                  </wps:cNvSpPr>
                                  <wps:spPr bwMode="auto">
                                    <a:xfrm>
                                      <a:off x="8924" y="9319"/>
                                      <a:ext cx="343" cy="89"/>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73656" name="Rectangle 394"/>
                                  <wps:cNvSpPr>
                                    <a:spLocks noChangeArrowheads="1"/>
                                  </wps:cNvSpPr>
                                  <wps:spPr bwMode="auto">
                                    <a:xfrm>
                                      <a:off x="9775" y="9168"/>
                                      <a:ext cx="510"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57" name="AutoShape 395"/>
                                  <wps:cNvSpPr>
                                    <a:spLocks noChangeArrowheads="1"/>
                                  </wps:cNvSpPr>
                                  <wps:spPr bwMode="auto">
                                    <a:xfrm rot="-5400000">
                                      <a:off x="9398" y="9081"/>
                                      <a:ext cx="95" cy="71"/>
                                    </a:xfrm>
                                    <a:prstGeom prst="triangle">
                                      <a:avLst>
                                        <a:gd name="adj" fmla="val 51579"/>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58" name="AutoShape 396"/>
                                  <wps:cNvSpPr>
                                    <a:spLocks noChangeArrowheads="1"/>
                                  </wps:cNvSpPr>
                                  <wps:spPr bwMode="auto">
                                    <a:xfrm rot="5400000">
                                      <a:off x="8483" y="9085"/>
                                      <a:ext cx="103" cy="71"/>
                                    </a:xfrm>
                                    <a:prstGeom prst="triangle">
                                      <a:avLst>
                                        <a:gd name="adj" fmla="val 4563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pic:pic xmlns:pic="http://schemas.openxmlformats.org/drawingml/2006/picture">
                            <pic:nvPicPr>
                              <pic:cNvPr id="73659" name="Picture 3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0" y="3481"/>
                                <a:ext cx="6329" cy="1737"/>
                              </a:xfrm>
                              <a:prstGeom prst="rect">
                                <a:avLst/>
                              </a:prstGeom>
                              <a:noFill/>
                              <a:extLst>
                                <a:ext uri="{909E8E84-426E-40DD-AFC4-6F175D3DCCD1}">
                                  <a14:hiddenFill xmlns:a14="http://schemas.microsoft.com/office/drawing/2010/main">
                                    <a:solidFill>
                                      <a:srgbClr val="FFFFFF"/>
                                    </a:solidFill>
                                  </a14:hiddenFill>
                                </a:ext>
                              </a:extLst>
                            </pic:spPr>
                          </pic:pic>
                          <wps:wsp>
                            <wps:cNvPr id="73660" name="Rectangle 398"/>
                            <wps:cNvSpPr>
                              <a:spLocks noChangeArrowheads="1"/>
                            </wps:cNvSpPr>
                            <wps:spPr bwMode="auto">
                              <a:xfrm>
                                <a:off x="6106" y="4534"/>
                                <a:ext cx="196" cy="26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61" name="Rectangle 399"/>
                            <wps:cNvSpPr>
                              <a:spLocks noChangeArrowheads="1"/>
                            </wps:cNvSpPr>
                            <wps:spPr bwMode="auto">
                              <a:xfrm>
                                <a:off x="6964" y="4220"/>
                                <a:ext cx="196" cy="26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62" name="Rectangle 400"/>
                            <wps:cNvSpPr>
                              <a:spLocks noChangeArrowheads="1"/>
                            </wps:cNvSpPr>
                            <wps:spPr bwMode="auto">
                              <a:xfrm>
                                <a:off x="6097" y="3894"/>
                                <a:ext cx="196" cy="7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63" name="AutoShape 401"/>
                            <wps:cNvCnPr>
                              <a:cxnSpLocks noChangeShapeType="1"/>
                            </wps:cNvCnPr>
                            <wps:spPr bwMode="auto">
                              <a:xfrm>
                                <a:off x="4496" y="3925"/>
                                <a:ext cx="286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4" name="AutoShape 402"/>
                            <wps:cNvCnPr>
                              <a:cxnSpLocks noChangeShapeType="1"/>
                            </wps:cNvCnPr>
                            <wps:spPr bwMode="auto">
                              <a:xfrm>
                                <a:off x="5317" y="3961"/>
                                <a:ext cx="1068"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5" name="AutoShape 403"/>
                            <wps:cNvCnPr>
                              <a:cxnSpLocks noChangeShapeType="1"/>
                            </wps:cNvCnPr>
                            <wps:spPr bwMode="auto">
                              <a:xfrm>
                                <a:off x="5317" y="4000"/>
                                <a:ext cx="1068"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6" name="Rectangle 404"/>
                            <wps:cNvSpPr>
                              <a:spLocks noChangeArrowheads="1"/>
                            </wps:cNvSpPr>
                            <wps:spPr bwMode="auto">
                              <a:xfrm>
                                <a:off x="6106" y="4025"/>
                                <a:ext cx="196" cy="7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47" name="AutoShape 405"/>
                            <wps:cNvCnPr>
                              <a:cxnSpLocks noChangeShapeType="1"/>
                            </wps:cNvCnPr>
                            <wps:spPr bwMode="auto">
                              <a:xfrm>
                                <a:off x="4496" y="4040"/>
                                <a:ext cx="286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348" name="テキスト ボックス 821"/>
                          <wps:cNvSpPr txBox="1">
                            <a:spLocks noChangeArrowheads="1"/>
                          </wps:cNvSpPr>
                          <wps:spPr bwMode="auto">
                            <a:xfrm>
                              <a:off x="40233" y="0"/>
                              <a:ext cx="6623"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Piston</w:t>
                                </w:r>
                              </w:p>
                            </w:txbxContent>
                          </wps:txbx>
                          <wps:bodyPr rot="0" vert="horz" wrap="square" lIns="91440" tIns="45720" rIns="91440" bIns="45720" anchor="t" anchorCtr="0" upright="1">
                            <a:noAutofit/>
                          </wps:bodyPr>
                        </wps:wsp>
                        <wps:wsp>
                          <wps:cNvPr id="1349" name="テキスト ボックス 822"/>
                          <wps:cNvSpPr txBox="1">
                            <a:spLocks noChangeArrowheads="1"/>
                          </wps:cNvSpPr>
                          <wps:spPr bwMode="auto">
                            <a:xfrm>
                              <a:off x="0" y="12801"/>
                              <a:ext cx="7378"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sz w:val="20"/>
                                    <w:szCs w:val="20"/>
                                    <w:lang w:eastAsia="ja-JP"/>
                                  </w:rPr>
                                  <w:t>P</w:t>
                                </w:r>
                                <w:r w:rsidRPr="00B23A63">
                                  <w:rPr>
                                    <w:rFonts w:eastAsia="MS Mincho" w:hint="eastAsia"/>
                                    <w:sz w:val="20"/>
                                    <w:szCs w:val="20"/>
                                    <w:lang w:eastAsia="ja-JP"/>
                                  </w:rPr>
                                  <w:t>iston rod</w:t>
                                </w:r>
                              </w:p>
                            </w:txbxContent>
                          </wps:txbx>
                          <wps:bodyPr rot="0" vert="horz" wrap="square" lIns="91440" tIns="45720" rIns="91440" bIns="45720" anchor="t" anchorCtr="0" upright="1">
                            <a:noAutofit/>
                          </wps:bodyPr>
                        </wps:wsp>
                        <wps:wsp>
                          <wps:cNvPr id="1350" name="テキスト ボックス 823"/>
                          <wps:cNvSpPr txBox="1">
                            <a:spLocks noChangeArrowheads="1"/>
                          </wps:cNvSpPr>
                          <wps:spPr bwMode="auto">
                            <a:xfrm>
                              <a:off x="9656" y="4535"/>
                              <a:ext cx="5657"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Tank</w:t>
                                </w:r>
                              </w:p>
                            </w:txbxContent>
                          </wps:txbx>
                          <wps:bodyPr rot="0" vert="horz" wrap="square" lIns="91440" tIns="45720" rIns="91440" bIns="45720" anchor="t" anchorCtr="0" upright="1">
                            <a:noAutofit/>
                          </wps:bodyPr>
                        </wps:wsp>
                        <wps:wsp>
                          <wps:cNvPr id="1351" name="テキスト ボックス 824"/>
                          <wps:cNvSpPr txBox="1">
                            <a:spLocks noChangeArrowheads="1"/>
                          </wps:cNvSpPr>
                          <wps:spPr bwMode="auto">
                            <a:xfrm>
                              <a:off x="6985" y="18028"/>
                              <a:ext cx="19113"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Extension side damping valve</w:t>
                                </w:r>
                              </w:p>
                            </w:txbxContent>
                          </wps:txbx>
                          <wps:bodyPr rot="0" vert="horz" wrap="square" lIns="91440" tIns="45720" rIns="91440" bIns="45720" anchor="t" anchorCtr="0" upright="1">
                            <a:noAutofit/>
                          </wps:bodyPr>
                        </wps:wsp>
                        <wps:wsp>
                          <wps:cNvPr id="1352" name="テキスト ボックス 825"/>
                          <wps:cNvSpPr txBox="1">
                            <a:spLocks noChangeArrowheads="1"/>
                          </wps:cNvSpPr>
                          <wps:spPr bwMode="auto">
                            <a:xfrm>
                              <a:off x="40014" y="16239"/>
                              <a:ext cx="19456"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Compression side damping valve</w:t>
                                </w:r>
                              </w:p>
                            </w:txbxContent>
                          </wps:txbx>
                          <wps:bodyPr rot="0" vert="horz" wrap="square" lIns="91440" tIns="45720" rIns="91440" bIns="45720" anchor="t" anchorCtr="0" upright="1">
                            <a:noAutofit/>
                          </wps:bodyPr>
                        </wps:wsp>
                        <wps:wsp>
                          <wps:cNvPr id="1353" name="テキスト ボックス 826"/>
                          <wps:cNvSpPr txBox="1">
                            <a:spLocks noChangeArrowheads="1"/>
                          </wps:cNvSpPr>
                          <wps:spPr bwMode="auto">
                            <a:xfrm>
                              <a:off x="1998" y="15727"/>
                              <a:ext cx="19507"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Extension side pressure chamber</w:t>
                                </w:r>
                              </w:p>
                            </w:txbxContent>
                          </wps:txbx>
                          <wps:bodyPr rot="0" vert="horz" wrap="square" lIns="91440" tIns="45720" rIns="91440" bIns="45720" anchor="t" anchorCtr="0" upright="1">
                            <a:noAutofit/>
                          </wps:bodyPr>
                        </wps:wsp>
                        <wps:wsp>
                          <wps:cNvPr id="1354" name="テキスト ボックス 827"/>
                          <wps:cNvSpPr txBox="1">
                            <a:spLocks noChangeArrowheads="1"/>
                          </wps:cNvSpPr>
                          <wps:spPr bwMode="auto">
                            <a:xfrm>
                              <a:off x="38258" y="2779"/>
                              <a:ext cx="21234"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Compression side pressure chamber</w:t>
                                </w:r>
                              </w:p>
                            </w:txbxContent>
                          </wps:txbx>
                          <wps:bodyPr rot="0" vert="horz" wrap="square" lIns="91440" tIns="45720" rIns="91440" bIns="45720" anchor="t" anchorCtr="0" upright="1">
                            <a:noAutofit/>
                          </wps:bodyPr>
                        </wps:wsp>
                        <wps:wsp>
                          <wps:cNvPr id="1355" name="テキスト ボックス 828"/>
                          <wps:cNvSpPr txBox="1">
                            <a:spLocks noChangeArrowheads="1"/>
                          </wps:cNvSpPr>
                          <wps:spPr bwMode="auto">
                            <a:xfrm>
                              <a:off x="46158" y="7680"/>
                              <a:ext cx="9798"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color w:val="FF0000"/>
                                    <w:sz w:val="20"/>
                                    <w:szCs w:val="20"/>
                                    <w:lang w:eastAsia="ja-JP"/>
                                  </w:rPr>
                                </w:pPr>
                                <w:r w:rsidRPr="00B23A63">
                                  <w:rPr>
                                    <w:rFonts w:eastAsia="MS Mincho" w:hint="eastAsia"/>
                                    <w:color w:val="FF0000"/>
                                    <w:sz w:val="20"/>
                                    <w:szCs w:val="20"/>
                                    <w:lang w:eastAsia="ja-JP"/>
                                  </w:rPr>
                                  <w:t>Switching rod</w:t>
                                </w:r>
                              </w:p>
                            </w:txbxContent>
                          </wps:txbx>
                          <wps:bodyPr rot="0" vert="horz" wrap="square" lIns="91440" tIns="45720" rIns="91440" bIns="45720" anchor="t" anchorCtr="0" upright="1">
                            <a:noAutofit/>
                          </wps:bodyPr>
                        </wps:wsp>
                        <wps:wsp>
                          <wps:cNvPr id="1356" name="直線コネクタ 829"/>
                          <wps:cNvCnPr>
                            <a:cxnSpLocks noChangeShapeType="1"/>
                          </wps:cNvCnPr>
                          <wps:spPr bwMode="auto">
                            <a:xfrm flipV="1">
                              <a:off x="28236" y="3657"/>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直線コネクタ 830"/>
                          <wps:cNvCnPr>
                            <a:cxnSpLocks noChangeShapeType="1"/>
                          </wps:cNvCnPr>
                          <wps:spPr bwMode="auto">
                            <a:xfrm flipV="1">
                              <a:off x="25822" y="3657"/>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直線コネクタ 831"/>
                          <wps:cNvCnPr>
                            <a:cxnSpLocks noChangeShapeType="1"/>
                          </wps:cNvCnPr>
                          <wps:spPr bwMode="auto">
                            <a:xfrm flipV="1">
                              <a:off x="30577" y="3657"/>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直線コネクタ 832"/>
                          <wps:cNvCnPr>
                            <a:cxnSpLocks noChangeShapeType="1"/>
                          </wps:cNvCnPr>
                          <wps:spPr bwMode="auto">
                            <a:xfrm flipV="1">
                              <a:off x="32991" y="3657"/>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直線矢印コネクタ 833"/>
                          <wps:cNvCnPr>
                            <a:cxnSpLocks noChangeShapeType="1"/>
                          </wps:cNvCnPr>
                          <wps:spPr bwMode="auto">
                            <a:xfrm>
                              <a:off x="25749" y="4315"/>
                              <a:ext cx="2591" cy="0"/>
                            </a:xfrm>
                            <a:prstGeom prst="straightConnector1">
                              <a:avLst/>
                            </a:prstGeom>
                            <a:noFill/>
                            <a:ln w="19050">
                              <a:solidFill>
                                <a:srgbClr val="FF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361" name="直線矢印コネクタ 835"/>
                          <wps:cNvCnPr>
                            <a:cxnSpLocks noChangeShapeType="1"/>
                          </wps:cNvCnPr>
                          <wps:spPr bwMode="auto">
                            <a:xfrm>
                              <a:off x="30504" y="4315"/>
                              <a:ext cx="2591" cy="0"/>
                            </a:xfrm>
                            <a:prstGeom prst="straightConnector1">
                              <a:avLst/>
                            </a:prstGeom>
                            <a:noFill/>
                            <a:ln w="19050">
                              <a:solidFill>
                                <a:srgbClr val="FF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362" name="テキスト ボックス 836"/>
                          <wps:cNvSpPr txBox="1">
                            <a:spLocks noChangeArrowheads="1"/>
                          </wps:cNvSpPr>
                          <wps:spPr bwMode="auto">
                            <a:xfrm>
                              <a:off x="21945" y="1389"/>
                              <a:ext cx="14504"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color w:val="FF0000"/>
                                    <w:sz w:val="20"/>
                                    <w:szCs w:val="20"/>
                                    <w:lang w:eastAsia="ja-JP"/>
                                  </w:rPr>
                                </w:pPr>
                                <w:r w:rsidRPr="00B23A63">
                                  <w:rPr>
                                    <w:rFonts w:eastAsia="MS Mincho" w:hint="eastAsia"/>
                                    <w:color w:val="FF0000"/>
                                    <w:sz w:val="20"/>
                                    <w:szCs w:val="20"/>
                                    <w:lang w:eastAsia="ja-JP"/>
                                  </w:rPr>
                                  <w:t>Switching displacement</w:t>
                                </w:r>
                              </w:p>
                            </w:txbxContent>
                          </wps:txbx>
                          <wps:bodyPr rot="0" vert="horz" wrap="square" lIns="91440" tIns="45720" rIns="91440" bIns="45720" anchor="t" anchorCtr="0" upright="1">
                            <a:noAutofit/>
                          </wps:bodyPr>
                        </wps:wsp>
                        <wps:wsp>
                          <wps:cNvPr id="1363" name="直線コネクタ 837"/>
                          <wps:cNvCnPr>
                            <a:cxnSpLocks noChangeShapeType="1"/>
                          </wps:cNvCnPr>
                          <wps:spPr bwMode="auto">
                            <a:xfrm>
                              <a:off x="2856" y="17920"/>
                              <a:ext cx="1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直線コネクタ 838"/>
                          <wps:cNvCnPr>
                            <a:cxnSpLocks noChangeShapeType="1"/>
                          </wps:cNvCnPr>
                          <wps:spPr bwMode="auto">
                            <a:xfrm flipV="1">
                              <a:off x="21503" y="12784"/>
                              <a:ext cx="4593" cy="513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65" name="直線コネクタ 839"/>
                          <wps:cNvCnPr>
                            <a:cxnSpLocks noChangeShapeType="1"/>
                          </wps:cNvCnPr>
                          <wps:spPr bwMode="auto">
                            <a:xfrm>
                              <a:off x="38404" y="4754"/>
                              <a:ext cx="19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直線コネクタ 840"/>
                          <wps:cNvCnPr>
                            <a:cxnSpLocks noChangeShapeType="1"/>
                          </wps:cNvCnPr>
                          <wps:spPr bwMode="auto">
                            <a:xfrm flipH="1">
                              <a:off x="33430" y="4754"/>
                              <a:ext cx="4974" cy="516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67" name="直線コネクタ 841"/>
                          <wps:cNvCnPr>
                            <a:cxnSpLocks noChangeShapeType="1"/>
                          </wps:cNvCnPr>
                          <wps:spPr bwMode="auto">
                            <a:xfrm>
                              <a:off x="7936" y="20120"/>
                              <a:ext cx="16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直線コネクタ 842"/>
                          <wps:cNvCnPr>
                            <a:cxnSpLocks noChangeShapeType="1"/>
                          </wps:cNvCnPr>
                          <wps:spPr bwMode="auto">
                            <a:xfrm flipV="1">
                              <a:off x="24534" y="9857"/>
                              <a:ext cx="4883" cy="1026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69" name="直線コネクタ 843"/>
                          <wps:cNvCnPr>
                            <a:cxnSpLocks noChangeShapeType="1"/>
                          </wps:cNvCnPr>
                          <wps:spPr bwMode="auto">
                            <a:xfrm>
                              <a:off x="40014" y="18361"/>
                              <a:ext cx="18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直線コネクタ 844"/>
                          <wps:cNvCnPr>
                            <a:cxnSpLocks noChangeShapeType="1"/>
                          </wps:cNvCnPr>
                          <wps:spPr bwMode="auto">
                            <a:xfrm flipH="1" flipV="1">
                              <a:off x="29260" y="12874"/>
                              <a:ext cx="10770" cy="547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71" name="直線コネクタ 845"/>
                          <wps:cNvCnPr>
                            <a:cxnSpLocks noChangeShapeType="1"/>
                          </wps:cNvCnPr>
                          <wps:spPr bwMode="auto">
                            <a:xfrm flipH="1" flipV="1">
                              <a:off x="39428" y="10826"/>
                              <a:ext cx="610" cy="749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72" name="直線コネクタ 846"/>
                          <wps:cNvCnPr>
                            <a:cxnSpLocks noChangeShapeType="1"/>
                          </wps:cNvCnPr>
                          <wps:spPr bwMode="auto">
                            <a:xfrm>
                              <a:off x="10533" y="6510"/>
                              <a:ext cx="37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直線コネクタ 847"/>
                          <wps:cNvCnPr>
                            <a:cxnSpLocks noChangeShapeType="1"/>
                          </wps:cNvCnPr>
                          <wps:spPr bwMode="auto">
                            <a:xfrm>
                              <a:off x="14264" y="6510"/>
                              <a:ext cx="8363" cy="51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74" name="直線コネクタ 848"/>
                          <wps:cNvCnPr>
                            <a:cxnSpLocks noChangeShapeType="1"/>
                          </wps:cNvCnPr>
                          <wps:spPr bwMode="auto">
                            <a:xfrm>
                              <a:off x="14263" y="6509"/>
                              <a:ext cx="8362" cy="834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75" name="直線コネクタ 849"/>
                          <wps:cNvCnPr>
                            <a:cxnSpLocks noChangeShapeType="1"/>
                          </wps:cNvCnPr>
                          <wps:spPr bwMode="auto">
                            <a:xfrm>
                              <a:off x="731" y="14776"/>
                              <a:ext cx="8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直線コネクタ 850"/>
                          <wps:cNvCnPr>
                            <a:cxnSpLocks noChangeShapeType="1"/>
                          </wps:cNvCnPr>
                          <wps:spPr bwMode="auto">
                            <a:xfrm flipV="1">
                              <a:off x="8924" y="10826"/>
                              <a:ext cx="6909" cy="393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77" name="直線コネクタ 851"/>
                          <wps:cNvCnPr>
                            <a:cxnSpLocks noChangeShapeType="1"/>
                          </wps:cNvCnPr>
                          <wps:spPr bwMode="auto">
                            <a:xfrm flipH="1">
                              <a:off x="29626" y="1828"/>
                              <a:ext cx="9366" cy="9386"/>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78" name="直線コネクタ 852"/>
                          <wps:cNvCnPr>
                            <a:cxnSpLocks noChangeShapeType="1"/>
                          </wps:cNvCnPr>
                          <wps:spPr bwMode="auto">
                            <a:xfrm>
                              <a:off x="38990" y="1828"/>
                              <a:ext cx="55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直線コネクタ 853"/>
                          <wps:cNvCnPr>
                            <a:cxnSpLocks noChangeShapeType="1"/>
                          </wps:cNvCnPr>
                          <wps:spPr bwMode="auto">
                            <a:xfrm flipH="1" flipV="1">
                              <a:off x="36210" y="8485"/>
                              <a:ext cx="9842" cy="128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80" name="直線コネクタ 854"/>
                          <wps:cNvCnPr>
                            <a:cxnSpLocks noChangeShapeType="1"/>
                          </wps:cNvCnPr>
                          <wps:spPr bwMode="auto">
                            <a:xfrm>
                              <a:off x="45939" y="9802"/>
                              <a:ext cx="86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1" name="テキスト ボックス 857"/>
                        <wps:cNvSpPr txBox="1">
                          <a:spLocks noChangeArrowheads="1"/>
                        </wps:cNvSpPr>
                        <wps:spPr bwMode="auto">
                          <a:xfrm>
                            <a:off x="9144" y="1778"/>
                            <a:ext cx="11773"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color w:val="FF0000"/>
                                  <w:sz w:val="20"/>
                                  <w:szCs w:val="20"/>
                                  <w:lang w:eastAsia="ja-JP"/>
                                </w:rPr>
                              </w:pPr>
                              <w:r w:rsidRPr="00B23A63">
                                <w:rPr>
                                  <w:rFonts w:eastAsia="MS Mincho"/>
                                  <w:color w:val="FF0000"/>
                                  <w:sz w:val="20"/>
                                  <w:szCs w:val="20"/>
                                  <w:lang w:eastAsia="ja-JP"/>
                                </w:rPr>
                                <w:t>Additional</w:t>
                              </w:r>
                              <w:r w:rsidRPr="00B23A63">
                                <w:rPr>
                                  <w:rFonts w:eastAsia="MS Mincho" w:hint="eastAsia"/>
                                  <w:color w:val="FF0000"/>
                                  <w:sz w:val="20"/>
                                  <w:szCs w:val="20"/>
                                  <w:lang w:eastAsia="ja-JP"/>
                                </w:rPr>
                                <w:t xml:space="preserve"> hole</w:t>
                              </w:r>
                            </w:p>
                          </w:txbxContent>
                        </wps:txbx>
                        <wps:bodyPr rot="0" vert="horz" wrap="square" lIns="91440" tIns="45720" rIns="91440" bIns="45720" anchor="t" anchorCtr="0" upright="1">
                          <a:noAutofit/>
                        </wps:bodyPr>
                      </wps:wsp>
                      <wps:wsp>
                        <wps:cNvPr id="1382" name="直線コネクタ 858"/>
                        <wps:cNvCnPr>
                          <a:cxnSpLocks noChangeShapeType="1"/>
                        </wps:cNvCnPr>
                        <wps:spPr bwMode="auto">
                          <a:xfrm>
                            <a:off x="18796" y="3683"/>
                            <a:ext cx="10712" cy="4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83" name="直線コネクタ 859"/>
                        <wps:cNvCnPr>
                          <a:cxnSpLocks noChangeShapeType="1"/>
                        </wps:cNvCnPr>
                        <wps:spPr bwMode="auto">
                          <a:xfrm>
                            <a:off x="9906" y="3683"/>
                            <a:ext cx="8890"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60" o:spid="_x0000_s1113" style="position:absolute;left:0;text-align:left;margin-left:8.15pt;margin-top:9.1pt;width:468.4pt;height:164.05pt;z-index:251669504" coordsize="59492,208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">
                <v:group id="グループ化 856" o:spid="_x0000_s1114" style="position:absolute;width:59492;height:20834" coordsize="59492,20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group id="グループ化 551" o:spid="_x0000_s1115" style="position:absolute;left:6583;top:5266;width:40189;height:11030" coordorigin="2250,3481" coordsize="6329,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group id="Group 334" o:spid="_x0000_s1116" style="position:absolute;left:2476;top:3879;width:3557;height:955" coordorigin="6111,9027" coordsize="303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rect id="Rectangle 335" o:spid="_x0000_s1117" style="position:absolute;left:6555;top:9298;width:2593;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eWsQA&#10;AADcAAAADwAAAGRycy9kb3ducmV2LnhtbESPQWvCQBSE70L/w/IK3nRTpUuIbkJbECoIpeolt0f2&#10;mUSzb0N2q/Hfu4VCj8PMfMOsi9F24kqDbx1reJknIIgrZ1quNRwPm1kKwgdkg51j0nAnD0X+NFlj&#10;ZtyNv+m6D7WIEPYZamhC6DMpfdWQRT93PXH0Tm6wGKIcamkGvEW47eQiSZS02HJcaLCnj4aqy/7H&#10;anhPSj6rr7ZcHnelInVSW6NQ6+nz+LYCEWgM/+G/9qfRkKav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HlrEAAAA3AAAAA8AAAAAAAAAAAAAAAAAmAIAAGRycy9k&#10;b3ducmV2LnhtbFBLBQYAAAAABAAEAPUAAACJAwAAAAA=&#10;" fillcolor="#c4bc96" stroked="f">
                        <v:textbox inset="5.85pt,.7pt,5.85pt,.7pt"/>
                      </v:rect>
                      <v:rect id="Rectangle 336" o:spid="_x0000_s1118" style="position:absolute;left:8840;top:9027;width:31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ALcQA&#10;AADcAAAADwAAAGRycy9kb3ducmV2LnhtbESPwWrDMBBE74H+g9hCbrHcBoRxo4S0UGihEJL44tti&#10;bWw31spYqu3+fVQo5DjMzBtms5ttJ0YafOtYw1OSgiCunGm51lCc31cZCB+QDXaOScMvedhtHxYb&#10;zI2b+EjjKdQiQtjnqKEJoc+l9FVDFn3ieuLoXdxgMUQ51NIMOEW47eRzmippseW40GBPbw1V19OP&#10;1fCalvytDm25Lr5KReqiPo1CrZeP8/4FRKA53MP/7Q+jIcsU/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gC3EAAAA3AAAAA8AAAAAAAAAAAAAAAAAmAIAAGRycy9k&#10;b3ducmV2LnhtbFBLBQYAAAAABAAEAPUAAACJAwAAAAA=&#10;" fillcolor="#c4bc96" stroked="f">
                        <v:textbox inset="5.85pt,.7pt,5.85pt,.7pt"/>
                      </v:rect>
                      <v:oval id="Oval 337" o:spid="_x0000_s1119" style="position:absolute;left:6111;top:9182;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cssQA&#10;AADcAAAADwAAAGRycy9kb3ducmV2LnhtbESPQWvCQBSE74X+h+UVvOnGFjRNXYOIBW9i2lJ6e2Rf&#10;kzTZt0t2NfHfu4LQ4zAz3zCrfDSdOFPvG8sK5rMEBHFpdcOVgs+P92kKwgdkjZ1lUnAhD/n68WGF&#10;mbYDH+lchEpECPsMFdQhuExKX9Zk0M+sI47er+0Nhij7Suoehwg3nXxOkoU02HBcqNHRtqayLU5G&#10;QTvf/BwWX2FX4LDFF35133/slJo8jZs3EIHG8B++t/daQZou4XYmH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XLLEAAAA3AAAAA8AAAAAAAAAAAAAAAAAmAIAAGRycy9k&#10;b3ducmV2LnhtbFBLBQYAAAAABAAEAPUAAACJAwAAAAA=&#10;" fillcolor="#c4bc96" stroked="f">
                        <v:textbox inset="5.85pt,.7pt,5.85pt,.7pt"/>
                      </v:oval>
                      <v:oval id="Oval 338" o:spid="_x0000_s1120" style="position:absolute;left:6240;top:9309;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w/MIA&#10;AADcAAAADwAAAGRycy9kb3ducmV2LnhtbERPz2vCMBS+D/wfwhN2m6k7SFeNIsrQg2OsbuDx2Tyb&#10;YvNSkmjrf78cBjt+fL8Xq8G24k4+NI4VTCcZCOLK6YZrBd/H95ccRIjIGlvHpOBBAVbL0dMCC+16&#10;/qJ7GWuRQjgUqMDE2BVShsqQxTBxHXHiLs5bjAn6WmqPfQq3rXzNspm02HBqMNjRxlB1LW9Wwc/h&#10;XNX9Tm8fb6dP44+HqMvzh1LP42E9BxFpiP/iP/deK8jztDa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zD8wgAAANwAAAAPAAAAAAAAAAAAAAAAAJgCAABkcnMvZG93&#10;bnJldi54bWxQSwUGAAAAAAQABAD1AAAAhwMAAAAA&#10;" stroked="f">
                        <v:textbox inset="5.85pt,.7pt,5.85pt,.7pt"/>
                      </v:oval>
                    </v:group>
                    <v:rect id="Rectangle 339" o:spid="_x0000_s1121" style="position:absolute;left:4499;top:3909;width:287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1kMEA&#10;AADcAAAADwAAAGRycy9kb3ducmV2LnhtbESPT4vCMBTE78J+h/AEbzbVw9LtGkUXhBW8+G/Pj+bZ&#10;FJuX0ESt394Iwh6HmfkNM1v0thU36kLjWMEky0EQV043XCs4HtbjAkSIyBpbx6TgQQEW84/BDEvt&#10;7ryj2z7WIkE4lKjAxOhLKUNlyGLInCdO3tl1FmOSXS11h/cEt62c5vmntNhwWjDo6cdQddlfrQJC&#10;xMPKbvzJb8NFbvBvtTVTpUbDfvkNIlIf/8Pv9q9WUBRf8DqTj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ZDBAAAA3AAAAA8AAAAAAAAAAAAAAAAAmAIAAGRycy9kb3du&#10;cmV2LnhtbFBLBQYAAAAABAAEAPUAAACGAwAAAAA=&#10;" fillcolor="red" stroked="f">
                      <v:textbox inset="5.85pt,.7pt,5.85pt,.7pt"/>
                    </v:rect>
                    <v:group id="Group 340" o:spid="_x0000_s1122" style="position:absolute;left:4219;top:3572;width:4145;height:1583" coordorigin="7612,10558" coordsize="354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rect id="Rectangle 341" o:spid="_x0000_s1123" style="position:absolute;left:10292;top:11427;width:18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EgMMA&#10;AADcAAAADwAAAGRycy9kb3ducmV2LnhtbESPT4vCMBTE7wt+h/AEb2uqB3GrUfyDoke7K3h8Ns+2&#10;2LzUJmr89mZhYY/DzPyGmc6DqcWDWldZVjDoJyCIc6srLhT8fG8+xyCcR9ZYWyYFL3Iwn3U+pphq&#10;++QDPTJfiAhhl6KC0vsmldLlJRl0fdsQR+9iW4M+yraQusVnhJtaDpNkJA1WHBdKbGhVUn7N7kbB&#10;Kuyz435ZWL+5bc9hfQmnQ7ZUqtcNiwkIT8H/h//aO61g/DWA3zPx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EgMMAAADcAAAADwAAAAAAAAAAAAAAAACYAgAAZHJzL2Rv&#10;d25yZXYueG1sUEsFBgAAAAAEAAQA9QAAAIgDAAAAAA==&#10;" fillcolor="#a5a5a5" stroked="f">
                        <v:textbox inset="5.85pt,.7pt,5.85pt,.7pt"/>
                      </v:rect>
                      <v:group id="Group 342" o:spid="_x0000_s1124" style="position:absolute;left:7612;top:10558;width:3541;height:1352" coordorigin="7612,10558" coordsize="354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rect id="Rectangle 343" o:spid="_x0000_s1125" style="position:absolute;left:7675;top:10749;width:275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0sYA&#10;AADeAAAADwAAAGRycy9kb3ducmV2LnhtbESPQWsCMRSE70L/Q3iF3jRbW1RWo1SLRY9uK3h8bp67&#10;i5uXdZNq/PdGEDwOM/MNM5kFU4szta6yrOC9l4Agzq2uuFDw97vsjkA4j6yxtkwKruRgNn3pTDDV&#10;9sIbOme+EBHCLkUFpfdNKqXLSzLoerYhjt7BtgZ9lG0hdYuXCDe17CfJQBqsOC6U2NCipPyY/RsF&#10;i7DOtut5Yf3y9LMP34ew22Rzpd5ew9cYhKfgn+FHe6UVDD8GySfc78Qr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A0sYAAADeAAAADwAAAAAAAAAAAAAAAACYAgAAZHJz&#10;L2Rvd25yZXYueG1sUEsFBgAAAAAEAAQA9QAAAIsDAAAAAA==&#10;" fillcolor="#a5a5a5" stroked="f">
                          <v:textbox inset="5.85pt,.7pt,5.85pt,.7pt"/>
                        </v:rect>
                        <v:rect id="Rectangle 344" o:spid="_x0000_s1126" style="position:absolute;left:7612;top:10558;width:23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lScYA&#10;AADeAAAADwAAAGRycy9kb3ducmV2LnhtbESPQWsCMRSE70L/Q3iF3jRbS1VWo1SLRY9uK3h8bp67&#10;i5uXdZNq/PdGEDwOM/MNM5kFU4szta6yrOC9l4Agzq2uuFDw97vsjkA4j6yxtkwKruRgNn3pTDDV&#10;9sIbOme+EBHCLkUFpfdNKqXLSzLoerYhjt7BtgZ9lG0hdYuXCDe17CfJQBqsOC6U2NCipPyY/RsF&#10;i7DOtut5Yf3y9LMP34ew22Rzpd5ew9cYhKfgn+FHe6UVDD8GySfc78Qr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blScYAAADeAAAADwAAAAAAAAAAAAAAAACYAgAAZHJz&#10;L2Rvd25yZXYueG1sUEsFBgAAAAAEAAQA9QAAAIsDAAAAAA==&#10;" fillcolor="#a5a5a5" stroked="f">
                          <v:textbox inset="5.85pt,.7pt,5.85pt,.7pt"/>
                        </v:rect>
                        <v:rect id="Rectangle 345" o:spid="_x0000_s1127" style="position:absolute;left:7612;top:11364;width:23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PsUA&#10;AADeAAAADwAAAGRycy9kb3ducmV2LnhtbESPQWvCQBSE70L/w/IEb7qxQiypq1RF0aOxhR5fs88k&#10;NPs2Zldd/323IHgcZuYbZrYIphFX6lxtWcF4lIAgLqyuuVTwedwM30A4j6yxsUwK7uRgMX/pzTDT&#10;9sYHuua+FBHCLkMFlfdtJqUrKjLoRrYljt7JdgZ9lF0pdYe3CDeNfE2SVBqsOS5U2NKqouI3vxgF&#10;q7DPv/bL0vrNefsT1qfwfciXSg364eMdhKfgn+FHe6cVTCdpksL/nX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Hs+xQAAAN4AAAAPAAAAAAAAAAAAAAAAAJgCAABkcnMv&#10;ZG93bnJldi54bWxQSwUGAAAAAAQABAD1AAAAigMAAAAA&#10;" fillcolor="#a5a5a5" stroked="f">
                          <v:textbox inset="5.85pt,.7pt,5.85pt,.7pt"/>
                        </v:rect>
                        <v:rect id="Rectangle 346" o:spid="_x0000_s1128" style="position:absolute;left:7837;top:11830;width:279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K18IA&#10;AADeAAAADwAAAGRycy9kb3ducmV2LnhtbERPTYvCMBC9L/gfwgh7W1NdUKlGURdFj1YFj2MztsVm&#10;UpusZv/95iB4fLzv6TyYWjyodZVlBf1eAoI4t7riQsHxsP4ag3AeWWNtmRT8kYP5rPMxxVTbJ+/p&#10;kflCxBB2KSoovW9SKV1ekkHXsw1x5K62NegjbAupW3zGcFPLQZIMpcGKY0OJDa1Kym/Zr1GwCrvs&#10;tFsW1q/vm0v4uYbzPlsq9dkNiwkIT8G/xS/3VisYfQ+TuDfeiV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0rXwgAAAN4AAAAPAAAAAAAAAAAAAAAAAJgCAABkcnMvZG93&#10;bnJldi54bWxQSwUGAAAAAAQABAD1AAAAhwMAAAAA&#10;" fillcolor="#a5a5a5" stroked="f">
                          <v:textbox inset="5.85pt,.7pt,5.85pt,.7pt"/>
                        </v:rect>
                        <v:rect id="Rectangle 347" o:spid="_x0000_s1129" style="position:absolute;left:7842;top:11638;width:2639;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vTMcA&#10;AADeAAAADwAAAGRycy9kb3ducmV2LnhtbESPT2vCQBTE7wW/w/IEb3VjBdumrsE/KPVotNDja/aZ&#10;hGbfptk1rt++WxB6HGbmN8w8C6YRPXWutqxgMk5AEBdW11wqOB23jy8gnEfW2FgmBTdykC0GD3NM&#10;tb3ygfrclyJC2KWooPK+TaV0RUUG3di2xNE7286gj7Irpe7wGuGmkU9JMpMGa44LFba0rqj4zi9G&#10;wTrs84/9qrR++7P7Cptz+DzkK6VGw7B8A+Ep+P/wvf2uFTxPZ8kr/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770zHAAAA3gAAAA8AAAAAAAAAAAAAAAAAmAIAAGRy&#10;cy9kb3ducmV2LnhtbFBLBQYAAAAABAAEAPUAAACMAwAAAAA=&#10;" fillcolor="#a5a5a5" stroked="f">
                          <v:textbox inset="5.85pt,.7pt,5.85pt,.7pt"/>
                        </v:rect>
                        <v:rect id="Rectangle 348" o:spid="_x0000_s1130" style="position:absolute;left:10298;top:10758;width:24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QDMUA&#10;AADeAAAADwAAAGRycy9kb3ducmV2LnhtbESPy2rCQBSG9wXfYThCd3USC1aik6AWS12aWujymDm5&#10;YOZMzEx1+vadRaHLn//Gty6C6cWNRtdZVpDOEhDEldUdNwpOH/unJQjnkTX2lknBDzko8snDGjNt&#10;73ykW+kbEUfYZaig9X7IpHRVSwbdzA7E0avtaNBHOTZSj3iP46aX8yRZSIMdx4cWB9q1VF3Kb6Ng&#10;Fw7l52HbWL+/vp3Dax2+juVWqcdp2KxAeAr+P/zXftcKXp4XaQSIOBE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NAMxQAAAN4AAAAPAAAAAAAAAAAAAAAAAJgCAABkcnMv&#10;ZG93bnJldi54bWxQSwUGAAAAAAQABAD1AAAAigMAAAAA&#10;" fillcolor="#a5a5a5" stroked="f">
                          <v:textbox inset="5.85pt,.7pt,5.85pt,.7pt"/>
                        </v:rect>
                        <v:shape id="AutoShape 349" o:spid="_x0000_s1131" type="#_x0000_t5" style="position:absolute;left:10522;top:11320;width:688;height:4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LtsQA&#10;AADeAAAADwAAAGRycy9kb3ducmV2LnhtbESPQUsDMRSE74L/ITzBm82uwrasTYsURK/WFDw+ktfd&#10;tJuXJYnd7b83guBxmJlvmPV29oO4UEwusIJ6UYEgNsE67hToz9eHFYiUkS0OgUnBlRJsN7c3a2xt&#10;mPiDLvvciQLh1KKCPuexlTKZnjymRRiJi3cM0WMuMnbSRpwK3A/ysaoa6dFxWehxpF1P5rz/9gpi&#10;szPXpZveTvmgjT5+abfyWqn7u/nlGUSmOf+H/9rvVsHyqalr+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0C7bEAAAA3gAAAA8AAAAAAAAAAAAAAAAAmAIAAGRycy9k&#10;b3ducmV2LnhtbFBLBQYAAAAABAAEAPUAAACJAwAAAAA=&#10;" adj="4842" fillcolor="#a5a5a5" stroked="f">
                          <v:textbox inset="5.85pt,.7pt,5.85pt,.7pt"/>
                        </v:shape>
                        <v:oval id="Oval 350" o:spid="_x0000_s1132" style="position:absolute;left:10876;top:11042;width:277;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208QA&#10;AADeAAAADwAAAGRycy9kb3ducmV2LnhtbESP3YrCMBSE74V9h3AWvNPUCirVVFxZYcErfx7g0Jz+&#10;0OakJNHWtzcLC3s5zMw3zG4/mk48yfnGsoLFPAFBXFjdcKXgfjvNNiB8QNbYWSYFL/Kwzz8mO8y0&#10;HfhCz2uoRISwz1BBHUKfSemLmgz6ue2Jo1daZzBE6SqpHQ4RbjqZJslKGmw4LtTY07Gmor0+jIIz&#10;vb6MG49leTrrBw6b9r5Mv5Wafo6HLYhAY/gP/7V/tIL1crVI4fdOvAI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ttPEAAAA3gAAAA8AAAAAAAAAAAAAAAAAmAIAAGRycy9k&#10;b3ducmV2LnhtbFBLBQYAAAAABAAEAPUAAACJAwAAAAA=&#10;" fillcolor="#a5a5a5" stroked="f">
                          <v:textbox inset="5.85pt,.7pt,5.85pt,.7pt"/>
                        </v:oval>
                        <v:shape id="AutoShape 351" o:spid="_x0000_s1133" type="#_x0000_t5" style="position:absolute;left:10332;top:10850;width:1029;height:4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kMYA&#10;AADeAAAADwAAAGRycy9kb3ducmV2LnhtbESPzWrDMBCE74W+g9hCb7WcGtLWiRJKIWBCLkl66W2x&#10;1j/EWhlLUdQ+fRQI9DjMzDfMch3NIAJNrresYJblIIhrq3tuFXwfNy/vIJxH1jhYJgW/5GC9enxY&#10;YqnthfcUDr4VCcKuRAWd92Mppas7MugyOxInr7GTQZ/k1Eo94SXBzSBf83wuDfacFjoc6auj+nQ4&#10;GwWbofmJddGE6qP621bxHHLcBaWen+LnAoSn6P/D93alFbwV81kBtzvp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ikMYAAADeAAAADwAAAAAAAAAAAAAAAACYAgAAZHJz&#10;L2Rvd25yZXYueG1sUEsFBgAAAAAEAAQA9QAAAIsDAAAAAA==&#10;" adj="10369" fillcolor="#a5a5a5" stroked="f">
                          <v:textbox inset="5.85pt,.7pt,5.85pt,.7pt"/>
                        </v:shape>
                        <v:oval id="Oval 352" o:spid="_x0000_s1134" style="position:absolute;left:10700;top:11112;width:23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TMMgA&#10;AADeAAAADwAAAGRycy9kb3ducmV2LnhtbESPQWsCMRSE74X+h/AK3mrWVmzdGqW0iB6U0tVCj8/N&#10;62bp5mVJorv+eyMUehxm5htmtuhtI07kQ+1YwWiYgSAuna65UrDfLe+fQYSIrLFxTArOFGAxv72Z&#10;Ya5dx590KmIlEoRDjgpMjG0uZSgNWQxD1xIn78d5izFJX0ntsUtw28iHLJtIizWnBYMtvRkqf4uj&#10;VfC1OZRVt9Lv5+n3h/G7TdTFYavU4K5/fQERqY//4b/2Wit4epyMxnC9k6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dMwyAAAAN4AAAAPAAAAAAAAAAAAAAAAAJgCAABk&#10;cnMvZG93bnJldi54bWxQSwUGAAAAAAQABAD1AAAAjQMAAAAA&#10;" stroked="f">
                          <v:textbox inset="5.85pt,.7pt,5.85pt,.7pt"/>
                        </v:oval>
                        <v:rect id="Rectangle 353" o:spid="_x0000_s1135" style="position:absolute;left:10536;top:10558;width:92;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zlMcA&#10;AADeAAAADwAAAGRycy9kb3ducmV2LnhtbESPQWvCQBSE74X+h+UJ3uomlVqJrtIolno0VfD4zD6T&#10;YPZtml11+++7hUKPw8x8w8yXwbTiRr1rLCtIRwkI4tLqhisF+8/N0xSE88gaW8uk4JscLBePD3PM&#10;tL3zjm6Fr0SEsMtQQe19l0npypoMupHtiKN3tr1BH2VfSd3jPcJNK5+TZCINNhwXauxoVVN5Ka5G&#10;wSpsi8M2r6zffL2fwvocjrsiV2o4CG8zEJ6C/w//tT+0gtfxJH2B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c5THAAAA3gAAAA8AAAAAAAAAAAAAAAAAmAIAAGRy&#10;cy9kb3ducmV2LnhtbFBLBQYAAAAABAAEAPUAAACMAwAAAAA=&#10;" fillcolor="#a5a5a5" stroked="f">
                          <v:textbox inset="5.85pt,.7pt,5.85pt,.7pt"/>
                        </v:rect>
                        <v:rect id="Rectangle 354" o:spid="_x0000_s1136" style="position:absolute;left:7797;top:10558;width:275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t48YA&#10;AADeAAAADwAAAGRycy9kb3ducmV2LnhtbESPQWvCQBSE74L/YXkFb7pRIZXoKtWi6NHYgsfX7DMJ&#10;zb5Ns6uu/75bKHgcZuYbZrEKphE36lxtWcF4lIAgLqyuuVTwcdoOZyCcR9bYWCYFD3KwWvZ7C8y0&#10;vfORbrkvRYSwy1BB5X2bSemKigy6kW2Jo3exnUEfZVdK3eE9wk0jJ0mSSoM1x4UKW9pUVHznV6Ng&#10;Ew7552FdWr/92X2F90s4H/O1UoOX8DYH4Sn4Z/i/vdcKXqfpOIW/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3t48YAAADeAAAADwAAAAAAAAAAAAAAAACYAgAAZHJz&#10;L2Rvd25yZXYueG1sUEsFBgAAAAAEAAQA9QAAAIsDAAAAAA==&#10;" fillcolor="#a5a5a5" stroked="f">
                          <v:textbox inset="5.85pt,.7pt,5.85pt,.7pt"/>
                        </v:rect>
                        <v:rect id="Rectangle 355" o:spid="_x0000_s1137" style="position:absolute;left:10160;top:11127;width:13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IeMYA&#10;AADeAAAADwAAAGRycy9kb3ducmV2LnhtbESPQWvCQBSE70L/w/IKvenGFlSim6AWSz2aKnh8Zp9J&#10;MPs2zW51+++7gtDjMDPfMIs8mFZcqXeNZQXjUQKCuLS64UrB/msznIFwHllja5kU/JKDPHsaLDDV&#10;9sY7uha+EhHCLkUFtfddKqUrazLoRrYjjt7Z9gZ9lH0ldY+3CDetfE2SiTTYcFyosaN1TeWl+DEK&#10;1mFbHLaryvrN98cpvJ/DcVeslHp5Dss5CE/B/4cf7U+tYPo2GU/hfid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FIeMYAAADeAAAADwAAAAAAAAAAAAAAAACYAgAAZHJz&#10;L2Rvd25yZXYueG1sUEsFBgAAAAAEAAQA9QAAAIsDAAAAAA==&#10;" fillcolor="#a5a5a5" stroked="f">
                          <v:textbox inset="5.85pt,.7pt,5.85pt,.7pt"/>
                        </v:rect>
                        <v:rect id="Rectangle 356" o:spid="_x0000_s1138" style="position:absolute;left:10275;top:10994;width:2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cCsQA&#10;AADeAAAADwAAAGRycy9kb3ducmV2LnhtbERPy2rCQBTdF/yH4Qrd1UksWIlOglosdWlqoctr5uaB&#10;mTsxM9Xp33cWhS4P570ugunFjUbXWVaQzhIQxJXVHTcKTh/7pyUI55E19pZJwQ85KPLJwxozbe98&#10;pFvpGxFD2GWooPV+yKR0VUsG3cwOxJGr7WjQRzg2Uo94j+Gml/MkWUiDHceGFgfatVRdym+jYBcO&#10;5edh21i/v76dw2sdvo7lVqnHadisQHgK/l/8537XCl6eF2ncG+/EK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3ArEAAAA3gAAAA8AAAAAAAAAAAAAAAAAmAIAAGRycy9k&#10;b3ducmV2LnhtbFBLBQYAAAAABAAEAPUAAACJAwAAAAA=&#10;" fillcolor="#a5a5a5" stroked="f">
                          <v:textbox inset="5.85pt,.7pt,5.85pt,.7pt"/>
                        </v:rect>
                        <v:rect id="Rectangle 357" o:spid="_x0000_s1139" style="position:absolute;left:10268;top:11278;width:2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5kcYA&#10;AADeAAAADwAAAGRycy9kb3ducmV2LnhtbESPQWsCMRSE70L/Q3iCN82qYNvVKFVR6tFtCz0+N8/d&#10;xc3Luoka/31TEDwOM/MNM1sEU4srta6yrGA4SEAQ51ZXXCj4/tr030A4j6yxtkwK7uRgMX/pzDDV&#10;9sZ7uma+EBHCLkUFpfdNKqXLSzLoBrYhjt7RtgZ9lG0hdYu3CDe1HCXJRBqsOC6U2NCqpPyUXYyC&#10;VdhlP7tlYf3mvD2E9TH87rOlUr1u+JiC8BT8M/xof2oFr+PJ8B3+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5kcYAAADeAAAADwAAAAAAAAAAAAAAAACYAgAAZHJz&#10;L2Rvd25yZXYueG1sUEsFBgAAAAAEAAQA9QAAAIsDAAAAAA==&#10;" fillcolor="#a5a5a5" stroked="f">
                          <v:textbox inset="5.85pt,.7pt,5.85pt,.7pt"/>
                        </v:rect>
                      </v:group>
                    </v:group>
                    <v:group id="Group 358" o:spid="_x0000_s1140" style="position:absolute;left:4482;top:3700;width:3175;height:1365" coordorigin="7827,8874" coordsize="2713,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AnhcUAAADeAAAADwAAAGRycy9kb3ducmV2LnhtbESPzYrCMBSF98K8Q7gD&#10;7jStog4do4iM4kIE68Awu0tzbYvNTWliW9/eLASXh/PHt1z3phItNa60rCAeRyCIM6tLzhX8Xnaj&#10;LxDOI2usLJOCBzlYrz4GS0y07fhMbepzEUbYJaig8L5OpHRZQQbd2NbEwbvaxqAPssmlbrAL46aS&#10;kyiaS4Mlh4cCa9oWlN3Su1Gw77DbTOOf9ni7bh//l9np7xiTUsPPfvMNwlPv3+FX+6AVLKbzS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wJ4XFAAAA3gAA&#10;AA8AAAAAAAAAAAAAAAAAqgIAAGRycy9kb3ducmV2LnhtbFBLBQYAAAAABAAEAPoAAACcAwAAAAA=&#10;">
                      <v:shape id="AutoShape 359" o:spid="_x0000_s1141" type="#_x0000_t5" style="position:absolute;left:8850;top:9214;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o0cYA&#10;AADeAAAADwAAAGRycy9kb3ducmV2LnhtbESPQUvDQBSE74L/YXmCN7tJpVFit0VahZ4E03h/ZJ9J&#10;2ux7aXZt4r/vCkKPw8x8wyzXk+vUmQbfChtIZwko4kpsy7WBcv/+8AzKB2SLnTAZ+CUP69XtzRJz&#10;KyN/0rkItYoQ9jkaaELoc6191ZBDP5OeOHrfMjgMUQ61tgOOEe46PU+STDtsOS402NOmoepY/DgD&#10;i/5wkvS44bev4qOsMpHDdtwZc383vb6ACjSFa/i/vbMGnh6zeQp/d+IV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Ro0cYAAADeAAAADwAAAAAAAAAAAAAAAACYAgAAZHJz&#10;L2Rvd25yZXYueG1sUEsFBgAAAAAEAAQA9QAAAIsDAAAAAA==&#10;" fillcolor="#a5a5a5" stroked="f">
                        <v:textbox inset="5.85pt,.7pt,5.85pt,.7pt"/>
                      </v:shape>
                      <v:shape id="AutoShape 360" o:spid="_x0000_s1142" type="#_x0000_t5" style="position:absolute;left:8850;top:9336;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2psYA&#10;AADeAAAADwAAAGRycy9kb3ducmV2LnhtbESPQUvDQBSE74L/YXmCN7tppFFit0VahZ4E03h/ZJ9J&#10;2ux7aXZt4r/vCkKPw8x8wyzXk+vUmQbfChuYzxJQxJXYlmsD5f794RmUD8gWO2Ey8Ese1qvbmyXm&#10;Vkb+pHMRahUh7HM00ITQ51r7qiGHfiY9cfS+ZXAYohxqbQccI9x1Ok2STDtsOS402NOmoepY/DgD&#10;i/5wkvlxw29fxUdZZSKH7bgz5v5uen0BFWgK1/B/e2cNPD1maQp/d+IV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b2psYAAADeAAAADwAAAAAAAAAAAAAAAACYAgAAZHJz&#10;L2Rvd25yZXYueG1sUEsFBgAAAAAEAAQA9QAAAIsDAAAAAA==&#10;" fillcolor="#a5a5a5" stroked="f">
                        <v:textbox inset="5.85pt,.7pt,5.85pt,.7pt"/>
                      </v:shape>
                      <v:group id="Group 361" o:spid="_x0000_s1143" style="position:absolute;left:7827;top:8874;width:2713;height:1166" coordorigin="7827,8874" coordsize="2713,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K58scAAADeAAAADwAAAGRycy9kb3ducmV2LnhtbESPT2vCQBTE7wW/w/IE&#10;b3UTQ1Wiq4ho6UEK/gHx9sg+k2D2bciuSfz23UKhx2FmfsMs172pREuNKy0riMcRCOLM6pJzBZfz&#10;/n0OwnlkjZVlUvAiB+vV4G2JqbYdH6k9+VwECLsUFRTe16mULivIoBvbmjh4d9sY9EE2udQNdgFu&#10;KjmJoqk0WHJYKLCmbUHZ4/Q0Cj477DZJvGsPj/v2dTt/fF8PMSk1GvabBQhPvf8P/7W/tIJZMp0k&#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K58scAAADe&#10;AAAADwAAAAAAAAAAAAAAAACqAgAAZHJzL2Rvd25yZXYueG1sUEsFBgAAAAAEAAQA+gAAAJ4DAAAA&#10;AA==&#10;">
                        <v:rect id="Rectangle 362" o:spid="_x0000_s1144" style="position:absolute;left:8999;top:9600;width:87;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QncYA&#10;AADeAAAADwAAAGRycy9kb3ducmV2LnhtbESPQWvCQBSE74X+h+UVequbpKIldRUVpfVoLKXHR/Y1&#10;CWbfJrtbjf/eLQgeh5n5hpktBtOKEznfWFaQjhIQxKXVDVcKvg7blzcQPiBrbC2Tggt5WMwfH2aY&#10;a3vmPZ2KUIkIYZ+jgjqELpfSlzUZ9CPbEUfv1zqDIUpXSe3wHOGmlVmSTKTBhuNCjR2tayqPxZ9R&#10;8JFW0/4i093Pd9pm/ao/bp3eKPX8NCzfQQQawj18a39qBdPXSTaG/zvx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hQncYAAADeAAAADwAAAAAAAAAAAAAAAACYAgAAZHJz&#10;L2Rvd25yZXYueG1sUEsFBgAAAAAEAAQA9QAAAIsDAAAAAA==&#10;" fillcolor="#ffc000" stroked="f" strokecolor="#ffc000">
                          <v:textbox inset="5.85pt,.7pt,5.85pt,.7pt"/>
                        </v:rect>
                        <v:shape id="AutoShape 363" o:spid="_x0000_s1145" type="#_x0000_t5" style="position:absolute;left:8978;top:9626;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D7sMA&#10;AADeAAAADwAAAGRycy9kb3ducmV2LnhtbERPzWrCQBC+F/oOyxR6CbqppVGiq1TBWvBQqj7AkJ0m&#10;odnZkB2T9O3dQqHH759vtRldo3rqQu3ZwNM0BUVceFtzaeBy3k8WoIIgW2w8k4EfCrBZ39+tMLd+&#10;4E/qT1KqWMIhRwOVSJtrHYqKHIapb4mj9uU7hxJhV2rb4RDLXaNnaZpphzXHhQpb2lVUfJ+uzkCd&#10;FDs+bnsaJZNhf/hIRN4SYx4fxtclKIn8v/kv/W4NzJ+z2Qv83olX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aD7sMAAADeAAAADwAAAAAAAAAAAAAAAACYAgAAZHJzL2Rv&#10;d25yZXYueG1sUEsFBgAAAAAEAAQA9QAAAIgDAAAAAA==&#10;" fillcolor="#a5a5a5" stroked="f">
                          <v:textbox inset="5.85pt,.7pt,5.85pt,.7pt"/>
                        </v:shape>
                        <v:rect id="Rectangle 364" o:spid="_x0000_s1146" style="position:absolute;left:9001;top:9729;width:89;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rccYA&#10;AADeAAAADwAAAGRycy9kb3ducmV2LnhtbESPQWvCQBSE7wX/w/KE3uomEaJEV9FSaXusFfH4yD6T&#10;YPZtsrtq/PfdQqHHYWa+YZbrwbTiRs43lhWkkwQEcWl1w5WCw/fuZQ7CB2SNrWVS8CAP69XoaYmF&#10;tnf+ots+VCJC2BeooA6hK6T0ZU0G/cR2xNE7W2cwROkqqR3eI9y0MkuSXBpsOC7U2NFrTeVlfzUK&#10;3tNq1j9k+nk6pm3Wb/vLzuk3pZ7Hw2YBItAQ/sN/7Q+tYDbNsxx+78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ZrccYAAADeAAAADwAAAAAAAAAAAAAAAACYAgAAZHJz&#10;L2Rvd25yZXYueG1sUEsFBgAAAAAEAAQA9QAAAIsDAAAAAA==&#10;" fillcolor="#ffc000" stroked="f" strokecolor="#ffc000">
                          <v:textbox inset="5.85pt,.7pt,5.85pt,.7pt"/>
                        </v:rect>
                        <v:shape id="AutoShape 365" o:spid="_x0000_s1147" type="#_x0000_t5" style="position:absolute;left:8978;top:9755;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4AsIA&#10;AADeAAAADwAAAGRycy9kb3ducmV2LnhtbERPzWrCQBC+F/oOyxS8BN1oIUp0lVbQFnqQWh9gyI5J&#10;MDsbsmOSvn23UOjx++fb7EbXqJ66UHs2MJ+loIgLb2suDVy+DtMVqCDIFhvPZOCbAuy2jw8bzK0f&#10;+JP6s5QqlnDI0UAl0uZah6Iih2HmW+KoXX3nUCLsSm07HGK5a/QiTTPtsOa4UGFL+4qK2/nuDNRJ&#10;seeP155GyWQ4vJ0SkWNizORpfFmDksj/m//S79bA8jlbLOH3Trw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LgCwgAAAN4AAAAPAAAAAAAAAAAAAAAAAJgCAABkcnMvZG93&#10;bnJldi54bWxQSwUGAAAAAAQABAD1AAAAhwMAAAAA&#10;" fillcolor="#a5a5a5" stroked="f">
                          <v:textbox inset="5.85pt,.7pt,5.85pt,.7pt"/>
                        </v:shape>
                        <v:rect id="Rectangle 366" o:spid="_x0000_s1148" style="position:absolute;left:10216;top:9385;width:87;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amMIA&#10;AADeAAAADwAAAGRycy9kb3ducmV2LnhtbERPz2vCMBS+D/wfwhN2m2krqFSj6JhsHqciHh/Nsy02&#10;L20Stf73y0HY8eP7vVj1phF3cr62rCAdJSCIC6trLhUcD9uPGQgfkDU2lknBkzysloO3BebaPviX&#10;7vtQihjCPkcFVQhtLqUvKjLoR7YljtzFOoMhQldK7fARw00jsySZSIM1x4YKW/qsqLjub0bBd1pO&#10;u6dMd+dT2mTdprtunf5S6n3Yr+cgAvXhX/xy/2gF0/Eki3vjnXgF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VqYwgAAAN4AAAAPAAAAAAAAAAAAAAAAAJgCAABkcnMvZG93&#10;bnJldi54bWxQSwUGAAAAAAQABAD1AAAAhwMAAAAA&#10;" fillcolor="#ffc000" stroked="f" strokecolor="#ffc000">
                          <v:textbox inset="5.85pt,.7pt,5.85pt,.7pt"/>
                        </v:rect>
                        <v:shape id="AutoShape 367" o:spid="_x0000_s1149" type="#_x0000_t5" style="position:absolute;left:10226;top:9412;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k18YA&#10;AADeAAAADwAAAGRycy9kb3ducmV2LnhtbESPQUvDQBSE74L/YXmCN7NppVFjt0WqhZ4KjfX+yD6T&#10;tNn3YnZt0n/fLQgeh5n5hpkvR9eqE/W+ETYwSVJQxKXYhisD+8/1wzMoH5AttsJk4Ewelovbmznm&#10;Vgbe0akIlYoQ9jkaqEPocq19WZNDn0hHHL1v6R2GKPtK2x6HCHetnqZpph02HBdq7GhVU3ksfp2B&#10;WXf4kclxxR9fxXZfZiKH92FjzP3d+PYKKtAY/sN/7Y018PSYTV/geide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Jk18YAAADeAAAADwAAAAAAAAAAAAAAAACYAgAAZHJz&#10;L2Rvd25yZXYueG1sUEsFBgAAAAAEAAQA9QAAAIsDAAAAAA==&#10;" fillcolor="#a5a5a5" stroked="f">
                          <v:textbox inset="5.85pt,.7pt,5.85pt,.7pt"/>
                        </v:shape>
                        <v:group id="Group 368" o:spid="_x0000_s1150" style="position:absolute;left:7827;top:8874;width:2713;height:1166" coordorigin="7827,8874" coordsize="2713,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psVjFAAAA3gAA&#10;AA8AAAAAAAAAAAAAAAAAqgIAAGRycy9kb3ducmV2LnhtbFBLBQYAAAAABAAEAPoAAACcAwAAAAA=&#10;">
                          <v:rect id="Rectangle 369" o:spid="_x0000_s1151" style="position:absolute;left:7831;top:9168;width:995;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KecgA&#10;AADeAAAADwAAAGRycy9kb3ducmV2LnhtbESPX2vCQBDE3wv9DscWfKsblaYl9RTxD1gQpFaxfVty&#10;axKa2wu5U9Nv3xMKfRxm5jfMeNrZWl249ZUTDYN+Aoold6aSQsP+Y/X4AsoHEkO1E9bwwx6mk/u7&#10;MWXGXeWdL7tQqAgRn5GGMoQmQ/R5yZZ83zUs0Tu51lKIsi3QtHSNcFvjMElStFRJXCip4XnJ+ffu&#10;bDVgZT+PvDksV0NMv07np+3b4oha9x662SuowF34D/+110bD8ygdDeB2J14B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sp5yAAAAN4AAAAPAAAAAAAAAAAAAAAAAJgCAABk&#10;cnMvZG93bnJldi54bWxQSwUGAAAAAAQABAD1AAAAjQMAAAAA&#10;" fillcolor="yellow" stroked="f">
                            <v:textbox inset="5.85pt,.7pt,5.85pt,.7pt"/>
                          </v:rect>
                          <v:rect id="Rectangle 370" o:spid="_x0000_s1152" style="position:absolute;left:9156;top:9168;width:1104;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WHsgA&#10;AADeAAAADwAAAGRycy9kb3ducmV2LnhtbESP3WrCQBSE74W+w3IK3ohuNP6Ruoo/FUrvqj7AIXua&#10;RLNnY3Y1sU/fLQi9HGbmG2axak0p7lS7wrKC4SACQZxaXXCm4HTc9+cgnEfWWFomBQ9ysFq+dBaY&#10;aNvwF90PPhMBwi5BBbn3VSKlS3My6Aa2Ig7et60N+iDrTOoamwA3pRxF0VQaLDgs5FjRNqf0crgZ&#10;Bb2z2Y3jzc975ibXdNI8bvPPdU+p7mu7fgPhqfX/4Wf7QyuYxdN4B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BYeyAAAAN4AAAAPAAAAAAAAAAAAAAAAAJgCAABk&#10;cnMvZG93bnJldi54bWxQSwUGAAAAAAQABAD1AAAAjQMAAAAA&#10;" fillcolor="#ffc000" stroked="f">
                            <v:textbox inset="5.85pt,.7pt,5.85pt,.7pt"/>
                          </v:rect>
                          <v:rect id="Rectangle 371" o:spid="_x0000_s1153" style="position:absolute;left:9148;top:9327;width:99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eNMYA&#10;AADeAAAADwAAAGRycy9kb3ducmV2LnhtbESPQWvCQBSE74L/YXlCb7qJAZXUVdqi1B7VUnp8ZF+T&#10;YPZtsrtq/PduQfA4zMw3zHLdm0ZcyPnasoJ0koAgLqyuuVTwfdyOFyB8QNbYWCYFN/KwXg0HS8y1&#10;vfKeLodQighhn6OCKoQ2l9IXFRn0E9sSR+/POoMhSldK7fAa4aaR0ySZSYM1x4UKW/qoqDgdzkbB&#10;Z1rOu5tMv35/0mbavXenrdMbpV5G/dsriEB9eIYf7Z1WMM9mWQb/d+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heNMYAAADeAAAADwAAAAAAAAAAAAAAAACYAgAAZHJz&#10;L2Rvd25yZXYueG1sUEsFBgAAAAAEAAQA9QAAAIsDAAAAAA==&#10;" fillcolor="#ffc000" stroked="f" strokecolor="#ffc000">
                            <v:textbox inset="5.85pt,.7pt,5.85pt,.7pt"/>
                          </v:rect>
                          <v:rect id="Rectangle 372" o:spid="_x0000_s1154" style="position:absolute;left:9148;top:9542;width:112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r8cgA&#10;AADeAAAADwAAAGRycy9kb3ducmV2LnhtbESP3WrCQBSE7wt9h+UUvJG60aiVNBvxr1B6V9sHOGRP&#10;k2j2bMyuJvr0XaHQy2FmvmHSZW9qcaHWVZYVjEcRCOLc6ooLBd9fb88LEM4ja6wtk4IrOVhmjw8p&#10;Jtp2/EmXvS9EgLBLUEHpfZNI6fKSDLqRbYiD92Nbgz7ItpC6xS7ATS0nUTSXBisOCyU2tCkpP+7P&#10;RsHwYLbTeH3bFW52ymfd9bz4WA2VGjz1q1cQnnr/H/5rv2sFL/E8ns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SvxyAAAAN4AAAAPAAAAAAAAAAAAAAAAAJgCAABk&#10;cnMvZG93bnJldi54bWxQSwUGAAAAAAQABAD1AAAAjQMAAAAA&#10;" fillcolor="#ffc000" stroked="f">
                            <v:textbox inset="5.85pt,.7pt,5.85pt,.7pt"/>
                          </v:rect>
                          <v:rect id="Rectangle 373" o:spid="_x0000_s1155" style="position:absolute;left:7827;top:9574;width:10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MesgA&#10;AADeAAAADwAAAGRycy9kb3ducmV2LnhtbESPUWvCQBCE34X+h2MLfaubKqYl9ZSiFRQEqVVs35bc&#10;moTm9kLu1PTf94SCj8PMfMOMp52t1ZlbXznR8NRPQLHkzlRSaNh9Lh5fQPlAYqh2whp+2cN0ctcb&#10;U2bcRT74vA2FihDxGWkoQ2gyRJ+XbMn3XcMSvaNrLYUo2wJNS5cItzUOkiRFS5XEhZIanpWc/2xP&#10;VgNW9uvA6/37YoDp9/E02qzmB9T64b57ewUVuAu38H97aTQ8D9PhCK534hXA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cx6yAAAAN4AAAAPAAAAAAAAAAAAAAAAAJgCAABk&#10;cnMvZG93bnJldi54bWxQSwUGAAAAAAQABAD1AAAAjQMAAAAA&#10;" fillcolor="yellow" stroked="f">
                            <v:textbox inset="5.85pt,.7pt,5.85pt,.7pt"/>
                          </v:rect>
                          <v:rect id="Rectangle 374" o:spid="_x0000_s1156" style="position:absolute;left:7832;top:9914;width:2704;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SDcgA&#10;AADeAAAADwAAAGRycy9kb3ducmV2LnhtbESPX2vCQBDE3wt+h2MLfaubKo2SeorYCi0Ipf5B+7bk&#10;1iSY2wu5U9Nv3xMKfRxm5jfMZNbZWl249ZUTDU/9BBRL7kwlhYbtZvk4BuUDiaHaCWv4YQ+zae9u&#10;QplxV/niyzoUKkLEZ6ShDKHJEH1esiXfdw1L9I6utRSibAs0LV0j3NY4SJIULVUSF0pqeFFyflqf&#10;rQas7GHPq93bcoDp9/H8/PnxuketH+67+QuowF34D/+1342G0TAdpnC7E68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61INyAAAAN4AAAAPAAAAAAAAAAAAAAAAAJgCAABk&#10;cnMvZG93bnJldi54bWxQSwUGAAAAAAQABAD1AAAAjQMAAAAA&#10;" fillcolor="yellow" stroked="f">
                            <v:textbox inset="5.85pt,.7pt,5.85pt,.7pt"/>
                          </v:rect>
                          <v:rect id="Rectangle 375" o:spid="_x0000_s1157" style="position:absolute;left:10475;top:9238;width:65;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3lsgA&#10;AADeAAAADwAAAGRycy9kb3ducmV2LnhtbESPX2vCQBDE3wv9DscWfKubKo0SPUVahRYKUv+gfVty&#10;axLM7YXcqem37xUKfRxm5jfMdN7ZWl259ZUTDU/9BBRL7kwlhYbddvU4BuUDiaHaCWv4Zg/z2f3d&#10;lDLjbvLJ100oVISIz0hDGUKTIfq8ZEu+7xqW6J1caylE2RZoWrpFuK1xkCQpWqokLpTU8EvJ+Xlz&#10;sRqwsscDf+yXqwGmX6fL8/r99YBa9x66xQRU4C78h//ab0bDaJgOR/B7J14B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eWyAAAAN4AAAAPAAAAAAAAAAAAAAAAAJgCAABk&#10;cnMvZG93bnJldi54bWxQSwUGAAAAAAQABAD1AAAAjQMAAAAA&#10;" fillcolor="yellow" stroked="f">
                            <v:textbox inset="5.85pt,.7pt,5.85pt,.7pt"/>
                          </v:rect>
                          <v:rect id="Rectangle 376" o:spid="_x0000_s1158" style="position:absolute;left:10279;top:9574;width:20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j5MUA&#10;AADeAAAADwAAAGRycy9kb3ducmV2LnhtbERPTWvCQBC9F/wPywi96aSKsaSuUrSCBUG0Lba3ITsm&#10;odnZkF01/ffuQejx8b5ni87W6sKtr5xoeBomoFhyZyopNHx+rAfPoHwgMVQ7YQ1/7GEx7z3MKDPu&#10;Knu+HEKhYoj4jDSUITQZos9LtuSHrmGJ3Mm1lkKEbYGmpWsMtzWOkiRFS5XEhpIaXpac/x7OVgNW&#10;9vvI26+39QjTn9N5sntfHVHrx373+gIqcBf+xXf3xmiYjtNx3BvvxCuA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GPkxQAAAN4AAAAPAAAAAAAAAAAAAAAAAJgCAABkcnMv&#10;ZG93bnJldi54bWxQSwUGAAAAAAQABAD1AAAAigMAAAAA&#10;" fillcolor="yellow" stroked="f">
                            <v:textbox inset="5.85pt,.7pt,5.85pt,.7pt"/>
                          </v:rect>
                          <v:rect id="Rectangle 377" o:spid="_x0000_s1159" style="position:absolute;left:10283;top:9238;width:20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Gf8gA&#10;AADeAAAADwAAAGRycy9kb3ducmV2LnhtbESPUWvCQBCE34X+h2MLfdNNlaY29RSxFSoIpdpi+7bk&#10;1iQ0txdyp8Z/3xOEPg4z8w0zmXW2VkdufeVEw/0gAcWSO1NJoeFzu+yPQflAYqh2whrO7GE2velN&#10;KDPuJB983IRCRYj4jDSUITQZos9LtuQHrmGJ3t61lkKUbYGmpVOE2xqHSZKipUriQkkNL0rOfzcH&#10;qwEr+73j9dfrcojpz/7w8L562aHWd7fd/BlU4C78h6/tN6PhcZSOnuByJ14B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MZ/yAAAAN4AAAAPAAAAAAAAAAAAAAAAAJgCAABk&#10;cnMvZG93bnJldi54bWxQSwUGAAAAAAQABAD1AAAAjQMAAAAA&#10;" fillcolor="yellow" stroked="f">
                            <v:textbox inset="5.85pt,.7pt,5.85pt,.7pt"/>
                          </v:rect>
                          <v:rect id="Rectangle 378" o:spid="_x0000_s1160" style="position:absolute;left:7828;top:8874;width:27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cn8cA&#10;AADeAAAADwAAAGRycy9kb3ducmV2LnhtbESPTWvCQBCG7wX/wzJCb82kVtOSukppFRSEUttiexuy&#10;YxKanQ3ZVeO/dw9Cjy/vF8903ttGHbnztRMN90kKiqVwppZSw9fn8u4JlA8khhonrOHMHuazwc2U&#10;cuNO8sHHbShVHBGfk4YqhDZH9EXFlnziWpbo7V1nKUTZlWg6OsVx2+AoTTO0VEt8qKjl14qLv+3B&#10;asDa/ux4871YjjD73R8m7+u3HWp9O+xfnkEF7sN/+NpeGQ2PD9k4AkSciAI4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HJ/HAAAA3gAAAA8AAAAAAAAAAAAAAAAAmAIAAGRy&#10;cy9kb3ducmV2LnhtbFBLBQYAAAAABAAEAPUAAACMAwAAAAA=&#10;" fillcolor="yellow" stroked="f">
                            <v:textbox inset="5.85pt,.7pt,5.85pt,.7pt"/>
                          </v:rect>
                          <v:rect id="Rectangle 379" o:spid="_x0000_s1161" style="position:absolute;left:7836;top:9024;width:99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5BMkA&#10;AADeAAAADwAAAGRycy9kb3ducmV2LnhtbESPX2vCQBDE3wv9DscW+lY32jZK6imlrdCCIP4ptm9L&#10;bk1Cc3shd2r89j1B8HGYmd8w42lna3Xg1ldONPR7CSiW3JlKCg2b9exhBMoHEkO1E9ZwYg/Tye3N&#10;mDLjjrLkwyoUKkLEZ6ShDKHJEH1esiXfcw1L9HautRSibAs0LR0j3NY4SJIULVUSF0pq+K3k/G+1&#10;txqwsj9bnn9/zAaY/u72z4uv9y1qfX/Xvb6ACtyFa/jS/jQaho/pUx/Od+IVwM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S5BMkAAADeAAAADwAAAAAAAAAAAAAAAACYAgAA&#10;ZHJzL2Rvd25yZXYueG1sUEsFBgAAAAAEAAQA9QAAAI4DAAAAAA==&#10;" fillcolor="yellow" stroked="f">
                            <v:textbox inset="5.85pt,.7pt,5.85pt,.7pt"/>
                          </v:rect>
                          <v:rect id="Rectangle 380" o:spid="_x0000_s1162" style="position:absolute;left:8512;top:9055;width:969;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MVsYA&#10;AADeAAAADwAAAGRycy9kb3ducmV2LnhtbESPQWvCQBSE70L/w/IK3nTTNKQSXaUIQkCkaKW9vmaf&#10;STD7NuxuTfz33UKhx2FmvmFWm9F04kbOt5YVPM0TEMSV1S3XCs7vu9kChA/IGjvLpOBOHjbrh8kK&#10;C20HPtLtFGoRIewLVNCE0BdS+qohg35ue+LoXawzGKJ0tdQOhwg3nUyTJJcGW44LDfa0bai6nr6N&#10;gsWh1cfPs37L+uqyd7kzvvz6UGr6OL4uQQQaw3/4r11qBS/PeZbC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zMVsYAAADeAAAADwAAAAAAAAAAAAAAAACYAgAAZHJz&#10;L2Rvd25yZXYueG1sUEsFBgAAAAAEAAQA9QAAAIsDAAAAAA==&#10;" fillcolor="yellow" stroked="f">
                            <v:fill color2="#ffc000" rotate="t" angle="90" focus="100%" type="gradient"/>
                            <v:textbox inset="5.85pt,.7pt,5.85pt,.7pt"/>
                          </v:rect>
                          <v:rect id="Rectangle 381" o:spid="_x0000_s1163" style="position:absolute;left:8512;top:9125;width:96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pzcUA&#10;AADeAAAADwAAAGRycy9kb3ducmV2LnhtbESP3YrCMBSE7xd8h3AE79bUVapUo8jCgiCL+IPeHptj&#10;W2xOSpLV7tsbQfBymJlvmNmiNbW4kfOVZQWDfgKCOLe64kLBYf/zOQHhA7LG2jIp+CcPi3nnY4aZ&#10;tnfe0m0XChEh7DNUUIbQZFL6vCSDvm8b4uhdrDMYonSF1A7vEW5q+ZUkqTRYcVwosaHvkvLr7s8o&#10;mPxWens66M2oyS9rlzrjV+ejUr1uu5yCCNSGd/jVXmkF42E6GsLzTr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nNxQAAAN4AAAAPAAAAAAAAAAAAAAAAAJgCAABkcnMv&#10;ZG93bnJldi54bWxQSwUGAAAAAAQABAD1AAAAigMAAAAA&#10;" fillcolor="yellow" stroked="f">
                            <v:fill color2="#ffc000" rotate="t" angle="90" focus="100%" type="gradient"/>
                            <v:textbox inset="5.85pt,.7pt,5.85pt,.7pt"/>
                          </v:rect>
                          <v:rect id="Rectangle 382" o:spid="_x0000_s1164" style="position:absolute;left:9148;top:9024;width:1131;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YjMgA&#10;AADeAAAADwAAAGRycy9kb3ducmV2LnhtbESP3WrCQBSE74W+w3IKvRHdVOMPaTaiVUF6V/UBDtnT&#10;JG32bJpdTezTdwsFL4eZ+YZJV72pxZVaV1lW8DyOQBDnVldcKDif9qMlCOeRNdaWScGNHKyyh0GK&#10;ibYdv9P16AsRIOwSVFB63yRSurwkg25sG+LgfdjWoA+yLaRusQtwU8tJFM2lwYrDQokNvZaUfx0v&#10;RsHw02zj6eZnV7jZdz7rbpfl23qo1NNjv34B4an39/B/+6AVLKbzOIa/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1iMyAAAAN4AAAAPAAAAAAAAAAAAAAAAAJgCAABk&#10;cnMvZG93bnJldi54bWxQSwUGAAAAAAQABAD1AAAAjQMAAAAA&#10;" fillcolor="#ffc000" stroked="f">
                            <v:textbox inset="5.85pt,.7pt,5.85pt,.7pt"/>
                          </v:rect>
                          <v:rect id="Rectangle 383" o:spid="_x0000_s1165" style="position:absolute;left:9179;top:9675;width:110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9F8gA&#10;AADeAAAADwAAAGRycy9kb3ducmV2LnhtbESP3WrCQBSE7wXfYTlCb6Ru/ImV6CpaFcQ7bR/gkD0m&#10;abNnY3Y1sU/fLRS8HGbmG2axak0p7lS7wrKC4SACQZxaXXCm4PNj/zoD4TyyxtIyKXiQg9Wy21lg&#10;om3DJ7qffSYChF2CCnLvq0RKl+Zk0A1sRRy8i60N+iDrTOoamwA3pRxF0VQaLDgs5FjRe07p9/lm&#10;FPS/zHYy3vzsMhdf07h53GbHdV+pl167noPw1Ppn+L990ArextNJ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0XyAAAAN4AAAAPAAAAAAAAAAAAAAAAAJgCAABk&#10;cnMvZG93bnJldi54bWxQSwUGAAAAAAQABAD1AAAAjQMAAAAA&#10;" fillcolor="#ffc000" stroked="f">
                            <v:textbox inset="5.85pt,.7pt,5.85pt,.7pt"/>
                          </v:rect>
                          <v:rect id="Rectangle 384" o:spid="_x0000_s1166" style="position:absolute;left:10303;top:9412;width:184;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OtcgA&#10;AADeAAAADwAAAGRycy9kb3ducmV2LnhtbESP3UrDQBSE7wXfYTmCd2ZjlbSN3ZZWlKr0ok37AIfs&#10;yY9mz4bsmqQ+vSsIvRxm5htmsRpNI3rqXG1ZwX0UgyDOra65VHA6vt7NQDiPrLGxTArO5GC1vL5a&#10;YKrtwAfqM1+KAGGXooLK+zaV0uUVGXSRbYmDV9jOoA+yK6XucAhw08hJHCfSYM1hocKWnivKv7Jv&#10;o2CX7dufjdFz/PSz7fDyUbxvmkKp25tx/QTC0+gv4f/2m1YwfUgeE/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I61yAAAAN4AAAAPAAAAAAAAAAAAAAAAAJgCAABk&#10;cnMvZG93bnJldi54bWxQSwUGAAAAAAQABAD1AAAAjQMAAAAA&#10;" fillcolor="#ffc000" stroked="f">
                            <v:fill color2="yellow" rotate="t" angle="90" focus="100%" type="gradient"/>
                            <v:textbox inset="5.85pt,.7pt,5.85pt,.7pt"/>
                          </v:rect>
                          <v:rect id="Rectangle 385" o:spid="_x0000_s1167" style="position:absolute;left:9699;top:9412;width:51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G+8gA&#10;AADeAAAADwAAAGRycy9kb3ducmV2LnhtbESP3WrCQBSE74W+w3IK3ohuWjVKdBVrK4h3/jzAIXtM&#10;0mbPptnVxD69WxC8HGbmG2a+bE0prlS7wrKCt0EEgji1uuBMwem46U9BOI+ssbRMCm7kYLl46cwx&#10;0bbhPV0PPhMBwi5BBbn3VSKlS3My6Aa2Ig7e2dYGfZB1JnWNTYCbUr5HUSwNFhwWcqxonVP6c7gY&#10;Bb1v8zkafvx9ZW78m46b22W6W/WU6r62qxkIT61/hh/trVYwGcajCfzf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cb7yAAAAN4AAAAPAAAAAAAAAAAAAAAAAJgCAABk&#10;cnMvZG93bnJldi54bWxQSwUGAAAAAAQABAD1AAAAjQMAAAAA&#10;" fillcolor="#ffc000" stroked="f">
                            <v:textbox inset="5.85pt,.7pt,5.85pt,.7pt"/>
                          </v:rect>
                          <v:rect id="Rectangle 386" o:spid="_x0000_s1168" style="position:absolute;left:8700;top:9218;width:17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QmcUA&#10;AADeAAAADwAAAGRycy9kb3ducmV2LnhtbERPTWvCQBC9F/wPywi9NZNaTUvqKqVVUBBKbYvtbciO&#10;SWh2NmRXjf/ePQg9Pt73dN7bRh2587UTDfdJCoqlcKaWUsPX5/LuCZQPJIYaJ6zhzB7ms8HNlHLj&#10;TvLBx20oVQwRn5OGKoQ2R/RFxZZ84lqWyO1dZylE2JVoOjrFcNvgKE0ztFRLbKio5deKi7/twWrA&#10;2v7sePO9WI4w+90fJu/rtx1qfTvsX55BBe7Dv/jqXhkNjw/ZOO6Nd+IVw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hCZxQAAAN4AAAAPAAAAAAAAAAAAAAAAAJgCAABkcnMv&#10;ZG93bnJldi54bWxQSwUGAAAAAAQABAD1AAAAigMAAAAA&#10;" fillcolor="yellow" stroked="f">
                            <v:textbox inset="5.85pt,.7pt,5.85pt,.7pt"/>
                          </v:rect>
                          <v:rect id="Rectangle 387" o:spid="_x0000_s1169" style="position:absolute;left:8826;top:9338;width:53;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1AsgA&#10;AADeAAAADwAAAGRycy9kb3ducmV2LnhtbESPUUvDQBCE3wv+h2MF35qN1aYaey2iFloQxFapvi25&#10;bRLM7YXctY3/3hMKfRxm5htmOu9tow7c+dqJhuskBcVSOFNLqeFjsxjegfKBxFDjhDX8sof57GIw&#10;pdy4o7zzYR1KFSHic9JQhdDmiL6o2JJPXMsSvZ3rLIUouxJNR8cItw2O0jRDS7XEhYpafqq4+Fnv&#10;rQas7deWXz9fFiPMvnf78dvqeYtaX132jw+gAvfhHD61l0bD5Ca7vYf/O/EK4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rUCyAAAAN4AAAAPAAAAAAAAAAAAAAAAAJgCAABk&#10;cnMvZG93bnJldi54bWxQSwUGAAAAAAQABAD1AAAAjQMAAAAA&#10;" fillcolor="yellow" stroked="f">
                            <v:textbox inset="5.85pt,.7pt,5.85pt,.7pt"/>
                          </v:rect>
                          <v:rect id="Rectangle 388" o:spid="_x0000_s1170" style="position:absolute;left:8843;top:9628;width:15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hZ8QA&#10;AADeAAAADwAAAGRycy9kb3ducmV2LnhtbESPy4rCMBSG94LvEI7gTlNvVTpGEUEQRERHnO2Z5tiW&#10;aU5KErXz9pOFMMuf/8a3XLemFk9yvrKsYDRMQBDnVldcKLh+7gYLED4ga6wtk4Jf8rBedTtLzLR9&#10;8Zmel1CIOMI+QwVlCE0mpc9LMuiHtiGO3t06gyFKV0jt8BXHTS3HSZJKgxXHhxIb2paU/1weRsHi&#10;WOnz11Wfpk1+P7jUGb//vinV77WbDxCB2vAffrf3WsF8ks4iQMSJK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YWfEAAAA3gAAAA8AAAAAAAAAAAAAAAAAmAIAAGRycy9k&#10;b3ducmV2LnhtbFBLBQYAAAAABAAEAPUAAACJAwAAAAA=&#10;" fillcolor="yellow" stroked="f">
                            <v:fill color2="#ffc000" rotate="t" angle="90" focus="100%" type="gradient"/>
                            <v:textbox inset="5.85pt,.7pt,5.85pt,.7pt"/>
                          </v:rect>
                          <v:rect id="Rectangle 389" o:spid="_x0000_s1171" style="position:absolute;left:8843;top:9750;width:15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E/MYA&#10;AADeAAAADwAAAGRycy9kb3ducmV2LnhtbESPQWvCQBSE70L/w/IK3nRjq6mkrlIKBUFETEWvr9ln&#10;Epp9G3ZXjf/eFQSPw8x8w8wWnWnEmZyvLSsYDRMQxIXVNZcKdr8/gykIH5A1NpZJwZU8LOYvvRlm&#10;2l54S+c8lCJC2GeooAqhzaT0RUUG/dC2xNE7WmcwROlKqR1eItw08i1JUmmw5rhQYUvfFRX/+cko&#10;mK5rvT3s9GbcFseVS53xy7+9Uv3X7usTRKAuPMOP9lIr+HhPJyO434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fE/MYAAADeAAAADwAAAAAAAAAAAAAAAACYAgAAZHJz&#10;L2Rvd25yZXYueG1sUEsFBgAAAAAEAAQA9QAAAIsDAAAAAA==&#10;" fillcolor="yellow" stroked="f">
                            <v:fill color2="#ffc000" rotate="t" angle="90" focus="100%" type="gradient"/>
                            <v:textbox inset="5.85pt,.7pt,5.85pt,.7pt"/>
                          </v:rect>
                          <v:rect id="Rectangle 390" o:spid="_x0000_s1172" style="position:absolute;left:9090;top:9750;width:50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vscA&#10;AADeAAAADwAAAGRycy9kb3ducmV2LnhtbESP3WrCQBSE7wt9h+UUvBHdqI1K6ir+FaR3VR/gkD1N&#10;otmzMbua6NN3CwUvh5n5hpktWlOKG9WusKxg0I9AEKdWF5wpOB4+e1MQziNrLC2Tgjs5WMxfX2aY&#10;aNvwN932PhMBwi5BBbn3VSKlS3My6Pq2Ig7ej60N+iDrTOoamwA3pRxG0VgaLDgs5FjROqf0vL8a&#10;Bd2T2byPVo9t5uJLGjf36/Rr2VWq89YuP0B4av0z/N/eaQWT0Tge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7877HAAAA3gAAAA8AAAAAAAAAAAAAAAAAmAIAAGRy&#10;cy9kb3ducmV2LnhtbFBLBQYAAAAABAAEAPUAAACMAwAAAAA=&#10;" fillcolor="#ffc000" stroked="f">
                            <v:textbox inset="5.85pt,.7pt,5.85pt,.7pt"/>
                          </v:rect>
                          <v:rect id="Rectangle 391" o:spid="_x0000_s1173" style="position:absolute;left:9090;top:9628;width:50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JcgA&#10;AADeAAAADwAAAGRycy9kb3ducmV2LnhtbESP0WrCQBRE3wv9h+UWfJG6qWmsRFexrYL4VvUDLtnb&#10;JDZ7N82uJvr1riD4OMzMGWY670wlTtS40rKCt0EEgjizuuRcwX63eh2DcB5ZY2WZFJzJwXz2/DTF&#10;VNuWf+i09bkIEHYpKii8r1MpXVaQQTewNXHwfm1j0AfZ5FI32Aa4qeQwikbSYMlhocCavgrK/rZH&#10;o6B/MN/v8edlmbvkP0va83G8WfSV6r10iwkIT51/hO/ttVbwEY+SG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1YlyAAAAN4AAAAPAAAAAAAAAAAAAAAAAJgCAABk&#10;cnMvZG93bnJldi54bWxQSwUGAAAAAAQABAD1AAAAjQMAAAAA&#10;" fillcolor="#ffc000" stroked="f">
                            <v:textbox inset="5.85pt,.7pt,5.85pt,.7pt"/>
                          </v:rect>
                          <v:rect id="Rectangle 392" o:spid="_x0000_s1174" style="position:absolute;left:8924;top:9191;width:34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j4McA&#10;AADeAAAADwAAAGRycy9kb3ducmV2LnhtbESPQWvCQBSE7wX/w/KE3uom2qqkrtJKRT02LcXjI/ua&#10;BLNvk92txn/vCgWPw8x8wyxWvWnEiZyvLStIRwkI4sLqmksF31+bpzkIH5A1NpZJwYU8rJaDhwVm&#10;2p75k055KEWEsM9QQRVCm0npi4oM+pFtiaP3a53BEKUrpXZ4jnDTyHGSTKXBmuNChS2tKyqO+Z9R&#10;sE3LWXeR6f7wkzbj7r07bpz+UOpx2L+9ggjUh3v4v73TCmaT6csz3O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I+DHAAAA3gAAAA8AAAAAAAAAAAAAAAAAmAIAAGRy&#10;cy9kb3ducmV2LnhtbFBLBQYAAAAABAAEAPUAAACMAwAAAAA=&#10;" fillcolor="#ffc000" stroked="f" strokecolor="#ffc000">
                            <v:textbox inset="5.85pt,.7pt,5.85pt,.7pt"/>
                          </v:rect>
                          <v:rect id="Rectangle 393" o:spid="_x0000_s1175" style="position:absolute;left:8924;top:9319;width:34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Ge8YA&#10;AADeAAAADwAAAGRycy9kb3ducmV2LnhtbESPT2vCQBTE74V+h+UJ3uomFv+QukqVSvWoLdLjI/tM&#10;gtm3ye6q8dt3BcHjMDO/YWaLztTiQs5XlhWkgwQEcW51xYWC35/12xSED8gaa8uk4EYeFvPXlxlm&#10;2l55R5d9KESEsM9QQRlCk0np85IM+oFtiKN3tM5giNIVUju8Rrip5TBJxtJgxXGhxIZWJeWn/dko&#10;+E6LSXuT6fbvkNbDdtme1k5/KdXvdZ8fIAJ14Rl+tDdaweR9PBrB/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KGe8YAAADeAAAADwAAAAAAAAAAAAAAAACYAgAAZHJz&#10;L2Rvd25yZXYueG1sUEsFBgAAAAAEAAQA9QAAAIsDAAAAAA==&#10;" fillcolor="#ffc000" stroked="f" strokecolor="#ffc000">
                            <v:textbox inset="5.85pt,.7pt,5.85pt,.7pt"/>
                          </v:rect>
                          <v:rect id="Rectangle 394" o:spid="_x0000_s1176" style="position:absolute;left:9775;top:9168;width:51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1vcgA&#10;AADeAAAADwAAAGRycy9kb3ducmV2LnhtbESP0WrCQBRE3wv9h+UWfJG6qTapRFexrYL4VvUDLtnb&#10;JDZ7N82uJvr1riD4OMzMGWY670wlTtS40rKCt0EEgjizuuRcwX63eh2DcB5ZY2WZFJzJwXz2/DTF&#10;VNuWf+i09bkIEHYpKii8r1MpXVaQQTewNXHwfm1j0AfZ5FI32Aa4qeQwihJpsOSwUGBNXwVlf9uj&#10;UdA/mO/30edlmbv4P4vb83G8WfSV6r10iwkIT51/hO/ttVbwMUri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gPW9yAAAAN4AAAAPAAAAAAAAAAAAAAAAAJgCAABk&#10;cnMvZG93bnJldi54bWxQSwUGAAAAAAQABAD1AAAAjQMAAAAA&#10;" fillcolor="#ffc000" stroked="f">
                            <v:textbox inset="5.85pt,.7pt,5.85pt,.7pt"/>
                          </v:rect>
                          <v:shape id="AutoShape 395" o:spid="_x0000_s1177" type="#_x0000_t5" style="position:absolute;left:9398;top:9081;width:95;height: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MPcYA&#10;AADeAAAADwAAAGRycy9kb3ducmV2LnhtbESPQWvCQBSE7wX/w/IKvdVNrU0kuoqIhVBEaar3R/aZ&#10;DWbfhuxW47/vFgo9DjPzDbNYDbYVV+p941jByzgBQVw53XCt4Pj1/jwD4QOyxtYxKbiTh9Vy9LDA&#10;XLsbf9K1DLWIEPY5KjAhdLmUvjJk0Y9dRxy9s+sthij7WuoebxFuWzlJklRabDguGOxoY6i6lN9W&#10;wbY0xUlO0o9DsysvO7svzjZMlXp6HNZzEIGG8B/+axdaQfaavmXweyd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AMPcYAAADeAAAADwAAAAAAAAAAAAAAAACYAgAAZHJz&#10;L2Rvd25yZXYueG1sUEsFBgAAAAAEAAQA9QAAAIsDAAAAAA==&#10;" adj="11141" fillcolor="red" stroked="f">
                            <v:textbox inset="5.85pt,.7pt,5.85pt,.7pt"/>
                          </v:shape>
                          <v:shape id="AutoShape 396" o:spid="_x0000_s1178" type="#_x0000_t5" style="position:absolute;left:8483;top:9085;width:103;height: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QA&#10;AADeAAAADwAAAGRycy9kb3ducmV2LnhtbERPy4rCMBTdC/5DuIIb0VRlfFSjiDAwg4Konf2d5toW&#10;m5vSRK3z9ZOF4PJw3st1Y0pxp9oVlhUMBxEI4tTqgjMFyfmzPwPhPLLG0jIpeJKD9ardWmKs7YOP&#10;dD/5TIQQdjEqyL2vYildmpNBN7AVceAutjboA6wzqWt8hHBTylEUTaTBgkNDjhVtc0qvp5tR4M+7&#10;3jX6289Hh8TM7f5n971NfpXqdprNAoSnxr/FL/eXVjAdTz7C3nAnX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kPvEAAAA3gAAAA8AAAAAAAAAAAAAAAAAmAIAAGRycy9k&#10;b3ducmV2LnhtbFBLBQYAAAAABAAEAPUAAACJAwAAAAA=&#10;" adj="9856" fillcolor="red" stroked="f">
                            <v:textbox inset="5.85pt,.7pt,5.85pt,.7pt"/>
                          </v:shape>
                        </v:group>
                      </v:group>
                    </v:group>
                    <v:shape id="Picture 397" o:spid="_x0000_s1179" type="#_x0000_t75" style="position:absolute;left:2250;top:3481;width:6329;height: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rgTIAAAA3gAAAA8AAABkcnMvZG93bnJldi54bWxEj09rwkAUxO+FfoflFXprNir+aeoqRioU&#10;L1IVobdH9jWJZt+G7CbGb+8WhB6HmfkNM1/2phIdNa60rGAQxSCIM6tLzhUcD5u3GQjnkTVWlknB&#10;jRwsF89Pc0y0vfI3dXufiwBhl6CCwvs6kdJlBRl0ka2Jg/drG4M+yCaXusFrgJtKDuN4Ig2WHBYK&#10;rGldUHbZt0ZB+nnGwW23k+cpxi4tt6f2Rw6Ven3pVx8gPPX+P/xof2kF09Fk/A5/d8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gq4EyAAAAN4AAAAPAAAAAAAAAAAA&#10;AAAAAJ8CAABkcnMvZG93bnJldi54bWxQSwUGAAAAAAQABAD3AAAAlAMAAAAA&#10;">
                      <v:imagedata r:id="rId10" o:title=""/>
                    </v:shape>
                    <v:rect id="Rectangle 398" o:spid="_x0000_s1180" style="position:absolute;left:6106;top:4534;width:19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C78cA&#10;AADeAAAADwAAAGRycy9kb3ducmV2LnhtbESPTW7CMBCF95W4gzVIbFBxKCWgEAdRoFLVXSkHGMVD&#10;kjYeh9iQwOnxolKXT+9PX7ruTS2u1LrKsoLpJAJBnFtdcaHg+P3+vAThPLLG2jIpuJGDdTZ4SjHR&#10;tuMvuh58IcIIuwQVlN43iZQuL8mgm9iGOHgn2xr0QbaF1C12YdzU8iWKYmmw4vBQYkPbkvLfw8Uo&#10;GP+Y3evs7b4v3Pycz7vbZfm5GSs1GvabFQhPvf8P/7U/tILFLI4DQMAJKC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JAu/HAAAA3gAAAA8AAAAAAAAAAAAAAAAAmAIAAGRy&#10;cy9kb3ducmV2LnhtbFBLBQYAAAAABAAEAPUAAACMAwAAAAA=&#10;" fillcolor="#ffc000" stroked="f">
                      <v:textbox inset="5.85pt,.7pt,5.85pt,.7pt"/>
                    </v:rect>
                    <v:rect id="Rectangle 399" o:spid="_x0000_s1181" style="position:absolute;left:6964;top:4220;width:19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ndMgA&#10;AADeAAAADwAAAGRycy9kb3ducmV2LnhtbESP3WrCQBSE74W+w3IK3ohu/IuSuor1B6R3VR/gkD1N&#10;0mbPptnVRJ++WxC8HGbmG2axak0prlS7wrKC4SACQZxaXXCm4Hza9+cgnEfWWFomBTdysFq+dBaY&#10;aNvwJ12PPhMBwi5BBbn3VSKlS3My6Aa2Ig7el60N+iDrTOoamwA3pRxFUSwNFhwWcqxok1P6c7wY&#10;Bb1vs52M3++7zE1/02lzu8w/1j2luq/t+g2Ep9Y/w4/2QSuYjeN4CP93w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ad0yAAAAN4AAAAPAAAAAAAAAAAAAAAAAJgCAABk&#10;cnMvZG93bnJldi54bWxQSwUGAAAAAAQABAD1AAAAjQMAAAAA&#10;" fillcolor="#ffc000" stroked="f">
                      <v:textbox inset="5.85pt,.7pt,5.85pt,.7pt"/>
                    </v:rect>
                    <v:rect id="Rectangle 400" o:spid="_x0000_s1182" style="position:absolute;left:6097;top:3894;width:196;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5A8gA&#10;AADeAAAADwAAAGRycy9kb3ducmV2LnhtbESP3WrCQBSE74W+w3IK3ohu/IuSuoo/FUrvqj7AIXua&#10;RLNnY3Y1sU/fLQi9HGbmG2axak0p7lS7wrKC4SACQZxaXXCm4HTc9+cgnEfWWFomBQ9ysFq+dBaY&#10;aNvwF90PPhMBwi5BBbn3VSKlS3My6Aa2Ig7et60N+iDrTOoamwA3pRxFUSwNFhwWcqxom1N6OdyM&#10;gt7Z7Cbjzc975qbXdNo8bvPPdU+p7mu7fgPhqfX/4Wf7QyuYjeN4B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1zkDyAAAAN4AAAAPAAAAAAAAAAAAAAAAAJgCAABk&#10;cnMvZG93bnJldi54bWxQSwUGAAAAAAQABAD1AAAAjQMAAAAA&#10;" fillcolor="#ffc000" stroked="f">
                      <v:textbox inset="5.85pt,.7pt,5.85pt,.7pt"/>
                    </v:rect>
                    <v:shape id="AutoShape 401" o:spid="_x0000_s1183" type="#_x0000_t32" style="position:absolute;left:4496;top:3925;width:28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H9scAAADeAAAADwAAAGRycy9kb3ducmV2LnhtbESPQUsDMRSE74L/ITzBm83WylbWpqUo&#10;ihZKse3B42Pzukm7eVmSdLv+eyMIHoeZ+YaZLQbXip5CtJ4VjEcFCOLaa8uNgv3u9e4RREzIGlvP&#10;pOCbIizm11czrLS/8Cf129SIDOFYoQKTUldJGWtDDuPId8TZO/jgMGUZGqkDXjLctfK+KErp0HJe&#10;MNjRs6H6tD07BS/HlV1+bFYPX/Z8DG/r09AbNErd3gzLJxCJhvQf/mu/awXTSVlO4PdOv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kIf2xwAAAN4AAAAPAAAAAAAA&#10;AAAAAAAAAKECAABkcnMvZG93bnJldi54bWxQSwUGAAAAAAQABAD5AAAAlQMAAAAA&#10;" strokeweight=".5pt"/>
                    <v:shape id="AutoShape 402" o:spid="_x0000_s1184" type="#_x0000_t32" style="position:absolute;left:5317;top:3961;width:10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lOsQAAADdAAAADwAAAGRycy9kb3ducmV2LnhtbERPTUsDMRC9C/6HMEJvbVa7iKxNS1Es&#10;bUGK1YPHYTNu0m4mS5Jut//eCAVv83ifM1sMrhU9hWg9K7ifFCCIa68tNwq+Pt/GTyBiQtbYeiYF&#10;F4qwmN/ezLDS/swf1O9TI3IIxwoVmJS6SspYG3IYJ74jztyPDw5ThqGROuA5h7tWPhTFo3RoOTcY&#10;7OjFUH3cn5yC18PWLje7bfltT4ewej8OvUGj1OhuWD6DSDSkf/HVvdZ5/rQs4e+bf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qU6xAAAAN0AAAAPAAAAAAAAAAAA&#10;AAAAAKECAABkcnMvZG93bnJldi54bWxQSwUGAAAAAAQABAD5AAAAkgMAAAAA&#10;" strokeweight=".5pt"/>
                    <v:shape id="AutoShape 403" o:spid="_x0000_s1185" type="#_x0000_t32" style="position:absolute;left:5317;top:4000;width:10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oAocQAAADdAAAADwAAAGRycy9kb3ducmV2LnhtbERPS0sDMRC+C/6HMEJvNqvWUtampSiW&#10;WhDp49DjsBk3aTeTJUm3239vBMHbfHzPmc5714iOQrSeFTwMCxDEldeWawX73fv9BERMyBobz6Tg&#10;ShHms9ubKZbaX3hD3TbVIodwLFGBSaktpYyVIYdx6FvizH374DBlGGqpA15yuGvkY1GMpUPLucFg&#10;S6+GqtP27BS8Hdd28fG1Hh3s+RiWn6e+M2iUGtz1ixcQifr0L/5zr3Se/zR6ht9v8gl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gChxAAAAN0AAAAPAAAAAAAAAAAA&#10;AAAAAKECAABkcnMvZG93bnJldi54bWxQSwUGAAAAAAQABAD5AAAAkgMAAAAA&#10;" strokeweight=".5pt"/>
                    <v:rect id="Rectangle 404" o:spid="_x0000_s1186" style="position:absolute;left:6106;top:4025;width:196;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TpsMA&#10;AADdAAAADwAAAGRycy9kb3ducmV2LnhtbERP24rCMBB9F/yHMAv7Ipq6XpBqFN1VEN9W/YChGdu6&#10;zaQ20Va/3gjCvs3hXGe2aEwhblS53LKCfi8CQZxYnXOq4HjYdCcgnEfWWFgmBXdysJi3WzOMta35&#10;l257n4oQwi5GBZn3ZSylSzIy6Hq2JA7cyVYGfYBVKnWFdQg3hfyKorE0mHNoyLCk74ySv/3VKOic&#10;zc9wsHqsUze6JKP6fp3slh2lPj+a5RSEp8b/i9/urQ7zB8MxvL4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CTpsMAAADdAAAADwAAAAAAAAAAAAAAAACYAgAAZHJzL2Rv&#10;d25yZXYueG1sUEsFBgAAAAAEAAQA9QAAAIgDAAAAAA==&#10;" fillcolor="#ffc000" stroked="f">
                      <v:textbox inset="5.85pt,.7pt,5.85pt,.7pt"/>
                    </v:rect>
                    <v:shape id="AutoShape 405" o:spid="_x0000_s1187" type="#_x0000_t32" style="position:absolute;left:4496;top:4040;width:28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7TcQAAADdAAAADwAAAGRycy9kb3ducmV2LnhtbERPS0sDMRC+C/6HMEJvNqsWW9ampSiW&#10;WhDp49DjsBk3aTeTJUm3239vBMHbfHzPmc5714iOQrSeFTwMCxDEldeWawX73fv9BERMyBobz6Tg&#10;ShHms9ubKZbaX3hD3TbVIodwLFGBSaktpYyVIYdx6FvizH374DBlGGqpA15yuGvkY1E8S4eWc4PB&#10;ll4NVaft2Sl4O67t4uNrPTrY8zEsP099Z9AoNbjrFy8gEvXpX/znXuk8/2k0ht9v8gl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DtNxAAAAN0AAAAPAAAAAAAAAAAA&#10;AAAAAKECAABkcnMvZG93bnJldi54bWxQSwUGAAAAAAQABAD5AAAAkgMAAAAA&#10;" strokeweight=".5pt"/>
                  </v:group>
                  <v:shape id="テキスト ボックス 821" o:spid="_x0000_s1188" type="#_x0000_t202" style="position:absolute;left:40233;width:662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CDMgA&#10;AADdAAAADwAAAGRycy9kb3ducmV2LnhtbESPT2vCQBDF7wW/wzKF3uqmakWiq0hALKU9+OfibcyO&#10;STA7G7Nbjf30nUPB2wzvzXu/mS06V6srtaHybOCtn4Aizr2tuDCw361eJ6BCRLZYeyYDdwqwmPee&#10;Zphaf+MNXbexUBLCIUUDZYxNqnXIS3IY+r4hFu3kW4dR1rbQtsWbhLtaD5JkrB1WLA0lNpSVlJ+3&#10;P87AZ7b6xs1x4Ca/dbb+Oi2by/7wbszLc7ecgorUxYf5//rDCv5wJ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oIMyAAAAN0AAAAPAAAAAAAAAAAAAAAAAJgCAABk&#10;cnMvZG93bnJldi54bWxQSwUGAAAAAAQABAD1AAAAjQM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Piston</w:t>
                          </w:r>
                          <w:proofErr w:type="spellEnd"/>
                        </w:p>
                      </w:txbxContent>
                    </v:textbox>
                  </v:shape>
                  <v:shape id="テキスト ボックス 822" o:spid="_x0000_s1189" type="#_x0000_t202" style="position:absolute;top:12801;width:7378;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nl8YA&#10;AADdAAAADwAAAGRycy9kb3ducmV2LnhtbERPTWvCQBC9C/0PyxS86aZqi6bZiASkInow9dLbmB2T&#10;0Oxsmt1q7K/vCoXe5vE+J1n2phEX6lxtWcHTOAJBXFhdc6ng+L4ezUE4j6yxsUwKbuRgmT4MEoy1&#10;vfKBLrkvRQhhF6OCyvs2ltIVFRl0Y9sSB+5sO4M+wK6UusNrCDeNnETRizRYc2iosKWsouIz/zYK&#10;ttl6j4fTxMx/muxtd161X8ePZ6WGj/3qFYSn3v+L/9wbHeZPZwu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4nl8YAAADdAAAADwAAAAAAAAAAAAAAAACYAgAAZHJz&#10;L2Rvd25yZXYueG1sUEsFBgAAAAAEAAQA9QAAAIsDA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sz w:val="20"/>
                              <w:szCs w:val="20"/>
                              <w:lang w:eastAsia="ja-JP"/>
                            </w:rPr>
                            <w:t>P</w:t>
                          </w:r>
                          <w:r w:rsidRPr="00B23A63">
                            <w:rPr>
                              <w:rFonts w:eastAsia="MS Mincho" w:hint="eastAsia"/>
                              <w:sz w:val="20"/>
                              <w:szCs w:val="20"/>
                              <w:lang w:eastAsia="ja-JP"/>
                            </w:rPr>
                            <w:t>iston</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rod</w:t>
                          </w:r>
                          <w:proofErr w:type="spellEnd"/>
                        </w:p>
                      </w:txbxContent>
                    </v:textbox>
                  </v:shape>
                  <v:shape id="テキスト ボックス 823" o:spid="_x0000_s1190" type="#_x0000_t202" style="position:absolute;left:9656;top:4535;width:5657;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Y18cA&#10;AADdAAAADwAAAGRycy9kb3ducmV2LnhtbESPT2vCQBDF7wW/wzKCt7qpokjqKhKQlqIH/1y8TbNj&#10;EpqdTbNbTf30zkHwNsN7895v5svO1epCbag8G3gbJqCIc28rLgwcD+vXGagQkS3WnsnAPwVYLnov&#10;c0ytv/KOLvtYKAnhkKKBMsYm1TrkJTkMQ98Qi3b2rcMoa1to2+JVwl2tR0ky1Q4rloYSG8pKyn/2&#10;f87AV7be4u575Ga3OvvYnFfN7/E0MWbQ71bvoCJ18Wl+XH9awR9PhF++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GNfHAAAA3QAAAA8AAAAAAAAAAAAAAAAAmAIAAGRy&#10;cy9kb3ducmV2LnhtbFBLBQYAAAAABAAEAPUAAACMAw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Tank</w:t>
                          </w:r>
                          <w:proofErr w:type="spellEnd"/>
                        </w:p>
                      </w:txbxContent>
                    </v:textbox>
                  </v:shape>
                  <v:shape id="テキスト ボックス 824" o:spid="_x0000_s1191" type="#_x0000_t202" style="position:absolute;left:6985;top:18028;width:191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9TMUA&#10;AADdAAAADwAAAGRycy9kb3ducmV2LnhtbERPTWvCQBC9F/oflhF6q5tYlJC6hhAIltIetF56m2bH&#10;JJidTbOrpv56tyB4m8f7nGU2mk6caHCtZQXxNAJBXFndcq1g91U+JyCcR9bYWSYFf+QgWz0+LDHV&#10;9swbOm19LUIIuxQVNN73qZSuasigm9qeOHB7Oxj0AQ611AOeQ7jp5CyKFtJgy6GhwZ6KhqrD9mgU&#10;vBflJ25+Zia5dMX6Y5/3v7vvuVJPkzF/BeFp9Hfxzf2mw/yXe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b1MxQAAAN0AAAAPAAAAAAAAAAAAAAAAAJgCAABkcnMv&#10;ZG93bnJldi54bWxQSwUGAAAAAAQABAD1AAAAigM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Extension</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side</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damping</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valve</w:t>
                          </w:r>
                          <w:proofErr w:type="spellEnd"/>
                        </w:p>
                      </w:txbxContent>
                    </v:textbox>
                  </v:shape>
                  <v:shape id="テキスト ボックス 825" o:spid="_x0000_s1192" type="#_x0000_t202" style="position:absolute;left:40014;top:16239;width:1945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jO8UA&#10;AADdAAAADwAAAGRycy9kb3ducmV2LnhtbERPTWvCQBC9C/0PyxR6001TFEldQwgES9GD1ktv0+yY&#10;hGZn0+waY399VxB6m8f7nFU6mlYM1LvGsoLnWQSCuLS64UrB8aOYLkE4j6yxtUwKruQgXT9MVpho&#10;e+E9DQdfiRDCLkEFtfddIqUrazLoZrYjDtzJ9gZ9gH0ldY+XEG5aGUfRQhpsODTU2FFeU/l9OBsF&#10;73mxw/1XbJa/bb7ZnrLu5/g5V+rpccxeQXga/b/47n7TYf7LPI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M7xQAAAN0AAAAPAAAAAAAAAAAAAAAAAJgCAABkcnMv&#10;ZG93bnJldi54bWxQSwUGAAAAAAQABAD1AAAAigM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Compression</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side</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damping</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valve</w:t>
                          </w:r>
                          <w:proofErr w:type="spellEnd"/>
                        </w:p>
                      </w:txbxContent>
                    </v:textbox>
                  </v:shape>
                  <v:shape id="テキスト ボックス 826" o:spid="_x0000_s1193" type="#_x0000_t202" style="position:absolute;left:1998;top:15727;width:19507;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oMMA&#10;AADdAAAADwAAAGRycy9kb3ducmV2LnhtbERPS4vCMBC+L/gfwgh7W1MVF6lGkYIoix58XLyNzdgW&#10;m0ltolZ/vREWvM3H95zxtDGluFHtCssKup0IBHFqdcGZgv1u/jME4TyyxtIyKXiQg+mk9TXGWNs7&#10;b+i29ZkIIexiVJB7X8VSujQng65jK+LAnWxt0AdYZ1LXeA/hppS9KPqVBgsODTlWlOSUnrdXo+Av&#10;ma9xc+yZ4bNMFqvTrLrsDwOlvtvNbATCU+M/4n/3Uof5/UE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GoMMAAADdAAAADwAAAAAAAAAAAAAAAACYAgAAZHJzL2Rv&#10;d25yZXYueG1sUEsFBgAAAAAEAAQA9QAAAIgDA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Extension</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side</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pressure</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chamber</w:t>
                          </w:r>
                          <w:proofErr w:type="spellEnd"/>
                        </w:p>
                      </w:txbxContent>
                    </v:textbox>
                  </v:shape>
                  <v:shape id="テキスト ボックス 827" o:spid="_x0000_s1194" type="#_x0000_t202" style="position:absolute;left:38258;top:2779;width:21234;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e1MUA&#10;AADdAAAADwAAAGRycy9kb3ducmV2LnhtbERPTWvCQBC9F/wPywi91Y22SoiuIgGxlPagzaW3MTsm&#10;wexszG6TtL++WxC8zeN9zmozmFp01LrKsoLpJAJBnFtdcaEg+9w9xSCcR9ZYWyYFP+Rgsx49rDDR&#10;tucDdUdfiBDCLkEFpfdNIqXLSzLoJrYhDtzZtgZ9gG0hdYt9CDe1nEXRQhqsODSU2FBaUn45fhsF&#10;b+nuAw+nmYl/63T/ft421+xrrtTjeNguQXga/F18c7/qMP95/gL/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h7UxQAAAN0AAAAPAAAAAAAAAAAAAAAAAJgCAABkcnMv&#10;ZG93bnJldi54bWxQSwUGAAAAAAQABAD1AAAAigM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Compression</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side</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pressure</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chamber</w:t>
                          </w:r>
                          <w:proofErr w:type="spellEnd"/>
                        </w:p>
                      </w:txbxContent>
                    </v:textbox>
                  </v:shape>
                  <v:shape id="テキスト ボックス 828" o:spid="_x0000_s1195" type="#_x0000_t202" style="position:absolute;left:46158;top:7680;width:9798;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7T8QA&#10;AADdAAAADwAAAGRycy9kb3ducmV2LnhtbERPTYvCMBC9C/6HMII3TVW6SDWKFGRF3IOuF29jM7bF&#10;ZlKbrFZ/vVlY2Ns83ufMl62pxJ0aV1pWMBpGIIgzq0vOFRy/14MpCOeRNVaWScGTHCwX3c4cE20f&#10;vKf7wecihLBLUEHhfZ1I6bKCDLqhrYkDd7GNQR9gk0vd4COEm0qOo+hDGiw5NBRYU1pQdj38GAXb&#10;dP2F+/PYTF9V+rm7rOrb8RQr1e+1qxkIT63/F/+5NzrMn8Qx/H4TT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u0/EAAAA3QAAAA8AAAAAAAAAAAAAAAAAmAIAAGRycy9k&#10;b3ducmV2LnhtbFBLBQYAAAAABAAEAPUAAACJAwAAAAA=&#10;" filled="f" stroked="f" strokeweight=".5pt">
                    <v:textbox>
                      <w:txbxContent>
                        <w:p w:rsidR="0085163C" w:rsidRPr="00B23A63" w:rsidRDefault="0085163C" w:rsidP="0085163C">
                          <w:pPr>
                            <w:rPr>
                              <w:rFonts w:eastAsia="MS Mincho"/>
                              <w:color w:val="FF0000"/>
                              <w:sz w:val="20"/>
                              <w:szCs w:val="20"/>
                              <w:lang w:eastAsia="ja-JP"/>
                            </w:rPr>
                          </w:pPr>
                          <w:proofErr w:type="spellStart"/>
                          <w:r w:rsidRPr="00B23A63">
                            <w:rPr>
                              <w:rFonts w:eastAsia="MS Mincho" w:hint="eastAsia"/>
                              <w:color w:val="FF0000"/>
                              <w:sz w:val="20"/>
                              <w:szCs w:val="20"/>
                              <w:lang w:eastAsia="ja-JP"/>
                            </w:rPr>
                            <w:t>Switching</w:t>
                          </w:r>
                          <w:proofErr w:type="spellEnd"/>
                          <w:r w:rsidRPr="00B23A63">
                            <w:rPr>
                              <w:rFonts w:eastAsia="MS Mincho" w:hint="eastAsia"/>
                              <w:color w:val="FF0000"/>
                              <w:sz w:val="20"/>
                              <w:szCs w:val="20"/>
                              <w:lang w:eastAsia="ja-JP"/>
                            </w:rPr>
                            <w:t xml:space="preserve"> </w:t>
                          </w:r>
                          <w:proofErr w:type="spellStart"/>
                          <w:r w:rsidRPr="00B23A63">
                            <w:rPr>
                              <w:rFonts w:eastAsia="MS Mincho" w:hint="eastAsia"/>
                              <w:color w:val="FF0000"/>
                              <w:sz w:val="20"/>
                              <w:szCs w:val="20"/>
                              <w:lang w:eastAsia="ja-JP"/>
                            </w:rPr>
                            <w:t>rod</w:t>
                          </w:r>
                          <w:proofErr w:type="spellEnd"/>
                        </w:p>
                      </w:txbxContent>
                    </v:textbox>
                  </v:shape>
                  <v:line id="直線コネクタ 829" o:spid="_x0000_s1196" style="position:absolute;flip:y;visibility:visible;mso-wrap-style:square" from="28236,3657" to="28236,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aK6sUAAADdAAAADwAAAGRycy9kb3ducmV2LnhtbERPTWsCMRC9C/0PYQq9SM22WrFbo0hB&#10;8OCltqx4GzfTzbKbyTaJuv33TUHwNo/3OfNlb1txJh9qxwqeRhkI4tLpmisFX5/rxxmIEJE1to5J&#10;wS8FWC7uBnPMtbvwB513sRIphEOOCkyMXS5lKA1ZDCPXESfu23mLMUFfSe3xksJtK5+zbCot1pwa&#10;DHb0bqhsdierQM62wx+/Ok6aotnvX01RFt1hq9TDfb96AxGpjzfx1b3Raf74ZQ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aK6sUAAADdAAAADwAAAAAAAAAA&#10;AAAAAAChAgAAZHJzL2Rvd25yZXYueG1sUEsFBgAAAAAEAAQA+QAAAJMDAAAAAA==&#10;"/>
                  <v:line id="直線コネクタ 830" o:spid="_x0000_s1197" style="position:absolute;flip:y;visibility:visible;mso-wrap-style:square" from="25822,3657" to="25822,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vccYAAADdAAAADwAAAGRycy9kb3ducmV2LnhtbERPS0sDMRC+C/6HMEIv0mat2sfatJSC&#10;4KGXVtnS23QzbpbdTNYkbdd/bwTB23x8z1msetuKC/lQO1bwMMpAEJdO11wp+Hh/Hc5AhIissXVM&#10;Cr4pwGp5e7PAXLsr7+iyj5VIIRxyVGBi7HIpQ2nIYhi5jjhxn85bjAn6SmqP1xRuWznOsom0WHNq&#10;MNjRxlDZ7M9WgZxt77/8+vTUFM3hMDdFWXTHrVKDu379AiJSH//Ff+43neY/Pk/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6L3HGAAAA3QAAAA8AAAAAAAAA&#10;AAAAAAAAoQIAAGRycy9kb3ducmV2LnhtbFBLBQYAAAAABAAEAPkAAACUAwAAAAA=&#10;"/>
                  <v:line id="直線コネクタ 831" o:spid="_x0000_s1198" style="position:absolute;flip:y;visibility:visible;mso-wrap-style:square" from="30577,3657" to="30577,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7A8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be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W7A8gAAADdAAAADwAAAAAA&#10;AAAAAAAAAAChAgAAZHJzL2Rvd25yZXYueG1sUEsFBgAAAAAEAAQA+QAAAJYDAAAAAA==&#10;"/>
                  <v:line id="直線コネクタ 832" o:spid="_x0000_s1199" style="position:absolute;flip:y;visibility:visible;mso-wrap-style:square" from="32991,3657" to="32991,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emMUAAADdAAAADwAAAGRycy9kb3ducmV2LnhtbERPS2sCMRC+F/ofwhR6KZrtS3RrFCkU&#10;evCilRVv42bcLLuZbJNU139vBKG3+fieM533thVH8qF2rOB5mIEgLp2uuVKw+fkajEGEiKyxdUwK&#10;zhRgPru/m2Ku3YlXdFzHSqQQDjkqMDF2uZShNGQxDF1HnLiD8xZjgr6S2uMphdtWvmTZSFqsOTUY&#10;7OjTUNms/6wCOV4+/frF/q0pmu12Yoqy6HZLpR4f+sUHiEh9/Bff3N86zX99n8D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kemMUAAADdAAAADwAAAAAAAAAA&#10;AAAAAAChAgAAZHJzL2Rvd25yZXYueG1sUEsFBgAAAAAEAAQA+QAAAJMDAAAAAA==&#10;"/>
                  <v:shape id="直線矢印コネクタ 833" o:spid="_x0000_s1200" type="#_x0000_t32" style="position:absolute;left:25749;top:4315;width:2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sbskAAADdAAAADwAAAGRycy9kb3ducmV2LnhtbESPT2vCQBDF74V+h2UKXkrdNAWxqau0&#10;ouDBHrR/6HHIjklsdjZkV7P99s6h4G2G9+a938wWybXqTH1oPBt4HGegiEtvG64MfH6sH6agQkS2&#10;2HomA38UYDG/vZlhYf3AOzrvY6UkhEOBBuoYu0LrUNbkMIx9RyzawfcOo6x9pW2Pg4S7VudZNtEO&#10;G5aGGjta1lT+7k/OAObf0+PXkI5vzX3KV8v3n8PzdmPM6C69voCKlOLV/H+9sYL/NBF++UZG0P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XbG7JAAAA3QAAAA8AAAAA&#10;AAAAAAAAAAAAoQIAAGRycy9kb3ducmV2LnhtbFBLBQYAAAAABAAEAPkAAACXAwAAAAA=&#10;" strokecolor="red" strokeweight="1.5pt">
                    <v:stroke startarrow="open" startarrowwidth="narrow" startarrowlength="short" endarrow="open" endarrowwidth="narrow" endarrowlength="short"/>
                  </v:shape>
                  <v:shape id="直線矢印コネクタ 835" o:spid="_x0000_s1201" type="#_x0000_t32" style="position:absolute;left:30504;top:4315;width:2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J9cUAAADdAAAADwAAAGRycy9kb3ducmV2LnhtbERPTWvCQBC9F/wPywi9FN2Ygmh0lSoW&#10;PNhDbRWPQ3ZMYrOzIbs16793hUJv83ifM18GU4srta6yrGA0TEAQ51ZXXCj4/nofTEA4j6yxtkwK&#10;buRgueg9zTHTtuNPuu59IWIIuwwVlN43mZQuL8mgG9qGOHJn2xr0EbaF1C12MdzUMk2SsTRYcWwo&#10;saF1SfnP/tcowPQ4uRy6cFlVLyHdrD9O5+luq9RzP7zNQHgK/l/8597qOP91PILH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vJ9cUAAADdAAAADwAAAAAAAAAA&#10;AAAAAAChAgAAZHJzL2Rvd25yZXYueG1sUEsFBgAAAAAEAAQA+QAAAJMDAAAAAA==&#10;" strokecolor="red" strokeweight="1.5pt">
                    <v:stroke startarrow="open" startarrowwidth="narrow" startarrowlength="short" endarrow="open" endarrowwidth="narrow" endarrowlength="short"/>
                  </v:shape>
                  <v:shape id="テキスト ボックス 836" o:spid="_x0000_s1202" type="#_x0000_t202" style="position:absolute;left:21945;top:1389;width:14504;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hsUA&#10;AADdAAAADwAAAGRycy9kb3ducmV2LnhtbERPS2vCQBC+C/0PyxS86aYpFUldQwgEi9iDj0tv0+yY&#10;hGZn0+waY399t1DwNh/fc1bpaFoxUO8aywqe5hEI4tLqhisFp2MxW4JwHllja5kU3MhBun6YrDDR&#10;9sp7Gg6+EiGEXYIKau+7REpX1mTQzW1HHLiz7Q36APtK6h6vIdy0Mo6ihTTYcGiosaO8pvLrcDEK&#10;tnnxjvvP2Cx/2nyzO2fd9+njRanp45i9gvA0+rv43/2mw/znR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mGxQAAAN0AAAAPAAAAAAAAAAAAAAAAAJgCAABkcnMv&#10;ZG93bnJldi54bWxQSwUGAAAAAAQABAD1AAAAigMAAAAA&#10;" filled="f" stroked="f" strokeweight=".5pt">
                    <v:textbox>
                      <w:txbxContent>
                        <w:p w:rsidR="0085163C" w:rsidRPr="00B23A63" w:rsidRDefault="0085163C" w:rsidP="0085163C">
                          <w:pPr>
                            <w:rPr>
                              <w:rFonts w:eastAsia="MS Mincho"/>
                              <w:color w:val="FF0000"/>
                              <w:sz w:val="20"/>
                              <w:szCs w:val="20"/>
                              <w:lang w:eastAsia="ja-JP"/>
                            </w:rPr>
                          </w:pPr>
                          <w:proofErr w:type="spellStart"/>
                          <w:r w:rsidRPr="00B23A63">
                            <w:rPr>
                              <w:rFonts w:eastAsia="MS Mincho" w:hint="eastAsia"/>
                              <w:color w:val="FF0000"/>
                              <w:sz w:val="20"/>
                              <w:szCs w:val="20"/>
                              <w:lang w:eastAsia="ja-JP"/>
                            </w:rPr>
                            <w:t>Switching</w:t>
                          </w:r>
                          <w:proofErr w:type="spellEnd"/>
                          <w:r w:rsidRPr="00B23A63">
                            <w:rPr>
                              <w:rFonts w:eastAsia="MS Mincho" w:hint="eastAsia"/>
                              <w:color w:val="FF0000"/>
                              <w:sz w:val="20"/>
                              <w:szCs w:val="20"/>
                              <w:lang w:eastAsia="ja-JP"/>
                            </w:rPr>
                            <w:t xml:space="preserve"> </w:t>
                          </w:r>
                          <w:proofErr w:type="spellStart"/>
                          <w:r w:rsidRPr="00B23A63">
                            <w:rPr>
                              <w:rFonts w:eastAsia="MS Mincho" w:hint="eastAsia"/>
                              <w:color w:val="FF0000"/>
                              <w:sz w:val="20"/>
                              <w:szCs w:val="20"/>
                              <w:lang w:eastAsia="ja-JP"/>
                            </w:rPr>
                            <w:t>displacement</w:t>
                          </w:r>
                          <w:proofErr w:type="spellEnd"/>
                        </w:p>
                      </w:txbxContent>
                    </v:textbox>
                  </v:shape>
                  <v:line id="直線コネクタ 837" o:spid="_x0000_s1203" style="position:absolute;visibility:visible;mso-wrap-style:square" from="2856,17920" to="21506,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line id="直線コネクタ 838" o:spid="_x0000_s1204" style="position:absolute;flip:y;visibility:visible;mso-wrap-style:square" from="21503,12784" to="26096,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us8QAAADdAAAADwAAAGRycy9kb3ducmV2LnhtbERPS2vCQBC+F/wPywje6iZ9pJK6ihRa&#10;PAmNpbS3aXaaDWZnQ3ZN4r93BcHbfHzPWa5H24ieOl87VpDOExDEpdM1Vwq+9u/3CxA+IGtsHJOC&#10;E3lYryZ3S8y1G/iT+iJUIoawz1GBCaHNpfSlIYt+7lriyP27zmKIsKuk7nCI4baRD0mSSYs1xwaD&#10;Lb0ZKg/F0Soof9PBPMt+ke4KSr8/XrbZ/u9Hqdl03LyCCDSGm/jq3uo4/zF7gss38QS5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m6zxAAAAN0AAAAPAAAAAAAAAAAA&#10;AAAAAKECAABkcnMvZG93bnJldi54bWxQSwUGAAAAAAQABAD5AAAAkgMAAAAA&#10;">
                    <v:stroke endarrow="oval" endarrowwidth="narrow" endarrowlength="short"/>
                  </v:line>
                  <v:line id="直線コネクタ 839" o:spid="_x0000_s1205" style="position:absolute;visibility:visible;mso-wrap-style:square" from="38404,4754" to="57829,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line id="直線コネクタ 840" o:spid="_x0000_s1206" style="position:absolute;flip:x;visibility:visible;mso-wrap-style:square" from="33430,4754" to="38404,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VX8QAAADdAAAADwAAAGRycy9kb3ducmV2LnhtbERPTWvCQBC9F/wPyxR6q5u0NErqKlJo&#10;8VQwiuhtzE6zodnZkN0m6b93BcHbPN7nLFajbURPna8dK0inCQji0umaKwX73efzHIQPyBobx6Tg&#10;nzyslpOHBebaDbylvgiViCHsc1RgQmhzKX1pyKKfupY4cj+usxgi7CqpOxxiuG3kS5Jk0mLNscFg&#10;Sx+Gyt/izyooT+lg3mQ/T78LSg9fs022Ox+Venoc1+8gAo3hLr65NzrOf80yuH4TT5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FVfxAAAAN0AAAAPAAAAAAAAAAAA&#10;AAAAAKECAABkcnMvZG93bnJldi54bWxQSwUGAAAAAAQABAD5AAAAkgMAAAAA&#10;">
                    <v:stroke endarrow="oval" endarrowwidth="narrow" endarrowlength="short"/>
                  </v:line>
                  <v:line id="直線コネクタ 841" o:spid="_x0000_s1207" style="position:absolute;visibility:visible;mso-wrap-style:square" from="7936,20120" to="24532,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line id="直線コネクタ 842" o:spid="_x0000_s1208" style="position:absolute;flip:y;visibility:visible;mso-wrap-style:square" from="24534,9857" to="29417,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ktsYAAADdAAAADwAAAGRycy9kb3ducmV2LnhtbESPQUvDQBCF70L/wzIFb3YTxVhit6UI&#10;Sk+CqYi9TbNjNjQ7G7JrEv+9cxC8zfDevPfNZjf7To00xDawgXyVgSKug225MfB+fL5Zg4oJ2WIX&#10;mAz8UITddnG1wdKGid9orFKjJIRjiQZcSn2pdawdeYyr0BOL9hUGj0nWodF2wEnCfadvs6zQHluW&#10;Boc9PTmqL9W3N1Cf8snd63Gdv1aUf7w8HIrj+dOY6+W8fwSVaE7/5r/rgxX8u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LZLbGAAAA3QAAAA8AAAAAAAAA&#10;AAAAAAAAoQIAAGRycy9kb3ducmV2LnhtbFBLBQYAAAAABAAEAPkAAACUAwAAAAA=&#10;">
                    <v:stroke endarrow="oval" endarrowwidth="narrow" endarrowlength="short"/>
                  </v:line>
                  <v:line id="直線コネクタ 843" o:spid="_x0000_s1209" style="position:absolute;visibility:visible;mso-wrap-style:square" from="40014,18361" to="58143,1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line id="直線コネクタ 844" o:spid="_x0000_s1210" style="position:absolute;flip:x y;visibility:visible;mso-wrap-style:square" from="29260,12874" to="40030,1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TQckAAADdAAAADwAAAGRycy9kb3ducmV2LnhtbESPT0vDQBDF7wW/wzKCF2k3Kpoauy1S&#10;KSiK9I8evA3ZMQlmZ0N2bKOf3jkIvc3w3rz3m9liCK3ZU5+ayA4uJhkY4jL6hisHb7vVeAomCbLH&#10;NjI5+KEEi/nJaIaFjwfe0H4rldEQTgU6qEW6wtpU1hQwTWJHrNpn7AOKrn1lfY8HDQ+tvcyyGxuw&#10;YW2osaNlTeXX9js4ePhYn0/fn54HaV+rcpX/3r4sr8W5s9Ph/g6M0CBH8//1o1f8q1z59Rsdw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0sk0HJAAAA3QAAAA8AAAAA&#10;AAAAAAAAAAAAoQIAAGRycy9kb3ducmV2LnhtbFBLBQYAAAAABAAEAPkAAACXAwAAAAA=&#10;">
                    <v:stroke endarrow="oval" endarrowwidth="narrow" endarrowlength="short"/>
                  </v:line>
                  <v:line id="直線コネクタ 845" o:spid="_x0000_s1211" style="position:absolute;flip:x y;visibility:visible;mso-wrap-style:square" from="39428,10826" to="40038,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22scAAADdAAAADwAAAGRycy9kb3ducmV2LnhtbERPTWvCQBC9F/oflin0UurGlqqNriIW&#10;QWmRqvXgbciOSTA7G7JTjf31bqHQ2zze54wmravUiZpQejbQ7SSgiDNvS84NfG3njwNQQZAtVp7J&#10;wIUCTMa3NyNMrT/zmk4byVUM4ZCigUKkTrUOWUEOQ8fXxJE7+MahRNjk2jZ4juGu0k9J0tMOS44N&#10;BdY0Kyg7br6dgbf958Ngt3xvpVrl2bz/8/oxexFj7u/a6RCUUCv/4j/3wsb5z/0u/H4TT9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DbaxwAAAN0AAAAPAAAAAAAA&#10;AAAAAAAAAKECAABkcnMvZG93bnJldi54bWxQSwUGAAAAAAQABAD5AAAAlQMAAAAA&#10;">
                    <v:stroke endarrow="oval" endarrowwidth="narrow" endarrowlength="short"/>
                  </v:line>
                  <v:line id="直線コネクタ 846" o:spid="_x0000_s1212" style="position:absolute;visibility:visible;mso-wrap-style:square" from="10533,6510" to="14235,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gdsUAAADdAAAADwAAAGRycy9kb3ducmV2LnhtbERPTWvCQBC9C/0PyxR6000VUkldRVoK&#10;6kGqFtrjmB2T2Oxs2F2T+O+7BcHbPN7nzBa9qUVLzleWFTyPEhDEudUVFwq+Dh/DKQgfkDXWlknB&#10;lTws5g+DGWbadryjdh8KEUPYZ6igDKHJpPR5SQb9yDbEkTtZZzBE6AqpHXYx3NRynCSpNFhxbCix&#10;obeS8t/9xSjYTj7TdrnerPrvdXrM33fHn3PnlHp67JevIAL14S6+uVc6zp+8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gdsUAAADdAAAADwAAAAAAAAAA&#10;AAAAAAChAgAAZHJzL2Rvd25yZXYueG1sUEsFBgAAAAAEAAQA+QAAAJMDAAAAAA==&#10;"/>
                  <v:line id="直線コネクタ 847" o:spid="_x0000_s1213" style="position:absolute;visibility:visible;mso-wrap-style:square" from="14264,6510" to="22627,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yHksIAAADdAAAADwAAAGRycy9kb3ducmV2LnhtbERPTWvCQBC9F/oflil4azZGsCW6ihVE&#10;wZPaQo9DdswGs7Mhu02iv94VhN7m8T5nvhxsLTpqfeVYwThJQRAXTldcKvg+bd4/QfiArLF2TAqu&#10;5GG5eH2ZY65dzwfqjqEUMYR9jgpMCE0upS8MWfSJa4gjd3atxRBhW0rdYh/DbS2zNJ1KixXHBoMN&#10;rQ0Vl+OfVfDzm22zM391GeJw22+vujdrrdTobVjNQAQawr/46d7pOH/yMYHHN/E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yHksIAAADdAAAADwAAAAAAAAAAAAAA&#10;AAChAgAAZHJzL2Rvd25yZXYueG1sUEsFBgAAAAAEAAQA+QAAAJADAAAAAA==&#10;">
                    <v:stroke endarrow="oval" endarrowwidth="narrow" endarrowlength="short"/>
                  </v:line>
                  <v:line id="直線コネクタ 848" o:spid="_x0000_s1214" style="position:absolute;visibility:visible;mso-wrap-style:square" from="14263,6509" to="22625,1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f5sIAAADdAAAADwAAAGRycy9kb3ducmV2LnhtbERPTWvCQBC9F/oflil4q5tGaSW6ShVE&#10;wVNtCx6H7JgNZmdDdk2iv94VBG/zeJ8zW/S2Ei01vnSs4GOYgCDOnS65UPD3u36fgPABWWPlmBRc&#10;yMNi/voyw0y7jn+o3YdCxBD2GSowIdSZlD43ZNEPXU0cuaNrLIYIm0LqBrsYbiuZJsmntFhybDBY&#10;08pQftqfrYL/Q7pJj7xsU8T+uttcdGdWWqnBW/89BRGoD0/xw73Vcf7oawz3b+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Uf5sIAAADdAAAADwAAAAAAAAAAAAAA&#10;AAChAgAAZHJzL2Rvd25yZXYueG1sUEsFBgAAAAAEAAQA+QAAAJADAAAAAA==&#10;">
                    <v:stroke endarrow="oval" endarrowwidth="narrow" endarrowlength="short"/>
                  </v:line>
                  <v:line id="直線コネクタ 849" o:spid="_x0000_s1215" style="position:absolute;visibility:visible;mso-wrap-style:square" from="731,14776" to="8948,1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line id="直線コネクタ 850" o:spid="_x0000_s1216" style="position:absolute;flip:y;visibility:visible;mso-wrap-style:square" from="8924,10826" to="15833,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DgsQAAADdAAAADwAAAGRycy9kb3ducmV2LnhtbERPTWvCQBC9F/wPywi91U0qRkldRQoV&#10;T4KxiL1Ns9NsMDsbstsk/fduodDbPN7nrLejbURPna8dK0hnCQji0umaKwXv57enFQgfkDU2jknB&#10;D3nYbiYPa8y1G/hEfREqEUPY56jAhNDmUvrSkEU/cy1x5L5cZzFE2FVSdzjEcNvI5yTJpMWaY4PB&#10;ll4Nlbfi2yooP9LBLGS/So8FpZf98pCdP69KPU7H3QuIQGP4F/+5DzrOny8z+P0mni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cOCxAAAAN0AAAAPAAAAAAAAAAAA&#10;AAAAAKECAABkcnMvZG93bnJldi54bWxQSwUGAAAAAAQABAD5AAAAkgMAAAAA&#10;">
                    <v:stroke endarrow="oval" endarrowwidth="narrow" endarrowlength="short"/>
                  </v:line>
                  <v:line id="直線コネクタ 851" o:spid="_x0000_s1217" style="position:absolute;flip:x;visibility:visible;mso-wrap-style:square" from="29626,1828" to="38992,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1mGcQAAADdAAAADwAAAGRycy9kb3ducmV2LnhtbERPTWvCQBC9C/6HZQredBOlRlJXEUHx&#10;VGgspb1Ns9NsaHY2ZNck/vtuodDbPN7nbPejbURPna8dK0gXCQji0umaKwWv19N8A8IHZI2NY1Jw&#10;Jw/73XSyxVy7gV+oL0IlYgj7HBWYENpcSl8asugXriWO3JfrLIYIu0rqDocYbhu5TJK1tFhzbDDY&#10;0tFQ+V3crILyIx3Mo+w36XNB6ds5u6yvn+9KzR7GwxOIQGP4F/+5LzrOX2UZ/H4TT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YZxAAAAN0AAAAPAAAAAAAAAAAA&#10;AAAAAKECAABkcnMvZG93bnJldi54bWxQSwUGAAAAAAQABAD5AAAAkgMAAAAA&#10;">
                    <v:stroke endarrow="oval" endarrowwidth="narrow" endarrowlength="short"/>
                  </v:line>
                  <v:line id="直線コネクタ 852" o:spid="_x0000_s1218" style="position:absolute;visibility:visible;mso-wrap-style:square" from="38990,1828" to="44539,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XnMgAAADdAAAADwAAAGRycy9kb3ducmV2LnhtbESPT0vDQBDF70K/wzIFb3ajhSi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XnMgAAADdAAAADwAAAAAA&#10;AAAAAAAAAAChAgAAZHJzL2Rvd25yZXYueG1sUEsFBgAAAAAEAAQA+QAAAJYDAAAAAA==&#10;"/>
                  <v:line id="直線コネクタ 853" o:spid="_x0000_s1219" style="position:absolute;flip:x y;visibility:visible;mso-wrap-style:square" from="36210,8485" to="46052,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63McAAADdAAAADwAAAGRycy9kb3ducmV2LnhtbERPS2vCQBC+F/oflin0InXTlvqIrlIU&#10;QWmRqu3B25CdJqHZ2ZAdNfbXuwWht/n4njOetq5SR2pC6dnAYzcBRZx5W3Ju4HO3eBiACoJssfJM&#10;Bs4UYDq5vRljav2JN3TcSq5iCIcUDRQidap1yApyGLq+Jo7ct28cSoRNrm2DpxjuKv2UJD3tsOTY&#10;UGBNs4Kyn+3BGZjvPzqDr9VbK9U6zxb93+H77EWMub9rX0eghFr5F1/dSxvnP/eH8PdNPEFP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jrcxwAAAN0AAAAPAAAAAAAA&#10;AAAAAAAAAKECAABkcnMvZG93bnJldi54bWxQSwUGAAAAAAQABAD5AAAAlQMAAAAA&#10;">
                    <v:stroke endarrow="oval" endarrowwidth="narrow" endarrowlength="short"/>
                  </v:line>
                  <v:line id="直線コネクタ 854" o:spid="_x0000_s1220" style="position:absolute;visibility:visible;mso-wrap-style:square" from="45939,9802" to="54556,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rvcgAAADdAAAADwAAAGRycy9kb3ducmV2LnhtbESPQUvDQBCF70L/wzIFb3ZTC6Gk3ZZi&#10;EVoPYqtgj9PsmESzs2F3TeK/dw6Ctxnem/e+WW9H16qeQmw8G5jPMlDEpbcNVwbeXh/vlqBiQrbY&#10;eiYDPxRhu5ncrLGwfuAT9edUKQnhWKCBOqWu0DqWNTmMM98Ri/bhg8Mka6i0DThIuGv1fZbl2mHD&#10;0lBjRw81lV/nb2fgefG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rvcgAAADdAAAADwAAAAAA&#10;AAAAAAAAAAChAgAAZHJzL2Rvd25yZXYueG1sUEsFBgAAAAAEAAQA+QAAAJYDAAAAAA==&#10;"/>
                </v:group>
                <v:shape id="テキスト ボックス 857" o:spid="_x0000_s1221" type="#_x0000_t202" style="position:absolute;left:9144;top:1778;width:11773;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RC8UA&#10;AADdAAAADwAAAGRycy9kb3ducmV2LnhtbERPS2vCQBC+C/0PyxR6001SLCF1lRAILUUPPi69TbNj&#10;EpqdTbNbTf31rlDwNh/fcxar0XTiRINrLSuIZxEI4srqlmsFh305TUE4j6yxs0wK/sjBavkwWWCm&#10;7Zm3dNr5WoQQdhkqaLzvMyld1ZBBN7M9ceCOdjDoAxxqqQc8h3DTySSKXqTBlkNDgz0VDVXfu1+j&#10;4KMoN7j9Skx66Yq39THvfw6fc6WeHsf8FYSn0d/F/+53HeY/p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ZELxQAAAN0AAAAPAAAAAAAAAAAAAAAAAJgCAABkcnMv&#10;ZG93bnJldi54bWxQSwUGAAAAAAQABAD1AAAAigMAAAAA&#10;" filled="f" stroked="f" strokeweight=".5pt">
                  <v:textbox>
                    <w:txbxContent>
                      <w:p w:rsidR="0085163C" w:rsidRPr="00B23A63" w:rsidRDefault="0085163C" w:rsidP="0085163C">
                        <w:pPr>
                          <w:rPr>
                            <w:rFonts w:eastAsia="MS Mincho"/>
                            <w:color w:val="FF0000"/>
                            <w:sz w:val="20"/>
                            <w:szCs w:val="20"/>
                            <w:lang w:eastAsia="ja-JP"/>
                          </w:rPr>
                        </w:pPr>
                        <w:proofErr w:type="spellStart"/>
                        <w:r w:rsidRPr="00B23A63">
                          <w:rPr>
                            <w:rFonts w:eastAsia="MS Mincho"/>
                            <w:color w:val="FF0000"/>
                            <w:sz w:val="20"/>
                            <w:szCs w:val="20"/>
                            <w:lang w:eastAsia="ja-JP"/>
                          </w:rPr>
                          <w:t>Additional</w:t>
                        </w:r>
                        <w:proofErr w:type="spellEnd"/>
                        <w:r w:rsidRPr="00B23A63">
                          <w:rPr>
                            <w:rFonts w:eastAsia="MS Mincho" w:hint="eastAsia"/>
                            <w:color w:val="FF0000"/>
                            <w:sz w:val="20"/>
                            <w:szCs w:val="20"/>
                            <w:lang w:eastAsia="ja-JP"/>
                          </w:rPr>
                          <w:t xml:space="preserve"> </w:t>
                        </w:r>
                        <w:proofErr w:type="spellStart"/>
                        <w:r w:rsidRPr="00B23A63">
                          <w:rPr>
                            <w:rFonts w:eastAsia="MS Mincho" w:hint="eastAsia"/>
                            <w:color w:val="FF0000"/>
                            <w:sz w:val="20"/>
                            <w:szCs w:val="20"/>
                            <w:lang w:eastAsia="ja-JP"/>
                          </w:rPr>
                          <w:t>hole</w:t>
                        </w:r>
                        <w:proofErr w:type="spellEnd"/>
                      </w:p>
                    </w:txbxContent>
                  </v:textbox>
                </v:shape>
                <v:line id="直線コネクタ 858" o:spid="_x0000_s1222" style="position:absolute;visibility:visible;mso-wrap-style:square" from="18796,3683" to="29508,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SLsEAAADdAAAADwAAAGRycy9kb3ducmV2LnhtbERP32vCMBB+H/g/hBN8m6kZDKlGUUEc&#10;7GluAx+P5myKzaU0sa3+9Ysg7O0+vp+3XA+uFh21ofKsYTbNQBAX3lRcavj53r/OQYSIbLD2TBpu&#10;FGC9Gr0sMTe+5y/qjrEUKYRDjhpsjE0uZSgsOQxT3xAn7uxbhzHBtpSmxT6Fu1qqLHuXDitODRYb&#10;2lkqLser0/B7Ugd15m2nEIf75+FmerszWk/Gw2YBItIQ/8VP94dJ89/mCh7fp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VIuwQAAAN0AAAAPAAAAAAAAAAAAAAAA&#10;AKECAABkcnMvZG93bnJldi54bWxQSwUGAAAAAAQABAD5AAAAjwMAAAAA&#10;">
                  <v:stroke endarrow="oval" endarrowwidth="narrow" endarrowlength="short"/>
                </v:line>
                <v:line id="直線コネクタ 859" o:spid="_x0000_s1223" style="position:absolute;visibility:visible;mso-wrap-style:square" from="9906,3683" to="18796,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group>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ja-JP"/>
        </w:rPr>
        <w:t>2</w:t>
      </w:r>
      <w:r w:rsidRPr="0085163C">
        <w:rPr>
          <w:rFonts w:eastAsia="Times New Roman"/>
          <w:snapToGrid w:val="0"/>
          <w:sz w:val="20"/>
          <w:szCs w:val="24"/>
          <w:lang w:val="en-US" w:eastAsia="en-US"/>
        </w:rPr>
        <w:t xml:space="preserve">. </w:t>
      </w:r>
      <w:r w:rsidRPr="0085163C">
        <w:rPr>
          <w:rFonts w:eastAsia="MS Mincho"/>
          <w:snapToGrid w:val="0"/>
          <w:sz w:val="20"/>
          <w:szCs w:val="24"/>
          <w:lang w:val="en-US" w:eastAsia="ja-JP"/>
        </w:rPr>
        <w:t>Structure</w:t>
      </w:r>
      <w:r w:rsidRPr="0085163C">
        <w:rPr>
          <w:rFonts w:eastAsia="MS Mincho" w:hint="eastAsia"/>
          <w:snapToGrid w:val="0"/>
          <w:sz w:val="20"/>
          <w:szCs w:val="24"/>
          <w:lang w:val="en-US" w:eastAsia="ja-JP"/>
        </w:rPr>
        <w:t xml:space="preserve"> of </w:t>
      </w:r>
      <w:r w:rsidRPr="0085163C">
        <w:rPr>
          <w:rFonts w:eastAsia="MS Mincho"/>
          <w:snapToGrid w:val="0"/>
          <w:sz w:val="20"/>
          <w:szCs w:val="24"/>
          <w:lang w:val="en-US" w:eastAsia="ja-JP"/>
        </w:rPr>
        <w:t xml:space="preserve">switched </w:t>
      </w:r>
      <w:r w:rsidRPr="0085163C">
        <w:rPr>
          <w:rFonts w:eastAsia="MS Mincho" w:hint="eastAsia"/>
          <w:snapToGrid w:val="0"/>
          <w:sz w:val="20"/>
          <w:szCs w:val="24"/>
          <w:lang w:val="en-US" w:eastAsia="ja-JP"/>
        </w:rPr>
        <w:t>resistance force damper</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g">
            <w:drawing>
              <wp:anchor distT="0" distB="0" distL="114300" distR="114300" simplePos="0" relativeHeight="251670528" behindDoc="0" locked="0" layoutInCell="1" allowOverlap="1" wp14:anchorId="393983EB" wp14:editId="6E86AD9A">
                <wp:simplePos x="0" y="0"/>
                <wp:positionH relativeFrom="column">
                  <wp:posOffset>48260</wp:posOffset>
                </wp:positionH>
                <wp:positionV relativeFrom="paragraph">
                  <wp:posOffset>44450</wp:posOffset>
                </wp:positionV>
                <wp:extent cx="6243320" cy="1558925"/>
                <wp:effectExtent l="6350" t="7620" r="0" b="0"/>
                <wp:wrapNone/>
                <wp:docPr id="462" name="Группа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320" cy="1558925"/>
                          <a:chOff x="0" y="0"/>
                          <a:chExt cx="62433" cy="15589"/>
                        </a:xfrm>
                      </wpg:grpSpPr>
                      <wpg:grpSp>
                        <wpg:cNvPr id="467" name="グループ化 755"/>
                        <wpg:cNvGrpSpPr>
                          <a:grpSpLocks noChangeAspect="1"/>
                        </wpg:cNvGrpSpPr>
                        <wpg:grpSpPr bwMode="auto">
                          <a:xfrm>
                            <a:off x="35052" y="4953"/>
                            <a:ext cx="27381" cy="8489"/>
                            <a:chOff x="3390" y="5500"/>
                            <a:chExt cx="5390" cy="1672"/>
                          </a:xfrm>
                        </wpg:grpSpPr>
                        <wpg:grpSp>
                          <wpg:cNvPr id="472" name="Group 538"/>
                          <wpg:cNvGrpSpPr>
                            <a:grpSpLocks/>
                          </wpg:cNvGrpSpPr>
                          <wpg:grpSpPr bwMode="auto">
                            <a:xfrm>
                              <a:off x="3574" y="5860"/>
                              <a:ext cx="3543" cy="955"/>
                              <a:chOff x="6877" y="10822"/>
                              <a:chExt cx="3027" cy="816"/>
                            </a:xfrm>
                          </wpg:grpSpPr>
                          <wps:wsp>
                            <wps:cNvPr id="478" name="Rectangle 539"/>
                            <wps:cNvSpPr>
                              <a:spLocks noChangeArrowheads="1"/>
                            </wps:cNvSpPr>
                            <wps:spPr bwMode="auto">
                              <a:xfrm>
                                <a:off x="7343" y="11093"/>
                                <a:ext cx="2251" cy="271"/>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79" name="Rectangle 540"/>
                            <wps:cNvSpPr>
                              <a:spLocks noChangeArrowheads="1"/>
                            </wps:cNvSpPr>
                            <wps:spPr bwMode="auto">
                              <a:xfrm>
                                <a:off x="9594" y="10822"/>
                                <a:ext cx="310" cy="816"/>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0" name="Oval 541"/>
                            <wps:cNvSpPr>
                              <a:spLocks noChangeArrowheads="1"/>
                            </wps:cNvSpPr>
                            <wps:spPr bwMode="auto">
                              <a:xfrm>
                                <a:off x="6877" y="10981"/>
                                <a:ext cx="505" cy="505"/>
                              </a:xfrm>
                              <a:prstGeom prst="ellipse">
                                <a:avLst/>
                              </a:prstGeom>
                              <a:solidFill>
                                <a:srgbClr val="C4B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481" name="Oval 542"/>
                            <wps:cNvSpPr>
                              <a:spLocks noChangeArrowheads="1"/>
                            </wps:cNvSpPr>
                            <wps:spPr bwMode="auto">
                              <a:xfrm>
                                <a:off x="7006" y="11108"/>
                                <a:ext cx="250" cy="2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482" name="Rectangle 543"/>
                          <wps:cNvSpPr>
                            <a:spLocks noChangeArrowheads="1"/>
                          </wps:cNvSpPr>
                          <wps:spPr bwMode="auto">
                            <a:xfrm>
                              <a:off x="4712" y="5911"/>
                              <a:ext cx="2872" cy="1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483" name="Group 544"/>
                          <wpg:cNvGrpSpPr>
                            <a:grpSpLocks/>
                          </wpg:cNvGrpSpPr>
                          <wpg:grpSpPr bwMode="auto">
                            <a:xfrm>
                              <a:off x="4434" y="5551"/>
                              <a:ext cx="4145" cy="1583"/>
                              <a:chOff x="7612" y="10558"/>
                              <a:chExt cx="3541" cy="1352"/>
                            </a:xfrm>
                          </wpg:grpSpPr>
                          <wps:wsp>
                            <wps:cNvPr id="484" name="Rectangle 545"/>
                            <wps:cNvSpPr>
                              <a:spLocks noChangeArrowheads="1"/>
                            </wps:cNvSpPr>
                            <wps:spPr bwMode="auto">
                              <a:xfrm>
                                <a:off x="10292" y="11427"/>
                                <a:ext cx="187" cy="2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485" name="Group 546"/>
                            <wpg:cNvGrpSpPr>
                              <a:grpSpLocks/>
                            </wpg:cNvGrpSpPr>
                            <wpg:grpSpPr bwMode="auto">
                              <a:xfrm>
                                <a:off x="7612" y="10558"/>
                                <a:ext cx="3541" cy="1352"/>
                                <a:chOff x="7612" y="10558"/>
                                <a:chExt cx="3541" cy="1352"/>
                              </a:xfrm>
                            </wpg:grpSpPr>
                            <wps:wsp>
                              <wps:cNvPr id="486" name="Rectangle 547"/>
                              <wps:cNvSpPr>
                                <a:spLocks noChangeArrowheads="1"/>
                              </wps:cNvSpPr>
                              <wps:spPr bwMode="auto">
                                <a:xfrm>
                                  <a:off x="7675" y="10749"/>
                                  <a:ext cx="2753" cy="7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7" name="Rectangle 548"/>
                              <wps:cNvSpPr>
                                <a:spLocks noChangeArrowheads="1"/>
                              </wps:cNvSpPr>
                              <wps:spPr bwMode="auto">
                                <a:xfrm>
                                  <a:off x="7612" y="10558"/>
                                  <a:ext cx="232" cy="5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8" name="Rectangle 549"/>
                              <wps:cNvSpPr>
                                <a:spLocks noChangeArrowheads="1"/>
                              </wps:cNvSpPr>
                              <wps:spPr bwMode="auto">
                                <a:xfrm>
                                  <a:off x="7612" y="11364"/>
                                  <a:ext cx="230" cy="5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9" name="Rectangle 550"/>
                              <wps:cNvSpPr>
                                <a:spLocks noChangeArrowheads="1"/>
                              </wps:cNvSpPr>
                              <wps:spPr bwMode="auto">
                                <a:xfrm>
                                  <a:off x="7837" y="11830"/>
                                  <a:ext cx="2795" cy="7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90" name="Rectangle 551"/>
                              <wps:cNvSpPr>
                                <a:spLocks noChangeArrowheads="1"/>
                              </wps:cNvSpPr>
                              <wps:spPr bwMode="auto">
                                <a:xfrm>
                                  <a:off x="7842" y="11638"/>
                                  <a:ext cx="2639" cy="7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91" name="Rectangle 552"/>
                              <wps:cNvSpPr>
                                <a:spLocks noChangeArrowheads="1"/>
                              </wps:cNvSpPr>
                              <wps:spPr bwMode="auto">
                                <a:xfrm>
                                  <a:off x="10298" y="10758"/>
                                  <a:ext cx="242" cy="269"/>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95" name="AutoShape 553"/>
                              <wps:cNvSpPr>
                                <a:spLocks noChangeArrowheads="1"/>
                              </wps:cNvSpPr>
                              <wps:spPr bwMode="auto">
                                <a:xfrm rot="5400000">
                                  <a:off x="10522" y="11320"/>
                                  <a:ext cx="688" cy="483"/>
                                </a:xfrm>
                                <a:prstGeom prst="triangle">
                                  <a:avLst>
                                    <a:gd name="adj" fmla="val 22417"/>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96" name="Oval 554"/>
                              <wps:cNvSpPr>
                                <a:spLocks noChangeArrowheads="1"/>
                              </wps:cNvSpPr>
                              <wps:spPr bwMode="auto">
                                <a:xfrm>
                                  <a:off x="10876" y="11042"/>
                                  <a:ext cx="277" cy="380"/>
                                </a:xfrm>
                                <a:prstGeom prst="ellipse">
                                  <a:avLst/>
                                </a:pr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504" name="AutoShape 555"/>
                              <wps:cNvSpPr>
                                <a:spLocks noChangeArrowheads="1"/>
                              </wps:cNvSpPr>
                              <wps:spPr bwMode="auto">
                                <a:xfrm rot="5400000">
                                  <a:off x="10332" y="10850"/>
                                  <a:ext cx="1029" cy="445"/>
                                </a:xfrm>
                                <a:prstGeom prst="triangle">
                                  <a:avLst>
                                    <a:gd name="adj" fmla="val 4800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06" name="Oval 556"/>
                              <wps:cNvSpPr>
                                <a:spLocks noChangeArrowheads="1"/>
                              </wps:cNvSpPr>
                              <wps:spPr bwMode="auto">
                                <a:xfrm>
                                  <a:off x="10700" y="11112"/>
                                  <a:ext cx="235" cy="2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507" name="Rectangle 557"/>
                              <wps:cNvSpPr>
                                <a:spLocks noChangeArrowheads="1"/>
                              </wps:cNvSpPr>
                              <wps:spPr bwMode="auto">
                                <a:xfrm>
                                  <a:off x="10536" y="10558"/>
                                  <a:ext cx="92" cy="1303"/>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08" name="Rectangle 558"/>
                              <wps:cNvSpPr>
                                <a:spLocks noChangeArrowheads="1"/>
                              </wps:cNvSpPr>
                              <wps:spPr bwMode="auto">
                                <a:xfrm>
                                  <a:off x="7797" y="10558"/>
                                  <a:ext cx="2753" cy="7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09" name="Rectangle 559"/>
                              <wps:cNvSpPr>
                                <a:spLocks noChangeArrowheads="1"/>
                              </wps:cNvSpPr>
                              <wps:spPr bwMode="auto">
                                <a:xfrm>
                                  <a:off x="10160" y="11127"/>
                                  <a:ext cx="138" cy="20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0" name="Rectangle 560"/>
                              <wps:cNvSpPr>
                                <a:spLocks noChangeArrowheads="1"/>
                              </wps:cNvSpPr>
                              <wps:spPr bwMode="auto">
                                <a:xfrm>
                                  <a:off x="10275" y="10994"/>
                                  <a:ext cx="230" cy="184"/>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1" name="Rectangle 561"/>
                              <wps:cNvSpPr>
                                <a:spLocks noChangeArrowheads="1"/>
                              </wps:cNvSpPr>
                              <wps:spPr bwMode="auto">
                                <a:xfrm>
                                  <a:off x="10268" y="11278"/>
                                  <a:ext cx="230" cy="184"/>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4352" name="Group 562"/>
                          <wpg:cNvGrpSpPr>
                            <a:grpSpLocks/>
                          </wpg:cNvGrpSpPr>
                          <wpg:grpSpPr bwMode="auto">
                            <a:xfrm>
                              <a:off x="4696" y="5678"/>
                              <a:ext cx="3182" cy="1363"/>
                              <a:chOff x="7836" y="10666"/>
                              <a:chExt cx="2718" cy="1165"/>
                            </a:xfrm>
                          </wpg:grpSpPr>
                          <wps:wsp>
                            <wps:cNvPr id="4353" name="AutoShape 563"/>
                            <wps:cNvSpPr>
                              <a:spLocks noChangeArrowheads="1"/>
                            </wps:cNvSpPr>
                            <wps:spPr bwMode="auto">
                              <a:xfrm rot="-5400000">
                                <a:off x="9608" y="11006"/>
                                <a:ext cx="95" cy="47"/>
                              </a:xfrm>
                              <a:prstGeom prst="triangle">
                                <a:avLst>
                                  <a:gd name="adj" fmla="val 41667"/>
                                </a:avLst>
                              </a:prstGeom>
                              <a:solidFill>
                                <a:srgbClr val="A5A5A5"/>
                              </a:solidFill>
                              <a:ln>
                                <a:noFill/>
                              </a:ln>
                              <a:extLst>
                                <a:ext uri="{91240B29-F687-4F45-9708-019B960494DF}">
                                  <a14:hiddenLine xmlns:a14="http://schemas.microsoft.com/office/drawing/2010/main" w="9525">
                                    <a:solidFill>
                                      <a:srgbClr val="A5A5A5"/>
                                    </a:solidFill>
                                    <a:miter lim="800000"/>
                                    <a:headEnd/>
                                    <a:tailEnd/>
                                  </a14:hiddenLine>
                                </a:ext>
                              </a:extLst>
                            </wps:spPr>
                            <wps:bodyPr rot="0" vert="horz" wrap="square" lIns="74295" tIns="8890" rIns="74295" bIns="8890" anchor="t" anchorCtr="0" upright="1">
                              <a:noAutofit/>
                            </wps:bodyPr>
                          </wps:wsp>
                          <wps:wsp>
                            <wps:cNvPr id="4354" name="AutoShape 564"/>
                            <wps:cNvSpPr>
                              <a:spLocks noChangeArrowheads="1"/>
                            </wps:cNvSpPr>
                            <wps:spPr bwMode="auto">
                              <a:xfrm rot="-5400000">
                                <a:off x="9600" y="11136"/>
                                <a:ext cx="95" cy="47"/>
                              </a:xfrm>
                              <a:prstGeom prst="triangle">
                                <a:avLst>
                                  <a:gd name="adj" fmla="val 41667"/>
                                </a:avLst>
                              </a:prstGeom>
                              <a:solidFill>
                                <a:srgbClr val="A5A5A5"/>
                              </a:solidFill>
                              <a:ln>
                                <a:noFill/>
                              </a:ln>
                              <a:extLst>
                                <a:ext uri="{91240B29-F687-4F45-9708-019B960494DF}">
                                  <a14:hiddenLine xmlns:a14="http://schemas.microsoft.com/office/drawing/2010/main" w="9525">
                                    <a:solidFill>
                                      <a:srgbClr val="A5A5A5"/>
                                    </a:solidFill>
                                    <a:miter lim="800000"/>
                                    <a:headEnd/>
                                    <a:tailEnd/>
                                  </a14:hiddenLine>
                                </a:ext>
                              </a:extLst>
                            </wps:spPr>
                            <wps:bodyPr rot="0" vert="horz" wrap="square" lIns="74295" tIns="8890" rIns="74295" bIns="8890" anchor="t" anchorCtr="0" upright="1">
                              <a:noAutofit/>
                            </wps:bodyPr>
                          </wps:wsp>
                          <wpg:grpSp>
                            <wpg:cNvPr id="4355" name="Group 565"/>
                            <wpg:cNvGrpSpPr>
                              <a:grpSpLocks/>
                            </wpg:cNvGrpSpPr>
                            <wpg:grpSpPr bwMode="auto">
                              <a:xfrm>
                                <a:off x="7836" y="10666"/>
                                <a:ext cx="2718" cy="1165"/>
                                <a:chOff x="7836" y="10666"/>
                                <a:chExt cx="2718" cy="1165"/>
                              </a:xfrm>
                            </wpg:grpSpPr>
                            <wps:wsp>
                              <wps:cNvPr id="4356" name="Rectangle 566"/>
                              <wps:cNvSpPr>
                                <a:spLocks noChangeArrowheads="1"/>
                              </wps:cNvSpPr>
                              <wps:spPr bwMode="auto">
                                <a:xfrm>
                                  <a:off x="8521" y="10846"/>
                                  <a:ext cx="953" cy="4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57" name="Rectangle 567"/>
                              <wps:cNvSpPr>
                                <a:spLocks noChangeArrowheads="1"/>
                              </wps:cNvSpPr>
                              <wps:spPr bwMode="auto">
                                <a:xfrm>
                                  <a:off x="8517" y="10923"/>
                                  <a:ext cx="957"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4358" name="Group 568"/>
                              <wpg:cNvGrpSpPr>
                                <a:grpSpLocks/>
                              </wpg:cNvGrpSpPr>
                              <wpg:grpSpPr bwMode="auto">
                                <a:xfrm>
                                  <a:off x="7836" y="10666"/>
                                  <a:ext cx="2718" cy="1165"/>
                                  <a:chOff x="7836" y="10666"/>
                                  <a:chExt cx="2718" cy="1165"/>
                                </a:xfrm>
                              </wpg:grpSpPr>
                              <wps:wsp>
                                <wps:cNvPr id="4359" name="Rectangle 569"/>
                                <wps:cNvSpPr>
                                  <a:spLocks noChangeArrowheads="1"/>
                                </wps:cNvSpPr>
                                <wps:spPr bwMode="auto">
                                  <a:xfrm>
                                    <a:off x="9765" y="11386"/>
                                    <a:ext cx="90" cy="105"/>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4360" name="AutoShape 570"/>
                                <wps:cNvSpPr>
                                  <a:spLocks noChangeArrowheads="1"/>
                                </wps:cNvSpPr>
                                <wps:spPr bwMode="auto">
                                  <a:xfrm rot="5400000">
                                    <a:off x="9739" y="11419"/>
                                    <a:ext cx="95" cy="47"/>
                                  </a:xfrm>
                                  <a:prstGeom prst="triangle">
                                    <a:avLst>
                                      <a:gd name="adj" fmla="val 41667"/>
                                    </a:avLst>
                                  </a:prstGeom>
                                  <a:solidFill>
                                    <a:srgbClr val="A5A5A5"/>
                                  </a:solidFill>
                                  <a:ln>
                                    <a:noFill/>
                                  </a:ln>
                                  <a:extLst>
                                    <a:ext uri="{91240B29-F687-4F45-9708-019B960494DF}">
                                      <a14:hiddenLine xmlns:a14="http://schemas.microsoft.com/office/drawing/2010/main" w="9525">
                                        <a:solidFill>
                                          <a:srgbClr val="A5A5A5"/>
                                        </a:solidFill>
                                        <a:miter lim="800000"/>
                                        <a:headEnd/>
                                        <a:tailEnd/>
                                      </a14:hiddenLine>
                                    </a:ext>
                                  </a:extLst>
                                </wps:spPr>
                                <wps:bodyPr rot="0" vert="horz" wrap="square" lIns="74295" tIns="8890" rIns="74295" bIns="8890" anchor="t" anchorCtr="0" upright="1">
                                  <a:noAutofit/>
                                </wps:bodyPr>
                              </wps:wsp>
                              <wps:wsp>
                                <wps:cNvPr id="4361" name="Rectangle 571"/>
                                <wps:cNvSpPr>
                                  <a:spLocks noChangeArrowheads="1"/>
                                </wps:cNvSpPr>
                                <wps:spPr bwMode="auto">
                                  <a:xfrm>
                                    <a:off x="9769" y="11509"/>
                                    <a:ext cx="90" cy="105"/>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4362" name="AutoShape 572"/>
                                <wps:cNvSpPr>
                                  <a:spLocks noChangeArrowheads="1"/>
                                </wps:cNvSpPr>
                                <wps:spPr bwMode="auto">
                                  <a:xfrm rot="5400000">
                                    <a:off x="9743" y="11542"/>
                                    <a:ext cx="95" cy="47"/>
                                  </a:xfrm>
                                  <a:prstGeom prst="triangle">
                                    <a:avLst>
                                      <a:gd name="adj" fmla="val 41667"/>
                                    </a:avLst>
                                  </a:prstGeom>
                                  <a:solidFill>
                                    <a:srgbClr val="A5A5A5"/>
                                  </a:solidFill>
                                  <a:ln>
                                    <a:noFill/>
                                  </a:ln>
                                  <a:extLst>
                                    <a:ext uri="{91240B29-F687-4F45-9708-019B960494DF}">
                                      <a14:hiddenLine xmlns:a14="http://schemas.microsoft.com/office/drawing/2010/main" w="9525">
                                        <a:solidFill>
                                          <a:srgbClr val="A5A5A5"/>
                                        </a:solidFill>
                                        <a:miter lim="800000"/>
                                        <a:headEnd/>
                                        <a:tailEnd/>
                                      </a14:hiddenLine>
                                    </a:ext>
                                  </a:extLst>
                                </wps:spPr>
                                <wps:bodyPr rot="0" vert="horz" wrap="square" lIns="74295" tIns="8890" rIns="74295" bIns="8890" anchor="t" anchorCtr="0" upright="1">
                                  <a:noAutofit/>
                                </wps:bodyPr>
                              </wps:wsp>
                              <wps:wsp>
                                <wps:cNvPr id="4363" name="Rectangle 573"/>
                                <wps:cNvSpPr>
                                  <a:spLocks noChangeArrowheads="1"/>
                                </wps:cNvSpPr>
                                <wps:spPr bwMode="auto">
                                  <a:xfrm>
                                    <a:off x="10225" y="11178"/>
                                    <a:ext cx="90" cy="105"/>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4364" name="AutoShape 574"/>
                                <wps:cNvSpPr>
                                  <a:spLocks noChangeArrowheads="1"/>
                                </wps:cNvSpPr>
                                <wps:spPr bwMode="auto">
                                  <a:xfrm rot="-5400000">
                                    <a:off x="10239" y="11198"/>
                                    <a:ext cx="95" cy="47"/>
                                  </a:xfrm>
                                  <a:prstGeom prst="triangle">
                                    <a:avLst>
                                      <a:gd name="adj" fmla="val 41667"/>
                                    </a:avLst>
                                  </a:prstGeom>
                                  <a:solidFill>
                                    <a:srgbClr val="A5A5A5"/>
                                  </a:solidFill>
                                  <a:ln>
                                    <a:noFill/>
                                  </a:ln>
                                  <a:extLst>
                                    <a:ext uri="{91240B29-F687-4F45-9708-019B960494DF}">
                                      <a14:hiddenLine xmlns:a14="http://schemas.microsoft.com/office/drawing/2010/main" w="9525">
                                        <a:solidFill>
                                          <a:srgbClr val="A5A5A5"/>
                                        </a:solidFill>
                                        <a:miter lim="800000"/>
                                        <a:headEnd/>
                                        <a:tailEnd/>
                                      </a14:hiddenLine>
                                    </a:ext>
                                  </a:extLst>
                                </wps:spPr>
                                <wps:bodyPr rot="0" vert="horz" wrap="square" lIns="74295" tIns="8890" rIns="74295" bIns="8890" anchor="t" anchorCtr="0" upright="1">
                                  <a:noAutofit/>
                                </wps:bodyPr>
                              </wps:wsp>
                              <wpg:grpSp>
                                <wpg:cNvPr id="4365" name="Group 575"/>
                                <wpg:cNvGrpSpPr>
                                  <a:grpSpLocks/>
                                </wpg:cNvGrpSpPr>
                                <wpg:grpSpPr bwMode="auto">
                                  <a:xfrm>
                                    <a:off x="7836" y="10666"/>
                                    <a:ext cx="2718" cy="1165"/>
                                    <a:chOff x="7836" y="10666"/>
                                    <a:chExt cx="2718" cy="1165"/>
                                  </a:xfrm>
                                </wpg:grpSpPr>
                                <wps:wsp>
                                  <wps:cNvPr id="4366" name="Rectangle 576"/>
                                  <wps:cNvSpPr>
                                    <a:spLocks noChangeArrowheads="1"/>
                                  </wps:cNvSpPr>
                                  <wps:spPr bwMode="auto">
                                    <a:xfrm>
                                      <a:off x="7844" y="10957"/>
                                      <a:ext cx="1746" cy="13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67" name="Rectangle 577"/>
                                  <wps:cNvSpPr>
                                    <a:spLocks noChangeArrowheads="1"/>
                                  </wps:cNvSpPr>
                                  <wps:spPr bwMode="auto">
                                    <a:xfrm>
                                      <a:off x="9905" y="10957"/>
                                      <a:ext cx="368" cy="17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68" name="Rectangle 578"/>
                                  <wps:cNvSpPr>
                                    <a:spLocks noChangeArrowheads="1"/>
                                  </wps:cNvSpPr>
                                  <wps:spPr bwMode="auto">
                                    <a:xfrm>
                                      <a:off x="9905" y="11117"/>
                                      <a:ext cx="259" cy="215"/>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4369" name="Rectangle 579"/>
                                  <wps:cNvSpPr>
                                    <a:spLocks noChangeArrowheads="1"/>
                                  </wps:cNvSpPr>
                                  <wps:spPr bwMode="auto">
                                    <a:xfrm>
                                      <a:off x="9905" y="11332"/>
                                      <a:ext cx="368" cy="30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0" name="Rectangle 580"/>
                                  <wps:cNvSpPr>
                                    <a:spLocks noChangeArrowheads="1"/>
                                  </wps:cNvSpPr>
                                  <wps:spPr bwMode="auto">
                                    <a:xfrm>
                                      <a:off x="7836" y="11364"/>
                                      <a:ext cx="1754" cy="2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1" name="Rectangle 581"/>
                                  <wps:cNvSpPr>
                                    <a:spLocks noChangeArrowheads="1"/>
                                  </wps:cNvSpPr>
                                  <wps:spPr bwMode="auto">
                                    <a:xfrm>
                                      <a:off x="7837" y="11705"/>
                                      <a:ext cx="2713" cy="1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2" name="Rectangle 582"/>
                                  <wps:cNvSpPr>
                                    <a:spLocks noChangeArrowheads="1"/>
                                  </wps:cNvSpPr>
                                  <wps:spPr bwMode="auto">
                                    <a:xfrm>
                                      <a:off x="10485" y="11027"/>
                                      <a:ext cx="65" cy="67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3" name="Rectangle 583"/>
                                  <wps:cNvSpPr>
                                    <a:spLocks noChangeArrowheads="1"/>
                                  </wps:cNvSpPr>
                                  <wps:spPr bwMode="auto">
                                    <a:xfrm>
                                      <a:off x="10292" y="11364"/>
                                      <a:ext cx="206" cy="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4" name="Rectangle 584"/>
                                  <wps:cNvSpPr>
                                    <a:spLocks noChangeArrowheads="1"/>
                                  </wps:cNvSpPr>
                                  <wps:spPr bwMode="auto">
                                    <a:xfrm>
                                      <a:off x="10296" y="11027"/>
                                      <a:ext cx="206" cy="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5" name="Rectangle 585"/>
                                  <wps:cNvSpPr>
                                    <a:spLocks noChangeArrowheads="1"/>
                                  </wps:cNvSpPr>
                                  <wps:spPr bwMode="auto">
                                    <a:xfrm>
                                      <a:off x="7837" y="10666"/>
                                      <a:ext cx="2717" cy="8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6" name="Rectangle 586"/>
                                  <wps:cNvSpPr>
                                    <a:spLocks noChangeArrowheads="1"/>
                                  </wps:cNvSpPr>
                                  <wps:spPr bwMode="auto">
                                    <a:xfrm>
                                      <a:off x="7841" y="10812"/>
                                      <a:ext cx="1745" cy="4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7" name="Rectangle 587"/>
                                  <wps:cNvSpPr>
                                    <a:spLocks noChangeArrowheads="1"/>
                                  </wps:cNvSpPr>
                                  <wps:spPr bwMode="auto">
                                    <a:xfrm>
                                      <a:off x="9905" y="10812"/>
                                      <a:ext cx="387" cy="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8" name="Rectangle 588"/>
                                  <wps:cNvSpPr>
                                    <a:spLocks noChangeArrowheads="1"/>
                                  </wps:cNvSpPr>
                                  <wps:spPr bwMode="auto">
                                    <a:xfrm>
                                      <a:off x="10021" y="11465"/>
                                      <a:ext cx="275" cy="17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9" name="Rectangle 589"/>
                                  <wps:cNvSpPr>
                                    <a:spLocks noChangeArrowheads="1"/>
                                  </wps:cNvSpPr>
                                  <wps:spPr bwMode="auto">
                                    <a:xfrm>
                                      <a:off x="10315" y="11202"/>
                                      <a:ext cx="170" cy="47"/>
                                    </a:xfrm>
                                    <a:prstGeom prst="rect">
                                      <a:avLst/>
                                    </a:prstGeom>
                                    <a:gradFill rotWithShape="1">
                                      <a:gsLst>
                                        <a:gs pos="0">
                                          <a:srgbClr val="FFC000"/>
                                        </a:gs>
                                        <a:gs pos="100000">
                                          <a:srgbClr val="FFFF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0" name="Rectangle 590"/>
                                  <wps:cNvSpPr>
                                    <a:spLocks noChangeArrowheads="1"/>
                                  </wps:cNvSpPr>
                                  <wps:spPr bwMode="auto">
                                    <a:xfrm>
                                      <a:off x="9965" y="11202"/>
                                      <a:ext cx="245"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2" name="Rectangle 591"/>
                                  <wps:cNvSpPr>
                                    <a:spLocks noChangeArrowheads="1"/>
                                  </wps:cNvSpPr>
                                  <wps:spPr bwMode="auto">
                                    <a:xfrm>
                                      <a:off x="9463" y="11007"/>
                                      <a:ext cx="179"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3" name="Rectangle 592"/>
                                  <wps:cNvSpPr>
                                    <a:spLocks noChangeArrowheads="1"/>
                                  </wps:cNvSpPr>
                                  <wps:spPr bwMode="auto">
                                    <a:xfrm>
                                      <a:off x="9590" y="11127"/>
                                      <a:ext cx="52"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4" name="Rectangle 593"/>
                                  <wps:cNvSpPr>
                                    <a:spLocks noChangeArrowheads="1"/>
                                  </wps:cNvSpPr>
                                  <wps:spPr bwMode="auto">
                                    <a:xfrm>
                                      <a:off x="9594" y="11414"/>
                                      <a:ext cx="169" cy="51"/>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5" name="Rectangle 594"/>
                                  <wps:cNvSpPr>
                                    <a:spLocks noChangeArrowheads="1"/>
                                  </wps:cNvSpPr>
                                  <wps:spPr bwMode="auto">
                                    <a:xfrm>
                                      <a:off x="9598" y="11540"/>
                                      <a:ext cx="169" cy="47"/>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6" name="Rectangle 595"/>
                                  <wps:cNvSpPr>
                                    <a:spLocks noChangeArrowheads="1"/>
                                  </wps:cNvSpPr>
                                  <wps:spPr bwMode="auto">
                                    <a:xfrm>
                                      <a:off x="9853" y="11536"/>
                                      <a:ext cx="210"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7" name="Rectangle 596"/>
                                  <wps:cNvSpPr>
                                    <a:spLocks noChangeArrowheads="1"/>
                                  </wps:cNvSpPr>
                                  <wps:spPr bwMode="auto">
                                    <a:xfrm>
                                      <a:off x="9853" y="11414"/>
                                      <a:ext cx="210"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8" name="Rectangle 597"/>
                                  <wps:cNvSpPr>
                                    <a:spLocks noChangeArrowheads="1"/>
                                  </wps:cNvSpPr>
                                  <wps:spPr bwMode="auto">
                                    <a:xfrm>
                                      <a:off x="9684" y="10978"/>
                                      <a:ext cx="343" cy="102"/>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4389" name="Rectangle 598"/>
                                  <wps:cNvSpPr>
                                    <a:spLocks noChangeArrowheads="1"/>
                                  </wps:cNvSpPr>
                                  <wps:spPr bwMode="auto">
                                    <a:xfrm>
                                      <a:off x="9680" y="11104"/>
                                      <a:ext cx="344" cy="102"/>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4390" name="Rectangle 599"/>
                                  <wps:cNvSpPr>
                                    <a:spLocks noChangeArrowheads="1"/>
                                  </wps:cNvSpPr>
                                  <wps:spPr bwMode="auto">
                                    <a:xfrm>
                                      <a:off x="9941" y="10957"/>
                                      <a:ext cx="349"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91" name="AutoShape 600"/>
                                  <wps:cNvSpPr>
                                    <a:spLocks noChangeArrowheads="1"/>
                                  </wps:cNvSpPr>
                                  <wps:spPr bwMode="auto">
                                    <a:xfrm rot="-5400000">
                                      <a:off x="9407" y="10867"/>
                                      <a:ext cx="95" cy="70"/>
                                    </a:xfrm>
                                    <a:prstGeom prst="triangle">
                                      <a:avLst>
                                        <a:gd name="adj" fmla="val 41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92" name="AutoShape 601"/>
                                  <wps:cNvSpPr>
                                    <a:spLocks noChangeArrowheads="1"/>
                                  </wps:cNvSpPr>
                                  <wps:spPr bwMode="auto">
                                    <a:xfrm rot="5400000">
                                      <a:off x="8495" y="10875"/>
                                      <a:ext cx="95" cy="70"/>
                                    </a:xfrm>
                                    <a:prstGeom prst="triangle">
                                      <a:avLst>
                                        <a:gd name="adj" fmla="val 41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grpSp>
                        <pic:pic xmlns:pic="http://schemas.openxmlformats.org/drawingml/2006/picture">
                          <pic:nvPicPr>
                            <pic:cNvPr id="4393" name="Picture 6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90" y="5500"/>
                              <a:ext cx="5390" cy="16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94" name="グループ化 624"/>
                        <wpg:cNvGrpSpPr>
                          <a:grpSpLocks noChangeAspect="1"/>
                        </wpg:cNvGrpSpPr>
                        <wpg:grpSpPr bwMode="auto">
                          <a:xfrm>
                            <a:off x="0" y="4953"/>
                            <a:ext cx="32150" cy="8820"/>
                            <a:chOff x="2446" y="7097"/>
                            <a:chExt cx="6329" cy="1737"/>
                          </a:xfrm>
                        </wpg:grpSpPr>
                        <wpg:grpSp>
                          <wpg:cNvPr id="4395" name="Group 407"/>
                          <wpg:cNvGrpSpPr>
                            <a:grpSpLocks/>
                          </wpg:cNvGrpSpPr>
                          <wpg:grpSpPr bwMode="auto">
                            <a:xfrm>
                              <a:off x="2677" y="7496"/>
                              <a:ext cx="3557" cy="955"/>
                              <a:chOff x="6111" y="9027"/>
                              <a:chExt cx="3039" cy="816"/>
                            </a:xfrm>
                          </wpg:grpSpPr>
                          <wps:wsp>
                            <wps:cNvPr id="4396" name="Rectangle 408"/>
                            <wps:cNvSpPr>
                              <a:spLocks noChangeArrowheads="1"/>
                            </wps:cNvSpPr>
                            <wps:spPr bwMode="auto">
                              <a:xfrm>
                                <a:off x="6555" y="9298"/>
                                <a:ext cx="2593" cy="271"/>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97" name="Rectangle 409"/>
                            <wps:cNvSpPr>
                              <a:spLocks noChangeArrowheads="1"/>
                            </wps:cNvSpPr>
                            <wps:spPr bwMode="auto">
                              <a:xfrm>
                                <a:off x="8840" y="9027"/>
                                <a:ext cx="310" cy="816"/>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98" name="Oval 410"/>
                            <wps:cNvSpPr>
                              <a:spLocks noChangeArrowheads="1"/>
                            </wps:cNvSpPr>
                            <wps:spPr bwMode="auto">
                              <a:xfrm>
                                <a:off x="6111" y="9182"/>
                                <a:ext cx="505" cy="505"/>
                              </a:xfrm>
                              <a:prstGeom prst="ellipse">
                                <a:avLst/>
                              </a:prstGeom>
                              <a:solidFill>
                                <a:srgbClr val="C4B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4399" name="Oval 411"/>
                            <wps:cNvSpPr>
                              <a:spLocks noChangeArrowheads="1"/>
                            </wps:cNvSpPr>
                            <wps:spPr bwMode="auto">
                              <a:xfrm>
                                <a:off x="6240" y="9309"/>
                                <a:ext cx="250" cy="2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4400" name="Rectangle 412"/>
                          <wps:cNvSpPr>
                            <a:spLocks noChangeArrowheads="1"/>
                          </wps:cNvSpPr>
                          <wps:spPr bwMode="auto">
                            <a:xfrm>
                              <a:off x="4700" y="7526"/>
                              <a:ext cx="2872" cy="12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4401" name="Group 413"/>
                          <wpg:cNvGrpSpPr>
                            <a:grpSpLocks/>
                          </wpg:cNvGrpSpPr>
                          <wpg:grpSpPr bwMode="auto">
                            <a:xfrm>
                              <a:off x="4420" y="7189"/>
                              <a:ext cx="4145" cy="1583"/>
                              <a:chOff x="7612" y="10558"/>
                              <a:chExt cx="3541" cy="1352"/>
                            </a:xfrm>
                          </wpg:grpSpPr>
                          <wps:wsp>
                            <wps:cNvPr id="4402" name="Rectangle 414"/>
                            <wps:cNvSpPr>
                              <a:spLocks noChangeArrowheads="1"/>
                            </wps:cNvSpPr>
                            <wps:spPr bwMode="auto">
                              <a:xfrm>
                                <a:off x="10292" y="11427"/>
                                <a:ext cx="187" cy="2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4403" name="Group 415"/>
                            <wpg:cNvGrpSpPr>
                              <a:grpSpLocks/>
                            </wpg:cNvGrpSpPr>
                            <wpg:grpSpPr bwMode="auto">
                              <a:xfrm>
                                <a:off x="7612" y="10558"/>
                                <a:ext cx="3541" cy="1352"/>
                                <a:chOff x="7612" y="10558"/>
                                <a:chExt cx="3541" cy="1352"/>
                              </a:xfrm>
                            </wpg:grpSpPr>
                            <wps:wsp>
                              <wps:cNvPr id="4404" name="Rectangle 416"/>
                              <wps:cNvSpPr>
                                <a:spLocks noChangeArrowheads="1"/>
                              </wps:cNvSpPr>
                              <wps:spPr bwMode="auto">
                                <a:xfrm>
                                  <a:off x="7675" y="10749"/>
                                  <a:ext cx="2753" cy="7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05" name="Rectangle 417"/>
                              <wps:cNvSpPr>
                                <a:spLocks noChangeArrowheads="1"/>
                              </wps:cNvSpPr>
                              <wps:spPr bwMode="auto">
                                <a:xfrm>
                                  <a:off x="7612" y="10558"/>
                                  <a:ext cx="232" cy="5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06" name="Rectangle 418"/>
                              <wps:cNvSpPr>
                                <a:spLocks noChangeArrowheads="1"/>
                              </wps:cNvSpPr>
                              <wps:spPr bwMode="auto">
                                <a:xfrm>
                                  <a:off x="7612" y="11364"/>
                                  <a:ext cx="230" cy="54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07" name="Rectangle 419"/>
                              <wps:cNvSpPr>
                                <a:spLocks noChangeArrowheads="1"/>
                              </wps:cNvSpPr>
                              <wps:spPr bwMode="auto">
                                <a:xfrm>
                                  <a:off x="7837" y="11830"/>
                                  <a:ext cx="2795" cy="76"/>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08" name="Rectangle 420"/>
                              <wps:cNvSpPr>
                                <a:spLocks noChangeArrowheads="1"/>
                              </wps:cNvSpPr>
                              <wps:spPr bwMode="auto">
                                <a:xfrm>
                                  <a:off x="7842" y="11638"/>
                                  <a:ext cx="2639" cy="7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09" name="Rectangle 421"/>
                              <wps:cNvSpPr>
                                <a:spLocks noChangeArrowheads="1"/>
                              </wps:cNvSpPr>
                              <wps:spPr bwMode="auto">
                                <a:xfrm>
                                  <a:off x="10298" y="10758"/>
                                  <a:ext cx="242" cy="269"/>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10" name="AutoShape 422"/>
                              <wps:cNvSpPr>
                                <a:spLocks noChangeArrowheads="1"/>
                              </wps:cNvSpPr>
                              <wps:spPr bwMode="auto">
                                <a:xfrm rot="5400000">
                                  <a:off x="10522" y="11320"/>
                                  <a:ext cx="688" cy="483"/>
                                </a:xfrm>
                                <a:prstGeom prst="triangle">
                                  <a:avLst>
                                    <a:gd name="adj" fmla="val 22417"/>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11" name="Oval 423"/>
                              <wps:cNvSpPr>
                                <a:spLocks noChangeArrowheads="1"/>
                              </wps:cNvSpPr>
                              <wps:spPr bwMode="auto">
                                <a:xfrm>
                                  <a:off x="10876" y="11042"/>
                                  <a:ext cx="277" cy="380"/>
                                </a:xfrm>
                                <a:prstGeom prst="ellipse">
                                  <a:avLst/>
                                </a:pr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4412" name="AutoShape 424"/>
                              <wps:cNvSpPr>
                                <a:spLocks noChangeArrowheads="1"/>
                              </wps:cNvSpPr>
                              <wps:spPr bwMode="auto">
                                <a:xfrm rot="5400000">
                                  <a:off x="10332" y="10850"/>
                                  <a:ext cx="1029" cy="445"/>
                                </a:xfrm>
                                <a:prstGeom prst="triangle">
                                  <a:avLst>
                                    <a:gd name="adj" fmla="val 4800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13" name="Oval 425"/>
                              <wps:cNvSpPr>
                                <a:spLocks noChangeArrowheads="1"/>
                              </wps:cNvSpPr>
                              <wps:spPr bwMode="auto">
                                <a:xfrm>
                                  <a:off x="10700" y="11112"/>
                                  <a:ext cx="235" cy="2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4414" name="Rectangle 426"/>
                              <wps:cNvSpPr>
                                <a:spLocks noChangeArrowheads="1"/>
                              </wps:cNvSpPr>
                              <wps:spPr bwMode="auto">
                                <a:xfrm>
                                  <a:off x="10536" y="10558"/>
                                  <a:ext cx="92" cy="1303"/>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15" name="Rectangle 427"/>
                              <wps:cNvSpPr>
                                <a:spLocks noChangeArrowheads="1"/>
                              </wps:cNvSpPr>
                              <wps:spPr bwMode="auto">
                                <a:xfrm>
                                  <a:off x="7797" y="10558"/>
                                  <a:ext cx="2753" cy="7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32" name="Rectangle 428"/>
                              <wps:cNvSpPr>
                                <a:spLocks noChangeArrowheads="1"/>
                              </wps:cNvSpPr>
                              <wps:spPr bwMode="auto">
                                <a:xfrm>
                                  <a:off x="10160" y="11127"/>
                                  <a:ext cx="138" cy="20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33" name="Rectangle 429"/>
                              <wps:cNvSpPr>
                                <a:spLocks noChangeArrowheads="1"/>
                              </wps:cNvSpPr>
                              <wps:spPr bwMode="auto">
                                <a:xfrm>
                                  <a:off x="10275" y="10994"/>
                                  <a:ext cx="230" cy="184"/>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34" name="Rectangle 430"/>
                              <wps:cNvSpPr>
                                <a:spLocks noChangeArrowheads="1"/>
                              </wps:cNvSpPr>
                              <wps:spPr bwMode="auto">
                                <a:xfrm>
                                  <a:off x="10268" y="11278"/>
                                  <a:ext cx="230" cy="184"/>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835" name="Group 431"/>
                          <wpg:cNvGrpSpPr>
                            <a:grpSpLocks/>
                          </wpg:cNvGrpSpPr>
                          <wpg:grpSpPr bwMode="auto">
                            <a:xfrm>
                              <a:off x="4683" y="7317"/>
                              <a:ext cx="3175" cy="1365"/>
                              <a:chOff x="7827" y="8874"/>
                              <a:chExt cx="2713" cy="1166"/>
                            </a:xfrm>
                          </wpg:grpSpPr>
                          <wps:wsp>
                            <wps:cNvPr id="836" name="AutoShape 432"/>
                            <wps:cNvSpPr>
                              <a:spLocks noChangeArrowheads="1"/>
                            </wps:cNvSpPr>
                            <wps:spPr bwMode="auto">
                              <a:xfrm rot="-5400000">
                                <a:off x="8850" y="9214"/>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37" name="AutoShape 433"/>
                            <wps:cNvSpPr>
                              <a:spLocks noChangeArrowheads="1"/>
                            </wps:cNvSpPr>
                            <wps:spPr bwMode="auto">
                              <a:xfrm rot="-5400000">
                                <a:off x="8850" y="9336"/>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838" name="Group 434"/>
                            <wpg:cNvGrpSpPr>
                              <a:grpSpLocks/>
                            </wpg:cNvGrpSpPr>
                            <wpg:grpSpPr bwMode="auto">
                              <a:xfrm>
                                <a:off x="7827" y="8874"/>
                                <a:ext cx="2713" cy="1166"/>
                                <a:chOff x="7827" y="8874"/>
                                <a:chExt cx="2713" cy="1166"/>
                              </a:xfrm>
                            </wpg:grpSpPr>
                            <wps:wsp>
                              <wps:cNvPr id="839" name="Rectangle 435"/>
                              <wps:cNvSpPr>
                                <a:spLocks noChangeArrowheads="1"/>
                              </wps:cNvSpPr>
                              <wps:spPr bwMode="auto">
                                <a:xfrm>
                                  <a:off x="8999" y="9600"/>
                                  <a:ext cx="87" cy="101"/>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840" name="AutoShape 436"/>
                              <wps:cNvSpPr>
                                <a:spLocks noChangeArrowheads="1"/>
                              </wps:cNvSpPr>
                              <wps:spPr bwMode="auto">
                                <a:xfrm rot="5400000">
                                  <a:off x="8978" y="9626"/>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41" name="Rectangle 437"/>
                              <wps:cNvSpPr>
                                <a:spLocks noChangeArrowheads="1"/>
                              </wps:cNvSpPr>
                              <wps:spPr bwMode="auto">
                                <a:xfrm>
                                  <a:off x="9001" y="9729"/>
                                  <a:ext cx="89" cy="102"/>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842" name="AutoShape 438"/>
                              <wps:cNvSpPr>
                                <a:spLocks noChangeArrowheads="1"/>
                              </wps:cNvSpPr>
                              <wps:spPr bwMode="auto">
                                <a:xfrm rot="5400000">
                                  <a:off x="8978" y="9755"/>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43" name="Rectangle 439"/>
                              <wps:cNvSpPr>
                                <a:spLocks noChangeArrowheads="1"/>
                              </wps:cNvSpPr>
                              <wps:spPr bwMode="auto">
                                <a:xfrm>
                                  <a:off x="10216" y="9385"/>
                                  <a:ext cx="87" cy="101"/>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844" name="AutoShape 440"/>
                              <wps:cNvSpPr>
                                <a:spLocks noChangeArrowheads="1"/>
                              </wps:cNvSpPr>
                              <wps:spPr bwMode="auto">
                                <a:xfrm rot="-5400000">
                                  <a:off x="10226" y="9412"/>
                                  <a:ext cx="95" cy="50"/>
                                </a:xfrm>
                                <a:prstGeom prst="triangle">
                                  <a:avLst>
                                    <a:gd name="adj" fmla="val 5000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845" name="Group 441"/>
                              <wpg:cNvGrpSpPr>
                                <a:grpSpLocks/>
                              </wpg:cNvGrpSpPr>
                              <wpg:grpSpPr bwMode="auto">
                                <a:xfrm>
                                  <a:off x="7827" y="8874"/>
                                  <a:ext cx="2713" cy="1166"/>
                                  <a:chOff x="7827" y="8874"/>
                                  <a:chExt cx="2713" cy="1166"/>
                                </a:xfrm>
                              </wpg:grpSpPr>
                              <wps:wsp>
                                <wps:cNvPr id="846" name="Rectangle 442"/>
                                <wps:cNvSpPr>
                                  <a:spLocks noChangeArrowheads="1"/>
                                </wps:cNvSpPr>
                                <wps:spPr bwMode="auto">
                                  <a:xfrm>
                                    <a:off x="7831" y="9168"/>
                                    <a:ext cx="995" cy="13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47" name="Rectangle 443"/>
                                <wps:cNvSpPr>
                                  <a:spLocks noChangeArrowheads="1"/>
                                </wps:cNvSpPr>
                                <wps:spPr bwMode="auto">
                                  <a:xfrm>
                                    <a:off x="9156" y="9168"/>
                                    <a:ext cx="1104" cy="16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48" name="Rectangle 444"/>
                                <wps:cNvSpPr>
                                  <a:spLocks noChangeArrowheads="1"/>
                                </wps:cNvSpPr>
                                <wps:spPr bwMode="auto">
                                  <a:xfrm>
                                    <a:off x="9148" y="9327"/>
                                    <a:ext cx="995" cy="215"/>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849" name="Rectangle 445"/>
                                <wps:cNvSpPr>
                                  <a:spLocks noChangeArrowheads="1"/>
                                </wps:cNvSpPr>
                                <wps:spPr bwMode="auto">
                                  <a:xfrm>
                                    <a:off x="9148" y="9542"/>
                                    <a:ext cx="1120" cy="3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0" name="Rectangle 446"/>
                                <wps:cNvSpPr>
                                  <a:spLocks noChangeArrowheads="1"/>
                                </wps:cNvSpPr>
                                <wps:spPr bwMode="auto">
                                  <a:xfrm>
                                    <a:off x="7827" y="9574"/>
                                    <a:ext cx="1016" cy="27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1" name="Rectangle 447"/>
                                <wps:cNvSpPr>
                                  <a:spLocks noChangeArrowheads="1"/>
                                </wps:cNvSpPr>
                                <wps:spPr bwMode="auto">
                                  <a:xfrm>
                                    <a:off x="7832" y="9914"/>
                                    <a:ext cx="2704" cy="1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2" name="Rectangle 448"/>
                                <wps:cNvSpPr>
                                  <a:spLocks noChangeArrowheads="1"/>
                                </wps:cNvSpPr>
                                <wps:spPr bwMode="auto">
                                  <a:xfrm>
                                    <a:off x="10475" y="9238"/>
                                    <a:ext cx="65" cy="6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3" name="Rectangle 449"/>
                                <wps:cNvSpPr>
                                  <a:spLocks noChangeArrowheads="1"/>
                                </wps:cNvSpPr>
                                <wps:spPr bwMode="auto">
                                  <a:xfrm>
                                    <a:off x="10279" y="9574"/>
                                    <a:ext cx="206" cy="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4" name="Rectangle 450"/>
                                <wps:cNvSpPr>
                                  <a:spLocks noChangeArrowheads="1"/>
                                </wps:cNvSpPr>
                                <wps:spPr bwMode="auto">
                                  <a:xfrm>
                                    <a:off x="10283" y="9238"/>
                                    <a:ext cx="206" cy="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5" name="Rectangle 451"/>
                                <wps:cNvSpPr>
                                  <a:spLocks noChangeArrowheads="1"/>
                                </wps:cNvSpPr>
                                <wps:spPr bwMode="auto">
                                  <a:xfrm>
                                    <a:off x="7828" y="8874"/>
                                    <a:ext cx="2708" cy="8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6" name="Rectangle 452"/>
                                <wps:cNvSpPr>
                                  <a:spLocks noChangeArrowheads="1"/>
                                </wps:cNvSpPr>
                                <wps:spPr bwMode="auto">
                                  <a:xfrm>
                                    <a:off x="7836" y="9024"/>
                                    <a:ext cx="990"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7" name="Rectangle 453"/>
                                <wps:cNvSpPr>
                                  <a:spLocks noChangeArrowheads="1"/>
                                </wps:cNvSpPr>
                                <wps:spPr bwMode="auto">
                                  <a:xfrm>
                                    <a:off x="8512" y="9055"/>
                                    <a:ext cx="969" cy="48"/>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8" name="Rectangle 454"/>
                                <wps:cNvSpPr>
                                  <a:spLocks noChangeArrowheads="1"/>
                                </wps:cNvSpPr>
                                <wps:spPr bwMode="auto">
                                  <a:xfrm>
                                    <a:off x="8512" y="9125"/>
                                    <a:ext cx="969" cy="47"/>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9" name="Rectangle 455"/>
                                <wps:cNvSpPr>
                                  <a:spLocks noChangeArrowheads="1"/>
                                </wps:cNvSpPr>
                                <wps:spPr bwMode="auto">
                                  <a:xfrm>
                                    <a:off x="9148" y="9024"/>
                                    <a:ext cx="1131"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0" name="Rectangle 456"/>
                                <wps:cNvSpPr>
                                  <a:spLocks noChangeArrowheads="1"/>
                                </wps:cNvSpPr>
                                <wps:spPr bwMode="auto">
                                  <a:xfrm>
                                    <a:off x="9179" y="9675"/>
                                    <a:ext cx="1104" cy="17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1" name="Rectangle 457"/>
                                <wps:cNvSpPr>
                                  <a:spLocks noChangeArrowheads="1"/>
                                </wps:cNvSpPr>
                                <wps:spPr bwMode="auto">
                                  <a:xfrm>
                                    <a:off x="10303" y="9412"/>
                                    <a:ext cx="184" cy="47"/>
                                  </a:xfrm>
                                  <a:prstGeom prst="rect">
                                    <a:avLst/>
                                  </a:prstGeom>
                                  <a:gradFill rotWithShape="1">
                                    <a:gsLst>
                                      <a:gs pos="0">
                                        <a:srgbClr val="FFC000"/>
                                      </a:gs>
                                      <a:gs pos="100000">
                                        <a:srgbClr val="FFFF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2" name="Rectangle 458"/>
                                <wps:cNvSpPr>
                                  <a:spLocks noChangeArrowheads="1"/>
                                </wps:cNvSpPr>
                                <wps:spPr bwMode="auto">
                                  <a:xfrm>
                                    <a:off x="9699" y="9412"/>
                                    <a:ext cx="510"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3" name="Rectangle 459"/>
                                <wps:cNvSpPr>
                                  <a:spLocks noChangeArrowheads="1"/>
                                </wps:cNvSpPr>
                                <wps:spPr bwMode="auto">
                                  <a:xfrm>
                                    <a:off x="8700" y="9218"/>
                                    <a:ext cx="179"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4" name="Rectangle 460"/>
                                <wps:cNvSpPr>
                                  <a:spLocks noChangeArrowheads="1"/>
                                </wps:cNvSpPr>
                                <wps:spPr bwMode="auto">
                                  <a:xfrm>
                                    <a:off x="8826" y="9338"/>
                                    <a:ext cx="53" cy="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5" name="Rectangle 461"/>
                                <wps:cNvSpPr>
                                  <a:spLocks noChangeArrowheads="1"/>
                                </wps:cNvSpPr>
                                <wps:spPr bwMode="auto">
                                  <a:xfrm>
                                    <a:off x="8843" y="9628"/>
                                    <a:ext cx="158" cy="47"/>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6" name="Rectangle 462"/>
                                <wps:cNvSpPr>
                                  <a:spLocks noChangeArrowheads="1"/>
                                </wps:cNvSpPr>
                                <wps:spPr bwMode="auto">
                                  <a:xfrm>
                                    <a:off x="8843" y="9750"/>
                                    <a:ext cx="158" cy="47"/>
                                  </a:xfrm>
                                  <a:prstGeom prst="rect">
                                    <a:avLst/>
                                  </a:prstGeom>
                                  <a:gradFill rotWithShape="1">
                                    <a:gsLst>
                                      <a:gs pos="0">
                                        <a:srgbClr val="FFFF00"/>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7" name="Rectangle 463"/>
                                <wps:cNvSpPr>
                                  <a:spLocks noChangeArrowheads="1"/>
                                </wps:cNvSpPr>
                                <wps:spPr bwMode="auto">
                                  <a:xfrm>
                                    <a:off x="9090" y="9750"/>
                                    <a:ext cx="509"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8" name="Rectangle 464"/>
                                <wps:cNvSpPr>
                                  <a:spLocks noChangeArrowheads="1"/>
                                </wps:cNvSpPr>
                                <wps:spPr bwMode="auto">
                                  <a:xfrm>
                                    <a:off x="9090" y="9628"/>
                                    <a:ext cx="509"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69" name="Rectangle 465"/>
                                <wps:cNvSpPr>
                                  <a:spLocks noChangeArrowheads="1"/>
                                </wps:cNvSpPr>
                                <wps:spPr bwMode="auto">
                                  <a:xfrm>
                                    <a:off x="8924" y="9191"/>
                                    <a:ext cx="343" cy="100"/>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870" name="Rectangle 466"/>
                                <wps:cNvSpPr>
                                  <a:spLocks noChangeArrowheads="1"/>
                                </wps:cNvSpPr>
                                <wps:spPr bwMode="auto">
                                  <a:xfrm>
                                    <a:off x="8924" y="9319"/>
                                    <a:ext cx="343" cy="89"/>
                                  </a:xfrm>
                                  <a:prstGeom prst="rect">
                                    <a:avLst/>
                                  </a:prstGeom>
                                  <a:solidFill>
                                    <a:srgbClr val="FFC0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wps:wsp>
                                <wps:cNvPr id="871" name="Rectangle 467"/>
                                <wps:cNvSpPr>
                                  <a:spLocks noChangeArrowheads="1"/>
                                </wps:cNvSpPr>
                                <wps:spPr bwMode="auto">
                                  <a:xfrm>
                                    <a:off x="9775" y="9168"/>
                                    <a:ext cx="510" cy="4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72" name="AutoShape 468"/>
                                <wps:cNvSpPr>
                                  <a:spLocks noChangeArrowheads="1"/>
                                </wps:cNvSpPr>
                                <wps:spPr bwMode="auto">
                                  <a:xfrm rot="-5400000">
                                    <a:off x="9398" y="9081"/>
                                    <a:ext cx="95" cy="71"/>
                                  </a:xfrm>
                                  <a:prstGeom prst="triangle">
                                    <a:avLst>
                                      <a:gd name="adj" fmla="val 51579"/>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73" name="AutoShape 469"/>
                                <wps:cNvSpPr>
                                  <a:spLocks noChangeArrowheads="1"/>
                                </wps:cNvSpPr>
                                <wps:spPr bwMode="auto">
                                  <a:xfrm rot="5400000">
                                    <a:off x="8483" y="9085"/>
                                    <a:ext cx="103" cy="71"/>
                                  </a:xfrm>
                                  <a:prstGeom prst="triangle">
                                    <a:avLst>
                                      <a:gd name="adj" fmla="val 4563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pic:pic xmlns:pic="http://schemas.openxmlformats.org/drawingml/2006/picture">
                          <pic:nvPicPr>
                            <pic:cNvPr id="874" name="Picture 4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46" y="7097"/>
                              <a:ext cx="6329" cy="1737"/>
                            </a:xfrm>
                            <a:prstGeom prst="rect">
                              <a:avLst/>
                            </a:prstGeom>
                            <a:noFill/>
                            <a:extLst>
                              <a:ext uri="{909E8E84-426E-40DD-AFC4-6F175D3DCCD1}">
                                <a14:hiddenFill xmlns:a14="http://schemas.microsoft.com/office/drawing/2010/main">
                                  <a:solidFill>
                                    <a:srgbClr val="FFFFFF"/>
                                  </a:solidFill>
                                </a14:hiddenFill>
                              </a:ext>
                            </a:extLst>
                          </pic:spPr>
                        </pic:pic>
                      </wpg:grpSp>
                      <wps:wsp>
                        <wps:cNvPr id="875" name="右矢印 547"/>
                        <wps:cNvSpPr>
                          <a:spLocks noChangeArrowheads="1"/>
                        </wps:cNvSpPr>
                        <wps:spPr bwMode="auto">
                          <a:xfrm>
                            <a:off x="1841" y="11366"/>
                            <a:ext cx="6071" cy="2134"/>
                          </a:xfrm>
                          <a:prstGeom prst="rightArrow">
                            <a:avLst>
                              <a:gd name="adj1" fmla="val 50000"/>
                              <a:gd name="adj2" fmla="val 81540"/>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76" name="右矢印 548"/>
                        <wps:cNvSpPr>
                          <a:spLocks noChangeArrowheads="1"/>
                        </wps:cNvSpPr>
                        <wps:spPr bwMode="auto">
                          <a:xfrm>
                            <a:off x="33845" y="11366"/>
                            <a:ext cx="6071" cy="2134"/>
                          </a:xfrm>
                          <a:prstGeom prst="rightArrow">
                            <a:avLst>
                              <a:gd name="adj1" fmla="val 50000"/>
                              <a:gd name="adj2" fmla="val 81540"/>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77" name="テキスト ボックス 549"/>
                        <wps:cNvSpPr txBox="1">
                          <a:spLocks noChangeArrowheads="1"/>
                        </wps:cNvSpPr>
                        <wps:spPr bwMode="auto">
                          <a:xfrm>
                            <a:off x="825" y="12954"/>
                            <a:ext cx="7791"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Compress</w:t>
                              </w:r>
                            </w:p>
                          </w:txbxContent>
                        </wps:txbx>
                        <wps:bodyPr rot="0" vert="horz" wrap="square" lIns="91440" tIns="45720" rIns="91440" bIns="45720" anchor="t" anchorCtr="0" upright="1">
                          <a:noAutofit/>
                        </wps:bodyPr>
                      </wps:wsp>
                      <wps:wsp>
                        <wps:cNvPr id="878" name="テキスト ボックス 550"/>
                        <wps:cNvSpPr txBox="1">
                          <a:spLocks noChangeArrowheads="1"/>
                        </wps:cNvSpPr>
                        <wps:spPr bwMode="auto">
                          <a:xfrm>
                            <a:off x="32893" y="12954"/>
                            <a:ext cx="7791"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rPr>
                                  <w:rFonts w:eastAsia="MS Mincho"/>
                                  <w:sz w:val="20"/>
                                  <w:szCs w:val="20"/>
                                  <w:lang w:eastAsia="ja-JP"/>
                                </w:rPr>
                              </w:pPr>
                              <w:r w:rsidRPr="00B23A63">
                                <w:rPr>
                                  <w:rFonts w:eastAsia="MS Mincho" w:hint="eastAsia"/>
                                  <w:sz w:val="20"/>
                                  <w:szCs w:val="20"/>
                                  <w:lang w:eastAsia="ja-JP"/>
                                </w:rPr>
                                <w:t>Compress</w:t>
                              </w:r>
                            </w:p>
                          </w:txbxContent>
                        </wps:txbx>
                        <wps:bodyPr rot="0" vert="horz" wrap="square" lIns="91440" tIns="45720" rIns="91440" bIns="45720" anchor="t" anchorCtr="0" upright="1">
                          <a:noAutofit/>
                        </wps:bodyPr>
                      </wps:wsp>
                      <wps:wsp>
                        <wps:cNvPr id="879" name="テキスト ボックス 861"/>
                        <wps:cNvSpPr txBox="1">
                          <a:spLocks noChangeArrowheads="1"/>
                        </wps:cNvSpPr>
                        <wps:spPr bwMode="auto">
                          <a:xfrm>
                            <a:off x="6794" y="0"/>
                            <a:ext cx="23095" cy="4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63C" w:rsidRPr="0085163C" w:rsidRDefault="0085163C" w:rsidP="0085163C">
                              <w:pPr>
                                <w:jc w:val="center"/>
                                <w:rPr>
                                  <w:rFonts w:eastAsia="MS Mincho"/>
                                  <w:sz w:val="20"/>
                                  <w:szCs w:val="20"/>
                                  <w:lang w:val="en-US" w:eastAsia="ja-JP"/>
                                </w:rPr>
                              </w:pPr>
                              <w:r w:rsidRPr="0085163C">
                                <w:rPr>
                                  <w:rFonts w:eastAsia="MS Mincho"/>
                                  <w:sz w:val="20"/>
                                  <w:szCs w:val="20"/>
                                  <w:lang w:val="en-US" w:eastAsia="ja-JP"/>
                                </w:rPr>
                                <w:t>H</w:t>
                              </w:r>
                              <w:r w:rsidRPr="0085163C">
                                <w:rPr>
                                  <w:rFonts w:eastAsia="MS Mincho" w:hint="eastAsia"/>
                                  <w:sz w:val="20"/>
                                  <w:szCs w:val="20"/>
                                  <w:lang w:val="en-US" w:eastAsia="ja-JP"/>
                                </w:rPr>
                                <w:t xml:space="preserve">ydraulic oil flow through </w:t>
                              </w:r>
                            </w:p>
                            <w:p w:rsidR="0085163C" w:rsidRPr="0085163C" w:rsidRDefault="0085163C" w:rsidP="0085163C">
                              <w:pPr>
                                <w:jc w:val="center"/>
                                <w:rPr>
                                  <w:rFonts w:eastAsia="MS Mincho"/>
                                  <w:sz w:val="20"/>
                                  <w:szCs w:val="20"/>
                                  <w:lang w:val="en-US" w:eastAsia="ja-JP"/>
                                </w:rPr>
                              </w:pPr>
                              <w:r w:rsidRPr="0085163C">
                                <w:rPr>
                                  <w:rFonts w:eastAsia="MS Mincho" w:hint="eastAsia"/>
                                  <w:sz w:val="20"/>
                                  <w:szCs w:val="20"/>
                                  <w:lang w:val="en-US" w:eastAsia="ja-JP"/>
                                </w:rPr>
                                <w:t>both damping valve and additional hole</w:t>
                              </w:r>
                            </w:p>
                          </w:txbxContent>
                        </wps:txbx>
                        <wps:bodyPr rot="0" vert="horz" wrap="square" lIns="91440" tIns="45720" rIns="91440" bIns="45720" anchor="t" anchorCtr="0" upright="1">
                          <a:noAutofit/>
                        </wps:bodyPr>
                      </wps:wsp>
                      <wps:wsp>
                        <wps:cNvPr id="880" name="テキスト ボックス 862"/>
                        <wps:cNvSpPr txBox="1">
                          <a:spLocks noChangeArrowheads="1"/>
                        </wps:cNvSpPr>
                        <wps:spPr bwMode="auto">
                          <a:xfrm>
                            <a:off x="39687" y="0"/>
                            <a:ext cx="20041" cy="4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163C" w:rsidRPr="0085163C" w:rsidRDefault="0085163C" w:rsidP="0085163C">
                              <w:pPr>
                                <w:jc w:val="center"/>
                                <w:rPr>
                                  <w:rFonts w:eastAsia="MS Mincho"/>
                                  <w:sz w:val="20"/>
                                  <w:szCs w:val="20"/>
                                  <w:lang w:val="en-US" w:eastAsia="ja-JP"/>
                                </w:rPr>
                              </w:pPr>
                              <w:r w:rsidRPr="0085163C">
                                <w:rPr>
                                  <w:rFonts w:eastAsia="MS Mincho"/>
                                  <w:sz w:val="20"/>
                                  <w:szCs w:val="20"/>
                                  <w:lang w:val="en-US" w:eastAsia="ja-JP"/>
                                </w:rPr>
                                <w:t>H</w:t>
                              </w:r>
                              <w:r w:rsidRPr="0085163C">
                                <w:rPr>
                                  <w:rFonts w:eastAsia="MS Mincho" w:hint="eastAsia"/>
                                  <w:sz w:val="20"/>
                                  <w:szCs w:val="20"/>
                                  <w:lang w:val="en-US" w:eastAsia="ja-JP"/>
                                </w:rPr>
                                <w:t>ydraulic oil flow through</w:t>
                              </w:r>
                            </w:p>
                            <w:p w:rsidR="0085163C" w:rsidRPr="0085163C" w:rsidRDefault="0085163C" w:rsidP="0085163C">
                              <w:pPr>
                                <w:jc w:val="center"/>
                                <w:rPr>
                                  <w:rFonts w:eastAsia="MS Mincho"/>
                                  <w:sz w:val="20"/>
                                  <w:szCs w:val="20"/>
                                  <w:lang w:val="en-US" w:eastAsia="ja-JP"/>
                                </w:rPr>
                              </w:pPr>
                              <w:r w:rsidRPr="0085163C">
                                <w:rPr>
                                  <w:rFonts w:eastAsia="MS Mincho" w:hint="eastAsia"/>
                                  <w:sz w:val="20"/>
                                  <w:szCs w:val="20"/>
                                  <w:lang w:val="en-US" w:eastAsia="ja-JP"/>
                                </w:rPr>
                                <w:t>only damping valve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63" o:spid="_x0000_s1224" style="position:absolute;left:0;text-align:left;margin-left:3.8pt;margin-top:3.5pt;width:491.6pt;height:122.75pt;z-index:251670528" coordsize="62433,15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">
                <v:group id="グループ化 755" o:spid="_x0000_s1225" style="position:absolute;left:35052;top:4953;width:27381;height:8489" coordorigin="3390,5500" coordsize="5390,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group id="Group 538" o:spid="_x0000_s1226" style="position:absolute;left:3574;top:5860;width:3543;height:955" coordorigin="6877,10822" coordsize="302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rect id="Rectangle 539" o:spid="_x0000_s1227" style="position:absolute;left:7343;top:11093;width:225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0ycIA&#10;AADcAAAADwAAAGRycy9kb3ducmV2LnhtbERPz2vCMBS+D/wfwhO8raluZKMzFhUGDoRh56W3R/Ns&#10;uzUvpYm1+++Xg7Djx/d7nU+2EyMNvnWsYZmkIIgrZ1quNZy/3h9fQfiAbLBzTBp+yUO+mT2sMTPu&#10;xicai1CLGMI+Qw1NCH0mpa8asugT1xNH7uIGiyHCoZZmwFsMt51cpamSFluODQ32tG+o+imuVsMu&#10;Lflbfbbl0/lYKlIX9WEUar2YT9s3EIGm8C++uw9Gw/NL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TTJwgAAANwAAAAPAAAAAAAAAAAAAAAAAJgCAABkcnMvZG93&#10;bnJldi54bWxQSwUGAAAAAAQABAD1AAAAhwMAAAAA&#10;" fillcolor="#c4bc96" stroked="f">
                      <v:textbox inset="5.85pt,.7pt,5.85pt,.7pt"/>
                    </v:rect>
                    <v:rect id="Rectangle 540" o:spid="_x0000_s1228" style="position:absolute;left:9594;top:10822;width:31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UsQA&#10;AADcAAAADwAAAGRycy9kb3ducmV2LnhtbESPT2vCQBTE7wW/w/KE3urGWlaNrmIFQaEg/rnk9sg+&#10;k2j2bchuNf32bqHQ4zAzv2Hmy87W4k6trxxrGA4SEMS5MxUXGs6nzdsEhA/IBmvHpOGHPCwXvZc5&#10;psY9+ED3YyhEhLBPUUMZQpNK6fOSLPqBa4ijd3GtxRBlW0jT4iPCbS3fk0RJixXHhRIbWpeU347f&#10;VsNnkvFV7atsdP7KFKmL2hmFWr/2u9UMRKAu/If/2luj4WM8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VLEAAAA3AAAAA8AAAAAAAAAAAAAAAAAmAIAAGRycy9k&#10;b3ducmV2LnhtbFBLBQYAAAAABAAEAPUAAACJAwAAAAA=&#10;" fillcolor="#c4bc96" stroked="f">
                      <v:textbox inset="5.85pt,.7pt,5.85pt,.7pt"/>
                    </v:rect>
                    <v:oval id="Oval 541" o:spid="_x0000_s1229" style="position:absolute;left:6877;top:1098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x7MEA&#10;AADcAAAADwAAAGRycy9kb3ducmV2LnhtbERPz2vCMBS+D/Y/hDfYbU3rhtRqFBEHu41VRbw9mmdb&#10;27yEJrPdf78cBjt+fL9Xm8n04k6Dby0ryJIUBHFldcu1guPh/SUH4QOyxt4yKfghD5v148MKC21H&#10;/qJ7GWoRQ9gXqKAJwRVS+qohgz6xjjhyVzsYDBEOtdQDjjHc9HKWpnNpsOXY0KCjXUNVV34bBV22&#10;vXzOT2Ff4rjDV164842dUs9P03YJItAU/sV/7g+t4C2P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MezBAAAA3AAAAA8AAAAAAAAAAAAAAAAAmAIAAGRycy9kb3du&#10;cmV2LnhtbFBLBQYAAAAABAAEAPUAAACGAwAAAAA=&#10;" fillcolor="#c4bc96" stroked="f">
                      <v:textbox inset="5.85pt,.7pt,5.85pt,.7pt"/>
                    </v:oval>
                    <v:oval id="Oval 542" o:spid="_x0000_s1230" style="position:absolute;left:7006;top:11108;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sS8UA&#10;AADcAAAADwAAAGRycy9kb3ducmV2LnhtbESPQWsCMRSE74X+h/AK3jSrFLFboxRF6sEiri30+Ny8&#10;bpZuXpYkuuu/bwShx2FmvmHmy9424kI+1I4VjEcZCOLS6ZorBZ/HzXAGIkRkjY1jUnClAMvF48Mc&#10;c+06PtCliJVIEA45KjAxtrmUoTRkMYxcS5y8H+ctxiR9JbXHLsFtIydZNpUWa04LBltaGSp/i7NV&#10;8LU7lVX3rtfXl++98cdd1MXpQ6nBU//2CiJSH//D9/ZWK3ieje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GxLxQAAANwAAAAPAAAAAAAAAAAAAAAAAJgCAABkcnMv&#10;ZG93bnJldi54bWxQSwUGAAAAAAQABAD1AAAAigMAAAAA&#10;" stroked="f">
                      <v:textbox inset="5.85pt,.7pt,5.85pt,.7pt"/>
                    </v:oval>
                  </v:group>
                  <v:rect id="Rectangle 543" o:spid="_x0000_s1231" style="position:absolute;left:4712;top:5911;width:287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Sy8AA&#10;AADcAAAADwAAAGRycy9kb3ducmV2LnhtbESPT4vCMBTE74LfITxhb5paFpFqFBUWVvDi3/OjeTbF&#10;5iU0We1+eyMIHoeZ+Q0zX3a2EXdqQ+1YwXiUgSAuna65UnA6/gynIEJE1tg4JgX/FGC56PfmWGj3&#10;4D3dD7ESCcKhQAUmRl9IGUpDFsPIeeLkXV1rMSbZVlK3+Ehw28g8yybSYs1pwaCnjaHydvizCggR&#10;j2u79We/Cze5xct6Z3KlvgbdagYiUhc/4Xf7Vyv4nubw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xSy8AAAADcAAAADwAAAAAAAAAAAAAAAACYAgAAZHJzL2Rvd25y&#10;ZXYueG1sUEsFBgAAAAAEAAQA9QAAAIUDAAAAAA==&#10;" fillcolor="red" stroked="f">
                    <v:textbox inset="5.85pt,.7pt,5.85pt,.7pt"/>
                  </v:rect>
                  <v:group id="Group 544" o:spid="_x0000_s1232" style="position:absolute;left:4434;top:5551;width:4145;height:1583" coordorigin="7612,10558" coordsize="354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rect id="Rectangle 545" o:spid="_x0000_s1233" style="position:absolute;left:10292;top:11427;width:18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E78MA&#10;AADcAAAADwAAAGRycy9kb3ducmV2LnhtbESPQYvCMBSE7wv+h/AEb5q6yCLVKOqi6NHuCh6fzbMt&#10;Ni+1iZr990YQ9jjMzDfMdB5MLe7UusqyguEgAUGcW11xoeD3Z90fg3AeWWNtmRT8kYP5rPMxxVTb&#10;B+/pnvlCRAi7FBWU3jeplC4vyaAb2IY4emfbGvRRtoXULT4i3NTyM0m+pMGK40KJDa1Kyi/ZzShY&#10;hV122C0L69fXzSl8n8Nxny2V6nXDYgLCU/D/4Xd7qxWMxi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E78MAAADcAAAADwAAAAAAAAAAAAAAAACYAgAAZHJzL2Rv&#10;d25yZXYueG1sUEsFBgAAAAAEAAQA9QAAAIgDAAAAAA==&#10;" fillcolor="#a5a5a5" stroked="f">
                      <v:textbox inset="5.85pt,.7pt,5.85pt,.7pt"/>
                    </v:rect>
                    <v:group id="Group 546" o:spid="_x0000_s1234" style="position:absolute;left:7612;top:10558;width:3541;height:1352" coordorigin="7612,10558" coordsize="354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547" o:spid="_x0000_s1235" style="position:absolute;left:7675;top:10749;width:275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A8UA&#10;AADcAAAADwAAAGRycy9kb3ducmV2LnhtbESPQWvCQBSE70L/w/IK3uqmIiFEV6mKpTkmbaHHZ/aZ&#10;hGbfptmtbv+9KxQ8DjPzDbPaBNOLM42us6zgeZaAIK6t7rhR8PF+eMpAOI+ssbdMCv7IwWb9MFlh&#10;ru2FSzpXvhERwi5HBa33Qy6lq1sy6GZ2II7eyY4GfZRjI/WIlwg3vZwnSSoNdhwXWhxo11L9Xf0a&#10;BbtQVJ/FtrH+8PN6DPtT+CqrrVLTx/CyBOEp+Hv4v/2mFSyyF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b8DxQAAANwAAAAPAAAAAAAAAAAAAAAAAJgCAABkcnMv&#10;ZG93bnJldi54bWxQSwUGAAAAAAQABAD1AAAAigMAAAAA&#10;" fillcolor="#a5a5a5" stroked="f">
                        <v:textbox inset="5.85pt,.7pt,5.85pt,.7pt"/>
                      </v:rect>
                      <v:rect id="Rectangle 548" o:spid="_x0000_s1236" style="position:absolute;left:7612;top:10558;width:23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amMUA&#10;AADcAAAADwAAAGRycy9kb3ducmV2LnhtbESPQWvCQBSE74X+h+UVvNWNpdQQXYOxKHo0bcHjM/tM&#10;gtm3aXbV7b/vFoQeh5n5hpnnwXTiSoNrLSuYjBMQxJXVLdcKPj/WzykI55E1dpZJwQ85yBePD3PM&#10;tL3xnq6lr0WEsMtQQeN9n0npqoYMurHtiaN3soNBH+VQSz3gLcJNJ1+S5E0abDkuNNjTqqHqXF6M&#10;glXYlV+7orZ+/b05hvdTOOzLQqnRU1jOQHgK/j98b2+1gtd0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RqYxQAAANwAAAAPAAAAAAAAAAAAAAAAAJgCAABkcnMv&#10;ZG93bnJldi54bWxQSwUGAAAAAAQABAD1AAAAigMAAAAA&#10;" fillcolor="#a5a5a5" stroked="f">
                        <v:textbox inset="5.85pt,.7pt,5.85pt,.7pt"/>
                      </v:rect>
                      <v:rect id="Rectangle 549" o:spid="_x0000_s1237" style="position:absolute;left:7612;top:11364;width:23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O6sAA&#10;AADcAAAADwAAAGRycy9kb3ducmV2LnhtbERPy4rCMBTdC/MP4QrubKqISDWKDxRd2pmBWV6ba1ts&#10;bjpN1Pj3ZjEwy8N5L1bBNOJBnastKxglKQjiwuqaSwVfn/vhDITzyBoby6TgRQ5Wy4/eAjNtn3ym&#10;R+5LEUPYZaig8r7NpHRFRQZdYlviyF1tZ9BH2JVSd/iM4aaR4zSdSoM1x4YKW9pWVNzyu1GwDaf8&#10;+7Qprd//Hi5hdw0/53yj1KAf1nMQnoL/F/+5j1rBZBbXxj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aO6sAAAADcAAAADwAAAAAAAAAAAAAAAACYAgAAZHJzL2Rvd25y&#10;ZXYueG1sUEsFBgAAAAAEAAQA9QAAAIUDAAAAAA==&#10;" fillcolor="#a5a5a5" stroked="f">
                        <v:textbox inset="5.85pt,.7pt,5.85pt,.7pt"/>
                      </v:rect>
                      <v:rect id="Rectangle 550" o:spid="_x0000_s1238" style="position:absolute;left:7837;top:11830;width:279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rccQA&#10;AADcAAAADwAAAGRycy9kb3ducmV2LnhtbESPQWvCQBSE70L/w/IEb7qxSLHRTagWpR5NK3h8Zp9J&#10;aPZtml11+++7gtDjMDPfMMs8mFZcqXeNZQXTSQKCuLS64UrB1+dmPAfhPLLG1jIp+CUHefY0WGKq&#10;7Y33dC18JSKEXYoKau+7VEpX1mTQTWxHHL2z7Q36KPtK6h5vEW5a+ZwkL9Jgw3Ghxo7WNZXfxcUo&#10;WIddcditKus3P9tTeD+H475YKTUahrcFCE/B/4cf7Q+tYDZ/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K3HEAAAA3AAAAA8AAAAAAAAAAAAAAAAAmAIAAGRycy9k&#10;b3ducmV2LnhtbFBLBQYAAAAABAAEAPUAAACJAwAAAAA=&#10;" fillcolor="#a5a5a5" stroked="f">
                        <v:textbox inset="5.85pt,.7pt,5.85pt,.7pt"/>
                      </v:rect>
                      <v:rect id="Rectangle 551" o:spid="_x0000_s1239" style="position:absolute;left:7842;top:11638;width:2639;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UMcIA&#10;AADcAAAADwAAAGRycy9kb3ducmV2LnhtbERPz2vCMBS+D/wfwhO8rakiY3aNog7HPNo52PGtebbF&#10;5qVrsjb+9+Yw2PHj+51vgmnFQL1rLCuYJykI4tLqhisF54/D4zMI55E1tpZJwY0cbNaThxwzbUc+&#10;0VD4SsQQdhkqqL3vMildWZNBl9iOOHIX2xv0EfaV1D2OMdy0cpGmT9Jgw7Ghxo72NZXX4tco2Idj&#10;8XncVdYfft6+w+slfJ2KnVKzadi+gPAU/L/4z/2uFSxXcX48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QxwgAAANwAAAAPAAAAAAAAAAAAAAAAAJgCAABkcnMvZG93&#10;bnJldi54bWxQSwUGAAAAAAQABAD1AAAAhwMAAAAA&#10;" fillcolor="#a5a5a5" stroked="f">
                        <v:textbox inset="5.85pt,.7pt,5.85pt,.7pt"/>
                      </v:rect>
                      <v:rect id="Rectangle 552" o:spid="_x0000_s1240" style="position:absolute;left:10298;top:10758;width:24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xqsQA&#10;AADcAAAADwAAAGRycy9kb3ducmV2LnhtbESPQWsCMRSE70L/Q3gFb5q1iLSrUaqi6NG1gsfn5rm7&#10;dPOy3USN/94IBY/DzHzDTGbB1OJKrassKxj0ExDEudUVFwp+9qveJwjnkTXWlknBnRzMpm+dCaba&#10;3nhH18wXIkLYpaig9L5JpXR5SQZd3zbE0Tvb1qCPsi2kbvEW4aaWH0kykgYrjgslNrQoKf/NLkbB&#10;Imyzw3ZeWL/6W5/C8hyOu2yuVPc9fI9BeAr+Ff5vb7SC4dcA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sarEAAAA3AAAAA8AAAAAAAAAAAAAAAAAmAIAAGRycy9k&#10;b3ducmV2LnhtbFBLBQYAAAAABAAEAPUAAACJAwAAAAA=&#10;" fillcolor="#a5a5a5" stroked="f">
                        <v:textbox inset="5.85pt,.7pt,5.85pt,.7pt"/>
                      </v:rect>
                      <v:shape id="AutoShape 553" o:spid="_x0000_s1241" type="#_x0000_t5" style="position:absolute;left:10522;top:11320;width:688;height:4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Zx8MA&#10;AADcAAAADwAAAGRycy9kb3ducmV2LnhtbESPQUsDMRSE70L/Q3gFbzZr0Vq3TUspiF5tI3h8JK+7&#10;qZuXJYnd7b83guBxmJlvmPV29J24UEwusIL7WQWC2ATruFGgjy93SxApI1vsApOCKyXYbiY3a6xt&#10;GPidLofciALhVKOCNue+ljKZljymWeiJi3cK0WMuMjbSRhwK3HdyXlUL6dFxWWixp31L5uvw7RXE&#10;xd5cn9zwes4f2ujTp3ZLr5W6nY67FYhMY/4P/7XfrIKH50f4PV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CZx8MAAADcAAAADwAAAAAAAAAAAAAAAACYAgAAZHJzL2Rv&#10;d25yZXYueG1sUEsFBgAAAAAEAAQA9QAAAIgDAAAAAA==&#10;" adj="4842" fillcolor="#a5a5a5" stroked="f">
                        <v:textbox inset="5.85pt,.7pt,5.85pt,.7pt"/>
                      </v:shape>
                      <v:oval id="Oval 554" o:spid="_x0000_s1242" style="position:absolute;left:10876;top:11042;width:277;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EMMA&#10;AADcAAAADwAAAGRycy9kb3ducmV2LnhtbESP3YrCMBSE7wXfIRxh7zTVXURro+zKCoJX/jzAoTn9&#10;oc1JSaKtb78RFrwcZuYbJtsNphUPcr62rGA+S0AQ51bXXCq4XQ/TFQgfkDW2lknBkzzstuNRhqm2&#10;PZ/pcQmliBD2KSqoQuhSKX1ekUE/sx1x9ArrDIYoXSm1wz7CTSsXSbKUBmuOCxV2tK8oby53o+BE&#10;zx/jhn1RHE76jv2quX0ufpX6mAzfGxCBhvAO/7ePWsHXegmv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9EMMAAADcAAAADwAAAAAAAAAAAAAAAACYAgAAZHJzL2Rv&#10;d25yZXYueG1sUEsFBgAAAAAEAAQA9QAAAIgDAAAAAA==&#10;" fillcolor="#a5a5a5" stroked="f">
                        <v:textbox inset="5.85pt,.7pt,5.85pt,.7pt"/>
                      </v:oval>
                      <v:shape id="AutoShape 555" o:spid="_x0000_s1243" type="#_x0000_t5" style="position:absolute;left:10332;top:10850;width:1029;height:4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6f8QA&#10;AADcAAAADwAAAGRycy9kb3ducmV2LnhtbESPzWsCMRTE74X+D+EVequJ/UJXo5SCsBQv1V68PTZv&#10;P3DzsmxiTPvXN4LgcZiZ3zDLdbK9iDT6zrGG6USBIK6c6bjR8LPfPM1A+IBssHdMGn7Jw3p1f7fE&#10;wrgzf1PchUZkCPsCNbQhDIWUvmrJop+4gTh7tRsthizHRpoRzxlue/ms1Lu02HFeaHGgz5aq4+5k&#10;NWz6+pCqlzqW8/Lvq0ynqHAbtX58SB8LEIFSuIWv7dJoeFOvcDm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zOn/EAAAA3AAAAA8AAAAAAAAAAAAAAAAAmAIAAGRycy9k&#10;b3ducmV2LnhtbFBLBQYAAAAABAAEAPUAAACJAwAAAAA=&#10;" adj="10369" fillcolor="#a5a5a5" stroked="f">
                        <v:textbox inset="5.85pt,.7pt,5.85pt,.7pt"/>
                      </v:shape>
                      <v:oval id="Oval 556" o:spid="_x0000_s1244" style="position:absolute;left:10700;top:11112;width:23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4+MUA&#10;AADcAAAADwAAAGRycy9kb3ducmV2LnhtbESPQWsCMRSE7wX/Q3iCt5qtUKmrUYoi9WApri14fG5e&#10;N0s3L0sS3fXfm0Khx2FmvmEWq9424ko+1I4VPI0zEMSl0zVXCj6P28cXECEia2wck4IbBVgtBw8L&#10;zLXr+EDXIlYiQTjkqMDE2OZShtKQxTB2LXHyvp23GJP0ldQeuwS3jZxk2VRarDktGGxpbaj8KS5W&#10;wdf+XFbdm97cZqcP44/7qIvzu1KjYf86BxGpj//hv/ZOK3jOpv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j4xQAAANwAAAAPAAAAAAAAAAAAAAAAAJgCAABkcnMv&#10;ZG93bnJldi54bWxQSwUGAAAAAAQABAD1AAAAigMAAAAA&#10;" stroked="f">
                        <v:textbox inset="5.85pt,.7pt,5.85pt,.7pt"/>
                      </v:oval>
                      <v:rect id="Rectangle 557" o:spid="_x0000_s1245" style="position:absolute;left:10536;top:10558;width:92;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WX8UA&#10;AADcAAAADwAAAGRycy9kb3ducmV2LnhtbESPQWvCQBSE7wX/w/IEb82mgrVEN6Eqlno0bcHja/aZ&#10;hGbfxuyq23/fLQgeh5n5hlkWwXTiQoNrLSt4SlIQxJXVLdcKPj+2jy8gnEfW2FkmBb/koMhHD0vM&#10;tL3yni6lr0WEsMtQQeN9n0npqoYMusT2xNE72sGgj3KopR7wGuGmk9M0fZYGW44LDfa0bqj6Kc9G&#10;wTrsyq/dqrZ+e3r7DptjOOzLlVKTcXhdgPAU/D18a79rBbN0D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ZfxQAAANwAAAAPAAAAAAAAAAAAAAAAAJgCAABkcnMv&#10;ZG93bnJldi54bWxQSwUGAAAAAAQABAD1AAAAigMAAAAA&#10;" fillcolor="#a5a5a5" stroked="f">
                        <v:textbox inset="5.85pt,.7pt,5.85pt,.7pt"/>
                      </v:rect>
                      <v:rect id="Rectangle 558" o:spid="_x0000_s1246" style="position:absolute;left:7797;top:10558;width:275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CLcEA&#10;AADcAAAADwAAAGRycy9kb3ducmV2LnhtbERPz2vCMBS+D/wfwhN2m+kGyqhGmUplPbYqeHxrnm1Z&#10;81KbzMb/fjkMdvz4fq82wXTiToNrLSt4nSUgiCurW64VnI7ZyzsI55E1dpZJwYMcbNaTpxWm2o5c&#10;0L30tYgh7FJU0Hjfp1K6qiGDbmZ74shd7WDQRzjUUg84xnDTybckWUiDLceGBnvaNVR9lz9GwS7k&#10;5Tnf1tZnt8NX2F/DpSi3Sj1Pw8cShKfg/8V/7k+tYJ7Et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kgi3BAAAA3AAAAA8AAAAAAAAAAAAAAAAAmAIAAGRycy9kb3du&#10;cmV2LnhtbFBLBQYAAAAABAAEAPUAAACGAwAAAAA=&#10;" fillcolor="#a5a5a5" stroked="f">
                        <v:textbox inset="5.85pt,.7pt,5.85pt,.7pt"/>
                      </v:rect>
                      <v:rect id="Rectangle 559" o:spid="_x0000_s1247" style="position:absolute;left:10160;top:11127;width:13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ntsUA&#10;AADcAAAADwAAAGRycy9kb3ducmV2LnhtbESPQWvCQBSE7wX/w/IEb82mgsVGN6Eqlno0bcHja/aZ&#10;hGbfxuyq23/fLQgeh5n5hlkWwXTiQoNrLSt4SlIQxJXVLdcKPj+2j3MQziNr7CyTgl9yUOSjhyVm&#10;2l55T5fS1yJC2GWooPG+z6R0VUMGXWJ74ugd7WDQRznUUg94jXDTyWmaPkuDLceFBntaN1T9lGej&#10;YB125dduVVu/Pb19h80xHPblSqnJOLwuQHgK/h6+td+1gln6A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Ce2xQAAANwAAAAPAAAAAAAAAAAAAAAAAJgCAABkcnMv&#10;ZG93bnJldi54bWxQSwUGAAAAAAQABAD1AAAAigMAAAAA&#10;" fillcolor="#a5a5a5" stroked="f">
                        <v:textbox inset="5.85pt,.7pt,5.85pt,.7pt"/>
                      </v:rect>
                      <v:rect id="Rectangle 560" o:spid="_x0000_s1248" style="position:absolute;left:10275;top:10994;width:2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Y9sAA&#10;AADcAAAADwAAAGRycy9kb3ducmV2LnhtbERPTYvCMBC9L/gfwgje1lRBka5RVkXRo1XB42wztmWb&#10;SW2ixn9vDoLHx/uezoOpxZ1aV1lWMOgnIIhzqysuFBwP6+8JCOeRNdaWScGTHMxnna8ppto+eE/3&#10;zBcihrBLUUHpfZNK6fKSDLq+bYgjd7GtQR9hW0jd4iOGm1oOk2QsDVYcG0psaFlS/p/djIJl2GWn&#10;3aKwfn3d/IXVJZz32UKpXjf8/oDwFPxH/HZvtYLRIM6PZ+IR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Y9sAAAADcAAAADwAAAAAAAAAAAAAAAACYAgAAZHJzL2Rvd25y&#10;ZXYueG1sUEsFBgAAAAAEAAQA9QAAAIUDAAAAAA==&#10;" fillcolor="#a5a5a5" stroked="f">
                        <v:textbox inset="5.85pt,.7pt,5.85pt,.7pt"/>
                      </v:rect>
                      <v:rect id="Rectangle 561" o:spid="_x0000_s1249" style="position:absolute;left:10268;top:11278;width:2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9bcQA&#10;AADcAAAADwAAAGRycy9kb3ducmV2LnhtbESPQWvCQBSE70L/w/IK3swmBUVSN6FalHo0ttDja/aZ&#10;hGbfptlVt//eLRQ8DjPzDbMqg+nFhUbXWVaQJSkI4trqjhsF78ftbAnCeWSNvWVS8EsOyuJhssJc&#10;2ysf6FL5RkQIuxwVtN4PuZSubsmgS+xAHL2THQ36KMdG6hGvEW56+ZSmC2mw47jQ4kCblurv6mwU&#10;bMK++tivG+u3P7uv8HoKn4dqrdT0Mbw8g/AU/D38337TCuZZBn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vW3EAAAA3AAAAA8AAAAAAAAAAAAAAAAAmAIAAGRycy9k&#10;b3ducmV2LnhtbFBLBQYAAAAABAAEAPUAAACJAwAAAAA=&#10;" fillcolor="#a5a5a5" stroked="f">
                        <v:textbox inset="5.85pt,.7pt,5.85pt,.7pt"/>
                      </v:rect>
                    </v:group>
                  </v:group>
                  <v:group id="Group 562" o:spid="_x0000_s1250" style="position:absolute;left:4696;top:5678;width:3182;height:1363" coordorigin="7836,10666" coordsize="2718,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shape id="AutoShape 563" o:spid="_x0000_s1251" type="#_x0000_t5" style="position:absolute;left:9608;top:11006;width:95;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Y3sQA&#10;AADdAAAADwAAAGRycy9kb3ducmV2LnhtbESPW2sCMRSE3wv+h3AKvtVsvSFbo4ig7EvBenk/bE6z&#10;i5uTJYnr+u9NQejjMDPfMMt1bxvRkQ+1YwWfowwEcel0zUbB+bT7WIAIEVlj45gUPCjAejV4W2Ku&#10;3Z1/qDtGIxKEQ44KqhjbXMpQVmQxjFxLnLxf5y3GJL2R2uM9wW0jx1k2lxZrTgsVtrStqLweb1ZB&#10;YUyrL9ZdZle/74rx6fA95Y1Sw/d+8wUiUh//w692oRVMJ7MJ/L1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GN7EAAAA3QAAAA8AAAAAAAAAAAAAAAAAmAIAAGRycy9k&#10;b3ducmV2LnhtbFBLBQYAAAAABAAEAPUAAACJAwAAAAA=&#10;" adj="9000" fillcolor="#a5a5a5" stroked="f" strokecolor="#a5a5a5">
                      <v:textbox inset="5.85pt,.7pt,5.85pt,.7pt"/>
                    </v:shape>
                    <v:shape id="AutoShape 564" o:spid="_x0000_s1252" type="#_x0000_t5" style="position:absolute;left:9600;top:11136;width:95;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AqsQA&#10;AADdAAAADwAAAGRycy9kb3ducmV2LnhtbESPT2sCMRTE7wW/Q3iCt5qtrlK2RhFB2Uuh9c/9sXnN&#10;Lm5eliSu67c3hUKPw8z8hlltBtuKnnxoHCt4m2YgiCunGzYKzqf96zuIEJE1to5JwYMCbNajlxUW&#10;2t35m/pjNCJBOBSooI6xK6QMVU0Ww9R1xMn7cd5iTNIbqT3eE9y2cpZlS2mx4bRQY0e7mqrr8WYV&#10;lMZ0+mLdZXH1h76cnb4+c94qNRkP2w8QkYb4H/5rl1pBPl/k8PsmP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gKrEAAAA3QAAAA8AAAAAAAAAAAAAAAAAmAIAAGRycy9k&#10;b3ducmV2LnhtbFBLBQYAAAAABAAEAPUAAACJAwAAAAA=&#10;" adj="9000" fillcolor="#a5a5a5" stroked="f" strokecolor="#a5a5a5">
                      <v:textbox inset="5.85pt,.7pt,5.85pt,.7pt"/>
                    </v:shape>
                    <v:group id="Group 565" o:spid="_x0000_s1253" style="position:absolute;left:7836;top:10666;width:2718;height:1165" coordorigin="7836,10666" coordsize="2718,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DqcYAAADdAAAADwAAAGRycy9kb3ducmV2LnhtbESPQWvCQBSE7wX/w/IE&#10;b7qJNkWiq4ho6UGEqiDeHtlnEsy+Ddk1if++Wyj0OMzMN8xy3ZtKtNS40rKCeBKBIM6sLjlXcDnv&#10;x3MQziNrrCyTghc5WK8Gb0tMte34m9qTz0WAsEtRQeF9nUrpsoIMuomtiYN3t41BH2STS91gF+Cm&#10;ktMo+pAGSw4LBda0LSh7nJ5GwWeH3WYW79rD47593c7J8XqISanRsN8sQHjq/X/4r/2lFbzP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QOpxgAAAN0A&#10;AAAPAAAAAAAAAAAAAAAAAKoCAABkcnMvZG93bnJldi54bWxQSwUGAAAAAAQABAD6AAAAnQMAAAAA&#10;">
                      <v:rect id="Rectangle 566" o:spid="_x0000_s1254" style="position:absolute;left:8521;top:10846;width:953;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M0McA&#10;AADdAAAADwAAAGRycy9kb3ducmV2LnhtbESPUWvCQBCE3wv+h2MLfaubWg0l9ZTSVlAQRG2xfVty&#10;axLM7YXcqfHf9wqCj8PMfMOMp52t1YlbXznR8NRPQLHkzlRSaPjazh5fQPlAYqh2whou7GE66d2N&#10;KTPuLGs+bUKhIkR8RhrKEJoM0eclW/J917BEb+9aSyHKtkDT0jnCbY2DJEnRUiVxoaSG30vOD5uj&#10;1YCV/dnx8vtzNsD0d38crRYfO9T64b57ewUVuAu38LU9NxqGz6MU/t/EJ4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rTNDHAAAA3QAAAA8AAAAAAAAAAAAAAAAAmAIAAGRy&#10;cy9kb3ducmV2LnhtbFBLBQYAAAAABAAEAPUAAACMAwAAAAA=&#10;" fillcolor="yellow" stroked="f">
                        <v:textbox inset="5.85pt,.7pt,5.85pt,.7pt"/>
                      </v:rect>
                      <v:rect id="Rectangle 567" o:spid="_x0000_s1255" style="position:absolute;left:8517;top:10923;width:95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pS8cA&#10;AADdAAAADwAAAGRycy9kb3ducmV2LnhtbESPUWvCQBCE3wv+h2OFvtWNttqSeorYCgpCqa1o35bc&#10;mgRzeyF3avz3PaHQx2FmvmHG09ZW6syNL51o6PcSUCyZM6XkGr6/Fg8voHwgMVQ5YQ1X9jCddO7G&#10;lBp3kU8+b0KuIkR8ShqKEOoU0WcFW/I9V7NE7+AaSyHKJkfT0CXCbYWDJBmhpVLiQkE1zwvOjpuT&#10;1YCl3e94vX1fDHD0czgNP1ZvO9T6vtvOXkEFbsN/+K+9NBqeHofPcHsTnw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6UvHAAAA3QAAAA8AAAAAAAAAAAAAAAAAmAIAAGRy&#10;cy9kb3ducmV2LnhtbFBLBQYAAAAABAAEAPUAAACMAwAAAAA=&#10;" fillcolor="yellow" stroked="f">
                        <v:textbox inset="5.85pt,.7pt,5.85pt,.7pt"/>
                      </v:rect>
                      <v:group id="Group 568" o:spid="_x0000_s1256" style="position:absolute;left:7836;top:10666;width:2718;height:1165" coordorigin="7836,10666" coordsize="2718,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SsN8IAAADdAAAADwAAAGRycy9kb3ducmV2LnhtbERPy4rCMBTdD/gP4Qru&#10;xrS+GDpGEVFxIYIPGGZ3aa5tsbkpTWzr35uF4PJw3vNlZ0rRUO0KywriYQSCOLW64EzB9bL9/gHh&#10;PLLG0jIpeJKD5aL3NcdE25ZP1Jx9JkIIuwQV5N5XiZQuzcmgG9qKOHA3Wxv0AdaZ1DW2IdyUchRF&#10;M2mw4NCQY0XrnNL7+WEU7FpsV+N40xzut/Xz/zI9/h1iUmrQ71a/IDx1/iN+u/dawWQ8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ErDfCAAAA3QAAAA8A&#10;AAAAAAAAAAAAAAAAqgIAAGRycy9kb3ducmV2LnhtbFBLBQYAAAAABAAEAPoAAACZAwAAAAA=&#10;">
                        <v:rect id="Rectangle 569" o:spid="_x0000_s1257" style="position:absolute;left:9765;top:11386;width:9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3MYA&#10;AADdAAAADwAAAGRycy9kb3ducmV2LnhtbESPzW7CMBCE75V4B2uRuBUn0AJNMQiqosKRH6EeV/E2&#10;iYjXie1CePu6UqUeRzPzjWa+7EwtruR8ZVlBOkxAEOdWV1woOB03jzMQPiBrrC2Tgjt5WC56D3PM&#10;tL3xnq6HUIgIYZ+hgjKEJpPS5yUZ9EPbEEfvyzqDIUpXSO3wFuGmlqMkmUiDFceFEht6Kym/HL6N&#10;go+0mLZ3me4+z2k9atftZeP0u1KDfrd6BRGoC//hv/ZWK3gaP7/A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i/3MYAAADdAAAADwAAAAAAAAAAAAAAAACYAgAAZHJz&#10;L2Rvd25yZXYueG1sUEsFBgAAAAAEAAQA9QAAAIsDAAAAAA==&#10;" fillcolor="#ffc000" stroked="f" strokecolor="#ffc000">
                          <v:textbox inset="5.85pt,.7pt,5.85pt,.7pt"/>
                        </v:rect>
                        <v:shape id="AutoShape 570" o:spid="_x0000_s1258" type="#_x0000_t5" style="position:absolute;left:9739;top:11419;width:95;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8sMA&#10;AADdAAAADwAAAGRycy9kb3ducmV2LnhtbERPy2rCQBTdF/yH4Qru6qS1pCXNKFIQu6mQKK4vmZsH&#10;Zu6MmVFjv95ZFLo8nHe+Gk0vrjT4zrKCl3kCgriyuuNGwWG/ef4A4QOyxt4yKbiTh9Vy8pRjpu2N&#10;C7qWoRExhH2GCtoQXCalr1oy6OfWEUeutoPBEOHQSD3gLYabXr4mSSoNdhwbWnT01VJ1Ki9GwfHy&#10;8+tc+n6szwd92hVJ6bbFXanZdFx/ggg0hn/xn/tbK3hbpHF/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rj8sMAAADdAAAADwAAAAAAAAAAAAAAAACYAgAAZHJzL2Rv&#10;d25yZXYueG1sUEsFBgAAAAAEAAQA9QAAAIgDAAAAAA==&#10;" adj="9000" fillcolor="#a5a5a5" stroked="f" strokecolor="#a5a5a5">
                          <v:textbox inset="5.85pt,.7pt,5.85pt,.7pt"/>
                        </v:shape>
                        <v:rect id="Rectangle 571" o:spid="_x0000_s1259" style="position:absolute;left:9769;top:11509;width:9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5Z8UA&#10;AADdAAAADwAAAGRycy9kb3ducmV2LnhtbESPQWsCMRSE7wX/Q3iF3mo2WlRWo9ii1B61RTw+Nq+7&#10;i5uX3STV9d+bQqHHYWa+YRar3jbiQj7UjjWoYQaCuHCm5lLD1+f2eQYiRGSDjWPScKMAq+XgYYG5&#10;cVfe0+UQS5EgHHLUUMXY5lKGoiKLYeha4uR9O28xJulLaTxeE9w2cpRlE2mx5rRQYUtvFRXnw4/V&#10;8K7KaXeT6uN0VM2oe+3OW282Wj899us5iEh9/A//tXdGw8t4ouD3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nlnxQAAAN0AAAAPAAAAAAAAAAAAAAAAAJgCAABkcnMv&#10;ZG93bnJldi54bWxQSwUGAAAAAAQABAD1AAAAigMAAAAA&#10;" fillcolor="#ffc000" stroked="f" strokecolor="#ffc000">
                          <v:textbox inset="5.85pt,.7pt,5.85pt,.7pt"/>
                        </v:rect>
                        <v:shape id="AutoShape 572" o:spid="_x0000_s1260" type="#_x0000_t5" style="position:absolute;left:9743;top:11542;width:95;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YHsUA&#10;AADdAAAADwAAAGRycy9kb3ducmV2LnhtbESPQWvCQBSE7wX/w/IK3uqmKrGkriKF0l4UEsXzI/tM&#10;gtm32+yqsb/eFQSPw8x8w8yXvWnFmTrfWFbwPkpAEJdWN1wp2G2/3z5A+ICssbVMCq7kYbkYvMwx&#10;0/bCOZ2LUIkIYZ+hgjoEl0npy5oM+pF1xNE72M5giLKrpO7wEuGmleMkSaXBhuNCjY6+aiqPxcko&#10;2J/W/86ls/3hb6ePmzwp3E9+VWr42q8+QQTqwzP8aP9qBdNJO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NgexQAAAN0AAAAPAAAAAAAAAAAAAAAAAJgCAABkcnMv&#10;ZG93bnJldi54bWxQSwUGAAAAAAQABAD1AAAAigMAAAAA&#10;" adj="9000" fillcolor="#a5a5a5" stroked="f" strokecolor="#a5a5a5">
                          <v:textbox inset="5.85pt,.7pt,5.85pt,.7pt"/>
                        </v:shape>
                        <v:rect id="Rectangle 573" o:spid="_x0000_s1261" style="position:absolute;left:10225;top:11178;width:9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Ci8UA&#10;AADdAAAADwAAAGRycy9kb3ducmV2LnhtbESPQWvCQBSE74L/YXlCb3UTLbakrqKiVI/aIh4f2dck&#10;mH2b7G41/ntXKHgcZuYbZjrvTC0u5HxlWUE6TEAQ51ZXXCj4+d68foDwAVljbZkU3MjDfNbvTTHT&#10;9sp7uhxCISKEfYYKyhCaTEqfl2TQD21DHL1f6wyGKF0htcNrhJtajpJkIg1WHBdKbGhVUn4+/BkF&#10;X2nx3t5kujsd03rULtvzxum1Ui+DbvEJIlAXnuH/9lYreBtPx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EKLxQAAAN0AAAAPAAAAAAAAAAAAAAAAAJgCAABkcnMv&#10;ZG93bnJldi54bWxQSwUGAAAAAAQABAD1AAAAigMAAAAA&#10;" fillcolor="#ffc000" stroked="f" strokecolor="#ffc000">
                          <v:textbox inset="5.85pt,.7pt,5.85pt,.7pt"/>
                        </v:rect>
                        <v:shape id="AutoShape 574" o:spid="_x0000_s1262" type="#_x0000_t5" style="position:absolute;left:10239;top:11198;width:95;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KF8QA&#10;AADdAAAADwAAAGRycy9kb3ducmV2LnhtbESPQWsCMRSE7wX/Q3gFbzVbu5WyNYoIlr0IVuv9sXnN&#10;Lm5eliSu6783guBxmJlvmPlysK3oyYfGsYL3SQaCuHK6YaPg77B5+wIRIrLG1jEpuFKA5WL0MsdC&#10;uwv/Ur+PRiQIhwIV1DF2hZShqslimLiOOHn/zluMSXojtcdLgttWTrNsJi02nBZq7GhdU3Xan62C&#10;0phOH607fp78T19OD7ttziulxq/D6htEpCE+w492qRXkH7Mc7m/S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ShfEAAAA3QAAAA8AAAAAAAAAAAAAAAAAmAIAAGRycy9k&#10;b3ducmV2LnhtbFBLBQYAAAAABAAEAPUAAACJAwAAAAA=&#10;" adj="9000" fillcolor="#a5a5a5" stroked="f" strokecolor="#a5a5a5">
                          <v:textbox inset="5.85pt,.7pt,5.85pt,.7pt"/>
                        </v:shape>
                        <v:group id="Group 575" o:spid="_x0000_s1263" style="position:absolute;left:7836;top:10666;width:2718;height:1165" coordorigin="7836,10666" coordsize="2718,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nJFMYAAADdAAAADwAAAGRycy9kb3ducmV2LnhtbESPS4vCQBCE7wv+h6GF&#10;va2TrA8kOorIuniQBR8g3ppMmwQzPSEzJvHfO8KCx6KqvqLmy86UoqHaFZYVxIMIBHFqdcGZgtNx&#10;8zUF4TyyxtIyKXiQg+Wi9zHHRNuW99QcfCYChF2CCnLvq0RKl+Zk0A1sRRy8q60N+iDrTOoa2wA3&#10;pfyOook0WHBYyLGidU7p7XA3Cn5bbFfD+KfZ3a7rx+U4/jvvYlLqs9+tZiA8df4d/m9vtYLR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ckUxgAAAN0A&#10;AAAPAAAAAAAAAAAAAAAAAKoCAABkcnMvZG93bnJldi54bWxQSwUGAAAAAAQABAD6AAAAnQMAAAAA&#10;">
                          <v:rect id="Rectangle 576" o:spid="_x0000_s1264" style="position:absolute;left:7844;top:10957;width:1746;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GbccA&#10;AADdAAAADwAAAGRycy9kb3ducmV2LnhtbESPUWvCQBCE3wv+h2MF3+qm1oaSekppKygIom2xfVty&#10;axKa2wu5U+O/94SCj8PMfMNMZp2t1ZFbXznR8DBMQLHkzlRSaPj6nN8/g/KBxFDthDWc2cNs2rub&#10;UGbcSTZ83IZCRYj4jDSUITQZos9LtuSHrmGJ3t61lkKUbYGmpVOE2xpHSZKipUriQkkNv5Wc/20P&#10;VgNW9mfHq++P+QjT3/3hab1836HWg373+gIqcBdu4f/2wmgYP6YpXN/EJ4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Hhm3HAAAA3QAAAA8AAAAAAAAAAAAAAAAAmAIAAGRy&#10;cy9kb3ducmV2LnhtbFBLBQYAAAAABAAEAPUAAACMAwAAAAA=&#10;" fillcolor="yellow" stroked="f">
                            <v:textbox inset="5.85pt,.7pt,5.85pt,.7pt"/>
                          </v:rect>
                          <v:rect id="Rectangle 577" o:spid="_x0000_s1265" style="position:absolute;left:9905;top:10957;width:36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tbscA&#10;AADdAAAADwAAAGRycy9kb3ducmV2LnhtbESP3WrCQBSE74W+w3IK3ohurBoldRXrD5TeVX2AQ/Y0&#10;iWbPxuxqYp/eLQi9HGbmG2a+bE0pblS7wrKC4SACQZxaXXCm4HjY9WcgnEfWWFomBXdysFy8dOaY&#10;aNvwN932PhMBwi5BBbn3VSKlS3My6Aa2Ig7ej60N+iDrTOoamwA3pXyLolgaLDgs5FjROqf0vL8a&#10;Bb2T2YxHH7/bzE0u6aS5X2dfq55S3dd29Q7CU+v/w8/2p1YwHsVT+Hs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7W7HAAAA3QAAAA8AAAAAAAAAAAAAAAAAmAIAAGRy&#10;cy9kb3ducmV2LnhtbFBLBQYAAAAABAAEAPUAAACMAwAAAAA=&#10;" fillcolor="#ffc000" stroked="f">
                            <v:textbox inset="5.85pt,.7pt,5.85pt,.7pt"/>
                          </v:rect>
                          <v:rect id="Rectangle 578" o:spid="_x0000_s1266" style="position:absolute;left:9905;top:11117;width:25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Q+sIA&#10;AADdAAAADwAAAGRycy9kb3ducmV2LnhtbERPz2vCMBS+C/sfwht407QqblSjbKI4j7ohHh/Nsy02&#10;L20Stf735jDw+PH9ni87U4sbOV9ZVpAOExDEudUVFwr+fjeDTxA+IGusLZOCB3lYLt56c8y0vfOe&#10;bodQiBjCPkMFZQhNJqXPSzLoh7YhjtzZOoMhQldI7fAew00tR0kylQYrjg0lNrQqKb8crkbBNi0+&#10;2odMd6djWo/a7/aycXqtVP+9+5qBCNSFl/jf/aMVTMbTODe+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D6wgAAAN0AAAAPAAAAAAAAAAAAAAAAAJgCAABkcnMvZG93&#10;bnJldi54bWxQSwUGAAAAAAQABAD1AAAAhwMAAAAA&#10;" fillcolor="#ffc000" stroked="f" strokecolor="#ffc000">
                            <v:textbox inset="5.85pt,.7pt,5.85pt,.7pt"/>
                          </v:rect>
                          <v:rect id="Rectangle 579" o:spid="_x0000_s1267" style="position:absolute;left:9905;top:11332;width:36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ch8cA&#10;AADdAAAADwAAAGRycy9kb3ducmV2LnhtbESP3WrCQBSE74W+w3IK3ohurBo0dRXrD5TeVX2AQ/Y0&#10;iWbPxuxqYp/eLQi9HGbmG2a+bE0pblS7wrKC4SACQZxaXXCm4HjY9acgnEfWWFomBXdysFy8dOaY&#10;aNvwN932PhMBwi5BBbn3VSKlS3My6Aa2Ig7ej60N+iDrTOoamwA3pXyLolgaLDgs5FjROqf0vL8a&#10;Bb2T2YxHH7/bzE0u6aS5X6dfq55S3dd29Q7CU+v/w8/2p1YwHsUz+Hs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E3IfHAAAA3QAAAA8AAAAAAAAAAAAAAAAAmAIAAGRy&#10;cy9kb3ducmV2LnhtbFBLBQYAAAAABAAEAPUAAACMAwAAAAA=&#10;" fillcolor="#ffc000" stroked="f">
                            <v:textbox inset="5.85pt,.7pt,5.85pt,.7pt"/>
                          </v:rect>
                          <v:rect id="Rectangle 580" o:spid="_x0000_s1268" style="position:absolute;left:7836;top:11364;width:175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X8QA&#10;AADdAAAADwAAAGRycy9kb3ducmV2LnhtbERPTWvCQBC9F/wPywje6qRqbUldRVqFCkKpWtTbkB2T&#10;YHY2ZFeN/757KPT4eN+TWWsrdeXGl040PPUTUCyZM6XkGnbb5eMrKB9IDFVOWMOdPcymnYcJpcbd&#10;5Juvm5CrGCI+JQ1FCHWK6LOCLfm+q1kid3KNpRBhk6Np6BbDbYWDJBmjpVJiQ0E1vxecnTcXqwFL&#10;e9jz+mexHOD4eLo8f60+9qh1r9vO30AFbsO/+M/9aTSMhi9xf3wTnw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LV/EAAAA3QAAAA8AAAAAAAAAAAAAAAAAmAIAAGRycy9k&#10;b3ducmV2LnhtbFBLBQYAAAAABAAEAPUAAACJAwAAAAA=&#10;" fillcolor="yellow" stroked="f">
                            <v:textbox inset="5.85pt,.7pt,5.85pt,.7pt"/>
                          </v:rect>
                          <v:rect id="Rectangle 581" o:spid="_x0000_s1269" style="position:absolute;left:7837;top:11705;width:2713;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xMcA&#10;AADdAAAADwAAAGRycy9kb3ducmV2LnhtbESPUWvCQBCE3wX/w7FC33SjbW1JPUXaCi0IUlvRvi25&#10;NQnm9kLu1Pjve4LQx2FmvmEms9ZW6sSNL51oGA4SUCyZM6XkGn6+F/1nUD6QGKqcsIYLe5hNu50J&#10;pcad5YtP65CrCBGfkoYihDpF9FnBlvzA1SzR27vGUoiyydE0dI5wW+EoScZoqZS4UFDNrwVnh/XR&#10;asDS7ra83LwvRjj+3R8fV59vW9T6rtfOX0AFbsN/+Nb+MBoe7p+GcH0Tnw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3iMTHAAAA3QAAAA8AAAAAAAAAAAAAAAAAmAIAAGRy&#10;cy9kb3ducmV2LnhtbFBLBQYAAAAABAAEAPUAAACMAwAAAAA=&#10;" fillcolor="yellow" stroked="f">
                            <v:textbox inset="5.85pt,.7pt,5.85pt,.7pt"/>
                          </v:rect>
                          <v:rect id="Rectangle 582" o:spid="_x0000_s1270" style="position:absolute;left:10485;top:11027;width:6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Ws8cA&#10;AADdAAAADwAAAGRycy9kb3ducmV2LnhtbESPUWvCQBCE3wX/w7FC33Rj2toSPUXaCi0UpLbF9m3J&#10;rUkwtxdyp8Z/3xMKPg4z8w0zW3S2VkdufeVEw3iUgGLJnamk0PD1uRo+gvKBxFDthDWc2cNi3u/N&#10;KDPuJB983IRCRYj4jDSUITQZos9LtuRHrmGJ3s61lkKUbYGmpVOE2xrTJJmgpUriQkkNP5Wc7zcH&#10;qwEr+7Pl9++XVYqT393hfv32vEWtbwbdcgoqcBeu4f/2q9Fwd/uQwuVNfAI4/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lFrPHAAAA3QAAAA8AAAAAAAAAAAAAAAAAmAIAAGRy&#10;cy9kb3ducmV2LnhtbFBLBQYAAAAABAAEAPUAAACMAwAAAAA=&#10;" fillcolor="yellow" stroked="f">
                            <v:textbox inset="5.85pt,.7pt,5.85pt,.7pt"/>
                          </v:rect>
                          <v:rect id="Rectangle 583" o:spid="_x0000_s1271" style="position:absolute;left:10292;top:11364;width:20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zKMcA&#10;AADdAAAADwAAAGRycy9kb3ducmV2LnhtbESPUWvCQBCE3wX/w7FC33SjtrakniK2QgtCqa1o35bc&#10;mgRzeyF3avz3PaHQx2FmvmGm89ZW6syNL51oGA4SUCyZM6XkGr6/Vv0nUD6QGKqcsIYre5jPup0p&#10;pcZd5JPPm5CrCBGfkoYihDpF9FnBlvzA1SzRO7jGUoiyydE0dIlwW+EoSSZoqZS4UFDNy4Kz4+Zk&#10;NWBp9zteb19XI5z8HE4PH+8vO9T6rtcunkEFbsN/+K/9ZjTcjx/HcHsTnw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syjHAAAA3QAAAA8AAAAAAAAAAAAAAAAAmAIAAGRy&#10;cy9kb3ducmV2LnhtbFBLBQYAAAAABAAEAPUAAACMAwAAAAA=&#10;" fillcolor="yellow" stroked="f">
                            <v:textbox inset="5.85pt,.7pt,5.85pt,.7pt"/>
                          </v:rect>
                          <v:rect id="Rectangle 584" o:spid="_x0000_s1272" style="position:absolute;left:10296;top:11027;width:20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rXMcA&#10;AADdAAAADwAAAGRycy9kb3ducmV2LnhtbESPUWvCQBCE3wX/w7FC33SjVVtSTxFboYJQaivatyW3&#10;JsHcXsidmv77XqHQx2FmvmFmi9ZW6sqNL51oGA4SUCyZM6XkGj4/1v1HUD6QGKqcsIZv9rCYdzsz&#10;So27yTtfdyFXESI+JQ1FCHWK6LOCLfmBq1mid3KNpRBlk6Np6BbhtsJRkkzRUilxoaCaVwVn593F&#10;asDSHg+83b+sRzj9Ol0mb5vnA2p912uXT6ACt+E//Nd+NRrG9w9j+H0Tnw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K1zHAAAA3QAAAA8AAAAAAAAAAAAAAAAAmAIAAGRy&#10;cy9kb3ducmV2LnhtbFBLBQYAAAAABAAEAPUAAACMAwAAAAA=&#10;" fillcolor="yellow" stroked="f">
                            <v:textbox inset="5.85pt,.7pt,5.85pt,.7pt"/>
                          </v:rect>
                          <v:rect id="Rectangle 585" o:spid="_x0000_s1273" style="position:absolute;left:7837;top:10666;width:271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Ox8cA&#10;AADdAAAADwAAAGRycy9kb3ducmV2LnhtbESPUWvCQBCE3wv+h2OFvtWNttqSeorYCgpCqa1o35bc&#10;mgRzeyF3avz3PaHQx2FmvmHG09ZW6syNL51o6PcSUCyZM6XkGr6/Fg8voHwgMVQ5YQ1X9jCddO7G&#10;lBp3kU8+b0KuIkR8ShqKEOoU0WcFW/I9V7NE7+AaSyHKJkfT0CXCbYWDJBmhpVLiQkE1zwvOjpuT&#10;1YCl3e94vX1fDHD0czgNP1ZvO9T6vtvOXkEFbsN/+K+9NBqeHp+HcHsTnw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MjsfHAAAA3QAAAA8AAAAAAAAAAAAAAAAAmAIAAGRy&#10;cy9kb3ducmV2LnhtbFBLBQYAAAAABAAEAPUAAACMAwAAAAA=&#10;" fillcolor="yellow" stroked="f">
                            <v:textbox inset="5.85pt,.7pt,5.85pt,.7pt"/>
                          </v:rect>
                          <v:rect id="Rectangle 586" o:spid="_x0000_s1274" style="position:absolute;left:7841;top:10812;width:1745;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QsMcA&#10;AADdAAAADwAAAGRycy9kb3ducmV2LnhtbESPUWvCQBCE3wv+h2OFvtWNVtMSPaVoBYWC1LbYvi25&#10;NQnN7YXcqem/7xUKPg4z8w0zW3S2VmdufeVEw3CQgGLJnamk0PD+tr57BOUDiaHaCWv4YQ+Lee9m&#10;RplxF3nl8z4UKkLEZ6ShDKHJEH1esiU/cA1L9I6utRSibAs0LV0i3NY4SpIULVUSF0pqeFly/r0/&#10;WQ1Y2c8Dv3w8r0eYfh1Pk912dUCtb/vd0xRU4C5cw//tjdEwvn9I4e9NfAI4/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ELDHAAAA3QAAAA8AAAAAAAAAAAAAAAAAmAIAAGRy&#10;cy9kb3ducmV2LnhtbFBLBQYAAAAABAAEAPUAAACMAwAAAAA=&#10;" fillcolor="yellow" stroked="f">
                            <v:textbox inset="5.85pt,.7pt,5.85pt,.7pt"/>
                          </v:rect>
                          <v:rect id="Rectangle 587" o:spid="_x0000_s1275" style="position:absolute;left:9905;top:10812;width:38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7s8cA&#10;AADdAAAADwAAAGRycy9kb3ducmV2LnhtbESPW2vCQBSE3wv+h+UIfZG6qZca0qyivYD45uUHHLKn&#10;Sdrs2TS7muivdwXBx2FmvmHSRWcqcaLGlZYVvA4jEMSZ1SXnCg7775cYhPPIGivLpOBMDhbz3lOK&#10;ibYtb+m087kIEHYJKii8rxMpXVaQQTe0NXHwfmxj0AfZ5FI32Aa4qeQoit6kwZLDQoE1fRSU/e2O&#10;RsHg13xOxqvLV+6m/9m0PR/jzXKg1HO/W76D8NT5R/jeXmsFk/FsBrc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e7PHAAAA3QAAAA8AAAAAAAAAAAAAAAAAmAIAAGRy&#10;cy9kb3ducmV2LnhtbFBLBQYAAAAABAAEAPUAAACMAwAAAAA=&#10;" fillcolor="#ffc000" stroked="f">
                            <v:textbox inset="5.85pt,.7pt,5.85pt,.7pt"/>
                          </v:rect>
                          <v:rect id="Rectangle 588" o:spid="_x0000_s1276" style="position:absolute;left:10021;top:11465;width:27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vwcMA&#10;AADdAAAADwAAAGRycy9kb3ducmV2LnhtbERPS27CMBDdV+IO1iCxQcXhV1DAIApUQuygPcAoHpJA&#10;PE5jQwKnxwsklk/vP182phA3qlxuWUG/F4EgTqzOOVXw9/vzOQXhPLLGwjIpuJOD5aL1McdY25oP&#10;dDv6VIQQdjEqyLwvYyldkpFB17MlceBOtjLoA6xSqSusQ7gp5CCKvqTBnENDhiWtM0oux6tR0D2b&#10;zWj4/dimbvyfjOv7dbpfdZXqtJvVDISnxr/FL/dOKxgNJ2Fu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HvwcMAAADdAAAADwAAAAAAAAAAAAAAAACYAgAAZHJzL2Rv&#10;d25yZXYueG1sUEsFBgAAAAAEAAQA9QAAAIgDAAAAAA==&#10;" fillcolor="#ffc000" stroked="f">
                            <v:textbox inset="5.85pt,.7pt,5.85pt,.7pt"/>
                          </v:rect>
                          <v:rect id="Rectangle 589" o:spid="_x0000_s1277" style="position:absolute;left:10315;top:11202;width:17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618cA&#10;AADdAAAADwAAAGRycy9kb3ducmV2LnhtbESP3WrCQBSE7wXfYTmCd7qxlqrRVWppsS1eaPQBDtmT&#10;H5s9G7Jbk/bp3ULBy2FmvmFWm85U4kqNKy0rmIwjEMSp1SXnCs6nt9EchPPIGivLpOCHHGzW/d4K&#10;Y21bPtI18bkIEHYxKii8r2MpXVqQQTe2NXHwMtsY9EE2udQNtgFuKvkQRU/SYMlhocCaXgpKv5Jv&#10;o2CfHOrfrdELvPj5rn39zD62VabUcNA9L0F46vw9/N9+1woep7MF/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TOtfHAAAA3QAAAA8AAAAAAAAAAAAAAAAAmAIAAGRy&#10;cy9kb3ducmV2LnhtbFBLBQYAAAAABAAEAPUAAACMAwAAAAA=&#10;" fillcolor="#ffc000" stroked="f">
                            <v:fill color2="yellow" rotate="t" angle="90" focus="100%" type="gradient"/>
                            <v:textbox inset="5.85pt,.7pt,5.85pt,.7pt"/>
                          </v:rect>
                          <v:rect id="Rectangle 590" o:spid="_x0000_s1278" style="position:absolute;left:9965;top:11202;width:245;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T4MQA&#10;AADdAAAADwAAAGRycy9kb3ducmV2LnhtbERPS27CMBDdV+IO1iB1g8ChARQFTJT+pIpdKQcYxUMS&#10;iMdpbJLQ09eLSl0+vf8uG00jeupcbVnBchGBIC6srrlUcPp6nycgnEfW2FgmBXdykO0nDztMtR34&#10;k/qjL0UIYZeigsr7NpXSFRUZdAvbEgfubDuDPsCulLrDIYSbRj5F0UYarDk0VNjSS0XF9XgzCmYX&#10;87qKn3/eSrf+LtbD/ZYc8plSj9Mx34LwNPp/8Z/7QytYxUnYH9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k+DEAAAA3QAAAA8AAAAAAAAAAAAAAAAAmAIAAGRycy9k&#10;b3ducmV2LnhtbFBLBQYAAAAABAAEAPUAAACJAwAAAAA=&#10;" fillcolor="#ffc000" stroked="f">
                            <v:textbox inset="5.85pt,.7pt,5.85pt,.7pt"/>
                          </v:rect>
                          <v:rect id="Rectangle 591" o:spid="_x0000_s1279" style="position:absolute;left:9463;top:11007;width:17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mlMcA&#10;AADdAAAADwAAAGRycy9kb3ducmV2LnhtbESPUWvCQBCE3wX/w7GCb7ppakVSTylaQaFQalts35bc&#10;moTm9kLu1PjvvUKhj8PMfMPMl52t1ZlbXznRcDdOQLHkzlRSaPh434xmoHwgMVQ7YQ1X9rBc9Htz&#10;yoy7yBuf96FQESI+Iw1lCE2G6POSLfmxa1iid3StpRBlW6Bp6RLhtsY0SaZoqZK4UFLDq5Lzn/3J&#10;asDKfh345fN5k+L0+3h6eN2tD6j1cNA9PYIK3IX/8F97azRM7mcp/L6JTw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wZpTHAAAA3QAAAA8AAAAAAAAAAAAAAAAAmAIAAGRy&#10;cy9kb3ducmV2LnhtbFBLBQYAAAAABAAEAPUAAACMAwAAAAA=&#10;" fillcolor="yellow" stroked="f">
                            <v:textbox inset="5.85pt,.7pt,5.85pt,.7pt"/>
                          </v:rect>
                          <v:rect id="Rectangle 592" o:spid="_x0000_s1280" style="position:absolute;left:9590;top:11127;width:5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DD8cA&#10;AADdAAAADwAAAGRycy9kb3ducmV2LnhtbESPX2vCQBDE3wW/w7GFvumm/kNSTylVoUJBalts35bc&#10;mgRzeyF3avz2XkHo4zAzv2Fmi9ZW6syNL51oeOonoFgyZ0rJNXx9rntTUD6QGKqcsIYre1jMu50Z&#10;pcZd5IPPu5CrCBGfkoYihDpF9FnBlnzf1SzRO7jGUoiyydE0dIlwW+EgSSZoqZS4UFDNrwVnx93J&#10;asDS/uz5/Xu1HuDk93AabzfLPWr9+NC+PIMK3Ib/8L39ZjSMhtMh/L2JTw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8ww/HAAAA3QAAAA8AAAAAAAAAAAAAAAAAmAIAAGRy&#10;cy9kb3ducmV2LnhtbFBLBQYAAAAABAAEAPUAAACMAwAAAAA=&#10;" fillcolor="yellow" stroked="f">
                            <v:textbox inset="5.85pt,.7pt,5.85pt,.7pt"/>
                          </v:rect>
                          <v:rect id="Rectangle 593" o:spid="_x0000_s1281" style="position:absolute;left:9594;top:11414;width:169;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z/8QA&#10;AADdAAAADwAAAGRycy9kb3ducmV2LnhtbESPQYvCMBSE74L/ITxhb5qqRUo1igiCIMuiK+v12Tzb&#10;YvNSkqj135uFhT0OM/MNs1h1phEPcr62rGA8SkAQF1bXXCo4fW+HGQgfkDU2lknBizyslv3eAnNt&#10;n3ygxzGUIkLY56igCqHNpfRFRQb9yLbE0btaZzBE6UqpHT4j3DRykiQzabDmuFBhS5uKitvxbhRk&#10;n7U+nE/6K22L697NnPG7y49SH4NuPQcRqAv/4b/2TitIp1kKv2/i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M//EAAAA3QAAAA8AAAAAAAAAAAAAAAAAmAIAAGRycy9k&#10;b3ducmV2LnhtbFBLBQYAAAAABAAEAPUAAACJAwAAAAA=&#10;" fillcolor="yellow" stroked="f">
                            <v:fill color2="#ffc000" rotate="t" angle="90" focus="100%" type="gradient"/>
                            <v:textbox inset="5.85pt,.7pt,5.85pt,.7pt"/>
                          </v:rect>
                          <v:rect id="Rectangle 594" o:spid="_x0000_s1282" style="position:absolute;left:9598;top:11540;width:16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WZMQA&#10;AADdAAAADwAAAGRycy9kb3ducmV2LnhtbESP3YrCMBSE7xd8h3AE79bU1ZVSjSILgrCI+IPeHptj&#10;W2xOShK1+/ZGWPBymJlvmOm8NbW4k/OVZQWDfgKCOLe64kLBYb/8TEH4gKyxtkwK/sjDfNb5mGKm&#10;7YO3dN+FQkQI+wwVlCE0mZQ+L8mg79uGOHoX6wyGKF0htcNHhJtafiXJWBqsOC6U2NBPSfl1dzMK&#10;0nWlt6eD3oya/PLrxs741fmoVK/bLiYgArXhHf5vr7SC0TD9hte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lmTEAAAA3QAAAA8AAAAAAAAAAAAAAAAAmAIAAGRycy9k&#10;b3ducmV2LnhtbFBLBQYAAAAABAAEAPUAAACJAwAAAAA=&#10;" fillcolor="yellow" stroked="f">
                            <v:fill color2="#ffc000" rotate="t" angle="90" focus="100%" type="gradient"/>
                            <v:textbox inset="5.85pt,.7pt,5.85pt,.7pt"/>
                          </v:rect>
                          <v:rect id="Rectangle 595" o:spid="_x0000_s1283" style="position:absolute;left:9853;top:11536;width:21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uD8YA&#10;AADdAAAADwAAAGRycy9kb3ducmV2LnhtbESP3WrCQBSE7wt9h+UUvBHd1D9C6ir+QvGu6gMcssck&#10;bfZszK4m+vSuIPRymJlvmOm8NaW4Uu0Kywo++xEI4tTqgjMFx8O2F4NwHlljaZkU3MjBfPb+NsVE&#10;24Z/6Lr3mQgQdgkqyL2vEildmpNB17cVcfBOtjbog6wzqWtsAtyUchBFE2mw4LCQY0WrnNK//cUo&#10;6P6a9Wi4vG8yNz6n4+Z2iXeLrlKdj3bxBcJT6//Dr/a3VjAax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euD8YAAADdAAAADwAAAAAAAAAAAAAAAACYAgAAZHJz&#10;L2Rvd25yZXYueG1sUEsFBgAAAAAEAAQA9QAAAIsDAAAAAA==&#10;" fillcolor="#ffc000" stroked="f">
                            <v:textbox inset="5.85pt,.7pt,5.85pt,.7pt"/>
                          </v:rect>
                          <v:rect id="Rectangle 596" o:spid="_x0000_s1284" style="position:absolute;left:9853;top:11414;width:21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LlMYA&#10;AADdAAAADwAAAGRycy9kb3ducmV2LnhtbESP3WrCQBSE74W+w3IK3kjd1N+Quoq/IN5pfYBD9jSJ&#10;Zs+m2dXEPn23UPBymJlvmNmiNaW4U+0Kywre+xEI4tTqgjMF58/dWwzCeWSNpWVS8CAHi/lLZ4aJ&#10;tg0f6X7ymQgQdgkqyL2vEildmpNB17cVcfC+bG3QB1lnUtfYBLgp5SCKJtJgwWEhx4rWOaXX080o&#10;6F3MZjRc/WwzN/5Ox83jFh+WPaW6r+3yA4Sn1j/D/+29VjAaxl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sLlMYAAADdAAAADwAAAAAAAAAAAAAAAACYAgAAZHJz&#10;L2Rvd25yZXYueG1sUEsFBgAAAAAEAAQA9QAAAIsDAAAAAA==&#10;" fillcolor="#ffc000" stroked="f">
                            <v:textbox inset="5.85pt,.7pt,5.85pt,.7pt"/>
                          </v:rect>
                          <v:rect id="Rectangle 597" o:spid="_x0000_s1285" style="position:absolute;left:9684;top:10978;width:34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AMMA&#10;AADdAAAADwAAAGRycy9kb3ducmV2LnhtbERPz2vCMBS+C/sfwhvspmnrcNIZZRuW6dFujB0fzVtb&#10;bF7aJNP635uD4PHj+73ajKYTJ3K+tawgnSUgiCurW64VfH8V0yUIH5A1dpZJwYU8bNYPkxXm2p75&#10;QKcy1CKGsM9RQRNCn0vpq4YM+pntiSP3Z53BEKGrpXZ4juGmk1mSLKTBlmNDgz19NFQdy3+j4DOt&#10;X4aLTPe/P2mXDe/DsXB6q9TT4/j2CiLQGO7im3unFTzPl3FufBOf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2AMMAAADdAAAADwAAAAAAAAAAAAAAAACYAgAAZHJzL2Rv&#10;d25yZXYueG1sUEsFBgAAAAAEAAQA9QAAAIgDAAAAAA==&#10;" fillcolor="#ffc000" stroked="f" strokecolor="#ffc000">
                            <v:textbox inset="5.85pt,.7pt,5.85pt,.7pt"/>
                          </v:rect>
                          <v:rect id="Rectangle 598" o:spid="_x0000_s1286" style="position:absolute;left:9680;top:11104;width:34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Tm8UA&#10;AADdAAAADwAAAGRycy9kb3ducmV2LnhtbESPQWvCQBSE70L/w/IK3uomWqxGV6mitB5ri3h8ZF+T&#10;YPZtsrtq/PddoeBxmJlvmPmyM7W4kPOVZQXpIAFBnFtdcaHg53v7MgHhA7LG2jIpuJGH5eKpN8dM&#10;2yt/0WUfChEh7DNUUIbQZFL6vCSDfmAb4uj9WmcwROkKqR1eI9zUcpgkY2mw4rhQYkPrkvLT/mwU&#10;fKTFW3uT6e54SOthu2pPW6c3SvWfu/cZiEBdeIT/259awetoMoX7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JObxQAAAN0AAAAPAAAAAAAAAAAAAAAAAJgCAABkcnMv&#10;ZG93bnJldi54bWxQSwUGAAAAAAQABAD1AAAAigMAAAAA&#10;" fillcolor="#ffc000" stroked="f" strokecolor="#ffc000">
                            <v:textbox inset="5.85pt,.7pt,5.85pt,.7pt"/>
                          </v:rect>
                          <v:rect id="Rectangle 599" o:spid="_x0000_s1287" style="position:absolute;left:9941;top:10957;width:34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FPcMA&#10;AADdAAAADwAAAGRycy9kb3ducmV2LnhtbERPS27CMBDdV+IO1iCxQcXhV0HAIApUQuygPcAoHpJA&#10;PE5jQwKnxwsklk/vP182phA3qlxuWUG/F4EgTqzOOVXw9/vzOQHhPLLGwjIpuJOD5aL1McdY25oP&#10;dDv6VIQQdjEqyLwvYyldkpFB17MlceBOtjLoA6xSqSusQ7gp5CCKvqTBnENDhiWtM0oux6tR0D2b&#10;zWj4/dimbvyfjOv7dbJfdZXqtJvVDISnxr/FL/dOKxgNp2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sFPcMAAADdAAAADwAAAAAAAAAAAAAAAACYAgAAZHJzL2Rv&#10;d25yZXYueG1sUEsFBgAAAAAEAAQA9QAAAIgDAAAAAA==&#10;" fillcolor="#ffc000" stroked="f">
                            <v:textbox inset="5.85pt,.7pt,5.85pt,.7pt"/>
                          </v:rect>
                          <v:shape id="AutoShape 600" o:spid="_x0000_s1288" type="#_x0000_t5" style="position:absolute;left:9407;top:10867;width:95;height: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2+scA&#10;AADdAAAADwAAAGRycy9kb3ducmV2LnhtbESPW2sCMRSE3wv+h3AE32rWSy+7NYqIglgoVC34eLo5&#10;7q5uTpYk6vbfm0Khj8PMfMNMZq2pxZWcrywrGPQTEMS51RUXCva71eMrCB+QNdaWScEPeZhNOw8T&#10;zLS98Sddt6EQEcI+QwVlCE0mpc9LMuj7tiGO3tE6gyFKV0jt8BbhppbDJHmWBiuOCyU2tCgpP28v&#10;RsHHamHT983L9+F0Pjn9dMCvZbpRqtdt528gArXhP/zXXmsF41E6gN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J9vrHAAAA3QAAAA8AAAAAAAAAAAAAAAAAmAIAAGRy&#10;cy9kb3ducmV2LnhtbFBLBQYAAAAABAAEAPUAAACMAwAAAAA=&#10;" adj="9000" fillcolor="red" stroked="f">
                            <v:textbox inset="5.85pt,.7pt,5.85pt,.7pt"/>
                          </v:shape>
                          <v:shape id="AutoShape 601" o:spid="_x0000_s1289" type="#_x0000_t5" style="position:absolute;left:8495;top:10875;width:95;height: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xlsYA&#10;AADdAAAADwAAAGRycy9kb3ducmV2LnhtbESPUWvCQBCE3wv+h2OFvhS9VKVo6ilSKBQKRVNB+rbk&#10;1iSY2wt3W03+fa9Q6OMwM98w623vWnWlEBvPBh6nGSji0tuGKwPHz9fJElQUZIutZzIwUITtZnS3&#10;xtz6Gx/oWkilEoRjjgZqkS7XOpY1OYxT3xEn7+yDQ0kyVNoGvCW4a/Usy560w4bTQo0dvdRUXopv&#10;Z8CdF7vT12o/PIS5yP6Chf54H4y5H/e7Z1BCvfyH/9pv1sBivprB75v0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oxlsYAAADdAAAADwAAAAAAAAAAAAAAAACYAgAAZHJz&#10;L2Rvd25yZXYueG1sUEsFBgAAAAAEAAQA9QAAAIsDAAAAAA==&#10;" adj="9000" fillcolor="red" stroked="f">
                            <v:textbox inset="5.85pt,.7pt,5.85pt,.7pt"/>
                          </v:shape>
                        </v:group>
                      </v:group>
                    </v:group>
                  </v:group>
                  <v:shape id="Picture 602" o:spid="_x0000_s1290" type="#_x0000_t75" style="position:absolute;left:3390;top:5500;width:5390;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TizHAAAA3QAAAA8AAABkcnMvZG93bnJldi54bWxEj0FrwkAUhO+F/oflFbwU3WhasamraEEU&#10;9FCjSI+P7OsmmH0bsluN/94tFHocZuYbZjrvbC0u1PrKsYLhIAFBXDhdsVFwPKz6ExA+IGusHZOC&#10;G3mYzx4fpphpd+U9XfJgRISwz1BBGUKTSemLkiz6gWuIo/ftWoshytZI3eI1wm0tR0kylhYrjgsl&#10;NvRRUnHOf6wCbZ7Xpy4dvm5XlcHl+WuCn3qnVO+pW7yDCNSF//Bfe6MVvKRvKfy+iU9A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fTizHAAAA3QAAAA8AAAAAAAAAAAAA&#10;AAAAnwIAAGRycy9kb3ducmV2LnhtbFBLBQYAAAAABAAEAPcAAACTAwAAAAA=&#10;">
                    <v:imagedata r:id="rId12" o:title=""/>
                  </v:shape>
                </v:group>
                <v:group id="グループ化 624" o:spid="_x0000_s1291" style="position:absolute;top:4953;width:32150;height:8820" coordorigin="2446,7097" coordsize="6329,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o:lock v:ext="edit" aspectratio="t"/>
                  <v:group id="Group 407" o:spid="_x0000_s1292" style="position:absolute;left:2677;top:7496;width:3557;height:955" coordorigin="6111,9027" coordsize="303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y5M8YAAADdAAAADwAAAGRycy9kb3ducmV2LnhtbESPQWvCQBSE74X+h+UV&#10;vOkmWkuNriKi4kGEakG8PbLPJJh9G7JrEv99VxB6HGbmG2a26EwpGqpdYVlBPIhAEKdWF5wp+D1t&#10;+t8gnEfWWFomBQ9ysJi/v80w0bblH2qOPhMBwi5BBbn3VSKlS3My6Aa2Ig7e1dYGfZB1JnWNbYCb&#10;Ug6j6EsaLDgs5FjRKqf0drwbBdsW2+UoXjf723X1uJzGh/M+JqV6H91yCsJT5//Dr/ZOK/gc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fLkzxgAAAN0A&#10;AAAPAAAAAAAAAAAAAAAAAKoCAABkcnMvZG93bnJldi54bWxQSwUGAAAAAAQABAD6AAAAnQMAAAAA&#10;">
                    <v:rect id="Rectangle 408" o:spid="_x0000_s1293" style="position:absolute;left:6555;top:9298;width:2593;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CcUA&#10;AADdAAAADwAAAGRycy9kb3ducmV2LnhtbESPT2sCMRTE74V+h/AK3jRbldBuN0otCBUE0XrZ22Pz&#10;9o9uXpZNqttvbwShx2FmfsNky8G24kK9bxxreJ0kIIgLZxquNBx/1uM3ED4gG2wdk4Y/8rBcPD9l&#10;mBp35T1dDqESEcI+RQ11CF0qpS9qsugnriOOXul6iyHKvpKmx2uE21ZOk0RJiw3HhRo7+qqpOB9+&#10;rYZVkvNJ7Zp8dtzmilSpNkah1qOX4fMDRKAh/Icf7W+jYT57V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f8JxQAAAN0AAAAPAAAAAAAAAAAAAAAAAJgCAABkcnMv&#10;ZG93bnJldi54bWxQSwUGAAAAAAQABAD1AAAAigMAAAAA&#10;" fillcolor="#c4bc96" stroked="f">
                      <v:textbox inset="5.85pt,.7pt,5.85pt,.7pt"/>
                    </v:rect>
                    <v:rect id="Rectangle 409" o:spid="_x0000_s1294" style="position:absolute;left:8840;top:9027;width:31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ksYA&#10;AADdAAAADwAAAGRycy9kb3ducmV2LnhtbESPQWvCQBSE7wX/w/KE3upGLds2ZiO2UKggiNZLbo/s&#10;M4lm34bsVtN/7wqFHoeZ+YbJloNtxYV63zjWMJ0kIIhLZxquNBy+P59eQfiAbLB1TBp+ycMyHz1k&#10;mBp35R1d9qESEcI+RQ11CF0qpS9rsugnriOO3tH1FkOUfSVNj9cIt62cJYmSFhuOCzV29FFTed7/&#10;WA3vScEntW2K+WFTKFJHtTYKtX4cD6sFiEBD+A//tb+Mhuf52wvc38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aksYAAADdAAAADwAAAAAAAAAAAAAAAACYAgAAZHJz&#10;L2Rvd25yZXYueG1sUEsFBgAAAAAEAAQA9QAAAIsDAAAAAA==&#10;" fillcolor="#c4bc96" stroked="f">
                      <v:textbox inset="5.85pt,.7pt,5.85pt,.7pt"/>
                    </v:rect>
                    <v:oval id="Oval 410" o:spid="_x0000_s1295" style="position:absolute;left:6111;top:9182;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oEsIA&#10;AADdAAAADwAAAGRycy9kb3ducmV2LnhtbERPz2vCMBS+D/wfwhO8zbQ6yqxGEZngbazbGLs9mmdb&#10;27yEJmvrf78cBjt+fL93h8l0YqDeN5YVpMsEBHFpdcOVgo/38+MzCB+QNXaWScGdPBz2s4cd5tqO&#10;/EZDESoRQ9jnqKAOweVS+rImg35pHXHkrrY3GCLsK6l7HGO46eQqSTJpsOHYUKOjU01lW/wYBW16&#10;/H7NPsNLgeMJ17xxXzd2Si3m03ELItAU/sV/7otW8LTexLn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6gSwgAAAN0AAAAPAAAAAAAAAAAAAAAAAJgCAABkcnMvZG93&#10;bnJldi54bWxQSwUGAAAAAAQABAD1AAAAhwMAAAAA&#10;" fillcolor="#c4bc96" stroked="f">
                      <v:textbox inset="5.85pt,.7pt,5.85pt,.7pt"/>
                    </v:oval>
                    <v:oval id="Oval 411" o:spid="_x0000_s1296" style="position:absolute;left:6240;top:9309;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C1ccA&#10;AADdAAAADwAAAGRycy9kb3ducmV2LnhtbESPQUsDMRSE74L/ITyhN5vVSnHXpkWUoodK6dZCj6+b&#10;52Zx87IkaXf7741Q6HGYmW+Y2WKwrTiRD41jBQ/jDARx5XTDtYLv7fL+GUSIyBpbx6TgTAEW89ub&#10;GRba9byhUxlrkSAcClRgYuwKKUNlyGIYu444eT/OW4xJ+lpqj32C21Y+ZtlUWmw4LRjs6M1Q9Vse&#10;rYLd6lDV/Yd+P+f7tfHbVdTl4Uup0d3w+gIi0hCv4Uv7Uyt4muQ5/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JgtXHAAAA3QAAAA8AAAAAAAAAAAAAAAAAmAIAAGRy&#10;cy9kb3ducmV2LnhtbFBLBQYAAAAABAAEAPUAAACMAwAAAAA=&#10;" stroked="f">
                      <v:textbox inset="5.85pt,.7pt,5.85pt,.7pt"/>
                    </v:oval>
                  </v:group>
                  <v:rect id="Rectangle 412" o:spid="_x0000_s1297" style="position:absolute;left:4700;top:7526;width:287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TbcAA&#10;AADdAAAADwAAAGRycy9kb3ducmV2LnhtbERPyWrDMBC9F/oPYgq91XJDKMGNHJpAoAZf6iznwZpa&#10;xtZIWGrs/n11KOT4ePt2t9hR3GgKvWMFr1kOgrh1uudOwfl0fNmACBFZ4+iYFPxSgF35+LDFQruZ&#10;v+jWxE6kEA4FKjAx+kLK0BqyGDLniRP37SaLMcGpk3rCOYXbUa7y/E1a7Dk1GPR0MNQOzY9VQIh4&#10;2tvKX3wdBlnhdV+blVLPT8vHO4hIS7yL/92fWsF6naf96U16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tTbcAAAADdAAAADwAAAAAAAAAAAAAAAACYAgAAZHJzL2Rvd25y&#10;ZXYueG1sUEsFBgAAAAAEAAQA9QAAAIUDAAAAAA==&#10;" fillcolor="red" stroked="f">
                    <v:textbox inset="5.85pt,.7pt,5.85pt,.7pt"/>
                  </v:rect>
                  <v:group id="Group 413" o:spid="_x0000_s1298" style="position:absolute;left:4420;top:7189;width:4145;height:1583" coordorigin="7612,10558" coordsize="354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rect id="Rectangle 414" o:spid="_x0000_s1299" style="position:absolute;left:10292;top:11427;width:18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k9sQA&#10;AADdAAAADwAAAGRycy9kb3ducmV2LnhtbESPQYvCMBSE78L+h/AEb5oqIlKNsrooerS6sMdn82zL&#10;Ni/dJqvx3xtB8DjMzDfMfBlMLa7UusqyguEgAUGcW11xoeB03PSnIJxH1lhbJgV3crBcfHTmmGp7&#10;4wNdM1+ICGGXooLS+yaV0uUlGXQD2xBH72Jbgz7KtpC6xVuEm1qOkmQiDVYcF0psaF1S/pv9GwXr&#10;sM++96vC+s3f9hy+LuHnkK2U6nXD5wyEp+Df4Vd7pxWMx8kI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pPbEAAAA3QAAAA8AAAAAAAAAAAAAAAAAmAIAAGRycy9k&#10;b3ducmV2LnhtbFBLBQYAAAAABAAEAPUAAACJAwAAAAA=&#10;" fillcolor="#a5a5a5" stroked="f">
                      <v:textbox inset="5.85pt,.7pt,5.85pt,.7pt"/>
                    </v:rect>
                    <v:group id="Group 415" o:spid="_x0000_s1300" style="position:absolute;left:7612;top:10558;width:3541;height:1352" coordorigin="7612,10558" coordsize="354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ncPscAAADdAAAADwAAAGRycy9kb3ducmV2LnhtbESPQWvCQBSE7wX/w/IK&#10;3ppNNC2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ncPscAAADd&#10;AAAADwAAAAAAAAAAAAAAAACqAgAAZHJzL2Rvd25yZXYueG1sUEsFBgAAAAAEAAQA+gAAAJ4DAAAA&#10;AA==&#10;">
                      <v:rect id="Rectangle 416" o:spid="_x0000_s1301" style="position:absolute;left:7675;top:10749;width:275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ZGcUA&#10;AADdAAAADwAAAGRycy9kb3ducmV2LnhtbESPQWvCQBSE74L/YXmCN7NpCSKpm1AtSj0aW+jxNftM&#10;QrNv0+xWt//eLRQ8DjPzDbMug+nFhUbXWVbwkKQgiGurO24UvJ12ixUI55E19pZJwS85KIvpZI25&#10;tlc+0qXyjYgQdjkqaL0fcild3ZJBl9iBOHpnOxr0UY6N1CNeI9z08jFNl9Jgx3GhxYG2LdVf1Y9R&#10;sA2H6v2waazffe8/w8s5fByrjVLzWXh+AuEp+Hv4v/2qFWRZmsHf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5kZxQAAAN0AAAAPAAAAAAAAAAAAAAAAAJgCAABkcnMv&#10;ZG93bnJldi54bWxQSwUGAAAAAAQABAD1AAAAigMAAAAA&#10;" fillcolor="#a5a5a5" stroked="f">
                        <v:textbox inset="5.85pt,.7pt,5.85pt,.7pt"/>
                      </v:rect>
                      <v:rect id="Rectangle 417" o:spid="_x0000_s1302" style="position:absolute;left:7612;top:10558;width:23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8gsUA&#10;AADdAAAADwAAAGRycy9kb3ducmV2LnhtbESPQWvCQBSE74X+h+UVvDWbFi0lukpVFD0aK3h8Zp9J&#10;aPZtzK66/ntXKHgcZuYbZjQJphEX6lxtWcFHkoIgLqyuuVTwu128f4NwHlljY5kU3MjBZPz6MsJM&#10;2ytv6JL7UkQIuwwVVN63mZSuqMigS2xLHL2j7Qz6KLtS6g6vEW4a+ZmmX9JgzXGhwpZmFRV/+dko&#10;mIV1vltPS+sXp+UhzI9hv8mnSvXews8QhKfgn+H/9kor6PfTATzexCc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zyCxQAAAN0AAAAPAAAAAAAAAAAAAAAAAJgCAABkcnMv&#10;ZG93bnJldi54bWxQSwUGAAAAAAQABAD1AAAAigMAAAAA&#10;" fillcolor="#a5a5a5" stroked="f">
                        <v:textbox inset="5.85pt,.7pt,5.85pt,.7pt"/>
                      </v:rect>
                      <v:rect id="Rectangle 418" o:spid="_x0000_s1303" style="position:absolute;left:7612;top:11364;width:23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i9cUA&#10;AADdAAAADwAAAGRycy9kb3ducmV2LnhtbESPT2vCQBTE70K/w/IKvemmRUSiG6kplno0WujxmX35&#10;Q7Nv0+w2rt/eLRQ8DjPzG2a9CaYTIw2utazgeZaAIC6tbrlWcDrupksQziNr7CyTgis52GQPkzWm&#10;2l74QGPhaxEh7FJU0Hjfp1K6siGDbmZ74uhVdjDooxxqqQe8RLjp5EuSLKTBluNCgz3lDZXfxa9R&#10;kId98bnf1tbvft7P4a0KX4diq9TTY3hdgfAU/D383/7QCubzZAF/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aL1xQAAAN0AAAAPAAAAAAAAAAAAAAAAAJgCAABkcnMv&#10;ZG93bnJldi54bWxQSwUGAAAAAAQABAD1AAAAigMAAAAA&#10;" fillcolor="#a5a5a5" stroked="f">
                        <v:textbox inset="5.85pt,.7pt,5.85pt,.7pt"/>
                      </v:rect>
                      <v:rect id="Rectangle 419" o:spid="_x0000_s1304" style="position:absolute;left:7837;top:11830;width:279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HbsUA&#10;AADdAAAADwAAAGRycy9kb3ducmV2LnhtbESPQWvCQBSE74X+h+UVvDWbFrElukpVFD0aK3h8Zp9J&#10;aPZtzK66/ntXKHgcZuYbZjQJphEX6lxtWcFHkoIgLqyuuVTwu128f4NwHlljY5kU3MjBZPz6MsJM&#10;2ytv6JL7UkQIuwwVVN63mZSuqMigS2xLHL2j7Qz6KLtS6g6vEW4a+ZmmA2mw5rhQYUuzioq//GwU&#10;zMI6362npfWL0/IQ5sew3+RTpXpv4WcIwlPwz/B/e6UV9PvpFzzexCc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QduxQAAAN0AAAAPAAAAAAAAAAAAAAAAAJgCAABkcnMv&#10;ZG93bnJldi54bWxQSwUGAAAAAAQABAD1AAAAigMAAAAA&#10;" fillcolor="#a5a5a5" stroked="f">
                        <v:textbox inset="5.85pt,.7pt,5.85pt,.7pt"/>
                      </v:rect>
                      <v:rect id="Rectangle 420" o:spid="_x0000_s1305" style="position:absolute;left:7842;top:11638;width:2639;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THMEA&#10;AADdAAAADwAAAGRycy9kb3ducmV2LnhtbERPTYvCMBC9C/6HMAvebLqLiFSjqIuLHq0u7HFsxrbY&#10;TGqT1fjvzUHw+Hjfs0UwjbhR52rLCj6TFARxYXXNpYLjYTOcgHAeWWNjmRQ8yMFi3u/NMNP2znu6&#10;5b4UMYRdhgoq79tMSldUZNAltiWO3Nl2Bn2EXSl1h/cYbhr5laZjabDm2FBhS+uKikv+bxSswy7/&#10;3a1K6zfXn1P4Poe/fb5SavARllMQnoJ/i1/urVYwGqV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2kxzBAAAA3QAAAA8AAAAAAAAAAAAAAAAAmAIAAGRycy9kb3du&#10;cmV2LnhtbFBLBQYAAAAABAAEAPUAAACGAwAAAAA=&#10;" fillcolor="#a5a5a5" stroked="f">
                        <v:textbox inset="5.85pt,.7pt,5.85pt,.7pt"/>
                      </v:rect>
                      <v:rect id="Rectangle 421" o:spid="_x0000_s1306" style="position:absolute;left:10298;top:10758;width:24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2h8UA&#10;AADdAAAADwAAAGRycy9kb3ducmV2LnhtbESPQWvCQBSE74X+h+UVvDWbFpE2ukpVFD0aK3h8Zp9J&#10;aPZtzK66/ntXKHgcZuYbZjQJphEX6lxtWcFHkoIgLqyuuVTwu128f4FwHlljY5kU3MjBZPz6MsJM&#10;2ytv6JL7UkQIuwwVVN63mZSuqMigS2xLHL2j7Qz6KLtS6g6vEW4a+ZmmA2mw5rhQYUuzioq//GwU&#10;zMI6362npfWL0/IQ5sew3+RTpXpv4WcIwlPwz/B/e6UV9PvpNzzexCc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jaHxQAAAN0AAAAPAAAAAAAAAAAAAAAAAJgCAABkcnMv&#10;ZG93bnJldi54bWxQSwUGAAAAAAQABAD1AAAAigMAAAAA&#10;" fillcolor="#a5a5a5" stroked="f">
                        <v:textbox inset="5.85pt,.7pt,5.85pt,.7pt"/>
                      </v:rect>
                      <v:shape id="AutoShape 422" o:spid="_x0000_s1307" type="#_x0000_t5" style="position:absolute;left:10522;top:11320;width:688;height:4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dDcAA&#10;AADdAAAADwAAAGRycy9kb3ducmV2LnhtbERPTWsCMRC9F/ofwhR6q1lFVFajiCDttZpCj0My7kY3&#10;kyVJ3fXfN4dCj4/3vdmNvhN3iskFVjCdVCCITbCOGwX6fHxbgUgZ2WIXmBQ8KMFu+/y0wdqGgT/p&#10;fsqNKCGcalTQ5tzXUibTksc0CT1x4S4heswFxkbaiEMJ952cVdVCenRcGlrs6dCSuZ1+vIK4OJjH&#10;0g3v1/yljb58a7fyWqnXl3G/BpFpzP/iP/eHVTCfT8v+8qY8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XdDcAAAADdAAAADwAAAAAAAAAAAAAAAACYAgAAZHJzL2Rvd25y&#10;ZXYueG1sUEsFBgAAAAAEAAQA9QAAAIUDAAAAAA==&#10;" adj="4842" fillcolor="#a5a5a5" stroked="f">
                        <v:textbox inset="5.85pt,.7pt,5.85pt,.7pt"/>
                      </v:shape>
                      <v:oval id="Oval 423" o:spid="_x0000_s1308" style="position:absolute;left:10876;top:11042;width:277;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8AsIA&#10;AADdAAAADwAAAGRycy9kb3ducmV2LnhtbESP3YrCMBSE7xd8h3CEvVvTqohUo6goCF758wCH5vQH&#10;m5OSRFvffiMIXg4z8w2zXPemEU9yvrasIB0lIIhzq2suFdyuh785CB+QNTaWScGLPKxXg58lZtp2&#10;fKbnJZQiQthnqKAKoc2k9HlFBv3ItsTRK6wzGKJ0pdQOuwg3jRwnyUwarDkuVNjSrqL8fnkYBSd6&#10;bY3rd0VxOOkHdvP7bTLeK/U77DcLEIH68A1/2ketYDpNU3i/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LwCwgAAAN0AAAAPAAAAAAAAAAAAAAAAAJgCAABkcnMvZG93&#10;bnJldi54bWxQSwUGAAAAAAQABAD1AAAAhwMAAAAA&#10;" fillcolor="#a5a5a5" stroked="f">
                        <v:textbox inset="5.85pt,.7pt,5.85pt,.7pt"/>
                      </v:oval>
                      <v:shape id="AutoShape 424" o:spid="_x0000_s1309" type="#_x0000_t5" style="position:absolute;left:10332;top:10850;width:1029;height:4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4ScUA&#10;AADdAAAADwAAAGRycy9kb3ducmV2LnhtbESPzWsCMRTE70L/h/AK3jTrB6VdjVIKwlK8qL309ti8&#10;/cDNy7KJMfrXN4LQ4zAzv2HW22g6EWhwrWUFs2kGgri0uuVawc9pN3kH4Tyyxs4yKbiRg+3mZbTG&#10;XNsrHygcfS0ShF2OChrv+1xKVzZk0E1tT5y8yg4GfZJDLfWA1wQ3nZxn2Zs02HJaaLCnr4bK8/Fi&#10;FOy66jeWiyoUH8X9u4iXkOE+KDV+jZ8rEJ6i/w8/24VWsFzO5vB4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LhJxQAAAN0AAAAPAAAAAAAAAAAAAAAAAJgCAABkcnMv&#10;ZG93bnJldi54bWxQSwUGAAAAAAQABAD1AAAAigMAAAAA&#10;" adj="10369" fillcolor="#a5a5a5" stroked="f">
                        <v:textbox inset="5.85pt,.7pt,5.85pt,.7pt"/>
                      </v:shape>
                      <v:oval id="Oval 425" o:spid="_x0000_s1310" style="position:absolute;left:10700;top:11112;width:23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7AMcA&#10;AADdAAAADwAAAGRycy9kb3ducmV2LnhtbESPQWsCMRSE7wX/Q3iCt5q1StGtUUqLtAeldG2hx+fm&#10;uVncvCxJdNd/bwqFHoeZ+YZZrnvbiAv5UDtWMBlnIIhLp2uuFHztN/dzECEia2wck4IrBVivBndL&#10;zLXr+JMuRaxEgnDIUYGJsc2lDKUhi2HsWuLkHZ23GJP0ldQeuwS3jXzIskdpsea0YLClF0PlqThb&#10;Bd/bQ1l1b/r1uvj5MH6/jbo47JQaDfvnJxCR+vgf/mu/awWz2WQKv2/S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YewDHAAAA3QAAAA8AAAAAAAAAAAAAAAAAmAIAAGRy&#10;cy9kb3ducmV2LnhtbFBLBQYAAAAABAAEAPUAAACMAwAAAAA=&#10;" stroked="f">
                        <v:textbox inset="5.85pt,.7pt,5.85pt,.7pt"/>
                      </v:oval>
                      <v:rect id="Rectangle 426" o:spid="_x0000_s1311" style="position:absolute;left:10536;top:10558;width:92;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PxMUA&#10;AADdAAAADwAAAGRycy9kb3ducmV2LnhtbESPQWvCQBSE74X+h+UVvDUbS5AS3QS1KHo0baHHZ/aZ&#10;BLNv0+xW13/vFgo9DjPzDbMog+nFhUbXWVYwTVIQxLXVHTcKPt43z68gnEfW2FsmBTdyUBaPDwvM&#10;tb3ygS6Vb0SEsMtRQev9kEvp6pYMusQOxNE72dGgj3JspB7xGuGmly9pOpMGO44LLQ60bqk+Vz9G&#10;wTrsq8/9qrF+8709hrdT+DpUK6UmT2E5B+Ep+P/wX3unFWTZNIPfN/EJ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g/ExQAAAN0AAAAPAAAAAAAAAAAAAAAAAJgCAABkcnMv&#10;ZG93bnJldi54bWxQSwUGAAAAAAQABAD1AAAAigMAAAAA&#10;" fillcolor="#a5a5a5" stroked="f">
                        <v:textbox inset="5.85pt,.7pt,5.85pt,.7pt"/>
                      </v:rect>
                      <v:rect id="Rectangle 427" o:spid="_x0000_s1312" style="position:absolute;left:7797;top:10558;width:275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qX8UA&#10;AADdAAAADwAAAGRycy9kb3ducmV2LnhtbESPT2vCQBTE7wW/w/KE3pqNoqWkruIfFD2aKvT4mn0m&#10;odm3MbvV9du7QsHjMDO/YSazYBpxoc7VlhUMkhQEcWF1zaWCw9f67QOE88gaG8uk4EYOZtPeywQz&#10;ba+8p0vuSxEh7DJUUHnfZlK6oiKDLrEtcfROtjPoo+xKqTu8Rrhp5DBN36XBmuNChS0tKyp+8z+j&#10;YBl2+XG3KK1fnzc/YXUK3/t8odRrP8w/QXgK/hn+b2+1gtFoMIbH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qpfxQAAAN0AAAAPAAAAAAAAAAAAAAAAAJgCAABkcnMv&#10;ZG93bnJldi54bWxQSwUGAAAAAAQABAD1AAAAigMAAAAA&#10;" fillcolor="#a5a5a5" stroked="f">
                        <v:textbox inset="5.85pt,.7pt,5.85pt,.7pt"/>
                      </v:rect>
                      <v:rect id="Rectangle 428" o:spid="_x0000_s1313" style="position:absolute;left:10160;top:11127;width:13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FzcUA&#10;AADcAAAADwAAAGRycy9kb3ducmV2LnhtbESPQWvCQBSE70L/w/IKvemmFopE19AoluZo2kKPz+wz&#10;Cc2+TbOr2f57VxA8DjPzDbPKgunEmQbXWlbwPEtAEFdWt1wr+PrcTRcgnEfW2FkmBf/kIFs/TFaY&#10;ajvyns6lr0WEsEtRQeN9n0rpqoYMupntiaN3tINBH+VQSz3gGOGmk/MkeZUGW44LDfa0aaj6LU9G&#10;wSYU5XeR19bv/t4PYXsMP/syV+rpMbwtQXgK/h6+tT+0gsXLHK5n4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IXNxQAAANwAAAAPAAAAAAAAAAAAAAAAAJgCAABkcnMv&#10;ZG93bnJldi54bWxQSwUGAAAAAAQABAD1AAAAigMAAAAA&#10;" fillcolor="#a5a5a5" stroked="f">
                        <v:textbox inset="5.85pt,.7pt,5.85pt,.7pt"/>
                      </v:rect>
                      <v:rect id="Rectangle 429" o:spid="_x0000_s1314" style="position:absolute;left:10275;top:10994;width:2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gVsMA&#10;AADcAAAADwAAAGRycy9kb3ducmV2LnhtbESPQYvCMBSE7wv+h/AEb5q6wiLVKOqi6NHuCh6fzbMt&#10;Ni+1iZr990YQ9jjMzDfMdB5MLe7UusqyguEgAUGcW11xoeD3Z90fg3AeWWNtmRT8kYP5rPMxxVTb&#10;B+/pnvlCRAi7FBWU3jeplC4vyaAb2IY4emfbGvRRtoXULT4i3NTyM0m+pMGK40KJDa1Kyi/ZzShY&#10;hV122C0L69fXzSl8n8Nxny2V6nXDYgLCU/D/4Xd7qxWMRy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wgVsMAAADcAAAADwAAAAAAAAAAAAAAAACYAgAAZHJzL2Rv&#10;d25yZXYueG1sUEsFBgAAAAAEAAQA9QAAAIgDAAAAAA==&#10;" fillcolor="#a5a5a5" stroked="f">
                        <v:textbox inset="5.85pt,.7pt,5.85pt,.7pt"/>
                      </v:rect>
                      <v:rect id="Rectangle 430" o:spid="_x0000_s1315" style="position:absolute;left:10268;top:11278;width:23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4IsUA&#10;AADcAAAADwAAAGRycy9kb3ducmV2LnhtbESPQWvCQBSE74X+h+UVvNWNbZEQXYOxKHo0bcHjM/tM&#10;gtm3aXbV7b/vFoQeh5n5hpnnwXTiSoNrLSuYjBMQxJXVLdcKPj/WzykI55E1dpZJwQ85yBePD3PM&#10;tL3xnq6lr0WEsMtQQeN9n0npqoYMurHtiaN3soNBH+VQSz3gLcJNJ1+SZCoNthwXGuxp1VB1Li9G&#10;wSrsyq9dUVu//t4cw/spHPZlodToKSxnIDwF/x++t7daQfr6B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bgixQAAANwAAAAPAAAAAAAAAAAAAAAAAJgCAABkcnMv&#10;ZG93bnJldi54bWxQSwUGAAAAAAQABAD1AAAAigMAAAAA&#10;" fillcolor="#a5a5a5" stroked="f">
                        <v:textbox inset="5.85pt,.7pt,5.85pt,.7pt"/>
                      </v:rect>
                    </v:group>
                  </v:group>
                  <v:group id="Group 431" o:spid="_x0000_s1316" style="position:absolute;left:4683;top:7317;width:3175;height:1365" coordorigin="7827,8874" coordsize="2713,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AutoShape 432" o:spid="_x0000_s1317" type="#_x0000_t5" style="position:absolute;left:8850;top:9214;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Q+MMA&#10;AADcAAAADwAAAGRycy9kb3ducmV2LnhtbESPQWvCQBSE74X+h+UVvNWNSoOkriJWwVPBaO+P7DOJ&#10;Zt9Ls6tJ/31XKPQ4zMw3zGI1uEbdqfO1sIHJOAFFXIituTRwOu5e56B8QLbYCJOBH/KwWj4/LTCz&#10;0vOB7nkoVYSwz9BAFUKbae2Lihz6sbTE0TtL5zBE2ZXadthHuGv0NElS7bDmuFBhS5uKimt+cwbe&#10;2su3TK4b3n7ln6ciFbl89HtjRi/D+h1UoCH8h//ae2tgPkvhcSYe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iQ+MMAAADcAAAADwAAAAAAAAAAAAAAAACYAgAAZHJzL2Rv&#10;d25yZXYueG1sUEsFBgAAAAAEAAQA9QAAAIgDAAAAAA==&#10;" fillcolor="#a5a5a5" stroked="f">
                      <v:textbox inset="5.85pt,.7pt,5.85pt,.7pt"/>
                    </v:shape>
                    <v:shape id="AutoShape 433" o:spid="_x0000_s1318" type="#_x0000_t5" style="position:absolute;left:8850;top:9336;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1Y8MA&#10;AADcAAAADwAAAGRycy9kb3ducmV2LnhtbESPQWvCQBSE74X+h+UVeqsbLVVJXUXUgiehUe+P7GsS&#10;zb4Xs6tJ/31XKHgcZuYbZrboXa1u1PpK2MBwkIAizsVWXBg47L/epqB8QLZYC5OBX/KwmD8/zTC1&#10;0vE33bJQqAhhn6KBMoQm1drnJTn0A2mIo/cjrcMQZVto22IX4a7WoyQZa4cVx4USG1qVlJ+zqzPw&#10;0ZwuMjyveHPMdod8LHJad1tjXl/65SeoQH14hP/bW2tg+j6B+5l4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Q1Y8MAAADcAAAADwAAAAAAAAAAAAAAAACYAgAAZHJzL2Rv&#10;d25yZXYueG1sUEsFBgAAAAAEAAQA9QAAAIgDAAAAAA==&#10;" fillcolor="#a5a5a5" stroked="f">
                      <v:textbox inset="5.85pt,.7pt,5.85pt,.7pt"/>
                    </v:shape>
                    <v:group id="Group 434" o:spid="_x0000_s1319" style="position:absolute;left:7827;top:8874;width:2713;height:1166" coordorigin="7827,8874" coordsize="2713,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rect id="Rectangle 435" o:spid="_x0000_s1320" style="position:absolute;left:8999;top:9600;width:87;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LDsQA&#10;AADcAAAADwAAAGRycy9kb3ducmV2LnhtbESPQWvCQBSE74L/YXlCb7qJQqvRVVSUtseqiMdH9pkE&#10;s2+T3a3Gf98tFHocZuYbZrHqTC3u5HxlWUE6SkAQ51ZXXCg4HffDKQgfkDXWlknBkzyslv3eAjNt&#10;H/xF90MoRISwz1BBGUKTSenzkgz6kW2Io3e1zmCI0hVSO3xEuKnlOElepcGK40KJDW1Lym+Hb6Pg&#10;PS3e2qdMPy/ntB63m/a2d3qn1MugW89BBOrCf/iv/aEVTCcz+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3Cw7EAAAA3AAAAA8AAAAAAAAAAAAAAAAAmAIAAGRycy9k&#10;b3ducmV2LnhtbFBLBQYAAAAABAAEAPUAAACJAwAAAAA=&#10;" fillcolor="#ffc000" stroked="f" strokecolor="#ffc000">
                        <v:textbox inset="5.85pt,.7pt,5.85pt,.7pt"/>
                      </v:rect>
                      <v:shape id="AutoShape 436" o:spid="_x0000_s1321" type="#_x0000_t5" style="position:absolute;left:8978;top:9626;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O0ycQA&#10;AADcAAAADwAAAGRycy9kb3ducmV2LnhtbESPwWrDQAxE74H+w6JCL6ZZt4QQ3GxCG0hayCE07QcI&#10;r2qberXGq9ju31eHQI6SRjPz1tsptGagPjWRHTzNczDEZfQNVw6+v/aPKzBJkD22kcnBHyXYbu5m&#10;ayx8HPmThrNURk04FeigFukKa1NZU8A0jx2x3n5iH1B07CvrexzVPLT2Oc+XNmDDmlBjR7uayt/z&#10;JThosnLHx7eBJlnKuH8/ZSKHzLmH++n1BYzo/ia+fn94B6uF1lcYBQG7+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tMnEAAAA3AAAAA8AAAAAAAAAAAAAAAAAmAIAAGRycy9k&#10;b3ducmV2LnhtbFBLBQYAAAAABAAEAPUAAACJAwAAAAA=&#10;" fillcolor="#a5a5a5" stroked="f">
                        <v:textbox inset="5.85pt,.7pt,5.85pt,.7pt"/>
                      </v:shape>
                      <v:rect id="Rectangle 437" o:spid="_x0000_s1322" style="position:absolute;left:9001;top:9729;width:89;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0dcQA&#10;AADcAAAADwAAAGRycy9kb3ducmV2LnhtbESPT2sCMRTE74V+h/AK3mo2UlS2RmlFUY/+ofT42Lzu&#10;Lm5edpNU129vCgWPw8z8hpktetuIC/lQO9aghhkI4sKZmksNp+P6dQoiRGSDjWPScKMAi/nz0wxz&#10;4668p8shliJBOOSooYqxzaUMRUUWw9C1xMn7cd5iTNKX0ni8Jrht5CjLxtJizWmhwpaWFRXnw6/V&#10;sFHlpLtJtfv+Us2o++zOa29WWg9e+o93EJH6+Aj/t7dGw/RNwd+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dHXEAAAA3AAAAA8AAAAAAAAAAAAAAAAAmAIAAGRycy9k&#10;b3ducmV2LnhtbFBLBQYAAAAABAAEAPUAAACJAwAAAAA=&#10;" fillcolor="#ffc000" stroked="f" strokecolor="#ffc000">
                        <v:textbox inset="5.85pt,.7pt,5.85pt,.7pt"/>
                      </v:rect>
                      <v:shape id="AutoShape 438" o:spid="_x0000_s1323" type="#_x0000_t5" style="position:absolute;left:8978;top:9755;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PJcAA&#10;AADcAAAADwAAAGRycy9kb3ducmV2LnhtbERPzWrCQBC+F3yHZQQvQTdKEYmuooK10EOp9QGG7JgE&#10;s7MhO03i27uFQo/fP99mN7haddSGyrOB+SwFRZx7W3Fh4Pp9mq5ABUG2WHsmAw8KsNuOXjaYWd/z&#10;F3UXKVQs4ZChgVKkybQOeUkOw8w3xFG7+dahRNgW2rbYx3JX60WaLrXDiuNCiQ0dS8rvlx9noEry&#10;I38cOhpkKf3p/JmIvCXGTMbDfg1KIv9v/ku/WwOr1wX8nolH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2PJcAAAADcAAAADwAAAAAAAAAAAAAAAACYAgAAZHJzL2Rvd25y&#10;ZXYueG1sUEsFBgAAAAAEAAQA9QAAAIUDAAAAAA==&#10;" fillcolor="#a5a5a5" stroked="f">
                        <v:textbox inset="5.85pt,.7pt,5.85pt,.7pt"/>
                      </v:shape>
                      <v:rect id="Rectangle 439" o:spid="_x0000_s1324" style="position:absolute;left:10216;top:9385;width:87;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PmcUA&#10;AADcAAAADwAAAGRycy9kb3ducmV2LnhtbESPQWvCQBSE74L/YXlCb3UTK62kbkRLpfZYldLjI/ua&#10;hGTfJrtbjf/eFQoeh5n5hlmuBtOKEzlfW1aQThMQxIXVNZcKjoft4wKED8gaW8uk4EIeVvl4tMRM&#10;2zN/0WkfShEh7DNUUIXQZVL6oiKDfmo74uj9WmcwROlKqR2eI9y0cpYkz9JgzXGhwo7eKiqa/Z9R&#10;8JGWL/1Fpp8/32k76zd9s3X6XamHybB+BRFoCPfwf3unFSzmT3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U+ZxQAAANwAAAAPAAAAAAAAAAAAAAAAAJgCAABkcnMv&#10;ZG93bnJldi54bWxQSwUGAAAAAAQABAD1AAAAigMAAAAA&#10;" fillcolor="#ffc000" stroked="f" strokecolor="#ffc000">
                        <v:textbox inset="5.85pt,.7pt,5.85pt,.7pt"/>
                      </v:rect>
                      <v:shape id="AutoShape 440" o:spid="_x0000_s1325" type="#_x0000_t5" style="position:absolute;left:10226;top:9412;width:95;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YacMA&#10;AADcAAAADwAAAGRycy9kb3ducmV2LnhtbESPQWvCQBSE74L/YXmF3nSjWJHUVYpa8FQwtfdH9jWJ&#10;Zt+L2dWk/74rCB6HmfmGWa57V6sbtb4SNjAZJ6CIc7EVFwaO35+jBSgfkC3WwmTgjzysV8PBElMr&#10;HR/oloVCRQj7FA2UITSp1j4vyaEfS0McvV9pHYYo20LbFrsId7WeJslcO6w4LpTY0Kak/JxdnYG3&#10;5nSRyXnDu5/s65jPRU7bbm/M60v/8Q4qUB+e4Ud7bw0sZjO4n4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DYacMAAADcAAAADwAAAAAAAAAAAAAAAACYAgAAZHJzL2Rv&#10;d25yZXYueG1sUEsFBgAAAAAEAAQA9QAAAIgDAAAAAA==&#10;" fillcolor="#a5a5a5" stroked="f">
                        <v:textbox inset="5.85pt,.7pt,5.85pt,.7pt"/>
                      </v:shape>
                      <v:group id="Group 441" o:spid="_x0000_s1326" style="position:absolute;left:7827;top:8874;width:2713;height:1166" coordorigin="7827,8874" coordsize="2713,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rect id="Rectangle 442" o:spid="_x0000_s1327" style="position:absolute;left:7831;top:9168;width:995;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818UA&#10;AADcAAAADwAAAGRycy9kb3ducmV2LnhtbESPUWvCQBCE3wX/w7GFvumm0gZJPaVohRYE0bbYvi25&#10;NQnm9kLu1PjvPUHo4zAz3zCTWWdrdeLWV040PA0TUCy5M5UUGr6/loMxKB9IDNVOWMOFPcym/d6E&#10;MuPOsuHTNhQqQsRnpKEMockQfV6yJT90DUv09q61FKJsCzQtnSPc1jhKkhQtVRIXSmp4XnJ+2B6t&#10;Bqzs745XP+/LEaZ/++PL+nOxQ60fH7q3V1CBu/Afvrc/jIbxcwq3M/EI4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jzXxQAAANwAAAAPAAAAAAAAAAAAAAAAAJgCAABkcnMv&#10;ZG93bnJldi54bWxQSwUGAAAAAAQABAD1AAAAigMAAAAA&#10;" fillcolor="yellow" stroked="f">
                          <v:textbox inset="5.85pt,.7pt,5.85pt,.7pt"/>
                        </v:rect>
                        <v:rect id="Rectangle 443" o:spid="_x0000_s1328" style="position:absolute;left:9156;top:9168;width:1104;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lUMYA&#10;AADcAAAADwAAAGRycy9kb3ducmV2LnhtbESP3WrCQBSE7wu+w3KE3ohubP0J0VWstlC88+cBDtlj&#10;Es2eTbOriT59Vyj0cpiZb5j5sjWluFHtCssKhoMIBHFqdcGZguPhqx+DcB5ZY2mZFNzJwXLReZlj&#10;om3DO7rtfSYChF2CCnLvq0RKl+Zk0A1sRRy8k60N+iDrTOoamwA3pXyLook0WHBYyLGidU7pZX81&#10;Cnpnsxm9fzw+Mzf+ScfN/RpvVz2lXrvtagbCU+v/w3/tb60gHk3heS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ilUMYAAADcAAAADwAAAAAAAAAAAAAAAACYAgAAZHJz&#10;L2Rvd25yZXYueG1sUEsFBgAAAAAEAAQA9QAAAIsDAAAAAA==&#10;" fillcolor="#ffc000" stroked="f">
                          <v:textbox inset="5.85pt,.7pt,5.85pt,.7pt"/>
                        </v:rect>
                        <v:rect id="Rectangle 444" o:spid="_x0000_s1329" style="position:absolute;left:9148;top:9327;width:99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d6MIA&#10;AADcAAAADwAAAGRycy9kb3ducmV2LnhtbERPz2vCMBS+D/wfwht4m2mLOKnGMsdEd5wbY8dH82yL&#10;zUubRNv+98thsOPH93tbjKYVd3K+sawgXSQgiEurG64UfH0entYgfEDW2FomBRN5KHazhy3m2g78&#10;QfdzqEQMYZ+jgjqELpfSlzUZ9AvbEUfuYp3BEKGrpHY4xHDTyixJVtJgw7Ghxo5eayqv55tRcEyr&#10;536S6fvPd9pm/b6/Hpx+U2r+OL5sQAQaw7/4z33SCtbL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3owgAAANwAAAAPAAAAAAAAAAAAAAAAAJgCAABkcnMvZG93&#10;bnJldi54bWxQSwUGAAAAAAQABAD1AAAAhwMAAAAA&#10;" fillcolor="#ffc000" stroked="f" strokecolor="#ffc000">
                          <v:textbox inset="5.85pt,.7pt,5.85pt,.7pt"/>
                        </v:rect>
                        <v:rect id="Rectangle 445" o:spid="_x0000_s1330" style="position:absolute;left:9148;top:9542;width:112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UucYA&#10;AADcAAAADwAAAGRycy9kb3ducmV2LnhtbESP3WrCQBSE7wXfYTkFb0Q3WpWYuoo/FUrvqj7AIXtM&#10;0mbPxuxqYp/eLQi9HGbmG2axak0pblS7wrKC0TACQZxaXXCm4HTcD2IQziNrLC2Tgjs5WC27nQUm&#10;2jb8RbeDz0SAsEtQQe59lUjp0pwMuqGtiIN3trVBH2SdSV1jE+CmlOMomkmDBYeFHCva5pT+HK5G&#10;Qf/b7Cavm9/3zE0v6bS5X+PPdV+p3ku7fgPhqfX/4Wf7QyuIJ3P4O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UucYAAADcAAAADwAAAAAAAAAAAAAAAACYAgAAZHJz&#10;L2Rvd25yZXYueG1sUEsFBgAAAAAEAAQA9QAAAIsDAAAAAA==&#10;" fillcolor="#ffc000" stroked="f">
                          <v:textbox inset="5.85pt,.7pt,5.85pt,.7pt"/>
                        </v:rect>
                        <v:rect id="Rectangle 446" o:spid="_x0000_s1331" style="position:absolute;left:7827;top:9574;width:10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X5cIA&#10;AADcAAAADwAAAGRycy9kb3ducmV2LnhtbERPS2vCQBC+C/0PywjedKKgSOpGSluhglDUFtvbkJ08&#10;aHY2ZFeN/757EDx+fO/VureNunDnaycappMEFEvuTC2lhq/jZrwE5QOJocYJa7ixh3X2NFhRatxV&#10;9nw5hFLFEPEpaahCaFNEn1dsyU9cyxK5wnWWQoRdiaajawy3Dc6SZIGWaokNFbX8WnH+dzhbDVjb&#10;nxPvvt83M1z8Fuf55/bthFqPhv3LM6jAfXiI7+4Po2E5j/PjmXgEMP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pflwgAAANwAAAAPAAAAAAAAAAAAAAAAAJgCAABkcnMvZG93&#10;bnJldi54bWxQSwUGAAAAAAQABAD1AAAAhwMAAAAA&#10;" fillcolor="yellow" stroked="f">
                          <v:textbox inset="5.85pt,.7pt,5.85pt,.7pt"/>
                        </v:rect>
                        <v:rect id="Rectangle 447" o:spid="_x0000_s1332" style="position:absolute;left:7832;top:9914;width:2704;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yfsUA&#10;AADcAAAADwAAAGRycy9kb3ducmV2LnhtbESPUWvCQBCE3wX/w7FC33SjoEj0FLEVKghS26K+Lbk1&#10;Ceb2Qu7U9N/3hEIfh5n5hpkvW1upOze+dKJhOEhAsWTOlJJr+Prc9KegfCAxVDlhDT/sYbnoduaU&#10;GveQD74fQq4iRHxKGooQ6hTRZwVb8gNXs0Tv4hpLIcomR9PQI8JthaMkmaClUuJCQTWvC86uh5vV&#10;gKU9HXn3/bYZ4eR8uY3329cjav3Sa1czUIHb8B/+a78bDdPxEJ5n4hH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J+xQAAANwAAAAPAAAAAAAAAAAAAAAAAJgCAABkcnMv&#10;ZG93bnJldi54bWxQSwUGAAAAAAQABAD1AAAAigMAAAAA&#10;" fillcolor="yellow" stroked="f">
                          <v:textbox inset="5.85pt,.7pt,5.85pt,.7pt"/>
                        </v:rect>
                        <v:rect id="Rectangle 448" o:spid="_x0000_s1333" style="position:absolute;left:10475;top:9238;width:65;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sCcUA&#10;AADcAAAADwAAAGRycy9kb3ducmV2LnhtbESPUWvCQBCE3wX/w7FC38zGgCKppxRboYJQalts35bc&#10;moTm9kLu1PjvvULBx2FmvmEWq9426sydr51omCQpKJbCmVpKDZ8fm/EclA8khhonrOHKHlbL4WBB&#10;uXEXeefzPpQqQsTnpKEKoc0RfVGxJZ+4liV6R9dZClF2JZqOLhFuG8zSdIaWaokLFbW8rrj43Z+s&#10;Bqzt94F3Xy+bDGc/x9P0bft8QK0fRv3TI6jAfbiH/9uvRsN8msHfmXgEc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KwJxQAAANwAAAAPAAAAAAAAAAAAAAAAAJgCAABkcnMv&#10;ZG93bnJldi54bWxQSwUGAAAAAAQABAD1AAAAigMAAAAA&#10;" fillcolor="yellow" stroked="f">
                          <v:textbox inset="5.85pt,.7pt,5.85pt,.7pt"/>
                        </v:rect>
                        <v:rect id="Rectangle 449" o:spid="_x0000_s1334" style="position:absolute;left:10279;top:9574;width:20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JksYA&#10;AADcAAAADwAAAGRycy9kb3ducmV2LnhtbESPX2vCQBDE3wW/w7GCb7pRUSR6itgKLRRK/YPt25Jb&#10;k2BuL+ROTb99r1Do4zAzv2GW69ZW6s6NL51oGA0TUCyZM6XkGo6H3WAOygcSQ5UT1vDNHtarbmdJ&#10;qXEP+eD7PuQqQsSnpKEIoU4RfVawJT90NUv0Lq6xFKJscjQNPSLcVjhOkhlaKiUuFFTztuDsur9Z&#10;DVjazzO/nZ53Y5x9XW7T99enM2rd77WbBajAbfgP/7VfjIb5dAK/Z+IR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wJksYAAADcAAAADwAAAAAAAAAAAAAAAACYAgAAZHJz&#10;L2Rvd25yZXYueG1sUEsFBgAAAAAEAAQA9QAAAIsDAAAAAA==&#10;" fillcolor="yellow" stroked="f">
                          <v:textbox inset="5.85pt,.7pt,5.85pt,.7pt"/>
                        </v:rect>
                        <v:rect id="Rectangle 450" o:spid="_x0000_s1335" style="position:absolute;left:10283;top:9238;width:20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R5sYA&#10;AADcAAAADwAAAGRycy9kb3ducmV2LnhtbESPX2vCQBDE3wW/w7GCb7pRVCR6itgKLRRK/YPt25Jb&#10;k2BuL+ROTb99r1Do4zAzv2GW69ZW6s6NL51oGA0TUCyZM6XkGo6H3WAOygcSQ5UT1vDNHtarbmdJ&#10;qXEP+eD7PuQqQsSnpKEIoU4RfVawJT90NUv0Lq6xFKJscjQNPSLcVjhOkhlaKiUuFFTztuDsur9Z&#10;DVjazzO/nZ53Y5x9XW7T99enM2rd77WbBajAbfgP/7VfjIb5dAK/Z+IR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WR5sYAAADcAAAADwAAAAAAAAAAAAAAAACYAgAAZHJz&#10;L2Rvd25yZXYueG1sUEsFBgAAAAAEAAQA9QAAAIsDAAAAAA==&#10;" fillcolor="yellow" stroked="f">
                          <v:textbox inset="5.85pt,.7pt,5.85pt,.7pt"/>
                        </v:rect>
                        <v:rect id="Rectangle 451" o:spid="_x0000_s1336" style="position:absolute;left:7828;top:8874;width:270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0fcUA&#10;AADcAAAADwAAAGRycy9kb3ducmV2LnhtbESPUWvCQBCE3wX/w7FC38xGISKppxRboYJQalts35bc&#10;moTm9kLu1PjvvULBx2FmvmEWq9426sydr51omCQpKJbCmVpKDZ8fm/EclA8khhonrOHKHlbL4WBB&#10;uXEXeefzPpQqQsTnpKEKoc0RfVGxJZ+4liV6R9dZClF2JZqOLhFuG5ym6Qwt1RIXKmp5XXHxuz9Z&#10;DVjb7wPvvl42U5z9HE/Z2/b5gFo/jPqnR1CB+3AP/7dfjYZ5lsHfmXgEc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TR9xQAAANwAAAAPAAAAAAAAAAAAAAAAAJgCAABkcnMv&#10;ZG93bnJldi54bWxQSwUGAAAAAAQABAD1AAAAigMAAAAA&#10;" fillcolor="yellow" stroked="f">
                          <v:textbox inset="5.85pt,.7pt,5.85pt,.7pt"/>
                        </v:rect>
                        <v:rect id="Rectangle 452" o:spid="_x0000_s1337" style="position:absolute;left:7836;top:9024;width:99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qCsUA&#10;AADcAAAADwAAAGRycy9kb3ducmV2LnhtbESPUWvCQBCE3wX/w7FC38xGwSCppxRboYJQalts35bc&#10;moTm9kLu1PjvvULBx2FmvmEWq9426sydr51omCQpKJbCmVpKDZ8fm/EclA8khhonrOHKHlbL4WBB&#10;uXEXeefzPpQqQsTnpKEKoc0RfVGxJZ+4liV6R9dZClF2JZqOLhFuG5ymaYaWaokLFbW8rrj43Z+s&#10;Bqzt94F3Xy+bKWY/x9Psbft8QK0fRv3TI6jAfbiH/9uvRsN8lsHfmXgEc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6oKxQAAANwAAAAPAAAAAAAAAAAAAAAAAJgCAABkcnMv&#10;ZG93bnJldi54bWxQSwUGAAAAAAQABAD1AAAAigMAAAAA&#10;" fillcolor="yellow" stroked="f">
                          <v:textbox inset="5.85pt,.7pt,5.85pt,.7pt"/>
                        </v:rect>
                        <v:rect id="Rectangle 453" o:spid="_x0000_s1338" style="position:absolute;left:8512;top:9055;width:969;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zR8IA&#10;AADcAAAADwAAAGRycy9kb3ducmV2LnhtbESPQYvCMBSE74L/ITzBm6Yurko1iiwIgiyiK3p9Ns+2&#10;2LyUJGr990YQ9jjMfDPMbNGYStzJ+dKygkE/AUGcWV1yruDwt+pNQPiArLGyTAqe5GExb7dmmGr7&#10;4B3d9yEXsYR9igqKEOpUSp8VZND3bU0cvYt1BkOULpfa4SOWm0p+JclIGiw5LhRY009B2XV/Mwom&#10;v6XenQ56O6yzy8aNnPHr81GpbqdZTkEEasJ/+EOvdeS+x/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NHwgAAANwAAAAPAAAAAAAAAAAAAAAAAJgCAABkcnMvZG93&#10;bnJldi54bWxQSwUGAAAAAAQABAD1AAAAhwMAAAAA&#10;" fillcolor="yellow" stroked="f">
                          <v:fill color2="#ffc000" rotate="t" angle="90" focus="100%" type="gradient"/>
                          <v:textbox inset="5.85pt,.7pt,5.85pt,.7pt"/>
                        </v:rect>
                        <v:rect id="Rectangle 454" o:spid="_x0000_s1339" style="position:absolute;left:8512;top:9125;width:96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NcAA&#10;AADcAAAADwAAAGRycy9kb3ducmV2LnhtbERPS2vCQBC+C/6HZYTedNPSSkhdpQiCUErxgV7H7JiE&#10;ZmfD7lbjv3cOgseP7z1b9K5VFwqx8WzgdZKBIi69bbgysN+txjmomJAttp7JwI0iLObDwQwL66+8&#10;ocs2VUpCOBZooE6pK7SOZU0O48R3xMKdfXCYBIZK24BXCXetfsuyqXbYsDTU2NGypvJv++8M5D+N&#10;3Rz39ve9K8/fYRpcXJ8OxryM+q9PUIn69BQ/3Gsrvg9ZK2fkCO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nNcAAAADcAAAADwAAAAAAAAAAAAAAAACYAgAAZHJzL2Rvd25y&#10;ZXYueG1sUEsFBgAAAAAEAAQA9QAAAIUDAAAAAA==&#10;" fillcolor="yellow" stroked="f">
                          <v:fill color2="#ffc000" rotate="t" angle="90" focus="100%" type="gradient"/>
                          <v:textbox inset="5.85pt,.7pt,5.85pt,.7pt"/>
                        </v:rect>
                        <v:rect id="Rectangle 455" o:spid="_x0000_s1340" style="position:absolute;left:9148;top:9024;width:1131;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CZMYA&#10;AADcAAAADwAAAGRycy9kb3ducmV2LnhtbESP3WrCQBSE7wu+w3KE3ohu+hOJ0VXsjyC9M/oAh+wx&#10;SZs9m2ZXE/v0riD0cpiZb5jFqje1OFPrKssKniYRCOLc6ooLBYf9ZpyAcB5ZY22ZFFzIwWo5eFhg&#10;qm3HOzpnvhABwi5FBaX3TSqly0sy6Ca2IQ7e0bYGfZBtIXWLXYCbWj5H0VQarDgslNjQe0n5T3Yy&#10;Ckbf5uP15e3vs3Dxbx53l1PytR4p9Tjs13MQnnr/H763t1pBEs/g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CZMYAAADcAAAADwAAAAAAAAAAAAAAAACYAgAAZHJz&#10;L2Rvd25yZXYueG1sUEsFBgAAAAAEAAQA9QAAAIsDAAAAAA==&#10;" fillcolor="#ffc000" stroked="f">
                          <v:textbox inset="5.85pt,.7pt,5.85pt,.7pt"/>
                        </v:rect>
                        <v:rect id="Rectangle 456" o:spid="_x0000_s1341" style="position:absolute;left:9179;top:9675;width:110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hRMMA&#10;AADcAAAADwAAAGRycy9kb3ducmV2LnhtbERPzWrCQBC+C32HZQQvoW5ajYTUVbRaKL017QMM2WmS&#10;mp2N2dUkffruQfD48f2vt4NpxJU6V1tW8DSPQRAXVtdcKvj+entMQTiPrLGxTApGcrDdPEzWmGnb&#10;8yddc1+KEMIuQwWV920mpSsqMujmtiUO3I/tDPoAu1LqDvsQbhr5HMcrabDm0FBhS68VFaf8YhRE&#10;v+awXOz/jqVLzkXSj5f0YxcpNZsOuxcQngZ/F9/c71pBugrz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hRMMAAADcAAAADwAAAAAAAAAAAAAAAACYAgAAZHJzL2Rv&#10;d25yZXYueG1sUEsFBgAAAAAEAAQA9QAAAIgDAAAAAA==&#10;" fillcolor="#ffc000" stroked="f">
                          <v:textbox inset="5.85pt,.7pt,5.85pt,.7pt"/>
                        </v:rect>
                        <v:rect id="Rectangle 457" o:spid="_x0000_s1342" style="position:absolute;left:10303;top:9412;width:184;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p8UA&#10;AADcAAAADwAAAGRycy9kb3ducmV2LnhtbESPzW7CMBCE75V4B2uReisOPaA0YBAgKkrVAwQeYBVv&#10;fiBeR7EhgafHlSr1OJqZbzSzRW9qcaPWVZYVjEcRCOLM6ooLBafj51sMwnlkjbVlUnAnB4v54GWG&#10;ibYdH+iW+kIECLsEFZTeN4mULivJoBvZhjh4uW0N+iDbQuoWuwA3tXyPook0WHFYKLGhdUnZJb0a&#10;BT/pvnmsjP7As4+33eY7363qXKnXYb+cgvDU+//wX/tLK4gnY/g9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8enxQAAANwAAAAPAAAAAAAAAAAAAAAAAJgCAABkcnMv&#10;ZG93bnJldi54bWxQSwUGAAAAAAQABAD1AAAAigMAAAAA&#10;" fillcolor="#ffc000" stroked="f">
                          <v:fill color2="yellow" rotate="t" angle="90" focus="100%" type="gradient"/>
                          <v:textbox inset="5.85pt,.7pt,5.85pt,.7pt"/>
                        </v:rect>
                        <v:rect id="Rectangle 458" o:spid="_x0000_s1343" style="position:absolute;left:9699;top:9412;width:51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aqMYA&#10;AADcAAAADwAAAGRycy9kb3ducmV2LnhtbESP0WrCQBRE34X+w3ILvohualVCzEZsrVB8a+oHXLLX&#10;JG32bppdTfTru4WCj8PMnGHSzWAacaHO1ZYVPM0iEMSF1TWXCo6f+2kMwnlkjY1lUnAlB5vsYZRi&#10;om3PH3TJfSkChF2CCirv20RKV1Rk0M1sSxy8k+0M+iC7UuoO+wA3jZxH0UoarDksVNjSa0XFd342&#10;CiZfZrd4frm9lW75Uyz76zk+bCdKjR+H7RqEp8Hfw//td60gXs3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paqMYAAADcAAAADwAAAAAAAAAAAAAAAACYAgAAZHJz&#10;L2Rvd25yZXYueG1sUEsFBgAAAAAEAAQA9QAAAIsDAAAAAA==&#10;" fillcolor="#ffc000" stroked="f">
                          <v:textbox inset="5.85pt,.7pt,5.85pt,.7pt"/>
                        </v:rect>
                        <v:rect id="Rectangle 459" o:spid="_x0000_s1344" style="position:absolute;left:8700;top:9218;width:17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DL8UA&#10;AADcAAAADwAAAGRycy9kb3ducmV2LnhtbESPUWvCQBCE3wX/w7GFvummlgZJPaVohRYE0bbYvi25&#10;NQnm9kLu1PjvPUHo4zAz3zCTWWdrdeLWV040PA0TUCy5M5UUGr6/loMxKB9IDNVOWMOFPcym/d6E&#10;MuPOsuHTNhQqQsRnpKEMockQfV6yJT90DUv09q61FKJsCzQtnSPc1jhKkhQtVRIXSmp4XnJ+2B6t&#10;Bqzs745XP+/LEaZ/++PL+nOxQ60fH7q3V1CBu/Afvrc/jIZx+gy3M/EI4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MMvxQAAANwAAAAPAAAAAAAAAAAAAAAAAJgCAABkcnMv&#10;ZG93bnJldi54bWxQSwUGAAAAAAQABAD1AAAAigMAAAAA&#10;" fillcolor="yellow" stroked="f">
                          <v:textbox inset="5.85pt,.7pt,5.85pt,.7pt"/>
                        </v:rect>
                        <v:rect id="Rectangle 460" o:spid="_x0000_s1345" style="position:absolute;left:8826;top:9338;width:53;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bW8UA&#10;AADcAAAADwAAAGRycy9kb3ducmV2LnhtbESPUWvCQBCE3wX/w7GFvumm0gZJPaVohRYE0bbYvi25&#10;NQnm9kLu1PjvPUHo4zAz3zCTWWdrdeLWV040PA0TUCy5M5UUGr6/loMxKB9IDNVOWMOFPcym/d6E&#10;MuPOsuHTNhQqQsRnpKEMockQfV6yJT90DUv09q61FKJsCzQtnSPc1jhKkhQtVRIXSmp4XnJ+2B6t&#10;Bqzs745XP+/LEaZ/++PL+nOxQ60fH7q3V1CBu/Afvrc/jIZx+gy3M/EI4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VtbxQAAANwAAAAPAAAAAAAAAAAAAAAAAJgCAABkcnMv&#10;ZG93bnJldi54bWxQSwUGAAAAAAQABAD1AAAAigMAAAAA&#10;" fillcolor="yellow" stroked="f">
                          <v:textbox inset="5.85pt,.7pt,5.85pt,.7pt"/>
                        </v:rect>
                        <v:rect id="Rectangle 461" o:spid="_x0000_s1346" style="position:absolute;left:8843;top:9628;width:15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CFsIA&#10;AADcAAAADwAAAGRycy9kb3ducmV2LnhtbESP3YrCMBSE7xd8h3AE79bURYtUo4iwIIgs/qC3x+bY&#10;FpuTkkStb78RBC+HmW+Gmc5bU4s7OV9ZVjDoJyCIc6srLhQc9r/fYxA+IGusLZOCJ3mYzzpfU8y0&#10;ffCW7rtQiFjCPkMFZQhNJqXPSzLo+7Yhjt7FOoMhSldI7fARy00tf5IklQYrjgslNrQsKb/ubkbB&#10;eFPp7emg/4ZNflm71Bm/Oh+V6nXbxQREoDZ8wm96pSOXjuB1Jh4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QIWwgAAANwAAAAPAAAAAAAAAAAAAAAAAJgCAABkcnMvZG93&#10;bnJldi54bWxQSwUGAAAAAAQABAD1AAAAhwMAAAAA&#10;" fillcolor="yellow" stroked="f">
                          <v:fill color2="#ffc000" rotate="t" angle="90" focus="100%" type="gradient"/>
                          <v:textbox inset="5.85pt,.7pt,5.85pt,.7pt"/>
                        </v:rect>
                        <v:rect id="Rectangle 462" o:spid="_x0000_s1347" style="position:absolute;left:8843;top:9750;width:15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cYcIA&#10;AADcAAAADwAAAGRycy9kb3ducmV2LnhtbESPQYvCMBSE74L/ITzBm6aKFKmmRQRBWER0Zff6bJ5t&#10;sXkpSVbrvzcLC3scZr4ZZl30phUPcr6xrGA2TUAQl1Y3XCm4fO4mSxA+IGtsLZOCF3ko8uFgjZm2&#10;Tz7R4xwqEUvYZ6igDqHLpPRlTQb91HbE0btZZzBE6SqpHT5juWnlPElSabDhuFBjR9uayvv5xyhY&#10;Hhp9+r7o46Irbx8udcbvr19KjUf9ZgUiUB/+w3/0XkcuTeH3TDwCM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5xhwgAAANwAAAAPAAAAAAAAAAAAAAAAAJgCAABkcnMvZG93&#10;bnJldi54bWxQSwUGAAAAAAQABAD1AAAAhwMAAAAA&#10;" fillcolor="yellow" stroked="f">
                          <v:fill color2="#ffc000" rotate="t" angle="90" focus="100%" type="gradient"/>
                          <v:textbox inset="5.85pt,.7pt,5.85pt,.7pt"/>
                        </v:rect>
                        <v:rect id="Rectangle 463" o:spid="_x0000_s1348" style="position:absolute;left:9090;top:9750;width:50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MMYA&#10;AADcAAAADwAAAGRycy9kb3ducmV2LnhtbESPW4vCMBSE3wX/QzjCvoim7nop1SjuDRbfvPyAQ3Ns&#10;q81JbaKt++uNsLCPw8x8wyxWrSnFjWpXWFYwGkYgiFOrC84UHPbfgxiE88gaS8uk4E4OVstuZ4GJ&#10;tg1v6bbzmQgQdgkqyL2vEildmpNBN7QVcfCOtjbog6wzqWtsAtyU8jWKptJgwWEhx4o+ckrPu6tR&#10;0D+Zz/Hb++9X5iaXdNLcr/Fm3Vfqpdeu5yA8tf4//Nf+0Qri6Qy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5MMYAAADcAAAADwAAAAAAAAAAAAAAAACYAgAAZHJz&#10;L2Rvd25yZXYueG1sUEsFBgAAAAAEAAQA9QAAAIsDAAAAAA==&#10;" fillcolor="#ffc000" stroked="f">
                          <v:textbox inset="5.85pt,.7pt,5.85pt,.7pt"/>
                        </v:rect>
                        <v:rect id="Rectangle 464" o:spid="_x0000_s1349" style="position:absolute;left:9090;top:9628;width:50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tQsMA&#10;AADcAAAADwAAAGRycy9kb3ducmV2LnhtbERPzWrCQBC+C32HZQQvoW5ajYTUVbRaKL017QMM2WmS&#10;mp2N2dUkffruQfD48f2vt4NpxJU6V1tW8DSPQRAXVtdcKvj+entMQTiPrLGxTApGcrDdPEzWmGnb&#10;8yddc1+KEMIuQwWV920mpSsqMujmtiUO3I/tDPoAu1LqDvsQbhr5HMcrabDm0FBhS68VFaf8YhRE&#10;v+awXOz/jqVLzkXSj5f0YxcpNZsOuxcQngZ/F9/c71pBugpr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tQsMAAADcAAAADwAAAAAAAAAAAAAAAACYAgAAZHJzL2Rv&#10;d25yZXYueG1sUEsFBgAAAAAEAAQA9QAAAIgDAAAAAA==&#10;" fillcolor="#ffc000" stroked="f">
                          <v:textbox inset="5.85pt,.7pt,5.85pt,.7pt"/>
                        </v:rect>
                        <v:rect id="Rectangle 465" o:spid="_x0000_s1350" style="position:absolute;left:8924;top:9191;width:34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E8QA&#10;AADcAAAADwAAAGRycy9kb3ducmV2LnhtbESPQWvCQBSE70L/w/IK3swmHtSmrtKKoj2qpfT4yL4m&#10;wezbZHfV+O/dguBxmJlvmPmyN424kPO1ZQVZkoIgLqyuuVTwfdyMZiB8QNbYWCYFN/KwXLwM5phr&#10;e+U9XQ6hFBHCPkcFVQhtLqUvKjLoE9sSR+/POoMhSldK7fAa4aaR4zSdSIM1x4UKW1pVVJwOZ6Ng&#10;m5XT7iazr9+frBl3n91p4/RaqeFr//EOIlAfnuFHe6cVzCZv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JBPEAAAA3AAAAA8AAAAAAAAAAAAAAAAAmAIAAGRycy9k&#10;b3ducmV2LnhtbFBLBQYAAAAABAAEAPUAAACJAwAAAAA=&#10;" fillcolor="#ffc000" stroked="f" strokecolor="#ffc000">
                          <v:textbox inset="5.85pt,.7pt,5.85pt,.7pt"/>
                        </v:rect>
                        <v:rect id="Rectangle 466" o:spid="_x0000_s1351" style="position:absolute;left:8924;top:9319;width:34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bU8AA&#10;AADcAAAADwAAAGRycy9kb3ducmV2LnhtbERPTYvCMBC9L/gfwgje1rQeVKpRVBTd46qIx6EZ22Iz&#10;aZOo9d+bw8IeH+97vuxMLZ7kfGVZQTpMQBDnVldcKDifdt9TED4ga6wtk4I3eVguel9zzLR98S89&#10;j6EQMYR9hgrKEJpMSp+XZNAPbUMcuZt1BkOErpDa4SuGm1qOkmQsDVYcG0psaFNSfj8+jIJ9Wkza&#10;t0x/rpe0HrXr9r5zeqvUoN+tZiACdeFf/Oc+aAXTSZwfz8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cbU8AAAADcAAAADwAAAAAAAAAAAAAAAACYAgAAZHJzL2Rvd25y&#10;ZXYueG1sUEsFBgAAAAAEAAQA9QAAAIUDAAAAAA==&#10;" fillcolor="#ffc000" stroked="f" strokecolor="#ffc000">
                          <v:textbox inset="5.85pt,.7pt,5.85pt,.7pt"/>
                        </v:rect>
                        <v:rect id="Rectangle 467" o:spid="_x0000_s1352" style="position:absolute;left:9775;top:9168;width:510;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SAsYA&#10;AADcAAAADwAAAGRycy9kb3ducmV2LnhtbESP3WrCQBSE7wu+w3KE3kjdaGsboqtoqyDe+fMAh+xp&#10;Es2ejdnVRJ++WxC8HGbmG2Yya00prlS7wrKCQT8CQZxaXXCm4LBfvcUgnEfWWFomBTdyMJt2XiaY&#10;aNvwlq47n4kAYZeggtz7KpHSpTkZdH1bEQfv19YGfZB1JnWNTYCbUg6j6FMaLDgs5FjRd07paXcx&#10;CnpH8/PxvrgvMzc6p6Pmdok3855Sr912PgbhqfXP8KO91grirwH8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SAsYAAADcAAAADwAAAAAAAAAAAAAAAACYAgAAZHJz&#10;L2Rvd25yZXYueG1sUEsFBgAAAAAEAAQA9QAAAIsDAAAAAA==&#10;" fillcolor="#ffc000" stroked="f">
                          <v:textbox inset="5.85pt,.7pt,5.85pt,.7pt"/>
                        </v:rect>
                        <v:shape id="AutoShape 468" o:spid="_x0000_s1353" type="#_x0000_t5" style="position:absolute;left:9398;top:9081;width:95;height: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WVMMA&#10;AADcAAAADwAAAGRycy9kb3ducmV2LnhtbESPQWvCQBSE70L/w/IEb7oxFBuiq0hRCCItTdv7I/vM&#10;BrNvQ3ar8d+7BcHjMDPfMKvNYFtxod43jhXMZwkI4srphmsFP9/7aQbCB2SNrWNScCMPm/XLaIW5&#10;dlf+oksZahEh7HNUYELocil9Zciin7mOOHon11sMUfa11D1eI9y2Mk2ShbTYcFww2NG7oepc/lkF&#10;u9IUvzJdHD6bY3k+2o/iZMOrUpPxsF2CCDSEZ/jRLrSC7C2F/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WVMMAAADcAAAADwAAAAAAAAAAAAAAAACYAgAAZHJzL2Rv&#10;d25yZXYueG1sUEsFBgAAAAAEAAQA9QAAAIgDAAAAAA==&#10;" adj="11141" fillcolor="red" stroked="f">
                          <v:textbox inset="5.85pt,.7pt,5.85pt,.7pt"/>
                        </v:shape>
                        <v:shape id="AutoShape 469" o:spid="_x0000_s1354" type="#_x0000_t5" style="position:absolute;left:8483;top:9085;width:103;height: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Ol8UA&#10;AADcAAAADwAAAGRycy9kb3ducmV2LnhtbESPQYvCMBSE78L+h/AW9iKaquBqNcoiCIqCrNb7s3nb&#10;FpuX0mS1+uuNIHgcZuYbZjpvTCkuVLvCsoJeNwJBnFpdcKYgOSw7IxDOI2ssLZOCGzmYzz5aU4y1&#10;vfIvXfY+EwHCLkYFufdVLKVLczLourYiDt6frQ36IOtM6hqvAW5K2Y+ioTRYcFjIsaJFTul5/28U&#10;+MOmfY7u23F/l5ix3R4360VyUurrs/mZgPDU+Hf41V5pBaPvA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A6XxQAAANwAAAAPAAAAAAAAAAAAAAAAAJgCAABkcnMv&#10;ZG93bnJldi54bWxQSwUGAAAAAAQABAD1AAAAigMAAAAA&#10;" adj="9856" fillcolor="red" stroked="f">
                          <v:textbox inset="5.85pt,.7pt,5.85pt,.7pt"/>
                        </v:shape>
                      </v:group>
                    </v:group>
                  </v:group>
                  <v:shape id="Picture 470" o:spid="_x0000_s1355" type="#_x0000_t75" style="position:absolute;left:2446;top:7097;width:6329;height: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ci2XCAAAA3AAAAA8AAABkcnMvZG93bnJldi54bWxEj82qwjAUhPeC7xCO4E5TRVSqUVQUxI34&#10;g+Du0BzbanNSmqj17W8uCC6HmfmGmc5rU4gXVS63rKDXjUAQJ1bnnCo4nzadMQjnkTUWlknBhxzM&#10;Z83GFGNt33yg19GnIkDYxagg876MpXRJRgZd15bEwbvZyqAPskqlrvAd4KaQ/SgaSoM5h4UMS1pl&#10;lDyOT6Ngub5j77Pfy/sII7fMd5fnVfaVarfqxQSEp9r/wt/2VisYjwbwfyYcAT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HItlwgAAANwAAAAPAAAAAAAAAAAAAAAAAJ8C&#10;AABkcnMvZG93bnJldi54bWxQSwUGAAAAAAQABAD3AAAAjgMAAAAA&#10;">
                    <v:imagedata r:id="rId10" o:title=""/>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47" o:spid="_x0000_s1356" type="#_x0000_t13" style="position:absolute;left:1841;top:11366;width:607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lc8EA&#10;AADcAAAADwAAAGRycy9kb3ducmV2LnhtbESPzYrCQBCE74LvMLTgZdGJgpuQdZRFELz68wBNpk2y&#10;ZnpCpjdm9+kdQfBYVNVX1Ho7uEb11IXas4HFPAFFXHhbc2ngct7PMlBBkC02nsnAHwXYbsajNebW&#10;3/lI/UlKFSEccjRQibS51qGoyGGY+5Y4elffOZQou1LbDu8R7hq9TJJP7bDmuFBhS7uKitvp1xmw&#10;rv/I/iPjRxata27pcSXZYMx0Mnx/gRIa5B1+tQ/WQJau4HkmHgG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ZXPBAAAA3AAAAA8AAAAAAAAAAAAAAAAAmAIAAGRycy9kb3du&#10;cmV2LnhtbFBLBQYAAAAABAAEAPUAAACGAwAAAAA=&#10;" adj="15409" fillcolor="#4f81bd" stroked="f" strokeweight="2pt"/>
                <v:shape id="右矢印 548" o:spid="_x0000_s1357" type="#_x0000_t13" style="position:absolute;left:33845;top:11366;width:607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7BMEA&#10;AADcAAAADwAAAGRycy9kb3ducmV2LnhtbESPwYrCQBBE74L/MLTgRXSioAlZR1kEwavufkCTaZOs&#10;mZ6Q6Y3Z/XpHEDwWVfWK2u4H16ieulB7NrBcJKCIC29rLg18fx3nGaggyBYbz2TgjwLsd+PRFnPr&#10;73ym/iKlihAOORqoRNpc61BU5DAsfEscvavvHEqUXalth/cId41eJclGO6w5LlTY0qGi4nb5dQas&#10;62fZf2T8yLJ1zS09ryUbjJlOhs8PUEKDvMOv9skayNINPM/EI6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4+wTBAAAA3AAAAA8AAAAAAAAAAAAAAAAAmAIAAGRycy9kb3du&#10;cmV2LnhtbFBLBQYAAAAABAAEAPUAAACGAwAAAAA=&#10;" adj="15409" fillcolor="#4f81bd" stroked="f" strokeweight="2pt"/>
                <v:shape id="テキスト ボックス 549" o:spid="_x0000_s1358" type="#_x0000_t202" style="position:absolute;left:825;top:12954;width:779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Compress</w:t>
                        </w:r>
                        <w:proofErr w:type="spellEnd"/>
                      </w:p>
                    </w:txbxContent>
                  </v:textbox>
                </v:shape>
                <v:shape id="テキスト ボックス 550" o:spid="_x0000_s1359" type="#_x0000_t202" style="position:absolute;left:32893;top:12954;width:779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j1sQA&#10;AADcAAAADwAAAGRycy9kb3ducmV2LnhtbERPTWvCQBC9F/wPywi9NRsFbYhZRQJSKe1B68XbmB2T&#10;YHY2ZrdJ6q/vHgo9Pt53thlNI3rqXG1ZwSyKQRAXVtdcKjh97V4SEM4ja2wsk4IfcrBZT54yTLUd&#10;+ED90ZcihLBLUUHlfZtK6YqKDLrItsSBu9rOoA+wK6XucAjhppHzOF5KgzWHhgpbyisqbsdvo+A9&#10;333i4TI3yaPJ3z6u2/Z+Oi+Uep6O2xUIT6P/F/+591pB8hr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I9bEAAAA3AAAAA8AAAAAAAAAAAAAAAAAmAIAAGRycy9k&#10;b3ducmV2LnhtbFBLBQYAAAAABAAEAPUAAACJAwAAAAA=&#10;" filled="f" stroked="f" strokeweight=".5pt">
                  <v:textbox>
                    <w:txbxContent>
                      <w:p w:rsidR="0085163C" w:rsidRPr="00B23A63" w:rsidRDefault="0085163C" w:rsidP="0085163C">
                        <w:pPr>
                          <w:rPr>
                            <w:rFonts w:eastAsia="MS Mincho"/>
                            <w:sz w:val="20"/>
                            <w:szCs w:val="20"/>
                            <w:lang w:eastAsia="ja-JP"/>
                          </w:rPr>
                        </w:pPr>
                        <w:proofErr w:type="spellStart"/>
                        <w:r w:rsidRPr="00B23A63">
                          <w:rPr>
                            <w:rFonts w:eastAsia="MS Mincho" w:hint="eastAsia"/>
                            <w:sz w:val="20"/>
                            <w:szCs w:val="20"/>
                            <w:lang w:eastAsia="ja-JP"/>
                          </w:rPr>
                          <w:t>Compress</w:t>
                        </w:r>
                        <w:proofErr w:type="spellEnd"/>
                      </w:p>
                    </w:txbxContent>
                  </v:textbox>
                </v:shape>
                <v:shape id="テキスト ボックス 861" o:spid="_x0000_s1360" type="#_x0000_t202" style="position:absolute;left:6794;width:2309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qa8UA&#10;AADcAAAADwAAAGRycy9kb3ducmV2LnhtbESPS2/CMBCE70j8B2uRuIEDSA2EGIR4SD22KW2vS7x5&#10;iHgdxQbS/vq6UqUeR7PzzU667U0j7tS52rKC2TQCQZxbXXOp4Px2mixBOI+ssbFMCr7IwXYzHKSY&#10;aPvgV7pnvhQBwi5BBZX3bSKlyysy6Ka2JQ5eYTuDPsiulLrDR4CbRs6j6EkarDk0VNjSvqL8mt1M&#10;eGP+eV4cXjKKY7wsDsfv91Xx0Sg1HvW7NQhPvf8//ks/awXLeAW/YwI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prxQAAANwAAAAPAAAAAAAAAAAAAAAAAJgCAABkcnMv&#10;ZG93bnJldi54bWxQSwUGAAAAAAQABAD1AAAAigMAAAAA&#10;" filled="f">
                  <v:textbox>
                    <w:txbxContent>
                      <w:p w:rsidR="0085163C" w:rsidRPr="0085163C" w:rsidRDefault="0085163C" w:rsidP="0085163C">
                        <w:pPr>
                          <w:jc w:val="center"/>
                          <w:rPr>
                            <w:rFonts w:eastAsia="MS Mincho"/>
                            <w:sz w:val="20"/>
                            <w:szCs w:val="20"/>
                            <w:lang w:val="en-US" w:eastAsia="ja-JP"/>
                          </w:rPr>
                        </w:pPr>
                        <w:r w:rsidRPr="0085163C">
                          <w:rPr>
                            <w:rFonts w:eastAsia="MS Mincho"/>
                            <w:sz w:val="20"/>
                            <w:szCs w:val="20"/>
                            <w:lang w:val="en-US" w:eastAsia="ja-JP"/>
                          </w:rPr>
                          <w:t>H</w:t>
                        </w:r>
                        <w:r w:rsidRPr="0085163C">
                          <w:rPr>
                            <w:rFonts w:eastAsia="MS Mincho" w:hint="eastAsia"/>
                            <w:sz w:val="20"/>
                            <w:szCs w:val="20"/>
                            <w:lang w:val="en-US" w:eastAsia="ja-JP"/>
                          </w:rPr>
                          <w:t xml:space="preserve">ydraulic oil flow through </w:t>
                        </w:r>
                      </w:p>
                      <w:p w:rsidR="0085163C" w:rsidRPr="0085163C" w:rsidRDefault="0085163C" w:rsidP="0085163C">
                        <w:pPr>
                          <w:jc w:val="center"/>
                          <w:rPr>
                            <w:rFonts w:eastAsia="MS Mincho"/>
                            <w:sz w:val="20"/>
                            <w:szCs w:val="20"/>
                            <w:lang w:val="en-US" w:eastAsia="ja-JP"/>
                          </w:rPr>
                        </w:pPr>
                        <w:r w:rsidRPr="0085163C">
                          <w:rPr>
                            <w:rFonts w:eastAsia="MS Mincho" w:hint="eastAsia"/>
                            <w:sz w:val="20"/>
                            <w:szCs w:val="20"/>
                            <w:lang w:val="en-US" w:eastAsia="ja-JP"/>
                          </w:rPr>
                          <w:t>both damping valve and additional hole</w:t>
                        </w:r>
                      </w:p>
                    </w:txbxContent>
                  </v:textbox>
                </v:shape>
                <v:shape id="テキスト ボックス 862" o:spid="_x0000_s1361" type="#_x0000_t202" style="position:absolute;left:39687;width:20041;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z0cUA&#10;AADcAAAADwAAAGRycy9kb3ducmV2LnhtbESPwW7CMAyG70i8Q2Sk3SAdSKPrCAjBJu3ICtuuXmPa&#10;ao1TNRkUnh4fJnG0fv+fPy9WvWvUibpQezbwOElAERfe1lwaOOzfximoEJEtNp7JwIUCrJbDwQIz&#10;68/8Qac8lkogHDI0UMXYZlqHoiKHYeJbYsmOvnMYZexKbTs8C9w1epokT9phzXKhwpY2FRW/+Z8T&#10;jen3Ybbd5TSf489s+3r9fD5+NcY8jPr1C6hIfbwv/7ffrYE0FX15Rgi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DPRxQAAANwAAAAPAAAAAAAAAAAAAAAAAJgCAABkcnMv&#10;ZG93bnJldi54bWxQSwUGAAAAAAQABAD1AAAAigMAAAAA&#10;" filled="f">
                  <v:textbox>
                    <w:txbxContent>
                      <w:p w:rsidR="0085163C" w:rsidRPr="0085163C" w:rsidRDefault="0085163C" w:rsidP="0085163C">
                        <w:pPr>
                          <w:jc w:val="center"/>
                          <w:rPr>
                            <w:rFonts w:eastAsia="MS Mincho"/>
                            <w:sz w:val="20"/>
                            <w:szCs w:val="20"/>
                            <w:lang w:val="en-US" w:eastAsia="ja-JP"/>
                          </w:rPr>
                        </w:pPr>
                        <w:r w:rsidRPr="0085163C">
                          <w:rPr>
                            <w:rFonts w:eastAsia="MS Mincho"/>
                            <w:sz w:val="20"/>
                            <w:szCs w:val="20"/>
                            <w:lang w:val="en-US" w:eastAsia="ja-JP"/>
                          </w:rPr>
                          <w:t>H</w:t>
                        </w:r>
                        <w:r w:rsidRPr="0085163C">
                          <w:rPr>
                            <w:rFonts w:eastAsia="MS Mincho" w:hint="eastAsia"/>
                            <w:sz w:val="20"/>
                            <w:szCs w:val="20"/>
                            <w:lang w:val="en-US" w:eastAsia="ja-JP"/>
                          </w:rPr>
                          <w:t>ydraulic oil flow through</w:t>
                        </w:r>
                      </w:p>
                      <w:p w:rsidR="0085163C" w:rsidRPr="0085163C" w:rsidRDefault="0085163C" w:rsidP="0085163C">
                        <w:pPr>
                          <w:jc w:val="center"/>
                          <w:rPr>
                            <w:rFonts w:eastAsia="MS Mincho"/>
                            <w:sz w:val="20"/>
                            <w:szCs w:val="20"/>
                            <w:lang w:val="en-US" w:eastAsia="ja-JP"/>
                          </w:rPr>
                        </w:pPr>
                        <w:r w:rsidRPr="0085163C">
                          <w:rPr>
                            <w:rFonts w:eastAsia="MS Mincho" w:hint="eastAsia"/>
                            <w:sz w:val="20"/>
                            <w:szCs w:val="20"/>
                            <w:lang w:val="en-US" w:eastAsia="ja-JP"/>
                          </w:rPr>
                          <w:t>only damping valve</w:t>
                        </w:r>
                      </w:p>
                    </w:txbxContent>
                  </v:textbox>
                </v:shape>
              </v:group>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 w:val="20"/>
          <w:szCs w:val="20"/>
          <w:lang w:val="en-US" w:eastAsia="ja-JP"/>
        </w:rPr>
      </w:pPr>
      <w:r w:rsidRPr="0085163C">
        <w:rPr>
          <w:rFonts w:eastAsia="MS Mincho"/>
          <w:snapToGrid w:val="0"/>
          <w:sz w:val="20"/>
          <w:szCs w:val="20"/>
          <w:lang w:val="en-US" w:eastAsia="ja-JP"/>
        </w:rPr>
        <w:t xml:space="preserve">                                           </w:t>
      </w:r>
      <w:r w:rsidRPr="0085163C">
        <w:rPr>
          <w:rFonts w:eastAsia="MS Mincho" w:hint="eastAsia"/>
          <w:snapToGrid w:val="0"/>
          <w:sz w:val="20"/>
          <w:szCs w:val="20"/>
          <w:lang w:val="en-US" w:eastAsia="ja-JP"/>
        </w:rPr>
        <w:t>(a) Low damping state                                                          (b) High damping state</w:t>
      </w:r>
    </w:p>
    <w:p w:rsidR="0085163C" w:rsidRPr="0085163C" w:rsidRDefault="0085163C" w:rsidP="0085163C">
      <w:pPr>
        <w:widowControl w:val="0"/>
        <w:spacing w:after="0" w:line="240" w:lineRule="auto"/>
        <w:jc w:val="center"/>
        <w:rPr>
          <w:rFonts w:eastAsia="Times New Roman"/>
          <w:snapToGrid w:val="0"/>
          <w:sz w:val="20"/>
          <w:szCs w:val="24"/>
          <w:lang w:val="en-US" w:eastAsia="en-US"/>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ja-JP"/>
        </w:rPr>
        <w:t>3.</w:t>
      </w:r>
      <w:r w:rsidRPr="0085163C">
        <w:rPr>
          <w:rFonts w:eastAsia="Times New Roman"/>
          <w:snapToGrid w:val="0"/>
          <w:sz w:val="20"/>
          <w:szCs w:val="24"/>
          <w:lang w:val="en-US" w:eastAsia="en-US"/>
        </w:rPr>
        <w:t xml:space="preserve"> </w:t>
      </w:r>
      <w:r w:rsidRPr="0085163C">
        <w:rPr>
          <w:rFonts w:eastAsia="MS Mincho" w:hint="eastAsia"/>
          <w:snapToGrid w:val="0"/>
          <w:sz w:val="20"/>
          <w:szCs w:val="24"/>
          <w:lang w:val="en-US" w:eastAsia="ja-JP"/>
        </w:rPr>
        <w:t xml:space="preserve">Working principle of </w:t>
      </w:r>
      <w:r w:rsidRPr="0085163C">
        <w:rPr>
          <w:rFonts w:eastAsia="MS Mincho"/>
          <w:snapToGrid w:val="0"/>
          <w:sz w:val="20"/>
          <w:szCs w:val="24"/>
          <w:lang w:val="en-US" w:eastAsia="ja-JP"/>
        </w:rPr>
        <w:t>switched</w:t>
      </w:r>
      <w:r w:rsidRPr="0085163C">
        <w:rPr>
          <w:rFonts w:eastAsia="MS Mincho" w:hint="eastAsia"/>
          <w:snapToGrid w:val="0"/>
          <w:sz w:val="20"/>
          <w:szCs w:val="24"/>
          <w:lang w:val="en-US" w:eastAsia="ja-JP"/>
        </w:rPr>
        <w:t xml:space="preserve"> resistance force damper</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85163C">
        <w:rPr>
          <w:rFonts w:eastAsia="Times New Roman"/>
          <w:b/>
          <w:i/>
          <w:snapToGrid w:val="0"/>
          <w:szCs w:val="24"/>
          <w:lang w:val="en-US" w:eastAsia="en-US"/>
        </w:rPr>
        <w:t xml:space="preserve">2.2 </w:t>
      </w:r>
      <w:r w:rsidRPr="0085163C">
        <w:rPr>
          <w:rFonts w:eastAsia="MS Mincho"/>
          <w:b/>
          <w:i/>
          <w:snapToGrid w:val="0"/>
          <w:szCs w:val="24"/>
          <w:lang w:val="en-US" w:eastAsia="ja-JP"/>
        </w:rPr>
        <w:t>Damper</w:t>
      </w:r>
      <w:r w:rsidRPr="0085163C">
        <w:rPr>
          <w:rFonts w:eastAsia="MS Mincho" w:hint="eastAsia"/>
          <w:b/>
          <w:i/>
          <w:snapToGrid w:val="0"/>
          <w:szCs w:val="24"/>
          <w:lang w:val="en-US" w:eastAsia="ja-JP"/>
        </w:rPr>
        <w:t xml:space="preserve"> Characteristics</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r w:rsidRPr="0085163C">
        <w:rPr>
          <w:rFonts w:eastAsia="MS Mincho"/>
          <w:snapToGrid w:val="0"/>
          <w:szCs w:val="24"/>
          <w:lang w:val="en-US" w:eastAsia="ja-JP"/>
        </w:rPr>
        <w:t>The switched resistance force oil damper is based on a damper with a bilinear characteristic where the relief load</w:t>
      </w:r>
      <w:r w:rsidRPr="0085163C">
        <w:rPr>
          <w:rFonts w:eastAsia="MS Mincho"/>
          <w:b/>
          <w:snapToGrid w:val="0"/>
          <w:szCs w:val="24"/>
          <w:lang w:val="en-US" w:eastAsia="ja-JP"/>
        </w:rPr>
        <w:t xml:space="preserve"> </w:t>
      </w:r>
      <w:r w:rsidRPr="0085163C">
        <w:rPr>
          <w:rFonts w:eastAsia="MS Mincho"/>
          <w:snapToGrid w:val="0"/>
          <w:szCs w:val="24"/>
          <w:lang w:val="en-US" w:eastAsia="ja-JP"/>
        </w:rPr>
        <w:t xml:space="preserve">depends on the velocity. Such a damper suppresses the rise of load once the damper force reaches the relief load and the secondary damping coefficient comes into play. The red line in Figure </w:t>
      </w:r>
      <w:r w:rsidRPr="0085163C">
        <w:rPr>
          <w:rFonts w:eastAsia="MS Mincho" w:hint="eastAsia"/>
          <w:snapToGrid w:val="0"/>
          <w:szCs w:val="24"/>
          <w:lang w:val="en-US" w:eastAsia="ja-JP"/>
        </w:rPr>
        <w:t>4</w:t>
      </w:r>
      <w:r w:rsidRPr="0085163C">
        <w:rPr>
          <w:rFonts w:eastAsia="MS Mincho"/>
          <w:snapToGrid w:val="0"/>
          <w:szCs w:val="24"/>
          <w:lang w:val="en-US" w:eastAsia="ja-JP"/>
        </w:rPr>
        <w:t xml:space="preserve"> represents the </w:t>
      </w:r>
      <w:r w:rsidRPr="0085163C">
        <w:rPr>
          <w:rFonts w:eastAsia="MS Mincho"/>
          <w:snapToGrid w:val="0"/>
          <w:szCs w:val="24"/>
          <w:lang w:val="en-US" w:eastAsia="ja-JP"/>
        </w:rPr>
        <w:lastRenderedPageBreak/>
        <w:t xml:space="preserve">force-velocity relationship for this normal type of bilinear type oil damper. A low damping characteristic, shown by the blue dashed line in Figure </w:t>
      </w:r>
      <w:r w:rsidRPr="0085163C">
        <w:rPr>
          <w:rFonts w:eastAsia="MS Mincho" w:hint="eastAsia"/>
          <w:snapToGrid w:val="0"/>
          <w:szCs w:val="24"/>
          <w:lang w:val="en-US" w:eastAsia="ja-JP"/>
        </w:rPr>
        <w:t>4</w:t>
      </w:r>
      <w:r w:rsidRPr="0085163C">
        <w:rPr>
          <w:rFonts w:eastAsia="MS Mincho"/>
          <w:snapToGrid w:val="0"/>
          <w:szCs w:val="24"/>
          <w:lang w:val="en-US" w:eastAsia="ja-JP"/>
        </w:rPr>
        <w:t>, is added to this general bilinear damper</w:t>
      </w:r>
      <w:r w:rsidRPr="0085163C">
        <w:rPr>
          <w:rFonts w:eastAsia="MS Mincho" w:hint="eastAsia"/>
          <w:snapToGrid w:val="0"/>
          <w:szCs w:val="24"/>
          <w:lang w:val="en-US" w:eastAsia="ja-JP"/>
        </w:rPr>
        <w:t xml:space="preserve"> characteristics</w:t>
      </w:r>
      <w:r w:rsidRPr="0085163C">
        <w:rPr>
          <w:rFonts w:eastAsia="MS Mincho"/>
          <w:snapToGrid w:val="0"/>
          <w:szCs w:val="24"/>
          <w:lang w:val="en-US" w:eastAsia="ja-JP"/>
        </w:rPr>
        <w:t>. Even in the low damping state, when the force exceeds the relief force, the secondary damping coefficient is operational.</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As a result, the developed damper actually has four damping coefficients, </w:t>
      </w:r>
      <w:r w:rsidRPr="0085163C">
        <w:rPr>
          <w:rFonts w:eastAsia="MS Mincho"/>
          <w:i/>
          <w:snapToGrid w:val="0"/>
          <w:szCs w:val="24"/>
          <w:lang w:val="en-US" w:eastAsia="ja-JP"/>
        </w:rPr>
        <w:t>C</w:t>
      </w:r>
      <w:r w:rsidRPr="0085163C">
        <w:rPr>
          <w:rFonts w:eastAsia="MS Mincho"/>
          <w:snapToGrid w:val="0"/>
          <w:szCs w:val="24"/>
          <w:vertAlign w:val="subscript"/>
          <w:lang w:val="en-US" w:eastAsia="ja-JP"/>
        </w:rPr>
        <w:t>1</w:t>
      </w:r>
      <w:r w:rsidRPr="0085163C">
        <w:rPr>
          <w:rFonts w:eastAsia="MS Mincho"/>
          <w:i/>
          <w:snapToGrid w:val="0"/>
          <w:szCs w:val="24"/>
          <w:vertAlign w:val="subscript"/>
          <w:lang w:val="en-US" w:eastAsia="ja-JP"/>
        </w:rPr>
        <w:t>H</w:t>
      </w:r>
      <w:r w:rsidRPr="0085163C">
        <w:rPr>
          <w:rFonts w:eastAsia="MS Mincho"/>
          <w:snapToGrid w:val="0"/>
          <w:szCs w:val="24"/>
          <w:lang w:val="en-US" w:eastAsia="ja-JP"/>
        </w:rPr>
        <w:t xml:space="preserve">, </w:t>
      </w:r>
      <w:r w:rsidRPr="0085163C">
        <w:rPr>
          <w:rFonts w:eastAsia="MS Mincho"/>
          <w:i/>
          <w:snapToGrid w:val="0"/>
          <w:szCs w:val="24"/>
          <w:lang w:val="en-US" w:eastAsia="ja-JP"/>
        </w:rPr>
        <w:t>C</w:t>
      </w:r>
      <w:r w:rsidRPr="0085163C">
        <w:rPr>
          <w:rFonts w:eastAsia="MS Mincho"/>
          <w:snapToGrid w:val="0"/>
          <w:szCs w:val="24"/>
          <w:vertAlign w:val="subscript"/>
          <w:lang w:val="en-US" w:eastAsia="ja-JP"/>
        </w:rPr>
        <w:t>2</w:t>
      </w:r>
      <w:r w:rsidRPr="0085163C">
        <w:rPr>
          <w:rFonts w:eastAsia="MS Mincho"/>
          <w:i/>
          <w:snapToGrid w:val="0"/>
          <w:szCs w:val="24"/>
          <w:vertAlign w:val="subscript"/>
          <w:lang w:val="en-US" w:eastAsia="ja-JP"/>
        </w:rPr>
        <w:t>H</w:t>
      </w:r>
      <w:r w:rsidRPr="0085163C">
        <w:rPr>
          <w:rFonts w:eastAsia="MS Mincho"/>
          <w:snapToGrid w:val="0"/>
          <w:szCs w:val="24"/>
          <w:lang w:val="en-US" w:eastAsia="ja-JP"/>
        </w:rPr>
        <w:t xml:space="preserve">, </w:t>
      </w:r>
      <w:r w:rsidRPr="0085163C">
        <w:rPr>
          <w:rFonts w:eastAsia="MS Mincho"/>
          <w:i/>
          <w:snapToGrid w:val="0"/>
          <w:szCs w:val="24"/>
          <w:lang w:val="en-US" w:eastAsia="ja-JP"/>
        </w:rPr>
        <w:t>C</w:t>
      </w:r>
      <w:r w:rsidRPr="0085163C">
        <w:rPr>
          <w:rFonts w:eastAsia="MS Mincho"/>
          <w:snapToGrid w:val="0"/>
          <w:szCs w:val="24"/>
          <w:vertAlign w:val="subscript"/>
          <w:lang w:val="en-US" w:eastAsia="ja-JP"/>
        </w:rPr>
        <w:t>1</w:t>
      </w:r>
      <w:r w:rsidRPr="0085163C">
        <w:rPr>
          <w:rFonts w:eastAsia="MS Mincho"/>
          <w:i/>
          <w:snapToGrid w:val="0"/>
          <w:szCs w:val="24"/>
          <w:vertAlign w:val="subscript"/>
          <w:lang w:val="en-US" w:eastAsia="ja-JP"/>
        </w:rPr>
        <w:t>L</w:t>
      </w:r>
      <w:r w:rsidRPr="0085163C">
        <w:rPr>
          <w:rFonts w:eastAsia="MS Mincho"/>
          <w:snapToGrid w:val="0"/>
          <w:szCs w:val="24"/>
          <w:lang w:val="en-US" w:eastAsia="ja-JP"/>
        </w:rPr>
        <w:t xml:space="preserve"> and </w:t>
      </w:r>
      <w:r w:rsidRPr="0085163C">
        <w:rPr>
          <w:rFonts w:eastAsia="MS Mincho"/>
          <w:i/>
          <w:snapToGrid w:val="0"/>
          <w:szCs w:val="24"/>
          <w:lang w:val="en-US" w:eastAsia="ja-JP"/>
        </w:rPr>
        <w:t>C</w:t>
      </w:r>
      <w:r w:rsidRPr="0085163C">
        <w:rPr>
          <w:rFonts w:eastAsia="MS Mincho"/>
          <w:snapToGrid w:val="0"/>
          <w:szCs w:val="24"/>
          <w:vertAlign w:val="subscript"/>
          <w:lang w:val="en-US" w:eastAsia="ja-JP"/>
        </w:rPr>
        <w:t>2</w:t>
      </w:r>
      <w:r w:rsidRPr="0085163C">
        <w:rPr>
          <w:rFonts w:eastAsia="MS Mincho"/>
          <w:i/>
          <w:snapToGrid w:val="0"/>
          <w:szCs w:val="24"/>
          <w:vertAlign w:val="subscript"/>
          <w:lang w:val="en-US" w:eastAsia="ja-JP"/>
        </w:rPr>
        <w:t>L</w:t>
      </w:r>
      <w:r w:rsidRPr="0085163C">
        <w:rPr>
          <w:rFonts w:eastAsia="MS Mincho"/>
          <w:snapToGrid w:val="0"/>
          <w:szCs w:val="24"/>
          <w:lang w:val="en-US" w:eastAsia="ja-JP"/>
        </w:rPr>
        <w:t xml:space="preserve">. Switching between the low damping state and the high damping state depends on displacement (as previously explained), so the developed damper has variable performance whose characteristic is represented by the red line or blue dashed line in Figure </w:t>
      </w:r>
      <w:r w:rsidRPr="0085163C">
        <w:rPr>
          <w:rFonts w:eastAsia="MS Mincho" w:hint="eastAsia"/>
          <w:snapToGrid w:val="0"/>
          <w:szCs w:val="24"/>
          <w:lang w:val="en-US" w:eastAsia="ja-JP"/>
        </w:rPr>
        <w:t>4</w:t>
      </w:r>
      <w:r w:rsidRPr="0085163C">
        <w:rPr>
          <w:rFonts w:eastAsia="MS Mincho"/>
          <w:snapToGrid w:val="0"/>
          <w:szCs w:val="24"/>
          <w:lang w:val="en-US" w:eastAsia="ja-JP"/>
        </w:rPr>
        <w:t xml:space="preserve"> according to the current displacement.</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Figure </w:t>
      </w:r>
      <w:r w:rsidRPr="0085163C">
        <w:rPr>
          <w:rFonts w:eastAsia="MS Mincho" w:hint="eastAsia"/>
          <w:snapToGrid w:val="0"/>
          <w:szCs w:val="24"/>
          <w:lang w:val="en-US" w:eastAsia="ja-JP"/>
        </w:rPr>
        <w:t>5</w:t>
      </w:r>
      <w:r w:rsidRPr="0085163C">
        <w:rPr>
          <w:rFonts w:eastAsia="MS Mincho"/>
          <w:snapToGrid w:val="0"/>
          <w:szCs w:val="24"/>
          <w:lang w:val="en-US" w:eastAsia="ja-JP"/>
        </w:rPr>
        <w:t xml:space="preserve"> compares conceptual diagrams of the force-displacement relationship between a standard oil damper and the new switched resistance force oil damper. Both are a force-displacement relationship with the initial damping coefficient up to the relief force. While the relationship is elliptical for the standard oil damper, as shown in Figure </w:t>
      </w:r>
      <w:r w:rsidRPr="0085163C">
        <w:rPr>
          <w:rFonts w:eastAsia="MS Mincho" w:hint="eastAsia"/>
          <w:snapToGrid w:val="0"/>
          <w:szCs w:val="24"/>
          <w:lang w:val="en-US" w:eastAsia="ja-JP"/>
        </w:rPr>
        <w:t>5</w:t>
      </w:r>
      <w:r w:rsidRPr="0085163C">
        <w:rPr>
          <w:rFonts w:eastAsia="MS Mincho"/>
          <w:snapToGrid w:val="0"/>
          <w:szCs w:val="24"/>
          <w:lang w:val="en-US" w:eastAsia="ja-JP"/>
        </w:rPr>
        <w:t xml:space="preserve"> (a), that for the new switched force damper consists of two superimposed ellipses joined at the switching displacement,</w:t>
      </w:r>
      <w:r w:rsidRPr="0085163C">
        <w:rPr>
          <w:rFonts w:eastAsia="MS Mincho"/>
          <w:b/>
          <w:snapToGrid w:val="0"/>
          <w:szCs w:val="24"/>
          <w:lang w:val="en-US" w:eastAsia="ja-JP"/>
        </w:rPr>
        <w:t xml:space="preserve"> </w:t>
      </w:r>
      <w:r w:rsidRPr="0085163C">
        <w:rPr>
          <w:rFonts w:eastAsia="MS Mincho"/>
          <w:snapToGrid w:val="0"/>
          <w:szCs w:val="24"/>
          <w:lang w:val="en-US" w:eastAsia="ja-JP"/>
        </w:rPr>
        <w:t xml:space="preserve">as shown in Figure </w:t>
      </w:r>
      <w:r w:rsidRPr="0085163C">
        <w:rPr>
          <w:rFonts w:eastAsia="MS Mincho" w:hint="eastAsia"/>
          <w:snapToGrid w:val="0"/>
          <w:szCs w:val="24"/>
          <w:lang w:val="en-US" w:eastAsia="ja-JP"/>
        </w:rPr>
        <w:t>5</w:t>
      </w:r>
      <w:r w:rsidRPr="0085163C">
        <w:rPr>
          <w:rFonts w:eastAsia="MS Mincho"/>
          <w:snapToGrid w:val="0"/>
          <w:szCs w:val="24"/>
          <w:lang w:val="en-US" w:eastAsia="ja-JP"/>
        </w:rPr>
        <w:t xml:space="preserve"> (b). The new damper provides a small damping force when the displacement is below the switching displacement and a large damping force when the displacement is greater, as shown in Figure </w:t>
      </w:r>
      <w:r w:rsidRPr="0085163C">
        <w:rPr>
          <w:rFonts w:eastAsia="MS Mincho" w:hint="eastAsia"/>
          <w:snapToGrid w:val="0"/>
          <w:szCs w:val="24"/>
          <w:lang w:val="en-US" w:eastAsia="ja-JP"/>
        </w:rPr>
        <w:t>5</w:t>
      </w:r>
      <w:r w:rsidRPr="0085163C">
        <w:rPr>
          <w:rFonts w:eastAsia="MS Mincho"/>
          <w:snapToGrid w:val="0"/>
          <w:szCs w:val="24"/>
          <w:lang w:val="en-US" w:eastAsia="ja-JP"/>
        </w:rPr>
        <w:t xml:space="preserve"> (b). </w:t>
      </w: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64384" behindDoc="0" locked="0" layoutInCell="1" allowOverlap="1" wp14:anchorId="2BA5D9F5" wp14:editId="14A768B1">
                <wp:simplePos x="0" y="0"/>
                <wp:positionH relativeFrom="column">
                  <wp:posOffset>20320</wp:posOffset>
                </wp:positionH>
                <wp:positionV relativeFrom="paragraph">
                  <wp:posOffset>-2540</wp:posOffset>
                </wp:positionV>
                <wp:extent cx="6101715" cy="3665855"/>
                <wp:effectExtent l="0" t="1270" r="0" b="0"/>
                <wp:wrapNone/>
                <wp:docPr id="1388" name="Полотно 5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656" name="直線矢印コネクタ 209"/>
                        <wps:cNvCnPr>
                          <a:cxnSpLocks noChangeShapeType="1"/>
                        </wps:cNvCnPr>
                        <wps:spPr bwMode="auto">
                          <a:xfrm>
                            <a:off x="3674409" y="748611"/>
                            <a:ext cx="1771804"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57" name="直線矢印コネクタ 210"/>
                        <wps:cNvCnPr>
                          <a:cxnSpLocks noChangeShapeType="1"/>
                        </wps:cNvCnPr>
                        <wps:spPr bwMode="auto">
                          <a:xfrm flipV="1">
                            <a:off x="4492011" y="94701"/>
                            <a:ext cx="0" cy="113801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58" name="円/楕円 214"/>
                        <wps:cNvSpPr>
                          <a:spLocks noChangeArrowheads="1"/>
                        </wps:cNvSpPr>
                        <wps:spPr bwMode="auto">
                          <a:xfrm>
                            <a:off x="3800909" y="330905"/>
                            <a:ext cx="1377503" cy="83131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59" name="テキスト ボックス 27"/>
                        <wps:cNvSpPr txBox="1">
                          <a:spLocks noChangeArrowheads="1"/>
                        </wps:cNvSpPr>
                        <wps:spPr bwMode="auto">
                          <a:xfrm>
                            <a:off x="4447111" y="52901"/>
                            <a:ext cx="535301" cy="257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wordWrap w:val="0"/>
                                <w:spacing w:before="0" w:beforeAutospacing="0" w:after="0" w:afterAutospacing="0"/>
                                <w:jc w:val="right"/>
                              </w:pPr>
                              <w:r>
                                <w:rPr>
                                  <w:rFonts w:ascii="Times New Roman" w:eastAsia="MS Mincho" w:hAnsi="Times New Roman"/>
                                  <w:sz w:val="20"/>
                                  <w:szCs w:val="20"/>
                                </w:rPr>
                                <w:t>Force</w:t>
                              </w:r>
                            </w:p>
                          </w:txbxContent>
                        </wps:txbx>
                        <wps:bodyPr rot="0" vert="horz" wrap="square" lIns="91440" tIns="45720" rIns="91440" bIns="45720" anchor="t" anchorCtr="0" upright="1">
                          <a:noAutofit/>
                        </wps:bodyPr>
                      </wps:wsp>
                      <wps:wsp>
                        <wps:cNvPr id="16660" name="円/楕円 214"/>
                        <wps:cNvSpPr>
                          <a:spLocks noChangeArrowheads="1"/>
                        </wps:cNvSpPr>
                        <wps:spPr bwMode="auto">
                          <a:xfrm>
                            <a:off x="3800809" y="1716626"/>
                            <a:ext cx="1377403" cy="83121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61" name="正方形/長方形 28"/>
                        <wps:cNvSpPr>
                          <a:spLocks noChangeArrowheads="1"/>
                        </wps:cNvSpPr>
                        <wps:spPr bwMode="auto">
                          <a:xfrm>
                            <a:off x="4178310" y="1692425"/>
                            <a:ext cx="625202" cy="78601"/>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662" name="直線コネクタ 205"/>
                        <wps:cNvCnPr>
                          <a:cxnSpLocks noChangeShapeType="1"/>
                        </wps:cNvCnPr>
                        <wps:spPr bwMode="auto">
                          <a:xfrm flipV="1">
                            <a:off x="4788512" y="1763226"/>
                            <a:ext cx="15700" cy="20050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663" name="直線コネクタ 206"/>
                        <wps:cNvCnPr>
                          <a:cxnSpLocks noChangeShapeType="1"/>
                        </wps:cNvCnPr>
                        <wps:spPr bwMode="auto">
                          <a:xfrm flipH="1" flipV="1">
                            <a:off x="4180410" y="1758526"/>
                            <a:ext cx="16800" cy="20670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664" name="正方形/長方形 195"/>
                        <wps:cNvSpPr>
                          <a:spLocks noChangeArrowheads="1"/>
                        </wps:cNvSpPr>
                        <wps:spPr bwMode="auto">
                          <a:xfrm>
                            <a:off x="4187210" y="2485137"/>
                            <a:ext cx="624802" cy="78101"/>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665" name="直線コネクタ 207"/>
                        <wps:cNvCnPr>
                          <a:cxnSpLocks noChangeShapeType="1"/>
                        </wps:cNvCnPr>
                        <wps:spPr bwMode="auto">
                          <a:xfrm>
                            <a:off x="4804812" y="2302035"/>
                            <a:ext cx="12600" cy="18730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666" name="直線コネクタ 208"/>
                        <wps:cNvCnPr>
                          <a:cxnSpLocks noChangeShapeType="1"/>
                        </wps:cNvCnPr>
                        <wps:spPr bwMode="auto">
                          <a:xfrm flipH="1">
                            <a:off x="4180410" y="2299034"/>
                            <a:ext cx="16700" cy="206703"/>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6667" name="円/楕円 214"/>
                        <wps:cNvSpPr>
                          <a:spLocks noChangeArrowheads="1"/>
                        </wps:cNvSpPr>
                        <wps:spPr bwMode="auto">
                          <a:xfrm>
                            <a:off x="3827209" y="1939429"/>
                            <a:ext cx="1314003" cy="381606"/>
                          </a:xfrm>
                          <a:prstGeom prst="ellipse">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16668" name="グループ化 67"/>
                        <wpg:cNvGrpSpPr>
                          <a:grpSpLocks/>
                        </wpg:cNvGrpSpPr>
                        <wpg:grpSpPr bwMode="auto">
                          <a:xfrm>
                            <a:off x="3814209" y="1906829"/>
                            <a:ext cx="365101" cy="431106"/>
                            <a:chOff x="41114" y="19229"/>
                            <a:chExt cx="3650" cy="4310"/>
                          </a:xfrm>
                        </wpg:grpSpPr>
                        <wps:wsp>
                          <wps:cNvPr id="16669" name="楕円 66"/>
                          <wps:cNvSpPr>
                            <a:spLocks noChangeArrowheads="1"/>
                          </wps:cNvSpPr>
                          <wps:spPr bwMode="auto">
                            <a:xfrm>
                              <a:off x="41114" y="19573"/>
                              <a:ext cx="3595" cy="390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670" name="正方形/長方形 262"/>
                          <wps:cNvSpPr>
                            <a:spLocks noChangeArrowheads="1"/>
                          </wps:cNvSpPr>
                          <wps:spPr bwMode="auto">
                            <a:xfrm>
                              <a:off x="43481" y="19229"/>
                              <a:ext cx="1283" cy="431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wgp>
                        <wpg:cNvPr id="16671" name="グループ化 263"/>
                        <wpg:cNvGrpSpPr>
                          <a:grpSpLocks/>
                        </wpg:cNvGrpSpPr>
                        <wpg:grpSpPr bwMode="auto">
                          <a:xfrm flipH="1">
                            <a:off x="4816112" y="1920029"/>
                            <a:ext cx="341401" cy="430506"/>
                            <a:chOff x="0" y="0"/>
                            <a:chExt cx="365025" cy="431012"/>
                          </a:xfrm>
                        </wpg:grpSpPr>
                        <wps:wsp>
                          <wps:cNvPr id="16672" name="楕円 264"/>
                          <wps:cNvSpPr>
                            <a:spLocks noChangeArrowheads="1"/>
                          </wps:cNvSpPr>
                          <wps:spPr bwMode="auto">
                            <a:xfrm>
                              <a:off x="0" y="34377"/>
                              <a:ext cx="359526" cy="390573"/>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673" name="正方形/長方形 265"/>
                          <wps:cNvSpPr>
                            <a:spLocks noChangeArrowheads="1"/>
                          </wps:cNvSpPr>
                          <wps:spPr bwMode="auto">
                            <a:xfrm>
                              <a:off x="236762" y="0"/>
                              <a:ext cx="128263" cy="43101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16674" name="直線矢印コネクタ 198"/>
                        <wps:cNvCnPr>
                          <a:cxnSpLocks noChangeShapeType="1"/>
                        </wps:cNvCnPr>
                        <wps:spPr bwMode="auto">
                          <a:xfrm>
                            <a:off x="3674409" y="2133932"/>
                            <a:ext cx="1771804"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75" name="直線矢印コネクタ 199"/>
                        <wps:cNvCnPr>
                          <a:cxnSpLocks noChangeShapeType="1"/>
                        </wps:cNvCnPr>
                        <wps:spPr bwMode="auto">
                          <a:xfrm flipV="1">
                            <a:off x="4492311" y="1671325"/>
                            <a:ext cx="0" cy="89591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wpg:cNvPr id="16676" name="グループ化 71"/>
                        <wpg:cNvGrpSpPr>
                          <a:grpSpLocks/>
                        </wpg:cNvGrpSpPr>
                        <wpg:grpSpPr bwMode="auto">
                          <a:xfrm>
                            <a:off x="85700" y="1010915"/>
                            <a:ext cx="3205508" cy="2167033"/>
                            <a:chOff x="234" y="6918"/>
                            <a:chExt cx="32054" cy="21670"/>
                          </a:xfrm>
                        </wpg:grpSpPr>
                        <wps:wsp>
                          <wps:cNvPr id="16677" name="円弧 251"/>
                          <wps:cNvSpPr>
                            <a:spLocks/>
                          </wps:cNvSpPr>
                          <wps:spPr bwMode="auto">
                            <a:xfrm>
                              <a:off x="4775" y="22944"/>
                              <a:ext cx="4350" cy="5644"/>
                            </a:xfrm>
                            <a:custGeom>
                              <a:avLst/>
                              <a:gdLst>
                                <a:gd name="T0" fmla="*/ 217522 w 435045"/>
                                <a:gd name="T1" fmla="*/ 0 h 564351"/>
                                <a:gd name="T2" fmla="*/ 435045 w 435045"/>
                                <a:gd name="T3" fmla="*/ 282176 h 564351"/>
                                <a:gd name="T4" fmla="*/ 0 60000 65536"/>
                                <a:gd name="T5" fmla="*/ 0 60000 65536"/>
                              </a:gdLst>
                              <a:ahLst/>
                              <a:cxnLst>
                                <a:cxn ang="T4">
                                  <a:pos x="T0" y="T1"/>
                                </a:cxn>
                                <a:cxn ang="T5">
                                  <a:pos x="T2" y="T3"/>
                                </a:cxn>
                              </a:cxnLst>
                              <a:rect l="0" t="0" r="r" b="b"/>
                              <a:pathLst>
                                <a:path w="435045" h="564351" stroke="0">
                                  <a:moveTo>
                                    <a:pt x="217522" y="0"/>
                                  </a:moveTo>
                                  <a:cubicBezTo>
                                    <a:pt x="337657" y="0"/>
                                    <a:pt x="435045" y="126334"/>
                                    <a:pt x="435045" y="282176"/>
                                  </a:cubicBezTo>
                                  <a:lnTo>
                                    <a:pt x="217523" y="282176"/>
                                  </a:lnTo>
                                  <a:cubicBezTo>
                                    <a:pt x="217523" y="188117"/>
                                    <a:pt x="217522" y="94059"/>
                                    <a:pt x="217522" y="0"/>
                                  </a:cubicBezTo>
                                  <a:close/>
                                </a:path>
                                <a:path w="435045" h="564351" fill="none">
                                  <a:moveTo>
                                    <a:pt x="217522" y="0"/>
                                  </a:moveTo>
                                  <a:cubicBezTo>
                                    <a:pt x="337657" y="0"/>
                                    <a:pt x="435045" y="126334"/>
                                    <a:pt x="435045" y="282176"/>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78" name="直線矢印コネクタ 25"/>
                          <wps:cNvCnPr>
                            <a:cxnSpLocks noChangeShapeType="1"/>
                          </wps:cNvCnPr>
                          <wps:spPr bwMode="auto">
                            <a:xfrm flipV="1">
                              <a:off x="4063" y="7847"/>
                              <a:ext cx="0" cy="17859"/>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79" name="直線矢印コネクタ 190"/>
                          <wps:cNvCnPr>
                            <a:cxnSpLocks noChangeShapeType="1"/>
                          </wps:cNvCnPr>
                          <wps:spPr bwMode="auto">
                            <a:xfrm>
                              <a:off x="3990" y="25782"/>
                              <a:ext cx="24174"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80" name="直線コネクタ 26"/>
                          <wps:cNvCnPr>
                            <a:cxnSpLocks noChangeShapeType="1"/>
                          </wps:cNvCnPr>
                          <wps:spPr bwMode="auto">
                            <a:xfrm flipV="1">
                              <a:off x="3990" y="12851"/>
                              <a:ext cx="6031" cy="1293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6681" name="直線コネクタ 191"/>
                          <wps:cNvCnPr>
                            <a:cxnSpLocks noChangeShapeType="1"/>
                          </wps:cNvCnPr>
                          <wps:spPr bwMode="auto">
                            <a:xfrm flipV="1">
                              <a:off x="9960" y="10406"/>
                              <a:ext cx="16966" cy="2504"/>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6682" name="直線コネクタ 192"/>
                          <wps:cNvCnPr>
                            <a:cxnSpLocks noChangeShapeType="1"/>
                          </wps:cNvCnPr>
                          <wps:spPr bwMode="auto">
                            <a:xfrm flipV="1">
                              <a:off x="4062" y="11532"/>
                              <a:ext cx="15064" cy="14248"/>
                            </a:xfrm>
                            <a:prstGeom prst="line">
                              <a:avLst/>
                            </a:prstGeom>
                            <a:noFill/>
                            <a:ln w="25400">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16683" name="直線コネクタ 194"/>
                          <wps:cNvCnPr>
                            <a:cxnSpLocks noChangeShapeType="1"/>
                          </wps:cNvCnPr>
                          <wps:spPr bwMode="auto">
                            <a:xfrm flipV="1">
                              <a:off x="19123" y="10366"/>
                              <a:ext cx="7888" cy="1164"/>
                            </a:xfrm>
                            <a:prstGeom prst="line">
                              <a:avLst/>
                            </a:prstGeom>
                            <a:noFill/>
                            <a:ln w="25400">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16684" name="テキスト ボックス 27"/>
                          <wps:cNvSpPr txBox="1">
                            <a:spLocks noChangeArrowheads="1"/>
                          </wps:cNvSpPr>
                          <wps:spPr bwMode="auto">
                            <a:xfrm>
                              <a:off x="18051" y="25879"/>
                              <a:ext cx="8801"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jc w:val="right"/>
                                  <w:rPr>
                                    <w:rFonts w:eastAsia="MS Mincho"/>
                                    <w:sz w:val="20"/>
                                    <w:szCs w:val="20"/>
                                    <w:lang w:eastAsia="ja-JP"/>
                                  </w:rPr>
                                </w:pPr>
                                <w:r w:rsidRPr="00B23A63">
                                  <w:rPr>
                                    <w:rFonts w:eastAsia="MS Mincho" w:hint="eastAsia"/>
                                    <w:sz w:val="20"/>
                                    <w:szCs w:val="20"/>
                                    <w:lang w:eastAsia="ja-JP"/>
                                  </w:rPr>
                                  <w:t>Velocity</w:t>
                                </w:r>
                              </w:p>
                            </w:txbxContent>
                          </wps:txbx>
                          <wps:bodyPr rot="0" vert="horz" wrap="square" lIns="0" tIns="0" rIns="0" bIns="0" anchor="t" anchorCtr="0" upright="1">
                            <a:noAutofit/>
                          </wps:bodyPr>
                        </wps:wsp>
                        <wps:wsp>
                          <wps:cNvPr id="16685" name="テキスト ボックス 27"/>
                          <wps:cNvSpPr txBox="1">
                            <a:spLocks noChangeArrowheads="1"/>
                          </wps:cNvSpPr>
                          <wps:spPr bwMode="auto">
                            <a:xfrm>
                              <a:off x="3261" y="7553"/>
                              <a:ext cx="5357"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wordWrap w:val="0"/>
                                  <w:spacing w:before="0" w:beforeAutospacing="0" w:after="0" w:afterAutospacing="0"/>
                                  <w:jc w:val="right"/>
                                </w:pPr>
                                <w:r>
                                  <w:rPr>
                                    <w:rFonts w:ascii="Times New Roman" w:eastAsia="MS Mincho" w:hAnsi="Times New Roman" w:hint="eastAsia"/>
                                    <w:sz w:val="20"/>
                                    <w:szCs w:val="20"/>
                                  </w:rPr>
                                  <w:t>Force</w:t>
                                </w:r>
                              </w:p>
                            </w:txbxContent>
                          </wps:txbx>
                          <wps:bodyPr rot="0" vert="horz" wrap="square" lIns="91440" tIns="45720" rIns="91440" bIns="45720" anchor="t" anchorCtr="0" upright="1">
                            <a:noAutofit/>
                          </wps:bodyPr>
                        </wps:wsp>
                        <wps:wsp>
                          <wps:cNvPr id="16686" name="円弧 29"/>
                          <wps:cNvSpPr>
                            <a:spLocks/>
                          </wps:cNvSpPr>
                          <wps:spPr bwMode="auto">
                            <a:xfrm>
                              <a:off x="2949" y="23293"/>
                              <a:ext cx="4215" cy="4826"/>
                            </a:xfrm>
                            <a:custGeom>
                              <a:avLst/>
                              <a:gdLst>
                                <a:gd name="T0" fmla="*/ 210769 w 421538"/>
                                <a:gd name="T1" fmla="*/ 0 h 482561"/>
                                <a:gd name="T2" fmla="*/ 421538 w 421538"/>
                                <a:gd name="T3" fmla="*/ 241281 h 482561"/>
                                <a:gd name="T4" fmla="*/ 0 60000 65536"/>
                                <a:gd name="T5" fmla="*/ 0 60000 65536"/>
                              </a:gdLst>
                              <a:ahLst/>
                              <a:cxnLst>
                                <a:cxn ang="T4">
                                  <a:pos x="T0" y="T1"/>
                                </a:cxn>
                                <a:cxn ang="T5">
                                  <a:pos x="T2" y="T3"/>
                                </a:cxn>
                              </a:cxnLst>
                              <a:rect l="0" t="0" r="r" b="b"/>
                              <a:pathLst>
                                <a:path w="421538" h="482561" stroke="0">
                                  <a:moveTo>
                                    <a:pt x="210769" y="0"/>
                                  </a:moveTo>
                                  <a:cubicBezTo>
                                    <a:pt x="327174" y="0"/>
                                    <a:pt x="421538" y="108025"/>
                                    <a:pt x="421538" y="241281"/>
                                  </a:cubicBezTo>
                                  <a:lnTo>
                                    <a:pt x="210769" y="241281"/>
                                  </a:lnTo>
                                  <a:lnTo>
                                    <a:pt x="210769" y="0"/>
                                  </a:lnTo>
                                  <a:close/>
                                </a:path>
                                <a:path w="421538" h="482561" fill="none">
                                  <a:moveTo>
                                    <a:pt x="210769" y="0"/>
                                  </a:moveTo>
                                  <a:cubicBezTo>
                                    <a:pt x="327174" y="0"/>
                                    <a:pt x="421538" y="108025"/>
                                    <a:pt x="421538" y="241281"/>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87" name="直線コネクタ 30"/>
                          <wps:cNvCnPr>
                            <a:cxnSpLocks noChangeShapeType="1"/>
                          </wps:cNvCnPr>
                          <wps:spPr bwMode="auto">
                            <a:xfrm>
                              <a:off x="10020" y="12902"/>
                              <a:ext cx="6337"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688" name="円弧 252"/>
                          <wps:cNvSpPr>
                            <a:spLocks/>
                          </wps:cNvSpPr>
                          <wps:spPr bwMode="auto">
                            <a:xfrm>
                              <a:off x="15053" y="12065"/>
                              <a:ext cx="805" cy="1654"/>
                            </a:xfrm>
                            <a:custGeom>
                              <a:avLst/>
                              <a:gdLst>
                                <a:gd name="T0" fmla="*/ 40248 w 80496"/>
                                <a:gd name="T1" fmla="*/ 0 h 165376"/>
                                <a:gd name="T2" fmla="*/ 80496 w 80496"/>
                                <a:gd name="T3" fmla="*/ 82688 h 165376"/>
                                <a:gd name="T4" fmla="*/ 0 60000 65536"/>
                                <a:gd name="T5" fmla="*/ 0 60000 65536"/>
                              </a:gdLst>
                              <a:ahLst/>
                              <a:cxnLst>
                                <a:cxn ang="T4">
                                  <a:pos x="T0" y="T1"/>
                                </a:cxn>
                                <a:cxn ang="T5">
                                  <a:pos x="T2" y="T3"/>
                                </a:cxn>
                              </a:cxnLst>
                              <a:rect l="0" t="0" r="r" b="b"/>
                              <a:pathLst>
                                <a:path w="80496" h="165376" stroke="0">
                                  <a:moveTo>
                                    <a:pt x="40248" y="0"/>
                                  </a:moveTo>
                                  <a:cubicBezTo>
                                    <a:pt x="62476" y="0"/>
                                    <a:pt x="80496" y="37021"/>
                                    <a:pt x="80496" y="82688"/>
                                  </a:cubicBezTo>
                                  <a:lnTo>
                                    <a:pt x="40248" y="82688"/>
                                  </a:lnTo>
                                  <a:lnTo>
                                    <a:pt x="40248" y="0"/>
                                  </a:lnTo>
                                  <a:close/>
                                </a:path>
                                <a:path w="80496" h="165376" fill="none">
                                  <a:moveTo>
                                    <a:pt x="40248" y="0"/>
                                  </a:moveTo>
                                  <a:cubicBezTo>
                                    <a:pt x="62476" y="0"/>
                                    <a:pt x="80496" y="37021"/>
                                    <a:pt x="80496" y="82688"/>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89" name="直線コネクタ 253"/>
                          <wps:cNvCnPr>
                            <a:cxnSpLocks noChangeShapeType="1"/>
                          </wps:cNvCnPr>
                          <wps:spPr bwMode="auto">
                            <a:xfrm>
                              <a:off x="19173" y="11603"/>
                              <a:ext cx="6331"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690" name="円弧 254"/>
                          <wps:cNvSpPr>
                            <a:spLocks/>
                          </wps:cNvSpPr>
                          <wps:spPr bwMode="auto">
                            <a:xfrm>
                              <a:off x="24209" y="10764"/>
                              <a:ext cx="800" cy="1651"/>
                            </a:xfrm>
                            <a:custGeom>
                              <a:avLst/>
                              <a:gdLst>
                                <a:gd name="T0" fmla="*/ 40005 w 80010"/>
                                <a:gd name="T1" fmla="*/ 0 h 165100"/>
                                <a:gd name="T2" fmla="*/ 80010 w 80010"/>
                                <a:gd name="T3" fmla="*/ 82550 h 165100"/>
                                <a:gd name="T4" fmla="*/ 0 60000 65536"/>
                                <a:gd name="T5" fmla="*/ 0 60000 65536"/>
                              </a:gdLst>
                              <a:ahLst/>
                              <a:cxnLst>
                                <a:cxn ang="T4">
                                  <a:pos x="T0" y="T1"/>
                                </a:cxn>
                                <a:cxn ang="T5">
                                  <a:pos x="T2" y="T3"/>
                                </a:cxn>
                              </a:cxnLst>
                              <a:rect l="0" t="0" r="r" b="b"/>
                              <a:pathLst>
                                <a:path w="80010" h="165100" stroke="0">
                                  <a:moveTo>
                                    <a:pt x="40005" y="0"/>
                                  </a:moveTo>
                                  <a:cubicBezTo>
                                    <a:pt x="62099" y="0"/>
                                    <a:pt x="80010" y="36959"/>
                                    <a:pt x="80010" y="82550"/>
                                  </a:cubicBezTo>
                                  <a:lnTo>
                                    <a:pt x="40005" y="82550"/>
                                  </a:lnTo>
                                  <a:lnTo>
                                    <a:pt x="40005" y="0"/>
                                  </a:lnTo>
                                  <a:close/>
                                </a:path>
                                <a:path w="80010" h="165100" fill="none">
                                  <a:moveTo>
                                    <a:pt x="40005" y="0"/>
                                  </a:moveTo>
                                  <a:cubicBezTo>
                                    <a:pt x="62099" y="0"/>
                                    <a:pt x="80010" y="36959"/>
                                    <a:pt x="80010" y="8255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91" name="直線コネクタ 31"/>
                          <wps:cNvCnPr>
                            <a:cxnSpLocks noChangeShapeType="1"/>
                          </wps:cNvCnPr>
                          <wps:spPr bwMode="auto">
                            <a:xfrm>
                              <a:off x="10020" y="12910"/>
                              <a:ext cx="0" cy="12869"/>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6692" name="直線コネクタ 255"/>
                          <wps:cNvCnPr>
                            <a:cxnSpLocks noChangeShapeType="1"/>
                          </wps:cNvCnPr>
                          <wps:spPr bwMode="auto">
                            <a:xfrm>
                              <a:off x="19124" y="11530"/>
                              <a:ext cx="0" cy="14251"/>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6693" name="テキスト ボックス 27"/>
                          <wps:cNvSpPr txBox="1">
                            <a:spLocks noChangeArrowheads="1"/>
                          </wps:cNvSpPr>
                          <wps:spPr bwMode="auto">
                            <a:xfrm>
                              <a:off x="12884" y="22174"/>
                              <a:ext cx="4598"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323330" w:rsidRDefault="0085163C" w:rsidP="0085163C">
                                <w:pPr>
                                  <w:pStyle w:val="aff5"/>
                                  <w:spacing w:before="0" w:beforeAutospacing="0" w:after="0" w:afterAutospacing="0"/>
                                  <w:rPr>
                                    <w:color w:val="0000FF"/>
                                  </w:rPr>
                                </w:pPr>
                                <w:r w:rsidRPr="00323330">
                                  <w:rPr>
                                    <w:rFonts w:ascii="Times New Roman" w:eastAsia="MS Mincho" w:hAnsi="Times New Roman"/>
                                    <w:i/>
                                    <w:iCs/>
                                    <w:color w:val="0000FF"/>
                                    <w:sz w:val="22"/>
                                    <w:szCs w:val="22"/>
                                  </w:rPr>
                                  <w:t>C</w:t>
                                </w:r>
                                <w:r w:rsidRPr="00323330">
                                  <w:rPr>
                                    <w:rFonts w:ascii="Times New Roman" w:eastAsia="MS Mincho" w:hAnsi="Times New Roman"/>
                                    <w:color w:val="0000FF"/>
                                    <w:position w:val="-6"/>
                                    <w:sz w:val="22"/>
                                    <w:szCs w:val="22"/>
                                    <w:vertAlign w:val="subscript"/>
                                  </w:rPr>
                                  <w:t>1</w:t>
                                </w:r>
                                <w:r w:rsidRPr="00323330">
                                  <w:rPr>
                                    <w:rFonts w:ascii="Times New Roman" w:eastAsia="MS Mincho" w:hAnsi="Times New Roman"/>
                                    <w:i/>
                                    <w:iCs/>
                                    <w:color w:val="0000FF"/>
                                    <w:position w:val="-6"/>
                                    <w:sz w:val="22"/>
                                    <w:szCs w:val="22"/>
                                    <w:vertAlign w:val="subscript"/>
                                  </w:rPr>
                                  <w:t>L</w:t>
                                </w:r>
                              </w:p>
                            </w:txbxContent>
                          </wps:txbx>
                          <wps:bodyPr rot="0" vert="horz" wrap="square" lIns="91440" tIns="45720" rIns="91440" bIns="45720" anchor="t" anchorCtr="0" upright="1">
                            <a:noAutofit/>
                          </wps:bodyPr>
                        </wps:wsp>
                        <wps:wsp>
                          <wps:cNvPr id="16694" name="テキスト ボックス 27"/>
                          <wps:cNvSpPr txBox="1">
                            <a:spLocks noChangeArrowheads="1"/>
                          </wps:cNvSpPr>
                          <wps:spPr bwMode="auto">
                            <a:xfrm>
                              <a:off x="12917" y="19253"/>
                              <a:ext cx="4591" cy="3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pPr>
                                <w:r>
                                  <w:rPr>
                                    <w:rFonts w:ascii="Times New Roman" w:eastAsia="MS Mincho" w:hAnsi="Times New Roman"/>
                                    <w:i/>
                                    <w:iCs/>
                                    <w:color w:val="FF0000"/>
                                    <w:sz w:val="22"/>
                                    <w:szCs w:val="22"/>
                                  </w:rPr>
                                  <w:t>C</w:t>
                                </w:r>
                                <w:r>
                                  <w:rPr>
                                    <w:rFonts w:ascii="Times New Roman" w:eastAsia="MS Mincho" w:hAnsi="Times New Roman"/>
                                    <w:color w:val="FF0000"/>
                                    <w:position w:val="-6"/>
                                    <w:sz w:val="22"/>
                                    <w:szCs w:val="22"/>
                                    <w:vertAlign w:val="subscript"/>
                                  </w:rPr>
                                  <w:t>1</w:t>
                                </w:r>
                                <w:r>
                                  <w:rPr>
                                    <w:rFonts w:ascii="Times New Roman" w:eastAsia="MS Mincho" w:hAnsi="Times New Roman"/>
                                    <w:i/>
                                    <w:iCs/>
                                    <w:color w:val="FF0000"/>
                                    <w:position w:val="-6"/>
                                    <w:sz w:val="22"/>
                                    <w:szCs w:val="22"/>
                                    <w:vertAlign w:val="subscript"/>
                                  </w:rPr>
                                  <w:t>H</w:t>
                                </w:r>
                              </w:p>
                            </w:txbxContent>
                          </wps:txbx>
                          <wps:bodyPr rot="0" vert="horz" wrap="square" lIns="91440" tIns="45720" rIns="91440" bIns="45720" anchor="t" anchorCtr="0" upright="1">
                            <a:noAutofit/>
                          </wps:bodyPr>
                        </wps:wsp>
                        <wps:wsp>
                          <wps:cNvPr id="16695" name="直線コネクタ 68"/>
                          <wps:cNvCnPr>
                            <a:cxnSpLocks noChangeShapeType="1"/>
                          </wps:cNvCnPr>
                          <wps:spPr bwMode="auto">
                            <a:xfrm flipV="1">
                              <a:off x="6738" y="20561"/>
                              <a:ext cx="4999" cy="36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6" name="直線コネクタ 271"/>
                          <wps:cNvCnPr>
                            <a:cxnSpLocks noChangeShapeType="1"/>
                          </wps:cNvCnPr>
                          <wps:spPr bwMode="auto">
                            <a:xfrm flipV="1">
                              <a:off x="11695" y="20553"/>
                              <a:ext cx="1907"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7" name="直線コネクタ 272"/>
                          <wps:cNvCnPr>
                            <a:cxnSpLocks noChangeShapeType="1"/>
                          </wps:cNvCnPr>
                          <wps:spPr bwMode="auto">
                            <a:xfrm flipV="1">
                              <a:off x="11562" y="23554"/>
                              <a:ext cx="1905"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8" name="直線コネクタ 273"/>
                          <wps:cNvCnPr>
                            <a:cxnSpLocks noChangeShapeType="1"/>
                          </wps:cNvCnPr>
                          <wps:spPr bwMode="auto">
                            <a:xfrm flipV="1">
                              <a:off x="8958" y="23592"/>
                              <a:ext cx="2654" cy="13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9" name="テキスト ボックス 27"/>
                          <wps:cNvSpPr txBox="1">
                            <a:spLocks noChangeArrowheads="1"/>
                          </wps:cNvSpPr>
                          <wps:spPr bwMode="auto">
                            <a:xfrm>
                              <a:off x="19940" y="7222"/>
                              <a:ext cx="4585"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pPr>
                                <w:r>
                                  <w:rPr>
                                    <w:rFonts w:ascii="Times New Roman" w:eastAsia="MS Mincho" w:hAnsi="Times New Roman"/>
                                    <w:i/>
                                    <w:iCs/>
                                    <w:color w:val="FF0000"/>
                                    <w:sz w:val="22"/>
                                    <w:szCs w:val="22"/>
                                  </w:rPr>
                                  <w:t>C</w:t>
                                </w:r>
                                <w:r>
                                  <w:rPr>
                                    <w:rFonts w:ascii="Times New Roman" w:eastAsia="MS Mincho" w:hAnsi="Times New Roman"/>
                                    <w:color w:val="FF0000"/>
                                    <w:position w:val="-6"/>
                                    <w:sz w:val="22"/>
                                    <w:szCs w:val="22"/>
                                    <w:vertAlign w:val="subscript"/>
                                  </w:rPr>
                                  <w:t>2</w:t>
                                </w:r>
                                <w:r>
                                  <w:rPr>
                                    <w:rFonts w:ascii="Times New Roman" w:eastAsia="MS Mincho" w:hAnsi="Times New Roman"/>
                                    <w:i/>
                                    <w:iCs/>
                                    <w:color w:val="FF0000"/>
                                    <w:position w:val="-6"/>
                                    <w:sz w:val="22"/>
                                    <w:szCs w:val="22"/>
                                    <w:vertAlign w:val="subscript"/>
                                  </w:rPr>
                                  <w:t>H</w:t>
                                </w:r>
                              </w:p>
                            </w:txbxContent>
                          </wps:txbx>
                          <wps:bodyPr rot="0" vert="horz" wrap="square" lIns="91440" tIns="45720" rIns="91440" bIns="45720" anchor="t" anchorCtr="0" upright="1">
                            <a:noAutofit/>
                          </wps:bodyPr>
                        </wps:wsp>
                        <wps:wsp>
                          <wps:cNvPr id="16700" name="テキスト ボックス 27"/>
                          <wps:cNvSpPr txBox="1">
                            <a:spLocks noChangeArrowheads="1"/>
                          </wps:cNvSpPr>
                          <wps:spPr bwMode="auto">
                            <a:xfrm>
                              <a:off x="27704" y="6918"/>
                              <a:ext cx="4584"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D45D07" w:rsidRDefault="0085163C" w:rsidP="0085163C">
                                <w:pPr>
                                  <w:pStyle w:val="aff5"/>
                                  <w:spacing w:before="0" w:beforeAutospacing="0" w:after="0" w:afterAutospacing="0"/>
                                  <w:rPr>
                                    <w:color w:val="0000FF"/>
                                  </w:rPr>
                                </w:pPr>
                                <w:r w:rsidRPr="00D45D07">
                                  <w:rPr>
                                    <w:rFonts w:ascii="Times New Roman" w:eastAsia="MS Mincho" w:hAnsi="Times New Roman"/>
                                    <w:i/>
                                    <w:iCs/>
                                    <w:color w:val="0000FF"/>
                                    <w:sz w:val="22"/>
                                    <w:szCs w:val="22"/>
                                  </w:rPr>
                                  <w:t>C</w:t>
                                </w:r>
                                <w:r w:rsidRPr="00D45D07">
                                  <w:rPr>
                                    <w:rFonts w:ascii="Times New Roman" w:eastAsia="MS Mincho" w:hAnsi="Times New Roman"/>
                                    <w:color w:val="0000FF"/>
                                    <w:position w:val="-6"/>
                                    <w:sz w:val="22"/>
                                    <w:szCs w:val="22"/>
                                    <w:vertAlign w:val="subscript"/>
                                  </w:rPr>
                                  <w:t>2</w:t>
                                </w:r>
                                <w:r w:rsidRPr="00D45D07">
                                  <w:rPr>
                                    <w:rFonts w:ascii="Times New Roman" w:eastAsia="MS Mincho" w:hAnsi="Times New Roman"/>
                                    <w:i/>
                                    <w:iCs/>
                                    <w:color w:val="0000FF"/>
                                    <w:position w:val="-6"/>
                                    <w:sz w:val="22"/>
                                    <w:szCs w:val="22"/>
                                    <w:vertAlign w:val="subscript"/>
                                  </w:rPr>
                                  <w:t>L</w:t>
                                </w:r>
                              </w:p>
                            </w:txbxContent>
                          </wps:txbx>
                          <wps:bodyPr rot="0" vert="horz" wrap="square" lIns="91440" tIns="45720" rIns="91440" bIns="45720" anchor="t" anchorCtr="0" upright="1">
                            <a:noAutofit/>
                          </wps:bodyPr>
                        </wps:wsp>
                        <wps:wsp>
                          <wps:cNvPr id="16701" name="直線コネクタ 276"/>
                          <wps:cNvCnPr>
                            <a:cxnSpLocks noChangeShapeType="1"/>
                          </wps:cNvCnPr>
                          <wps:spPr bwMode="auto">
                            <a:xfrm flipV="1">
                              <a:off x="15856" y="8775"/>
                              <a:ext cx="2885" cy="3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2" name="直線コネクタ 277"/>
                          <wps:cNvCnPr>
                            <a:cxnSpLocks noChangeShapeType="1"/>
                          </wps:cNvCnPr>
                          <wps:spPr bwMode="auto">
                            <a:xfrm flipV="1">
                              <a:off x="18661" y="8775"/>
                              <a:ext cx="1905"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3" name="直線コネクタ 278"/>
                          <wps:cNvCnPr>
                            <a:cxnSpLocks noChangeShapeType="1"/>
                          </wps:cNvCnPr>
                          <wps:spPr bwMode="auto">
                            <a:xfrm flipV="1">
                              <a:off x="24955" y="8540"/>
                              <a:ext cx="1680" cy="2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直線コネクタ 279"/>
                          <wps:cNvCnPr>
                            <a:cxnSpLocks noChangeShapeType="1"/>
                          </wps:cNvCnPr>
                          <wps:spPr bwMode="auto">
                            <a:xfrm flipV="1">
                              <a:off x="26484" y="8540"/>
                              <a:ext cx="1899"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直線コネクタ 280"/>
                          <wps:cNvCnPr>
                            <a:cxnSpLocks noChangeShapeType="1"/>
                          </wps:cNvCnPr>
                          <wps:spPr bwMode="auto">
                            <a:xfrm>
                              <a:off x="4063" y="12972"/>
                              <a:ext cx="5813"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49" name="直線コネクタ 281"/>
                          <wps:cNvCnPr>
                            <a:cxnSpLocks noChangeShapeType="1"/>
                          </wps:cNvCnPr>
                          <wps:spPr bwMode="auto">
                            <a:xfrm>
                              <a:off x="4063" y="11698"/>
                              <a:ext cx="15109" cy="0"/>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1" name="テキスト ボックス 27"/>
                          <wps:cNvSpPr txBox="1">
                            <a:spLocks noChangeArrowheads="1"/>
                          </wps:cNvSpPr>
                          <wps:spPr bwMode="auto">
                            <a:xfrm>
                              <a:off x="234" y="11888"/>
                              <a:ext cx="4578"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9832C1" w:rsidRDefault="0085163C" w:rsidP="0085163C">
                                <w:pPr>
                                  <w:pStyle w:val="aff5"/>
                                  <w:spacing w:before="0" w:beforeAutospacing="0" w:after="0" w:afterAutospacing="0"/>
                                  <w:rPr>
                                    <w:rFonts w:ascii="Times New Roman" w:hAnsi="Times New Roman" w:cs="Times New Roman"/>
                                    <w:i/>
                                    <w:color w:val="FF0000"/>
                                  </w:rPr>
                                </w:pPr>
                                <w:r w:rsidRPr="009832C1">
                                  <w:rPr>
                                    <w:rFonts w:ascii="Times New Roman" w:hAnsi="Times New Roman" w:cs="Times New Roman"/>
                                    <w:i/>
                                    <w:color w:val="FF0000"/>
                                  </w:rPr>
                                  <w:t>Fr</w:t>
                                </w:r>
                                <w:r w:rsidRPr="009832C1">
                                  <w:rPr>
                                    <w:rFonts w:ascii="Times New Roman" w:hAnsi="Times New Roman" w:cs="Times New Roman"/>
                                    <w:i/>
                                    <w:color w:val="FF0000"/>
                                    <w:vertAlign w:val="subscript"/>
                                  </w:rPr>
                                  <w:t>H</w:t>
                                </w:r>
                              </w:p>
                            </w:txbxContent>
                          </wps:txbx>
                          <wps:bodyPr rot="0" vert="horz" wrap="square" lIns="91440" tIns="45720" rIns="91440" bIns="45720" anchor="t" anchorCtr="0" upright="1">
                            <a:noAutofit/>
                          </wps:bodyPr>
                        </wps:wsp>
                        <wps:wsp>
                          <wps:cNvPr id="254" name="テキスト ボックス 27"/>
                          <wps:cNvSpPr txBox="1">
                            <a:spLocks noChangeArrowheads="1"/>
                          </wps:cNvSpPr>
                          <wps:spPr bwMode="auto">
                            <a:xfrm>
                              <a:off x="627" y="9544"/>
                              <a:ext cx="4572"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9832C1" w:rsidRDefault="0085163C" w:rsidP="0085163C">
                                <w:pPr>
                                  <w:pStyle w:val="aff5"/>
                                  <w:spacing w:before="0" w:beforeAutospacing="0" w:after="0" w:afterAutospacing="0"/>
                                  <w:rPr>
                                    <w:color w:val="0000FF"/>
                                  </w:rPr>
                                </w:pPr>
                                <w:r w:rsidRPr="009832C1">
                                  <w:rPr>
                                    <w:rFonts w:ascii="Times New Roman" w:hAnsi="Times New Roman"/>
                                    <w:i/>
                                    <w:iCs/>
                                    <w:color w:val="0000FF"/>
                                  </w:rPr>
                                  <w:t>Fr</w:t>
                                </w:r>
                                <w:r w:rsidRPr="009832C1">
                                  <w:rPr>
                                    <w:rFonts w:ascii="Times New Roman" w:hAnsi="Times New Roman"/>
                                    <w:i/>
                                    <w:iCs/>
                                    <w:color w:val="0000FF"/>
                                    <w:position w:val="-6"/>
                                    <w:vertAlign w:val="subscript"/>
                                  </w:rPr>
                                  <w:t>L</w:t>
                                </w:r>
                              </w:p>
                            </w:txbxContent>
                          </wps:txbx>
                          <wps:bodyPr rot="0" vert="horz" wrap="square" lIns="91440" tIns="45720" rIns="91440" bIns="45720" anchor="t" anchorCtr="0" upright="1">
                            <a:noAutofit/>
                          </wps:bodyPr>
                        </wps:wsp>
                      </wpg:wgp>
                      <wps:wsp>
                        <wps:cNvPr id="448" name="テキスト ボックス 74"/>
                        <wps:cNvSpPr txBox="1">
                          <a:spLocks noChangeArrowheads="1"/>
                        </wps:cNvSpPr>
                        <wps:spPr bwMode="auto">
                          <a:xfrm>
                            <a:off x="140100" y="145702"/>
                            <a:ext cx="3182808" cy="876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85163C" w:rsidRDefault="0085163C" w:rsidP="0085163C">
                              <w:pPr>
                                <w:rPr>
                                  <w:rFonts w:eastAsia="MS Mincho"/>
                                  <w:sz w:val="20"/>
                                  <w:szCs w:val="20"/>
                                  <w:lang w:val="en-US" w:eastAsia="ja-JP"/>
                                </w:rPr>
                              </w:pPr>
                              <w:r w:rsidRPr="0085163C">
                                <w:rPr>
                                  <w:rFonts w:eastAsia="MS Mincho" w:hint="eastAsia"/>
                                  <w:i/>
                                  <w:sz w:val="20"/>
                                  <w:szCs w:val="20"/>
                                  <w:lang w:val="en-US" w:eastAsia="ja-JP"/>
                                </w:rPr>
                                <w:t>C</w:t>
                              </w:r>
                              <w:r w:rsidRPr="0085163C">
                                <w:rPr>
                                  <w:rFonts w:eastAsia="MS Mincho"/>
                                  <w:sz w:val="20"/>
                                  <w:szCs w:val="20"/>
                                  <w:vertAlign w:val="subscript"/>
                                  <w:lang w:val="en-US" w:eastAsia="ja-JP"/>
                                </w:rPr>
                                <w:t>1</w:t>
                              </w:r>
                              <w:r w:rsidRPr="0085163C">
                                <w:rPr>
                                  <w:rFonts w:eastAsia="MS Mincho"/>
                                  <w:i/>
                                  <w:sz w:val="20"/>
                                  <w:szCs w:val="20"/>
                                  <w:vertAlign w:val="subscript"/>
                                  <w:lang w:val="en-US" w:eastAsia="ja-JP"/>
                                </w:rPr>
                                <w:t>H</w:t>
                              </w:r>
                              <w:r w:rsidRPr="0085163C">
                                <w:rPr>
                                  <w:rFonts w:eastAsia="MS Mincho"/>
                                  <w:sz w:val="20"/>
                                  <w:szCs w:val="20"/>
                                  <w:lang w:val="en-US" w:eastAsia="ja-JP"/>
                                </w:rPr>
                                <w:t xml:space="preserve">, </w:t>
                              </w:r>
                              <w:r w:rsidRPr="0085163C">
                                <w:rPr>
                                  <w:rFonts w:eastAsia="MS Mincho"/>
                                  <w:i/>
                                  <w:sz w:val="20"/>
                                  <w:szCs w:val="20"/>
                                  <w:lang w:val="en-US" w:eastAsia="ja-JP"/>
                                </w:rPr>
                                <w:t>C</w:t>
                              </w:r>
                              <w:r w:rsidRPr="0085163C">
                                <w:rPr>
                                  <w:rFonts w:eastAsia="MS Mincho"/>
                                  <w:sz w:val="20"/>
                                  <w:szCs w:val="20"/>
                                  <w:vertAlign w:val="subscript"/>
                                  <w:lang w:val="en-US" w:eastAsia="ja-JP"/>
                                </w:rPr>
                                <w:t>1</w:t>
                              </w:r>
                              <w:r w:rsidRPr="0085163C">
                                <w:rPr>
                                  <w:rFonts w:eastAsia="MS Mincho"/>
                                  <w:i/>
                                  <w:sz w:val="20"/>
                                  <w:szCs w:val="20"/>
                                  <w:vertAlign w:val="subscript"/>
                                  <w:lang w:val="en-US" w:eastAsia="ja-JP"/>
                                </w:rPr>
                                <w:t>L</w:t>
                              </w:r>
                              <w:r w:rsidRPr="0085163C">
                                <w:rPr>
                                  <w:rFonts w:eastAsia="MS Mincho"/>
                                  <w:sz w:val="20"/>
                                  <w:szCs w:val="20"/>
                                  <w:lang w:val="en-US" w:eastAsia="ja-JP"/>
                                </w:rPr>
                                <w:t xml:space="preserve"> : Initial damping coefficient in high or low state</w:t>
                              </w:r>
                            </w:p>
                            <w:p w:rsidR="0085163C" w:rsidRPr="0085163C" w:rsidRDefault="0085163C" w:rsidP="0085163C">
                              <w:pPr>
                                <w:rPr>
                                  <w:rFonts w:eastAsia="MS Mincho"/>
                                  <w:sz w:val="20"/>
                                  <w:szCs w:val="20"/>
                                  <w:lang w:val="en-US" w:eastAsia="ja-JP"/>
                                </w:rPr>
                              </w:pPr>
                              <w:r w:rsidRPr="0085163C">
                                <w:rPr>
                                  <w:rFonts w:eastAsia="MS Mincho" w:hint="eastAsia"/>
                                  <w:i/>
                                  <w:sz w:val="20"/>
                                  <w:szCs w:val="20"/>
                                  <w:lang w:val="en-US" w:eastAsia="ja-JP"/>
                                </w:rPr>
                                <w:t>C</w:t>
                              </w:r>
                              <w:r w:rsidRPr="0085163C">
                                <w:rPr>
                                  <w:rFonts w:eastAsia="MS Mincho"/>
                                  <w:sz w:val="20"/>
                                  <w:szCs w:val="20"/>
                                  <w:vertAlign w:val="subscript"/>
                                  <w:lang w:val="en-US" w:eastAsia="ja-JP"/>
                                </w:rPr>
                                <w:t>2</w:t>
                              </w:r>
                              <w:r w:rsidRPr="0085163C">
                                <w:rPr>
                                  <w:rFonts w:eastAsia="MS Mincho"/>
                                  <w:i/>
                                  <w:sz w:val="20"/>
                                  <w:szCs w:val="20"/>
                                  <w:vertAlign w:val="subscript"/>
                                  <w:lang w:val="en-US" w:eastAsia="ja-JP"/>
                                </w:rPr>
                                <w:t>H</w:t>
                              </w:r>
                              <w:r w:rsidRPr="0085163C">
                                <w:rPr>
                                  <w:rFonts w:eastAsia="MS Mincho"/>
                                  <w:sz w:val="20"/>
                                  <w:szCs w:val="20"/>
                                  <w:lang w:val="en-US" w:eastAsia="ja-JP"/>
                                </w:rPr>
                                <w:t xml:space="preserve">, </w:t>
                              </w:r>
                              <w:r w:rsidRPr="0085163C">
                                <w:rPr>
                                  <w:rFonts w:eastAsia="MS Mincho"/>
                                  <w:i/>
                                  <w:sz w:val="20"/>
                                  <w:szCs w:val="20"/>
                                  <w:lang w:val="en-US" w:eastAsia="ja-JP"/>
                                </w:rPr>
                                <w:t>C</w:t>
                              </w:r>
                              <w:r w:rsidRPr="0085163C">
                                <w:rPr>
                                  <w:rFonts w:eastAsia="MS Mincho"/>
                                  <w:sz w:val="20"/>
                                  <w:szCs w:val="20"/>
                                  <w:vertAlign w:val="subscript"/>
                                  <w:lang w:val="en-US" w:eastAsia="ja-JP"/>
                                </w:rPr>
                                <w:t>2</w:t>
                              </w:r>
                              <w:r w:rsidRPr="0085163C">
                                <w:rPr>
                                  <w:rFonts w:eastAsia="MS Mincho"/>
                                  <w:i/>
                                  <w:sz w:val="20"/>
                                  <w:szCs w:val="20"/>
                                  <w:vertAlign w:val="subscript"/>
                                  <w:lang w:val="en-US" w:eastAsia="ja-JP"/>
                                </w:rPr>
                                <w:t>L</w:t>
                              </w:r>
                              <w:r w:rsidRPr="0085163C">
                                <w:rPr>
                                  <w:rFonts w:eastAsia="MS Mincho"/>
                                  <w:sz w:val="20"/>
                                  <w:szCs w:val="20"/>
                                  <w:lang w:val="en-US" w:eastAsia="ja-JP"/>
                                </w:rPr>
                                <w:t xml:space="preserve"> : Second damping coefficient in high or low state</w:t>
                              </w:r>
                            </w:p>
                            <w:p w:rsidR="0085163C" w:rsidRDefault="0085163C" w:rsidP="0085163C">
                              <w:pPr>
                                <w:pStyle w:val="aff5"/>
                                <w:spacing w:before="0" w:beforeAutospacing="0" w:after="0" w:afterAutospacing="0" w:line="160" w:lineRule="exact"/>
                                <w:jc w:val="both"/>
                              </w:pPr>
                              <w:r w:rsidRPr="00B23A63">
                                <w:rPr>
                                  <w:rFonts w:eastAsia="MS Mincho"/>
                                  <w:i/>
                                  <w:sz w:val="20"/>
                                  <w:szCs w:val="20"/>
                                  <w:lang w:eastAsia="ja-JP"/>
                                </w:rPr>
                                <w:t>Fr</w:t>
                              </w:r>
                              <w:r w:rsidRPr="00B23A63">
                                <w:rPr>
                                  <w:rFonts w:eastAsia="MS Mincho"/>
                                  <w:i/>
                                  <w:sz w:val="20"/>
                                  <w:szCs w:val="20"/>
                                  <w:vertAlign w:val="subscript"/>
                                  <w:lang w:eastAsia="ja-JP"/>
                                </w:rPr>
                                <w:t>H</w:t>
                              </w:r>
                              <w:r w:rsidRPr="00B23A63">
                                <w:rPr>
                                  <w:rFonts w:eastAsia="MS Mincho"/>
                                  <w:sz w:val="20"/>
                                  <w:szCs w:val="20"/>
                                  <w:lang w:eastAsia="ja-JP"/>
                                </w:rPr>
                                <w:t xml:space="preserve">, </w:t>
                              </w:r>
                              <w:r w:rsidRPr="00B23A63">
                                <w:rPr>
                                  <w:rFonts w:eastAsia="MS Mincho"/>
                                  <w:i/>
                                  <w:sz w:val="20"/>
                                  <w:szCs w:val="20"/>
                                  <w:lang w:eastAsia="ja-JP"/>
                                </w:rPr>
                                <w:t>Fr</w:t>
                              </w:r>
                              <w:r w:rsidRPr="00B23A63">
                                <w:rPr>
                                  <w:rFonts w:eastAsia="MS Mincho"/>
                                  <w:i/>
                                  <w:sz w:val="20"/>
                                  <w:szCs w:val="20"/>
                                  <w:vertAlign w:val="subscript"/>
                                  <w:lang w:eastAsia="ja-JP"/>
                                </w:rPr>
                                <w:t>L</w:t>
                              </w:r>
                              <w:r w:rsidRPr="00B23A63">
                                <w:rPr>
                                  <w:rFonts w:eastAsia="MS Mincho"/>
                                  <w:sz w:val="20"/>
                                  <w:szCs w:val="20"/>
                                  <w:lang w:eastAsia="ja-JP"/>
                                </w:rPr>
                                <w:t xml:space="preserve"> : Relief force in high or low state</w:t>
                              </w:r>
                            </w:p>
                          </w:txbxContent>
                        </wps:txbx>
                        <wps:bodyPr rot="0" vert="horz" wrap="square" lIns="91440" tIns="45720" rIns="91440" bIns="45720" anchor="t" anchorCtr="0" upright="1">
                          <a:noAutofit/>
                        </wps:bodyPr>
                      </wps:wsp>
                      <wps:wsp>
                        <wps:cNvPr id="449" name="テキスト ボックス 75"/>
                        <wps:cNvSpPr txBox="1">
                          <a:spLocks noChangeArrowheads="1"/>
                        </wps:cNvSpPr>
                        <wps:spPr bwMode="auto">
                          <a:xfrm>
                            <a:off x="276801" y="3148547"/>
                            <a:ext cx="2540206" cy="483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85163C" w:rsidRDefault="0085163C" w:rsidP="0085163C">
                              <w:pPr>
                                <w:jc w:val="center"/>
                                <w:rPr>
                                  <w:rFonts w:eastAsia="MS Mincho"/>
                                  <w:sz w:val="20"/>
                                  <w:szCs w:val="20"/>
                                  <w:lang w:val="en-US" w:eastAsia="ja-JP"/>
                                </w:rPr>
                              </w:pPr>
                              <w:r w:rsidRPr="0085163C">
                                <w:rPr>
                                  <w:rFonts w:eastAsia="MS Mincho" w:hint="eastAsia"/>
                                  <w:sz w:val="20"/>
                                  <w:szCs w:val="20"/>
                                  <w:lang w:val="en-US" w:eastAsia="ja-JP"/>
                                </w:rPr>
                                <w:t>F</w:t>
                              </w:r>
                              <w:r w:rsidRPr="0085163C">
                                <w:rPr>
                                  <w:rFonts w:eastAsia="MS Mincho"/>
                                  <w:sz w:val="20"/>
                                  <w:szCs w:val="20"/>
                                  <w:lang w:val="en-US" w:eastAsia="ja-JP"/>
                                </w:rPr>
                                <w:t xml:space="preserve">igure </w:t>
                              </w:r>
                              <w:r w:rsidRPr="0085163C">
                                <w:rPr>
                                  <w:rFonts w:eastAsia="MS Mincho" w:hint="eastAsia"/>
                                  <w:sz w:val="20"/>
                                  <w:szCs w:val="20"/>
                                  <w:lang w:val="en-US" w:eastAsia="ja-JP"/>
                                </w:rPr>
                                <w:t>4.</w:t>
                              </w:r>
                              <w:r w:rsidRPr="0085163C">
                                <w:rPr>
                                  <w:rFonts w:eastAsia="MS Mincho"/>
                                  <w:sz w:val="20"/>
                                  <w:szCs w:val="20"/>
                                  <w:lang w:val="en-US" w:eastAsia="ja-JP"/>
                                </w:rPr>
                                <w:t xml:space="preserve"> Force-velocity relationship of </w:t>
                              </w:r>
                            </w:p>
                            <w:p w:rsidR="0085163C" w:rsidRDefault="0085163C" w:rsidP="0085163C">
                              <w:pPr>
                                <w:pStyle w:val="aff5"/>
                                <w:spacing w:before="0" w:beforeAutospacing="0" w:after="0" w:afterAutospacing="0" w:line="160" w:lineRule="exact"/>
                                <w:jc w:val="center"/>
                              </w:pPr>
                              <w:r w:rsidRPr="00B23A63">
                                <w:rPr>
                                  <w:rFonts w:eastAsia="MS Mincho"/>
                                  <w:sz w:val="20"/>
                                  <w:szCs w:val="20"/>
                                  <w:lang w:eastAsia="ja-JP"/>
                                </w:rPr>
                                <w:t>switched resistance force damper</w:t>
                              </w:r>
                            </w:p>
                          </w:txbxContent>
                        </wps:txbx>
                        <wps:bodyPr rot="0" vert="horz" wrap="square" lIns="91440" tIns="45720" rIns="91440" bIns="45720" anchor="t" anchorCtr="0" upright="1">
                          <a:noAutofit/>
                        </wps:bodyPr>
                      </wps:wsp>
                      <wps:wsp>
                        <wps:cNvPr id="450" name="テキスト ボックス 75"/>
                        <wps:cNvSpPr txBox="1">
                          <a:spLocks noChangeArrowheads="1"/>
                        </wps:cNvSpPr>
                        <wps:spPr bwMode="auto">
                          <a:xfrm>
                            <a:off x="2930207" y="3147547"/>
                            <a:ext cx="3142008" cy="41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7403A9" w:rsidRDefault="0085163C" w:rsidP="0085163C">
                              <w:pPr>
                                <w:pStyle w:val="aff5"/>
                                <w:spacing w:before="0" w:beforeAutospacing="0" w:after="0" w:afterAutospacing="0"/>
                                <w:jc w:val="center"/>
                                <w:rPr>
                                  <w:sz w:val="20"/>
                                  <w:szCs w:val="20"/>
                                </w:rPr>
                              </w:pPr>
                              <w:r>
                                <w:rPr>
                                  <w:rFonts w:ascii="Times New Roman" w:eastAsia="MS Mincho" w:hAnsi="Times New Roman"/>
                                  <w:sz w:val="20"/>
                                  <w:szCs w:val="20"/>
                                </w:rPr>
                                <w:t xml:space="preserve">Figure </w:t>
                              </w:r>
                              <w:r>
                                <w:rPr>
                                  <w:rFonts w:ascii="Times New Roman" w:eastAsia="MS Mincho" w:hAnsi="Times New Roman" w:hint="eastAsia"/>
                                  <w:sz w:val="20"/>
                                  <w:szCs w:val="20"/>
                                </w:rPr>
                                <w:t>5.</w:t>
                              </w:r>
                              <w:r w:rsidRPr="007403A9">
                                <w:rPr>
                                  <w:rFonts w:ascii="Times New Roman" w:eastAsia="MS Mincho" w:hAnsi="Times New Roman"/>
                                  <w:sz w:val="20"/>
                                  <w:szCs w:val="20"/>
                                </w:rPr>
                                <w:t xml:space="preserve"> Force-displacement relationship of </w:t>
                              </w:r>
                              <w:r>
                                <w:rPr>
                                  <w:rFonts w:ascii="Times New Roman" w:eastAsia="MS Mincho" w:hAnsi="Times New Roman"/>
                                  <w:sz w:val="20"/>
                                  <w:szCs w:val="20"/>
                                </w:rPr>
                                <w:t xml:space="preserve">switched </w:t>
                              </w:r>
                              <w:r w:rsidRPr="007403A9">
                                <w:rPr>
                                  <w:rFonts w:ascii="Times New Roman" w:eastAsia="MS Mincho" w:hAnsi="Times New Roman"/>
                                  <w:sz w:val="20"/>
                                  <w:szCs w:val="20"/>
                                </w:rPr>
                                <w:t>re</w:t>
                              </w:r>
                              <w:r>
                                <w:rPr>
                                  <w:rFonts w:ascii="Times New Roman" w:eastAsia="MS Mincho" w:hAnsi="Times New Roman"/>
                                  <w:sz w:val="20"/>
                                  <w:szCs w:val="20"/>
                                </w:rPr>
                                <w:t xml:space="preserve">sistance force damper and </w:t>
                              </w:r>
                              <w:r>
                                <w:rPr>
                                  <w:rFonts w:ascii="Times New Roman" w:eastAsia="MS Mincho" w:hAnsi="Times New Roman" w:hint="eastAsia"/>
                                  <w:sz w:val="20"/>
                                  <w:szCs w:val="20"/>
                                </w:rPr>
                                <w:t>standard</w:t>
                              </w:r>
                              <w:r w:rsidRPr="007403A9">
                                <w:rPr>
                                  <w:rFonts w:ascii="Times New Roman" w:eastAsia="MS Mincho" w:hAnsi="Times New Roman"/>
                                  <w:sz w:val="20"/>
                                  <w:szCs w:val="20"/>
                                </w:rPr>
                                <w:t xml:space="preserve"> damper</w:t>
                              </w:r>
                            </w:p>
                          </w:txbxContent>
                        </wps:txbx>
                        <wps:bodyPr rot="0" vert="horz" wrap="square" lIns="91440" tIns="45720" rIns="91440" bIns="45720" anchor="t" anchorCtr="0" upright="1">
                          <a:noAutofit/>
                        </wps:bodyPr>
                      </wps:wsp>
                      <wps:wsp>
                        <wps:cNvPr id="451" name="テキスト ボックス 75"/>
                        <wps:cNvSpPr txBox="1">
                          <a:spLocks noChangeArrowheads="1"/>
                        </wps:cNvSpPr>
                        <wps:spPr bwMode="auto">
                          <a:xfrm>
                            <a:off x="3560609" y="1244719"/>
                            <a:ext cx="1863405" cy="26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7403A9" w:rsidRDefault="0085163C" w:rsidP="0085163C">
                              <w:pPr>
                                <w:pStyle w:val="aff5"/>
                                <w:numPr>
                                  <w:ilvl w:val="0"/>
                                  <w:numId w:val="36"/>
                                </w:numPr>
                                <w:spacing w:before="0" w:beforeAutospacing="0" w:after="0" w:afterAutospacing="0"/>
                                <w:jc w:val="center"/>
                                <w:rPr>
                                  <w:sz w:val="20"/>
                                  <w:szCs w:val="20"/>
                                </w:rPr>
                              </w:pPr>
                              <w:r w:rsidRPr="007403A9">
                                <w:rPr>
                                  <w:rFonts w:ascii="Times New Roman" w:eastAsia="MS Mincho" w:hAnsi="Times New Roman"/>
                                  <w:sz w:val="20"/>
                                  <w:szCs w:val="20"/>
                                </w:rPr>
                                <w:t>Standard damper</w:t>
                              </w:r>
                            </w:p>
                          </w:txbxContent>
                        </wps:txbx>
                        <wps:bodyPr rot="0" vert="horz" wrap="square" lIns="91440" tIns="45720" rIns="91440" bIns="45720" anchor="t" anchorCtr="0" upright="1">
                          <a:noAutofit/>
                        </wps:bodyPr>
                      </wps:wsp>
                      <wps:wsp>
                        <wps:cNvPr id="452" name="テキスト ボックス 75"/>
                        <wps:cNvSpPr txBox="1">
                          <a:spLocks noChangeArrowheads="1"/>
                        </wps:cNvSpPr>
                        <wps:spPr bwMode="auto">
                          <a:xfrm>
                            <a:off x="3131108" y="2918144"/>
                            <a:ext cx="2514606" cy="26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7403A9" w:rsidRDefault="0085163C" w:rsidP="0085163C">
                              <w:pPr>
                                <w:ind w:left="360"/>
                                <w:jc w:val="center"/>
                                <w:rPr>
                                  <w:sz w:val="20"/>
                                  <w:szCs w:val="20"/>
                                </w:rPr>
                              </w:pPr>
                              <w:r w:rsidRPr="007403A9">
                                <w:rPr>
                                  <w:rFonts w:eastAsia="MS Mincho"/>
                                  <w:sz w:val="20"/>
                                  <w:szCs w:val="20"/>
                                </w:rPr>
                                <w:t xml:space="preserve">(b) </w:t>
                              </w:r>
                              <w:r>
                                <w:rPr>
                                  <w:rFonts w:eastAsia="MS Mincho"/>
                                  <w:sz w:val="20"/>
                                  <w:szCs w:val="20"/>
                                </w:rPr>
                                <w:t>Switched</w:t>
                              </w:r>
                              <w:r w:rsidRPr="007403A9">
                                <w:rPr>
                                  <w:rFonts w:eastAsia="MS Mincho"/>
                                  <w:sz w:val="20"/>
                                  <w:szCs w:val="20"/>
                                </w:rPr>
                                <w:t xml:space="preserve"> resistance force damper</w:t>
                              </w:r>
                            </w:p>
                          </w:txbxContent>
                        </wps:txbx>
                        <wps:bodyPr rot="0" vert="horz" wrap="square" lIns="91440" tIns="45720" rIns="91440" bIns="45720" anchor="t" anchorCtr="0" upright="1">
                          <a:noAutofit/>
                        </wps:bodyPr>
                      </wps:wsp>
                      <wps:wsp>
                        <wps:cNvPr id="453" name="テキスト ボックス 27"/>
                        <wps:cNvSpPr txBox="1">
                          <a:spLocks noChangeArrowheads="1"/>
                        </wps:cNvSpPr>
                        <wps:spPr bwMode="auto">
                          <a:xfrm>
                            <a:off x="4180410" y="1476522"/>
                            <a:ext cx="535301" cy="25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wordWrap w:val="0"/>
                                <w:spacing w:before="0" w:beforeAutospacing="0" w:after="0" w:afterAutospacing="0"/>
                                <w:jc w:val="right"/>
                              </w:pPr>
                              <w:r>
                                <w:rPr>
                                  <w:rFonts w:ascii="Times New Roman" w:eastAsia="MS Mincho" w:hAnsi="Times New Roman"/>
                                  <w:sz w:val="20"/>
                                  <w:szCs w:val="20"/>
                                </w:rPr>
                                <w:t>Force</w:t>
                              </w:r>
                            </w:p>
                          </w:txbxContent>
                        </wps:txbx>
                        <wps:bodyPr rot="0" vert="horz" wrap="square" lIns="91440" tIns="45720" rIns="91440" bIns="45720" anchor="t" anchorCtr="0" upright="1">
                          <a:noAutofit/>
                        </wps:bodyPr>
                      </wps:wsp>
                      <wps:wsp>
                        <wps:cNvPr id="454" name="テキスト ボックス 27"/>
                        <wps:cNvSpPr txBox="1">
                          <a:spLocks noChangeArrowheads="1"/>
                        </wps:cNvSpPr>
                        <wps:spPr bwMode="auto">
                          <a:xfrm>
                            <a:off x="5063712" y="485207"/>
                            <a:ext cx="535301" cy="25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wordWrap w:val="0"/>
                                <w:spacing w:before="0" w:beforeAutospacing="0" w:after="0" w:afterAutospacing="0"/>
                                <w:jc w:val="right"/>
                              </w:pPr>
                              <w:r>
                                <w:rPr>
                                  <w:rFonts w:ascii="Times New Roman" w:eastAsia="MS Mincho" w:hAnsi="Times New Roman"/>
                                  <w:sz w:val="20"/>
                                  <w:szCs w:val="20"/>
                                </w:rPr>
                                <w:t>Disp.</w:t>
                              </w:r>
                            </w:p>
                          </w:txbxContent>
                        </wps:txbx>
                        <wps:bodyPr rot="0" vert="horz" wrap="square" lIns="91440" tIns="45720" rIns="91440" bIns="45720" anchor="t" anchorCtr="0" upright="1">
                          <a:noAutofit/>
                        </wps:bodyPr>
                      </wps:wsp>
                      <wps:wsp>
                        <wps:cNvPr id="455" name="テキスト ボックス 27"/>
                        <wps:cNvSpPr txBox="1">
                          <a:spLocks noChangeArrowheads="1"/>
                        </wps:cNvSpPr>
                        <wps:spPr bwMode="auto">
                          <a:xfrm>
                            <a:off x="5070612" y="1888828"/>
                            <a:ext cx="535301" cy="25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wordWrap w:val="0"/>
                                <w:spacing w:before="0" w:beforeAutospacing="0" w:after="0" w:afterAutospacing="0"/>
                                <w:jc w:val="right"/>
                              </w:pPr>
                              <w:r>
                                <w:rPr>
                                  <w:rFonts w:ascii="Times New Roman" w:eastAsia="MS Mincho" w:hAnsi="Times New Roman"/>
                                  <w:sz w:val="20"/>
                                  <w:szCs w:val="20"/>
                                </w:rPr>
                                <w:t>Disp.</w:t>
                              </w:r>
                            </w:p>
                          </w:txbxContent>
                        </wps:txbx>
                        <wps:bodyPr rot="0" vert="horz" wrap="square" lIns="91440" tIns="45720" rIns="91440" bIns="45720" anchor="t" anchorCtr="0" upright="1">
                          <a:noAutofit/>
                        </wps:bodyPr>
                      </wps:wsp>
                      <wps:wsp>
                        <wps:cNvPr id="456" name="直線コネクタ 76"/>
                        <wps:cNvCnPr>
                          <a:cxnSpLocks noChangeShapeType="1"/>
                        </wps:cNvCnPr>
                        <wps:spPr bwMode="auto">
                          <a:xfrm>
                            <a:off x="4192810" y="1957729"/>
                            <a:ext cx="0" cy="69601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57" name="テキスト ボックス 27"/>
                        <wps:cNvSpPr txBox="1">
                          <a:spLocks noChangeArrowheads="1"/>
                        </wps:cNvSpPr>
                        <wps:spPr bwMode="auto">
                          <a:xfrm>
                            <a:off x="3993110" y="2633740"/>
                            <a:ext cx="1040803" cy="34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line="200" w:lineRule="exact"/>
                                <w:jc w:val="center"/>
                                <w:rPr>
                                  <w:rFonts w:ascii="Times New Roman" w:eastAsia="MS Mincho" w:hAnsi="Times New Roman"/>
                                  <w:sz w:val="20"/>
                                  <w:szCs w:val="20"/>
                                </w:rPr>
                              </w:pPr>
                              <w:r>
                                <w:rPr>
                                  <w:rFonts w:ascii="Times New Roman" w:eastAsia="MS Mincho" w:hAnsi="Times New Roman"/>
                                  <w:sz w:val="20"/>
                                  <w:szCs w:val="20"/>
                                </w:rPr>
                                <w:t>Switching</w:t>
                              </w:r>
                            </w:p>
                            <w:p w:rsidR="0085163C" w:rsidRDefault="0085163C" w:rsidP="0085163C">
                              <w:pPr>
                                <w:pStyle w:val="aff5"/>
                                <w:spacing w:before="0" w:beforeAutospacing="0" w:after="0" w:afterAutospacing="0" w:line="200" w:lineRule="exact"/>
                                <w:jc w:val="center"/>
                              </w:pPr>
                              <w:r>
                                <w:rPr>
                                  <w:rFonts w:ascii="Times New Roman" w:eastAsia="MS Mincho" w:hAnsi="Times New Roman"/>
                                  <w:sz w:val="20"/>
                                  <w:szCs w:val="20"/>
                                </w:rPr>
                                <w:t>displacement</w:t>
                              </w:r>
                            </w:p>
                          </w:txbxContent>
                        </wps:txbx>
                        <wps:bodyPr rot="0" vert="horz" wrap="square" lIns="91440" tIns="45720" rIns="91440" bIns="45720" anchor="t" anchorCtr="0" upright="1">
                          <a:noAutofit/>
                        </wps:bodyPr>
                      </wps:wsp>
                      <wps:wsp>
                        <wps:cNvPr id="458" name="直線コネクタ 294"/>
                        <wps:cNvCnPr>
                          <a:cxnSpLocks noChangeShapeType="1"/>
                        </wps:cNvCnPr>
                        <wps:spPr bwMode="auto">
                          <a:xfrm>
                            <a:off x="4795012" y="1953129"/>
                            <a:ext cx="0" cy="69531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59" name="直線矢印コネクタ 77"/>
                        <wps:cNvCnPr>
                          <a:cxnSpLocks noChangeShapeType="1"/>
                        </wps:cNvCnPr>
                        <wps:spPr bwMode="auto">
                          <a:xfrm>
                            <a:off x="4187210" y="2629139"/>
                            <a:ext cx="617002" cy="0"/>
                          </a:xfrm>
                          <a:prstGeom prst="straightConnector1">
                            <a:avLst/>
                          </a:prstGeom>
                          <a:noFill/>
                          <a:ln w="19050">
                            <a:solidFill>
                              <a:srgbClr val="F7964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0" name="円/楕円 214"/>
                        <wps:cNvSpPr>
                          <a:spLocks noChangeArrowheads="1"/>
                        </wps:cNvSpPr>
                        <wps:spPr bwMode="auto">
                          <a:xfrm>
                            <a:off x="3804809" y="1939229"/>
                            <a:ext cx="1369103" cy="381006"/>
                          </a:xfrm>
                          <a:prstGeom prst="ellipse">
                            <a:avLst/>
                          </a:prstGeom>
                          <a:noFill/>
                          <a:ln w="63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 name="円/楕円 214"/>
                        <wps:cNvSpPr>
                          <a:spLocks noChangeArrowheads="1"/>
                        </wps:cNvSpPr>
                        <wps:spPr bwMode="auto">
                          <a:xfrm>
                            <a:off x="3804209" y="1717926"/>
                            <a:ext cx="1377403" cy="830512"/>
                          </a:xfrm>
                          <a:prstGeom prst="ellipse">
                            <a:avLst/>
                          </a:prstGeom>
                          <a:noFill/>
                          <a:ln w="63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507" o:spid="_x0000_s1362" editas="canvas" style="position:absolute;left:0;text-align:left;margin-left:1.6pt;margin-top:-.2pt;width:480.45pt;height:288.65pt;z-index:251664384" coordsize="61017,3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">
                <v:shape id="_x0000_s1363" type="#_x0000_t75" style="position:absolute;width:61017;height:36658;visibility:visible;mso-wrap-style:square">
                  <v:fill o:detectmouseclick="t"/>
                  <v:path o:connecttype="none"/>
                </v:shape>
                <v:shape id="直線矢印コネクタ 209" o:spid="_x0000_s1364" type="#_x0000_t32" style="position:absolute;left:36744;top:7486;width:17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28QAAADeAAAADwAAAGRycy9kb3ducmV2LnhtbERPzWqDQBC+F/oOyxR6KXVNQAkmawih&#10;ASXk0KQPMLgTlbiz1t2offtsodDbfHy/s9nOphMjDa61rGARxSCIK6tbrhV8XQ7vKxDOI2vsLJOC&#10;H3KwzZ+fNphpO/EnjWdfixDCLkMFjfd9JqWrGjLoItsTB+5qB4M+wKGWesAphJtOLuM4lQZbDg0N&#10;9rRvqLqd70bB6lQmx+ptrz/oVFpZlAv6PnRKvb7MuzUIT7P/F/+5Cx3mp2mSwu874Qa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NfbxAAAAN4AAAAPAAAAAAAAAAAA&#10;AAAAAKECAABkcnMvZG93bnJldi54bWxQSwUGAAAAAAQABAD5AAAAkgMAAAAA&#10;" strokeweight="1.5pt">
                  <v:stroke endarrow="open"/>
                </v:shape>
                <v:shape id="直線矢印コネクタ 210" o:spid="_x0000_s1365" type="#_x0000_t32" style="position:absolute;left:44920;top:947;width:0;height:1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jmMMAAADeAAAADwAAAGRycy9kb3ducmV2LnhtbERPS2sCMRC+F/wPYQRvNbHatWyNUoS1&#10;HuuDnofNdLO4maybqNt/bwoFb/PxPWex6l0jrtSF2rOGyViBIC69qbnScDwUz28gQkQ22HgmDb8U&#10;YLUcPC0wN/7GO7ruYyVSCIccNdgY21zKUFpyGMa+JU7cj+8cxgS7SpoObyncNfJFqUw6rDk1WGxp&#10;bak87S9Ow/fnxPbVVtnp5Tw7qM1XEehYaD0a9h/vICL18SH+d29Nmp9lr3P4eyf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cY5jDAAAA3gAAAA8AAAAAAAAAAAAA&#10;AAAAoQIAAGRycy9kb3ducmV2LnhtbFBLBQYAAAAABAAEAPkAAACRAwAAAAA=&#10;" strokeweight="1.5pt">
                  <v:stroke endarrow="open"/>
                </v:shape>
                <v:oval id="円/楕円 214" o:spid="_x0000_s1366" style="position:absolute;left:38009;top:3309;width:13775;height:8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3ucUA&#10;AADeAAAADwAAAGRycy9kb3ducmV2LnhtbESPQWvCQBCF7wX/wzKCt7qxYIipqxSLoPRUFc9DdpoN&#10;zc6G7KrRX+8cCr3N8N68981yPfhWXamPTWADs2kGirgKtuHawOm4fS1AxYRssQ1MBu4UYb0avSyx&#10;tOHG33Q9pFpJCMcSDbiUulLrWDnyGKehIxbtJ/Qek6x9rW2PNwn3rX7Lslx7bFgaHHa0cVT9Hi7e&#10;wOJzZ4/n7OF80d6pHh57/Co6Yybj4eMdVKIh/Zv/rndW8PN8Lrzyjs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e5xQAAAN4AAAAPAAAAAAAAAAAAAAAAAJgCAABkcnMv&#10;ZG93bnJldi54bWxQSwUGAAAAAAQABAD1AAAAigMAAAAA&#10;" filled="f" strokecolor="red" strokeweight="1.5pt"/>
                <v:shape id="テキスト ボックス 27" o:spid="_x0000_s1367" type="#_x0000_t202" style="position:absolute;left:44471;top:529;width:535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yycYA&#10;AADeAAAADwAAAGRycy9kb3ducmV2LnhtbERPTWvCQBC9C/0PyxR6000Fg01dJQSCpdiD1ktv0+yY&#10;hGZn0+yapP76riB4m8f7nNVmNI3oqXO1ZQXPswgEcWF1zaWC42c+XYJwHlljY5kU/JGDzfphssJE&#10;24H31B98KUIIuwQVVN63iZSuqMigm9mWOHAn2xn0AXal1B0OIdw0ch5FsTRYc2iosKWsouLncDYK&#10;3rP8A/ffc7O8NNl2d0rb3+PXQqmnxzF9BeFp9Hfxzf2mw/w4XrzA9Z1wg1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yycYAAADeAAAADwAAAAAAAAAAAAAAAACYAgAAZHJz&#10;L2Rvd25yZXYueG1sUEsFBgAAAAAEAAQA9QAAAIsDAAAAAA==&#10;" filled="f" stroked="f" strokeweight=".5pt">
                  <v:textbox>
                    <w:txbxContent>
                      <w:p w:rsidR="0085163C" w:rsidRDefault="0085163C" w:rsidP="0085163C">
                        <w:pPr>
                          <w:pStyle w:val="aff5"/>
                          <w:wordWrap w:val="0"/>
                          <w:spacing w:before="0" w:beforeAutospacing="0" w:after="0" w:afterAutospacing="0"/>
                          <w:jc w:val="right"/>
                        </w:pPr>
                        <w:r>
                          <w:rPr>
                            <w:rFonts w:ascii="Times New Roman" w:eastAsia="MS Mincho" w:hAnsi="Times New Roman"/>
                            <w:sz w:val="20"/>
                            <w:szCs w:val="20"/>
                          </w:rPr>
                          <w:t>Force</w:t>
                        </w:r>
                      </w:p>
                    </w:txbxContent>
                  </v:textbox>
                </v:shape>
                <v:oval id="円/楕円 214" o:spid="_x0000_s1368" style="position:absolute;left:38008;top:17166;width:13774;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xAsUA&#10;AADeAAAADwAAAGRycy9kb3ducmV2LnhtbESPQWvDMAyF74P9B6PBbouzHkKW1Q1lpdCxU9uxs4i1&#10;ODSWQ+ymaX/9dCjsJqGn9963rGffq4nG2AU28JrloIibYDtuDXwfty8lqJiQLfaBycCVItSrx4cl&#10;VjZceE/TIbVKTDhWaMClNFRax8aRx5iFgVhuv2H0mGQdW21HvIi57/UizwvtsWNJcDjQh6PmdDh7&#10;A2+bnT3+5Dfny/5K7Xz7xK9yMOb5aV6/g0o0p3/x/XtnpX5RFAIgODKD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TECxQAAAN4AAAAPAAAAAAAAAAAAAAAAAJgCAABkcnMv&#10;ZG93bnJldi54bWxQSwUGAAAAAAQABAD1AAAAigMAAAAA&#10;" filled="f" strokecolor="red" strokeweight="1.5pt"/>
                <v:rect id="正方形/長方形 28" o:spid="_x0000_s1369" style="position:absolute;left:41783;top:16924;width:6252;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iy8EA&#10;AADeAAAADwAAAGRycy9kb3ducmV2LnhtbERPTWuDQBC9F/Iflin0VtekRYLJGppAaa814nniTlR0&#10;Z2V3E+2/7xYKvc3jfc7+sJhR3Mn53rKCdZKCIG6s7rlVUJ3fn7cgfEDWOFomBd/k4VCsHvaYazvz&#10;F93L0IoYwj5HBV0IUy6lbzoy6BM7EUfuap3BEKFrpXY4x3Azyk2aZtJgz7Ghw4lOHTVDeTMKZPig&#10;4bxsan5JX/FydNeqnqRST4/L2w5EoCX8i//cnzrOz7JsDb/vxB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YsvBAAAA3gAAAA8AAAAAAAAAAAAAAAAAmAIAAGRycy9kb3du&#10;cmV2LnhtbFBLBQYAAAAABAAEAPUAAACGAwAAAAA=&#10;" stroked="f" strokeweight="2pt"/>
                <v:line id="直線コネクタ 205" o:spid="_x0000_s1370" style="position:absolute;flip:y;visibility:visible;mso-wrap-style:square" from="47885,17632" to="48042,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rdsUAAADeAAAADwAAAGRycy9kb3ducmV2LnhtbERPTWvCQBC9F/wPywi96Uah2xpdpQhK&#10;D4W2UQLehuyYRLOzIbvV+O/dgtDbPN7nLFa9bcSFOl871jAZJyCIC2dqLjXsd5vRGwgfkA02jknD&#10;jTysloOnBabGXfmHLlkoRQxhn6KGKoQ2ldIXFVn0Y9cSR+7oOoshwq6UpsNrDLeNnCaJkhZrjg0V&#10;trSuqDhnv1ZD81Westl2u/kM69cXVIf8lH/nWj8P+/c5iEB9+Bc/3B8mzldKTeHvnXiD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rdsUAAADeAAAADwAAAAAAAAAA&#10;AAAAAAChAgAAZHJzL2Rvd25yZXYueG1sUEsFBgAAAAAEAAQA+QAAAJMDAAAAAA==&#10;" strokecolor="red" strokeweight="1.5pt"/>
                <v:line id="直線コネクタ 206" o:spid="_x0000_s1371" style="position:absolute;flip:x y;visibility:visible;mso-wrap-style:square" from="41804,17585" to="41972,1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sx8cAAADeAAAADwAAAGRycy9kb3ducmV2LnhtbESPQW/CMAyF75P2HyJP2m2kY6JChYAG&#10;0gYcOIwVzlZjmorG6ZqMln9PkJC42XrP73uezntbizO1vnKs4H2QgCAunK64VJD/fr2NQfiArLF2&#10;TAou5GE+e36aYqZdxz903oVSxBD2GSowITSZlL4wZNEPXEMctaNrLYa4tqXULXYx3NZymCSptFhx&#10;JBhsaGmoOO3+bYQcVn+jfVfn+eZ7ud0umtHYnDZKvb70nxMQgfrwMN+v1zrWT9P0A27vxBn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azHxwAAAN4AAAAPAAAAAAAA&#10;AAAAAAAAAKECAABkcnMvZG93bnJldi54bWxQSwUGAAAAAAQABAD5AAAAlQMAAAAA&#10;" strokecolor="red" strokeweight="1.5pt"/>
                <v:rect id="正方形/長方形 195" o:spid="_x0000_s1372" style="position:absolute;left:41872;top:24851;width:6248;height: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U8AA&#10;AADeAAAADwAAAGRycy9kb3ducmV2LnhtbERPS4vCMBC+L/gfwgje1tQHRaqpqLDodbV4HpuxLW0m&#10;Jclq/fdmYWFv8/E9Z7MdTCce5HxjWcFsmoAgLq1uuFJQXL4+VyB8QNbYWSYFL/KwzUcfG8y0ffI3&#10;Pc6hEjGEfYYK6hD6TEpf1mTQT21PHLm7dQZDhK6S2uEzhptOzpMklQYbjg019nSoqWzPP0aBDEdq&#10;L8P8yotkibe9uxfXXio1GQ+7NYhAQ/gX/7lPOs5P03QJv+/EG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BU8AAAADeAAAADwAAAAAAAAAAAAAAAACYAgAAZHJzL2Rvd25y&#10;ZXYueG1sUEsFBgAAAAAEAAQA9QAAAIUDAAAAAA==&#10;" stroked="f" strokeweight="2pt"/>
                <v:line id="直線コネクタ 207" o:spid="_x0000_s1373" style="position:absolute;visibility:visible;mso-wrap-style:square" from="48048,23020" to="48174,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5IHcUAAADeAAAADwAAAGRycy9kb3ducmV2LnhtbERP3WrCMBS+H/gO4QjeiKYKBumMoo6x&#10;MVDR7QEOzbGta05KE7Xu6Y0g7O58fL9ntmhtJS7U+NKxhtEwAUGcOVNyruHn+30wBeEDssHKMWm4&#10;kYfFvPMyw9S4K+/pcgi5iCHsU9RQhFCnUvqsIIt+6GriyB1dYzFE2OTSNHiN4baS4yRR0mLJsaHA&#10;mtYFZb+Hs9WwwZ3cn/r9UaZWH8uvsH0bH09/Wve67fIVRKA2/Iuf7k8T5yulJvB4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5IHcUAAADeAAAADwAAAAAAAAAA&#10;AAAAAAChAgAAZHJzL2Rvd25yZXYueG1sUEsFBgAAAAAEAAQA+QAAAJMDAAAAAA==&#10;" strokecolor="red" strokeweight="1.5pt"/>
                <v:line id="直線コネクタ 208" o:spid="_x0000_s1374" style="position:absolute;flip:x;visibility:visible;mso-wrap-style:square" from="41804,22990" to="41971,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0wcQAAADeAAAADwAAAGRycy9kb3ducmV2LnhtbERP0YrCMBB8F/yHsMK9aaqo51WjiKDI&#10;PQj2/ICl2WuKzaY0sa1/fxGEm6ddZmdmZ7PrbSVaanzpWMF0koAgzp0uuVBw+zmOVyB8QNZYOSYF&#10;T/Kw2w4HG0y16/hKbRYKEU3Yp6jAhFCnUvrckEU/cTVx5H5dYzHEtSmkbrCL5raSsyRZSoslxwSD&#10;NR0M5ffsYRXMq8OtPZnP1eL7cuz0/XR5fu0fSn2M+v0aRKA+/B+/1Wcd319GwKtOnEF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DTBxAAAAN4AAAAPAAAAAAAAAAAA&#10;AAAAAKECAABkcnMvZG93bnJldi54bWxQSwUGAAAAAAQABAD5AAAAkgMAAAAA&#10;" strokecolor="red" strokeweight="2pt"/>
                <v:oval id="円/楕円 214" o:spid="_x0000_s1375" style="position:absolute;left:38272;top:19394;width:13140;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NOcYA&#10;AADeAAAADwAAAGRycy9kb3ducmV2LnhtbERPS2sCMRC+F/wPYQq9FM22QpTVKLal6qHQ+rh4GzbT&#10;3cVkst1EXf99UxB6m4/vOdN556w4UxtqzxqeBhkI4sKbmksN+917fwwiRGSD1jNpuFKA+ax3N8Xc&#10;+Atv6LyNpUghHHLUUMXY5FKGoiKHYeAb4sR9+9ZhTLAtpWnxksKdlc9ZpqTDmlNDhQ29VlQctyen&#10;YfR1cG+rzspHu/p4KRdLtR9+/mj9cN8tJiAidfFffHOvTZqvlBrB3zvp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HNOcYAAADeAAAADwAAAAAAAAAAAAAAAACYAgAAZHJz&#10;L2Rvd25yZXYueG1sUEsFBgAAAAAEAAQA9QAAAIsDAAAAAA==&#10;" filled="f" strokecolor="blue" strokeweight="1.5pt"/>
                <v:group id="グループ化 67" o:spid="_x0000_s1376" style="position:absolute;left:38142;top:19068;width:3651;height:4311" coordorigin="41114,19229" coordsize="3650,4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uEI8cAAADe&#10;AAAADwAAAAAAAAAAAAAAAACqAgAAZHJzL2Rvd25yZXYueG1sUEsFBgAAAAAEAAQA+gAAAJ4DAAAA&#10;AA==&#10;">
                  <v:oval id="楕円 66" o:spid="_x0000_s1377" style="position:absolute;left:41114;top:19573;width:3595;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yg8UA&#10;AADeAAAADwAAAGRycy9kb3ducmV2LnhtbERPTUsDMRC9F/wPYYReis1aMdS1abGFYgU92PXgcdiM&#10;m8XNZE3S7vrvjSB4m8f7nNVmdJ04U4itZw3X8wIEce1Ny42Gt2p/tQQRE7LBzjNp+KYIm/XFZIWl&#10;8QO/0vmYGpFDOJaowabUl1LG2pLDOPc9ceY+fHCYMgyNNAGHHO46uSgKJR22nBss9rSzVH8eT07D&#10;0ron1bnq9isM1XiYbR+fX95vtJ5ejg/3IBKN6V/85z6YPF8pdQe/7+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vKDxQAAAN4AAAAPAAAAAAAAAAAAAAAAAJgCAABkcnMv&#10;ZG93bnJldi54bWxQSwUGAAAAAAQABAD1AAAAigMAAAAA&#10;" stroked="f" strokeweight="2pt"/>
                  <v:rect id="正方形/長方形 262" o:spid="_x0000_s1378" style="position:absolute;left:43481;top:19229;width:1283;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RjcMA&#10;AADeAAAADwAAAGRycy9kb3ducmV2LnhtbESPQW/CMAyF75P4D5GRuI0UmAoqBMSQELsOEGfTmLai&#10;caokg/Lv58Ok3Wz5+b33rTa9a9WDQmw8G5iMM1DEpbcNVwbOp/37AlRMyBZbz2TgRRE268HbCgvr&#10;n/xNj2OqlJhwLNBAnVJXaB3LmhzGse+I5XbzwWGSNVTaBnyKuWv1NMty7bBhSaixo11N5f344wzo&#10;dKD7qZ9eeJZ94PUz3M6XThszGvbbJahEffoX/31/Wamf53MBEByZ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RjcMAAADeAAAADwAAAAAAAAAAAAAAAACYAgAAZHJzL2Rv&#10;d25yZXYueG1sUEsFBgAAAAAEAAQA9QAAAIgDAAAAAA==&#10;" stroked="f" strokeweight="2pt"/>
                </v:group>
                <v:group id="グループ化 263" o:spid="_x0000_s1379" style="position:absolute;left:48161;top:19200;width:3414;height:4305;flip:x" coordsize="365025,43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J+E9wwAAAN4AAAAP&#10;AAAAAAAAAAAAAAAAAKoCAABkcnMvZG93bnJldi54bWxQSwUGAAAAAAQABAD6AAAAmgMAAAAA&#10;">
                  <v:oval id="楕円 264" o:spid="_x0000_s1380" style="position:absolute;top:34377;width:359526;height:39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2L8YA&#10;AADeAAAADwAAAGRycy9kb3ducmV2LnhtbERPTWsCMRC9C/0PYQpeRLNaupXVKFYotWAPdT14HDbT&#10;zdLNZJuk7vbfN4VCb/N4n7PeDrYVV/KhcaxgPstAEFdON1wrOJdP0yWIEJE1to5JwTcF2G5uRmss&#10;tOv5ja6nWIsUwqFABSbGrpAyVIYshpnriBP37rzFmKCvpfbYp3DbykWW5dJiw6nBYEd7Q9XH6csq&#10;WBr7kre2vP/0fTkcJo/Px9fLnVLj22G3AhFpiP/iP/dBp/l5/rCA33fSDX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2L8YAAADeAAAADwAAAAAAAAAAAAAAAACYAgAAZHJz&#10;L2Rvd25yZXYueG1sUEsFBgAAAAAEAAQA9QAAAIsDAAAAAA==&#10;" stroked="f" strokeweight="2pt"/>
                  <v:rect id="正方形/長方形 265" o:spid="_x0000_s1381" style="position:absolute;left:236762;width:128263;height:43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P+sEA&#10;AADeAAAADwAAAGRycy9kb3ducmV2LnhtbERPTWvCQBC9C/6HZQredNOkREldgxZKe20Uz9PsmASz&#10;s2F31fjvu4LQ2zze56zL0fTiSs53lhW8LhIQxLXVHTcKDvvP+QqED8gae8uk4E4eys10ssZC2xv/&#10;0LUKjYgh7AtU0IYwFFL6uiWDfmEH4sidrDMYInSN1A5vMdz0Mk2SXBrsODa0ONBHS/W5uhgFMnzR&#10;eT+mR86SN/zdudPhOEilZi/j9h1EoDH8i5/ubx3n5/kyg8c78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Sz/rBAAAA3gAAAA8AAAAAAAAAAAAAAAAAmAIAAGRycy9kb3du&#10;cmV2LnhtbFBLBQYAAAAABAAEAPUAAACGAwAAAAA=&#10;" stroked="f" strokeweight="2pt"/>
                </v:group>
                <v:shape id="直線矢印コネクタ 198" o:spid="_x0000_s1382" type="#_x0000_t32" style="position:absolute;left:36744;top:21339;width:17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V8MAAADeAAAADwAAAGRycy9kb3ducmV2LnhtbERPzYrCMBC+L+w7hBG8LJoq2pVqFBEF&#10;i3iw6wMMzdgWm0m3iVrf3iwseJuP73cWq87U4k6tqywrGA0jEMS51RUXCs4/u8EMhPPIGmvLpOBJ&#10;DlbLz48FJto++ET3zBcihLBLUEHpfZNI6fKSDLqhbYgDd7GtQR9gW0jd4iOEm1qOoyiWBisODSU2&#10;tCkpv2Y3o2B2TKeH/Gujt3RMrdynI/rd1Ur1e916DsJT59/if/deh/lx/D2Bv3fCD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vsFfDAAAA3gAAAA8AAAAAAAAAAAAA&#10;AAAAoQIAAGRycy9kb3ducmV2LnhtbFBLBQYAAAAABAAEAPkAAACRAwAAAAA=&#10;" strokeweight="1.5pt">
                  <v:stroke endarrow="open"/>
                </v:shape>
                <v:shape id="直線矢印コネクタ 199" o:spid="_x0000_s1383" type="#_x0000_t32" style="position:absolute;left:44923;top:16713;width:0;height:89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EFMMAAADeAAAADwAAAGRycy9kb3ducmV2LnhtbERPS2sCMRC+F/wPYQRvNbHatWyNUoS1&#10;HuuDnofNdLO4maybqNt/bwoFb/PxPWex6l0jrtSF2rOGyViBIC69qbnScDwUz28gQkQ22HgmDb8U&#10;YLUcPC0wN/7GO7ruYyVSCIccNdgY21zKUFpyGMa+JU7cj+8cxgS7SpoObyncNfJFqUw6rDk1WGxp&#10;bak87S9Ow/fnxPbVVtnp5Tw7qM1XEehYaD0a9h/vICL18SH+d29Nmp9l81f4eyf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3BBTDAAAA3gAAAA8AAAAAAAAAAAAA&#10;AAAAoQIAAGRycy9kb3ducmV2LnhtbFBLBQYAAAAABAAEAPkAAACRAwAAAAA=&#10;" strokeweight="1.5pt">
                  <v:stroke endarrow="open"/>
                </v:shape>
                <v:group id="グループ化 71" o:spid="_x0000_s1384" style="position:absolute;left:857;top:10109;width:32055;height:21670" coordorigin="234,6918" coordsize="32054,2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EjF8UAAADeAAAADwAAAGRycy9kb3ducmV2LnhtbERPS2vCQBC+F/wPywi9&#10;1U0sjRJdRUTFgxR8gHgbsmMSzM6G7JrEf98tFHqbj+8582VvKtFS40rLCuJRBII4s7rkXMHlvP2Y&#10;gnAeWWNlmRS8yMFyMXibY6ptx0dqTz4XIYRdigoK7+tUSpcVZNCNbE0cuLttDPoAm1zqBrsQbio5&#10;jqJEGiw5NBRY07qg7HF6GgW7DrvVZ7xpD4/7+nU7f31fDzEp9T7sVzMQnnr/L/5z73WYny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xIxfFAAAA3gAA&#10;AA8AAAAAAAAAAAAAAAAAqgIAAGRycy9kb3ducmV2LnhtbFBLBQYAAAAABAAEAPoAAACcAwAAAAA=&#10;">
                  <v:shape id="円弧 251" o:spid="_x0000_s1385" style="position:absolute;left:4775;top:22944;width:4350;height:5644;visibility:visible;mso-wrap-style:square;v-text-anchor:middle" coordsize="435045,56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Z3MEA&#10;AADeAAAADwAAAGRycy9kb3ducmV2LnhtbERPS4vCMBC+L/gfwgje1rQrVKlGER+sN1kVz0MztsVm&#10;UpJsrf9+Iwh7m4/vOYtVbxrRkfO1ZQXpOAFBXFhdc6ngct5/zkD4gKyxsUwKnuRhtRx8LDDX9sE/&#10;1J1CKWII+xwVVCG0uZS+qMigH9uWOHI36wyGCF0ptcNHDDeN/EqSTBqsOTZU2NKmouJ++jUK5M50&#10;1zbbdqFOv49cuNRM7nulRsN+PQcRqA//4rf7oOP8LJtO4fVOvE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dzBAAAA3gAAAA8AAAAAAAAAAAAAAAAAmAIAAGRycy9kb3du&#10;cmV2LnhtbFBLBQYAAAAABAAEAPUAAACGAwAAAAA=&#10;" path="m217522,nsc337657,,435045,126334,435045,282176r-217522,c217523,188117,217522,94059,217522,xem217522,nfc337657,,435045,126334,435045,282176e" filled="f" strokecolor="blue" strokeweight="1.5pt">
                    <v:path arrowok="t" o:connecttype="custom" o:connectlocs="2175,0;4350,2822" o:connectangles="0,0"/>
                  </v:shape>
                  <v:shape id="直線矢印コネクタ 25" o:spid="_x0000_s1386" type="#_x0000_t32" style="position:absolute;left:4063;top:7847;width:0;height:17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uP8YAAADeAAAADwAAAGRycy9kb3ducmV2LnhtbESPQUvDQBCF74L/YZmCN7tpC6mk3Rax&#10;SK0g1Cj0OmTHJDQ7GzJrG/+9cxC8zfDevPfNejuGzlxokDayg9k0A0NcRd9y7eDz4/n+AYwkZI9d&#10;ZHLwQwLbze3NGgsfr/xOlzLVRkNYCnTQpNQX1krVUECZxp5Yta84BEy6DrX1A141PHR2nmW5Ddiy&#10;NjTY01ND1bn8Dg4WEkqR/UKW9e5sy7fX0+F42Dt3NxkfV2ASjenf/Hf94hU/z5fKq+/oDHb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Drj/GAAAA3gAAAA8AAAAAAAAA&#10;AAAAAAAAoQIAAGRycy9kb3ducmV2LnhtbFBLBQYAAAAABAAEAPkAAACUAwAAAAA=&#10;" strokeweight="1pt">
                    <v:stroke endarrow="open"/>
                  </v:shape>
                  <v:shape id="直線矢印コネクタ 190" o:spid="_x0000_s1387" type="#_x0000_t32" style="position:absolute;left:3990;top:25782;width:24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JDMcAAADeAAAADwAAAGRycy9kb3ducmV2LnhtbERP204CMRB9N/EfmjHxTboIWXShEGNA&#10;LpoY0UQex+2wu2E7XdsC699TEhLf5uRcZzRpTS0O5HxlWUG3k4Agzq2uuFDw9Tm7ewDhA7LG2jIp&#10;+CMPk/H11QgzbY/8QYd1KEQMYZ+hgjKEJpPS5yUZ9B3bEEdua53BEKErpHZ4jOGmlvdJkkqDFceG&#10;Eht6LinfrfdGwWa+cu+7l73tL7tv8+3v9LXH3z9K3d60T0MQgdrwL764FzrOT9PBI5zfiTfI8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2EkMxwAAAN4AAAAPAAAAAAAA&#10;AAAAAAAAAKECAABkcnMvZG93bnJldi54bWxQSwUGAAAAAAQABAD5AAAAlQMAAAAA&#10;" strokeweight="1pt">
                    <v:stroke endarrow="open"/>
                  </v:shape>
                  <v:line id="直線コネクタ 26" o:spid="_x0000_s1388" style="position:absolute;flip:y;visibility:visible;mso-wrap-style:square" from="3990,12851" to="10021,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v1McAAADeAAAADwAAAGRycy9kb3ducmV2LnhtbESPQWvDMAyF74P+B6PCbqvTsmVZVreU&#10;QsvYobCuP0DEWhwayyF2k/TfT4fBbhJ6eu996+3kWzVQH5vABpaLDBRxFWzDtYHL9+GpABUTssU2&#10;MBm4U4TtZvawxtKGkb9oOKdaiQnHEg24lLpS61g58hgXoSOW20/oPSZZ+1rbHkcx961eZVmuPTYs&#10;CQ472juqruebN/Dc7i/D0b0WL5+nw2ivx9P9bXcz5nE+7d5BJZrSv/jv+8NK/TwvBEBwZAa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UxwAAAN4AAAAPAAAAAAAA&#10;AAAAAAAAAKECAABkcnMvZG93bnJldi54bWxQSwUGAAAAAAQABAD5AAAAlQMAAAAA&#10;" strokecolor="red" strokeweight="2pt"/>
                  <v:line id="直線コネクタ 191" o:spid="_x0000_s1389" style="position:absolute;flip:y;visibility:visible;mso-wrap-style:square" from="9960,10406" to="26926,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KT8QAAADeAAAADwAAAGRycy9kb3ducmV2LnhtbERPzYrCMBC+L+w7hFnY25q6rLVbjSKC&#10;Ih4EXR9gaMam2ExKE9v69htB8DYf3+/Ml4OtRUetrxwrGI8SEMSF0xWXCs5/m68MhA/IGmvHpOBO&#10;HpaL97c55tr1fKTuFEoRQ9jnqMCE0ORS+sKQRT9yDXHkLq61GCJsS6lb7GO4reV3kqTSYsWxwWBD&#10;a0PF9XSzCn7q9bnbmmk22R82vb5uD/ff1U2pz49hNQMRaAgv8dO903F+mmZjeLwTb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pPxAAAAN4AAAAPAAAAAAAAAAAA&#10;AAAAAKECAABkcnMvZG93bnJldi54bWxQSwUGAAAAAAQABAD5AAAAkgMAAAAA&#10;" strokecolor="red" strokeweight="2pt"/>
                  <v:line id="直線コネクタ 192" o:spid="_x0000_s1390" style="position:absolute;flip:y;visibility:visible;mso-wrap-style:square" from="4062,11532" to="19126,2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TKsUAAADeAAAADwAAAGRycy9kb3ducmV2LnhtbERPTWvCQBC9F/oflil4q5sqhhBdxSqK&#10;PTZqi7chO2aD2dmQXTXtr+8WCr3N433ObNHbRtyo87VjBS/DBARx6XTNlYLDfvOcgfABWWPjmBR8&#10;kYfF/PFhhrl2d36nWxEqEUPY56jAhNDmUvrSkEU/dC1x5M6usxgi7CqpO7zHcNvIUZKk0mLNscFg&#10;SytD5aW4WgWTj515Kw9Fm8nT8pitvz+r7etYqcFTv5yCCNSHf/Gfe6fj/DTNRvD7Trx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YTKsUAAADeAAAADwAAAAAAAAAA&#10;AAAAAAChAgAAZHJzL2Rvd25yZXYueG1sUEsFBgAAAAAEAAQA+QAAAJMDAAAAAA==&#10;" strokecolor="blue" strokeweight="2pt">
                    <v:stroke dashstyle="3 1"/>
                  </v:line>
                  <v:line id="直線コネクタ 194" o:spid="_x0000_s1391" style="position:absolute;flip:y;visibility:visible;mso-wrap-style:square" from="19123,10366" to="27011,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2scUAAADeAAAADwAAAGRycy9kb3ducmV2LnhtbERPTWvCQBC9F/oflil4q5tWGkJ0FVux&#10;2GOjtngbsmM2mJ0N2VWjv75bELzN433OZNbbRpyo87VjBS/DBARx6XTNlYLNevmcgfABWWPjmBRc&#10;yMNs+vgwwVy7M3/TqQiViCHsc1RgQmhzKX1pyKIfupY4cnvXWQwRdpXUHZ5juG3ka5Kk0mLNscFg&#10;Sx+GykNxtAreflbmq9wUbSZ38222uP5Wn+8jpQZP/XwMIlAf7uKbe6Xj/DTNRvD/Tr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q2scUAAADeAAAADwAAAAAAAAAA&#10;AAAAAAChAgAAZHJzL2Rvd25yZXYueG1sUEsFBgAAAAAEAAQA+QAAAJMDAAAAAA==&#10;" strokecolor="blue" strokeweight="2pt">
                    <v:stroke dashstyle="3 1"/>
                  </v:line>
                  <v:shape id="テキスト ボックス 27" o:spid="_x0000_s1392" type="#_x0000_t202" style="position:absolute;left:18051;top:25879;width:880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mRsUA&#10;AADeAAAADwAAAGRycy9kb3ducmV2LnhtbERPS0vDQBC+F/wPywje2k1FQondFvEBHvqyKuhtzI5J&#10;MDsbdqdp+u9doeBtPr7nzJeDa1VPITaeDUwnGSji0tuGKwNvr0/jGagoyBZbz2TgRBGWi4vRHAvr&#10;j/xC/V4qlUI4FmigFukKrWNZk8M48R1x4r59cCgJhkrbgMcU7lp9nWW5dthwaqixo/uayp/9wRlo&#10;P2JYfWXy2T9Ua9lt9eH9cbox5upyuLsFJTTIv/jsfrZpfp7PbuDvnXSD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ZGxQAAAN4AAAAPAAAAAAAAAAAAAAAAAJgCAABkcnMv&#10;ZG93bnJldi54bWxQSwUGAAAAAAQABAD1AAAAigMAAAAA&#10;" filled="f" stroked="f" strokeweight=".5pt">
                    <v:textbox inset="0,0,0,0">
                      <w:txbxContent>
                        <w:p w:rsidR="0085163C" w:rsidRPr="00B23A63" w:rsidRDefault="0085163C" w:rsidP="0085163C">
                          <w:pPr>
                            <w:jc w:val="right"/>
                            <w:rPr>
                              <w:rFonts w:eastAsia="MS Mincho"/>
                              <w:sz w:val="20"/>
                              <w:szCs w:val="20"/>
                              <w:lang w:eastAsia="ja-JP"/>
                            </w:rPr>
                          </w:pPr>
                          <w:proofErr w:type="spellStart"/>
                          <w:r w:rsidRPr="00B23A63">
                            <w:rPr>
                              <w:rFonts w:eastAsia="MS Mincho" w:hint="eastAsia"/>
                              <w:sz w:val="20"/>
                              <w:szCs w:val="20"/>
                              <w:lang w:eastAsia="ja-JP"/>
                            </w:rPr>
                            <w:t>Velocity</w:t>
                          </w:r>
                          <w:proofErr w:type="spellEnd"/>
                        </w:p>
                      </w:txbxContent>
                    </v:textbox>
                  </v:shape>
                  <v:shape id="テキスト ボックス 27" o:spid="_x0000_s1393" type="#_x0000_t202" style="position:absolute;left:3261;top:7553;width:5357;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Ui8QA&#10;AADeAAAADwAAAGRycy9kb3ducmV2LnhtbERPS4vCMBC+L/gfwgje1lTBUqpRpCC7iHvwcfE2NmNb&#10;bCa1idrdX78RBG/z8T1ntuhMLe7UusqygtEwAkGcW11xoeCwX30mIJxH1lhbJgW/5GAx733MMNX2&#10;wVu673whQgi7FBWU3jeplC4vyaAb2oY4cGfbGvQBtoXULT5CuKnlOIpiabDi0FBiQ1lJ+WV3MwrW&#10;2eoHt6exSf7q7GtzXjbXw3Gi1KDfLacgPHX+LX65v3WYH8fJBJ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IvEAAAA3gAAAA8AAAAAAAAAAAAAAAAAmAIAAGRycy9k&#10;b3ducmV2LnhtbFBLBQYAAAAABAAEAPUAAACJAwAAAAA=&#10;" filled="f" stroked="f" strokeweight=".5pt">
                    <v:textbox>
                      <w:txbxContent>
                        <w:p w:rsidR="0085163C" w:rsidRDefault="0085163C" w:rsidP="0085163C">
                          <w:pPr>
                            <w:pStyle w:val="aff5"/>
                            <w:wordWrap w:val="0"/>
                            <w:spacing w:before="0" w:beforeAutospacing="0" w:after="0" w:afterAutospacing="0"/>
                            <w:jc w:val="right"/>
                          </w:pPr>
                          <w:r>
                            <w:rPr>
                              <w:rFonts w:ascii="Times New Roman" w:eastAsia="MS Mincho" w:hAnsi="Times New Roman" w:hint="eastAsia"/>
                              <w:sz w:val="20"/>
                              <w:szCs w:val="20"/>
                            </w:rPr>
                            <w:t>Force</w:t>
                          </w:r>
                        </w:p>
                      </w:txbxContent>
                    </v:textbox>
                  </v:shape>
                  <v:shape id="円弧 29" o:spid="_x0000_s1394" style="position:absolute;left:2949;top:23293;width:4215;height:4826;visibility:visible;mso-wrap-style:square;v-text-anchor:middle" coordsize="421538,48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8YMQA&#10;AADeAAAADwAAAGRycy9kb3ducmV2LnhtbERP32vCMBB+H+x/CDfwZWg6YUU7o6xzA/uo29jr0ZxN&#10;sbmUJGrnX28GA9/u4/t5i9VgO3EiH1rHCp4mGQji2umWGwVfnx/jGYgQkTV2jknBLwVYLe/vFlho&#10;d+YtnXaxESmEQ4EKTIx9IWWoDVkME9cTJ27vvMWYoG+k9nhO4baT0yzLpcWWU4PBnt4M1Yfd0SpY&#10;c/tzKPGxqoy/fD9f5mW1fy+VGj0Mry8gIg3xJv53b3San+ezHP7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GDEAAAA3gAAAA8AAAAAAAAAAAAAAAAAmAIAAGRycy9k&#10;b3ducmV2LnhtbFBLBQYAAAAABAAEAPUAAACJAwAAAAA=&#10;" path="m210769,nsc327174,,421538,108025,421538,241281r-210769,l210769,xem210769,nfc327174,,421538,108025,421538,241281e" filled="f" strokecolor="red" strokeweight="1.5pt">
                    <v:path arrowok="t" o:connecttype="custom" o:connectlocs="2108,0;4215,2413" o:connectangles="0,0"/>
                  </v:shape>
                  <v:line id="直線コネクタ 30" o:spid="_x0000_s1395" style="position:absolute;visibility:visible;mso-wrap-style:square" from="10020,12902" to="16357,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VC8YAAADeAAAADwAAAGRycy9kb3ducmV2LnhtbERPzWrCQBC+C77DMkIvUjfmECW6iraU&#10;lkKVpD7AkB2TaHY2ZLcx7dN3CwVv8/H9zno7mEb01LnasoL5LAJBXFhdc6ng9PnyuAThPLLGxjIp&#10;+CYH2814tMZU2xtn1Oe+FCGEXYoKKu/bVEpXVGTQzWxLHLiz7Qz6ALtS6g5vIdw0Mo6iRBqsOTRU&#10;2NJTRcU1/zIKPvAos8t0Oi+S/evu3R+e4/PlR6mHybBbgfA0+Lv43/2mw/wkWS7g751wg9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lQvGAAAA3gAAAA8AAAAAAAAA&#10;AAAAAAAAoQIAAGRycy9kb3ducmV2LnhtbFBLBQYAAAAABAAEAPkAAACUAwAAAAA=&#10;" strokecolor="red" strokeweight="1.5pt"/>
                  <v:shape id="円弧 252" o:spid="_x0000_s1396" style="position:absolute;left:15053;top:12065;width:805;height:1654;visibility:visible;mso-wrap-style:square;v-text-anchor:middle" coordsize="80496,16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Ng8cA&#10;AADeAAAADwAAAGRycy9kb3ducmV2LnhtbESPQWvCQBCF74X+h2UKvZS6sWCU1FWqUNCDtLWS85Cd&#10;ZkOzsyG7NfHfOwehtxnem/e+Wa5H36oz9bEJbGA6yUARV8E2XBs4fb8/L0DFhGyxDUwGLhRhvbq/&#10;W2Jhw8BfdD6mWkkIxwINuJS6QutYOfIYJ6EjFu0n9B6TrH2tbY+DhPtWv2RZrj02LA0OO9o6qn6P&#10;f94Aus3H0zBvD5fPYcbl9lTyfl4a8/gwvr2CSjSmf/PtemcFP88XwivvyAx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TYPHAAAA3gAAAA8AAAAAAAAAAAAAAAAAmAIAAGRy&#10;cy9kb3ducmV2LnhtbFBLBQYAAAAABAAEAPUAAACMAwAAAAA=&#10;" path="m40248,nsc62476,,80496,37021,80496,82688r-40248,l40248,xem40248,nfc62476,,80496,37021,80496,82688e" filled="f" strokecolor="red" strokeweight="1.5pt">
                    <v:path arrowok="t" o:connecttype="custom" o:connectlocs="403,0;805,827" o:connectangles="0,0"/>
                  </v:shape>
                  <v:line id="直線コネクタ 253" o:spid="_x0000_s1397" style="position:absolute;visibility:visible;mso-wrap-style:square" from="19173,11603" to="25504,1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21MQAAADeAAAADwAAAGRycy9kb3ducmV2LnhtbERPTWvCQBC9C/0PyxR6040eFo2u0hYK&#10;hUJRI57H7JhEs7Mhu9Wkv94VBG/zeJ+zWHW2FhdqfeVYw3iUgCDOnam40LDLvoZTED4gG6wdk4ae&#10;PKyWL4MFpsZdeUOXbShEDGGfooYyhCaV0uclWfQj1xBH7uhaiyHCtpCmxWsMt7WcJImSFiuODSU2&#10;9FlSft7+WQ0np/rDxCm5H2fqt9+tk4+f/7PWb6/d+xxEoC48xQ/3t4nzlZrO4P5OvE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3bUxAAAAN4AAAAPAAAAAAAAAAAA&#10;AAAAAKECAABkcnMvZG93bnJldi54bWxQSwUGAAAAAAQABAD5AAAAkgMAAAAA&#10;" strokecolor="blue" strokeweight="1.5pt"/>
                  <v:shape id="円弧 254" o:spid="_x0000_s1398" style="position:absolute;left:24209;top:10764;width:800;height:1651;visibility:visible;mso-wrap-style:square;v-text-anchor:middle" coordsize="8001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Y08YA&#10;AADeAAAADwAAAGRycy9kb3ducmV2LnhtbESPQW/CMAyF70j7D5En7QYpO1SjIyCENjFxQRQOHL3G&#10;NBWNUzUZlH+PD5O42fLze++bLwffqiv1sQlsYDrJQBFXwTZcGzgevscfoGJCttgGJgN3irBcvIzm&#10;WNhw4z1dy1QrMeFYoAGXUldoHStHHuMkdMRyO4feY5K1r7Xt8SbmvtXvWZZrjw1LgsOO1o6qS/nn&#10;Daw38bQp6/wSyDW/u9Xxa3uaZca8vQ6rT1CJhvQU/3//WKmf5zMBEBy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7Y08YAAADeAAAADwAAAAAAAAAAAAAAAACYAgAAZHJz&#10;L2Rvd25yZXYueG1sUEsFBgAAAAAEAAQA9QAAAIsDAAAAAA==&#10;" path="m40005,nsc62099,,80010,36959,80010,82550r-40005,l40005,xem40005,nfc62099,,80010,36959,80010,82550e" filled="f" strokecolor="blue" strokeweight="1.5pt">
                    <v:path arrowok="t" o:connecttype="custom" o:connectlocs="400,0;800,826" o:connectangles="0,0"/>
                  </v:shape>
                  <v:line id="直線コネクタ 31" o:spid="_x0000_s1399" style="position:absolute;visibility:visible;mso-wrap-style:square" from="10020,12910" to="10020,2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rmMQAAADeAAAADwAAAGRycy9kb3ducmV2LnhtbERPTWsCMRC9F/wPYYReRLNb6FJXo7Si&#10;pdBTVQRvw2bcrCaTZZPq9t83BaG3ebzPmS97Z8WVutB4VpBPMhDEldcN1wr2u834BUSIyBqtZ1Lw&#10;QwGWi8HDHEvtb/xF122sRQrhUKICE2NbShkqQw7DxLfEiTv5zmFMsKul7vCWwp2VT1lWSIcNpwaD&#10;La0MVZftt1Pw/PlWNHpzOO9HxlrC/Kjf10elHof96wxEpD7+i+/uD53mF8U0h7930g1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uYxAAAAN4AAAAPAAAAAAAAAAAA&#10;AAAAAKECAABkcnMvZG93bnJldi54bWxQSwUGAAAAAAQABAD5AAAAkgMAAAAA&#10;" strokecolor="red" strokeweight="1pt">
                    <v:stroke dashstyle="dash"/>
                  </v:line>
                  <v:line id="直線コネクタ 255" o:spid="_x0000_s1400" style="position:absolute;visibility:visible;mso-wrap-style:square" from="19124,11530" to="19124,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4d08cAAADeAAAADwAAAGRycy9kb3ducmV2LnhtbESPT2vCQBDF70K/wzKF3nRTsSGmWSVU&#10;Sr30oIaeh+zkT5udDdk1pn76bkHwNsN7895vsu1kOjHS4FrLCp4XEQji0uqWawXF6X2egHAeWWNn&#10;mRT8koPt5mGWYarthQ80Hn0tQgi7FBU03veplK5syKBb2J44aJUdDPqwDrXUA15CuOnkMopiabDl&#10;0NBgT28NlT/Hs1Hw9f3ygQHoM692q2uSr4o1jYVST49T/grC0+Tv5tv1Xgf8OF4v4f+dMIP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Lh3TxwAAAN4AAAAPAAAAAAAA&#10;AAAAAAAAAKECAABkcnMvZG93bnJldi54bWxQSwUGAAAAAAQABAD5AAAAlQMAAAAA&#10;" strokecolor="blue" strokeweight="1pt">
                    <v:stroke dashstyle="dash"/>
                  </v:line>
                  <v:shape id="テキスト ボックス 27" o:spid="_x0000_s1401" type="#_x0000_t202" style="position:absolute;left:12884;top:22174;width:4598;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cYA&#10;AADeAAAADwAAAGRycy9kb3ducmV2LnhtbERPS2vCQBC+C/0PyxS86aaKwaZZRQLSInrwceltmp08&#10;aHY2zW417a93BcHbfHzPSZe9acSZOldbVvAyjkAQ51bXXCo4HdejOQjnkTU2lknBHzlYLp4GKSba&#10;XnhP54MvRQhhl6CCyvs2kdLlFRl0Y9sSB66wnUEfYFdK3eElhJtGTqIolgZrDg0VtpRVlH8ffo2C&#10;Tbbe4f5rYub/Tfa+LVbtz+lzptTwuV+9gfDU+4f47v7QYX4cv07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ucYAAADeAAAADwAAAAAAAAAAAAAAAACYAgAAZHJz&#10;L2Rvd25yZXYueG1sUEsFBgAAAAAEAAQA9QAAAIsDAAAAAA==&#10;" filled="f" stroked="f" strokeweight=".5pt">
                    <v:textbox>
                      <w:txbxContent>
                        <w:p w:rsidR="0085163C" w:rsidRPr="00323330" w:rsidRDefault="0085163C" w:rsidP="0085163C">
                          <w:pPr>
                            <w:pStyle w:val="aff5"/>
                            <w:spacing w:before="0" w:beforeAutospacing="0" w:after="0" w:afterAutospacing="0"/>
                            <w:rPr>
                              <w:color w:val="0000FF"/>
                            </w:rPr>
                          </w:pPr>
                          <w:r w:rsidRPr="00323330">
                            <w:rPr>
                              <w:rFonts w:ascii="Times New Roman" w:eastAsia="MS Mincho" w:hAnsi="Times New Roman"/>
                              <w:i/>
                              <w:iCs/>
                              <w:color w:val="0000FF"/>
                              <w:sz w:val="22"/>
                              <w:szCs w:val="22"/>
                            </w:rPr>
                            <w:t>C</w:t>
                          </w:r>
                          <w:r w:rsidRPr="00323330">
                            <w:rPr>
                              <w:rFonts w:ascii="Times New Roman" w:eastAsia="MS Mincho" w:hAnsi="Times New Roman"/>
                              <w:color w:val="0000FF"/>
                              <w:position w:val="-6"/>
                              <w:sz w:val="22"/>
                              <w:szCs w:val="22"/>
                              <w:vertAlign w:val="subscript"/>
                            </w:rPr>
                            <w:t>1</w:t>
                          </w:r>
                          <w:r w:rsidRPr="00323330">
                            <w:rPr>
                              <w:rFonts w:ascii="Times New Roman" w:eastAsia="MS Mincho" w:hAnsi="Times New Roman"/>
                              <w:i/>
                              <w:iCs/>
                              <w:color w:val="0000FF"/>
                              <w:position w:val="-6"/>
                              <w:sz w:val="22"/>
                              <w:szCs w:val="22"/>
                              <w:vertAlign w:val="subscript"/>
                            </w:rPr>
                            <w:t>L</w:t>
                          </w:r>
                        </w:p>
                      </w:txbxContent>
                    </v:textbox>
                  </v:shape>
                  <v:shape id="テキスト ボックス 27" o:spid="_x0000_s1402" type="#_x0000_t202" style="position:absolute;left:12917;top:19253;width:4591;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nzcYA&#10;AADeAAAADwAAAGRycy9kb3ducmV2LnhtbERPS2vCQBC+C/0PyxS86aaiwaZZRQLSInrwceltmp08&#10;aHY2zW417a93BcHbfHzPSZe9acSZOldbVvAyjkAQ51bXXCo4HdejOQjnkTU2lknBHzlYLp4GKSba&#10;XnhP54MvRQhhl6CCyvs2kdLlFRl0Y9sSB66wnUEfYFdK3eElhJtGTqIolgZrDg0VtpRVlH8ffo2C&#10;Tbbe4f5rYub/Tfa+LVbtz+lzptTwuV+9gfDU+4f47v7QYX4cv07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snzcYAAADeAAAADwAAAAAAAAAAAAAAAACYAgAAZHJz&#10;L2Rvd25yZXYueG1sUEsFBgAAAAAEAAQA9QAAAIsDAAAAAA==&#10;" filled="f" stroked="f" strokeweight=".5pt">
                    <v:textbox>
                      <w:txbxContent>
                        <w:p w:rsidR="0085163C" w:rsidRDefault="0085163C" w:rsidP="0085163C">
                          <w:pPr>
                            <w:pStyle w:val="aff5"/>
                            <w:spacing w:before="0" w:beforeAutospacing="0" w:after="0" w:afterAutospacing="0"/>
                          </w:pPr>
                          <w:r>
                            <w:rPr>
                              <w:rFonts w:ascii="Times New Roman" w:eastAsia="MS Mincho" w:hAnsi="Times New Roman"/>
                              <w:i/>
                              <w:iCs/>
                              <w:color w:val="FF0000"/>
                              <w:sz w:val="22"/>
                              <w:szCs w:val="22"/>
                            </w:rPr>
                            <w:t>C</w:t>
                          </w:r>
                          <w:r>
                            <w:rPr>
                              <w:rFonts w:ascii="Times New Roman" w:eastAsia="MS Mincho" w:hAnsi="Times New Roman"/>
                              <w:color w:val="FF0000"/>
                              <w:position w:val="-6"/>
                              <w:sz w:val="22"/>
                              <w:szCs w:val="22"/>
                              <w:vertAlign w:val="subscript"/>
                            </w:rPr>
                            <w:t>1</w:t>
                          </w:r>
                          <w:r>
                            <w:rPr>
                              <w:rFonts w:ascii="Times New Roman" w:eastAsia="MS Mincho" w:hAnsi="Times New Roman"/>
                              <w:i/>
                              <w:iCs/>
                              <w:color w:val="FF0000"/>
                              <w:position w:val="-6"/>
                              <w:sz w:val="22"/>
                              <w:szCs w:val="22"/>
                              <w:vertAlign w:val="subscript"/>
                            </w:rPr>
                            <w:t>H</w:t>
                          </w:r>
                        </w:p>
                      </w:txbxContent>
                    </v:textbox>
                  </v:shape>
                  <v:line id="直線コネクタ 68" o:spid="_x0000_s1403" style="position:absolute;flip:y;visibility:visible;mso-wrap-style:square" from="6738,20561" to="11737,2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msYAAADeAAAADwAAAGRycy9kb3ducmV2LnhtbERPTWsCMRC9F/wPYQQvpWYr7aJbo4gg&#10;9OBFLSu9TTfTzbKbyTZJdfvvTaHQ2zze5yzXg+3EhXxoHCt4nGYgiCunG64VvJ12D3MQISJr7ByT&#10;gh8KsF6N7pZYaHflA12OsRYphEOBCkyMfSFlqAxZDFPXEyfu03mLMUFfS+3xmsJtJ2dZlkuLDacG&#10;gz1tDVXt8dsqkPP9/ZfffDy1ZXs+L0xZlf37XqnJeNi8gIg0xH/xn/tVp/l5vniG33fSDX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JrGAAAA3gAAAA8AAAAAAAAA&#10;AAAAAAAAoQIAAGRycy9kb3ducmV2LnhtbFBLBQYAAAAABAAEAPkAAACUAwAAAAA=&#10;"/>
                  <v:line id="直線コネクタ 271" o:spid="_x0000_s1404" style="position:absolute;flip:y;visibility:visible;mso-wrap-style:square" from="11695,20553" to="13602,2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3C7cYAAADeAAAADwAAAGRycy9kb3ducmV2LnhtbERPTWsCMRC9C/0PYQq9SM0qZdHVKCIU&#10;PHipLSu9jZvpZtnNZJukuv33Rij0No/3OavNYDtxIR8axwqmkwwEceV0w7WCj/fX5zmIEJE1do5J&#10;wS8F2KwfRisstLvyG12OsRYphEOBCkyMfSFlqAxZDBPXEyfuy3mLMUFfS+3xmsJtJ2dZlkuLDacG&#10;gz3tDFXt8ccqkPPD+Ntvzy9t2Z5OC1NWZf95UOrpcdguQUQa4r/4z73XaX6eL3K4v5Nu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twu3GAAAA3gAAAA8AAAAAAAAA&#10;AAAAAAAAoQIAAGRycy9kb3ducmV2LnhtbFBLBQYAAAAABAAEAPkAAACUAwAAAAA=&#10;"/>
                  <v:line id="直線コネクタ 272" o:spid="_x0000_s1405" style="position:absolute;flip:y;visibility:visible;mso-wrap-style:square" from="11562,23554" to="13467,2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ndsYAAADeAAAADwAAAGRycy9kb3ducmV2LnhtbERPTWsCMRC9C/6HMEIvpWYtZatbo4hQ&#10;6MFLtaz0Nt2Mm2U3kzVJdfvvm0LB2zze5yzXg+3EhXxoHCuYTTMQxJXTDdcKPg6vD3MQISJr7ByT&#10;gh8KsF6NR0sstLvyO132sRYphEOBCkyMfSFlqAxZDFPXEyfu5LzFmKCvpfZ4TeG2k49ZlkuLDacG&#10;gz1tDVXt/tsqkPPd/dlvvp7asj0eF6asyv5zp9TdZNi8gIg0xJv43/2m0/w8XzzD3zvpBr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hZ3bGAAAA3gAAAA8AAAAAAAAA&#10;AAAAAAAAoQIAAGRycy9kb3ducmV2LnhtbFBLBQYAAAAABAAEAPkAAACUAwAAAAA=&#10;"/>
                  <v:line id="直線コネクタ 273" o:spid="_x0000_s1406" style="position:absolute;flip:y;visibility:visible;mso-wrap-style:square" from="8958,23592" to="11612,2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zBMgAAADeAAAADwAAAGRycy9kb3ducmV2LnhtbESPQUvDQBCF74L/YRnBi9iNIqFNuy1F&#10;EDz0Yi0p3qbZMRuSnY27axv/vXMQvM3w3rz3zWoz+UGdKaYusIGHWQGKuAm249bA4f3lfg4qZWSL&#10;Q2Ay8EMJNuvrqxVWNlz4jc773CoJ4VShAZfzWGmdGkce0yyMxKJ9hugxyxpbbSNeJNwP+rEoSu2x&#10;Y2lwONKzo6bff3sDer67+4rb01Nf98fjwtVNPX7sjLm9mbZLUJmm/G/+u361gl+WC+GVd2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7zBMgAAADeAAAADwAAAAAA&#10;AAAAAAAAAAChAgAAZHJzL2Rvd25yZXYueG1sUEsFBgAAAAAEAAQA+QAAAJYDAAAAAA==&#10;"/>
                  <v:shape id="テキスト ボックス 27" o:spid="_x0000_s1407" type="#_x0000_t202" style="position:absolute;left:19940;top:7222;width:458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IU8YA&#10;AADeAAAADwAAAGRycy9kb3ducmV2LnhtbERPTWvCQBC9F/oflil4q5sKBpO6igSkRexBm0tv0+yY&#10;hO7OptmtRn99VxC8zeN9znw5WCOO1PvWsYKXcQKCuHK65VpB+bl+noHwAVmjcUwKzuRhuXh8mGOu&#10;3Yl3dNyHWsQQ9jkqaELocil91ZBFP3YdceQOrrcYIuxrqXs8xXBr5CRJUmmx5djQYEdFQ9XP/s8q&#10;2BTrD9x9T+zsYoq37WHV/ZZfU6VGT8PqFUSgIdzFN/e7jvPTNMvg+k68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qIU8YAAADeAAAADwAAAAAAAAAAAAAAAACYAgAAZHJz&#10;L2Rvd25yZXYueG1sUEsFBgAAAAAEAAQA9QAAAIsDAAAAAA==&#10;" filled="f" stroked="f" strokeweight=".5pt">
                    <v:textbox>
                      <w:txbxContent>
                        <w:p w:rsidR="0085163C" w:rsidRDefault="0085163C" w:rsidP="0085163C">
                          <w:pPr>
                            <w:pStyle w:val="aff5"/>
                            <w:spacing w:before="0" w:beforeAutospacing="0" w:after="0" w:afterAutospacing="0"/>
                          </w:pPr>
                          <w:r>
                            <w:rPr>
                              <w:rFonts w:ascii="Times New Roman" w:eastAsia="MS Mincho" w:hAnsi="Times New Roman"/>
                              <w:i/>
                              <w:iCs/>
                              <w:color w:val="FF0000"/>
                              <w:sz w:val="22"/>
                              <w:szCs w:val="22"/>
                            </w:rPr>
                            <w:t>C</w:t>
                          </w:r>
                          <w:r>
                            <w:rPr>
                              <w:rFonts w:ascii="Times New Roman" w:eastAsia="MS Mincho" w:hAnsi="Times New Roman"/>
                              <w:color w:val="FF0000"/>
                              <w:position w:val="-6"/>
                              <w:sz w:val="22"/>
                              <w:szCs w:val="22"/>
                              <w:vertAlign w:val="subscript"/>
                            </w:rPr>
                            <w:t>2</w:t>
                          </w:r>
                          <w:r>
                            <w:rPr>
                              <w:rFonts w:ascii="Times New Roman" w:eastAsia="MS Mincho" w:hAnsi="Times New Roman"/>
                              <w:i/>
                              <w:iCs/>
                              <w:color w:val="FF0000"/>
                              <w:position w:val="-6"/>
                              <w:sz w:val="22"/>
                              <w:szCs w:val="22"/>
                              <w:vertAlign w:val="subscript"/>
                            </w:rPr>
                            <w:t>H</w:t>
                          </w:r>
                        </w:p>
                      </w:txbxContent>
                    </v:textbox>
                  </v:shape>
                  <v:shape id="テキスト ボックス 27" o:spid="_x0000_s1408" type="#_x0000_t202" style="position:absolute;left:27704;top:6918;width:458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71MgA&#10;AADeAAAADwAAAGRycy9kb3ducmV2LnhtbESPzWvCQBDF7wX/h2UEb3VTwQ9SV5GAtBQ9+HHxNs2O&#10;SWh2Ns1uNfWvdw6CtxnmzXvvN192rlYXakPl2cDbMAFFnHtbcWHgeFi/zkCFiGyx9kwG/inActF7&#10;mWNq/ZV3dNnHQokJhxQNlDE2qdYhL8lhGPqGWG5n3zqMsraFti1exdzVepQkE+2wYkkosaGspPxn&#10;/+cMfGXrLe6+R252q7OPzXnV/B5PY2MG/W71DipSF5/ix/enlfqTaSIAgiMz6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7vUyAAAAN4AAAAPAAAAAAAAAAAAAAAAAJgCAABk&#10;cnMvZG93bnJldi54bWxQSwUGAAAAAAQABAD1AAAAjQMAAAAA&#10;" filled="f" stroked="f" strokeweight=".5pt">
                    <v:textbox>
                      <w:txbxContent>
                        <w:p w:rsidR="0085163C" w:rsidRPr="00D45D07" w:rsidRDefault="0085163C" w:rsidP="0085163C">
                          <w:pPr>
                            <w:pStyle w:val="aff5"/>
                            <w:spacing w:before="0" w:beforeAutospacing="0" w:after="0" w:afterAutospacing="0"/>
                            <w:rPr>
                              <w:color w:val="0000FF"/>
                            </w:rPr>
                          </w:pPr>
                          <w:r w:rsidRPr="00D45D07">
                            <w:rPr>
                              <w:rFonts w:ascii="Times New Roman" w:eastAsia="MS Mincho" w:hAnsi="Times New Roman"/>
                              <w:i/>
                              <w:iCs/>
                              <w:color w:val="0000FF"/>
                              <w:sz w:val="22"/>
                              <w:szCs w:val="22"/>
                            </w:rPr>
                            <w:t>C</w:t>
                          </w:r>
                          <w:r w:rsidRPr="00D45D07">
                            <w:rPr>
                              <w:rFonts w:ascii="Times New Roman" w:eastAsia="MS Mincho" w:hAnsi="Times New Roman"/>
                              <w:color w:val="0000FF"/>
                              <w:position w:val="-6"/>
                              <w:sz w:val="22"/>
                              <w:szCs w:val="22"/>
                              <w:vertAlign w:val="subscript"/>
                            </w:rPr>
                            <w:t>2</w:t>
                          </w:r>
                          <w:r w:rsidRPr="00D45D07">
                            <w:rPr>
                              <w:rFonts w:ascii="Times New Roman" w:eastAsia="MS Mincho" w:hAnsi="Times New Roman"/>
                              <w:i/>
                              <w:iCs/>
                              <w:color w:val="0000FF"/>
                              <w:position w:val="-6"/>
                              <w:sz w:val="22"/>
                              <w:szCs w:val="22"/>
                              <w:vertAlign w:val="subscript"/>
                            </w:rPr>
                            <w:t>L</w:t>
                          </w:r>
                        </w:p>
                      </w:txbxContent>
                    </v:textbox>
                  </v:shape>
                  <v:line id="直線コネクタ 276" o:spid="_x0000_s1409" style="position:absolute;flip:y;visibility:visible;mso-wrap-style:square" from="15856,8775" to="18741,1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g8YAAADeAAAADwAAAGRycy9kb3ducmV2LnhtbERPTWsCMRC9F/ofwhS8FM0qxerWKFIQ&#10;evCilhVv42a6WXYz2SZRt/++EQq9zeN9zmLV21ZcyYfasYLxKANBXDpdc6Xg87AZzkCEiKyxdUwK&#10;fijAavn4sMBcuxvv6LqPlUghHHJUYGLscilDachiGLmOOHFfzluMCfpKao+3FG5bOcmyqbRYc2ow&#10;2NG7obLZX6wCOds+f/v1+aUpmuNxboqy6E5bpQZP/foNRKQ+/ov/3B86zZ++ZmO4v5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vwIPGAAAA3gAAAA8AAAAAAAAA&#10;AAAAAAAAoQIAAGRycy9kb3ducmV2LnhtbFBLBQYAAAAABAAEAPkAAACUAwAAAAA=&#10;"/>
                  <v:line id="直線コネクタ 277" o:spid="_x0000_s1410" style="position:absolute;flip:y;visibility:visible;mso-wrap-style:square" from="18661,8775" to="20566,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e9MYAAADeAAAADwAAAGRycy9kb3ducmV2LnhtbERPTWsCMRC9C/0PYQpeimYrxerWKFIo&#10;9OBFLSvexs10s+xmsk2ibv99IxS8zeN9zmLV21ZcyIfasYLncQaCuHS65krB1/5jNAMRIrLG1jEp&#10;+KUAq+XDYIG5dlfe0mUXK5FCOOSowMTY5VKG0pDFMHYdceK+nbcYE/SV1B6vKdy2cpJlU2mx5tRg&#10;sKN3Q2WzO1sFcrZ5+vHr00tTNIfD3BRl0R03Sg0f+/UbiEh9vIv/3Z86zZ++ZhO4vZNu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9XvTGAAAA3gAAAA8AAAAAAAAA&#10;AAAAAAAAoQIAAGRycy9kb3ducmV2LnhtbFBLBQYAAAAABAAEAPkAAACUAwAAAAA=&#10;"/>
                  <v:line id="直線コネクタ 278" o:spid="_x0000_s1411" style="position:absolute;flip:y;visibility:visible;mso-wrap-style:square" from="24955,8540" to="26635,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b8YAAADeAAAADwAAAGRycy9kb3ducmV2LnhtbERPS2sCMRC+F/ofwhS8FM32gY+tUaQg&#10;ePBSKyvexs10s+xmsk2ibv99UxB6m4/vOfNlb1txIR9qxwqeRhkI4tLpmisF+8/1cAoiRGSNrWNS&#10;8EMBlov7uznm2l35gy67WIkUwiFHBSbGLpcylIYshpHriBP35bzFmKCvpPZ4TeG2lc9ZNpYWa04N&#10;Bjt6N1Q2u7NVIKfbx2+/Or02RXM4zExRFt1xq9TgoV+9gYjUx3/xzb3Raf54kr3A3zvp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x+2/GAAAA3gAAAA8AAAAAAAAA&#10;AAAAAAAAoQIAAGRycy9kb3ducmV2LnhtbFBLBQYAAAAABAAEAPkAAACUAwAAAAA=&#10;"/>
                  <v:line id="直線コネクタ 279" o:spid="_x0000_s1412" style="position:absolute;flip:y;visibility:visible;mso-wrap-style:square" from="26484,8540" to="28383,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直線コネクタ 280" o:spid="_x0000_s1413" style="position:absolute;visibility:visible;mso-wrap-style:square" from="4063,12972" to="9876,1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TZUMUAAADcAAAADwAAAGRycy9kb3ducmV2LnhtbESPT2sCMRTE7wW/Q3iCl1Kzil3KahRb&#10;tAg9+QfB22PzutmavCybVNdvbwoFj8PM/IaZLTpnxYXaUHtWMBpmIIhLr2uuFBz265c3ECEia7Se&#10;ScGNAizmvacZFtpfeUuXXaxEgnAoUIGJsSmkDKUhh2HoG+LkffvWYUyyraRu8ZrgzspxluXSYc1p&#10;wWBDH4bK8+7XKXj9es9rvT7+HJ6NtYSjk/5cnZQa9LvlFESkLj7C/+2NVjCe5PB3Jh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TZUMUAAADcAAAADwAAAAAAAAAA&#10;AAAAAAChAgAAZHJzL2Rvd25yZXYueG1sUEsFBgAAAAAEAAQA+QAAAJMDAAAAAA==&#10;" strokecolor="red" strokeweight="1pt">
                    <v:stroke dashstyle="dash"/>
                  </v:line>
                  <v:line id="直線コネクタ 281" o:spid="_x0000_s1414" style="position:absolute;visibility:visible;mso-wrap-style:square" from="4063,11698" to="19172,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sF9sEAAADcAAAADwAAAGRycy9kb3ducmV2LnhtbERPTWvCQBC9F/wPywi91Y0Si0ZXCYrU&#10;i4dq8DxkxySanQ3ZNab99W6h4PHxvpfr3tSio9ZVlhWMRxEI4tzqigsF2Wn3MQPhPLLG2jIp+CEH&#10;69XgbYmJtg/+pu7oCxFC2CWooPS+SaR0eUkG3cg2xIG72NagD7AtpG7xEcJNLSdR9CkNVhwaSmxo&#10;U1J+O96NgvN1+oVh0CG9bOPfWRpnc+oypd6HfboA4an3L/G/e68VTOI5/J0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wX2wQAAANwAAAAPAAAAAAAAAAAAAAAA&#10;AKECAABkcnMvZG93bnJldi54bWxQSwUGAAAAAAQABAD5AAAAjwMAAAAA&#10;" strokecolor="blue" strokeweight="1pt">
                    <v:stroke dashstyle="dash"/>
                  </v:line>
                  <v:shape id="テキスト ボックス 27" o:spid="_x0000_s1415" type="#_x0000_t202" style="position:absolute;left:234;top:11888;width:457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85163C" w:rsidRPr="009832C1" w:rsidRDefault="0085163C" w:rsidP="0085163C">
                          <w:pPr>
                            <w:pStyle w:val="aff5"/>
                            <w:spacing w:before="0" w:beforeAutospacing="0" w:after="0" w:afterAutospacing="0"/>
                            <w:rPr>
                              <w:rFonts w:ascii="Times New Roman" w:hAnsi="Times New Roman" w:cs="Times New Roman"/>
                              <w:i/>
                              <w:color w:val="FF0000"/>
                            </w:rPr>
                          </w:pPr>
                          <w:proofErr w:type="spellStart"/>
                          <w:r w:rsidRPr="009832C1">
                            <w:rPr>
                              <w:rFonts w:ascii="Times New Roman" w:hAnsi="Times New Roman" w:cs="Times New Roman"/>
                              <w:i/>
                              <w:color w:val="FF0000"/>
                            </w:rPr>
                            <w:t>Fr</w:t>
                          </w:r>
                          <w:r w:rsidRPr="009832C1">
                            <w:rPr>
                              <w:rFonts w:ascii="Times New Roman" w:hAnsi="Times New Roman" w:cs="Times New Roman"/>
                              <w:i/>
                              <w:color w:val="FF0000"/>
                              <w:vertAlign w:val="subscript"/>
                            </w:rPr>
                            <w:t>H</w:t>
                          </w:r>
                          <w:proofErr w:type="spellEnd"/>
                        </w:p>
                      </w:txbxContent>
                    </v:textbox>
                  </v:shape>
                  <v:shape id="テキスト ボックス 27" o:spid="_x0000_s1416" type="#_x0000_t202" style="position:absolute;left:627;top:9544;width:457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85163C" w:rsidRPr="009832C1" w:rsidRDefault="0085163C" w:rsidP="0085163C">
                          <w:pPr>
                            <w:pStyle w:val="aff5"/>
                            <w:spacing w:before="0" w:beforeAutospacing="0" w:after="0" w:afterAutospacing="0"/>
                            <w:rPr>
                              <w:color w:val="0000FF"/>
                            </w:rPr>
                          </w:pPr>
                          <w:proofErr w:type="spellStart"/>
                          <w:r w:rsidRPr="009832C1">
                            <w:rPr>
                              <w:rFonts w:ascii="Times New Roman" w:hAnsi="Times New Roman"/>
                              <w:i/>
                              <w:iCs/>
                              <w:color w:val="0000FF"/>
                            </w:rPr>
                            <w:t>Fr</w:t>
                          </w:r>
                          <w:proofErr w:type="spellEnd"/>
                          <w:r w:rsidRPr="009832C1">
                            <w:rPr>
                              <w:rFonts w:ascii="Times New Roman" w:hAnsi="Times New Roman"/>
                              <w:i/>
                              <w:iCs/>
                              <w:color w:val="0000FF"/>
                              <w:position w:val="-6"/>
                              <w:vertAlign w:val="subscript"/>
                            </w:rPr>
                            <w:t>L</w:t>
                          </w:r>
                        </w:p>
                      </w:txbxContent>
                    </v:textbox>
                  </v:shape>
                </v:group>
                <v:shape id="テキスト ボックス 74" o:spid="_x0000_s1417" type="#_x0000_t202" style="position:absolute;left:1401;top:1457;width:31828;height:8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QcIA&#10;AADcAAAADwAAAGRycy9kb3ducmV2LnhtbERPy4rCMBTdC/5DuII7TUcc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xBwgAAANwAAAAPAAAAAAAAAAAAAAAAAJgCAABkcnMvZG93&#10;bnJldi54bWxQSwUGAAAAAAQABAD1AAAAhwMAAAAA&#10;" filled="f" stroked="f" strokeweight=".5pt">
                  <v:textbox>
                    <w:txbxContent>
                      <w:p w:rsidR="0085163C" w:rsidRPr="0085163C" w:rsidRDefault="0085163C" w:rsidP="0085163C">
                        <w:pPr>
                          <w:rPr>
                            <w:rFonts w:eastAsia="MS Mincho"/>
                            <w:sz w:val="20"/>
                            <w:szCs w:val="20"/>
                            <w:lang w:val="en-US" w:eastAsia="ja-JP"/>
                          </w:rPr>
                        </w:pPr>
                        <w:r w:rsidRPr="0085163C">
                          <w:rPr>
                            <w:rFonts w:eastAsia="MS Mincho" w:hint="eastAsia"/>
                            <w:i/>
                            <w:sz w:val="20"/>
                            <w:szCs w:val="20"/>
                            <w:lang w:val="en-US" w:eastAsia="ja-JP"/>
                          </w:rPr>
                          <w:t>C</w:t>
                        </w:r>
                        <w:r w:rsidRPr="0085163C">
                          <w:rPr>
                            <w:rFonts w:eastAsia="MS Mincho"/>
                            <w:sz w:val="20"/>
                            <w:szCs w:val="20"/>
                            <w:vertAlign w:val="subscript"/>
                            <w:lang w:val="en-US" w:eastAsia="ja-JP"/>
                          </w:rPr>
                          <w:t>1</w:t>
                        </w:r>
                        <w:r w:rsidRPr="0085163C">
                          <w:rPr>
                            <w:rFonts w:eastAsia="MS Mincho"/>
                            <w:i/>
                            <w:sz w:val="20"/>
                            <w:szCs w:val="20"/>
                            <w:vertAlign w:val="subscript"/>
                            <w:lang w:val="en-US" w:eastAsia="ja-JP"/>
                          </w:rPr>
                          <w:t>H</w:t>
                        </w:r>
                        <w:r w:rsidRPr="0085163C">
                          <w:rPr>
                            <w:rFonts w:eastAsia="MS Mincho"/>
                            <w:sz w:val="20"/>
                            <w:szCs w:val="20"/>
                            <w:lang w:val="en-US" w:eastAsia="ja-JP"/>
                          </w:rPr>
                          <w:t xml:space="preserve">, </w:t>
                        </w:r>
                        <w:r w:rsidRPr="0085163C">
                          <w:rPr>
                            <w:rFonts w:eastAsia="MS Mincho"/>
                            <w:i/>
                            <w:sz w:val="20"/>
                            <w:szCs w:val="20"/>
                            <w:lang w:val="en-US" w:eastAsia="ja-JP"/>
                          </w:rPr>
                          <w:t>C</w:t>
                        </w:r>
                        <w:r w:rsidRPr="0085163C">
                          <w:rPr>
                            <w:rFonts w:eastAsia="MS Mincho"/>
                            <w:sz w:val="20"/>
                            <w:szCs w:val="20"/>
                            <w:vertAlign w:val="subscript"/>
                            <w:lang w:val="en-US" w:eastAsia="ja-JP"/>
                          </w:rPr>
                          <w:t>1</w:t>
                        </w:r>
                        <w:r w:rsidRPr="0085163C">
                          <w:rPr>
                            <w:rFonts w:eastAsia="MS Mincho"/>
                            <w:i/>
                            <w:sz w:val="20"/>
                            <w:szCs w:val="20"/>
                            <w:vertAlign w:val="subscript"/>
                            <w:lang w:val="en-US" w:eastAsia="ja-JP"/>
                          </w:rPr>
                          <w:t>L</w:t>
                        </w:r>
                        <w:r w:rsidRPr="0085163C">
                          <w:rPr>
                            <w:rFonts w:eastAsia="MS Mincho"/>
                            <w:sz w:val="20"/>
                            <w:szCs w:val="20"/>
                            <w:lang w:val="en-US" w:eastAsia="ja-JP"/>
                          </w:rPr>
                          <w:t xml:space="preserve"> : Initial damping coefficient in high or low state</w:t>
                        </w:r>
                      </w:p>
                      <w:p w:rsidR="0085163C" w:rsidRPr="0085163C" w:rsidRDefault="0085163C" w:rsidP="0085163C">
                        <w:pPr>
                          <w:rPr>
                            <w:rFonts w:eastAsia="MS Mincho"/>
                            <w:sz w:val="20"/>
                            <w:szCs w:val="20"/>
                            <w:lang w:val="en-US" w:eastAsia="ja-JP"/>
                          </w:rPr>
                        </w:pPr>
                        <w:r w:rsidRPr="0085163C">
                          <w:rPr>
                            <w:rFonts w:eastAsia="MS Mincho" w:hint="eastAsia"/>
                            <w:i/>
                            <w:sz w:val="20"/>
                            <w:szCs w:val="20"/>
                            <w:lang w:val="en-US" w:eastAsia="ja-JP"/>
                          </w:rPr>
                          <w:t>C</w:t>
                        </w:r>
                        <w:r w:rsidRPr="0085163C">
                          <w:rPr>
                            <w:rFonts w:eastAsia="MS Mincho"/>
                            <w:sz w:val="20"/>
                            <w:szCs w:val="20"/>
                            <w:vertAlign w:val="subscript"/>
                            <w:lang w:val="en-US" w:eastAsia="ja-JP"/>
                          </w:rPr>
                          <w:t>2</w:t>
                        </w:r>
                        <w:r w:rsidRPr="0085163C">
                          <w:rPr>
                            <w:rFonts w:eastAsia="MS Mincho"/>
                            <w:i/>
                            <w:sz w:val="20"/>
                            <w:szCs w:val="20"/>
                            <w:vertAlign w:val="subscript"/>
                            <w:lang w:val="en-US" w:eastAsia="ja-JP"/>
                          </w:rPr>
                          <w:t>H</w:t>
                        </w:r>
                        <w:r w:rsidRPr="0085163C">
                          <w:rPr>
                            <w:rFonts w:eastAsia="MS Mincho"/>
                            <w:sz w:val="20"/>
                            <w:szCs w:val="20"/>
                            <w:lang w:val="en-US" w:eastAsia="ja-JP"/>
                          </w:rPr>
                          <w:t xml:space="preserve">, </w:t>
                        </w:r>
                        <w:r w:rsidRPr="0085163C">
                          <w:rPr>
                            <w:rFonts w:eastAsia="MS Mincho"/>
                            <w:i/>
                            <w:sz w:val="20"/>
                            <w:szCs w:val="20"/>
                            <w:lang w:val="en-US" w:eastAsia="ja-JP"/>
                          </w:rPr>
                          <w:t>C</w:t>
                        </w:r>
                        <w:r w:rsidRPr="0085163C">
                          <w:rPr>
                            <w:rFonts w:eastAsia="MS Mincho"/>
                            <w:sz w:val="20"/>
                            <w:szCs w:val="20"/>
                            <w:vertAlign w:val="subscript"/>
                            <w:lang w:val="en-US" w:eastAsia="ja-JP"/>
                          </w:rPr>
                          <w:t>2</w:t>
                        </w:r>
                        <w:r w:rsidRPr="0085163C">
                          <w:rPr>
                            <w:rFonts w:eastAsia="MS Mincho"/>
                            <w:i/>
                            <w:sz w:val="20"/>
                            <w:szCs w:val="20"/>
                            <w:vertAlign w:val="subscript"/>
                            <w:lang w:val="en-US" w:eastAsia="ja-JP"/>
                          </w:rPr>
                          <w:t>L</w:t>
                        </w:r>
                        <w:r w:rsidRPr="0085163C">
                          <w:rPr>
                            <w:rFonts w:eastAsia="MS Mincho"/>
                            <w:sz w:val="20"/>
                            <w:szCs w:val="20"/>
                            <w:lang w:val="en-US" w:eastAsia="ja-JP"/>
                          </w:rPr>
                          <w:t xml:space="preserve"> : Second damping coefficient in high or low state</w:t>
                        </w:r>
                      </w:p>
                      <w:p w:rsidR="0085163C" w:rsidRDefault="0085163C" w:rsidP="0085163C">
                        <w:pPr>
                          <w:pStyle w:val="aff5"/>
                          <w:spacing w:before="0" w:beforeAutospacing="0" w:after="0" w:afterAutospacing="0" w:line="160" w:lineRule="exact"/>
                          <w:jc w:val="both"/>
                        </w:pPr>
                        <w:proofErr w:type="spellStart"/>
                        <w:r w:rsidRPr="00B23A63">
                          <w:rPr>
                            <w:rFonts w:eastAsia="MS Mincho"/>
                            <w:i/>
                            <w:sz w:val="20"/>
                            <w:szCs w:val="20"/>
                            <w:lang w:eastAsia="ja-JP"/>
                          </w:rPr>
                          <w:t>Fr</w:t>
                        </w:r>
                        <w:r w:rsidRPr="00B23A63">
                          <w:rPr>
                            <w:rFonts w:eastAsia="MS Mincho"/>
                            <w:i/>
                            <w:sz w:val="20"/>
                            <w:szCs w:val="20"/>
                            <w:vertAlign w:val="subscript"/>
                            <w:lang w:eastAsia="ja-JP"/>
                          </w:rPr>
                          <w:t>H</w:t>
                        </w:r>
                        <w:proofErr w:type="spellEnd"/>
                        <w:r w:rsidRPr="00B23A63">
                          <w:rPr>
                            <w:rFonts w:eastAsia="MS Mincho"/>
                            <w:sz w:val="20"/>
                            <w:szCs w:val="20"/>
                            <w:lang w:eastAsia="ja-JP"/>
                          </w:rPr>
                          <w:t xml:space="preserve">, </w:t>
                        </w:r>
                        <w:proofErr w:type="spellStart"/>
                        <w:proofErr w:type="gramStart"/>
                        <w:r w:rsidRPr="00B23A63">
                          <w:rPr>
                            <w:rFonts w:eastAsia="MS Mincho"/>
                            <w:i/>
                            <w:sz w:val="20"/>
                            <w:szCs w:val="20"/>
                            <w:lang w:eastAsia="ja-JP"/>
                          </w:rPr>
                          <w:t>Fr</w:t>
                        </w:r>
                        <w:r w:rsidRPr="00B23A63">
                          <w:rPr>
                            <w:rFonts w:eastAsia="MS Mincho"/>
                            <w:i/>
                            <w:sz w:val="20"/>
                            <w:szCs w:val="20"/>
                            <w:vertAlign w:val="subscript"/>
                            <w:lang w:eastAsia="ja-JP"/>
                          </w:rPr>
                          <w:t>L</w:t>
                        </w:r>
                        <w:proofErr w:type="spellEnd"/>
                        <w:r w:rsidRPr="00B23A63">
                          <w:rPr>
                            <w:rFonts w:eastAsia="MS Mincho"/>
                            <w:sz w:val="20"/>
                            <w:szCs w:val="20"/>
                            <w:lang w:eastAsia="ja-JP"/>
                          </w:rPr>
                          <w:t xml:space="preserve"> :</w:t>
                        </w:r>
                        <w:proofErr w:type="gramEnd"/>
                        <w:r w:rsidRPr="00B23A63">
                          <w:rPr>
                            <w:rFonts w:eastAsia="MS Mincho"/>
                            <w:sz w:val="20"/>
                            <w:szCs w:val="20"/>
                            <w:lang w:eastAsia="ja-JP"/>
                          </w:rPr>
                          <w:t xml:space="preserve"> Relief force in high or low state</w:t>
                        </w:r>
                      </w:p>
                    </w:txbxContent>
                  </v:textbox>
                </v:shape>
                <v:shape id="テキスト ボックス 75" o:spid="_x0000_s1418" type="#_x0000_t202" style="position:absolute;left:2768;top:31485;width:25402;height:4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52scA&#10;AADcAAAADwAAAGRycy9kb3ducmV2LnhtbESPQWvCQBSE70L/w/IKvemmE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udrHAAAA3AAAAA8AAAAAAAAAAAAAAAAAmAIAAGRy&#10;cy9kb3ducmV2LnhtbFBLBQYAAAAABAAEAPUAAACMAwAAAAA=&#10;" filled="f" stroked="f" strokeweight=".5pt">
                  <v:textbox>
                    <w:txbxContent>
                      <w:p w:rsidR="0085163C" w:rsidRPr="0085163C" w:rsidRDefault="0085163C" w:rsidP="0085163C">
                        <w:pPr>
                          <w:jc w:val="center"/>
                          <w:rPr>
                            <w:rFonts w:eastAsia="MS Mincho"/>
                            <w:sz w:val="20"/>
                            <w:szCs w:val="20"/>
                            <w:lang w:val="en-US" w:eastAsia="ja-JP"/>
                          </w:rPr>
                        </w:pPr>
                        <w:r w:rsidRPr="0085163C">
                          <w:rPr>
                            <w:rFonts w:eastAsia="MS Mincho" w:hint="eastAsia"/>
                            <w:sz w:val="20"/>
                            <w:szCs w:val="20"/>
                            <w:lang w:val="en-US" w:eastAsia="ja-JP"/>
                          </w:rPr>
                          <w:t>F</w:t>
                        </w:r>
                        <w:r w:rsidRPr="0085163C">
                          <w:rPr>
                            <w:rFonts w:eastAsia="MS Mincho"/>
                            <w:sz w:val="20"/>
                            <w:szCs w:val="20"/>
                            <w:lang w:val="en-US" w:eastAsia="ja-JP"/>
                          </w:rPr>
                          <w:t xml:space="preserve">igure </w:t>
                        </w:r>
                        <w:r w:rsidRPr="0085163C">
                          <w:rPr>
                            <w:rFonts w:eastAsia="MS Mincho" w:hint="eastAsia"/>
                            <w:sz w:val="20"/>
                            <w:szCs w:val="20"/>
                            <w:lang w:val="en-US" w:eastAsia="ja-JP"/>
                          </w:rPr>
                          <w:t>4.</w:t>
                        </w:r>
                        <w:r w:rsidRPr="0085163C">
                          <w:rPr>
                            <w:rFonts w:eastAsia="MS Mincho"/>
                            <w:sz w:val="20"/>
                            <w:szCs w:val="20"/>
                            <w:lang w:val="en-US" w:eastAsia="ja-JP"/>
                          </w:rPr>
                          <w:t xml:space="preserve"> Force-velocity relationship of </w:t>
                        </w:r>
                      </w:p>
                      <w:p w:rsidR="0085163C" w:rsidRDefault="0085163C" w:rsidP="0085163C">
                        <w:pPr>
                          <w:pStyle w:val="aff5"/>
                          <w:spacing w:before="0" w:beforeAutospacing="0" w:after="0" w:afterAutospacing="0" w:line="160" w:lineRule="exact"/>
                          <w:jc w:val="center"/>
                        </w:pPr>
                        <w:proofErr w:type="gramStart"/>
                        <w:r w:rsidRPr="00B23A63">
                          <w:rPr>
                            <w:rFonts w:eastAsia="MS Mincho"/>
                            <w:sz w:val="20"/>
                            <w:szCs w:val="20"/>
                            <w:lang w:eastAsia="ja-JP"/>
                          </w:rPr>
                          <w:t>switched</w:t>
                        </w:r>
                        <w:proofErr w:type="gramEnd"/>
                        <w:r w:rsidRPr="00B23A63">
                          <w:rPr>
                            <w:rFonts w:eastAsia="MS Mincho"/>
                            <w:sz w:val="20"/>
                            <w:szCs w:val="20"/>
                            <w:lang w:eastAsia="ja-JP"/>
                          </w:rPr>
                          <w:t xml:space="preserve"> resistance force damper</w:t>
                        </w:r>
                      </w:p>
                    </w:txbxContent>
                  </v:textbox>
                </v:shape>
                <v:shape id="テキスト ボックス 75" o:spid="_x0000_s1419" type="#_x0000_t202" style="position:absolute;left:29302;top:31475;width:31420;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GmsQA&#10;AADcAAAADwAAAGRycy9kb3ducmV2LnhtbERPy2rCQBTdF/yH4Qrd1YnSFIlOQghIS2kXRjfurpmb&#10;B2bupJmppv36zqLg8nDe22wyvbjS6DrLCpaLCARxZXXHjYLjYfe0BuE8ssbeMin4IQdZOnvYYqLt&#10;jfd0LX0jQgi7BBW03g+JlK5qyaBb2IE4cLUdDfoAx0bqEW8h3PRyFUUv0mDHoaHFgYqWqkv5bRS8&#10;F7tP3J9XZv3bF68fdT58HU+xUo/zKd+A8DT5u/jf/aYVPMd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hprEAAAA3AAAAA8AAAAAAAAAAAAAAAAAmAIAAGRycy9k&#10;b3ducmV2LnhtbFBLBQYAAAAABAAEAPUAAACJAwAAAAA=&#10;" filled="f" stroked="f" strokeweight=".5pt">
                  <v:textbox>
                    <w:txbxContent>
                      <w:p w:rsidR="0085163C" w:rsidRPr="007403A9" w:rsidRDefault="0085163C" w:rsidP="0085163C">
                        <w:pPr>
                          <w:pStyle w:val="aff5"/>
                          <w:spacing w:before="0" w:beforeAutospacing="0" w:after="0" w:afterAutospacing="0"/>
                          <w:jc w:val="center"/>
                          <w:rPr>
                            <w:sz w:val="20"/>
                            <w:szCs w:val="20"/>
                          </w:rPr>
                        </w:pPr>
                        <w:proofErr w:type="gramStart"/>
                        <w:r>
                          <w:rPr>
                            <w:rFonts w:ascii="Times New Roman" w:eastAsia="MS Mincho" w:hAnsi="Times New Roman"/>
                            <w:sz w:val="20"/>
                            <w:szCs w:val="20"/>
                          </w:rPr>
                          <w:t xml:space="preserve">Figure </w:t>
                        </w:r>
                        <w:r>
                          <w:rPr>
                            <w:rFonts w:ascii="Times New Roman" w:eastAsia="MS Mincho" w:hAnsi="Times New Roman" w:hint="eastAsia"/>
                            <w:sz w:val="20"/>
                            <w:szCs w:val="20"/>
                          </w:rPr>
                          <w:t>5.</w:t>
                        </w:r>
                        <w:proofErr w:type="gramEnd"/>
                        <w:r w:rsidRPr="007403A9">
                          <w:rPr>
                            <w:rFonts w:ascii="Times New Roman" w:eastAsia="MS Mincho" w:hAnsi="Times New Roman"/>
                            <w:sz w:val="20"/>
                            <w:szCs w:val="20"/>
                          </w:rPr>
                          <w:t xml:space="preserve"> Force-displacement relationship of </w:t>
                        </w:r>
                        <w:r>
                          <w:rPr>
                            <w:rFonts w:ascii="Times New Roman" w:eastAsia="MS Mincho" w:hAnsi="Times New Roman"/>
                            <w:sz w:val="20"/>
                            <w:szCs w:val="20"/>
                          </w:rPr>
                          <w:t xml:space="preserve">switched </w:t>
                        </w:r>
                        <w:r w:rsidRPr="007403A9">
                          <w:rPr>
                            <w:rFonts w:ascii="Times New Roman" w:eastAsia="MS Mincho" w:hAnsi="Times New Roman"/>
                            <w:sz w:val="20"/>
                            <w:szCs w:val="20"/>
                          </w:rPr>
                          <w:t>re</w:t>
                        </w:r>
                        <w:r>
                          <w:rPr>
                            <w:rFonts w:ascii="Times New Roman" w:eastAsia="MS Mincho" w:hAnsi="Times New Roman"/>
                            <w:sz w:val="20"/>
                            <w:szCs w:val="20"/>
                          </w:rPr>
                          <w:t xml:space="preserve">sistance force damper and </w:t>
                        </w:r>
                        <w:r>
                          <w:rPr>
                            <w:rFonts w:ascii="Times New Roman" w:eastAsia="MS Mincho" w:hAnsi="Times New Roman" w:hint="eastAsia"/>
                            <w:sz w:val="20"/>
                            <w:szCs w:val="20"/>
                          </w:rPr>
                          <w:t>standard</w:t>
                        </w:r>
                        <w:r w:rsidRPr="007403A9">
                          <w:rPr>
                            <w:rFonts w:ascii="Times New Roman" w:eastAsia="MS Mincho" w:hAnsi="Times New Roman"/>
                            <w:sz w:val="20"/>
                            <w:szCs w:val="20"/>
                          </w:rPr>
                          <w:t xml:space="preserve"> damper</w:t>
                        </w:r>
                      </w:p>
                    </w:txbxContent>
                  </v:textbox>
                </v:shape>
                <v:shape id="テキスト ボックス 75" o:spid="_x0000_s1420" type="#_x0000_t202" style="position:absolute;left:35606;top:12447;width:18634;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AccA&#10;AADcAAAADwAAAGRycy9kb3ducmV2LnhtbESPQWvCQBSE74X+h+UJvdVNp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wHHAAAA3AAAAA8AAAAAAAAAAAAAAAAAmAIAAGRy&#10;cy9kb3ducmV2LnhtbFBLBQYAAAAABAAEAPUAAACMAwAAAAA=&#10;" filled="f" stroked="f" strokeweight=".5pt">
                  <v:textbox>
                    <w:txbxContent>
                      <w:p w:rsidR="0085163C" w:rsidRPr="007403A9" w:rsidRDefault="0085163C" w:rsidP="0085163C">
                        <w:pPr>
                          <w:pStyle w:val="aff5"/>
                          <w:numPr>
                            <w:ilvl w:val="0"/>
                            <w:numId w:val="36"/>
                          </w:numPr>
                          <w:spacing w:before="0" w:beforeAutospacing="0" w:after="0" w:afterAutospacing="0"/>
                          <w:jc w:val="center"/>
                          <w:rPr>
                            <w:sz w:val="20"/>
                            <w:szCs w:val="20"/>
                          </w:rPr>
                        </w:pPr>
                        <w:r w:rsidRPr="007403A9">
                          <w:rPr>
                            <w:rFonts w:ascii="Times New Roman" w:eastAsia="MS Mincho" w:hAnsi="Times New Roman"/>
                            <w:sz w:val="20"/>
                            <w:szCs w:val="20"/>
                          </w:rPr>
                          <w:t>Standard damper</w:t>
                        </w:r>
                      </w:p>
                    </w:txbxContent>
                  </v:textbox>
                </v:shape>
                <v:shape id="テキスト ボックス 75" o:spid="_x0000_s1421" type="#_x0000_t202" style="position:absolute;left:31311;top:29181;width:2514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9dscA&#10;AADcAAAADwAAAGRycy9kb3ducmV2LnhtbESPQWvCQBSE7wX/w/IK3uqmQ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vXbHAAAA3AAAAA8AAAAAAAAAAAAAAAAAmAIAAGRy&#10;cy9kb3ducmV2LnhtbFBLBQYAAAAABAAEAPUAAACMAwAAAAA=&#10;" filled="f" stroked="f" strokeweight=".5pt">
                  <v:textbox>
                    <w:txbxContent>
                      <w:p w:rsidR="0085163C" w:rsidRPr="007403A9" w:rsidRDefault="0085163C" w:rsidP="0085163C">
                        <w:pPr>
                          <w:ind w:left="360"/>
                          <w:jc w:val="center"/>
                          <w:rPr>
                            <w:sz w:val="20"/>
                            <w:szCs w:val="20"/>
                          </w:rPr>
                        </w:pPr>
                        <w:r w:rsidRPr="007403A9">
                          <w:rPr>
                            <w:rFonts w:eastAsia="MS Mincho"/>
                            <w:sz w:val="20"/>
                            <w:szCs w:val="20"/>
                          </w:rPr>
                          <w:t xml:space="preserve">(b) </w:t>
                        </w:r>
                        <w:proofErr w:type="spellStart"/>
                        <w:r>
                          <w:rPr>
                            <w:rFonts w:eastAsia="MS Mincho"/>
                            <w:sz w:val="20"/>
                            <w:szCs w:val="20"/>
                          </w:rPr>
                          <w:t>Switched</w:t>
                        </w:r>
                        <w:proofErr w:type="spellEnd"/>
                        <w:r w:rsidRPr="007403A9">
                          <w:rPr>
                            <w:rFonts w:eastAsia="MS Mincho"/>
                            <w:sz w:val="20"/>
                            <w:szCs w:val="20"/>
                          </w:rPr>
                          <w:t xml:space="preserve"> </w:t>
                        </w:r>
                        <w:proofErr w:type="spellStart"/>
                        <w:r w:rsidRPr="007403A9">
                          <w:rPr>
                            <w:rFonts w:eastAsia="MS Mincho"/>
                            <w:sz w:val="20"/>
                            <w:szCs w:val="20"/>
                          </w:rPr>
                          <w:t>resistance</w:t>
                        </w:r>
                        <w:proofErr w:type="spellEnd"/>
                        <w:r w:rsidRPr="007403A9">
                          <w:rPr>
                            <w:rFonts w:eastAsia="MS Mincho"/>
                            <w:sz w:val="20"/>
                            <w:szCs w:val="20"/>
                          </w:rPr>
                          <w:t xml:space="preserve"> </w:t>
                        </w:r>
                        <w:proofErr w:type="spellStart"/>
                        <w:r w:rsidRPr="007403A9">
                          <w:rPr>
                            <w:rFonts w:eastAsia="MS Mincho"/>
                            <w:sz w:val="20"/>
                            <w:szCs w:val="20"/>
                          </w:rPr>
                          <w:t>force</w:t>
                        </w:r>
                        <w:proofErr w:type="spellEnd"/>
                        <w:r w:rsidRPr="007403A9">
                          <w:rPr>
                            <w:rFonts w:eastAsia="MS Mincho"/>
                            <w:sz w:val="20"/>
                            <w:szCs w:val="20"/>
                          </w:rPr>
                          <w:t xml:space="preserve"> </w:t>
                        </w:r>
                        <w:proofErr w:type="spellStart"/>
                        <w:r w:rsidRPr="007403A9">
                          <w:rPr>
                            <w:rFonts w:eastAsia="MS Mincho"/>
                            <w:sz w:val="20"/>
                            <w:szCs w:val="20"/>
                          </w:rPr>
                          <w:t>damper</w:t>
                        </w:r>
                        <w:proofErr w:type="spellEnd"/>
                      </w:p>
                    </w:txbxContent>
                  </v:textbox>
                </v:shape>
                <v:shape id="テキスト ボックス 27" o:spid="_x0000_s1422" type="#_x0000_t202" style="position:absolute;left:41804;top:14765;width:535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rsidR="0085163C" w:rsidRDefault="0085163C" w:rsidP="0085163C">
                        <w:pPr>
                          <w:pStyle w:val="aff5"/>
                          <w:wordWrap w:val="0"/>
                          <w:spacing w:before="0" w:beforeAutospacing="0" w:after="0" w:afterAutospacing="0"/>
                          <w:jc w:val="right"/>
                        </w:pPr>
                        <w:r>
                          <w:rPr>
                            <w:rFonts w:ascii="Times New Roman" w:eastAsia="MS Mincho" w:hAnsi="Times New Roman"/>
                            <w:sz w:val="20"/>
                            <w:szCs w:val="20"/>
                          </w:rPr>
                          <w:t>Force</w:t>
                        </w:r>
                      </w:p>
                    </w:txbxContent>
                  </v:textbox>
                </v:shape>
                <v:shape id="テキスト ボックス 27" o:spid="_x0000_s1423" type="#_x0000_t202" style="position:absolute;left:50637;top:4852;width:535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AmcUA&#10;AADcAAAADwAAAGRycy9kb3ducmV2LnhtbESPT4vCMBTE7wt+h/CEva2po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CZxQAAANwAAAAPAAAAAAAAAAAAAAAAAJgCAABkcnMv&#10;ZG93bnJldi54bWxQSwUGAAAAAAQABAD1AAAAigMAAAAA&#10;" filled="f" stroked="f" strokeweight=".5pt">
                  <v:textbox>
                    <w:txbxContent>
                      <w:p w:rsidR="0085163C" w:rsidRDefault="0085163C" w:rsidP="0085163C">
                        <w:pPr>
                          <w:pStyle w:val="aff5"/>
                          <w:wordWrap w:val="0"/>
                          <w:spacing w:before="0" w:beforeAutospacing="0" w:after="0" w:afterAutospacing="0"/>
                          <w:jc w:val="right"/>
                        </w:pPr>
                        <w:proofErr w:type="gramStart"/>
                        <w:r>
                          <w:rPr>
                            <w:rFonts w:ascii="Times New Roman" w:eastAsia="MS Mincho" w:hAnsi="Times New Roman"/>
                            <w:sz w:val="20"/>
                            <w:szCs w:val="20"/>
                          </w:rPr>
                          <w:t>Disp.</w:t>
                        </w:r>
                        <w:proofErr w:type="gramEnd"/>
                      </w:p>
                    </w:txbxContent>
                  </v:textbox>
                </v:shape>
                <v:shape id="テキスト ボックス 27" o:spid="_x0000_s1424" type="#_x0000_t202" style="position:absolute;left:50706;top:18888;width:5353;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lAsUA&#10;AADcAAAADwAAAGRycy9kb3ducmV2LnhtbESPT4vCMBTE78J+h/AWvGm6Y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iUCxQAAANwAAAAPAAAAAAAAAAAAAAAAAJgCAABkcnMv&#10;ZG93bnJldi54bWxQSwUGAAAAAAQABAD1AAAAigMAAAAA&#10;" filled="f" stroked="f" strokeweight=".5pt">
                  <v:textbox>
                    <w:txbxContent>
                      <w:p w:rsidR="0085163C" w:rsidRDefault="0085163C" w:rsidP="0085163C">
                        <w:pPr>
                          <w:pStyle w:val="aff5"/>
                          <w:wordWrap w:val="0"/>
                          <w:spacing w:before="0" w:beforeAutospacing="0" w:after="0" w:afterAutospacing="0"/>
                          <w:jc w:val="right"/>
                        </w:pPr>
                        <w:proofErr w:type="gramStart"/>
                        <w:r>
                          <w:rPr>
                            <w:rFonts w:ascii="Times New Roman" w:eastAsia="MS Mincho" w:hAnsi="Times New Roman"/>
                            <w:sz w:val="20"/>
                            <w:szCs w:val="20"/>
                          </w:rPr>
                          <w:t>Disp.</w:t>
                        </w:r>
                        <w:proofErr w:type="gramEnd"/>
                      </w:p>
                    </w:txbxContent>
                  </v:textbox>
                </v:shape>
                <v:line id="直線コネクタ 76" o:spid="_x0000_s1425" style="position:absolute;visibility:visible;mso-wrap-style:square" from="41928,19577" to="41928,2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pcIAAADcAAAADwAAAGRycy9kb3ducmV2LnhtbESPQYvCMBSE74L/ITzBm6YurizVKCKs&#10;elRXPD+aZ1vbvIQm2uqvNwsLexxm5htmsepMLR7U+NKygsk4AUGcWV1yruD88z36AuEDssbaMil4&#10;kofVst9bYKpty0d6nEIuIoR9igqKEFwqpc8KMujH1hFH72obgyHKJpe6wTbCTS0/kmQmDZYcFwp0&#10;tCkoq053o8Bs2+p1u29Nubsk1bk9OrodnFLDQbeegwjUhf/wX3uvFUw/Z/B7Jh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7pcIAAADcAAAADwAAAAAAAAAAAAAA&#10;AAChAgAAZHJzL2Rvd25yZXYueG1sUEsFBgAAAAAEAAQA+QAAAJADAAAAAA==&#10;">
                  <v:stroke dashstyle="3 1"/>
                </v:line>
                <v:shape id="テキスト ボックス 27" o:spid="_x0000_s1426" type="#_x0000_t202" style="position:absolute;left:39931;top:26337;width:10408;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rsidR="0085163C" w:rsidRDefault="0085163C" w:rsidP="0085163C">
                        <w:pPr>
                          <w:pStyle w:val="aff5"/>
                          <w:spacing w:before="0" w:beforeAutospacing="0" w:after="0" w:afterAutospacing="0" w:line="200" w:lineRule="exact"/>
                          <w:jc w:val="center"/>
                          <w:rPr>
                            <w:rFonts w:ascii="Times New Roman" w:eastAsia="MS Mincho" w:hAnsi="Times New Roman"/>
                            <w:sz w:val="20"/>
                            <w:szCs w:val="20"/>
                          </w:rPr>
                        </w:pPr>
                        <w:r>
                          <w:rPr>
                            <w:rFonts w:ascii="Times New Roman" w:eastAsia="MS Mincho" w:hAnsi="Times New Roman"/>
                            <w:sz w:val="20"/>
                            <w:szCs w:val="20"/>
                          </w:rPr>
                          <w:t>Switching</w:t>
                        </w:r>
                      </w:p>
                      <w:p w:rsidR="0085163C" w:rsidRDefault="0085163C" w:rsidP="0085163C">
                        <w:pPr>
                          <w:pStyle w:val="aff5"/>
                          <w:spacing w:before="0" w:beforeAutospacing="0" w:after="0" w:afterAutospacing="0" w:line="200" w:lineRule="exact"/>
                          <w:jc w:val="center"/>
                        </w:pPr>
                        <w:proofErr w:type="gramStart"/>
                        <w:r>
                          <w:rPr>
                            <w:rFonts w:ascii="Times New Roman" w:eastAsia="MS Mincho" w:hAnsi="Times New Roman"/>
                            <w:sz w:val="20"/>
                            <w:szCs w:val="20"/>
                          </w:rPr>
                          <w:t>displacement</w:t>
                        </w:r>
                        <w:proofErr w:type="gramEnd"/>
                      </w:p>
                    </w:txbxContent>
                  </v:textbox>
                </v:shape>
                <v:line id="直線コネクタ 294" o:spid="_x0000_s1427" style="position:absolute;visibility:visible;mso-wrap-style:square" from="47950,19531" to="47950,2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KTMAAAADcAAAADwAAAGRycy9kb3ducmV2LnhtbERPyWrDMBC9B/oPYgq5xXJDUoprOZRC&#10;lmOThp4Ha+pVI2EpsZOvrw6BHh9vzzeT6cWVBt9YVvCSpCCIS6sbrhScv7eLNxA+IGvsLZOCG3nY&#10;FE+zHDNtRz7S9RQqEUPYZ6igDsFlUvqyJoM+sY44cr92MBgiHCqpBxxjuOnlMk1fpcGGY0ONjj5r&#10;KrvTxSgwu7G7t5edafY/aXcej47aL6fU/Hn6eAcRaAr/4of7oBWs1nFtPBOPgC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cykzAAAAA3AAAAA8AAAAAAAAAAAAAAAAA&#10;oQIAAGRycy9kb3ducmV2LnhtbFBLBQYAAAAABAAEAPkAAACOAwAAAAA=&#10;">
                  <v:stroke dashstyle="3 1"/>
                </v:line>
                <v:shape id="直線矢印コネクタ 77" o:spid="_x0000_s1428" type="#_x0000_t32" style="position:absolute;left:41872;top:26291;width:6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THsQAAADcAAAADwAAAGRycy9kb3ducmV2LnhtbESPT2vCQBTE7wW/w/IEb3VjsVWjq4ht&#10;qZ7Ef/dH9pkNZt+G7Jqk375bEDwOM/MbZrHqbCkaqn3hWMFomIAgzpwuOFdwPn2/TkH4gKyxdEwK&#10;fsnDatl7WWCqXcsHao4hFxHCPkUFJoQqldJnhiz6oauIo3d1tcUQZZ1LXWMb4baUb0nyIS0WHBcM&#10;VrQxlN2Od6vga+J/thPz2ZTBt5vx9LA7XfY7pQb9bj0HEagLz/CjvdUKxu8z+D8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RMexAAAANwAAAAPAAAAAAAAAAAA&#10;AAAAAKECAABkcnMvZG93bnJldi54bWxQSwUGAAAAAAQABAD5AAAAkgMAAAAA&#10;" strokecolor="#f79646" strokeweight="1.5pt">
                  <v:stroke startarrow="block" endarrow="block"/>
                </v:shape>
                <v:oval id="円/楕円 214" o:spid="_x0000_s1429" style="position:absolute;left:38048;top:19392;width:1369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V68EA&#10;AADcAAAADwAAAGRycy9kb3ducmV2LnhtbERPyYoCMRC9C/5DqIG5aXrEjR6jiCAKcxCXg8fqTvUy&#10;JpWmE7Xn7ycHwePj7YtVZ414UOtrxwq+hgkI4tzpmksFl/N2MAfhA7JG45gU/JGH1bLfW2Cq3ZOP&#10;9DiFUsQQ9ikqqEJoUil9XpFFP3QNceQK11oMEbal1C0+Y7g1cpQkU2mx5thQYUObivLb6W4V6OK2&#10;u5ry9yc7oDHZ/jKR19lEqc+Pbv0NIlAX3uKXe68VjK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G1evBAAAA3AAAAA8AAAAAAAAAAAAAAAAAmAIAAGRycy9kb3du&#10;cmV2LnhtbFBLBQYAAAAABAAEAPUAAACGAwAAAAA=&#10;" filled="f" strokecolor="blue" strokeweight=".5pt">
                  <v:stroke dashstyle="dash"/>
                </v:oval>
                <v:oval id="円/楕円 214" o:spid="_x0000_s1430" style="position:absolute;left:38042;top:17179;width:13774;height:8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jusQA&#10;AADcAAAADwAAAGRycy9kb3ducmV2LnhtbESPQWsCMRSE74X+h/CE3jRrKVpWo0ip6EGpWr0/N8/d&#10;xc3Lsslq9Nc3gtDjMDPfMONpMJW4UONKywr6vQQEcWZ1ybmC/e+8+wnCeWSNlWVScCMH08nryxhT&#10;ba+8pcvO5yJC2KWooPC+TqV0WUEGXc/WxNE72cagj7LJpW7wGuGmku9JMpAGS44LBdb0VVB23rVG&#10;weEU2tXPqh0uNjO7PtI9VNl3UOqtE2YjEJ6C/w8/20ut4GPQh8eZe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o7rEAAAA3AAAAA8AAAAAAAAAAAAAAAAAmAIAAGRycy9k&#10;b3ducmV2LnhtbFBLBQYAAAAABAAEAPUAAACJAwAAAAA=&#10;" filled="f" strokecolor="red" strokeweight=".5pt">
                  <v:stroke dashstyle="dash"/>
                </v:oval>
              </v:group>
            </w:pict>
          </mc:Fallback>
        </mc:AlternateContent>
      </w: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center" w:pos="4680"/>
        </w:tabs>
        <w:suppressAutoHyphens/>
        <w:spacing w:after="0" w:line="240" w:lineRule="auto"/>
        <w:jc w:val="both"/>
        <w:outlineLvl w:val="0"/>
        <w:rPr>
          <w:rFonts w:eastAsia="MS Mincho"/>
          <w:b/>
          <w:caps/>
          <w:snapToGrid w:val="0"/>
          <w:szCs w:val="24"/>
          <w:lang w:val="en-US" w:eastAsia="ja-JP"/>
        </w:rPr>
      </w:pPr>
      <w:r w:rsidRPr="0085163C">
        <w:rPr>
          <w:rFonts w:eastAsia="Times New Roman"/>
          <w:b/>
          <w:caps/>
          <w:snapToGrid w:val="0"/>
          <w:szCs w:val="24"/>
          <w:lang w:val="en-US" w:eastAsia="en-US"/>
        </w:rPr>
        <w:t xml:space="preserve">3. </w:t>
      </w:r>
      <w:r w:rsidRPr="0085163C">
        <w:rPr>
          <w:rFonts w:eastAsia="MS Mincho" w:hint="eastAsia"/>
          <w:b/>
          <w:caps/>
          <w:snapToGrid w:val="0"/>
          <w:szCs w:val="24"/>
          <w:lang w:val="en-US" w:eastAsia="ja-JP"/>
        </w:rPr>
        <w:t>performance test</w:t>
      </w: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85163C">
        <w:rPr>
          <w:rFonts w:eastAsia="Times New Roman"/>
          <w:b/>
          <w:i/>
          <w:snapToGrid w:val="0"/>
          <w:szCs w:val="24"/>
          <w:lang w:val="en-US" w:eastAsia="en-US"/>
        </w:rPr>
        <w:t xml:space="preserve">3.1 </w:t>
      </w:r>
      <w:r w:rsidRPr="0085163C">
        <w:rPr>
          <w:rFonts w:eastAsia="MS Mincho"/>
          <w:b/>
          <w:i/>
          <w:snapToGrid w:val="0"/>
          <w:szCs w:val="24"/>
          <w:lang w:val="en-US" w:eastAsia="ja-JP"/>
        </w:rPr>
        <w:t>Prototype</w:t>
      </w: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r w:rsidRPr="0085163C">
        <w:rPr>
          <w:rFonts w:eastAsia="MS Mincho"/>
          <w:snapToGrid w:val="0"/>
          <w:szCs w:val="24"/>
          <w:lang w:val="en-US" w:eastAsia="ja-JP"/>
        </w:rPr>
        <w:t xml:space="preserve">Figure </w:t>
      </w:r>
      <w:r w:rsidRPr="0085163C">
        <w:rPr>
          <w:rFonts w:eastAsia="MS Mincho" w:hint="eastAsia"/>
          <w:snapToGrid w:val="0"/>
          <w:szCs w:val="24"/>
          <w:lang w:val="en-US" w:eastAsia="ja-JP"/>
        </w:rPr>
        <w:t>6</w:t>
      </w:r>
      <w:r w:rsidRPr="0085163C">
        <w:rPr>
          <w:rFonts w:eastAsia="MS Mincho"/>
          <w:snapToGrid w:val="0"/>
          <w:szCs w:val="24"/>
          <w:lang w:val="en-US" w:eastAsia="ja-JP"/>
        </w:rPr>
        <w:t xml:space="preserve"> shows the appearance of the new damper. As already noted, since all the switching mechanisms are within the device, its physical appearance</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is the same as the standard oil damper.</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Table 1 shows the characteristics of the prototype. The damper stroke is ±800 mm, the switching displacement is ±200 mm, and the maximum resistance is about 900 kN. Figure </w:t>
      </w:r>
      <w:r w:rsidRPr="0085163C">
        <w:rPr>
          <w:rFonts w:eastAsia="MS Mincho" w:hint="eastAsia"/>
          <w:snapToGrid w:val="0"/>
          <w:szCs w:val="24"/>
          <w:lang w:val="en-US" w:eastAsia="ja-JP"/>
        </w:rPr>
        <w:t>7</w:t>
      </w:r>
      <w:r w:rsidRPr="0085163C">
        <w:rPr>
          <w:rFonts w:eastAsia="MS Mincho"/>
          <w:snapToGrid w:val="0"/>
          <w:szCs w:val="24"/>
          <w:lang w:val="en-US" w:eastAsia="ja-JP"/>
        </w:rPr>
        <w:t xml:space="preserve"> shows the design characteristics of the prototype.</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Here, the red line represents the high-damping </w:t>
      </w:r>
      <w:r w:rsidRPr="0085163C">
        <w:rPr>
          <w:rFonts w:eastAsia="MS Mincho" w:hint="eastAsia"/>
          <w:snapToGrid w:val="0"/>
          <w:szCs w:val="24"/>
          <w:lang w:val="en-US" w:eastAsia="ja-JP"/>
        </w:rPr>
        <w:t xml:space="preserve">characteristics </w:t>
      </w:r>
      <w:r w:rsidRPr="0085163C">
        <w:rPr>
          <w:rFonts w:eastAsia="MS Mincho"/>
          <w:snapToGrid w:val="0"/>
          <w:szCs w:val="24"/>
          <w:lang w:val="en-US" w:eastAsia="ja-JP"/>
        </w:rPr>
        <w:t xml:space="preserve">and the blue solid line the low-damping state. As indicated by the blue solid line in Figure </w:t>
      </w:r>
      <w:r w:rsidRPr="0085163C">
        <w:rPr>
          <w:rFonts w:eastAsia="MS Mincho" w:hint="eastAsia"/>
          <w:snapToGrid w:val="0"/>
          <w:szCs w:val="24"/>
          <w:lang w:val="en-US" w:eastAsia="ja-JP"/>
        </w:rPr>
        <w:t>7</w:t>
      </w:r>
      <w:r w:rsidRPr="0085163C">
        <w:rPr>
          <w:rFonts w:eastAsia="MS Mincho"/>
          <w:snapToGrid w:val="0"/>
          <w:szCs w:val="24"/>
          <w:lang w:val="en-US" w:eastAsia="ja-JP"/>
        </w:rPr>
        <w:t>, the initial damping coefficient in the low-damping state is different on the extension and compression sides. This difference arises because the damper has a single piston rod</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so the pressurized area is different on the compression and extension sides, while the groove in the </w:t>
      </w:r>
      <w:r w:rsidRPr="0085163C">
        <w:rPr>
          <w:rFonts w:eastAsia="MS Mincho" w:hint="eastAsia"/>
          <w:snapToGrid w:val="0"/>
          <w:szCs w:val="24"/>
          <w:lang w:val="en-US" w:eastAsia="ja-JP"/>
        </w:rPr>
        <w:t>switching</w:t>
      </w:r>
      <w:r w:rsidRPr="0085163C">
        <w:rPr>
          <w:rFonts w:eastAsia="MS Mincho"/>
          <w:snapToGrid w:val="0"/>
          <w:szCs w:val="24"/>
          <w:lang w:val="en-US" w:eastAsia="ja-JP"/>
        </w:rPr>
        <w:t xml:space="preserve"> rod has the </w:t>
      </w:r>
      <w:r w:rsidRPr="0085163C">
        <w:rPr>
          <w:rFonts w:eastAsia="MS Mincho" w:hint="eastAsia"/>
          <w:snapToGrid w:val="0"/>
          <w:szCs w:val="24"/>
          <w:lang w:val="en-US" w:eastAsia="ja-JP"/>
        </w:rPr>
        <w:t>same</w:t>
      </w:r>
      <w:r w:rsidRPr="0085163C">
        <w:rPr>
          <w:rFonts w:eastAsia="MS Mincho"/>
          <w:snapToGrid w:val="0"/>
          <w:szCs w:val="24"/>
          <w:lang w:val="en-US" w:eastAsia="ja-JP"/>
        </w:rPr>
        <w:t xml:space="preserve"> area on both sides. The initial damping coefficients on the extension side (</w:t>
      </w:r>
      <w:r w:rsidRPr="0085163C">
        <w:rPr>
          <w:rFonts w:eastAsia="MS Mincho"/>
          <w:i/>
          <w:snapToGrid w:val="0"/>
          <w:szCs w:val="24"/>
          <w:vertAlign w:val="subscript"/>
          <w:lang w:val="en-US" w:eastAsia="ja-JP"/>
        </w:rPr>
        <w:t>ext.</w:t>
      </w:r>
      <w:r w:rsidRPr="0085163C">
        <w:rPr>
          <w:rFonts w:eastAsia="MS Mincho"/>
          <w:i/>
          <w:snapToGrid w:val="0"/>
          <w:szCs w:val="24"/>
          <w:lang w:val="en-US" w:eastAsia="ja-JP"/>
        </w:rPr>
        <w:t>C</w:t>
      </w:r>
      <w:r w:rsidRPr="0085163C">
        <w:rPr>
          <w:rFonts w:eastAsia="MS Mincho"/>
          <w:snapToGrid w:val="0"/>
          <w:szCs w:val="24"/>
          <w:vertAlign w:val="subscript"/>
          <w:lang w:val="en-US" w:eastAsia="ja-JP"/>
        </w:rPr>
        <w:t>1</w:t>
      </w:r>
      <w:r w:rsidRPr="0085163C">
        <w:rPr>
          <w:rFonts w:eastAsia="MS Mincho"/>
          <w:i/>
          <w:snapToGrid w:val="0"/>
          <w:szCs w:val="24"/>
          <w:vertAlign w:val="subscript"/>
          <w:lang w:val="en-US" w:eastAsia="ja-JP"/>
        </w:rPr>
        <w:t>L</w:t>
      </w:r>
      <w:r w:rsidRPr="0085163C">
        <w:rPr>
          <w:rFonts w:eastAsia="MS Mincho"/>
          <w:snapToGrid w:val="0"/>
          <w:szCs w:val="24"/>
          <w:lang w:val="en-US" w:eastAsia="ja-JP"/>
        </w:rPr>
        <w:t>) and the compression side (</w:t>
      </w:r>
      <w:r w:rsidRPr="0085163C">
        <w:rPr>
          <w:rFonts w:eastAsia="MS Mincho"/>
          <w:i/>
          <w:snapToGrid w:val="0"/>
          <w:szCs w:val="24"/>
          <w:vertAlign w:val="subscript"/>
          <w:lang w:val="en-US" w:eastAsia="ja-JP"/>
        </w:rPr>
        <w:t>com.</w:t>
      </w:r>
      <w:r w:rsidRPr="0085163C">
        <w:rPr>
          <w:rFonts w:eastAsia="MS Mincho"/>
          <w:i/>
          <w:snapToGrid w:val="0"/>
          <w:szCs w:val="24"/>
          <w:lang w:val="en-US" w:eastAsia="ja-JP"/>
        </w:rPr>
        <w:t>C</w:t>
      </w:r>
      <w:r w:rsidRPr="0085163C">
        <w:rPr>
          <w:rFonts w:eastAsia="MS Mincho"/>
          <w:snapToGrid w:val="0"/>
          <w:szCs w:val="24"/>
          <w:vertAlign w:val="subscript"/>
          <w:lang w:val="en-US" w:eastAsia="ja-JP"/>
        </w:rPr>
        <w:t>1</w:t>
      </w:r>
      <w:r w:rsidRPr="0085163C">
        <w:rPr>
          <w:rFonts w:eastAsia="MS Mincho"/>
          <w:i/>
          <w:snapToGrid w:val="0"/>
          <w:szCs w:val="24"/>
          <w:vertAlign w:val="subscript"/>
          <w:lang w:val="en-US" w:eastAsia="ja-JP"/>
        </w:rPr>
        <w:t>L</w:t>
      </w:r>
      <w:r w:rsidRPr="0085163C">
        <w:rPr>
          <w:rFonts w:eastAsia="MS Mincho"/>
          <w:snapToGrid w:val="0"/>
          <w:szCs w:val="24"/>
          <w:lang w:val="en-US" w:eastAsia="ja-JP"/>
        </w:rPr>
        <w:t>) in the low-damping state are expressed by two approximate expressions</w:t>
      </w:r>
      <w:r w:rsidRPr="0085163C">
        <w:rPr>
          <w:rFonts w:eastAsia="MS Mincho" w:hint="eastAsia"/>
          <w:snapToGrid w:val="0"/>
          <w:szCs w:val="24"/>
          <w:lang w:val="en-US" w:eastAsia="ja-JP"/>
        </w:rPr>
        <w:t>, Equation (1) and (2).</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ind w:left="11" w:hanging="11"/>
        <w:jc w:val="both"/>
        <w:rPr>
          <w:rFonts w:eastAsia="MS Mincho"/>
          <w:snapToGrid w:val="0"/>
          <w:lang w:val="en-US" w:eastAsia="ja-JP"/>
        </w:rPr>
      </w:pPr>
      <w:r w:rsidRPr="0085163C">
        <w:rPr>
          <w:rFonts w:eastAsia="MS Mincho"/>
          <w:i/>
          <w:snapToGrid w:val="0"/>
          <w:vertAlign w:val="subscript"/>
          <w:lang w:val="en-US" w:eastAsia="ja-JP"/>
        </w:rPr>
        <w:lastRenderedPageBreak/>
        <w:t>ext.</w:t>
      </w:r>
      <w:r w:rsidRPr="0085163C">
        <w:rPr>
          <w:rFonts w:eastAsia="MS Mincho"/>
          <w:i/>
          <w:snapToGrid w:val="0"/>
          <w:lang w:val="en-US" w:eastAsia="ja-JP"/>
        </w:rPr>
        <w:t>C</w:t>
      </w:r>
      <w:r w:rsidRPr="0085163C">
        <w:rPr>
          <w:rFonts w:eastAsia="MS Mincho"/>
          <w:snapToGrid w:val="0"/>
          <w:vertAlign w:val="subscript"/>
          <w:lang w:val="en-US" w:eastAsia="ja-JP"/>
        </w:rPr>
        <w:t>1</w:t>
      </w:r>
      <w:r w:rsidRPr="0085163C">
        <w:rPr>
          <w:rFonts w:eastAsia="MS Mincho"/>
          <w:i/>
          <w:snapToGrid w:val="0"/>
          <w:vertAlign w:val="subscript"/>
          <w:lang w:val="en-US" w:eastAsia="ja-JP"/>
        </w:rPr>
        <w:t>L</w:t>
      </w:r>
      <w:r w:rsidRPr="0085163C">
        <w:rPr>
          <w:rFonts w:eastAsia="MS Mincho"/>
          <w:snapToGrid w:val="0"/>
          <w:lang w:val="en-US" w:eastAsia="ja-JP"/>
        </w:rPr>
        <w:t xml:space="preserve"> = </w:t>
      </w:r>
      <w:r w:rsidRPr="0085163C">
        <w:rPr>
          <w:rFonts w:ascii="Symbol" w:eastAsia="MS Mincho" w:hAnsi="Symbol"/>
          <w:snapToGrid w:val="0"/>
          <w:lang w:val="en-US" w:eastAsia="ja-JP"/>
        </w:rPr>
        <w:t></w:t>
      </w:r>
      <w:r w:rsidRPr="0085163C">
        <w:rPr>
          <w:rFonts w:eastAsia="MS Mincho"/>
          <w:snapToGrid w:val="0"/>
          <w:lang w:val="en-US" w:eastAsia="ja-JP"/>
        </w:rPr>
        <w:t>1100</w:t>
      </w:r>
      <w:r w:rsidRPr="0085163C">
        <w:rPr>
          <w:rFonts w:eastAsia="MS Mincho"/>
          <w:i/>
          <w:snapToGrid w:val="0"/>
          <w:lang w:val="en-US" w:eastAsia="ja-JP"/>
        </w:rPr>
        <w:t xml:space="preserve">V </w:t>
      </w:r>
      <w:r w:rsidRPr="0085163C">
        <w:rPr>
          <w:rFonts w:eastAsia="MS Mincho"/>
          <w:snapToGrid w:val="0"/>
          <w:vertAlign w:val="superscript"/>
          <w:lang w:val="en-US" w:eastAsia="ja-JP"/>
        </w:rPr>
        <w:t>2</w:t>
      </w:r>
      <w:r w:rsidRPr="0085163C">
        <w:rPr>
          <w:rFonts w:eastAsia="MS Mincho"/>
          <w:snapToGrid w:val="0"/>
          <w:lang w:val="en-US" w:eastAsia="ja-JP"/>
        </w:rPr>
        <w:t xml:space="preserve"> + 2048</w:t>
      </w:r>
      <w:r w:rsidRPr="0085163C">
        <w:rPr>
          <w:rFonts w:eastAsia="MS Mincho"/>
          <w:i/>
          <w:snapToGrid w:val="0"/>
          <w:lang w:val="en-US" w:eastAsia="ja-JP"/>
        </w:rPr>
        <w:t>V</w:t>
      </w:r>
      <w:r w:rsidRPr="0085163C">
        <w:rPr>
          <w:rFonts w:eastAsia="MS Mincho"/>
          <w:snapToGrid w:val="0"/>
          <w:lang w:val="en-US" w:eastAsia="ja-JP"/>
        </w:rPr>
        <w:t xml:space="preserve"> + 79.8                                                                                                              (1)</w:t>
      </w:r>
    </w:p>
    <w:p w:rsidR="0085163C" w:rsidRPr="0085163C" w:rsidRDefault="0085163C" w:rsidP="0085163C">
      <w:pPr>
        <w:widowControl w:val="0"/>
        <w:tabs>
          <w:tab w:val="left" w:pos="0"/>
        </w:tabs>
        <w:suppressAutoHyphens/>
        <w:spacing w:after="0" w:line="240" w:lineRule="auto"/>
        <w:ind w:left="11" w:hanging="11"/>
        <w:jc w:val="both"/>
        <w:rPr>
          <w:rFonts w:eastAsia="MS Mincho"/>
          <w:snapToGrid w:val="0"/>
          <w:lang w:val="en-US" w:eastAsia="ja-JP"/>
        </w:rPr>
      </w:pPr>
      <w:r w:rsidRPr="0085163C">
        <w:rPr>
          <w:rFonts w:eastAsia="MS Mincho"/>
          <w:i/>
          <w:snapToGrid w:val="0"/>
          <w:vertAlign w:val="subscript"/>
          <w:lang w:val="en-US" w:eastAsia="ja-JP"/>
        </w:rPr>
        <w:t>com.</w:t>
      </w:r>
      <w:r w:rsidRPr="0085163C">
        <w:rPr>
          <w:rFonts w:eastAsia="MS Mincho"/>
          <w:i/>
          <w:snapToGrid w:val="0"/>
          <w:lang w:val="en-US" w:eastAsia="ja-JP"/>
        </w:rPr>
        <w:t>C</w:t>
      </w:r>
      <w:r w:rsidRPr="0085163C">
        <w:rPr>
          <w:rFonts w:eastAsia="MS Mincho"/>
          <w:snapToGrid w:val="0"/>
          <w:vertAlign w:val="subscript"/>
          <w:lang w:val="en-US" w:eastAsia="ja-JP"/>
        </w:rPr>
        <w:t>1</w:t>
      </w:r>
      <w:r w:rsidRPr="0085163C">
        <w:rPr>
          <w:rFonts w:eastAsia="MS Mincho"/>
          <w:i/>
          <w:snapToGrid w:val="0"/>
          <w:vertAlign w:val="subscript"/>
          <w:lang w:val="en-US" w:eastAsia="ja-JP"/>
        </w:rPr>
        <w:t>L</w:t>
      </w:r>
      <w:r w:rsidRPr="0085163C">
        <w:rPr>
          <w:rFonts w:eastAsia="MS Mincho"/>
          <w:snapToGrid w:val="0"/>
          <w:lang w:val="en-US" w:eastAsia="ja-JP"/>
        </w:rPr>
        <w:t xml:space="preserve"> = </w:t>
      </w:r>
      <w:r w:rsidRPr="0085163C">
        <w:rPr>
          <w:rFonts w:ascii="Symbol" w:eastAsia="MS Mincho" w:hAnsi="Symbol"/>
          <w:snapToGrid w:val="0"/>
          <w:lang w:val="en-US" w:eastAsia="ja-JP"/>
        </w:rPr>
        <w:t></w:t>
      </w:r>
      <w:r w:rsidRPr="0085163C">
        <w:rPr>
          <w:rFonts w:eastAsia="MS Mincho"/>
          <w:snapToGrid w:val="0"/>
          <w:lang w:val="en-US" w:eastAsia="ja-JP"/>
        </w:rPr>
        <w:t>500</w:t>
      </w:r>
      <w:r w:rsidRPr="0085163C">
        <w:rPr>
          <w:rFonts w:eastAsia="MS Mincho"/>
          <w:i/>
          <w:snapToGrid w:val="0"/>
          <w:lang w:val="en-US" w:eastAsia="ja-JP"/>
        </w:rPr>
        <w:t xml:space="preserve">V </w:t>
      </w:r>
      <w:r w:rsidRPr="0085163C">
        <w:rPr>
          <w:rFonts w:eastAsia="MS Mincho"/>
          <w:snapToGrid w:val="0"/>
          <w:vertAlign w:val="superscript"/>
          <w:lang w:val="en-US" w:eastAsia="ja-JP"/>
        </w:rPr>
        <w:t>2</w:t>
      </w:r>
      <w:r w:rsidRPr="0085163C">
        <w:rPr>
          <w:rFonts w:eastAsia="MS Mincho"/>
          <w:snapToGrid w:val="0"/>
          <w:lang w:val="en-US" w:eastAsia="ja-JP"/>
        </w:rPr>
        <w:t xml:space="preserve"> + 522</w:t>
      </w:r>
      <w:r w:rsidRPr="0085163C">
        <w:rPr>
          <w:rFonts w:eastAsia="MS Mincho"/>
          <w:i/>
          <w:snapToGrid w:val="0"/>
          <w:lang w:val="en-US" w:eastAsia="ja-JP"/>
        </w:rPr>
        <w:t>V</w:t>
      </w:r>
      <w:r w:rsidRPr="0085163C">
        <w:rPr>
          <w:rFonts w:eastAsia="MS Mincho"/>
          <w:snapToGrid w:val="0"/>
          <w:lang w:val="en-US" w:eastAsia="ja-JP"/>
        </w:rPr>
        <w:t xml:space="preserve"> + 879.5                                                                                                                (2)</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ind w:left="11" w:hanging="11"/>
        <w:jc w:val="both"/>
        <w:rPr>
          <w:rFonts w:eastAsia="MS Mincho"/>
          <w:snapToGrid w:val="0"/>
          <w:szCs w:val="24"/>
          <w:lang w:val="en-US" w:eastAsia="ja-JP"/>
        </w:rPr>
      </w:pPr>
      <w:r w:rsidRPr="0085163C">
        <w:rPr>
          <w:rFonts w:eastAsia="MS Mincho"/>
          <w:snapToGrid w:val="0"/>
          <w:szCs w:val="24"/>
          <w:lang w:val="en-US" w:eastAsia="ja-JP"/>
        </w:rPr>
        <w:t>where</w:t>
      </w:r>
      <w:r w:rsidRPr="0085163C">
        <w:rPr>
          <w:rFonts w:eastAsia="MS Mincho"/>
          <w:i/>
          <w:snapToGrid w:val="0"/>
          <w:szCs w:val="24"/>
          <w:lang w:val="en-US" w:eastAsia="ja-JP"/>
        </w:rPr>
        <w:t xml:space="preserve"> V</w:t>
      </w:r>
      <w:r w:rsidRPr="0085163C">
        <w:rPr>
          <w:rFonts w:eastAsia="MS Mincho"/>
          <w:snapToGrid w:val="0"/>
          <w:szCs w:val="24"/>
          <w:lang w:val="en-US" w:eastAsia="ja-JP"/>
        </w:rPr>
        <w:t xml:space="preserve"> (m/s) is velocity. The blue dashed line in Figure 7 shows the average of the extension and compression side characteristics. The initial average damping coefficient (</w:t>
      </w:r>
      <w:r w:rsidRPr="0085163C">
        <w:rPr>
          <w:rFonts w:eastAsia="MS Mincho"/>
          <w:i/>
          <w:snapToGrid w:val="0"/>
          <w:szCs w:val="24"/>
          <w:vertAlign w:val="subscript"/>
          <w:lang w:val="en-US" w:eastAsia="ja-JP"/>
        </w:rPr>
        <w:t>ave.</w:t>
      </w:r>
      <w:r w:rsidRPr="0085163C">
        <w:rPr>
          <w:rFonts w:eastAsia="MS Mincho"/>
          <w:i/>
          <w:snapToGrid w:val="0"/>
          <w:szCs w:val="24"/>
          <w:lang w:val="en-US" w:eastAsia="ja-JP"/>
        </w:rPr>
        <w:t>C</w:t>
      </w:r>
      <w:r w:rsidRPr="0085163C">
        <w:rPr>
          <w:rFonts w:eastAsia="MS Mincho"/>
          <w:snapToGrid w:val="0"/>
          <w:szCs w:val="24"/>
          <w:vertAlign w:val="subscript"/>
          <w:lang w:val="en-US" w:eastAsia="ja-JP"/>
        </w:rPr>
        <w:t>1</w:t>
      </w:r>
      <w:r w:rsidRPr="0085163C">
        <w:rPr>
          <w:rFonts w:eastAsia="MS Mincho"/>
          <w:i/>
          <w:snapToGrid w:val="0"/>
          <w:szCs w:val="24"/>
          <w:vertAlign w:val="subscript"/>
          <w:lang w:val="en-US" w:eastAsia="ja-JP"/>
        </w:rPr>
        <w:t>L</w:t>
      </w:r>
      <w:r w:rsidRPr="0085163C">
        <w:rPr>
          <w:rFonts w:eastAsia="MS Mincho"/>
          <w:snapToGrid w:val="0"/>
          <w:szCs w:val="24"/>
          <w:lang w:val="en-US" w:eastAsia="ja-JP"/>
        </w:rPr>
        <w:t xml:space="preserve">) is expressed by Equation (3). </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ind w:left="11" w:hanging="11"/>
        <w:jc w:val="both"/>
        <w:rPr>
          <w:rFonts w:eastAsia="MS Mincho"/>
          <w:i/>
          <w:snapToGrid w:val="0"/>
          <w:szCs w:val="24"/>
          <w:lang w:val="en-US" w:eastAsia="ja-JP"/>
        </w:rPr>
      </w:pPr>
      <w:r w:rsidRPr="0085163C">
        <w:rPr>
          <w:rFonts w:eastAsia="MS Mincho"/>
          <w:i/>
          <w:snapToGrid w:val="0"/>
          <w:szCs w:val="24"/>
          <w:vertAlign w:val="subscript"/>
          <w:lang w:val="en-US" w:eastAsia="ja-JP"/>
        </w:rPr>
        <w:t>ave.</w:t>
      </w:r>
      <w:r w:rsidRPr="0085163C">
        <w:rPr>
          <w:rFonts w:eastAsia="MS Mincho"/>
          <w:i/>
          <w:snapToGrid w:val="0"/>
          <w:szCs w:val="24"/>
          <w:lang w:val="en-US" w:eastAsia="ja-JP"/>
        </w:rPr>
        <w:t>C</w:t>
      </w:r>
      <w:r w:rsidRPr="0085163C">
        <w:rPr>
          <w:rFonts w:eastAsia="MS Mincho"/>
          <w:i/>
          <w:snapToGrid w:val="0"/>
          <w:szCs w:val="24"/>
          <w:vertAlign w:val="subscript"/>
          <w:lang w:val="en-US" w:eastAsia="ja-JP"/>
        </w:rPr>
        <w:t>1L</w:t>
      </w:r>
      <w:r w:rsidRPr="0085163C">
        <w:rPr>
          <w:rFonts w:eastAsia="MS Mincho"/>
          <w:snapToGrid w:val="0"/>
          <w:szCs w:val="24"/>
          <w:lang w:val="en-US" w:eastAsia="ja-JP"/>
        </w:rPr>
        <w:t xml:space="preserve"> = </w:t>
      </w:r>
      <w:r w:rsidRPr="0085163C">
        <w:rPr>
          <w:rFonts w:ascii="Symbol" w:eastAsia="MS Mincho" w:hAnsi="Symbol"/>
          <w:snapToGrid w:val="0"/>
          <w:szCs w:val="24"/>
          <w:lang w:val="en-US" w:eastAsia="ja-JP"/>
        </w:rPr>
        <w:t></w:t>
      </w:r>
      <w:r w:rsidRPr="0085163C">
        <w:rPr>
          <w:rFonts w:eastAsia="MS Mincho"/>
          <w:snapToGrid w:val="0"/>
          <w:szCs w:val="24"/>
          <w:lang w:val="en-US" w:eastAsia="ja-JP"/>
        </w:rPr>
        <w:t>800</w:t>
      </w:r>
      <w:r w:rsidRPr="0085163C">
        <w:rPr>
          <w:rFonts w:eastAsia="MS Mincho"/>
          <w:i/>
          <w:snapToGrid w:val="0"/>
          <w:szCs w:val="24"/>
          <w:lang w:val="en-US" w:eastAsia="ja-JP"/>
        </w:rPr>
        <w:t>V</w:t>
      </w:r>
      <w:r w:rsidRPr="0085163C">
        <w:rPr>
          <w:rFonts w:eastAsia="MS Mincho"/>
          <w:snapToGrid w:val="0"/>
          <w:szCs w:val="24"/>
          <w:vertAlign w:val="superscript"/>
          <w:lang w:val="en-US" w:eastAsia="ja-JP"/>
        </w:rPr>
        <w:t>2</w:t>
      </w:r>
      <w:r w:rsidRPr="0085163C">
        <w:rPr>
          <w:rFonts w:eastAsia="MS Mincho"/>
          <w:snapToGrid w:val="0"/>
          <w:szCs w:val="24"/>
          <w:lang w:val="en-US" w:eastAsia="ja-JP"/>
        </w:rPr>
        <w:t xml:space="preserve"> + 1288</w:t>
      </w:r>
      <w:r w:rsidRPr="0085163C">
        <w:rPr>
          <w:rFonts w:eastAsia="MS Mincho"/>
          <w:i/>
          <w:snapToGrid w:val="0"/>
          <w:szCs w:val="24"/>
          <w:lang w:val="en-US" w:eastAsia="ja-JP"/>
        </w:rPr>
        <w:t>V</w:t>
      </w:r>
      <w:r w:rsidRPr="0085163C">
        <w:rPr>
          <w:rFonts w:eastAsia="MS Mincho"/>
          <w:snapToGrid w:val="0"/>
          <w:szCs w:val="24"/>
          <w:lang w:val="en-US" w:eastAsia="ja-JP"/>
        </w:rPr>
        <w:t xml:space="preserve"> + 479.1                                                                                                               (3)</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r w:rsidRPr="0085163C">
        <w:rPr>
          <w:rFonts w:eastAsia="MS Mincho"/>
          <w:snapToGrid w:val="0"/>
          <w:szCs w:val="24"/>
          <w:lang w:val="en-US" w:eastAsia="ja-JP"/>
        </w:rPr>
        <w:t>In the earthquake response analysis described in Section 4, the average characteristic is used. This is reasonable because, given how dampers are actually installed in a building, any displacement of the isolation layer in an arbitrary direction results in half of the dampers extending and others compressing.</w:t>
      </w: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63360" behindDoc="0" locked="0" layoutInCell="1" allowOverlap="1" wp14:anchorId="32CE4D13" wp14:editId="2F6FABE4">
                <wp:simplePos x="0" y="0"/>
                <wp:positionH relativeFrom="column">
                  <wp:posOffset>-3810</wp:posOffset>
                </wp:positionH>
                <wp:positionV relativeFrom="paragraph">
                  <wp:posOffset>73660</wp:posOffset>
                </wp:positionV>
                <wp:extent cx="6072505" cy="1495425"/>
                <wp:effectExtent l="0" t="0" r="0" b="0"/>
                <wp:wrapNone/>
                <wp:docPr id="1556" name="Полотно 50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505" name="図 175"/>
                          <pic:cNvPicPr>
                            <a:picLocks noChangeAspect="1"/>
                          </pic:cNvPicPr>
                        </pic:nvPicPr>
                        <pic:blipFill>
                          <a:blip r:embed="rId13"/>
                          <a:stretch>
                            <a:fillRect/>
                          </a:stretch>
                        </pic:blipFill>
                        <pic:spPr>
                          <a:xfrm>
                            <a:off x="1224917" y="0"/>
                            <a:ext cx="3976812" cy="1459932"/>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Полотно 506" o:spid="_x0000_s1026" editas="canvas" style="position:absolute;margin-left:-.3pt;margin-top:5.8pt;width:478.15pt;height:117.75pt;z-index:251663360" coordsize="6072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">
                <v:shape id="_x0000_s1027" type="#_x0000_t75" style="position:absolute;width:60725;height:14954;visibility:visible;mso-wrap-style:square">
                  <v:fill o:detectmouseclick="t"/>
                  <v:path o:connecttype="none"/>
                </v:shape>
                <v:shape id="図 175" o:spid="_x0000_s1028" type="#_x0000_t75" style="position:absolute;left:12249;width:39768;height:14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YGXFAAAA3AAAAA8AAABkcnMvZG93bnJldi54bWxEj09rAjEUxO9Cv0N4hd5qUotW1o3SChbB&#10;g7ht74/N2z9287Jsorv10xuh4HGYmd8w6WqwjThT52vHGl7GCgRx7kzNpYbvr83zHIQPyAYbx6Th&#10;jzyslg+jFBPjej7QOQuliBD2CWqoQmgTKX1ekUU/di1x9ArXWQxRdqU0HfYRbhs5UWomLdYcFyps&#10;aV1R/pudbKTsTm74UJtL2b9+NvPjW7Gnn73WT4/D+wJEoCHcw//trdEwVVO4nY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qGBlxQAAANwAAAAPAAAAAAAAAAAAAAAA&#10;AJ8CAABkcnMvZG93bnJldi54bWxQSwUGAAAAAAQABAD3AAAAkQMAAAAA&#10;">
                  <v:imagedata r:id="rId14" o:title=""/>
                  <v:path arrowok="t"/>
                </v:shape>
              </v:group>
            </w:pict>
          </mc:Fallback>
        </mc:AlternateContent>
      </w: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ja-JP"/>
        </w:rPr>
        <w:t>6</w:t>
      </w:r>
      <w:r w:rsidRPr="0085163C">
        <w:rPr>
          <w:rFonts w:eastAsia="Times New Roman"/>
          <w:snapToGrid w:val="0"/>
          <w:sz w:val="20"/>
          <w:szCs w:val="24"/>
          <w:lang w:val="en-US" w:eastAsia="en-US"/>
        </w:rPr>
        <w:t>. Appearance of the prototype</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Table </w:t>
      </w:r>
      <w:r w:rsidRPr="0085163C">
        <w:rPr>
          <w:rFonts w:eastAsia="MS Mincho" w:hint="eastAsia"/>
          <w:snapToGrid w:val="0"/>
          <w:sz w:val="20"/>
          <w:szCs w:val="24"/>
          <w:lang w:val="en-US" w:eastAsia="ja-JP"/>
        </w:rPr>
        <w:t>1</w:t>
      </w:r>
      <w:r w:rsidRPr="0085163C">
        <w:rPr>
          <w:rFonts w:eastAsia="Times New Roman"/>
          <w:snapToGrid w:val="0"/>
          <w:sz w:val="20"/>
          <w:szCs w:val="24"/>
          <w:lang w:val="en-US" w:eastAsia="en-US"/>
        </w:rPr>
        <w:t xml:space="preserve">. </w:t>
      </w:r>
      <w:r w:rsidRPr="0085163C">
        <w:rPr>
          <w:rFonts w:eastAsia="MS Mincho" w:hint="eastAsia"/>
          <w:snapToGrid w:val="0"/>
          <w:sz w:val="20"/>
          <w:szCs w:val="24"/>
          <w:lang w:val="en-US" w:eastAsia="en-US"/>
        </w:rPr>
        <w:t>Characteristics</w:t>
      </w:r>
      <w:r w:rsidRPr="0085163C">
        <w:rPr>
          <w:rFonts w:eastAsia="MS Mincho" w:hint="eastAsia"/>
          <w:snapToGrid w:val="0"/>
          <w:sz w:val="20"/>
          <w:szCs w:val="24"/>
          <w:lang w:val="en-US" w:eastAsia="ja-JP"/>
        </w:rPr>
        <w:t xml:space="preserve"> of</w:t>
      </w:r>
      <w:r w:rsidRPr="0085163C">
        <w:rPr>
          <w:rFonts w:eastAsia="MS Mincho"/>
          <w:snapToGrid w:val="0"/>
          <w:sz w:val="20"/>
          <w:szCs w:val="24"/>
          <w:lang w:val="en-US" w:eastAsia="ja-JP"/>
        </w:rPr>
        <w:t xml:space="preserve"> the prototype</w:t>
      </w:r>
    </w:p>
    <w:p w:rsidR="0085163C" w:rsidRPr="0085163C" w:rsidRDefault="0085163C" w:rsidP="0085163C">
      <w:pPr>
        <w:widowControl w:val="0"/>
        <w:spacing w:after="0" w:line="240" w:lineRule="auto"/>
        <w:jc w:val="both"/>
        <w:rPr>
          <w:rFonts w:eastAsia="MS Mincho"/>
          <w:snapToGrid w:val="0"/>
          <w:szCs w:val="24"/>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764"/>
        <w:gridCol w:w="2764"/>
      </w:tblGrid>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 xml:space="preserve">High </w:t>
            </w:r>
            <w:r w:rsidRPr="0085163C">
              <w:rPr>
                <w:rFonts w:eastAsia="MS Mincho"/>
                <w:snapToGrid w:val="0"/>
                <w:sz w:val="20"/>
                <w:szCs w:val="20"/>
                <w:lang w:val="en-US" w:eastAsia="ja-JP"/>
              </w:rPr>
              <w:t>damping</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 xml:space="preserve">Low </w:t>
            </w:r>
            <w:r w:rsidRPr="0085163C">
              <w:rPr>
                <w:rFonts w:eastAsia="MS Mincho"/>
                <w:snapToGrid w:val="0"/>
                <w:sz w:val="20"/>
                <w:szCs w:val="20"/>
                <w:lang w:val="en-US" w:eastAsia="ja-JP"/>
              </w:rPr>
              <w:t>damping</w:t>
            </w:r>
          </w:p>
        </w:tc>
      </w:tr>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Stroke [mm]</w:t>
            </w:r>
          </w:p>
        </w:tc>
        <w:tc>
          <w:tcPr>
            <w:tcW w:w="5528" w:type="dxa"/>
            <w:gridSpan w:val="2"/>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1600 (</w:t>
            </w:r>
            <w:r w:rsidRPr="0085163C">
              <w:rPr>
                <w:rFonts w:eastAsia="MS Mincho" w:hint="eastAsia"/>
                <w:snapToGrid w:val="0"/>
                <w:sz w:val="20"/>
                <w:szCs w:val="20"/>
                <w:lang w:val="en-US" w:eastAsia="ja-JP"/>
              </w:rPr>
              <w:t>±</w:t>
            </w:r>
            <w:r w:rsidRPr="0085163C">
              <w:rPr>
                <w:rFonts w:eastAsia="MS Mincho" w:hint="eastAsia"/>
                <w:snapToGrid w:val="0"/>
                <w:sz w:val="20"/>
                <w:szCs w:val="20"/>
                <w:lang w:val="en-US" w:eastAsia="ja-JP"/>
              </w:rPr>
              <w:t>800)</w:t>
            </w:r>
          </w:p>
        </w:tc>
      </w:tr>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snapToGrid w:val="0"/>
                <w:sz w:val="20"/>
                <w:szCs w:val="20"/>
                <w:lang w:val="en-US" w:eastAsia="ja-JP"/>
              </w:rPr>
              <w:t>L</w:t>
            </w:r>
            <w:r w:rsidRPr="0085163C">
              <w:rPr>
                <w:rFonts w:eastAsia="MS Mincho" w:hint="eastAsia"/>
                <w:snapToGrid w:val="0"/>
                <w:sz w:val="20"/>
                <w:szCs w:val="20"/>
                <w:lang w:val="en-US" w:eastAsia="ja-JP"/>
              </w:rPr>
              <w:t>imit velocity [m/s]</w:t>
            </w:r>
          </w:p>
        </w:tc>
        <w:tc>
          <w:tcPr>
            <w:tcW w:w="5528" w:type="dxa"/>
            <w:gridSpan w:val="2"/>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1.5</w:t>
            </w:r>
          </w:p>
        </w:tc>
      </w:tr>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Switching displacement [mm]</w:t>
            </w:r>
          </w:p>
        </w:tc>
        <w:tc>
          <w:tcPr>
            <w:tcW w:w="5528" w:type="dxa"/>
            <w:gridSpan w:val="2"/>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w:t>
            </w:r>
            <w:r w:rsidRPr="0085163C">
              <w:rPr>
                <w:rFonts w:eastAsia="MS Mincho" w:hint="eastAsia"/>
                <w:snapToGrid w:val="0"/>
                <w:sz w:val="20"/>
                <w:szCs w:val="20"/>
                <w:lang w:val="en-US" w:eastAsia="ja-JP"/>
              </w:rPr>
              <w:t>200</w:t>
            </w:r>
          </w:p>
        </w:tc>
      </w:tr>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Maximum force [kN]</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920</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905</w:t>
            </w:r>
          </w:p>
        </w:tc>
      </w:tr>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Relief force [kN]</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i/>
                <w:snapToGrid w:val="0"/>
                <w:sz w:val="20"/>
                <w:szCs w:val="20"/>
                <w:lang w:val="en-US" w:eastAsia="ja-JP"/>
              </w:rPr>
              <w:t>Fr</w:t>
            </w:r>
            <w:r w:rsidRPr="0085163C">
              <w:rPr>
                <w:rFonts w:eastAsia="MS Mincho" w:hint="eastAsia"/>
                <w:i/>
                <w:snapToGrid w:val="0"/>
                <w:sz w:val="20"/>
                <w:szCs w:val="20"/>
                <w:vertAlign w:val="subscript"/>
                <w:lang w:val="en-US" w:eastAsia="ja-JP"/>
              </w:rPr>
              <w:t>H</w:t>
            </w:r>
            <w:r w:rsidRPr="0085163C">
              <w:rPr>
                <w:rFonts w:eastAsia="MS Mincho" w:hint="eastAsia"/>
                <w:snapToGrid w:val="0"/>
                <w:sz w:val="20"/>
                <w:szCs w:val="20"/>
                <w:lang w:val="en-US" w:eastAsia="ja-JP"/>
              </w:rPr>
              <w:t xml:space="preserve"> = 720</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i/>
                <w:snapToGrid w:val="0"/>
                <w:sz w:val="20"/>
                <w:szCs w:val="20"/>
                <w:lang w:val="en-US" w:eastAsia="ja-JP"/>
              </w:rPr>
              <w:t>Fr</w:t>
            </w:r>
            <w:r w:rsidRPr="0085163C">
              <w:rPr>
                <w:rFonts w:eastAsia="MS Mincho" w:hint="eastAsia"/>
                <w:i/>
                <w:snapToGrid w:val="0"/>
                <w:sz w:val="20"/>
                <w:szCs w:val="20"/>
                <w:vertAlign w:val="subscript"/>
                <w:lang w:val="en-US" w:eastAsia="ja-JP"/>
              </w:rPr>
              <w:t>L</w:t>
            </w:r>
            <w:r w:rsidRPr="0085163C">
              <w:rPr>
                <w:rFonts w:eastAsia="MS Mincho" w:hint="eastAsia"/>
                <w:snapToGrid w:val="0"/>
                <w:sz w:val="20"/>
                <w:szCs w:val="20"/>
                <w:lang w:val="en-US" w:eastAsia="ja-JP"/>
              </w:rPr>
              <w:t xml:space="preserve"> = 800</w:t>
            </w:r>
          </w:p>
        </w:tc>
      </w:tr>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R</w:t>
            </w:r>
            <w:r w:rsidRPr="0085163C">
              <w:rPr>
                <w:rFonts w:eastAsia="MS Mincho"/>
                <w:snapToGrid w:val="0"/>
                <w:sz w:val="20"/>
                <w:szCs w:val="20"/>
                <w:lang w:val="en-US" w:eastAsia="ja-JP"/>
              </w:rPr>
              <w:t>elief velocity [m/s]</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w:t>
            </w:r>
            <w:r w:rsidRPr="0085163C">
              <w:rPr>
                <w:rFonts w:eastAsia="MS Mincho"/>
                <w:snapToGrid w:val="0"/>
                <w:sz w:val="20"/>
                <w:szCs w:val="20"/>
                <w:lang w:val="en-US" w:eastAsia="ja-JP"/>
              </w:rPr>
              <w:t>.32</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w:t>
            </w:r>
            <w:r w:rsidRPr="0085163C">
              <w:rPr>
                <w:rFonts w:eastAsia="MS Mincho"/>
                <w:snapToGrid w:val="0"/>
                <w:sz w:val="20"/>
                <w:szCs w:val="20"/>
                <w:lang w:val="en-US" w:eastAsia="ja-JP"/>
              </w:rPr>
              <w:t>.825</w:t>
            </w:r>
          </w:p>
        </w:tc>
      </w:tr>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Initial damping coefficient [kN/(m/s)]</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i/>
                <w:snapToGrid w:val="0"/>
                <w:sz w:val="20"/>
                <w:szCs w:val="20"/>
                <w:lang w:val="en-US" w:eastAsia="ja-JP"/>
              </w:rPr>
              <w:t>C</w:t>
            </w:r>
            <w:r w:rsidRPr="0085163C">
              <w:rPr>
                <w:rFonts w:eastAsia="MS Mincho" w:hint="eastAsia"/>
                <w:snapToGrid w:val="0"/>
                <w:sz w:val="20"/>
                <w:szCs w:val="20"/>
                <w:vertAlign w:val="subscript"/>
                <w:lang w:val="en-US" w:eastAsia="ja-JP"/>
              </w:rPr>
              <w:t>1</w:t>
            </w:r>
            <w:r w:rsidRPr="0085163C">
              <w:rPr>
                <w:rFonts w:eastAsia="MS Mincho" w:hint="eastAsia"/>
                <w:i/>
                <w:snapToGrid w:val="0"/>
                <w:sz w:val="20"/>
                <w:szCs w:val="20"/>
                <w:vertAlign w:val="subscript"/>
                <w:lang w:val="en-US" w:eastAsia="ja-JP"/>
              </w:rPr>
              <w:t>H</w:t>
            </w:r>
            <w:r w:rsidRPr="0085163C">
              <w:rPr>
                <w:rFonts w:eastAsia="MS Mincho" w:hint="eastAsia"/>
                <w:snapToGrid w:val="0"/>
                <w:sz w:val="20"/>
                <w:szCs w:val="20"/>
                <w:vertAlign w:val="subscript"/>
                <w:lang w:val="en-US" w:eastAsia="ja-JP"/>
              </w:rPr>
              <w:t xml:space="preserve"> </w:t>
            </w:r>
            <w:r w:rsidRPr="0085163C">
              <w:rPr>
                <w:rFonts w:eastAsia="MS Mincho" w:hint="eastAsia"/>
                <w:snapToGrid w:val="0"/>
                <w:sz w:val="20"/>
                <w:szCs w:val="20"/>
                <w:lang w:val="en-US" w:eastAsia="ja-JP"/>
              </w:rPr>
              <w:t>= 2250</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Equation (1) and (2)</w:t>
            </w:r>
          </w:p>
        </w:tc>
      </w:tr>
      <w:tr w:rsidR="0085163C" w:rsidRPr="0085163C" w:rsidTr="00B97EDB">
        <w:trPr>
          <w:trHeight w:val="246"/>
          <w:jc w:val="center"/>
        </w:trPr>
        <w:tc>
          <w:tcPr>
            <w:tcW w:w="382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Secondary damping coefficient [kN/(m/s)]</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i/>
                <w:snapToGrid w:val="0"/>
                <w:sz w:val="20"/>
                <w:szCs w:val="20"/>
                <w:lang w:val="en-US" w:eastAsia="ja-JP"/>
              </w:rPr>
              <w:t>C</w:t>
            </w:r>
            <w:r w:rsidRPr="0085163C">
              <w:rPr>
                <w:rFonts w:eastAsia="MS Mincho" w:hint="eastAsia"/>
                <w:snapToGrid w:val="0"/>
                <w:sz w:val="20"/>
                <w:szCs w:val="20"/>
                <w:vertAlign w:val="subscript"/>
                <w:lang w:val="en-US" w:eastAsia="ja-JP"/>
              </w:rPr>
              <w:t>2</w:t>
            </w:r>
            <w:r w:rsidRPr="0085163C">
              <w:rPr>
                <w:rFonts w:eastAsia="MS Mincho" w:hint="eastAsia"/>
                <w:i/>
                <w:snapToGrid w:val="0"/>
                <w:sz w:val="20"/>
                <w:szCs w:val="20"/>
                <w:vertAlign w:val="subscript"/>
                <w:lang w:val="en-US" w:eastAsia="ja-JP"/>
              </w:rPr>
              <w:t>H</w:t>
            </w:r>
            <w:r w:rsidRPr="0085163C">
              <w:rPr>
                <w:rFonts w:eastAsia="MS Mincho" w:hint="eastAsia"/>
                <w:snapToGrid w:val="0"/>
                <w:sz w:val="20"/>
                <w:szCs w:val="20"/>
                <w:lang w:val="en-US" w:eastAsia="ja-JP"/>
              </w:rPr>
              <w:t xml:space="preserve"> = 169.5</w:t>
            </w:r>
          </w:p>
        </w:tc>
        <w:tc>
          <w:tcPr>
            <w:tcW w:w="276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i/>
                <w:snapToGrid w:val="0"/>
                <w:sz w:val="20"/>
                <w:szCs w:val="20"/>
                <w:lang w:val="en-US" w:eastAsia="ja-JP"/>
              </w:rPr>
              <w:t>C</w:t>
            </w:r>
            <w:r w:rsidRPr="0085163C">
              <w:rPr>
                <w:rFonts w:eastAsia="MS Mincho" w:hint="eastAsia"/>
                <w:snapToGrid w:val="0"/>
                <w:sz w:val="20"/>
                <w:szCs w:val="20"/>
                <w:vertAlign w:val="subscript"/>
                <w:lang w:val="en-US" w:eastAsia="ja-JP"/>
              </w:rPr>
              <w:t>2</w:t>
            </w:r>
            <w:r w:rsidRPr="0085163C">
              <w:rPr>
                <w:rFonts w:eastAsia="MS Mincho" w:hint="eastAsia"/>
                <w:i/>
                <w:snapToGrid w:val="0"/>
                <w:sz w:val="20"/>
                <w:szCs w:val="20"/>
                <w:vertAlign w:val="subscript"/>
                <w:lang w:val="en-US" w:eastAsia="ja-JP"/>
              </w:rPr>
              <w:t>L</w:t>
            </w:r>
            <w:r w:rsidRPr="0085163C">
              <w:rPr>
                <w:rFonts w:eastAsia="MS Mincho" w:hint="eastAsia"/>
                <w:snapToGrid w:val="0"/>
                <w:sz w:val="20"/>
                <w:szCs w:val="20"/>
                <w:lang w:val="en-US" w:eastAsia="ja-JP"/>
              </w:rPr>
              <w:t xml:space="preserve"> = 155.0</w:t>
            </w:r>
          </w:p>
        </w:tc>
      </w:tr>
    </w:tbl>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59264" behindDoc="0" locked="0" layoutInCell="1" allowOverlap="1" wp14:anchorId="49A4E93C" wp14:editId="5694924A">
                <wp:simplePos x="0" y="0"/>
                <wp:positionH relativeFrom="column">
                  <wp:posOffset>194310</wp:posOffset>
                </wp:positionH>
                <wp:positionV relativeFrom="paragraph">
                  <wp:posOffset>40005</wp:posOffset>
                </wp:positionV>
                <wp:extent cx="5943600" cy="2294255"/>
                <wp:effectExtent l="0" t="0" r="0" b="7040245"/>
                <wp:wrapNone/>
                <wp:docPr id="1457" name="Полотно 504"/>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55" name="図 3"/>
                          <pic:cNvPicPr>
                            <a:picLocks noChangeAspect="1"/>
                          </pic:cNvPicPr>
                        </pic:nvPicPr>
                        <pic:blipFill>
                          <a:blip r:embed="rId15"/>
                          <a:stretch>
                            <a:fillRect/>
                          </a:stretch>
                        </pic:blipFill>
                        <pic:spPr>
                          <a:xfrm>
                            <a:off x="506503" y="0"/>
                            <a:ext cx="5322785" cy="2294255"/>
                          </a:xfrm>
                          <a:prstGeom prst="rect">
                            <a:avLst/>
                          </a:prstGeom>
                        </pic:spPr>
                      </pic:pic>
                      <wps:wsp>
                        <wps:cNvPr id="463" name="二等辺三角形 78"/>
                        <wps:cNvSpPr/>
                        <wps:spPr>
                          <a:xfrm>
                            <a:off x="1449630" y="1284252"/>
                            <a:ext cx="118871" cy="217170"/>
                          </a:xfrm>
                          <a:prstGeom prst="triangle">
                            <a:avLst>
                              <a:gd name="adj" fmla="val 99153"/>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二等辺三角形 463"/>
                        <wps:cNvSpPr/>
                        <wps:spPr>
                          <a:xfrm>
                            <a:off x="2973251" y="606893"/>
                            <a:ext cx="449642" cy="68543"/>
                          </a:xfrm>
                          <a:prstGeom prst="triangle">
                            <a:avLst>
                              <a:gd name="adj" fmla="val 99153"/>
                            </a:avLst>
                          </a:prstGeom>
                          <a:solidFill>
                            <a:sysClr val="window" lastClr="FFFFFF"/>
                          </a:solid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5" name="二等辺三角形 464"/>
                        <wps:cNvSpPr/>
                        <wps:spPr>
                          <a:xfrm>
                            <a:off x="3646772" y="546811"/>
                            <a:ext cx="428430" cy="54938"/>
                          </a:xfrm>
                          <a:prstGeom prst="triangle">
                            <a:avLst>
                              <a:gd name="adj" fmla="val 99153"/>
                            </a:avLst>
                          </a:prstGeom>
                          <a:solidFill>
                            <a:sysClr val="window" lastClr="FFFFFF"/>
                          </a:solidFill>
                          <a:ln w="9525" cap="flat" cmpd="sng" algn="ctr">
                            <a:solidFill>
                              <a:srgbClr val="0000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6" name="二等辺三角形 465"/>
                        <wps:cNvSpPr/>
                        <wps:spPr>
                          <a:xfrm>
                            <a:off x="1762398" y="1360714"/>
                            <a:ext cx="155643" cy="126297"/>
                          </a:xfrm>
                          <a:prstGeom prst="triangle">
                            <a:avLst>
                              <a:gd name="adj" fmla="val 99153"/>
                            </a:avLst>
                          </a:prstGeom>
                          <a:solidFill>
                            <a:sysClr val="window" lastClr="FFFFFF"/>
                          </a:solidFill>
                          <a:ln w="9525" cap="flat" cmpd="sng" algn="ctr">
                            <a:solidFill>
                              <a:srgbClr val="0000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8" name="二等辺三角形 466"/>
                        <wps:cNvSpPr/>
                        <wps:spPr>
                          <a:xfrm>
                            <a:off x="2187097" y="1119723"/>
                            <a:ext cx="150109" cy="156766"/>
                          </a:xfrm>
                          <a:prstGeom prst="triangle">
                            <a:avLst>
                              <a:gd name="adj" fmla="val 99153"/>
                            </a:avLst>
                          </a:prstGeom>
                          <a:solidFill>
                            <a:sysClr val="window" lastClr="FFFFFF"/>
                          </a:solidFill>
                          <a:ln w="9525" cap="flat" cmpd="sng" algn="ctr">
                            <a:solidFill>
                              <a:srgbClr val="0000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テキスト ボックス 79"/>
                        <wps:cNvSpPr txBox="1"/>
                        <wps:spPr>
                          <a:xfrm>
                            <a:off x="1501559" y="1288851"/>
                            <a:ext cx="395111" cy="265289"/>
                          </a:xfrm>
                          <a:prstGeom prst="rect">
                            <a:avLst/>
                          </a:prstGeom>
                          <a:noFill/>
                          <a:ln w="6350">
                            <a:noFill/>
                          </a:ln>
                        </wps:spPr>
                        <wps:txbx>
                          <w:txbxContent>
                            <w:p w:rsidR="0085163C" w:rsidRDefault="0085163C" w:rsidP="0085163C">
                              <w:pPr>
                                <w:pStyle w:val="aff5"/>
                                <w:spacing w:before="0" w:beforeAutospacing="0" w:after="0" w:afterAutospacing="0" w:line="160" w:lineRule="exact"/>
                                <w:jc w:val="right"/>
                              </w:pPr>
                              <w:r w:rsidRPr="00B23A63">
                                <w:rPr>
                                  <w:rFonts w:eastAsia="MS Mincho" w:hint="eastAsia"/>
                                  <w:i/>
                                  <w:color w:val="FF0000"/>
                                  <w:sz w:val="18"/>
                                  <w:szCs w:val="18"/>
                                  <w:lang w:eastAsia="ja-JP"/>
                                </w:rPr>
                                <w:t>C</w:t>
                              </w:r>
                              <w:r w:rsidRPr="00B23A63">
                                <w:rPr>
                                  <w:rFonts w:eastAsia="MS Mincho" w:hint="eastAsia"/>
                                  <w:color w:val="FF0000"/>
                                  <w:sz w:val="18"/>
                                  <w:szCs w:val="18"/>
                                  <w:vertAlign w:val="subscript"/>
                                  <w:lang w:eastAsia="ja-JP"/>
                                </w:rPr>
                                <w:t>1</w:t>
                              </w:r>
                              <w:r w:rsidRPr="00B23A63">
                                <w:rPr>
                                  <w:rFonts w:eastAsia="MS Mincho" w:hint="eastAsia"/>
                                  <w:i/>
                                  <w:color w:val="FF0000"/>
                                  <w:sz w:val="18"/>
                                  <w:szCs w:val="18"/>
                                  <w:vertAlign w:val="subscript"/>
                                  <w:lang w:eastAsia="ja-JP"/>
                                </w:rPr>
                                <w:t>H</w:t>
                              </w:r>
                              <w:r>
                                <w:rPr>
                                  <w:rFonts w:ascii="Arial" w:eastAsia="MS Gothic" w:hAnsi="Arial" w:cs="Times New Roman"/>
                                  <w:color w:val="00B0F0"/>
                                  <w:kern w:val="2"/>
                                  <w:sz w:val="16"/>
                                  <w:szCs w:val="16"/>
                                </w:rPr>
                                <w:t>H21c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テキスト ボックス 79"/>
                        <wps:cNvSpPr txBox="1"/>
                        <wps:spPr>
                          <a:xfrm>
                            <a:off x="2765547" y="359083"/>
                            <a:ext cx="394970" cy="264795"/>
                          </a:xfrm>
                          <a:prstGeom prst="rect">
                            <a:avLst/>
                          </a:prstGeom>
                          <a:noFill/>
                          <a:ln w="6350">
                            <a:noFill/>
                          </a:ln>
                        </wps:spPr>
                        <wps:txbx>
                          <w:txbxContent>
                            <w:p w:rsidR="0085163C" w:rsidRDefault="0085163C" w:rsidP="0085163C">
                              <w:pPr>
                                <w:pStyle w:val="aff5"/>
                                <w:spacing w:before="0" w:beforeAutospacing="0" w:after="0" w:afterAutospacing="0"/>
                                <w:jc w:val="both"/>
                              </w:pPr>
                              <w:r>
                                <w:rPr>
                                  <w:rFonts w:ascii="Times New Roman" w:eastAsia="MS Mincho" w:hAnsi="Times New Roman"/>
                                  <w:i/>
                                  <w:iCs/>
                                  <w:color w:val="FF0000"/>
                                  <w:sz w:val="18"/>
                                  <w:szCs w:val="18"/>
                                </w:rPr>
                                <w:t>C</w:t>
                              </w:r>
                              <w:r>
                                <w:rPr>
                                  <w:rFonts w:ascii="Times New Roman" w:eastAsia="MS Mincho" w:hAnsi="Times New Roman" w:hint="eastAsia"/>
                                  <w:color w:val="FF0000"/>
                                  <w:position w:val="-5"/>
                                  <w:sz w:val="18"/>
                                  <w:szCs w:val="18"/>
                                  <w:vertAlign w:val="subscript"/>
                                </w:rPr>
                                <w:t>2</w:t>
                              </w:r>
                              <w:r>
                                <w:rPr>
                                  <w:rFonts w:ascii="Times New Roman" w:eastAsia="MS Mincho" w:hAnsi="Times New Roman"/>
                                  <w:i/>
                                  <w:iCs/>
                                  <w:color w:val="FF0000"/>
                                  <w:position w:val="-5"/>
                                  <w:sz w:val="18"/>
                                  <w:szCs w:val="18"/>
                                  <w:vertAlign w:val="subscript"/>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1" name="テキスト ボックス 79"/>
                        <wps:cNvSpPr txBox="1"/>
                        <wps:spPr>
                          <a:xfrm>
                            <a:off x="3406501" y="313904"/>
                            <a:ext cx="394970" cy="264795"/>
                          </a:xfrm>
                          <a:prstGeom prst="rect">
                            <a:avLst/>
                          </a:prstGeom>
                          <a:noFill/>
                          <a:ln w="6350">
                            <a:noFill/>
                          </a:ln>
                        </wps:spPr>
                        <wps:txbx>
                          <w:txbxContent>
                            <w:p w:rsidR="0085163C" w:rsidRPr="00084DBC" w:rsidRDefault="0085163C" w:rsidP="0085163C">
                              <w:pPr>
                                <w:pStyle w:val="aff5"/>
                                <w:spacing w:before="0" w:beforeAutospacing="0" w:after="0" w:afterAutospacing="0"/>
                                <w:jc w:val="both"/>
                                <w:rPr>
                                  <w:color w:val="0000FF"/>
                                </w:rPr>
                              </w:pPr>
                              <w:r w:rsidRPr="00084DBC">
                                <w:rPr>
                                  <w:rFonts w:ascii="Times New Roman" w:eastAsia="MS Mincho" w:hAnsi="Times New Roman"/>
                                  <w:i/>
                                  <w:iCs/>
                                  <w:color w:val="0000FF"/>
                                  <w:sz w:val="18"/>
                                  <w:szCs w:val="18"/>
                                </w:rPr>
                                <w:t>C</w:t>
                              </w:r>
                              <w:r w:rsidRPr="00084DBC">
                                <w:rPr>
                                  <w:rFonts w:ascii="Times New Roman" w:eastAsia="MS Mincho" w:hAnsi="Times New Roman"/>
                                  <w:color w:val="0000FF"/>
                                  <w:position w:val="-5"/>
                                  <w:sz w:val="18"/>
                                  <w:szCs w:val="18"/>
                                  <w:vertAlign w:val="subscript"/>
                                </w:rPr>
                                <w:t>2</w:t>
                              </w:r>
                              <w:r w:rsidRPr="00084DBC">
                                <w:rPr>
                                  <w:rFonts w:ascii="Times New Roman" w:eastAsia="MS Mincho" w:hAnsi="Times New Roman"/>
                                  <w:i/>
                                  <w:iCs/>
                                  <w:color w:val="0000FF"/>
                                  <w:position w:val="-5"/>
                                  <w:sz w:val="18"/>
                                  <w:szCs w:val="18"/>
                                  <w:vertAlign w:val="subscript"/>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3" name="テキスト ボックス 79"/>
                        <wps:cNvSpPr txBox="1"/>
                        <wps:spPr>
                          <a:xfrm>
                            <a:off x="2722787" y="1113627"/>
                            <a:ext cx="557507" cy="264795"/>
                          </a:xfrm>
                          <a:prstGeom prst="rect">
                            <a:avLst/>
                          </a:prstGeom>
                          <a:noFill/>
                          <a:ln w="6350">
                            <a:noFill/>
                          </a:ln>
                        </wps:spPr>
                        <wps:txbx>
                          <w:txbxContent>
                            <w:p w:rsidR="0085163C" w:rsidRDefault="0085163C" w:rsidP="0085163C">
                              <w:pPr>
                                <w:pStyle w:val="aff5"/>
                                <w:spacing w:before="0" w:beforeAutospacing="0" w:after="0" w:afterAutospacing="0"/>
                                <w:jc w:val="both"/>
                              </w:pPr>
                              <w:r w:rsidRPr="00084DBC">
                                <w:rPr>
                                  <w:rFonts w:ascii="Times New Roman" w:eastAsia="MS Mincho" w:hAnsi="Times New Roman"/>
                                  <w:i/>
                                  <w:iCs/>
                                  <w:color w:val="0000FF"/>
                                  <w:sz w:val="18"/>
                                  <w:szCs w:val="18"/>
                                  <w:vertAlign w:val="subscript"/>
                                </w:rPr>
                                <w:t>ext.</w:t>
                              </w:r>
                              <w:r>
                                <w:rPr>
                                  <w:rFonts w:ascii="Times New Roman" w:eastAsia="MS Mincho" w:hAnsi="Times New Roman"/>
                                  <w:i/>
                                  <w:iCs/>
                                  <w:color w:val="0000FF"/>
                                  <w:sz w:val="18"/>
                                  <w:szCs w:val="18"/>
                                </w:rPr>
                                <w:t>C</w:t>
                              </w:r>
                              <w:r>
                                <w:rPr>
                                  <w:rFonts w:ascii="Times New Roman" w:eastAsia="MS Mincho" w:hAnsi="Times New Roman"/>
                                  <w:color w:val="0000FF"/>
                                  <w:position w:val="-5"/>
                                  <w:sz w:val="18"/>
                                  <w:szCs w:val="18"/>
                                  <w:vertAlign w:val="subscript"/>
                                </w:rPr>
                                <w:t>2</w:t>
                              </w:r>
                              <w:r>
                                <w:rPr>
                                  <w:rFonts w:ascii="Times New Roman" w:eastAsia="MS Mincho" w:hAnsi="Times New Roman"/>
                                  <w:i/>
                                  <w:iCs/>
                                  <w:color w:val="0000FF"/>
                                  <w:position w:val="-5"/>
                                  <w:sz w:val="18"/>
                                  <w:szCs w:val="18"/>
                                  <w:vertAlign w:val="subscript"/>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4" name="テキスト ボックス 79"/>
                        <wps:cNvSpPr txBox="1"/>
                        <wps:spPr>
                          <a:xfrm>
                            <a:off x="2199495" y="1388314"/>
                            <a:ext cx="556895" cy="264795"/>
                          </a:xfrm>
                          <a:prstGeom prst="rect">
                            <a:avLst/>
                          </a:prstGeom>
                          <a:noFill/>
                          <a:ln w="6350">
                            <a:noFill/>
                          </a:ln>
                        </wps:spPr>
                        <wps:txbx>
                          <w:txbxContent>
                            <w:p w:rsidR="0085163C" w:rsidRDefault="0085163C" w:rsidP="0085163C">
                              <w:pPr>
                                <w:pStyle w:val="aff5"/>
                                <w:spacing w:before="0" w:beforeAutospacing="0" w:after="0" w:afterAutospacing="0"/>
                                <w:jc w:val="both"/>
                              </w:pPr>
                              <w:r>
                                <w:rPr>
                                  <w:rFonts w:ascii="Times New Roman" w:eastAsia="MS Mincho" w:hAnsi="Times New Roman"/>
                                  <w:i/>
                                  <w:iCs/>
                                  <w:color w:val="0000FF"/>
                                  <w:position w:val="-5"/>
                                  <w:sz w:val="18"/>
                                  <w:szCs w:val="18"/>
                                  <w:vertAlign w:val="subscript"/>
                                </w:rPr>
                                <w:t>com.</w:t>
                              </w:r>
                              <w:r>
                                <w:rPr>
                                  <w:rFonts w:ascii="Times New Roman" w:eastAsia="MS Mincho" w:hAnsi="Times New Roman"/>
                                  <w:i/>
                                  <w:iCs/>
                                  <w:color w:val="0000FF"/>
                                  <w:sz w:val="18"/>
                                  <w:szCs w:val="18"/>
                                </w:rPr>
                                <w:t>C</w:t>
                              </w:r>
                              <w:r>
                                <w:rPr>
                                  <w:rFonts w:ascii="Times New Roman" w:eastAsia="MS Mincho" w:hAnsi="Times New Roman"/>
                                  <w:color w:val="0000FF"/>
                                  <w:position w:val="-5"/>
                                  <w:sz w:val="18"/>
                                  <w:szCs w:val="18"/>
                                  <w:vertAlign w:val="subscript"/>
                                </w:rPr>
                                <w:t>2</w:t>
                              </w:r>
                              <w:r>
                                <w:rPr>
                                  <w:rFonts w:ascii="Times New Roman" w:eastAsia="MS Mincho" w:hAnsi="Times New Roman"/>
                                  <w:i/>
                                  <w:iCs/>
                                  <w:color w:val="0000FF"/>
                                  <w:position w:val="-5"/>
                                  <w:sz w:val="18"/>
                                  <w:szCs w:val="18"/>
                                  <w:vertAlign w:val="subscript"/>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5" name="直線矢印コネクタ 80"/>
                        <wps:cNvCnPr>
                          <a:endCxn id="465" idx="5"/>
                        </wps:cNvCnPr>
                        <wps:spPr>
                          <a:xfrm flipH="1" flipV="1">
                            <a:off x="1917382" y="1423863"/>
                            <a:ext cx="423912" cy="69093"/>
                          </a:xfrm>
                          <a:prstGeom prst="straightConnector1">
                            <a:avLst/>
                          </a:prstGeom>
                          <a:noFill/>
                          <a:ln w="6350" cap="flat" cmpd="sng" algn="ctr">
                            <a:solidFill>
                              <a:sysClr val="windowText" lastClr="000000"/>
                            </a:solidFill>
                            <a:prstDash val="solid"/>
                            <a:tailEnd type="arrow" w="sm" len="sm"/>
                          </a:ln>
                          <a:effectLst/>
                        </wps:spPr>
                        <wps:bodyPr/>
                      </wps:wsp>
                      <wps:wsp>
                        <wps:cNvPr id="476" name="直線矢印コネクタ 473"/>
                        <wps:cNvCnPr>
                          <a:endCxn id="466" idx="5"/>
                        </wps:cNvCnPr>
                        <wps:spPr>
                          <a:xfrm flipH="1" flipV="1">
                            <a:off x="2336570" y="1198106"/>
                            <a:ext cx="456564" cy="60333"/>
                          </a:xfrm>
                          <a:prstGeom prst="straightConnector1">
                            <a:avLst/>
                          </a:prstGeom>
                          <a:noFill/>
                          <a:ln w="6350" cap="flat" cmpd="sng" algn="ctr">
                            <a:solidFill>
                              <a:sysClr val="windowText" lastClr="000000"/>
                            </a:solidFill>
                            <a:prstDash val="solid"/>
                            <a:tailEnd type="arrow" w="sm" len="sm"/>
                          </a:ln>
                          <a:effectLst/>
                        </wps:spPr>
                        <wps:bodyPr/>
                      </wps:wsp>
                      <wps:wsp>
                        <wps:cNvPr id="477" name="直線矢印コネクタ 474"/>
                        <wps:cNvCnPr/>
                        <wps:spPr>
                          <a:xfrm>
                            <a:off x="3041840" y="497185"/>
                            <a:ext cx="256086" cy="133584"/>
                          </a:xfrm>
                          <a:prstGeom prst="straightConnector1">
                            <a:avLst/>
                          </a:prstGeom>
                          <a:noFill/>
                          <a:ln w="6350" cap="flat" cmpd="sng" algn="ctr">
                            <a:solidFill>
                              <a:sysClr val="windowText" lastClr="000000"/>
                            </a:solidFill>
                            <a:prstDash val="solid"/>
                            <a:tailEnd type="arrow" w="sm" len="sm"/>
                          </a:ln>
                          <a:effectLst/>
                        </wps:spPr>
                        <wps:bodyPr/>
                      </wps:wsp>
                      <wps:wsp>
                        <wps:cNvPr id="492" name="直線矢印コネクタ 475"/>
                        <wps:cNvCnPr>
                          <a:endCxn id="464" idx="1"/>
                        </wps:cNvCnPr>
                        <wps:spPr>
                          <a:xfrm>
                            <a:off x="3670399" y="470991"/>
                            <a:ext cx="188773" cy="103289"/>
                          </a:xfrm>
                          <a:prstGeom prst="straightConnector1">
                            <a:avLst/>
                          </a:prstGeom>
                          <a:noFill/>
                          <a:ln w="6350" cap="flat" cmpd="sng" algn="ctr">
                            <a:solidFill>
                              <a:sysClr val="windowText" lastClr="000000"/>
                            </a:solidFill>
                            <a:prstDash val="solid"/>
                            <a:tailEnd type="arrow" w="sm" len="sm"/>
                          </a:ln>
                          <a:effectLst/>
                        </wps:spPr>
                        <wps:bodyPr/>
                      </wps:wsp>
                      <wps:wsp>
                        <wps:cNvPr id="493" name="テキスト ボックス 79"/>
                        <wps:cNvSpPr txBox="1"/>
                        <wps:spPr>
                          <a:xfrm>
                            <a:off x="4044858" y="724747"/>
                            <a:ext cx="617157" cy="297520"/>
                          </a:xfrm>
                          <a:prstGeom prst="rect">
                            <a:avLst/>
                          </a:prstGeom>
                          <a:noFill/>
                          <a:ln w="6350">
                            <a:noFill/>
                          </a:ln>
                        </wps:spPr>
                        <wps:txbx>
                          <w:txbxContent>
                            <w:p w:rsidR="0085163C" w:rsidRDefault="0085163C" w:rsidP="0085163C">
                              <w:pPr>
                                <w:pStyle w:val="aff5"/>
                                <w:spacing w:before="0" w:beforeAutospacing="0" w:after="0" w:afterAutospacing="0"/>
                                <w:jc w:val="both"/>
                              </w:pPr>
                              <w:r>
                                <w:rPr>
                                  <w:rFonts w:ascii="Times New Roman" w:eastAsia="MS Mincho" w:hAnsi="Times New Roman"/>
                                  <w:i/>
                                  <w:iCs/>
                                  <w:color w:val="FF0000"/>
                                  <w:sz w:val="18"/>
                                  <w:szCs w:val="18"/>
                                </w:rPr>
                                <w:t>Fr</w:t>
                              </w:r>
                              <w:r w:rsidRPr="00FF4CB2">
                                <w:rPr>
                                  <w:rFonts w:ascii="Times New Roman" w:eastAsia="MS Mincho" w:hAnsi="Times New Roman"/>
                                  <w:i/>
                                  <w:iCs/>
                                  <w:color w:val="FF0000"/>
                                  <w:sz w:val="18"/>
                                  <w:szCs w:val="18"/>
                                  <w:vertAlign w:val="subscript"/>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4" name="テキスト ボックス 79"/>
                        <wps:cNvSpPr txBox="1"/>
                        <wps:spPr>
                          <a:xfrm>
                            <a:off x="4052989" y="568251"/>
                            <a:ext cx="616585" cy="297180"/>
                          </a:xfrm>
                          <a:prstGeom prst="rect">
                            <a:avLst/>
                          </a:prstGeom>
                          <a:noFill/>
                          <a:ln w="6350">
                            <a:noFill/>
                          </a:ln>
                        </wps:spPr>
                        <wps:txbx>
                          <w:txbxContent>
                            <w:p w:rsidR="0085163C" w:rsidRPr="00FF4CB2" w:rsidRDefault="0085163C" w:rsidP="0085163C">
                              <w:pPr>
                                <w:pStyle w:val="aff5"/>
                                <w:spacing w:before="0" w:beforeAutospacing="0" w:after="0" w:afterAutospacing="0"/>
                                <w:jc w:val="both"/>
                                <w:rPr>
                                  <w:color w:val="0000FF"/>
                                </w:rPr>
                              </w:pPr>
                              <w:r w:rsidRPr="00FF4CB2">
                                <w:rPr>
                                  <w:rFonts w:ascii="Times New Roman" w:eastAsia="MS Mincho" w:hAnsi="Times New Roman"/>
                                  <w:i/>
                                  <w:iCs/>
                                  <w:color w:val="0000FF"/>
                                  <w:sz w:val="18"/>
                                  <w:szCs w:val="18"/>
                                </w:rPr>
                                <w:t>Fr</w:t>
                              </w:r>
                              <w:r w:rsidRPr="00FF4CB2">
                                <w:rPr>
                                  <w:rFonts w:ascii="Times New Roman" w:eastAsia="MS Mincho" w:hAnsi="Times New Roman"/>
                                  <w:i/>
                                  <w:iCs/>
                                  <w:color w:val="0000FF"/>
                                  <w:position w:val="-5"/>
                                  <w:sz w:val="18"/>
                                  <w:szCs w:val="18"/>
                                  <w:vertAlign w:val="subscript"/>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7" name="直線コネクタ 82"/>
                        <wps:cNvCnPr/>
                        <wps:spPr>
                          <a:xfrm>
                            <a:off x="1828800" y="819303"/>
                            <a:ext cx="0" cy="1104595"/>
                          </a:xfrm>
                          <a:prstGeom prst="line">
                            <a:avLst/>
                          </a:prstGeom>
                          <a:noFill/>
                          <a:ln w="6350" cap="flat" cmpd="sng" algn="ctr">
                            <a:solidFill>
                              <a:srgbClr val="FF0000"/>
                            </a:solidFill>
                            <a:prstDash val="sysDash"/>
                          </a:ln>
                          <a:effectLst/>
                        </wps:spPr>
                        <wps:bodyPr/>
                      </wps:wsp>
                      <wps:wsp>
                        <wps:cNvPr id="498" name="直線コネクタ 493"/>
                        <wps:cNvCnPr/>
                        <wps:spPr>
                          <a:xfrm>
                            <a:off x="2923200" y="8047015"/>
                            <a:ext cx="0" cy="1104265"/>
                          </a:xfrm>
                          <a:prstGeom prst="line">
                            <a:avLst/>
                          </a:prstGeom>
                          <a:noFill/>
                          <a:ln w="6350" cap="flat" cmpd="sng" algn="ctr">
                            <a:solidFill>
                              <a:srgbClr val="FF0000"/>
                            </a:solidFill>
                            <a:prstDash val="sysDash"/>
                          </a:ln>
                          <a:effectLst/>
                        </wps:spPr>
                        <wps:bodyPr/>
                      </wps:wsp>
                      <wps:wsp>
                        <wps:cNvPr id="499" name="直線コネクタ 494"/>
                        <wps:cNvCnPr/>
                        <wps:spPr>
                          <a:xfrm>
                            <a:off x="3075600" y="8199415"/>
                            <a:ext cx="0" cy="1104265"/>
                          </a:xfrm>
                          <a:prstGeom prst="line">
                            <a:avLst/>
                          </a:prstGeom>
                          <a:noFill/>
                          <a:ln w="6350" cap="flat" cmpd="sng" algn="ctr">
                            <a:solidFill>
                              <a:srgbClr val="FF0000"/>
                            </a:solidFill>
                            <a:prstDash val="sysDash"/>
                          </a:ln>
                          <a:effectLst/>
                        </wps:spPr>
                        <wps:bodyPr/>
                      </wps:wsp>
                      <wps:wsp>
                        <wps:cNvPr id="500" name="直線コネクタ 497"/>
                        <wps:cNvCnPr/>
                        <wps:spPr>
                          <a:xfrm>
                            <a:off x="3114040" y="8237855"/>
                            <a:ext cx="0" cy="1104265"/>
                          </a:xfrm>
                          <a:prstGeom prst="line">
                            <a:avLst/>
                          </a:prstGeom>
                          <a:noFill/>
                          <a:ln w="6350" cap="flat" cmpd="sng" algn="ctr">
                            <a:solidFill>
                              <a:srgbClr val="FF0000"/>
                            </a:solidFill>
                            <a:prstDash val="sysDash"/>
                          </a:ln>
                          <a:effectLst/>
                        </wps:spPr>
                        <wps:bodyPr/>
                      </wps:wsp>
                      <wps:wsp>
                        <wps:cNvPr id="501" name="直線コネクタ 87"/>
                        <wps:cNvCnPr/>
                        <wps:spPr>
                          <a:xfrm>
                            <a:off x="2775005" y="703690"/>
                            <a:ext cx="0" cy="1220526"/>
                          </a:xfrm>
                          <a:prstGeom prst="line">
                            <a:avLst/>
                          </a:prstGeom>
                          <a:noFill/>
                          <a:ln w="6350" cap="flat" cmpd="sng" algn="ctr">
                            <a:solidFill>
                              <a:srgbClr val="0000FF"/>
                            </a:solidFill>
                            <a:prstDash val="sysDash"/>
                          </a:ln>
                          <a:effectLst/>
                        </wps:spPr>
                        <wps:bodyPr/>
                      </wps:wsp>
                      <wps:wsp>
                        <wps:cNvPr id="502" name="テキスト ボックス 79"/>
                        <wps:cNvSpPr txBox="1"/>
                        <wps:spPr>
                          <a:xfrm>
                            <a:off x="1603288" y="1893505"/>
                            <a:ext cx="394970" cy="264795"/>
                          </a:xfrm>
                          <a:prstGeom prst="rect">
                            <a:avLst/>
                          </a:prstGeom>
                          <a:noFill/>
                          <a:ln w="6350">
                            <a:noFill/>
                          </a:ln>
                        </wps:spPr>
                        <wps:txbx>
                          <w:txbxContent>
                            <w:p w:rsidR="0085163C" w:rsidRPr="00C12559" w:rsidRDefault="0085163C" w:rsidP="0085163C">
                              <w:pPr>
                                <w:pStyle w:val="aff5"/>
                                <w:spacing w:before="0" w:beforeAutospacing="0" w:after="0" w:afterAutospacing="0"/>
                                <w:jc w:val="both"/>
                              </w:pPr>
                              <w:r w:rsidRPr="00C12559">
                                <w:rPr>
                                  <w:rFonts w:ascii="Times New Roman" w:eastAsia="MS Mincho" w:hAnsi="Times New Roman" w:hint="eastAsia"/>
                                  <w:iCs/>
                                  <w:color w:val="FF0000"/>
                                  <w:sz w:val="18"/>
                                  <w:szCs w:val="18"/>
                                </w:rPr>
                                <w:t>0.32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3" name="テキスト ボックス 79"/>
                        <wps:cNvSpPr txBox="1"/>
                        <wps:spPr>
                          <a:xfrm>
                            <a:off x="2549494" y="1889531"/>
                            <a:ext cx="551520" cy="264795"/>
                          </a:xfrm>
                          <a:prstGeom prst="rect">
                            <a:avLst/>
                          </a:prstGeom>
                          <a:noFill/>
                          <a:ln w="6350">
                            <a:noFill/>
                          </a:ln>
                        </wps:spPr>
                        <wps:txbx>
                          <w:txbxContent>
                            <w:p w:rsidR="0085163C" w:rsidRPr="00C12559" w:rsidRDefault="0085163C" w:rsidP="0085163C">
                              <w:pPr>
                                <w:pStyle w:val="aff5"/>
                                <w:spacing w:before="0" w:beforeAutospacing="0" w:after="0" w:afterAutospacing="0"/>
                                <w:jc w:val="both"/>
                                <w:rPr>
                                  <w:color w:val="0000FF"/>
                                </w:rPr>
                              </w:pPr>
                              <w:r w:rsidRPr="00C12559">
                                <w:rPr>
                                  <w:rFonts w:ascii="Times New Roman" w:eastAsia="MS Mincho" w:hAnsi="Times New Roman"/>
                                  <w:color w:val="0000FF"/>
                                  <w:sz w:val="18"/>
                                  <w:szCs w:val="18"/>
                                </w:rPr>
                                <w:t>0.</w:t>
                              </w:r>
                              <w:r w:rsidRPr="00C12559">
                                <w:rPr>
                                  <w:rFonts w:ascii="Times New Roman" w:eastAsia="MS Mincho" w:hAnsi="Times New Roman" w:hint="eastAsia"/>
                                  <w:color w:val="0000FF"/>
                                  <w:sz w:val="18"/>
                                  <w:szCs w:val="18"/>
                                </w:rPr>
                                <w:t>825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Полотно 504" o:spid="_x0000_s1431" editas="canvas" style="position:absolute;left:0;text-align:left;margin-left:15.3pt;margin-top:3.15pt;width:468pt;height:180.65pt;z-index:251659264" coordsize="59436,22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">
                <v:shape id="_x0000_s1432" type="#_x0000_t75" style="position:absolute;width:59436;height:22942;visibility:visible;mso-wrap-style:square">
                  <v:fill o:detectmouseclick="t"/>
                  <v:path o:connecttype="none"/>
                </v:shape>
                <v:shape id="図 3" o:spid="_x0000_s1433" type="#_x0000_t75" style="position:absolute;left:5065;width:53227;height:2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fTfDAAAA3AAAAA8AAABkcnMvZG93bnJldi54bWxEj92KwjAUhO+FfYdwFrzTdAsVqUYRQREW&#10;BX/A27PNsQ3bnHSbrNa3N4Lg5TAz3zDTeWdrcaXWG8cKvoYJCOLCacOlgtNxNRiD8AFZY+2YFNzJ&#10;w3z20Ztirt2N93Q9hFJECPscFVQhNLmUvqjIoh+6hjh6F9daDFG2pdQt3iLc1jJNkpG0aDguVNjQ&#10;sqLi9/BvFVBG2/q4olO5G3+vU3M5m78fVqr/2S0mIAJ14R1+tTdaQZpl8DwTj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N9N8MAAADcAAAADwAAAAAAAAAAAAAAAACf&#10;AgAAZHJzL2Rvd25yZXYueG1sUEsFBgAAAAAEAAQA9wAAAI8DAAAAAA==&#10;">
                  <v:imagedata r:id="rId16" o:title=""/>
                  <v:path arrowok="t"/>
                </v:shape>
                <v:shape id="二等辺三角形 78" o:spid="_x0000_s1434" type="#_x0000_t5" style="position:absolute;left:14496;top:12842;width:118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FX8YA&#10;AADcAAAADwAAAGRycy9kb3ducmV2LnhtbESPT2vCQBTE7wW/w/IEb3VjFSvRVVrFUOrJP6DHR/aZ&#10;xGbfhuxqtt++Wyj0OMzMb5jFKphaPKh1lWUFo2ECgji3uuJCwem4fZ6BcB5ZY22ZFHyTg9Wy97TA&#10;VNuO9/Q4+EJECLsUFZTeN6mULi/JoBvahjh6V9sa9FG2hdQtdhFuavmSJFNpsOK4UGJD65Lyr8Pd&#10;KMj252ynKWxv689wec9mxeb+2ik16Ie3OQhPwf+H/9ofWsFkOob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FX8YAAADcAAAADwAAAAAAAAAAAAAAAACYAgAAZHJz&#10;L2Rvd25yZXYueG1sUEsFBgAAAAAEAAQA9QAAAIsDAAAAAA==&#10;" adj="21417" fillcolor="window" strokecolor="red"/>
                <v:shape id="二等辺三角形 463" o:spid="_x0000_s1435" type="#_x0000_t5" style="position:absolute;left:29732;top:6068;width:4496;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dK8UA&#10;AADcAAAADwAAAGRycy9kb3ducmV2LnhtbESPQWvCQBSE70L/w/KE3nSjiJXoJrSKobQntVCPj+xr&#10;kjb7NmRXs/333YLgcZiZb5hNHkwrrtS7xrKC2TQBQVxa3XCl4OO0n6xAOI+ssbVMCn7JQZ49jDaY&#10;ajvwga5HX4kIYZeigtr7LpXSlTUZdFPbEUfvy/YGfZR9JXWPQ4SbVs6TZCkNNhwXauxoW1P5c7wY&#10;BcXhs3jXFPbf27dwfilW1e7yNCj1OA7PaxCegr+Hb+1XrWCx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h0rxQAAANwAAAAPAAAAAAAAAAAAAAAAAJgCAABkcnMv&#10;ZG93bnJldi54bWxQSwUGAAAAAAQABAD1AAAAigMAAAAA&#10;" adj="21417" fillcolor="window" strokecolor="red"/>
                <v:shape id="二等辺三角形 464" o:spid="_x0000_s1436" type="#_x0000_t5" style="position:absolute;left:36467;top:5468;width:4285;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0IMUA&#10;AADcAAAADwAAAGRycy9kb3ducmV2LnhtbESP3WoCMRSE7wXfIZxC72q2pf6wGkUKBRUp6Aq9PU2O&#10;m8XNybJJdX17IwheDjPzDTNbdK4WZ2pD5VnB+yADQay9qbhUcCi+3yYgQkQ2WHsmBVcKsJj3ezPM&#10;jb/wjs77WIoE4ZCjAhtjk0sZtCWHYeAb4uQdfeswJtmW0rR4SXBXy48sG0mHFacFiw19WdKn/b9T&#10;UGzWdXH8scXvpNNr/7fajnW5Ver1pVtOQUTq4jP8aK+Mgs/RE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LQgxQAAANwAAAAPAAAAAAAAAAAAAAAAAJgCAABkcnMv&#10;ZG93bnJldi54bWxQSwUGAAAAAAQABAD1AAAAigMAAAAA&#10;" adj="21417" fillcolor="window" strokecolor="blue"/>
                <v:shape id="二等辺三角形 465" o:spid="_x0000_s1437" type="#_x0000_t5" style="position:absolute;left:17623;top:13607;width:1557;height:1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qV8QA&#10;AADcAAAADwAAAGRycy9kb3ducmV2LnhtbESPQWsCMRSE7wX/Q3iCt5q1lK2sRhGhoCJC3UKvz+S5&#10;Wdy8LJtUt/++EQSPw8x8w8yXvWvElbpQe1YwGWcgiLU3NVcKvsvP1ymIEJENNp5JwR8FWC4GL3Ms&#10;jL/xF12PsRIJwqFABTbGtpAyaEsOw9i3xMk7+85hTLKrpOnwluCukW9ZlkuHNacFiy2tLenL8dcp&#10;KHfbpjwfbPkz7fXWnzb7D13tlRoN+9UMRKQ+PsOP9sYoeM9z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KlfEAAAA3AAAAA8AAAAAAAAAAAAAAAAAmAIAAGRycy9k&#10;b3ducmV2LnhtbFBLBQYAAAAABAAEAPUAAACJAwAAAAA=&#10;" adj="21417" fillcolor="window" strokecolor="blue"/>
                <v:shape id="二等辺三角形 466" o:spid="_x0000_s1438" type="#_x0000_t5" style="position:absolute;left:21870;top:11197;width:1502;height: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bvsIA&#10;AADcAAAADwAAAGRycy9kb3ducmV2LnhtbERPXWvCMBR9H+w/hDvY25oqo5PaKDIY6JDBrLDXu+Ta&#10;FJub0kTb/XvzIOzxcL6r9eQ6caUhtJ4VzLIcBLH2puVGwbH+eFmACBHZYOeZFPxRgPXq8aHC0viR&#10;v+l6iI1IIRxKVGBj7Espg7bkMGS+J07cyQ8OY4JDI82AYwp3nZzneSEdtpwaLPb0bkmfDxenoP7c&#10;dfXpy9Y/i0nv/O92/6abvVLPT9NmCSLSFP/Fd/fWKHgt0tp0Jh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Ru+wgAAANwAAAAPAAAAAAAAAAAAAAAAAJgCAABkcnMvZG93&#10;bnJldi54bWxQSwUGAAAAAAQABAD1AAAAhwMAAAAA&#10;" adj="21417" fillcolor="window" strokecolor="blue"/>
                <v:shape id="テキスト ボックス 79" o:spid="_x0000_s1439" type="#_x0000_t202" style="position:absolute;left:15015;top:12888;width:3951;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rsidR="0085163C" w:rsidRDefault="0085163C" w:rsidP="0085163C">
                        <w:pPr>
                          <w:pStyle w:val="aff5"/>
                          <w:spacing w:before="0" w:beforeAutospacing="0" w:after="0" w:afterAutospacing="0" w:line="160" w:lineRule="exact"/>
                          <w:jc w:val="right"/>
                        </w:pPr>
                        <w:r w:rsidRPr="00B23A63">
                          <w:rPr>
                            <w:rFonts w:eastAsia="MS Mincho" w:hint="eastAsia"/>
                            <w:i/>
                            <w:color w:val="FF0000"/>
                            <w:sz w:val="18"/>
                            <w:szCs w:val="18"/>
                            <w:lang w:eastAsia="ja-JP"/>
                          </w:rPr>
                          <w:t>C</w:t>
                        </w:r>
                        <w:r w:rsidRPr="00B23A63">
                          <w:rPr>
                            <w:rFonts w:eastAsia="MS Mincho" w:hint="eastAsia"/>
                            <w:color w:val="FF0000"/>
                            <w:sz w:val="18"/>
                            <w:szCs w:val="18"/>
                            <w:vertAlign w:val="subscript"/>
                            <w:lang w:eastAsia="ja-JP"/>
                          </w:rPr>
                          <w:t>1</w:t>
                        </w:r>
                        <w:r w:rsidRPr="00B23A63">
                          <w:rPr>
                            <w:rFonts w:eastAsia="MS Mincho" w:hint="eastAsia"/>
                            <w:i/>
                            <w:color w:val="FF0000"/>
                            <w:sz w:val="18"/>
                            <w:szCs w:val="18"/>
                            <w:vertAlign w:val="subscript"/>
                            <w:lang w:eastAsia="ja-JP"/>
                          </w:rPr>
                          <w:t>H</w:t>
                        </w:r>
                        <w:r>
                          <w:rPr>
                            <w:rFonts w:ascii="Arial" w:eastAsia="MS Gothic" w:hAnsi="Arial" w:cs="Times New Roman"/>
                            <w:color w:val="00B0F0"/>
                            <w:kern w:val="2"/>
                            <w:sz w:val="16"/>
                            <w:szCs w:val="16"/>
                          </w:rPr>
                          <w:t>H21c</w:t>
                        </w:r>
                      </w:p>
                    </w:txbxContent>
                  </v:textbox>
                </v:shape>
                <v:shape id="テキスト ボックス 79" o:spid="_x0000_s1440" type="#_x0000_t202" style="position:absolute;left:27655;top:3590;width:395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a+sIA&#10;AADcAAAADwAAAGRycy9kb3ducmV2LnhtbERPy4rCMBTdD/gP4QruxlTRUapRpCCKOAsfG3fX5toW&#10;m5vaRK1+/WQx4PJw3tN5Y0rxoNoVlhX0uhEI4tTqgjMFx8PyewzCeWSNpWVS8CIH81nra4qxtk/e&#10;0WPvMxFC2MWoIPe+iqV0aU4GXddWxIG72NqgD7DOpK7xGcJNKftR9CMNFhwacqwoySm97u9GwSZZ&#10;/uLu3Dfjd5mstpdFdTuehkp12s1iAsJT4z/if/daKxiM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6wgAAANwAAAAPAAAAAAAAAAAAAAAAAJgCAABkcnMvZG93&#10;bnJldi54bWxQSwUGAAAAAAQABAD1AAAAhwMAAAAA&#10;" filled="f" stroked="f" strokeweight=".5pt">
                  <v:textbox>
                    <w:txbxContent>
                      <w:p w:rsidR="0085163C" w:rsidRDefault="0085163C" w:rsidP="0085163C">
                        <w:pPr>
                          <w:pStyle w:val="aff5"/>
                          <w:spacing w:before="0" w:beforeAutospacing="0" w:after="0" w:afterAutospacing="0"/>
                          <w:jc w:val="both"/>
                        </w:pPr>
                        <w:r>
                          <w:rPr>
                            <w:rFonts w:ascii="Times New Roman" w:eastAsia="MS Mincho" w:hAnsi="Times New Roman"/>
                            <w:i/>
                            <w:iCs/>
                            <w:color w:val="FF0000"/>
                            <w:sz w:val="18"/>
                            <w:szCs w:val="18"/>
                          </w:rPr>
                          <w:t>C</w:t>
                        </w:r>
                        <w:r>
                          <w:rPr>
                            <w:rFonts w:ascii="Times New Roman" w:eastAsia="MS Mincho" w:hAnsi="Times New Roman" w:hint="eastAsia"/>
                            <w:color w:val="FF0000"/>
                            <w:position w:val="-5"/>
                            <w:sz w:val="18"/>
                            <w:szCs w:val="18"/>
                            <w:vertAlign w:val="subscript"/>
                          </w:rPr>
                          <w:t>2</w:t>
                        </w:r>
                        <w:r>
                          <w:rPr>
                            <w:rFonts w:ascii="Times New Roman" w:eastAsia="MS Mincho" w:hAnsi="Times New Roman"/>
                            <w:i/>
                            <w:iCs/>
                            <w:color w:val="FF0000"/>
                            <w:position w:val="-5"/>
                            <w:sz w:val="18"/>
                            <w:szCs w:val="18"/>
                            <w:vertAlign w:val="subscript"/>
                          </w:rPr>
                          <w:t>H</w:t>
                        </w:r>
                      </w:p>
                    </w:txbxContent>
                  </v:textbox>
                </v:shape>
                <v:shape id="テキスト ボックス 79" o:spid="_x0000_s1441" type="#_x0000_t202" style="position:absolute;left:34065;top:3139;width:3949;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YcYA&#10;AADcAAAADwAAAGRycy9kb3ducmV2LnhtbESPT4vCMBTE7wt+h/AEb2uqrKtUo0hBVsQ9+Ofi7dk8&#10;22LzUpuo1U+/WRA8DjPzG2Yya0wpblS7wrKCXjcCQZxaXXCmYL9bfI5AOI+ssbRMCh7kYDZtfUww&#10;1vbOG7ptfSYChF2MCnLvq1hKl+Zk0HVtRRy8k60N+iDrTOoa7wFuStmPom9psOCwkGNFSU7peXs1&#10;ClbJ4hc3x74ZPcvkZ32aV5f9YaBUp93MxyA8Nf4dfrWXWsHXs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B/YcYAAADcAAAADwAAAAAAAAAAAAAAAACYAgAAZHJz&#10;L2Rvd25yZXYueG1sUEsFBgAAAAAEAAQA9QAAAIsDAAAAAA==&#10;" filled="f" stroked="f" strokeweight=".5pt">
                  <v:textbox>
                    <w:txbxContent>
                      <w:p w:rsidR="0085163C" w:rsidRPr="00084DBC" w:rsidRDefault="0085163C" w:rsidP="0085163C">
                        <w:pPr>
                          <w:pStyle w:val="aff5"/>
                          <w:spacing w:before="0" w:beforeAutospacing="0" w:after="0" w:afterAutospacing="0"/>
                          <w:jc w:val="both"/>
                          <w:rPr>
                            <w:color w:val="0000FF"/>
                          </w:rPr>
                        </w:pPr>
                        <w:r w:rsidRPr="00084DBC">
                          <w:rPr>
                            <w:rFonts w:ascii="Times New Roman" w:eastAsia="MS Mincho" w:hAnsi="Times New Roman"/>
                            <w:i/>
                            <w:iCs/>
                            <w:color w:val="0000FF"/>
                            <w:sz w:val="18"/>
                            <w:szCs w:val="18"/>
                          </w:rPr>
                          <w:t>C</w:t>
                        </w:r>
                        <w:r w:rsidRPr="00084DBC">
                          <w:rPr>
                            <w:rFonts w:ascii="Times New Roman" w:eastAsia="MS Mincho" w:hAnsi="Times New Roman"/>
                            <w:color w:val="0000FF"/>
                            <w:position w:val="-5"/>
                            <w:sz w:val="18"/>
                            <w:szCs w:val="18"/>
                            <w:vertAlign w:val="subscript"/>
                          </w:rPr>
                          <w:t>2</w:t>
                        </w:r>
                        <w:r w:rsidRPr="00084DBC">
                          <w:rPr>
                            <w:rFonts w:ascii="Times New Roman" w:eastAsia="MS Mincho" w:hAnsi="Times New Roman"/>
                            <w:i/>
                            <w:iCs/>
                            <w:color w:val="0000FF"/>
                            <w:position w:val="-5"/>
                            <w:sz w:val="18"/>
                            <w:szCs w:val="18"/>
                            <w:vertAlign w:val="subscript"/>
                          </w:rPr>
                          <w:t>L</w:t>
                        </w:r>
                      </w:p>
                    </w:txbxContent>
                  </v:textbox>
                </v:shape>
                <v:shape id="テキスト ボックス 79" o:spid="_x0000_s1442" type="#_x0000_t202" style="position:absolute;left:27227;top:11136;width:5575;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jc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RI3HAAAA3AAAAA8AAAAAAAAAAAAAAAAAmAIAAGRy&#10;cy9kb3ducmV2LnhtbFBLBQYAAAAABAAEAPUAAACMAwAAAAA=&#10;" filled="f" stroked="f" strokeweight=".5pt">
                  <v:textbox>
                    <w:txbxContent>
                      <w:p w:rsidR="0085163C" w:rsidRDefault="0085163C" w:rsidP="0085163C">
                        <w:pPr>
                          <w:pStyle w:val="aff5"/>
                          <w:spacing w:before="0" w:beforeAutospacing="0" w:after="0" w:afterAutospacing="0"/>
                          <w:jc w:val="both"/>
                        </w:pPr>
                        <w:proofErr w:type="spellStart"/>
                        <w:r w:rsidRPr="00084DBC">
                          <w:rPr>
                            <w:rFonts w:ascii="Times New Roman" w:eastAsia="MS Mincho" w:hAnsi="Times New Roman"/>
                            <w:i/>
                            <w:iCs/>
                            <w:color w:val="0000FF"/>
                            <w:sz w:val="18"/>
                            <w:szCs w:val="18"/>
                            <w:vertAlign w:val="subscript"/>
                          </w:rPr>
                          <w:t>ext.</w:t>
                        </w:r>
                        <w:r>
                          <w:rPr>
                            <w:rFonts w:ascii="Times New Roman" w:eastAsia="MS Mincho" w:hAnsi="Times New Roman"/>
                            <w:i/>
                            <w:iCs/>
                            <w:color w:val="0000FF"/>
                            <w:sz w:val="18"/>
                            <w:szCs w:val="18"/>
                          </w:rPr>
                          <w:t>C</w:t>
                        </w:r>
                        <w:proofErr w:type="spellEnd"/>
                        <w:r>
                          <w:rPr>
                            <w:rFonts w:ascii="Times New Roman" w:eastAsia="MS Mincho" w:hAnsi="Times New Roman"/>
                            <w:color w:val="0000FF"/>
                            <w:position w:val="-5"/>
                            <w:sz w:val="18"/>
                            <w:szCs w:val="18"/>
                            <w:vertAlign w:val="subscript"/>
                          </w:rPr>
                          <w:t>2</w:t>
                        </w:r>
                        <w:r>
                          <w:rPr>
                            <w:rFonts w:ascii="Times New Roman" w:eastAsia="MS Mincho" w:hAnsi="Times New Roman"/>
                            <w:i/>
                            <w:iCs/>
                            <w:color w:val="0000FF"/>
                            <w:position w:val="-5"/>
                            <w:sz w:val="18"/>
                            <w:szCs w:val="18"/>
                            <w:vertAlign w:val="subscript"/>
                          </w:rPr>
                          <w:t>L</w:t>
                        </w:r>
                      </w:p>
                    </w:txbxContent>
                  </v:textbox>
                </v:shape>
                <v:shape id="テキスト ボックス 79" o:spid="_x0000_s1443" type="#_x0000_t202" style="position:absolute;left:21994;top:13883;width:5569;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c+ccA&#10;AADcAAAADwAAAGRycy9kb3ducmV2LnhtbESPQWvCQBSE70L/w/IKvemmE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PnHAAAA3AAAAA8AAAAAAAAAAAAAAAAAmAIAAGRy&#10;cy9kb3ducmV2LnhtbFBLBQYAAAAABAAEAPUAAACMAwAAAAA=&#10;" filled="f" stroked="f" strokeweight=".5pt">
                  <v:textbox>
                    <w:txbxContent>
                      <w:p w:rsidR="0085163C" w:rsidRDefault="0085163C" w:rsidP="0085163C">
                        <w:pPr>
                          <w:pStyle w:val="aff5"/>
                          <w:spacing w:before="0" w:beforeAutospacing="0" w:after="0" w:afterAutospacing="0"/>
                          <w:jc w:val="both"/>
                        </w:pPr>
                        <w:r>
                          <w:rPr>
                            <w:rFonts w:ascii="Times New Roman" w:eastAsia="MS Mincho" w:hAnsi="Times New Roman"/>
                            <w:i/>
                            <w:iCs/>
                            <w:color w:val="0000FF"/>
                            <w:position w:val="-5"/>
                            <w:sz w:val="18"/>
                            <w:szCs w:val="18"/>
                            <w:vertAlign w:val="subscript"/>
                          </w:rPr>
                          <w:t>com.</w:t>
                        </w:r>
                        <w:r>
                          <w:rPr>
                            <w:rFonts w:ascii="Times New Roman" w:eastAsia="MS Mincho" w:hAnsi="Times New Roman"/>
                            <w:i/>
                            <w:iCs/>
                            <w:color w:val="0000FF"/>
                            <w:sz w:val="18"/>
                            <w:szCs w:val="18"/>
                          </w:rPr>
                          <w:t>C</w:t>
                        </w:r>
                        <w:r>
                          <w:rPr>
                            <w:rFonts w:ascii="Times New Roman" w:eastAsia="MS Mincho" w:hAnsi="Times New Roman"/>
                            <w:color w:val="0000FF"/>
                            <w:position w:val="-5"/>
                            <w:sz w:val="18"/>
                            <w:szCs w:val="18"/>
                            <w:vertAlign w:val="subscript"/>
                          </w:rPr>
                          <w:t>2</w:t>
                        </w:r>
                        <w:r>
                          <w:rPr>
                            <w:rFonts w:ascii="Times New Roman" w:eastAsia="MS Mincho" w:hAnsi="Times New Roman"/>
                            <w:i/>
                            <w:iCs/>
                            <w:color w:val="0000FF"/>
                            <w:position w:val="-5"/>
                            <w:sz w:val="18"/>
                            <w:szCs w:val="18"/>
                            <w:vertAlign w:val="subscript"/>
                          </w:rPr>
                          <w:t>L</w:t>
                        </w:r>
                      </w:p>
                    </w:txbxContent>
                  </v:textbox>
                </v:shape>
                <v:shape id="直線矢印コネクタ 80" o:spid="_x0000_s1444" type="#_x0000_t32" style="position:absolute;left:19173;top:14238;width:4239;height:6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aDMQAAADcAAAADwAAAGRycy9kb3ducmV2LnhtbESPQWvCQBSE70L/w/IKvelGUSupq5SA&#10;6MGLaQ89PrLPJDX7NmRfY/Lvu4WCx2FmvmG2+8E1qqcu1J4NzGcJKOLC25pLA58fh+kGVBBki41n&#10;MjBSgP3uabLF1Po7X6jPpVQRwiFFA5VIm2odioochplviaN39Z1DibIrte3wHuGu0YskWWuHNceF&#10;ClvKKipu+Y8zcLwe5Hv8ahbZuLHn9iTZZexzY16eh/c3UEKDPML/7ZM1sHxdwd+ZeAT0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ZoMxAAAANwAAAAPAAAAAAAAAAAA&#10;AAAAAKECAABkcnMvZG93bnJldi54bWxQSwUGAAAAAAQABAD5AAAAkgMAAAAA&#10;" strokecolor="windowText" strokeweight=".5pt">
                  <v:stroke endarrow="open" endarrowwidth="narrow" endarrowlength="short"/>
                </v:shape>
                <v:shape id="直線矢印コネクタ 473" o:spid="_x0000_s1445" type="#_x0000_t32" style="position:absolute;left:23365;top:11981;width:4566;height:6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Ee8UAAADcAAAADwAAAGRycy9kb3ducmV2LnhtbESPwWrDMBBE74X+g9hCbo3cUJLgRjbB&#10;EJpDL3F66HGxNrYba2WsrWP/fVQo9DjMzBtml0+uUyMNofVs4GWZgCKuvG25NvB5PjxvQQVBtth5&#10;JgMzBcizx4cdptbf+ERjKbWKEA4pGmhE+lTrUDXkMCx9Txy9ix8cSpRDre2Atwh3nV4lyVo7bDku&#10;NNhT0VB1LX+cgffLQb7nr25VzFv70R+lOM1jacziadq/gRKa5D/81z5aA6+bNfyeiUdA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cEe8UAAADcAAAADwAAAAAAAAAA&#10;AAAAAAChAgAAZHJzL2Rvd25yZXYueG1sUEsFBgAAAAAEAAQA+QAAAJMDAAAAAA==&#10;" strokecolor="windowText" strokeweight=".5pt">
                  <v:stroke endarrow="open" endarrowwidth="narrow" endarrowlength="short"/>
                </v:shape>
                <v:shape id="直線矢印コネクタ 474" o:spid="_x0000_s1446" type="#_x0000_t32" style="position:absolute;left:30418;top:4971;width:2561;height:1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alMMAAADcAAAADwAAAGRycy9kb3ducmV2LnhtbESPwWrDMBBE74X+g9hAbo2c2DipYzk0&#10;gUDprWo/YLG2tom1MpaS2H8fFQo9DjPzhikPk+3FjUbfOVawXiUgiGtnOm4UfH+dX3YgfEA22Dsm&#10;BTN5OFTPTyUWxt35k246NCJC2BeooA1hKKT0dUsW/coNxNH7caPFEOXYSDPiPcJtLzdJkkuLHceF&#10;Fgc6tVRf9NUq+HC7VGfd65CnuU4z1qfjPM9KLRfT2x5EoCn8h//a70ZBtt3C75l4BGT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GpTDAAAA3AAAAA8AAAAAAAAAAAAA&#10;AAAAoQIAAGRycy9kb3ducmV2LnhtbFBLBQYAAAAABAAEAPkAAACRAwAAAAA=&#10;" strokecolor="windowText" strokeweight=".5pt">
                  <v:stroke endarrow="open" endarrowwidth="narrow" endarrowlength="short"/>
                </v:shape>
                <v:shape id="直線矢印コネクタ 475" o:spid="_x0000_s1447" type="#_x0000_t32" style="position:absolute;left:36703;top:4709;width:1888;height:1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Rf9sIAAADcAAAADwAAAGRycy9kb3ducmV2LnhtbESP0YrCMBRE3xf8h3AF39ZUW4pWo6gg&#10;yL5tdj/g0lzbYnNTmqjt3xthYR+HmTnDbPeDbcWDet84VrCYJyCIS2carhT8/pw/VyB8QDbYOiYF&#10;I3nY7yYfWyyMe/I3PXSoRISwL1BBHUJXSOnLmiz6ueuIo3d1vcUQZV9J0+Mzwm0rl0mSS4sNx4Ua&#10;OzrVVN703Sr4cqtUZ826y9Ncpxnr03EcR6Vm0+GwARFoCP/hv/bFKMjWS3ifiUdA7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Rf9sIAAADcAAAADwAAAAAAAAAAAAAA&#10;AAChAgAAZHJzL2Rvd25yZXYueG1sUEsFBgAAAAAEAAQA+QAAAJADAAAAAA==&#10;" strokecolor="windowText" strokeweight=".5pt">
                  <v:stroke endarrow="open" endarrowwidth="narrow" endarrowlength="short"/>
                </v:shape>
                <v:shape id="テキスト ボックス 79" o:spid="_x0000_s1448" type="#_x0000_t202" style="position:absolute;left:40448;top:7247;width:6172;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85163C" w:rsidRDefault="0085163C" w:rsidP="0085163C">
                        <w:pPr>
                          <w:pStyle w:val="aff5"/>
                          <w:spacing w:before="0" w:beforeAutospacing="0" w:after="0" w:afterAutospacing="0"/>
                          <w:jc w:val="both"/>
                        </w:pPr>
                        <w:proofErr w:type="spellStart"/>
                        <w:r>
                          <w:rPr>
                            <w:rFonts w:ascii="Times New Roman" w:eastAsia="MS Mincho" w:hAnsi="Times New Roman"/>
                            <w:i/>
                            <w:iCs/>
                            <w:color w:val="FF0000"/>
                            <w:sz w:val="18"/>
                            <w:szCs w:val="18"/>
                          </w:rPr>
                          <w:t>Fr</w:t>
                        </w:r>
                        <w:r w:rsidRPr="00FF4CB2">
                          <w:rPr>
                            <w:rFonts w:ascii="Times New Roman" w:eastAsia="MS Mincho" w:hAnsi="Times New Roman"/>
                            <w:i/>
                            <w:iCs/>
                            <w:color w:val="FF0000"/>
                            <w:sz w:val="18"/>
                            <w:szCs w:val="18"/>
                            <w:vertAlign w:val="subscript"/>
                          </w:rPr>
                          <w:t>H</w:t>
                        </w:r>
                        <w:proofErr w:type="spellEnd"/>
                      </w:p>
                    </w:txbxContent>
                  </v:textbox>
                </v:shape>
                <v:shape id="テキスト ボックス 79" o:spid="_x0000_s1449" type="#_x0000_t202" style="position:absolute;left:40529;top:5682;width:616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6A8cA&#10;AADcAAAADwAAAGRycy9kb3ducmV2LnhtbESPQWvCQBSE70L/w/IKvemmE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OgPHAAAA3AAAAA8AAAAAAAAAAAAAAAAAmAIAAGRy&#10;cy9kb3ducmV2LnhtbFBLBQYAAAAABAAEAPUAAACMAwAAAAA=&#10;" filled="f" stroked="f" strokeweight=".5pt">
                  <v:textbox>
                    <w:txbxContent>
                      <w:p w:rsidR="0085163C" w:rsidRPr="00FF4CB2" w:rsidRDefault="0085163C" w:rsidP="0085163C">
                        <w:pPr>
                          <w:pStyle w:val="aff5"/>
                          <w:spacing w:before="0" w:beforeAutospacing="0" w:after="0" w:afterAutospacing="0"/>
                          <w:jc w:val="both"/>
                          <w:rPr>
                            <w:color w:val="0000FF"/>
                          </w:rPr>
                        </w:pPr>
                        <w:proofErr w:type="spellStart"/>
                        <w:r w:rsidRPr="00FF4CB2">
                          <w:rPr>
                            <w:rFonts w:ascii="Times New Roman" w:eastAsia="MS Mincho" w:hAnsi="Times New Roman"/>
                            <w:i/>
                            <w:iCs/>
                            <w:color w:val="0000FF"/>
                            <w:sz w:val="18"/>
                            <w:szCs w:val="18"/>
                          </w:rPr>
                          <w:t>Fr</w:t>
                        </w:r>
                        <w:proofErr w:type="spellEnd"/>
                        <w:r w:rsidRPr="00FF4CB2">
                          <w:rPr>
                            <w:rFonts w:ascii="Times New Roman" w:eastAsia="MS Mincho" w:hAnsi="Times New Roman"/>
                            <w:i/>
                            <w:iCs/>
                            <w:color w:val="0000FF"/>
                            <w:position w:val="-5"/>
                            <w:sz w:val="18"/>
                            <w:szCs w:val="18"/>
                            <w:vertAlign w:val="subscript"/>
                          </w:rPr>
                          <w:t>L</w:t>
                        </w:r>
                      </w:p>
                    </w:txbxContent>
                  </v:textbox>
                </v:shape>
                <v:line id="直線コネクタ 82" o:spid="_x0000_s1450" style="position:absolute;visibility:visible;mso-wrap-style:square" from="18288,8193" to="18288,1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obcUAAADcAAAADwAAAGRycy9kb3ducmV2LnhtbESP0WrCQBRE34X+w3KFvunGWmob3YRi&#10;aRuxL1o/4JK9JsHs3bC7xvj33YLg4zAzZ5hVPphW9OR8Y1nBbJqAIC6tbrhScPj9nLyC8AFZY2uZ&#10;FFzJQ549jFaYanvhHfX7UIkIYZ+igjqELpXSlzUZ9FPbEUfvaJ3BEKWrpHZ4iXDTyqckeZEGG44L&#10;NXa0rqk87c9Gwfrn6+N707pzgfOdK4qhn1+3UqnH8fC+BBFoCPfwrV1oBc9vC/g/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pobcUAAADcAAAADwAAAAAAAAAA&#10;AAAAAAChAgAAZHJzL2Rvd25yZXYueG1sUEsFBgAAAAAEAAQA+QAAAJMDAAAAAA==&#10;" strokecolor="red" strokeweight=".5pt">
                  <v:stroke dashstyle="3 1"/>
                </v:line>
                <v:line id="直線コネクタ 493" o:spid="_x0000_s1451" style="position:absolute;visibility:visible;mso-wrap-style:square" from="29232,80470" to="29232,9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8H8IAAADcAAAADwAAAGRycy9kb3ducmV2LnhtbERP3WrCMBS+H/gO4Qi7m6nrGK4aRTqm&#10;HXqj8wEOzVlb1pyUJP3x7ZeLwS4/vv/NbjKtGMj5xrKC5SIBQVxa3XCl4Pb18bQC4QOyxtYyKbiT&#10;h9129rDBTNuRLzRcQyViCPsMFdQhdJmUvqzJoF/Yjjhy39YZDBG6SmqHYww3rXxOkldpsOHYUGNH&#10;eU3lz7U3CvLz4f342bq+wPTiimIa0vtJKvU4n/ZrEIGm8C/+cxdawctbXBv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X8H8IAAADcAAAADwAAAAAAAAAAAAAA&#10;AAChAgAAZHJzL2Rvd25yZXYueG1sUEsFBgAAAAAEAAQA+QAAAJADAAAAAA==&#10;" strokecolor="red" strokeweight=".5pt">
                  <v:stroke dashstyle="3 1"/>
                </v:line>
                <v:line id="直線コネクタ 494" o:spid="_x0000_s1452" style="position:absolute;visibility:visible;mso-wrap-style:square" from="30756,81994" to="30756,9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ZhMUAAADcAAAADwAAAGRycy9kb3ducmV2LnhtbESP3WrCQBSE7wu+w3KE3tWNP5Saugmi&#10;WCP2RtsHOGRPk2D2bNhdY3z7bkHo5TAz3zCrfDCt6Mn5xrKC6SQBQVxa3XCl4Ptr9/IGwgdkja1l&#10;UnAnD3k2elphqu2NT9SfQyUihH2KCuoQulRKX9Zk0E9sRxy9H+sMhihdJbXDW4SbVs6S5FUabDgu&#10;1NjRpqbycr4aBZvPj+3+0LprgfOTK4qhn9+PUqnn8bB+BxFoCP/hR7vQChbLJfydi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ZhMUAAADcAAAADwAAAAAAAAAA&#10;AAAAAAChAgAAZHJzL2Rvd25yZXYueG1sUEsFBgAAAAAEAAQA+QAAAJMDAAAAAA==&#10;" strokecolor="red" strokeweight=".5pt">
                  <v:stroke dashstyle="3 1"/>
                </v:line>
                <v:line id="直線コネクタ 497" o:spid="_x0000_s1453" style="position:absolute;visibility:visible;mso-wrap-style:square" from="31140,82378" to="31140,9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qA8EAAADcAAAADwAAAGRycy9kb3ducmV2LnhtbERP3WrCMBS+F3yHcAa7s+kmk1GNIspm&#10;h7ux2wMcmmNbbE5KEvvz9uZisMuP73+zG00renK+sazgJUlBEJdWN1wp+P35WLyD8AFZY2uZFEzk&#10;YbedzzaYaTvwhfoiVCKGsM9QQR1Cl0npy5oM+sR2xJG7WmcwROgqqR0OMdy08jVNV9Jgw7Ghxo4O&#10;NZW34m4UHL4/j6ev1t1zXF5cno/9cjpLpZ6fxv0aRKAx/Iv/3LlW8JbG+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GoDwQAAANwAAAAPAAAAAAAAAAAAAAAA&#10;AKECAABkcnMvZG93bnJldi54bWxQSwUGAAAAAAQABAD5AAAAjwMAAAAA&#10;" strokecolor="red" strokeweight=".5pt">
                  <v:stroke dashstyle="3 1"/>
                </v:line>
                <v:line id="直線コネクタ 87" o:spid="_x0000_s1454" style="position:absolute;visibility:visible;mso-wrap-style:square" from="27750,7036" to="2775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g6cQAAADcAAAADwAAAGRycy9kb3ducmV2LnhtbESP3WrCQBSE7wt9h+UUvNPdtCgSXUWk&#10;hYIi9Qe8PWSPSTB7Ns1uTHx7Vyj0cpiZb5j5sreVuFHjS8cakpECQZw5U3Ku4XT8Gk5B+IBssHJM&#10;Gu7kYbl4fZljalzHe7odQi4ihH2KGooQ6lRKnxVk0Y9cTRy9i2sshiibXJoGuwi3lXxXaiItlhwX&#10;CqxpXVB2PbRWw+dmJ9XPRa2rFj/a7W/HSdeetR689asZiEB9+A//tb+NhrFK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mDpxAAAANwAAAAPAAAAAAAAAAAA&#10;AAAAAKECAABkcnMvZG93bnJldi54bWxQSwUGAAAAAAQABAD5AAAAkgMAAAAA&#10;" strokecolor="blue" strokeweight=".5pt">
                  <v:stroke dashstyle="3 1"/>
                </v:line>
                <v:shape id="テキスト ボックス 79" o:spid="_x0000_s1455" type="#_x0000_t202" style="position:absolute;left:16032;top:18935;width:395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d9sYA&#10;AADcAAAADwAAAGRycy9kb3ducmV2LnhtbESPQWvCQBSE74X+h+UVems2BiySZhUJSKXoQZtLb6/Z&#10;ZxLMvk2zaxL99d1CweMwM98w2WoyrRiod41lBbMoBkFcWt1wpaD43LwsQDiPrLG1TAqu5GC1fHzI&#10;MNV25AMNR1+JAGGXooLa+y6V0pU1GXSR7YiDd7K9QR9kX0nd4xjgppVJHL9Kgw2HhRo7ymsqz8eL&#10;UfCRb/Z4+E7M4tbm77vTuvspvuZKPT9N6zcQniZ/D/+3t1rBPE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d9sYAAADcAAAADwAAAAAAAAAAAAAAAACYAgAAZHJz&#10;L2Rvd25yZXYueG1sUEsFBgAAAAAEAAQA9QAAAIsDAAAAAA==&#10;" filled="f" stroked="f" strokeweight=".5pt">
                  <v:textbox>
                    <w:txbxContent>
                      <w:p w:rsidR="0085163C" w:rsidRPr="00C12559" w:rsidRDefault="0085163C" w:rsidP="0085163C">
                        <w:pPr>
                          <w:pStyle w:val="aff5"/>
                          <w:spacing w:before="0" w:beforeAutospacing="0" w:after="0" w:afterAutospacing="0"/>
                          <w:jc w:val="both"/>
                        </w:pPr>
                        <w:r w:rsidRPr="00C12559">
                          <w:rPr>
                            <w:rFonts w:ascii="Times New Roman" w:eastAsia="MS Mincho" w:hAnsi="Times New Roman" w:hint="eastAsia"/>
                            <w:iCs/>
                            <w:color w:val="FF0000"/>
                            <w:sz w:val="18"/>
                            <w:szCs w:val="18"/>
                          </w:rPr>
                          <w:t>0.32</w:t>
                        </w:r>
                      </w:p>
                    </w:txbxContent>
                  </v:textbox>
                </v:shape>
                <v:shape id="テキスト ボックス 79" o:spid="_x0000_s1456" type="#_x0000_t202" style="position:absolute;left:25494;top:18895;width:551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bcYA&#10;AADcAAAADwAAAGRycy9kb3ducmV2LnhtbESPQWvCQBSE74X+h+UJvdWNl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4bcYAAADcAAAADwAAAAAAAAAAAAAAAACYAgAAZHJz&#10;L2Rvd25yZXYueG1sUEsFBgAAAAAEAAQA9QAAAIsDAAAAAA==&#10;" filled="f" stroked="f" strokeweight=".5pt">
                  <v:textbox>
                    <w:txbxContent>
                      <w:p w:rsidR="0085163C" w:rsidRPr="00C12559" w:rsidRDefault="0085163C" w:rsidP="0085163C">
                        <w:pPr>
                          <w:pStyle w:val="aff5"/>
                          <w:spacing w:before="0" w:beforeAutospacing="0" w:after="0" w:afterAutospacing="0"/>
                          <w:jc w:val="both"/>
                          <w:rPr>
                            <w:color w:val="0000FF"/>
                          </w:rPr>
                        </w:pPr>
                        <w:r w:rsidRPr="00C12559">
                          <w:rPr>
                            <w:rFonts w:ascii="Times New Roman" w:eastAsia="MS Mincho" w:hAnsi="Times New Roman"/>
                            <w:color w:val="0000FF"/>
                            <w:sz w:val="18"/>
                            <w:szCs w:val="18"/>
                          </w:rPr>
                          <w:t>0.</w:t>
                        </w:r>
                        <w:r w:rsidRPr="00C12559">
                          <w:rPr>
                            <w:rFonts w:ascii="Times New Roman" w:eastAsia="MS Mincho" w:hAnsi="Times New Roman" w:hint="eastAsia"/>
                            <w:color w:val="0000FF"/>
                            <w:sz w:val="18"/>
                            <w:szCs w:val="18"/>
                          </w:rPr>
                          <w:t>825</w:t>
                        </w:r>
                      </w:p>
                    </w:txbxContent>
                  </v:textbox>
                </v:shape>
              </v:group>
            </w:pict>
          </mc:Fallback>
        </mc:AlternateContent>
      </w: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Times New Roman"/>
          <w:snapToGrid w:val="0"/>
          <w:sz w:val="20"/>
          <w:szCs w:val="24"/>
          <w:lang w:val="en-US" w:eastAsia="en-US"/>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en-US"/>
        </w:rPr>
        <w:t>7</w:t>
      </w:r>
      <w:r w:rsidRPr="0085163C">
        <w:rPr>
          <w:rFonts w:eastAsia="Times New Roman"/>
          <w:snapToGrid w:val="0"/>
          <w:sz w:val="20"/>
          <w:szCs w:val="24"/>
          <w:lang w:val="en-US" w:eastAsia="en-US"/>
        </w:rPr>
        <w:t>. Design characteristics of the prototype</w:t>
      </w:r>
    </w:p>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p w:rsidR="0085163C" w:rsidRPr="0085163C" w:rsidRDefault="0085163C" w:rsidP="0085163C">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85163C">
        <w:rPr>
          <w:rFonts w:eastAsia="Times New Roman"/>
          <w:b/>
          <w:i/>
          <w:snapToGrid w:val="0"/>
          <w:szCs w:val="24"/>
          <w:lang w:val="en-US" w:eastAsia="en-US"/>
        </w:rPr>
        <w:lastRenderedPageBreak/>
        <w:t xml:space="preserve">3.2 </w:t>
      </w:r>
      <w:r w:rsidRPr="0085163C">
        <w:rPr>
          <w:rFonts w:eastAsia="MS Mincho" w:hint="eastAsia"/>
          <w:b/>
          <w:i/>
          <w:snapToGrid w:val="0"/>
          <w:szCs w:val="24"/>
          <w:lang w:val="en-US" w:eastAsia="ja-JP"/>
        </w:rPr>
        <w:t>Loading Program</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r w:rsidRPr="0085163C">
        <w:rPr>
          <w:rFonts w:eastAsia="MS Mincho"/>
          <w:snapToGrid w:val="0"/>
          <w:szCs w:val="24"/>
          <w:lang w:val="en-US" w:eastAsia="ja-JP"/>
        </w:rPr>
        <w:t xml:space="preserve">The prototype of the switched resistance force oil damper was used in tests to confirm its characteristics in the low </w:t>
      </w:r>
      <w:r w:rsidRPr="0085163C">
        <w:rPr>
          <w:rFonts w:eastAsia="MS Mincho" w:hint="eastAsia"/>
          <w:snapToGrid w:val="0"/>
          <w:szCs w:val="24"/>
          <w:lang w:val="en-US" w:eastAsia="ja-JP"/>
        </w:rPr>
        <w:t>and</w:t>
      </w:r>
      <w:r w:rsidRPr="0085163C">
        <w:rPr>
          <w:rFonts w:eastAsia="MS Mincho"/>
          <w:snapToGrid w:val="0"/>
          <w:szCs w:val="24"/>
          <w:lang w:val="en-US" w:eastAsia="ja-JP"/>
        </w:rPr>
        <w:t xml:space="preserve"> high damping states, as well as switching performance. Table 2 shows the </w:t>
      </w:r>
      <w:r w:rsidRPr="0085163C">
        <w:rPr>
          <w:rFonts w:eastAsia="MS Mincho" w:hint="eastAsia"/>
          <w:snapToGrid w:val="0"/>
          <w:szCs w:val="24"/>
          <w:lang w:val="en-US" w:eastAsia="ja-JP"/>
        </w:rPr>
        <w:t>loading</w:t>
      </w:r>
      <w:r w:rsidRPr="0085163C">
        <w:rPr>
          <w:rFonts w:eastAsia="MS Mincho"/>
          <w:snapToGrid w:val="0"/>
          <w:szCs w:val="24"/>
          <w:lang w:val="en-US" w:eastAsia="ja-JP"/>
        </w:rPr>
        <w:t xml:space="preserve"> program. To confirm its characteristics in the low </w:t>
      </w:r>
      <w:r w:rsidRPr="0085163C">
        <w:rPr>
          <w:rFonts w:eastAsia="MS Mincho" w:hint="eastAsia"/>
          <w:snapToGrid w:val="0"/>
          <w:szCs w:val="24"/>
          <w:lang w:val="en-US" w:eastAsia="ja-JP"/>
        </w:rPr>
        <w:t>damping</w:t>
      </w:r>
      <w:r w:rsidRPr="0085163C">
        <w:rPr>
          <w:rFonts w:eastAsia="MS Mincho"/>
          <w:snapToGrid w:val="0"/>
          <w:szCs w:val="24"/>
          <w:lang w:val="en-US" w:eastAsia="ja-JP"/>
        </w:rPr>
        <w:t xml:space="preserve"> state, a displacement of zero (the neutral position) was taken as the initial </w:t>
      </w:r>
      <w:r w:rsidRPr="0085163C">
        <w:rPr>
          <w:rFonts w:eastAsia="MS Mincho" w:hint="eastAsia"/>
          <w:snapToGrid w:val="0"/>
          <w:szCs w:val="24"/>
          <w:lang w:val="en-US" w:eastAsia="ja-JP"/>
        </w:rPr>
        <w:t>position</w:t>
      </w:r>
      <w:r w:rsidRPr="0085163C">
        <w:rPr>
          <w:rFonts w:eastAsia="MS Mincho"/>
          <w:snapToGrid w:val="0"/>
          <w:szCs w:val="24"/>
          <w:lang w:val="en-US" w:eastAsia="ja-JP"/>
        </w:rPr>
        <w:t xml:space="preserve"> and sinusoidal </w:t>
      </w:r>
      <w:r w:rsidRPr="0085163C">
        <w:rPr>
          <w:rFonts w:eastAsia="MS Mincho" w:hint="eastAsia"/>
          <w:snapToGrid w:val="0"/>
          <w:szCs w:val="24"/>
          <w:lang w:val="en-US" w:eastAsia="ja-JP"/>
        </w:rPr>
        <w:t>loadings</w:t>
      </w:r>
      <w:r w:rsidRPr="0085163C">
        <w:rPr>
          <w:rFonts w:eastAsia="MS Mincho"/>
          <w:snapToGrid w:val="0"/>
          <w:szCs w:val="24"/>
          <w:lang w:val="en-US" w:eastAsia="ja-JP"/>
        </w:rPr>
        <w:t xml:space="preserve"> with a period of 1.0 second and five different amplitude</w:t>
      </w:r>
      <w:r w:rsidRPr="0085163C">
        <w:rPr>
          <w:rFonts w:eastAsia="MS Mincho" w:hint="eastAsia"/>
          <w:snapToGrid w:val="0"/>
          <w:szCs w:val="24"/>
          <w:lang w:val="en-US" w:eastAsia="ja-JP"/>
        </w:rPr>
        <w:t>s</w:t>
      </w:r>
      <w:r w:rsidRPr="0085163C">
        <w:rPr>
          <w:rFonts w:eastAsia="MS Mincho"/>
          <w:snapToGrid w:val="0"/>
          <w:szCs w:val="24"/>
          <w:lang w:val="en-US" w:eastAsia="ja-JP"/>
        </w:rPr>
        <w:t xml:space="preserve">, all below the 200 mm switching displacement, were applied. To test the high </w:t>
      </w:r>
      <w:r w:rsidRPr="0085163C">
        <w:rPr>
          <w:rFonts w:eastAsia="MS Mincho" w:hint="eastAsia"/>
          <w:snapToGrid w:val="0"/>
          <w:szCs w:val="24"/>
          <w:lang w:val="en-US" w:eastAsia="ja-JP"/>
        </w:rPr>
        <w:t>damping</w:t>
      </w:r>
      <w:r w:rsidRPr="0085163C">
        <w:rPr>
          <w:rFonts w:eastAsia="MS Mincho"/>
          <w:snapToGrid w:val="0"/>
          <w:szCs w:val="24"/>
          <w:lang w:val="en-US" w:eastAsia="ja-JP"/>
        </w:rPr>
        <w:t xml:space="preserve"> state, the same </w:t>
      </w:r>
      <w:r w:rsidRPr="0085163C">
        <w:rPr>
          <w:rFonts w:eastAsia="MS Mincho" w:hint="eastAsia"/>
          <w:snapToGrid w:val="0"/>
          <w:szCs w:val="24"/>
          <w:lang w:val="en-US" w:eastAsia="ja-JP"/>
        </w:rPr>
        <w:t>loading program</w:t>
      </w:r>
      <w:r w:rsidRPr="0085163C">
        <w:rPr>
          <w:rFonts w:eastAsia="MS Mincho"/>
          <w:snapToGrid w:val="0"/>
          <w:szCs w:val="24"/>
          <w:lang w:val="en-US" w:eastAsia="ja-JP"/>
        </w:rPr>
        <w:t xml:space="preserve"> was applied with the piston displaced by 400 mm from the neutral position. In the test to confirm switching performance, </w:t>
      </w:r>
      <w:r w:rsidRPr="0085163C">
        <w:rPr>
          <w:rFonts w:eastAsia="MS Mincho" w:hint="eastAsia"/>
          <w:snapToGrid w:val="0"/>
          <w:szCs w:val="24"/>
          <w:lang w:val="en-US" w:eastAsia="ja-JP"/>
        </w:rPr>
        <w:t>sinusoidal</w:t>
      </w:r>
      <w:r w:rsidRPr="0085163C">
        <w:rPr>
          <w:rFonts w:eastAsia="MS Mincho"/>
          <w:snapToGrid w:val="0"/>
          <w:szCs w:val="24"/>
          <w:lang w:val="en-US" w:eastAsia="ja-JP"/>
        </w:rPr>
        <w:t xml:space="preserve"> waves and random waves of amplitude 480 mm (that is, exceeding the switching displacement of 200 mm) were applied with a displacement of zero as the initial </w:t>
      </w:r>
      <w:r w:rsidRPr="0085163C">
        <w:rPr>
          <w:rFonts w:eastAsia="MS Mincho" w:hint="eastAsia"/>
          <w:snapToGrid w:val="0"/>
          <w:szCs w:val="24"/>
          <w:lang w:val="en-US" w:eastAsia="ja-JP"/>
        </w:rPr>
        <w:t>position</w:t>
      </w:r>
      <w:r w:rsidRPr="0085163C">
        <w:rPr>
          <w:rFonts w:eastAsia="MS Mincho"/>
          <w:snapToGrid w:val="0"/>
          <w:szCs w:val="24"/>
          <w:lang w:val="en-US" w:eastAsia="ja-JP"/>
        </w:rPr>
        <w:t>.</w:t>
      </w:r>
    </w:p>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Table </w:t>
      </w:r>
      <w:r w:rsidRPr="0085163C">
        <w:rPr>
          <w:rFonts w:eastAsia="MS Mincho" w:hint="eastAsia"/>
          <w:snapToGrid w:val="0"/>
          <w:sz w:val="20"/>
          <w:szCs w:val="24"/>
          <w:lang w:val="en-US" w:eastAsia="ja-JP"/>
        </w:rPr>
        <w:t>2</w:t>
      </w:r>
      <w:r w:rsidRPr="0085163C">
        <w:rPr>
          <w:rFonts w:eastAsia="Times New Roman"/>
          <w:snapToGrid w:val="0"/>
          <w:sz w:val="20"/>
          <w:szCs w:val="24"/>
          <w:lang w:val="en-US" w:eastAsia="en-US"/>
        </w:rPr>
        <w:t xml:space="preserve">. </w:t>
      </w:r>
      <w:r w:rsidRPr="0085163C">
        <w:rPr>
          <w:rFonts w:eastAsia="MS Mincho" w:hint="eastAsia"/>
          <w:snapToGrid w:val="0"/>
          <w:sz w:val="20"/>
          <w:szCs w:val="24"/>
          <w:lang w:val="en-US" w:eastAsia="ja-JP"/>
        </w:rPr>
        <w:t>Loading cases</w:t>
      </w:r>
    </w:p>
    <w:p w:rsidR="0085163C" w:rsidRPr="0085163C" w:rsidRDefault="0085163C" w:rsidP="0085163C">
      <w:pPr>
        <w:widowControl w:val="0"/>
        <w:spacing w:after="0" w:line="240" w:lineRule="auto"/>
        <w:jc w:val="both"/>
        <w:rPr>
          <w:rFonts w:eastAsia="MS Mincho"/>
          <w:snapToGrid w:val="0"/>
          <w:szCs w:val="24"/>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263"/>
        <w:gridCol w:w="1134"/>
        <w:gridCol w:w="1418"/>
        <w:gridCol w:w="1417"/>
        <w:gridCol w:w="1418"/>
        <w:gridCol w:w="1417"/>
      </w:tblGrid>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snapToGrid w:val="0"/>
                <w:sz w:val="20"/>
                <w:szCs w:val="20"/>
                <w:lang w:val="en-US" w:eastAsia="ja-JP"/>
              </w:rPr>
              <w:t>Case</w:t>
            </w:r>
          </w:p>
        </w:tc>
        <w:tc>
          <w:tcPr>
            <w:tcW w:w="2263"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snapToGrid w:val="0"/>
                <w:sz w:val="20"/>
                <w:szCs w:val="20"/>
                <w:lang w:val="en-US" w:eastAsia="ja-JP"/>
              </w:rPr>
              <w:t>Type</w:t>
            </w:r>
          </w:p>
        </w:tc>
        <w:tc>
          <w:tcPr>
            <w:tcW w:w="113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Input</w:t>
            </w:r>
          </w:p>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wave</w:t>
            </w: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Amplitude</w:t>
            </w:r>
          </w:p>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[mm]</w:t>
            </w: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snapToGrid w:val="0"/>
                <w:sz w:val="20"/>
                <w:szCs w:val="20"/>
                <w:lang w:val="en-US" w:eastAsia="ja-JP"/>
              </w:rPr>
              <w:t>Initial</w:t>
            </w:r>
            <w:r w:rsidRPr="0085163C">
              <w:rPr>
                <w:rFonts w:eastAsia="MS Mincho" w:hint="eastAsia"/>
                <w:snapToGrid w:val="0"/>
                <w:sz w:val="20"/>
                <w:szCs w:val="20"/>
                <w:lang w:val="en-US" w:eastAsia="ja-JP"/>
              </w:rPr>
              <w:t xml:space="preserve"> disp.</w:t>
            </w:r>
          </w:p>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[mm]</w:t>
            </w: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Period</w:t>
            </w:r>
          </w:p>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[s]</w:t>
            </w: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Velocity</w:t>
            </w:r>
          </w:p>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[m/s]</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w:t>
            </w:r>
          </w:p>
        </w:tc>
        <w:tc>
          <w:tcPr>
            <w:tcW w:w="2263"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Low damping</w:t>
            </w:r>
          </w:p>
        </w:tc>
        <w:tc>
          <w:tcPr>
            <w:tcW w:w="1134"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Sine</w:t>
            </w: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60</w:t>
            </w:r>
          </w:p>
        </w:tc>
        <w:tc>
          <w:tcPr>
            <w:tcW w:w="1417"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w:t>
            </w:r>
          </w:p>
        </w:tc>
        <w:tc>
          <w:tcPr>
            <w:tcW w:w="1418"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1.0</w:t>
            </w: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0.37</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2</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80</w:t>
            </w: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0.50</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3</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107</w:t>
            </w: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0.67</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4</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140</w:t>
            </w: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0.88</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5</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160</w:t>
            </w: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1.00</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6</w:t>
            </w:r>
          </w:p>
        </w:tc>
        <w:tc>
          <w:tcPr>
            <w:tcW w:w="2263"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High damping</w:t>
            </w:r>
          </w:p>
        </w:tc>
        <w:tc>
          <w:tcPr>
            <w:tcW w:w="1134"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Sine</w:t>
            </w: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60</w:t>
            </w:r>
          </w:p>
        </w:tc>
        <w:tc>
          <w:tcPr>
            <w:tcW w:w="1417"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+400</w:t>
            </w:r>
          </w:p>
        </w:tc>
        <w:tc>
          <w:tcPr>
            <w:tcW w:w="1418"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1.0</w:t>
            </w: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0.37</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7</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80</w:t>
            </w: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0.50</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8</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107</w:t>
            </w: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0.67</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9</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140</w:t>
            </w: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0.88</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10</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160</w:t>
            </w: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1.00</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11</w:t>
            </w:r>
          </w:p>
        </w:tc>
        <w:tc>
          <w:tcPr>
            <w:tcW w:w="2263"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Switching</w:t>
            </w:r>
          </w:p>
        </w:tc>
        <w:tc>
          <w:tcPr>
            <w:tcW w:w="1134"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Sine</w:t>
            </w:r>
          </w:p>
        </w:tc>
        <w:tc>
          <w:tcPr>
            <w:tcW w:w="1418"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480</w:t>
            </w:r>
          </w:p>
        </w:tc>
        <w:tc>
          <w:tcPr>
            <w:tcW w:w="1417" w:type="dxa"/>
            <w:vMerge w:val="restart"/>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w:t>
            </w: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14.3</w:t>
            </w: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0.21</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12</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7.2</w:t>
            </w: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0.42</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13</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3</w:t>
            </w: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1.00</w:t>
            </w:r>
          </w:p>
        </w:tc>
      </w:tr>
      <w:tr w:rsidR="0085163C" w:rsidRPr="0085163C" w:rsidTr="00B97EDB">
        <w:tc>
          <w:tcPr>
            <w:tcW w:w="572"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14</w:t>
            </w:r>
          </w:p>
        </w:tc>
        <w:tc>
          <w:tcPr>
            <w:tcW w:w="2263"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134"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Random</w:t>
            </w:r>
          </w:p>
        </w:tc>
        <w:tc>
          <w:tcPr>
            <w:tcW w:w="1418"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7" w:type="dxa"/>
            <w:vMerge/>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p>
        </w:tc>
        <w:tc>
          <w:tcPr>
            <w:tcW w:w="1418"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w:t>
            </w:r>
          </w:p>
        </w:tc>
        <w:tc>
          <w:tcPr>
            <w:tcW w:w="1417" w:type="dxa"/>
            <w:shd w:val="clear" w:color="auto" w:fill="auto"/>
          </w:tcPr>
          <w:p w:rsidR="0085163C" w:rsidRPr="0085163C" w:rsidRDefault="0085163C" w:rsidP="0085163C">
            <w:pPr>
              <w:widowControl w:val="0"/>
              <w:tabs>
                <w:tab w:val="left" w:pos="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w:t>
            </w:r>
          </w:p>
        </w:tc>
      </w:tr>
    </w:tbl>
    <w:p w:rsidR="0085163C" w:rsidRPr="0085163C" w:rsidRDefault="0085163C" w:rsidP="0085163C">
      <w:pPr>
        <w:widowControl w:val="0"/>
        <w:tabs>
          <w:tab w:val="left" w:pos="0"/>
        </w:tabs>
        <w:suppressAutoHyphens/>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85163C">
        <w:rPr>
          <w:rFonts w:eastAsia="Times New Roman"/>
          <w:b/>
          <w:i/>
          <w:snapToGrid w:val="0"/>
          <w:szCs w:val="24"/>
          <w:lang w:val="en-US" w:eastAsia="en-US"/>
        </w:rPr>
        <w:t xml:space="preserve">3.2 </w:t>
      </w:r>
      <w:r w:rsidRPr="0085163C">
        <w:rPr>
          <w:rFonts w:eastAsia="MS Mincho" w:hint="eastAsia"/>
          <w:b/>
          <w:i/>
          <w:snapToGrid w:val="0"/>
          <w:szCs w:val="24"/>
          <w:lang w:val="en-US" w:eastAsia="ja-JP"/>
        </w:rPr>
        <w:t>Test Results</w:t>
      </w:r>
    </w:p>
    <w:p w:rsidR="0085163C" w:rsidRPr="0085163C" w:rsidRDefault="0085163C" w:rsidP="0085163C">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85163C" w:rsidRPr="0085163C" w:rsidRDefault="0085163C" w:rsidP="0085163C">
      <w:pPr>
        <w:widowControl w:val="0"/>
        <w:spacing w:after="0" w:line="240" w:lineRule="auto"/>
        <w:jc w:val="both"/>
        <w:rPr>
          <w:rFonts w:eastAsia="Times New Roman"/>
          <w:snapToGrid w:val="0"/>
          <w:szCs w:val="24"/>
          <w:lang w:val="en-US" w:eastAsia="en-US"/>
        </w:rPr>
      </w:pPr>
      <w:r w:rsidRPr="0085163C">
        <w:rPr>
          <w:rFonts w:eastAsia="Times New Roman"/>
          <w:snapToGrid w:val="0"/>
          <w:szCs w:val="24"/>
          <w:lang w:val="en-US" w:eastAsia="en-US"/>
        </w:rPr>
        <w:t>Fig</w:t>
      </w:r>
      <w:r w:rsidRPr="0085163C">
        <w:rPr>
          <w:rFonts w:eastAsia="MS Mincho" w:hint="eastAsia"/>
          <w:snapToGrid w:val="0"/>
          <w:szCs w:val="24"/>
          <w:lang w:val="en-US" w:eastAsia="ja-JP"/>
        </w:rPr>
        <w:t>ure</w:t>
      </w:r>
      <w:r w:rsidRPr="0085163C">
        <w:rPr>
          <w:rFonts w:eastAsia="Times New Roman"/>
          <w:snapToGrid w:val="0"/>
          <w:szCs w:val="24"/>
          <w:lang w:val="en-US" w:eastAsia="en-US"/>
        </w:rPr>
        <w:t xml:space="preserve"> </w:t>
      </w:r>
      <w:r w:rsidRPr="0085163C">
        <w:rPr>
          <w:rFonts w:eastAsia="MS Mincho" w:hint="eastAsia"/>
          <w:snapToGrid w:val="0"/>
          <w:szCs w:val="24"/>
          <w:lang w:val="en-US" w:eastAsia="ja-JP"/>
        </w:rPr>
        <w:t>8</w:t>
      </w:r>
      <w:r w:rsidRPr="0085163C">
        <w:rPr>
          <w:rFonts w:eastAsia="Times New Roman"/>
          <w:snapToGrid w:val="0"/>
          <w:szCs w:val="24"/>
          <w:lang w:val="en-US" w:eastAsia="en-US"/>
        </w:rPr>
        <w:t xml:space="preserve"> shows the </w:t>
      </w:r>
      <w:r w:rsidRPr="0085163C">
        <w:rPr>
          <w:rFonts w:eastAsia="MS Mincho" w:hint="eastAsia"/>
          <w:snapToGrid w:val="0"/>
          <w:szCs w:val="24"/>
          <w:lang w:val="en-US" w:eastAsia="ja-JP"/>
        </w:rPr>
        <w:t>force-</w:t>
      </w:r>
      <w:r w:rsidRPr="0085163C">
        <w:rPr>
          <w:rFonts w:eastAsia="Times New Roman"/>
          <w:snapToGrid w:val="0"/>
          <w:szCs w:val="24"/>
          <w:lang w:val="en-US" w:eastAsia="en-US"/>
        </w:rPr>
        <w:t xml:space="preserve">deformation relations obtained from the tests of damper characteristics in the low </w:t>
      </w:r>
      <w:r w:rsidRPr="0085163C">
        <w:rPr>
          <w:rFonts w:eastAsia="MS Mincho" w:hint="eastAsia"/>
          <w:snapToGrid w:val="0"/>
          <w:szCs w:val="24"/>
          <w:lang w:val="en-US" w:eastAsia="ja-JP"/>
        </w:rPr>
        <w:t>damping</w:t>
      </w:r>
      <w:r w:rsidRPr="0085163C">
        <w:rPr>
          <w:rFonts w:eastAsia="Times New Roman"/>
          <w:snapToGrid w:val="0"/>
          <w:szCs w:val="24"/>
          <w:lang w:val="en-US" w:eastAsia="en-US"/>
        </w:rPr>
        <w:t xml:space="preserve"> state (Cases 1-5</w:t>
      </w:r>
      <w:r w:rsidRPr="0085163C">
        <w:rPr>
          <w:rFonts w:eastAsia="MS Mincho" w:hint="eastAsia"/>
          <w:snapToGrid w:val="0"/>
          <w:szCs w:val="24"/>
          <w:lang w:val="en-US" w:eastAsia="ja-JP"/>
        </w:rPr>
        <w:t xml:space="preserve"> in Table 2</w:t>
      </w:r>
      <w:r w:rsidRPr="0085163C">
        <w:rPr>
          <w:rFonts w:eastAsia="Times New Roman"/>
          <w:snapToGrid w:val="0"/>
          <w:szCs w:val="24"/>
          <w:lang w:val="en-US" w:eastAsia="en-US"/>
        </w:rPr>
        <w:t>)</w:t>
      </w:r>
      <w:r w:rsidRPr="0085163C">
        <w:rPr>
          <w:rFonts w:eastAsia="MS Mincho" w:hint="eastAsia"/>
          <w:snapToGrid w:val="0"/>
          <w:szCs w:val="24"/>
          <w:lang w:val="en-US" w:eastAsia="ja-JP"/>
        </w:rPr>
        <w:t xml:space="preserve"> </w:t>
      </w:r>
      <w:r w:rsidRPr="0085163C">
        <w:rPr>
          <w:rFonts w:eastAsia="Times New Roman"/>
          <w:snapToGrid w:val="0"/>
          <w:szCs w:val="24"/>
          <w:lang w:val="en-US" w:eastAsia="en-US"/>
        </w:rPr>
        <w:t xml:space="preserve">and the high </w:t>
      </w:r>
      <w:r w:rsidRPr="0085163C">
        <w:rPr>
          <w:rFonts w:eastAsia="MS Mincho" w:hint="eastAsia"/>
          <w:snapToGrid w:val="0"/>
          <w:szCs w:val="24"/>
          <w:lang w:val="en-US" w:eastAsia="ja-JP"/>
        </w:rPr>
        <w:t xml:space="preserve">damping </w:t>
      </w:r>
      <w:r w:rsidRPr="0085163C">
        <w:rPr>
          <w:rFonts w:eastAsia="Times New Roman"/>
          <w:snapToGrid w:val="0"/>
          <w:szCs w:val="24"/>
          <w:lang w:val="en-US" w:eastAsia="en-US"/>
        </w:rPr>
        <w:t>state (Cases 6-10</w:t>
      </w:r>
      <w:r w:rsidRPr="0085163C">
        <w:rPr>
          <w:rFonts w:eastAsia="MS Mincho" w:hint="eastAsia"/>
          <w:snapToGrid w:val="0"/>
          <w:szCs w:val="24"/>
          <w:lang w:val="en-US" w:eastAsia="ja-JP"/>
        </w:rPr>
        <w:t xml:space="preserve"> in Table 2</w:t>
      </w:r>
      <w:r w:rsidRPr="0085163C">
        <w:rPr>
          <w:rFonts w:eastAsia="Times New Roman"/>
          <w:snapToGrid w:val="0"/>
          <w:szCs w:val="24"/>
          <w:lang w:val="en-US" w:eastAsia="en-US"/>
        </w:rPr>
        <w:t xml:space="preserve">). In the low </w:t>
      </w:r>
      <w:r w:rsidRPr="0085163C">
        <w:rPr>
          <w:rFonts w:eastAsia="MS Mincho" w:hint="eastAsia"/>
          <w:snapToGrid w:val="0"/>
          <w:szCs w:val="24"/>
          <w:lang w:val="en-US" w:eastAsia="ja-JP"/>
        </w:rPr>
        <w:t>damping</w:t>
      </w:r>
      <w:r w:rsidRPr="0085163C">
        <w:rPr>
          <w:rFonts w:eastAsia="Times New Roman"/>
          <w:snapToGrid w:val="0"/>
          <w:szCs w:val="24"/>
          <w:lang w:val="en-US" w:eastAsia="en-US"/>
        </w:rPr>
        <w:t xml:space="preserve"> experimental cases 1, 2 and 3 in Table 2, the maximum velocity does not reach the relief </w:t>
      </w:r>
      <w:r w:rsidRPr="0085163C">
        <w:rPr>
          <w:rFonts w:eastAsia="MS Mincho" w:hint="eastAsia"/>
          <w:snapToGrid w:val="0"/>
          <w:szCs w:val="24"/>
          <w:lang w:val="en-US" w:eastAsia="ja-JP"/>
        </w:rPr>
        <w:t>velocity</w:t>
      </w:r>
      <w:r w:rsidRPr="0085163C">
        <w:rPr>
          <w:rFonts w:eastAsia="MS Mincho"/>
          <w:snapToGrid w:val="0"/>
          <w:szCs w:val="24"/>
          <w:lang w:val="en-US" w:eastAsia="ja-JP"/>
        </w:rPr>
        <w:t xml:space="preserve"> (0.825 m/s)</w:t>
      </w:r>
      <w:r w:rsidRPr="0085163C">
        <w:rPr>
          <w:rFonts w:eastAsia="Times New Roman"/>
          <w:snapToGrid w:val="0"/>
          <w:szCs w:val="24"/>
          <w:lang w:val="en-US" w:eastAsia="en-US"/>
        </w:rPr>
        <w:t xml:space="preserve">, so the damper operates only in the region of </w:t>
      </w:r>
      <w:r w:rsidRPr="0085163C">
        <w:rPr>
          <w:rFonts w:eastAsia="MS Mincho" w:hint="eastAsia"/>
          <w:snapToGrid w:val="0"/>
          <w:szCs w:val="24"/>
          <w:lang w:val="en-US" w:eastAsia="ja-JP"/>
        </w:rPr>
        <w:t>initial</w:t>
      </w:r>
      <w:r w:rsidRPr="0085163C">
        <w:rPr>
          <w:rFonts w:eastAsia="Times New Roman"/>
          <w:snapToGrid w:val="0"/>
          <w:szCs w:val="24"/>
          <w:lang w:val="en-US" w:eastAsia="en-US"/>
        </w:rPr>
        <w:t xml:space="preserve"> damping coefficient</w:t>
      </w:r>
      <w:r w:rsidRPr="0085163C">
        <w:rPr>
          <w:rFonts w:eastAsia="MS Mincho" w:hint="eastAsia"/>
          <w:snapToGrid w:val="0"/>
          <w:szCs w:val="24"/>
          <w:lang w:val="en-US" w:eastAsia="ja-JP"/>
        </w:rPr>
        <w:t>.</w:t>
      </w:r>
      <w:r w:rsidRPr="0085163C">
        <w:rPr>
          <w:rFonts w:eastAsia="Times New Roman"/>
          <w:snapToGrid w:val="0"/>
          <w:szCs w:val="24"/>
          <w:lang w:val="en-US" w:eastAsia="en-US"/>
        </w:rPr>
        <w:t xml:space="preserve"> In cases 4 and 5, relief occurs at the maximum </w:t>
      </w:r>
      <w:r w:rsidRPr="0085163C">
        <w:rPr>
          <w:rFonts w:eastAsia="MS Mincho" w:hint="eastAsia"/>
          <w:snapToGrid w:val="0"/>
          <w:szCs w:val="24"/>
          <w:lang w:val="en-US" w:eastAsia="ja-JP"/>
        </w:rPr>
        <w:t xml:space="preserve">velocity </w:t>
      </w:r>
      <w:r w:rsidRPr="0085163C">
        <w:rPr>
          <w:rFonts w:eastAsia="Times New Roman"/>
          <w:snapToGrid w:val="0"/>
          <w:szCs w:val="24"/>
          <w:lang w:val="en-US" w:eastAsia="en-US"/>
        </w:rPr>
        <w:t xml:space="preserve">and the damping force does not rise much higher than the </w:t>
      </w:r>
      <w:r w:rsidRPr="0085163C">
        <w:rPr>
          <w:rFonts w:eastAsia="MS Mincho" w:hint="eastAsia"/>
          <w:snapToGrid w:val="0"/>
          <w:szCs w:val="24"/>
          <w:lang w:val="en-US" w:eastAsia="ja-JP"/>
        </w:rPr>
        <w:t>relief force</w:t>
      </w:r>
      <w:r w:rsidRPr="0085163C">
        <w:rPr>
          <w:rFonts w:eastAsia="Times New Roman"/>
          <w:snapToGrid w:val="0"/>
          <w:szCs w:val="24"/>
          <w:lang w:val="en-US" w:eastAsia="en-US"/>
        </w:rPr>
        <w:t xml:space="preserve">. In the high </w:t>
      </w:r>
      <w:r w:rsidRPr="0085163C">
        <w:rPr>
          <w:rFonts w:eastAsia="MS Mincho" w:hint="eastAsia"/>
          <w:snapToGrid w:val="0"/>
          <w:szCs w:val="24"/>
          <w:lang w:val="en-US" w:eastAsia="ja-JP"/>
        </w:rPr>
        <w:t>damping</w:t>
      </w:r>
      <w:r w:rsidRPr="0085163C">
        <w:rPr>
          <w:rFonts w:eastAsia="Times New Roman"/>
          <w:snapToGrid w:val="0"/>
          <w:szCs w:val="24"/>
          <w:lang w:val="en-US" w:eastAsia="en-US"/>
        </w:rPr>
        <w:t xml:space="preserve"> state, the relief </w:t>
      </w:r>
      <w:r w:rsidRPr="0085163C">
        <w:rPr>
          <w:rFonts w:eastAsia="MS Mincho" w:hint="eastAsia"/>
          <w:snapToGrid w:val="0"/>
          <w:szCs w:val="24"/>
          <w:lang w:val="en-US" w:eastAsia="ja-JP"/>
        </w:rPr>
        <w:t>velocity</w:t>
      </w:r>
      <w:r w:rsidRPr="0085163C">
        <w:rPr>
          <w:rFonts w:eastAsia="MS Mincho"/>
          <w:snapToGrid w:val="0"/>
          <w:szCs w:val="24"/>
          <w:lang w:val="en-US" w:eastAsia="ja-JP"/>
        </w:rPr>
        <w:t xml:space="preserve"> (0.32 m/s)</w:t>
      </w:r>
      <w:r w:rsidRPr="0085163C">
        <w:rPr>
          <w:rFonts w:eastAsia="Times New Roman"/>
          <w:snapToGrid w:val="0"/>
          <w:szCs w:val="24"/>
          <w:lang w:val="en-US" w:eastAsia="en-US"/>
        </w:rPr>
        <w:t xml:space="preserve"> is exceeded in all five cases (6 to 10 in Table 2), the second damping coefficient comes into play, </w:t>
      </w:r>
      <w:r w:rsidRPr="0085163C">
        <w:rPr>
          <w:rFonts w:eastAsia="MS Mincho" w:hint="eastAsia"/>
          <w:snapToGrid w:val="0"/>
          <w:szCs w:val="24"/>
          <w:lang w:val="en-US" w:eastAsia="ja-JP"/>
        </w:rPr>
        <w:t xml:space="preserve">and </w:t>
      </w:r>
      <w:r w:rsidRPr="0085163C">
        <w:rPr>
          <w:rFonts w:eastAsia="Times New Roman"/>
          <w:snapToGrid w:val="0"/>
          <w:szCs w:val="24"/>
          <w:lang w:val="en-US" w:eastAsia="en-US"/>
        </w:rPr>
        <w:t xml:space="preserve">the damping force does not increase greatly. The shape of the hysteresis loop is close to a rectangle. Figure </w:t>
      </w:r>
      <w:r w:rsidRPr="0085163C">
        <w:rPr>
          <w:rFonts w:eastAsia="MS Mincho" w:hint="eastAsia"/>
          <w:snapToGrid w:val="0"/>
          <w:szCs w:val="24"/>
          <w:lang w:val="en-US" w:eastAsia="ja-JP"/>
        </w:rPr>
        <w:t>9</w:t>
      </w:r>
      <w:r w:rsidRPr="0085163C">
        <w:rPr>
          <w:rFonts w:eastAsia="Times New Roman"/>
          <w:snapToGrid w:val="0"/>
          <w:szCs w:val="24"/>
          <w:lang w:val="en-US" w:eastAsia="en-US"/>
        </w:rPr>
        <w:t xml:space="preserve"> shows the relationship between maximum </w:t>
      </w:r>
      <w:r w:rsidRPr="0085163C">
        <w:rPr>
          <w:rFonts w:eastAsia="MS Mincho" w:hint="eastAsia"/>
          <w:snapToGrid w:val="0"/>
          <w:szCs w:val="24"/>
          <w:lang w:val="en-US" w:eastAsia="ja-JP"/>
        </w:rPr>
        <w:t>velocity</w:t>
      </w:r>
      <w:r w:rsidRPr="0085163C">
        <w:rPr>
          <w:rFonts w:eastAsia="Times New Roman"/>
          <w:snapToGrid w:val="0"/>
          <w:szCs w:val="24"/>
          <w:lang w:val="en-US" w:eastAsia="en-US"/>
        </w:rPr>
        <w:t xml:space="preserve"> and </w:t>
      </w:r>
      <w:r w:rsidRPr="0085163C">
        <w:rPr>
          <w:rFonts w:eastAsia="MS Mincho" w:hint="eastAsia"/>
          <w:snapToGrid w:val="0"/>
          <w:szCs w:val="24"/>
          <w:lang w:val="en-US" w:eastAsia="ja-JP"/>
        </w:rPr>
        <w:t>force</w:t>
      </w:r>
      <w:r w:rsidRPr="0085163C">
        <w:rPr>
          <w:rFonts w:eastAsia="Times New Roman"/>
          <w:snapToGrid w:val="0"/>
          <w:szCs w:val="24"/>
          <w:lang w:val="en-US" w:eastAsia="en-US"/>
        </w:rPr>
        <w:t xml:space="preserve"> at the maximum velocity in for both the low and high </w:t>
      </w:r>
      <w:r w:rsidRPr="0085163C">
        <w:rPr>
          <w:rFonts w:eastAsia="MS Mincho" w:hint="eastAsia"/>
          <w:snapToGrid w:val="0"/>
          <w:szCs w:val="24"/>
          <w:lang w:val="en-US" w:eastAsia="ja-JP"/>
        </w:rPr>
        <w:t>damping</w:t>
      </w:r>
      <w:r w:rsidRPr="0085163C">
        <w:rPr>
          <w:rFonts w:eastAsia="Times New Roman"/>
          <w:snapToGrid w:val="0"/>
          <w:szCs w:val="24"/>
          <w:lang w:val="en-US" w:eastAsia="en-US"/>
        </w:rPr>
        <w:t xml:space="preserve"> states in the characteristics test along with the design </w:t>
      </w:r>
      <w:r w:rsidRPr="0085163C">
        <w:rPr>
          <w:rFonts w:eastAsia="MS Mincho" w:hint="eastAsia"/>
          <w:snapToGrid w:val="0"/>
          <w:szCs w:val="24"/>
          <w:lang w:val="en-US" w:eastAsia="ja-JP"/>
        </w:rPr>
        <w:t>force-velocity</w:t>
      </w:r>
      <w:r w:rsidRPr="0085163C">
        <w:rPr>
          <w:rFonts w:eastAsia="Times New Roman"/>
          <w:snapToGrid w:val="0"/>
          <w:szCs w:val="24"/>
          <w:lang w:val="en-US" w:eastAsia="en-US"/>
        </w:rPr>
        <w:t xml:space="preserve"> relation. The low </w:t>
      </w:r>
      <w:r w:rsidRPr="0085163C">
        <w:rPr>
          <w:rFonts w:eastAsia="MS Mincho" w:hint="eastAsia"/>
          <w:snapToGrid w:val="0"/>
          <w:szCs w:val="24"/>
          <w:lang w:val="en-US" w:eastAsia="ja-JP"/>
        </w:rPr>
        <w:t>damping</w:t>
      </w:r>
      <w:r w:rsidRPr="0085163C">
        <w:rPr>
          <w:rFonts w:eastAsia="Times New Roman"/>
          <w:snapToGrid w:val="0"/>
          <w:szCs w:val="24"/>
          <w:lang w:val="en-US" w:eastAsia="en-US"/>
        </w:rPr>
        <w:t xml:space="preserve"> state is shown in blue</w:t>
      </w:r>
      <w:r w:rsidRPr="0085163C">
        <w:rPr>
          <w:rFonts w:eastAsia="MS Mincho" w:hint="eastAsia"/>
          <w:snapToGrid w:val="0"/>
          <w:szCs w:val="24"/>
          <w:lang w:val="en-US" w:eastAsia="ja-JP"/>
        </w:rPr>
        <w:t xml:space="preserve"> and</w:t>
      </w:r>
      <w:r w:rsidRPr="0085163C">
        <w:rPr>
          <w:rFonts w:eastAsia="Times New Roman"/>
          <w:snapToGrid w:val="0"/>
          <w:szCs w:val="24"/>
          <w:lang w:val="en-US" w:eastAsia="en-US"/>
        </w:rPr>
        <w:t xml:space="preserve"> the high </w:t>
      </w:r>
      <w:r w:rsidRPr="0085163C">
        <w:rPr>
          <w:rFonts w:eastAsia="MS Mincho" w:hint="eastAsia"/>
          <w:snapToGrid w:val="0"/>
          <w:szCs w:val="24"/>
          <w:lang w:val="en-US" w:eastAsia="ja-JP"/>
        </w:rPr>
        <w:t>damping</w:t>
      </w:r>
      <w:r w:rsidRPr="0085163C">
        <w:rPr>
          <w:rFonts w:eastAsia="Times New Roman"/>
          <w:snapToGrid w:val="0"/>
          <w:szCs w:val="24"/>
          <w:lang w:val="en-US" w:eastAsia="en-US"/>
        </w:rPr>
        <w:t xml:space="preserve"> state in red. The experimental results of are in good agreement with the design characteristics for both low and high damping</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This </w:t>
      </w:r>
      <w:r w:rsidRPr="0085163C">
        <w:rPr>
          <w:rFonts w:eastAsia="MS Mincho" w:hint="eastAsia"/>
          <w:snapToGrid w:val="0"/>
          <w:szCs w:val="24"/>
          <w:lang w:val="en-US" w:eastAsia="ja-JP"/>
        </w:rPr>
        <w:t>confirm</w:t>
      </w:r>
      <w:r w:rsidRPr="0085163C">
        <w:rPr>
          <w:rFonts w:eastAsia="MS Mincho"/>
          <w:snapToGrid w:val="0"/>
          <w:szCs w:val="24"/>
          <w:lang w:val="en-US" w:eastAsia="ja-JP"/>
        </w:rPr>
        <w:t>s</w:t>
      </w:r>
      <w:r w:rsidRPr="0085163C">
        <w:rPr>
          <w:rFonts w:eastAsia="MS Mincho" w:hint="eastAsia"/>
          <w:snapToGrid w:val="0"/>
          <w:szCs w:val="24"/>
          <w:lang w:val="en-US" w:eastAsia="ja-JP"/>
        </w:rPr>
        <w:t xml:space="preserve"> that the </w:t>
      </w:r>
      <w:r w:rsidRPr="0085163C">
        <w:rPr>
          <w:rFonts w:eastAsia="MS Mincho"/>
          <w:snapToGrid w:val="0"/>
          <w:szCs w:val="24"/>
          <w:lang w:val="en-US" w:eastAsia="ja-JP"/>
        </w:rPr>
        <w:t xml:space="preserve">prototype </w:t>
      </w:r>
      <w:r w:rsidRPr="0085163C">
        <w:rPr>
          <w:rFonts w:eastAsia="Times New Roman"/>
          <w:snapToGrid w:val="0"/>
          <w:szCs w:val="24"/>
          <w:lang w:val="en-US" w:eastAsia="en-US"/>
        </w:rPr>
        <w:t>ha</w:t>
      </w:r>
      <w:r w:rsidRPr="0085163C">
        <w:rPr>
          <w:rFonts w:eastAsia="MS Mincho" w:hint="eastAsia"/>
          <w:snapToGrid w:val="0"/>
          <w:szCs w:val="24"/>
          <w:lang w:val="en-US" w:eastAsia="ja-JP"/>
        </w:rPr>
        <w:t>s</w:t>
      </w:r>
      <w:r w:rsidRPr="0085163C">
        <w:rPr>
          <w:rFonts w:eastAsia="Times New Roman"/>
          <w:snapToGrid w:val="0"/>
          <w:szCs w:val="24"/>
          <w:lang w:val="en-US" w:eastAsia="en-US"/>
        </w:rPr>
        <w:t xml:space="preserve"> the expected performance.</w:t>
      </w:r>
    </w:p>
    <w:p w:rsidR="0085163C" w:rsidRPr="0085163C" w:rsidRDefault="0085163C" w:rsidP="0085163C">
      <w:pPr>
        <w:widowControl w:val="0"/>
        <w:spacing w:after="0" w:line="240" w:lineRule="auto"/>
        <w:jc w:val="both"/>
        <w:rPr>
          <w:rFonts w:eastAsia="Times New Roman"/>
          <w:snapToGrid w:val="0"/>
          <w:szCs w:val="24"/>
          <w:lang w:val="en-US" w:eastAsia="en-US"/>
        </w:rPr>
      </w:pPr>
      <w:r w:rsidRPr="0085163C">
        <w:rPr>
          <w:rFonts w:eastAsia="Times New Roman"/>
          <w:snapToGrid w:val="0"/>
          <w:szCs w:val="24"/>
          <w:lang w:val="en-US" w:eastAsia="en-US"/>
        </w:rPr>
        <w:t xml:space="preserve">Figure </w:t>
      </w:r>
      <w:r w:rsidRPr="0085163C">
        <w:rPr>
          <w:rFonts w:eastAsia="MS Mincho" w:hint="eastAsia"/>
          <w:snapToGrid w:val="0"/>
          <w:szCs w:val="24"/>
          <w:lang w:val="en-US" w:eastAsia="ja-JP"/>
        </w:rPr>
        <w:t>10</w:t>
      </w:r>
      <w:r w:rsidRPr="0085163C">
        <w:rPr>
          <w:rFonts w:eastAsia="Times New Roman"/>
          <w:snapToGrid w:val="0"/>
          <w:szCs w:val="24"/>
          <w:lang w:val="en-US" w:eastAsia="en-US"/>
        </w:rPr>
        <w:t xml:space="preserve"> shows the</w:t>
      </w:r>
      <w:r w:rsidRPr="0085163C">
        <w:rPr>
          <w:rFonts w:eastAsia="MS Mincho" w:hint="eastAsia"/>
          <w:snapToGrid w:val="0"/>
          <w:szCs w:val="24"/>
          <w:lang w:val="en-US" w:eastAsia="ja-JP"/>
        </w:rPr>
        <w:t xml:space="preserve"> force-</w:t>
      </w:r>
      <w:r w:rsidRPr="0085163C">
        <w:rPr>
          <w:rFonts w:eastAsia="Times New Roman"/>
          <w:snapToGrid w:val="0"/>
          <w:szCs w:val="24"/>
          <w:lang w:val="en-US" w:eastAsia="en-US"/>
        </w:rPr>
        <w:t>deformation relationship</w:t>
      </w:r>
      <w:r w:rsidRPr="0085163C">
        <w:rPr>
          <w:rFonts w:eastAsia="MS Mincho" w:hint="eastAsia"/>
          <w:snapToGrid w:val="0"/>
          <w:szCs w:val="24"/>
          <w:lang w:val="en-US" w:eastAsia="ja-JP"/>
        </w:rPr>
        <w:t>s</w:t>
      </w:r>
      <w:r w:rsidRPr="0085163C">
        <w:rPr>
          <w:rFonts w:eastAsia="Times New Roman"/>
          <w:snapToGrid w:val="0"/>
          <w:szCs w:val="24"/>
          <w:lang w:val="en-US" w:eastAsia="en-US"/>
        </w:rPr>
        <w:t xml:space="preserve"> obtained in the switching performance confirmation tests, with Figure </w:t>
      </w:r>
      <w:r w:rsidRPr="0085163C">
        <w:rPr>
          <w:rFonts w:eastAsia="MS Mincho" w:hint="eastAsia"/>
          <w:snapToGrid w:val="0"/>
          <w:szCs w:val="24"/>
          <w:lang w:val="en-US" w:eastAsia="ja-JP"/>
        </w:rPr>
        <w:t>10</w:t>
      </w:r>
      <w:r w:rsidRPr="0085163C">
        <w:rPr>
          <w:rFonts w:eastAsia="Times New Roman"/>
          <w:snapToGrid w:val="0"/>
          <w:szCs w:val="24"/>
          <w:lang w:val="en-US" w:eastAsia="en-US"/>
        </w:rPr>
        <w:t xml:space="preserve"> (a) showing the results for sinusoidal </w:t>
      </w:r>
      <w:r w:rsidRPr="0085163C">
        <w:rPr>
          <w:rFonts w:eastAsia="MS Mincho" w:hint="eastAsia"/>
          <w:snapToGrid w:val="0"/>
          <w:szCs w:val="24"/>
          <w:lang w:val="en-US" w:eastAsia="ja-JP"/>
        </w:rPr>
        <w:t>loading</w:t>
      </w:r>
      <w:r w:rsidRPr="0085163C">
        <w:rPr>
          <w:rFonts w:eastAsia="Times New Roman"/>
          <w:snapToGrid w:val="0"/>
          <w:szCs w:val="24"/>
          <w:lang w:val="en-US" w:eastAsia="en-US"/>
        </w:rPr>
        <w:t xml:space="preserve"> (cases 11-13</w:t>
      </w:r>
      <w:r w:rsidRPr="0085163C">
        <w:rPr>
          <w:rFonts w:eastAsia="MS Mincho" w:hint="eastAsia"/>
          <w:snapToGrid w:val="0"/>
          <w:szCs w:val="24"/>
          <w:lang w:val="en-US" w:eastAsia="ja-JP"/>
        </w:rPr>
        <w:t xml:space="preserve"> in Table 2</w:t>
      </w:r>
      <w:r w:rsidRPr="0085163C">
        <w:rPr>
          <w:rFonts w:eastAsia="Times New Roman"/>
          <w:snapToGrid w:val="0"/>
          <w:szCs w:val="24"/>
          <w:lang w:val="en-US" w:eastAsia="en-US"/>
        </w:rPr>
        <w:t>) and Fig</w:t>
      </w:r>
      <w:r w:rsidRPr="0085163C">
        <w:rPr>
          <w:rFonts w:eastAsia="MS Mincho"/>
          <w:snapToGrid w:val="0"/>
          <w:szCs w:val="24"/>
          <w:lang w:val="en-US" w:eastAsia="ja-JP"/>
        </w:rPr>
        <w:t>ure</w:t>
      </w:r>
      <w:r w:rsidRPr="0085163C">
        <w:rPr>
          <w:rFonts w:eastAsia="Times New Roman"/>
          <w:snapToGrid w:val="0"/>
          <w:szCs w:val="24"/>
          <w:lang w:val="en-US" w:eastAsia="en-US"/>
        </w:rPr>
        <w:t xml:space="preserve"> 10 (b) </w:t>
      </w:r>
      <w:r w:rsidRPr="0085163C">
        <w:rPr>
          <w:rFonts w:eastAsia="MS Mincho" w:hint="eastAsia"/>
          <w:snapToGrid w:val="0"/>
          <w:szCs w:val="24"/>
          <w:lang w:val="en-US" w:eastAsia="ja-JP"/>
        </w:rPr>
        <w:t>the result</w:t>
      </w:r>
      <w:r w:rsidRPr="0085163C">
        <w:rPr>
          <w:rFonts w:eastAsia="MS Mincho"/>
          <w:snapToGrid w:val="0"/>
          <w:szCs w:val="24"/>
          <w:lang w:val="en-US" w:eastAsia="ja-JP"/>
        </w:rPr>
        <w:t xml:space="preserve">s for </w:t>
      </w:r>
      <w:r w:rsidRPr="0085163C">
        <w:rPr>
          <w:rFonts w:eastAsia="Times New Roman"/>
          <w:snapToGrid w:val="0"/>
          <w:szCs w:val="24"/>
          <w:lang w:val="en-US" w:eastAsia="en-US"/>
        </w:rPr>
        <w:t xml:space="preserve">random </w:t>
      </w:r>
      <w:r w:rsidRPr="0085163C">
        <w:rPr>
          <w:rFonts w:eastAsia="MS Mincho" w:hint="eastAsia"/>
          <w:snapToGrid w:val="0"/>
          <w:szCs w:val="24"/>
          <w:lang w:val="en-US" w:eastAsia="ja-JP"/>
        </w:rPr>
        <w:t>loading</w:t>
      </w:r>
      <w:r w:rsidRPr="0085163C">
        <w:rPr>
          <w:rFonts w:eastAsia="Times New Roman"/>
          <w:snapToGrid w:val="0"/>
          <w:szCs w:val="24"/>
          <w:lang w:val="en-US" w:eastAsia="en-US"/>
        </w:rPr>
        <w:t xml:space="preserve"> (case 14). Fig</w:t>
      </w:r>
      <w:r w:rsidRPr="0085163C">
        <w:rPr>
          <w:rFonts w:eastAsia="MS Mincho" w:hint="eastAsia"/>
          <w:snapToGrid w:val="0"/>
          <w:szCs w:val="24"/>
          <w:lang w:val="en-US" w:eastAsia="ja-JP"/>
        </w:rPr>
        <w:t>ure</w:t>
      </w:r>
      <w:r w:rsidRPr="0085163C">
        <w:rPr>
          <w:rFonts w:eastAsia="Times New Roman"/>
          <w:snapToGrid w:val="0"/>
          <w:szCs w:val="24"/>
          <w:lang w:val="en-US" w:eastAsia="en-US"/>
        </w:rPr>
        <w:t xml:space="preserve"> </w:t>
      </w:r>
      <w:r w:rsidRPr="0085163C">
        <w:rPr>
          <w:rFonts w:eastAsia="MS Mincho" w:hint="eastAsia"/>
          <w:snapToGrid w:val="0"/>
          <w:szCs w:val="24"/>
          <w:lang w:val="en-US" w:eastAsia="ja-JP"/>
        </w:rPr>
        <w:t>10</w:t>
      </w:r>
      <w:r w:rsidRPr="0085163C">
        <w:rPr>
          <w:rFonts w:eastAsia="Times New Roman"/>
          <w:snapToGrid w:val="0"/>
          <w:szCs w:val="24"/>
          <w:lang w:val="en-US" w:eastAsia="en-US"/>
        </w:rPr>
        <w:t xml:space="preserve"> (a)</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clearly shows </w:t>
      </w:r>
      <w:r w:rsidRPr="0085163C">
        <w:rPr>
          <w:rFonts w:eastAsia="MS Mincho" w:hint="eastAsia"/>
          <w:snapToGrid w:val="0"/>
          <w:szCs w:val="24"/>
          <w:lang w:val="en-US" w:eastAsia="ja-JP"/>
        </w:rPr>
        <w:t>that</w:t>
      </w:r>
      <w:r w:rsidRPr="0085163C">
        <w:rPr>
          <w:rFonts w:eastAsia="Times New Roman"/>
          <w:snapToGrid w:val="0"/>
          <w:szCs w:val="24"/>
          <w:lang w:val="en-US" w:eastAsia="en-US"/>
        </w:rPr>
        <w:t xml:space="preserve"> damping switches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to a </w:t>
      </w:r>
      <w:r w:rsidRPr="0085163C">
        <w:rPr>
          <w:rFonts w:eastAsia="MS Mincho" w:hint="eastAsia"/>
          <w:snapToGrid w:val="0"/>
          <w:szCs w:val="24"/>
          <w:lang w:val="en-US" w:eastAsia="ja-JP"/>
        </w:rPr>
        <w:t xml:space="preserve">high </w:t>
      </w:r>
      <w:r w:rsidRPr="0085163C">
        <w:rPr>
          <w:rFonts w:eastAsia="MS Mincho"/>
          <w:snapToGrid w:val="0"/>
          <w:szCs w:val="24"/>
          <w:lang w:val="en-US" w:eastAsia="ja-JP"/>
        </w:rPr>
        <w:t xml:space="preserve">coefficient </w:t>
      </w:r>
      <w:r w:rsidRPr="0085163C">
        <w:rPr>
          <w:rFonts w:eastAsia="MS Mincho" w:hint="eastAsia"/>
          <w:snapToGrid w:val="0"/>
          <w:szCs w:val="24"/>
          <w:lang w:val="en-US" w:eastAsia="ja-JP"/>
        </w:rPr>
        <w:t>and the damping force increase</w:t>
      </w:r>
      <w:r w:rsidRPr="0085163C">
        <w:rPr>
          <w:rFonts w:eastAsia="MS Mincho"/>
          <w:snapToGrid w:val="0"/>
          <w:szCs w:val="24"/>
          <w:lang w:val="en-US" w:eastAsia="ja-JP"/>
        </w:rPr>
        <w:t>s sharply</w:t>
      </w:r>
      <w:r w:rsidRPr="0085163C">
        <w:rPr>
          <w:rFonts w:eastAsia="MS Mincho" w:hint="eastAsia"/>
          <w:snapToGrid w:val="0"/>
          <w:szCs w:val="24"/>
          <w:lang w:val="en-US" w:eastAsia="ja-JP"/>
        </w:rPr>
        <w:t xml:space="preserve"> </w:t>
      </w:r>
      <w:r w:rsidRPr="0085163C">
        <w:rPr>
          <w:rFonts w:eastAsia="Times New Roman"/>
          <w:snapToGrid w:val="0"/>
          <w:szCs w:val="24"/>
          <w:lang w:val="en-US" w:eastAsia="en-US"/>
        </w:rPr>
        <w:t xml:space="preserve">at the switching displacement of 200 mm. When the loading period is short, as in case 13, the </w:t>
      </w:r>
      <w:r w:rsidRPr="0085163C">
        <w:rPr>
          <w:rFonts w:eastAsia="MS Mincho"/>
          <w:snapToGrid w:val="0"/>
          <w:szCs w:val="24"/>
          <w:lang w:val="en-US" w:eastAsia="ja-JP"/>
        </w:rPr>
        <w:t>velocity</w:t>
      </w:r>
      <w:r w:rsidRPr="0085163C">
        <w:rPr>
          <w:rFonts w:eastAsia="Times New Roman"/>
          <w:snapToGrid w:val="0"/>
          <w:szCs w:val="24"/>
          <w:lang w:val="en-US" w:eastAsia="en-US"/>
        </w:rPr>
        <w:t xml:space="preserve"> at the switching displacement is high. Since the resistance forces in the high and low damping states at a particular velocity come close when the velocity is over 0.32 m/s (the relief velocity of the high damping state), the rapid rise in load at the switching displacement </w:t>
      </w:r>
      <w:r w:rsidRPr="0085163C">
        <w:rPr>
          <w:rFonts w:eastAsia="MS Mincho"/>
          <w:snapToGrid w:val="0"/>
          <w:szCs w:val="24"/>
          <w:lang w:val="en-US" w:eastAsia="ja-JP"/>
        </w:rPr>
        <w:t xml:space="preserve">is relatively </w:t>
      </w:r>
      <w:r w:rsidRPr="0085163C">
        <w:rPr>
          <w:rFonts w:eastAsia="Times New Roman"/>
          <w:snapToGrid w:val="0"/>
          <w:szCs w:val="24"/>
          <w:lang w:val="en-US" w:eastAsia="en-US"/>
        </w:rPr>
        <w:t xml:space="preserve">small. For the random </w:t>
      </w:r>
      <w:r w:rsidRPr="0085163C">
        <w:rPr>
          <w:rFonts w:eastAsia="MS Mincho" w:hint="eastAsia"/>
          <w:snapToGrid w:val="0"/>
          <w:szCs w:val="24"/>
          <w:lang w:val="en-US" w:eastAsia="ja-JP"/>
        </w:rPr>
        <w:t>loading</w:t>
      </w:r>
      <w:r w:rsidRPr="0085163C">
        <w:rPr>
          <w:rFonts w:eastAsia="Times New Roman"/>
          <w:snapToGrid w:val="0"/>
          <w:szCs w:val="24"/>
          <w:lang w:val="en-US" w:eastAsia="en-US"/>
        </w:rPr>
        <w:t xml:space="preserve"> case, the results are compared with calculation in F</w:t>
      </w:r>
      <w:r w:rsidRPr="0085163C">
        <w:rPr>
          <w:rFonts w:eastAsia="MS Mincho" w:hint="eastAsia"/>
          <w:snapToGrid w:val="0"/>
          <w:szCs w:val="24"/>
          <w:lang w:val="en-US" w:eastAsia="ja-JP"/>
        </w:rPr>
        <w:t>igure</w:t>
      </w:r>
      <w:r w:rsidRPr="0085163C">
        <w:rPr>
          <w:rFonts w:eastAsia="Times New Roman"/>
          <w:snapToGrid w:val="0"/>
          <w:szCs w:val="24"/>
          <w:lang w:val="en-US" w:eastAsia="en-US"/>
        </w:rPr>
        <w:t xml:space="preserve"> </w:t>
      </w:r>
      <w:r w:rsidRPr="0085163C">
        <w:rPr>
          <w:rFonts w:eastAsia="MS Mincho" w:hint="eastAsia"/>
          <w:snapToGrid w:val="0"/>
          <w:szCs w:val="24"/>
          <w:lang w:val="en-US" w:eastAsia="ja-JP"/>
        </w:rPr>
        <w:t>10</w:t>
      </w:r>
      <w:r w:rsidRPr="0085163C">
        <w:rPr>
          <w:rFonts w:eastAsia="Times New Roman"/>
          <w:snapToGrid w:val="0"/>
          <w:szCs w:val="24"/>
          <w:lang w:val="en-US" w:eastAsia="en-US"/>
        </w:rPr>
        <w:t xml:space="preserve"> (b). There is almost no time lag in switching performance as compared with the calculated results. This means that it is not necessary to consider the switching time delay in the time history response analysis.</w:t>
      </w:r>
    </w:p>
    <w:p w:rsidR="0085163C" w:rsidRPr="0085163C" w:rsidRDefault="0085163C" w:rsidP="0085163C">
      <w:pPr>
        <w:spacing w:after="0" w:line="240" w:lineRule="auto"/>
        <w:ind w:left="11" w:hanging="11"/>
        <w:jc w:val="both"/>
        <w:rPr>
          <w:rFonts w:eastAsia="Times New Roman"/>
          <w:snapToGrid w:val="0"/>
          <w:szCs w:val="24"/>
          <w:lang w:val="en-US" w:eastAsia="en-US"/>
        </w:rPr>
      </w:pPr>
      <w:r w:rsidRPr="0085163C">
        <w:rPr>
          <w:rFonts w:eastAsia="Times New Roman"/>
          <w:snapToGrid w:val="0"/>
          <w:szCs w:val="24"/>
          <w:lang w:val="en-US" w:eastAsia="en-US"/>
        </w:rPr>
        <w:br w:type="page"/>
      </w: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r w:rsidRPr="0085163C">
        <w:rPr>
          <w:rFonts w:eastAsiaTheme="minorHAnsi"/>
          <w:noProof/>
          <w:snapToGrid w:val="0"/>
        </w:rPr>
        <w:lastRenderedPageBreak/>
        <mc:AlternateContent>
          <mc:Choice Requires="wpc">
            <w:drawing>
              <wp:anchor distT="0" distB="0" distL="114300" distR="114300" simplePos="0" relativeHeight="251661312" behindDoc="0" locked="0" layoutInCell="1" allowOverlap="1" wp14:anchorId="061E0F05" wp14:editId="4A32F7FA">
                <wp:simplePos x="0" y="0"/>
                <wp:positionH relativeFrom="column">
                  <wp:posOffset>32385</wp:posOffset>
                </wp:positionH>
                <wp:positionV relativeFrom="paragraph">
                  <wp:posOffset>0</wp:posOffset>
                </wp:positionV>
                <wp:extent cx="6162040" cy="2047875"/>
                <wp:effectExtent l="0" t="0" r="0" b="9525"/>
                <wp:wrapTopAndBottom/>
                <wp:docPr id="1552" name="Полотно 254"/>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52" name="図 83"/>
                          <pic:cNvPicPr>
                            <a:picLocks noChangeAspect="1"/>
                          </pic:cNvPicPr>
                        </pic:nvPicPr>
                        <pic:blipFill>
                          <a:blip r:embed="rId17"/>
                          <a:stretch>
                            <a:fillRect/>
                          </a:stretch>
                        </pic:blipFill>
                        <pic:spPr>
                          <a:xfrm>
                            <a:off x="146519" y="1"/>
                            <a:ext cx="2641849" cy="2011680"/>
                          </a:xfrm>
                          <a:prstGeom prst="rect">
                            <a:avLst/>
                          </a:prstGeom>
                        </pic:spPr>
                      </pic:pic>
                      <pic:pic xmlns:pic="http://schemas.openxmlformats.org/drawingml/2006/picture">
                        <pic:nvPicPr>
                          <pic:cNvPr id="253" name="図 84"/>
                          <pic:cNvPicPr>
                            <a:picLocks noChangeAspect="1"/>
                          </pic:cNvPicPr>
                        </pic:nvPicPr>
                        <pic:blipFill>
                          <a:blip r:embed="rId18"/>
                          <a:stretch>
                            <a:fillRect/>
                          </a:stretch>
                        </pic:blipFill>
                        <pic:spPr>
                          <a:xfrm>
                            <a:off x="3183683" y="1"/>
                            <a:ext cx="2606354" cy="201168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Полотно 254" o:spid="_x0000_s1026" editas="canvas" style="position:absolute;margin-left:2.55pt;margin-top:0;width:485.2pt;height:161.25pt;z-index:251661312" coordsize="61620,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">
                <v:shape id="_x0000_s1027" type="#_x0000_t75" style="position:absolute;width:61620;height:20478;visibility:visible;mso-wrap-style:square">
                  <v:fill o:detectmouseclick="t"/>
                  <v:path o:connecttype="none"/>
                </v:shape>
                <v:shape id="図 83" o:spid="_x0000_s1028" type="#_x0000_t75" style="position:absolute;left:1465;width:26418;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Dnx3FAAAA3AAAAA8AAABkcnMvZG93bnJldi54bWxEj0FrwkAUhO8F/8PyhN7qpoEWSV3FKhUL&#10;XpoW6vGRfSbR7Ntkd2viv3eFgsdhZr5hZovBNOJMzteWFTxPEhDEhdU1lwp+vj+epiB8QNbYWCYF&#10;F/KwmI8eZphp2/MXnfNQighhn6GCKoQ2k9IXFRn0E9sSR+9gncEQpSuldthHuGlkmiSv0mDNcaHC&#10;llYVFaf8zyjYbH7DUfbrYbrVnXs/7LvPfNcp9Tgelm8gAg3hHv5vb7WC9CWF25l4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58dxQAAANwAAAAPAAAAAAAAAAAAAAAA&#10;AJ8CAABkcnMvZG93bnJldi54bWxQSwUGAAAAAAQABAD3AAAAkQMAAAAA&#10;">
                  <v:imagedata r:id="rId19" o:title=""/>
                  <v:path arrowok="t"/>
                </v:shape>
                <v:shape id="図 84" o:spid="_x0000_s1029" type="#_x0000_t75" style="position:absolute;left:31836;width:26064;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dLbLHAAAA3AAAAA8AAABkcnMvZG93bnJldi54bWxEj0FrwkAUhO8F/8PyCr3VjYqlRjdBxaKH&#10;HmqqeH1kn0lq9m3IbjT213cLhR6HmfmGWaS9qcWVWldZVjAaRiCIc6srLhQcPt+eX0E4j6yxtkwK&#10;7uQgTQYPC4y1vfGerpkvRICwi1FB6X0TS+nykgy6oW2Ig3e2rUEfZFtI3eItwE0tx1H0Ig1WHBZK&#10;bGhdUn7JOqPAdZPTXe/fv7rZZvvRr9zxO9qOlHp67JdzEJ56/x/+a++0gvF0Ar9nwhGQy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dLbLHAAAA3AAAAA8AAAAAAAAAAAAA&#10;AAAAnwIAAGRycy9kb3ducmV2LnhtbFBLBQYAAAAABAAEAPcAAACTAwAAAAA=&#10;">
                  <v:imagedata r:id="rId20" o:title=""/>
                  <v:path arrowok="t"/>
                </v:shape>
                <w10:wrap type="topAndBottom"/>
              </v:group>
            </w:pict>
          </mc:Fallback>
        </mc:AlternateContent>
      </w:r>
    </w:p>
    <w:p w:rsidR="0085163C" w:rsidRPr="0085163C" w:rsidRDefault="0085163C" w:rsidP="0085163C">
      <w:pPr>
        <w:widowControl w:val="0"/>
        <w:tabs>
          <w:tab w:val="left" w:pos="0"/>
          <w:tab w:val="left" w:pos="720"/>
          <w:tab w:val="left" w:pos="1086"/>
          <w:tab w:val="left" w:pos="1440"/>
        </w:tabs>
        <w:suppressAutoHyphens/>
        <w:spacing w:after="0" w:line="240" w:lineRule="auto"/>
        <w:ind w:firstLineChars="950" w:firstLine="1900"/>
        <w:jc w:val="both"/>
        <w:rPr>
          <w:rFonts w:eastAsia="MS Mincho"/>
          <w:snapToGrid w:val="0"/>
          <w:sz w:val="20"/>
          <w:szCs w:val="20"/>
          <w:lang w:val="en-US" w:eastAsia="ja-JP"/>
        </w:rPr>
      </w:pPr>
      <w:r w:rsidRPr="0085163C">
        <w:rPr>
          <w:rFonts w:eastAsia="MS Mincho" w:hint="eastAsia"/>
          <w:snapToGrid w:val="0"/>
          <w:sz w:val="20"/>
          <w:szCs w:val="20"/>
          <w:lang w:val="en-US" w:eastAsia="ja-JP"/>
        </w:rPr>
        <w:t>(a) Low damping state                                                             (b) High damping state</w:t>
      </w:r>
    </w:p>
    <w:p w:rsidR="0085163C" w:rsidRPr="0085163C" w:rsidRDefault="0085163C" w:rsidP="0085163C">
      <w:pPr>
        <w:widowControl w:val="0"/>
        <w:tabs>
          <w:tab w:val="left" w:pos="0"/>
        </w:tabs>
        <w:suppressAutoHyphens/>
        <w:spacing w:after="0" w:line="240" w:lineRule="auto"/>
        <w:jc w:val="center"/>
        <w:rPr>
          <w:rFonts w:eastAsia="Times New Roman"/>
          <w:snapToGrid w:val="0"/>
          <w:sz w:val="20"/>
          <w:szCs w:val="20"/>
          <w:lang w:val="en-US" w:eastAsia="en-US"/>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ja-JP"/>
        </w:rPr>
        <w:t>8</w:t>
      </w:r>
      <w:r w:rsidRPr="0085163C">
        <w:rPr>
          <w:rFonts w:eastAsia="Times New Roman"/>
          <w:snapToGrid w:val="0"/>
          <w:sz w:val="20"/>
          <w:szCs w:val="24"/>
          <w:lang w:val="en-US" w:eastAsia="en-US"/>
        </w:rPr>
        <w:t xml:space="preserve">. </w:t>
      </w:r>
      <w:r w:rsidRPr="0085163C">
        <w:rPr>
          <w:rFonts w:eastAsia="MS Mincho" w:hint="eastAsia"/>
          <w:snapToGrid w:val="0"/>
          <w:sz w:val="20"/>
          <w:szCs w:val="24"/>
          <w:lang w:val="en-US" w:eastAsia="ja-JP"/>
        </w:rPr>
        <w:t xml:space="preserve">Force-deformation relation </w:t>
      </w:r>
      <w:r w:rsidRPr="0085163C">
        <w:rPr>
          <w:rFonts w:eastAsia="MS Mincho"/>
          <w:snapToGrid w:val="0"/>
          <w:sz w:val="20"/>
          <w:szCs w:val="24"/>
          <w:lang w:val="en-US" w:eastAsia="ja-JP"/>
        </w:rPr>
        <w:t>from</w:t>
      </w:r>
      <w:r w:rsidRPr="0085163C">
        <w:rPr>
          <w:rFonts w:eastAsia="MS Mincho" w:hint="eastAsia"/>
          <w:snapToGrid w:val="0"/>
          <w:sz w:val="20"/>
          <w:szCs w:val="24"/>
          <w:lang w:val="en-US" w:eastAsia="ja-JP"/>
        </w:rPr>
        <w:t xml:space="preserve"> </w:t>
      </w:r>
      <w:r w:rsidRPr="0085163C">
        <w:rPr>
          <w:rFonts w:eastAsia="MS Mincho"/>
          <w:snapToGrid w:val="0"/>
          <w:sz w:val="20"/>
          <w:szCs w:val="24"/>
          <w:lang w:val="en-US" w:eastAsia="ja-JP"/>
        </w:rPr>
        <w:t xml:space="preserve">results of </w:t>
      </w:r>
      <w:r w:rsidRPr="0085163C">
        <w:rPr>
          <w:rFonts w:eastAsia="MS Mincho" w:hint="eastAsia"/>
          <w:snapToGrid w:val="0"/>
          <w:sz w:val="20"/>
          <w:szCs w:val="24"/>
          <w:lang w:val="en-US" w:eastAsia="ja-JP"/>
        </w:rPr>
        <w:t>characteristic</w:t>
      </w:r>
      <w:r w:rsidRPr="0085163C">
        <w:rPr>
          <w:rFonts w:eastAsia="MS Mincho"/>
          <w:snapToGrid w:val="0"/>
          <w:sz w:val="20"/>
          <w:szCs w:val="24"/>
          <w:lang w:val="en-US" w:eastAsia="ja-JP"/>
        </w:rPr>
        <w:t>s</w:t>
      </w:r>
      <w:r w:rsidRPr="0085163C">
        <w:rPr>
          <w:rFonts w:eastAsia="MS Mincho" w:hint="eastAsia"/>
          <w:snapToGrid w:val="0"/>
          <w:sz w:val="20"/>
          <w:szCs w:val="24"/>
          <w:lang w:val="en-US" w:eastAsia="ja-JP"/>
        </w:rPr>
        <w:t xml:space="preserve"> </w:t>
      </w:r>
      <w:r w:rsidRPr="0085163C">
        <w:rPr>
          <w:rFonts w:eastAsia="MS Mincho"/>
          <w:snapToGrid w:val="0"/>
          <w:sz w:val="20"/>
          <w:szCs w:val="24"/>
          <w:lang w:val="en-US" w:eastAsia="ja-JP"/>
        </w:rPr>
        <w:t>testing</w:t>
      </w: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60288" behindDoc="0" locked="0" layoutInCell="1" allowOverlap="1" wp14:anchorId="260379E5" wp14:editId="6E680A4C">
                <wp:simplePos x="0" y="0"/>
                <wp:positionH relativeFrom="column">
                  <wp:posOffset>83185</wp:posOffset>
                </wp:positionH>
                <wp:positionV relativeFrom="paragraph">
                  <wp:posOffset>130175</wp:posOffset>
                </wp:positionV>
                <wp:extent cx="6035040" cy="2075815"/>
                <wp:effectExtent l="0" t="0" r="0" b="0"/>
                <wp:wrapNone/>
                <wp:docPr id="1549" name="Полотно 25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50" name="図 73"/>
                          <pic:cNvPicPr>
                            <a:picLocks noChangeAspect="1"/>
                          </pic:cNvPicPr>
                        </pic:nvPicPr>
                        <pic:blipFill>
                          <a:blip r:embed="rId21"/>
                          <a:stretch>
                            <a:fillRect/>
                          </a:stretch>
                        </pic:blipFill>
                        <pic:spPr>
                          <a:xfrm>
                            <a:off x="1357618" y="0"/>
                            <a:ext cx="4677422" cy="207581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Полотно 251" o:spid="_x0000_s1026" editas="canvas" style="position:absolute;margin-left:6.55pt;margin-top:10.25pt;width:475.2pt;height:163.45pt;z-index:251660288" coordsize="60350,20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">
                <v:shape id="_x0000_s1027" type="#_x0000_t75" style="position:absolute;width:60350;height:20758;visibility:visible;mso-wrap-style:square">
                  <v:fill o:detectmouseclick="t"/>
                  <v:path o:connecttype="none"/>
                </v:shape>
                <v:shape id="図 73" o:spid="_x0000_s1028" type="#_x0000_t75" style="position:absolute;left:13576;width:46774;height:20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Kv29AAAA3AAAAA8AAABkcnMvZG93bnJldi54bWxET0sKwjAQ3QveIYzgRjRVVKQaRQTBnfhB&#10;cDc0Y1tsJiWJtd7eLASXj/dfbVpTiYacLy0rGI8SEMSZ1SXnCq6X/XABwgdkjZVlUvAhD5t1t7PC&#10;VNs3n6g5h1zEEPYpKihCqFMpfVaQQT+yNXHkHtYZDBG6XGqH7xhuKjlJkrk0WHJsKLCmXUHZ8/wy&#10;ClAP7tPxI1xMXU5P7nbMDc62SvV77XYJIlAb/uKf+6AVTGZxfjwTj4B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rIq/b0AAADcAAAADwAAAAAAAAAAAAAAAACfAgAAZHJz&#10;L2Rvd25yZXYueG1sUEsFBgAAAAAEAAQA9wAAAIkDAAAAAA==&#10;">
                  <v:imagedata r:id="rId22" o:title=""/>
                  <v:path arrowok="t"/>
                </v:shape>
              </v:group>
            </w:pict>
          </mc:Fallback>
        </mc:AlternateContent>
      </w: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ja-JP"/>
        </w:rPr>
        <w:t>9</w:t>
      </w:r>
      <w:r w:rsidRPr="0085163C">
        <w:rPr>
          <w:rFonts w:eastAsia="Times New Roman"/>
          <w:snapToGrid w:val="0"/>
          <w:sz w:val="20"/>
          <w:szCs w:val="24"/>
          <w:lang w:val="en-US" w:eastAsia="en-US"/>
        </w:rPr>
        <w:t xml:space="preserve">. </w:t>
      </w:r>
      <w:r w:rsidRPr="0085163C">
        <w:rPr>
          <w:rFonts w:eastAsia="MS Mincho" w:hint="eastAsia"/>
          <w:snapToGrid w:val="0"/>
          <w:sz w:val="20"/>
          <w:szCs w:val="24"/>
          <w:lang w:val="en-US" w:eastAsia="ja-JP"/>
        </w:rPr>
        <w:t xml:space="preserve">Force-velocity relation </w:t>
      </w:r>
      <w:r w:rsidRPr="0085163C">
        <w:rPr>
          <w:rFonts w:eastAsia="MS Mincho"/>
          <w:snapToGrid w:val="0"/>
          <w:sz w:val="20"/>
          <w:szCs w:val="24"/>
          <w:lang w:val="en-US" w:eastAsia="ja-JP"/>
        </w:rPr>
        <w:t>for</w:t>
      </w:r>
      <w:r w:rsidRPr="0085163C">
        <w:rPr>
          <w:rFonts w:eastAsia="MS Mincho" w:hint="eastAsia"/>
          <w:snapToGrid w:val="0"/>
          <w:sz w:val="20"/>
          <w:szCs w:val="24"/>
          <w:lang w:val="en-US" w:eastAsia="ja-JP"/>
        </w:rPr>
        <w:t xml:space="preserve"> experimental results and </w:t>
      </w:r>
      <w:r w:rsidRPr="0085163C">
        <w:rPr>
          <w:rFonts w:eastAsia="MS Mincho"/>
          <w:snapToGrid w:val="0"/>
          <w:sz w:val="20"/>
          <w:szCs w:val="24"/>
          <w:lang w:val="en-US" w:eastAsia="ja-JP"/>
        </w:rPr>
        <w:t xml:space="preserve">design </w:t>
      </w:r>
      <w:r w:rsidRPr="0085163C">
        <w:rPr>
          <w:rFonts w:eastAsia="MS Mincho" w:hint="eastAsia"/>
          <w:snapToGrid w:val="0"/>
          <w:sz w:val="20"/>
          <w:szCs w:val="24"/>
          <w:lang w:val="en-US" w:eastAsia="ja-JP"/>
        </w:rPr>
        <w:t>characteristic</w:t>
      </w: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67456" behindDoc="0" locked="0" layoutInCell="1" allowOverlap="1" wp14:anchorId="2866B8BE" wp14:editId="07CA2971">
                <wp:simplePos x="0" y="0"/>
                <wp:positionH relativeFrom="column">
                  <wp:posOffset>9525</wp:posOffset>
                </wp:positionH>
                <wp:positionV relativeFrom="paragraph">
                  <wp:posOffset>142240</wp:posOffset>
                </wp:positionV>
                <wp:extent cx="6121400" cy="2593340"/>
                <wp:effectExtent l="0" t="0" r="0" b="0"/>
                <wp:wrapNone/>
                <wp:docPr id="1545" name="Полотно 249"/>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19473" name="Группа 219473"/>
                        <wpg:cNvGrpSpPr/>
                        <wpg:grpSpPr>
                          <a:xfrm>
                            <a:off x="0" y="0"/>
                            <a:ext cx="6120765" cy="2515333"/>
                            <a:chOff x="0" y="0"/>
                            <a:chExt cx="6120765" cy="2515333"/>
                          </a:xfrm>
                        </wpg:grpSpPr>
                        <pic:pic xmlns:pic="http://schemas.openxmlformats.org/drawingml/2006/picture">
                          <pic:nvPicPr>
                            <pic:cNvPr id="247" name="図 141"/>
                            <pic:cNvPicPr>
                              <a:picLocks noChangeAspect="1"/>
                            </pic:cNvPicPr>
                          </pic:nvPicPr>
                          <pic:blipFill>
                            <a:blip r:embed="rId23"/>
                            <a:stretch>
                              <a:fillRect/>
                            </a:stretch>
                          </pic:blipFill>
                          <pic:spPr>
                            <a:xfrm>
                              <a:off x="3086773" y="25400"/>
                              <a:ext cx="3033992" cy="2481312"/>
                            </a:xfrm>
                            <a:prstGeom prst="rect">
                              <a:avLst/>
                            </a:prstGeom>
                          </pic:spPr>
                        </pic:pic>
                        <pic:pic xmlns:pic="http://schemas.openxmlformats.org/drawingml/2006/picture">
                          <pic:nvPicPr>
                            <pic:cNvPr id="248" name="図 81"/>
                            <pic:cNvPicPr>
                              <a:picLocks noChangeAspect="1"/>
                            </pic:cNvPicPr>
                          </pic:nvPicPr>
                          <pic:blipFill>
                            <a:blip r:embed="rId24"/>
                            <a:stretch>
                              <a:fillRect/>
                            </a:stretch>
                          </pic:blipFill>
                          <pic:spPr>
                            <a:xfrm>
                              <a:off x="0" y="0"/>
                              <a:ext cx="3143250" cy="2515333"/>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Полотно 249" o:spid="_x0000_s1026" editas="canvas" style="position:absolute;margin-left:.75pt;margin-top:11.2pt;width:482pt;height:204.2pt;z-index:251667456" coordsize="61214,25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">
                <v:shape id="_x0000_s1027" type="#_x0000_t75" style="position:absolute;width:61214;height:25933;visibility:visible;mso-wrap-style:square">
                  <v:fill o:detectmouseclick="t"/>
                  <v:path o:connecttype="none"/>
                </v:shape>
                <v:group id="Группа 219473" o:spid="_x0000_s1028" style="position:absolute;width:61207;height:25153" coordsize="61207,2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r7rIAAAA&#10;3wAAAA8AAAAAAAAAAAAAAAAAqgIAAGRycy9kb3ducmV2LnhtbFBLBQYAAAAABAAEAPoAAACfAwAA&#10;AAA=&#10;">
                  <v:shape id="図 141" o:spid="_x0000_s1029" type="#_x0000_t75" style="position:absolute;left:30867;top:254;width:30340;height:2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KinGAAAA3AAAAA8AAABkcnMvZG93bnJldi54bWxEj09rwkAUxO+FfoflFbyZTSXUEl2lFIVe&#10;PBilpbdH9pmkzb4N2c0f8+m7gtDjMDO/Ydbb0dSip9ZVlhU8RzEI4tzqigsF59N+/grCeWSNtWVS&#10;cCUH283jwxpTbQc+Up/5QgQIuxQVlN43qZQuL8mgi2xDHLyLbQ36INtC6haHADe1XMTxizRYcVgo&#10;saH3kvLfrDMKsub0tXP7ZIc/xYT9Z+e/Jz4oNXsa31YgPI3+P3xvf2gFi2QJtzPhC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XAqKcYAAADcAAAADwAAAAAAAAAAAAAA&#10;AACfAgAAZHJzL2Rvd25yZXYueG1sUEsFBgAAAAAEAAQA9wAAAJIDAAAAAA==&#10;">
                    <v:imagedata r:id="rId25" o:title=""/>
                    <v:path arrowok="t"/>
                  </v:shape>
                  <v:shape id="図 81" o:spid="_x0000_s1030" type="#_x0000_t75" style="position:absolute;width:31432;height:25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4PPCAAAA3AAAAA8AAABkcnMvZG93bnJldi54bWxET11rwjAUfRf8D+EKvs1UkSHVKKIOhpuw&#10;VQUfL821KTY3tYna/XvzMPDxcL5ni9ZW4k6NLx0rGA4SEMS50yUXCg77j7cJCB+QNVaOScEfeVjM&#10;u50Zpto9+JfuWShEDGGfogITQp1K6XNDFv3A1cSRO7vGYoiwKaRu8BHDbSVHSfIuLZYcGwzWtDKU&#10;X7KbVZCZ7LQvltftevJ9On79uMt1ZzZK9XvtcgoiUBte4n/3p1YwGse18Uw8An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luDzwgAAANwAAAAPAAAAAAAAAAAAAAAAAJ8C&#10;AABkcnMvZG93bnJldi54bWxQSwUGAAAAAAQABAD3AAAAjgMAAAAA&#10;">
                    <v:imagedata r:id="rId26" o:title=""/>
                    <v:path arrowok="t"/>
                  </v:shape>
                </v:group>
              </v:group>
            </w:pict>
          </mc:Fallback>
        </mc:AlternateContent>
      </w: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center"/>
        <w:rPr>
          <w:rFonts w:eastAsia="MS Mincho"/>
          <w:snapToGrid w:val="0"/>
          <w:sz w:val="20"/>
          <w:szCs w:val="20"/>
          <w:lang w:val="en-US" w:eastAsia="ja-JP"/>
        </w:rPr>
      </w:pPr>
      <w:r w:rsidRPr="0085163C">
        <w:rPr>
          <w:rFonts w:eastAsia="MS Mincho" w:hint="eastAsia"/>
          <w:snapToGrid w:val="0"/>
          <w:sz w:val="20"/>
          <w:szCs w:val="20"/>
          <w:lang w:val="en-US" w:eastAsia="ja-JP"/>
        </w:rPr>
        <w:t>(a) Sinusoidal loading                                                            (b) Random loading</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ja-JP"/>
        </w:rPr>
        <w:t>10</w:t>
      </w:r>
      <w:r w:rsidRPr="0085163C">
        <w:rPr>
          <w:rFonts w:eastAsia="Times New Roman"/>
          <w:snapToGrid w:val="0"/>
          <w:sz w:val="20"/>
          <w:szCs w:val="24"/>
          <w:lang w:val="en-US" w:eastAsia="en-US"/>
        </w:rPr>
        <w:t xml:space="preserve">. </w:t>
      </w:r>
      <w:r w:rsidRPr="0085163C">
        <w:rPr>
          <w:rFonts w:eastAsia="MS Mincho" w:hint="eastAsia"/>
          <w:snapToGrid w:val="0"/>
          <w:sz w:val="20"/>
          <w:szCs w:val="24"/>
          <w:lang w:val="en-US" w:eastAsia="ja-JP"/>
        </w:rPr>
        <w:t xml:space="preserve">Force-deformation relation </w:t>
      </w:r>
      <w:r w:rsidRPr="0085163C">
        <w:rPr>
          <w:rFonts w:eastAsia="MS Mincho"/>
          <w:snapToGrid w:val="0"/>
          <w:sz w:val="20"/>
          <w:szCs w:val="24"/>
          <w:lang w:val="en-US" w:eastAsia="ja-JP"/>
        </w:rPr>
        <w:t>from results of</w:t>
      </w:r>
      <w:r w:rsidRPr="0085163C">
        <w:rPr>
          <w:rFonts w:eastAsia="MS Mincho" w:hint="eastAsia"/>
          <w:snapToGrid w:val="0"/>
          <w:sz w:val="20"/>
          <w:szCs w:val="24"/>
          <w:lang w:val="en-US" w:eastAsia="ja-JP"/>
        </w:rPr>
        <w:t xml:space="preserve"> damping switching performance test</w:t>
      </w:r>
      <w:r w:rsidRPr="0085163C">
        <w:rPr>
          <w:rFonts w:eastAsia="MS Mincho"/>
          <w:snapToGrid w:val="0"/>
          <w:sz w:val="20"/>
          <w:szCs w:val="24"/>
          <w:lang w:val="en-US" w:eastAsia="ja-JP"/>
        </w:rPr>
        <w:t xml:space="preserve"> </w:t>
      </w:r>
    </w:p>
    <w:p w:rsidR="0085163C" w:rsidRPr="0085163C" w:rsidRDefault="0085163C" w:rsidP="0085163C">
      <w:pPr>
        <w:spacing w:after="0" w:line="240" w:lineRule="auto"/>
        <w:ind w:left="11" w:hanging="11"/>
        <w:jc w:val="both"/>
        <w:rPr>
          <w:rFonts w:eastAsia="MS Mincho"/>
          <w:snapToGrid w:val="0"/>
          <w:szCs w:val="24"/>
          <w:lang w:val="en-US" w:eastAsia="ja-JP"/>
        </w:rPr>
      </w:pPr>
      <w:r w:rsidRPr="0085163C">
        <w:rPr>
          <w:rFonts w:eastAsia="MS Mincho"/>
          <w:snapToGrid w:val="0"/>
          <w:szCs w:val="24"/>
          <w:lang w:val="en-US" w:eastAsia="ja-JP"/>
        </w:rPr>
        <w:br w:type="page"/>
      </w:r>
    </w:p>
    <w:p w:rsidR="0085163C" w:rsidRPr="0085163C" w:rsidRDefault="0085163C" w:rsidP="0085163C">
      <w:pPr>
        <w:keepNext/>
        <w:widowControl w:val="0"/>
        <w:tabs>
          <w:tab w:val="center" w:pos="4680"/>
        </w:tabs>
        <w:suppressAutoHyphens/>
        <w:spacing w:after="0" w:line="240" w:lineRule="auto"/>
        <w:jc w:val="both"/>
        <w:outlineLvl w:val="0"/>
        <w:rPr>
          <w:rFonts w:eastAsia="MS Mincho"/>
          <w:b/>
          <w:caps/>
          <w:snapToGrid w:val="0"/>
          <w:szCs w:val="24"/>
          <w:lang w:val="en-US" w:eastAsia="ja-JP"/>
        </w:rPr>
      </w:pPr>
      <w:r w:rsidRPr="0085163C">
        <w:rPr>
          <w:rFonts w:eastAsia="Times New Roman"/>
          <w:b/>
          <w:caps/>
          <w:snapToGrid w:val="0"/>
          <w:szCs w:val="24"/>
          <w:lang w:val="en-US" w:eastAsia="en-US"/>
        </w:rPr>
        <w:lastRenderedPageBreak/>
        <w:t>4. Re</w:t>
      </w:r>
      <w:r w:rsidRPr="0085163C">
        <w:rPr>
          <w:rFonts w:eastAsia="MS Mincho" w:hint="eastAsia"/>
          <w:b/>
          <w:caps/>
          <w:snapToGrid w:val="0"/>
          <w:szCs w:val="24"/>
          <w:lang w:val="en-US" w:eastAsia="ja-JP"/>
        </w:rPr>
        <w:t>sponse analysis of seismic isolated building</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85163C">
        <w:rPr>
          <w:rFonts w:eastAsia="MS Mincho" w:hint="eastAsia"/>
          <w:b/>
          <w:i/>
          <w:snapToGrid w:val="0"/>
          <w:szCs w:val="24"/>
          <w:lang w:val="en-US" w:eastAsia="ja-JP"/>
        </w:rPr>
        <w:t>4</w:t>
      </w:r>
      <w:r w:rsidRPr="0085163C">
        <w:rPr>
          <w:rFonts w:eastAsia="Times New Roman"/>
          <w:b/>
          <w:i/>
          <w:snapToGrid w:val="0"/>
          <w:szCs w:val="24"/>
          <w:lang w:val="en-US" w:eastAsia="en-US"/>
        </w:rPr>
        <w:t>.</w:t>
      </w:r>
      <w:r w:rsidRPr="0085163C">
        <w:rPr>
          <w:rFonts w:eastAsia="MS Mincho" w:hint="eastAsia"/>
          <w:b/>
          <w:i/>
          <w:snapToGrid w:val="0"/>
          <w:szCs w:val="24"/>
          <w:lang w:val="en-US" w:eastAsia="ja-JP"/>
        </w:rPr>
        <w:t>1</w:t>
      </w:r>
      <w:r w:rsidRPr="0085163C">
        <w:rPr>
          <w:rFonts w:eastAsia="Times New Roman"/>
          <w:b/>
          <w:i/>
          <w:snapToGrid w:val="0"/>
          <w:szCs w:val="24"/>
          <w:lang w:val="en-US" w:eastAsia="en-US"/>
        </w:rPr>
        <w:t xml:space="preserve"> </w:t>
      </w:r>
      <w:r w:rsidRPr="0085163C">
        <w:rPr>
          <w:rFonts w:eastAsia="MS Mincho" w:hint="eastAsia"/>
          <w:b/>
          <w:i/>
          <w:snapToGrid w:val="0"/>
          <w:szCs w:val="24"/>
          <w:lang w:val="en-US" w:eastAsia="ja-JP"/>
        </w:rPr>
        <w:t>Building Model</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 xml:space="preserve">In order to verify the effect of the developed switched resistance oil damper, a time history response analysis of </w:t>
      </w:r>
      <w:r w:rsidRPr="0085163C">
        <w:rPr>
          <w:rFonts w:eastAsia="MS Mincho" w:hint="eastAsia"/>
          <w:snapToGrid w:val="0"/>
          <w:szCs w:val="24"/>
          <w:lang w:val="en-US" w:eastAsia="ja-JP"/>
        </w:rPr>
        <w:t>a seismically</w:t>
      </w:r>
      <w:r w:rsidRPr="0085163C">
        <w:rPr>
          <w:rFonts w:eastAsia="MS Mincho"/>
          <w:snapToGrid w:val="0"/>
          <w:szCs w:val="24"/>
          <w:lang w:val="en-US" w:eastAsia="ja-JP"/>
        </w:rPr>
        <w:t xml:space="preserve"> isolated building model is carried out.</w:t>
      </w:r>
      <w:r w:rsidRPr="0085163C">
        <w:rPr>
          <w:rFonts w:eastAsia="MS Mincho" w:hint="eastAsia"/>
          <w:snapToGrid w:val="0"/>
          <w:szCs w:val="24"/>
          <w:lang w:val="en-US" w:eastAsia="ja-JP"/>
        </w:rPr>
        <w:t xml:space="preserve"> Figure 11 shows the building model</w:t>
      </w:r>
      <w:r w:rsidRPr="0085163C">
        <w:rPr>
          <w:rFonts w:eastAsia="MS Mincho"/>
          <w:snapToGrid w:val="0"/>
          <w:szCs w:val="24"/>
          <w:lang w:val="en-US" w:eastAsia="ja-JP"/>
        </w:rPr>
        <w:t>, which is an equivalent shear model consisting of seven masses based on a real six-story pillar-head isolated building. There is a</w:t>
      </w:r>
      <w:r w:rsidRPr="0085163C">
        <w:rPr>
          <w:rFonts w:eastAsia="MS Mincho" w:hint="eastAsia"/>
          <w:snapToGrid w:val="0"/>
          <w:szCs w:val="24"/>
          <w:lang w:val="en-US" w:eastAsia="ja-JP"/>
        </w:rPr>
        <w:t>n</w:t>
      </w:r>
      <w:r w:rsidRPr="0085163C">
        <w:rPr>
          <w:rFonts w:eastAsia="MS Mincho"/>
          <w:snapToGrid w:val="0"/>
          <w:szCs w:val="24"/>
          <w:lang w:val="en-US" w:eastAsia="ja-JP"/>
        </w:rPr>
        <w:t xml:space="preserve"> isolation layer comprising of six lead-rubber</w:t>
      </w:r>
      <w:r w:rsidRPr="0085163C">
        <w:rPr>
          <w:rFonts w:eastAsia="MS Mincho" w:hint="eastAsia"/>
          <w:snapToGrid w:val="0"/>
          <w:szCs w:val="24"/>
          <w:lang w:val="en-US" w:eastAsia="ja-JP"/>
        </w:rPr>
        <w:t xml:space="preserve"> bearings (LRBs)</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 xml:space="preserve">The properties of the LRBs are </w:t>
      </w:r>
      <w:r w:rsidRPr="0085163C">
        <w:rPr>
          <w:rFonts w:eastAsia="MS Mincho"/>
          <w:snapToGrid w:val="0"/>
          <w:szCs w:val="24"/>
          <w:lang w:val="en-US" w:eastAsia="ja-JP"/>
        </w:rPr>
        <w:t xml:space="preserve">indicated </w:t>
      </w:r>
      <w:r w:rsidRPr="0085163C">
        <w:rPr>
          <w:rFonts w:eastAsia="MS Mincho" w:hint="eastAsia"/>
          <w:snapToGrid w:val="0"/>
          <w:szCs w:val="24"/>
          <w:lang w:val="en-US" w:eastAsia="ja-JP"/>
        </w:rPr>
        <w:t xml:space="preserve">in Table 3. Oil dampers are added to </w:t>
      </w:r>
      <w:r w:rsidRPr="0085163C">
        <w:rPr>
          <w:rFonts w:eastAsia="MS Mincho"/>
          <w:snapToGrid w:val="0"/>
          <w:szCs w:val="24"/>
          <w:lang w:val="en-US" w:eastAsia="ja-JP"/>
        </w:rPr>
        <w:t xml:space="preserve">the </w:t>
      </w:r>
      <w:r w:rsidRPr="0085163C">
        <w:rPr>
          <w:rFonts w:eastAsia="MS Mincho" w:hint="eastAsia"/>
          <w:snapToGrid w:val="0"/>
          <w:szCs w:val="24"/>
          <w:lang w:val="en-US" w:eastAsia="ja-JP"/>
        </w:rPr>
        <w:t xml:space="preserve">isolation layer of the model </w:t>
      </w:r>
      <w:r w:rsidRPr="0085163C">
        <w:rPr>
          <w:rFonts w:eastAsia="MS Mincho"/>
          <w:snapToGrid w:val="0"/>
          <w:szCs w:val="24"/>
          <w:lang w:val="en-US" w:eastAsia="ja-JP"/>
        </w:rPr>
        <w:t xml:space="preserve">on the assumption that the building will undergo seismic strengthening in preparation for a future very large earthquake. In one case, six </w:t>
      </w:r>
      <w:r w:rsidRPr="0085163C">
        <w:rPr>
          <w:rFonts w:eastAsia="MS Mincho" w:hint="eastAsia"/>
          <w:snapToGrid w:val="0"/>
          <w:szCs w:val="24"/>
          <w:lang w:val="en-US" w:eastAsia="ja-JP"/>
        </w:rPr>
        <w:t>ordinary</w:t>
      </w:r>
      <w:r w:rsidRPr="0085163C">
        <w:rPr>
          <w:rFonts w:eastAsia="MS Mincho"/>
          <w:snapToGrid w:val="0"/>
          <w:szCs w:val="24"/>
          <w:lang w:val="en-US" w:eastAsia="ja-JP"/>
        </w:rPr>
        <w:t xml:space="preserve"> oil dampers</w:t>
      </w:r>
      <w:r w:rsidRPr="0085163C">
        <w:rPr>
          <w:rFonts w:eastAsia="MS Mincho" w:hint="eastAsia"/>
          <w:snapToGrid w:val="0"/>
          <w:szCs w:val="24"/>
          <w:lang w:val="en-US" w:eastAsia="ja-JP"/>
        </w:rPr>
        <w:t xml:space="preserve"> (OD)</w:t>
      </w:r>
      <w:r w:rsidRPr="0085163C">
        <w:rPr>
          <w:rFonts w:eastAsia="MS Mincho"/>
          <w:snapToGrid w:val="0"/>
          <w:szCs w:val="24"/>
          <w:lang w:val="en-US" w:eastAsia="ja-JP"/>
        </w:rPr>
        <w:t xml:space="preserve"> are added, and in the other, six switched resistance oil dampers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SOD</w:t>
      </w:r>
      <w:r w:rsidRPr="0085163C">
        <w:rPr>
          <w:rFonts w:eastAsia="MS Mincho" w:hint="eastAsia"/>
          <w:snapToGrid w:val="0"/>
          <w:szCs w:val="24"/>
          <w:lang w:val="en-US" w:eastAsia="ja-JP"/>
        </w:rPr>
        <w:t>)</w:t>
      </w:r>
      <w:r w:rsidRPr="0085163C">
        <w:rPr>
          <w:rFonts w:eastAsia="MS Mincho"/>
          <w:snapToGrid w:val="0"/>
          <w:szCs w:val="24"/>
          <w:lang w:val="en-US" w:eastAsia="ja-JP"/>
        </w:rPr>
        <w:t xml:space="preserve"> are added, and the responses of both are compared.</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Table 4 shows the specifications of the ODs. These are oil damper</w:t>
      </w:r>
      <w:r w:rsidRPr="0085163C">
        <w:rPr>
          <w:rFonts w:eastAsia="MS Mincho" w:hint="eastAsia"/>
          <w:snapToGrid w:val="0"/>
          <w:szCs w:val="24"/>
          <w:lang w:val="en-US" w:eastAsia="ja-JP"/>
        </w:rPr>
        <w:t>s</w:t>
      </w:r>
      <w:r w:rsidRPr="0085163C">
        <w:rPr>
          <w:rFonts w:eastAsia="MS Mincho"/>
          <w:snapToGrid w:val="0"/>
          <w:szCs w:val="24"/>
          <w:lang w:val="en-US" w:eastAsia="ja-JP"/>
        </w:rPr>
        <w:t xml:space="preserve"> with bilinear characteristics with maximum load of 1000 kN. </w:t>
      </w:r>
      <w:r w:rsidRPr="0085163C">
        <w:rPr>
          <w:rFonts w:eastAsia="MS Mincho" w:hint="eastAsia"/>
          <w:snapToGrid w:val="0"/>
          <w:szCs w:val="24"/>
          <w:lang w:val="en-US" w:eastAsia="ja-JP"/>
        </w:rPr>
        <w:t>The characteristic</w:t>
      </w:r>
      <w:r w:rsidRPr="0085163C">
        <w:rPr>
          <w:rFonts w:eastAsia="MS Mincho"/>
          <w:snapToGrid w:val="0"/>
          <w:szCs w:val="24"/>
          <w:lang w:val="en-US" w:eastAsia="ja-JP"/>
        </w:rPr>
        <w:t>s</w:t>
      </w:r>
      <w:r w:rsidRPr="0085163C">
        <w:rPr>
          <w:rFonts w:eastAsia="MS Mincho" w:hint="eastAsia"/>
          <w:snapToGrid w:val="0"/>
          <w:szCs w:val="24"/>
          <w:lang w:val="en-US" w:eastAsia="ja-JP"/>
        </w:rPr>
        <w:t xml:space="preserve"> of t</w:t>
      </w:r>
      <w:r w:rsidRPr="0085163C">
        <w:rPr>
          <w:rFonts w:eastAsia="MS Mincho"/>
          <w:snapToGrid w:val="0"/>
          <w:szCs w:val="24"/>
          <w:lang w:val="en-US" w:eastAsia="ja-JP"/>
        </w:rPr>
        <w:t>he switched resistance oil dampers are the same as those</w:t>
      </w:r>
      <w:r w:rsidRPr="0085163C">
        <w:rPr>
          <w:rFonts w:eastAsia="MS Mincho" w:hint="eastAsia"/>
          <w:snapToGrid w:val="0"/>
          <w:szCs w:val="24"/>
          <w:lang w:val="en-US" w:eastAsia="ja-JP"/>
        </w:rPr>
        <w:t xml:space="preserve"> of the</w:t>
      </w:r>
      <w:r w:rsidRPr="0085163C">
        <w:rPr>
          <w:rFonts w:eastAsia="MS Mincho"/>
          <w:snapToGrid w:val="0"/>
          <w:szCs w:val="24"/>
          <w:lang w:val="en-US" w:eastAsia="ja-JP"/>
        </w:rPr>
        <w:t xml:space="preserve"> prototype shown in Section 3</w:t>
      </w:r>
      <w:r w:rsidRPr="0085163C">
        <w:rPr>
          <w:rFonts w:eastAsia="MS Mincho" w:hint="eastAsia"/>
          <w:snapToGrid w:val="0"/>
          <w:szCs w:val="24"/>
          <w:lang w:val="en-US" w:eastAsia="ja-JP"/>
        </w:rPr>
        <w:t>.</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T</w:t>
      </w:r>
      <w:r w:rsidRPr="0085163C">
        <w:rPr>
          <w:rFonts w:eastAsia="MS Mincho"/>
          <w:snapToGrid w:val="0"/>
          <w:szCs w:val="24"/>
          <w:lang w:val="en-US" w:eastAsia="ja-JP"/>
        </w:rPr>
        <w:t xml:space="preserve">he specifications are given in Table 1. </w:t>
      </w:r>
      <w:r w:rsidRPr="0085163C">
        <w:rPr>
          <w:rFonts w:eastAsia="MS Mincho" w:hint="eastAsia"/>
          <w:snapToGrid w:val="0"/>
          <w:szCs w:val="24"/>
          <w:lang w:val="en-US" w:eastAsia="ja-JP"/>
        </w:rPr>
        <w:t xml:space="preserve">For </w:t>
      </w:r>
      <w:r w:rsidRPr="0085163C">
        <w:rPr>
          <w:rFonts w:eastAsia="MS Mincho"/>
          <w:snapToGrid w:val="0"/>
          <w:szCs w:val="24"/>
          <w:lang w:val="en-US" w:eastAsia="ja-JP"/>
        </w:rPr>
        <w:t>the switched</w:t>
      </w:r>
      <w:r w:rsidRPr="0085163C">
        <w:rPr>
          <w:rFonts w:eastAsia="MS Mincho"/>
          <w:b/>
          <w:snapToGrid w:val="0"/>
          <w:szCs w:val="24"/>
          <w:lang w:val="en-US" w:eastAsia="ja-JP"/>
        </w:rPr>
        <w:t xml:space="preserve"> </w:t>
      </w:r>
      <w:r w:rsidRPr="0085163C">
        <w:rPr>
          <w:rFonts w:eastAsia="MS Mincho"/>
          <w:snapToGrid w:val="0"/>
          <w:szCs w:val="24"/>
          <w:lang w:val="en-US" w:eastAsia="ja-JP"/>
        </w:rPr>
        <w:t xml:space="preserve">resistance </w:t>
      </w:r>
      <w:r w:rsidRPr="0085163C">
        <w:rPr>
          <w:rFonts w:eastAsia="MS Mincho" w:hint="eastAsia"/>
          <w:snapToGrid w:val="0"/>
          <w:szCs w:val="24"/>
          <w:lang w:val="en-US" w:eastAsia="ja-JP"/>
        </w:rPr>
        <w:t>oil damper, t</w:t>
      </w:r>
      <w:r w:rsidRPr="0085163C">
        <w:rPr>
          <w:rFonts w:eastAsia="MS Mincho"/>
          <w:snapToGrid w:val="0"/>
          <w:szCs w:val="24"/>
          <w:lang w:val="en-US" w:eastAsia="ja-JP"/>
        </w:rPr>
        <w:t xml:space="preserve">he </w:t>
      </w:r>
      <w:r w:rsidRPr="0085163C">
        <w:rPr>
          <w:rFonts w:eastAsia="MS Mincho" w:hint="eastAsia"/>
          <w:snapToGrid w:val="0"/>
          <w:szCs w:val="24"/>
          <w:lang w:val="en-US" w:eastAsia="ja-JP"/>
        </w:rPr>
        <w:t>damping</w:t>
      </w:r>
      <w:r w:rsidRPr="0085163C">
        <w:rPr>
          <w:rFonts w:eastAsia="MS Mincho"/>
          <w:snapToGrid w:val="0"/>
          <w:szCs w:val="24"/>
          <w:lang w:val="en-US" w:eastAsia="ja-JP"/>
        </w:rPr>
        <w:t xml:space="preserve"> coefficient in the low </w:t>
      </w:r>
      <w:r w:rsidRPr="0085163C">
        <w:rPr>
          <w:rFonts w:eastAsia="MS Mincho" w:hint="eastAsia"/>
          <w:snapToGrid w:val="0"/>
          <w:szCs w:val="24"/>
          <w:lang w:val="en-US" w:eastAsia="ja-JP"/>
        </w:rPr>
        <w:t>damping state</w:t>
      </w:r>
      <w:r w:rsidRPr="0085163C">
        <w:rPr>
          <w:rFonts w:eastAsia="MS Mincho"/>
          <w:snapToGrid w:val="0"/>
          <w:szCs w:val="24"/>
          <w:lang w:val="en-US" w:eastAsia="ja-JP"/>
        </w:rPr>
        <w:t xml:space="preserve"> is modeled</w:t>
      </w:r>
      <w:r w:rsidRPr="0085163C">
        <w:rPr>
          <w:rFonts w:eastAsia="MS Mincho"/>
          <w:b/>
          <w:snapToGrid w:val="0"/>
          <w:szCs w:val="24"/>
          <w:lang w:val="en-US" w:eastAsia="ja-JP"/>
        </w:rPr>
        <w:t xml:space="preserve"> </w:t>
      </w:r>
      <w:r w:rsidRPr="0085163C">
        <w:rPr>
          <w:rFonts w:eastAsia="MS Mincho"/>
          <w:snapToGrid w:val="0"/>
          <w:szCs w:val="24"/>
          <w:lang w:val="en-US" w:eastAsia="ja-JP"/>
        </w:rPr>
        <w:t xml:space="preserve">using </w:t>
      </w:r>
      <w:r w:rsidRPr="0085163C">
        <w:rPr>
          <w:rFonts w:eastAsia="MS Mincho" w:hint="eastAsia"/>
          <w:snapToGrid w:val="0"/>
          <w:szCs w:val="24"/>
          <w:lang w:val="en-US" w:eastAsia="ja-JP"/>
        </w:rPr>
        <w:t>E</w:t>
      </w:r>
      <w:r w:rsidRPr="0085163C">
        <w:rPr>
          <w:rFonts w:eastAsia="MS Mincho"/>
          <w:snapToGrid w:val="0"/>
          <w:szCs w:val="24"/>
          <w:lang w:val="en-US" w:eastAsia="ja-JP"/>
        </w:rPr>
        <w:t>quation (3) as the average of the extension side and compression side characteristics.</w:t>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66432" behindDoc="0" locked="0" layoutInCell="1" allowOverlap="1" wp14:anchorId="1B41F480" wp14:editId="4C4D9077">
                <wp:simplePos x="0" y="0"/>
                <wp:positionH relativeFrom="column">
                  <wp:posOffset>11430</wp:posOffset>
                </wp:positionH>
                <wp:positionV relativeFrom="paragraph">
                  <wp:posOffset>48260</wp:posOffset>
                </wp:positionV>
                <wp:extent cx="6159500" cy="2809240"/>
                <wp:effectExtent l="0" t="1905" r="0" b="0"/>
                <wp:wrapNone/>
                <wp:docPr id="1483" name="Полотно 2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609" name="テキスト ボックス 18"/>
                        <wps:cNvSpPr txBox="1">
                          <a:spLocks noChangeArrowheads="1"/>
                        </wps:cNvSpPr>
                        <wps:spPr bwMode="auto">
                          <a:xfrm>
                            <a:off x="990900" y="1399620"/>
                            <a:ext cx="1898100" cy="107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pStyle w:val="aff5"/>
                                <w:spacing w:before="0" w:beforeAutospacing="0" w:after="0" w:afterAutospacing="0"/>
                                <w:rPr>
                                  <w:rFonts w:ascii="Times New Roman" w:eastAsia="MS Mincho" w:hAnsi="Times New Roman"/>
                                  <w:color w:val="000000"/>
                                  <w:sz w:val="18"/>
                                  <w:szCs w:val="18"/>
                                </w:rPr>
                              </w:pPr>
                              <w:r w:rsidRPr="00B23A63">
                                <w:rPr>
                                  <w:rFonts w:ascii="Times New Roman" w:eastAsia="MS Mincho" w:hAnsi="Times New Roman" w:hint="eastAsia"/>
                                  <w:color w:val="000000"/>
                                  <w:sz w:val="18"/>
                                  <w:szCs w:val="18"/>
                                </w:rPr>
                                <w:t>6 LRBs</w:t>
                              </w:r>
                            </w:p>
                            <w:p w:rsidR="0085163C" w:rsidRPr="00B23A63" w:rsidRDefault="0085163C" w:rsidP="0085163C">
                              <w:pPr>
                                <w:pStyle w:val="aff5"/>
                                <w:spacing w:before="0" w:beforeAutospacing="0" w:after="0" w:afterAutospacing="0"/>
                                <w:ind w:firstLineChars="100" w:firstLine="180"/>
                                <w:rPr>
                                  <w:rFonts w:ascii="Times New Roman" w:eastAsia="MS Mincho" w:hAnsi="Times New Roman"/>
                                  <w:color w:val="000000"/>
                                  <w:sz w:val="18"/>
                                  <w:szCs w:val="18"/>
                                </w:rPr>
                              </w:pPr>
                              <w:r w:rsidRPr="00B23A63">
                                <w:rPr>
                                  <w:rFonts w:ascii="Times New Roman" w:eastAsia="MS Mincho" w:hAnsi="Times New Roman" w:hint="eastAsia"/>
                                  <w:color w:val="000000"/>
                                  <w:sz w:val="18"/>
                                  <w:szCs w:val="18"/>
                                </w:rPr>
                                <w:t>or</w:t>
                              </w:r>
                            </w:p>
                            <w:p w:rsidR="0085163C" w:rsidRPr="00B23A63" w:rsidRDefault="0085163C" w:rsidP="0085163C">
                              <w:pPr>
                                <w:pStyle w:val="aff5"/>
                                <w:spacing w:before="0" w:beforeAutospacing="0" w:after="0" w:afterAutospacing="0"/>
                                <w:rPr>
                                  <w:rFonts w:ascii="Times New Roman" w:eastAsia="MS Mincho" w:hAnsi="Times New Roman"/>
                                  <w:color w:val="000000"/>
                                  <w:sz w:val="18"/>
                                  <w:szCs w:val="18"/>
                                </w:rPr>
                              </w:pPr>
                              <w:r w:rsidRPr="00B23A63">
                                <w:rPr>
                                  <w:rFonts w:ascii="Times New Roman" w:eastAsia="MS Mincho" w:hAnsi="Times New Roman" w:hint="eastAsia"/>
                                  <w:color w:val="000000"/>
                                  <w:sz w:val="18"/>
                                  <w:szCs w:val="18"/>
                                </w:rPr>
                                <w:t>6 LRBs + 6 Oil dampers (ODs)</w:t>
                              </w:r>
                            </w:p>
                            <w:p w:rsidR="0085163C" w:rsidRPr="00B23A63" w:rsidRDefault="0085163C" w:rsidP="0085163C">
                              <w:pPr>
                                <w:pStyle w:val="aff5"/>
                                <w:spacing w:before="0" w:beforeAutospacing="0" w:after="0" w:afterAutospacing="0"/>
                                <w:ind w:firstLineChars="150" w:firstLine="270"/>
                                <w:rPr>
                                  <w:rFonts w:ascii="Times New Roman" w:eastAsia="MS Mincho" w:hAnsi="Times New Roman" w:cs="Times New Roman"/>
                                  <w:color w:val="000000"/>
                                  <w:sz w:val="18"/>
                                  <w:szCs w:val="18"/>
                                </w:rPr>
                              </w:pPr>
                              <w:r w:rsidRPr="00B23A63">
                                <w:rPr>
                                  <w:rFonts w:ascii="Times New Roman" w:eastAsia="MS Mincho" w:hAnsi="Times New Roman" w:hint="eastAsia"/>
                                  <w:color w:val="000000"/>
                                  <w:sz w:val="18"/>
                                  <w:szCs w:val="18"/>
                                </w:rPr>
                                <w:t>or</w:t>
                              </w:r>
                            </w:p>
                            <w:p w:rsidR="0085163C" w:rsidRPr="00B23A63" w:rsidRDefault="0085163C" w:rsidP="0085163C">
                              <w:pPr>
                                <w:pStyle w:val="aff5"/>
                                <w:spacing w:before="0" w:beforeAutospacing="0" w:after="0" w:afterAutospacing="0"/>
                                <w:rPr>
                                  <w:rFonts w:ascii="Times New Roman" w:hAnsi="Times New Roman" w:cs="Times New Roman"/>
                                  <w:color w:val="000000"/>
                                  <w:sz w:val="18"/>
                                  <w:szCs w:val="18"/>
                                </w:rPr>
                              </w:pPr>
                              <w:r w:rsidRPr="00B23A63">
                                <w:rPr>
                                  <w:rFonts w:ascii="Times New Roman" w:hAnsi="Times New Roman" w:cs="Times New Roman" w:hint="eastAsia"/>
                                  <w:color w:val="000000"/>
                                  <w:sz w:val="18"/>
                                  <w:szCs w:val="18"/>
                                </w:rPr>
                                <w:t xml:space="preserve">6 LRBs </w:t>
                              </w:r>
                              <w:r w:rsidRPr="00B23A63">
                                <w:rPr>
                                  <w:rFonts w:ascii="Times New Roman" w:hAnsi="Times New Roman" w:cs="Times New Roman"/>
                                  <w:color w:val="000000"/>
                                  <w:sz w:val="18"/>
                                  <w:szCs w:val="18"/>
                                </w:rPr>
                                <w:t>+ 6 Switched</w:t>
                              </w:r>
                              <w:r w:rsidRPr="00B23A63">
                                <w:rPr>
                                  <w:rFonts w:ascii="Times New Roman" w:hAnsi="Times New Roman" w:cs="Times New Roman" w:hint="eastAsia"/>
                                  <w:color w:val="000000"/>
                                  <w:sz w:val="18"/>
                                  <w:szCs w:val="18"/>
                                </w:rPr>
                                <w:t xml:space="preserve"> damping </w:t>
                              </w:r>
                            </w:p>
                            <w:p w:rsidR="0085163C" w:rsidRDefault="0085163C" w:rsidP="0085163C">
                              <w:pPr>
                                <w:pStyle w:val="aff5"/>
                                <w:spacing w:before="0" w:beforeAutospacing="0" w:after="0" w:afterAutospacing="0"/>
                                <w:ind w:firstLine="851"/>
                              </w:pPr>
                              <w:r w:rsidRPr="00B23A63">
                                <w:rPr>
                                  <w:rFonts w:ascii="Times New Roman" w:hAnsi="Times New Roman" w:cs="Times New Roman" w:hint="eastAsia"/>
                                  <w:color w:val="000000"/>
                                  <w:sz w:val="18"/>
                                  <w:szCs w:val="18"/>
                                </w:rPr>
                                <w:t>oil dampers (</w:t>
                              </w:r>
                              <w:r w:rsidRPr="00B23A63">
                                <w:rPr>
                                  <w:rFonts w:ascii="Times New Roman" w:hAnsi="Times New Roman" w:cs="Times New Roman"/>
                                  <w:color w:val="000000"/>
                                  <w:sz w:val="18"/>
                                  <w:szCs w:val="18"/>
                                </w:rPr>
                                <w:t>S</w:t>
                              </w:r>
                              <w:r w:rsidRPr="00B23A63">
                                <w:rPr>
                                  <w:rFonts w:ascii="Times New Roman" w:hAnsi="Times New Roman" w:cs="Times New Roman" w:hint="eastAsia"/>
                                  <w:color w:val="000000"/>
                                  <w:sz w:val="18"/>
                                  <w:szCs w:val="18"/>
                                </w:rPr>
                                <w:t>ODs)</w:t>
                              </w:r>
                            </w:p>
                          </w:txbxContent>
                        </wps:txbx>
                        <wps:bodyPr rot="0" vert="horz" wrap="square" lIns="91440" tIns="45720" rIns="91440" bIns="45720" anchor="t" anchorCtr="0" upright="1">
                          <a:noAutofit/>
                        </wps:bodyPr>
                      </wps:wsp>
                      <wps:wsp>
                        <wps:cNvPr id="16610" name="二等辺三角形 19"/>
                        <wps:cNvSpPr>
                          <a:spLocks noChangeArrowheads="1"/>
                        </wps:cNvSpPr>
                        <wps:spPr bwMode="auto">
                          <a:xfrm rot="16200000">
                            <a:off x="869999" y="2016730"/>
                            <a:ext cx="116002" cy="136500"/>
                          </a:xfrm>
                          <a:prstGeom prst="triangle">
                            <a:avLst>
                              <a:gd name="adj" fmla="val 50000"/>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612" name="角丸四角形 65"/>
                        <wps:cNvSpPr>
                          <a:spLocks noChangeArrowheads="1"/>
                        </wps:cNvSpPr>
                        <wps:spPr bwMode="auto">
                          <a:xfrm>
                            <a:off x="1005400" y="1409420"/>
                            <a:ext cx="1640900" cy="906213"/>
                          </a:xfrm>
                          <a:prstGeom prst="roundRect">
                            <a:avLst>
                              <a:gd name="adj" fmla="val 3583"/>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16624" name="グループ化 221"/>
                        <wpg:cNvGrpSpPr>
                          <a:grpSpLocks/>
                        </wpg:cNvGrpSpPr>
                        <wpg:grpSpPr bwMode="auto">
                          <a:xfrm>
                            <a:off x="446800" y="333105"/>
                            <a:ext cx="426100" cy="2177731"/>
                            <a:chOff x="0" y="4572"/>
                            <a:chExt cx="7200" cy="36830"/>
                          </a:xfrm>
                        </wpg:grpSpPr>
                        <wps:wsp>
                          <wps:cNvPr id="16625" name="直線コネクタ 231"/>
                          <wps:cNvCnPr>
                            <a:cxnSpLocks noChangeShapeType="1"/>
                          </wps:cNvCnPr>
                          <wps:spPr bwMode="auto">
                            <a:xfrm>
                              <a:off x="0" y="39243"/>
                              <a:ext cx="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26" name="直線コネクタ 232"/>
                          <wps:cNvCnPr>
                            <a:cxnSpLocks noChangeShapeType="1"/>
                          </wps:cNvCnPr>
                          <wps:spPr bwMode="auto">
                            <a:xfrm flipV="1">
                              <a:off x="3600" y="34925"/>
                              <a:ext cx="0" cy="43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27" name="直線コネクタ 233"/>
                          <wps:cNvCnPr>
                            <a:cxnSpLocks noChangeShapeType="1"/>
                          </wps:cNvCnPr>
                          <wps:spPr bwMode="auto">
                            <a:xfrm flipV="1">
                              <a:off x="3600" y="4683"/>
                              <a:ext cx="0" cy="28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28" name="直線コネクタ 234"/>
                          <wps:cNvCnPr>
                            <a:cxnSpLocks noChangeShapeType="1"/>
                          </wps:cNvCnPr>
                          <wps:spPr bwMode="auto">
                            <a:xfrm>
                              <a:off x="713" y="34925"/>
                              <a:ext cx="57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29" name="直線コネクタ 235"/>
                          <wps:cNvCnPr>
                            <a:cxnSpLocks noChangeShapeType="1"/>
                          </wps:cNvCnPr>
                          <wps:spPr bwMode="auto">
                            <a:xfrm>
                              <a:off x="713" y="33481"/>
                              <a:ext cx="57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0" name="直線コネクタ 236"/>
                          <wps:cNvCnPr>
                            <a:cxnSpLocks noChangeShapeType="1"/>
                          </wps:cNvCnPr>
                          <wps:spPr bwMode="auto">
                            <a:xfrm flipV="1">
                              <a:off x="5757" y="33481"/>
                              <a:ext cx="0" cy="14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1" name="直線コネクタ 237"/>
                          <wps:cNvCnPr>
                            <a:cxnSpLocks noChangeShapeType="1"/>
                          </wps:cNvCnPr>
                          <wps:spPr bwMode="auto">
                            <a:xfrm flipV="1">
                              <a:off x="1443" y="33481"/>
                              <a:ext cx="0" cy="14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直線コネクタ 238"/>
                          <wps:cNvCnPr>
                            <a:cxnSpLocks noChangeShapeType="1"/>
                          </wps:cNvCnPr>
                          <wps:spPr bwMode="auto">
                            <a:xfrm flipH="1">
                              <a:off x="0" y="39243"/>
                              <a:ext cx="2157" cy="2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直線コネクタ 239"/>
                          <wps:cNvCnPr>
                            <a:cxnSpLocks noChangeShapeType="1"/>
                          </wps:cNvCnPr>
                          <wps:spPr bwMode="auto">
                            <a:xfrm flipH="1">
                              <a:off x="1792" y="39243"/>
                              <a:ext cx="2173" cy="2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直線コネクタ 240"/>
                          <wps:cNvCnPr>
                            <a:cxnSpLocks noChangeShapeType="1"/>
                          </wps:cNvCnPr>
                          <wps:spPr bwMode="auto">
                            <a:xfrm flipH="1">
                              <a:off x="3600" y="39243"/>
                              <a:ext cx="2157" cy="2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直線コネクタ 241"/>
                          <wps:cNvCnPr>
                            <a:cxnSpLocks noChangeShapeType="1"/>
                          </wps:cNvCnPr>
                          <wps:spPr bwMode="auto">
                            <a:xfrm flipH="1">
                              <a:off x="5408" y="39608"/>
                              <a:ext cx="1792" cy="1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円/楕円 242"/>
                          <wps:cNvSpPr>
                            <a:spLocks noChangeArrowheads="1"/>
                          </wps:cNvSpPr>
                          <wps:spPr bwMode="auto">
                            <a:xfrm>
                              <a:off x="2886" y="35211"/>
                              <a:ext cx="1428" cy="114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0" name="円/楕円 243"/>
                          <wps:cNvSpPr>
                            <a:spLocks noChangeArrowheads="1"/>
                          </wps:cNvSpPr>
                          <wps:spPr bwMode="auto">
                            <a:xfrm>
                              <a:off x="2236" y="29877"/>
                              <a:ext cx="2887" cy="260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1" name="円/楕円 244"/>
                          <wps:cNvSpPr>
                            <a:spLocks noChangeArrowheads="1"/>
                          </wps:cNvSpPr>
                          <wps:spPr bwMode="auto">
                            <a:xfrm>
                              <a:off x="2236" y="24114"/>
                              <a:ext cx="2887" cy="2604"/>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2" name="円/楕円 245"/>
                          <wps:cNvSpPr>
                            <a:spLocks noChangeArrowheads="1"/>
                          </wps:cNvSpPr>
                          <wps:spPr bwMode="auto">
                            <a:xfrm>
                              <a:off x="2236" y="18891"/>
                              <a:ext cx="2887" cy="2604"/>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3" name="円/楕円 246"/>
                          <wps:cNvSpPr>
                            <a:spLocks noChangeArrowheads="1"/>
                          </wps:cNvSpPr>
                          <wps:spPr bwMode="auto">
                            <a:xfrm>
                              <a:off x="2236" y="13319"/>
                              <a:ext cx="2887" cy="260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4" name="円/楕円 247"/>
                          <wps:cNvSpPr>
                            <a:spLocks noChangeArrowheads="1"/>
                          </wps:cNvSpPr>
                          <wps:spPr bwMode="auto">
                            <a:xfrm>
                              <a:off x="2236" y="8286"/>
                              <a:ext cx="2887" cy="25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5" name="円/楕円 248"/>
                          <wps:cNvSpPr>
                            <a:spLocks noChangeArrowheads="1"/>
                          </wps:cNvSpPr>
                          <wps:spPr bwMode="auto">
                            <a:xfrm>
                              <a:off x="2886" y="4572"/>
                              <a:ext cx="1428" cy="115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wgp>
                      <wps:wsp>
                        <wps:cNvPr id="116" name="テキスト ボックス 24"/>
                        <wps:cNvSpPr txBox="1">
                          <a:spLocks noChangeArrowheads="1"/>
                        </wps:cNvSpPr>
                        <wps:spPr bwMode="auto">
                          <a:xfrm>
                            <a:off x="0" y="54701"/>
                            <a:ext cx="763900" cy="22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Weight</w:t>
                              </w:r>
                              <w:r w:rsidRPr="00955A54">
                                <w:rPr>
                                  <w:rFonts w:ascii="Times New Roman" w:eastAsia="HGMaruGothicMPRO" w:hAnsi="Times New Roman" w:cs="Times New Roman" w:hint="eastAsia"/>
                                  <w:color w:val="000000"/>
                                  <w:kern w:val="24"/>
                                  <w:sz w:val="18"/>
                                  <w:szCs w:val="18"/>
                                </w:rPr>
                                <w:t xml:space="preserve"> </w:t>
                              </w:r>
                              <w:r w:rsidRPr="00955A54">
                                <w:rPr>
                                  <w:rFonts w:ascii="Times New Roman" w:eastAsia="HGMaruGothicMPRO" w:hAnsi="Times New Roman" w:cs="Times New Roman"/>
                                  <w:color w:val="000000"/>
                                  <w:kern w:val="24"/>
                                  <w:sz w:val="18"/>
                                  <w:szCs w:val="18"/>
                                </w:rPr>
                                <w:t>(kN)</w:t>
                              </w:r>
                            </w:p>
                          </w:txbxContent>
                        </wps:txbx>
                        <wps:bodyPr rot="0" vert="horz" wrap="none" lIns="91440" tIns="45720" rIns="91440" bIns="45720" anchor="t" anchorCtr="0" upright="1">
                          <a:spAutoFit/>
                        </wps:bodyPr>
                      </wps:wsp>
                      <wps:wsp>
                        <wps:cNvPr id="16640" name="テキスト ボックス 34"/>
                        <wps:cNvSpPr txBox="1">
                          <a:spLocks noChangeArrowheads="1"/>
                        </wps:cNvSpPr>
                        <wps:spPr bwMode="auto">
                          <a:xfrm>
                            <a:off x="68100" y="252704"/>
                            <a:ext cx="412100" cy="22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1192</w:t>
                              </w:r>
                            </w:p>
                          </w:txbxContent>
                        </wps:txbx>
                        <wps:bodyPr rot="0" vert="horz" wrap="none" lIns="91440" tIns="45720" rIns="91440" bIns="45720" anchor="t" anchorCtr="0" upright="1">
                          <a:spAutoFit/>
                        </wps:bodyPr>
                      </wps:wsp>
                      <wps:wsp>
                        <wps:cNvPr id="16641" name="テキスト ボックス 35"/>
                        <wps:cNvSpPr txBox="1">
                          <a:spLocks noChangeArrowheads="1"/>
                        </wps:cNvSpPr>
                        <wps:spPr bwMode="auto">
                          <a:xfrm>
                            <a:off x="1600" y="497007"/>
                            <a:ext cx="469300" cy="22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16740</w:t>
                              </w:r>
                            </w:p>
                          </w:txbxContent>
                        </wps:txbx>
                        <wps:bodyPr rot="0" vert="horz" wrap="none" lIns="91440" tIns="45720" rIns="91440" bIns="45720" anchor="t" anchorCtr="0" upright="1">
                          <a:spAutoFit/>
                        </wps:bodyPr>
                      </wps:wsp>
                      <wps:wsp>
                        <wps:cNvPr id="16642" name="テキスト ボックス 36"/>
                        <wps:cNvSpPr txBox="1">
                          <a:spLocks noChangeArrowheads="1"/>
                        </wps:cNvSpPr>
                        <wps:spPr bwMode="auto">
                          <a:xfrm>
                            <a:off x="1800" y="803911"/>
                            <a:ext cx="469300" cy="22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10508</w:t>
                              </w:r>
                            </w:p>
                          </w:txbxContent>
                        </wps:txbx>
                        <wps:bodyPr rot="0" vert="horz" wrap="none" lIns="91440" tIns="45720" rIns="91440" bIns="45720" anchor="t" anchorCtr="0" upright="1">
                          <a:spAutoFit/>
                        </wps:bodyPr>
                      </wps:wsp>
                      <wps:wsp>
                        <wps:cNvPr id="16643" name="テキスト ボックス 37"/>
                        <wps:cNvSpPr txBox="1">
                          <a:spLocks noChangeArrowheads="1"/>
                        </wps:cNvSpPr>
                        <wps:spPr bwMode="auto">
                          <a:xfrm>
                            <a:off x="0" y="1142516"/>
                            <a:ext cx="469300" cy="22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10409</w:t>
                              </w:r>
                            </w:p>
                          </w:txbxContent>
                        </wps:txbx>
                        <wps:bodyPr rot="0" vert="horz" wrap="none" lIns="91440" tIns="45720" rIns="91440" bIns="45720" anchor="t" anchorCtr="0" upright="1">
                          <a:spAutoFit/>
                        </wps:bodyPr>
                      </wps:wsp>
                      <wps:wsp>
                        <wps:cNvPr id="16644" name="テキスト ボックス 38"/>
                        <wps:cNvSpPr txBox="1">
                          <a:spLocks noChangeArrowheads="1"/>
                        </wps:cNvSpPr>
                        <wps:spPr bwMode="auto">
                          <a:xfrm>
                            <a:off x="0" y="1439220"/>
                            <a:ext cx="469200" cy="22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10540</w:t>
                              </w:r>
                            </w:p>
                          </w:txbxContent>
                        </wps:txbx>
                        <wps:bodyPr rot="0" vert="horz" wrap="none" lIns="91440" tIns="45720" rIns="91440" bIns="45720" anchor="t" anchorCtr="0" upright="1">
                          <a:spAutoFit/>
                        </wps:bodyPr>
                      </wps:wsp>
                      <wps:wsp>
                        <wps:cNvPr id="16645" name="テキスト ボックス 39"/>
                        <wps:cNvSpPr txBox="1">
                          <a:spLocks noChangeArrowheads="1"/>
                        </wps:cNvSpPr>
                        <wps:spPr bwMode="auto">
                          <a:xfrm>
                            <a:off x="0" y="1789825"/>
                            <a:ext cx="469300" cy="22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12167</w:t>
                              </w:r>
                            </w:p>
                          </w:txbxContent>
                        </wps:txbx>
                        <wps:bodyPr rot="0" vert="horz" wrap="none" lIns="91440" tIns="45720" rIns="91440" bIns="45720" anchor="t" anchorCtr="0" upright="1">
                          <a:spAutoFit/>
                        </wps:bodyPr>
                      </wps:wsp>
                      <wps:wsp>
                        <wps:cNvPr id="16646" name="テキスト ボックス 40"/>
                        <wps:cNvSpPr txBox="1">
                          <a:spLocks noChangeArrowheads="1"/>
                        </wps:cNvSpPr>
                        <wps:spPr bwMode="auto">
                          <a:xfrm>
                            <a:off x="75200" y="2062929"/>
                            <a:ext cx="412100" cy="22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1820</w:t>
                              </w:r>
                            </w:p>
                          </w:txbxContent>
                        </wps:txbx>
                        <wps:bodyPr rot="0" vert="horz" wrap="none" lIns="91440" tIns="45720" rIns="91440" bIns="45720" anchor="t" anchorCtr="0" upright="1">
                          <a:spAutoFit/>
                        </wps:bodyPr>
                      </wps:wsp>
                      <wps:wsp>
                        <wps:cNvPr id="16648" name="テキスト ボックス 41"/>
                        <wps:cNvSpPr txBox="1">
                          <a:spLocks noChangeArrowheads="1"/>
                        </wps:cNvSpPr>
                        <wps:spPr bwMode="auto">
                          <a:xfrm>
                            <a:off x="0" y="2312833"/>
                            <a:ext cx="550500" cy="22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b/>
                                  <w:bCs/>
                                  <w:color w:val="000000"/>
                                  <w:kern w:val="24"/>
                                  <w:sz w:val="18"/>
                                  <w:szCs w:val="18"/>
                                </w:rPr>
                                <w:t>∑63376</w:t>
                              </w:r>
                            </w:p>
                          </w:txbxContent>
                        </wps:txbx>
                        <wps:bodyPr rot="0" vert="horz" wrap="none" lIns="91440" tIns="45720" rIns="91440" bIns="45720" anchor="t" anchorCtr="0" upright="1">
                          <a:spAutoFit/>
                        </wps:bodyPr>
                      </wps:wsp>
                      <wps:wsp>
                        <wps:cNvPr id="16649" name="テキスト ボックス 18"/>
                        <wps:cNvSpPr txBox="1">
                          <a:spLocks noChangeArrowheads="1"/>
                        </wps:cNvSpPr>
                        <wps:spPr bwMode="auto">
                          <a:xfrm>
                            <a:off x="38000" y="2554036"/>
                            <a:ext cx="1951700" cy="25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jc w:val="center"/>
                                <w:rPr>
                                  <w:rFonts w:eastAsia="MS Mincho"/>
                                  <w:sz w:val="20"/>
                                  <w:szCs w:val="20"/>
                                  <w:lang w:eastAsia="ja-JP"/>
                                </w:rPr>
                              </w:pPr>
                              <w:r w:rsidRPr="00B23A63">
                                <w:rPr>
                                  <w:rFonts w:eastAsia="MS Mincho" w:hint="eastAsia"/>
                                  <w:sz w:val="20"/>
                                  <w:szCs w:val="20"/>
                                  <w:lang w:eastAsia="ja-JP"/>
                                </w:rPr>
                                <w:t>Figure 11. Building model</w:t>
                              </w:r>
                            </w:p>
                          </w:txbxContent>
                        </wps:txbx>
                        <wps:bodyPr rot="0" vert="horz" wrap="square" lIns="91440" tIns="45720" rIns="91440" bIns="45720" anchor="t" anchorCtr="0" upright="1">
                          <a:noAutofit/>
                        </wps:bodyPr>
                      </wps:wsp>
                      <wps:wsp>
                        <wps:cNvPr id="16650" name="テキスト ボックス 18"/>
                        <wps:cNvSpPr txBox="1">
                          <a:spLocks noChangeArrowheads="1"/>
                        </wps:cNvSpPr>
                        <wps:spPr bwMode="auto">
                          <a:xfrm>
                            <a:off x="970400" y="1190217"/>
                            <a:ext cx="1082700" cy="25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955A54" w:rsidRDefault="0085163C" w:rsidP="0085163C">
                              <w:pPr>
                                <w:pStyle w:val="aff5"/>
                                <w:spacing w:before="0" w:beforeAutospacing="0" w:after="0" w:afterAutospacing="0"/>
                                <w:rPr>
                                  <w:sz w:val="18"/>
                                  <w:szCs w:val="18"/>
                                </w:rPr>
                              </w:pPr>
                              <w:r w:rsidRPr="00955A54">
                                <w:rPr>
                                  <w:rFonts w:ascii="Times New Roman" w:eastAsia="MS Mincho" w:hAnsi="Times New Roman"/>
                                  <w:sz w:val="18"/>
                                  <w:szCs w:val="18"/>
                                </w:rPr>
                                <w:t>[Isolation layer]</w:t>
                              </w:r>
                            </w:p>
                          </w:txbxContent>
                        </wps:txbx>
                        <wps:bodyPr rot="0" vert="horz" wrap="square" lIns="91440" tIns="45720" rIns="91440" bIns="45720" anchor="t" anchorCtr="0" upright="1">
                          <a:noAutofit/>
                        </wps:bodyPr>
                      </wps:wsp>
                      <wps:wsp>
                        <wps:cNvPr id="16651" name="テキスト ボックス 24"/>
                        <wps:cNvSpPr txBox="1">
                          <a:spLocks noChangeArrowheads="1"/>
                        </wps:cNvSpPr>
                        <wps:spPr bwMode="auto">
                          <a:xfrm>
                            <a:off x="2879900" y="234803"/>
                            <a:ext cx="3134800" cy="806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4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2"/>
                                <w:gridCol w:w="1134"/>
                                <w:gridCol w:w="886"/>
                                <w:gridCol w:w="815"/>
                              </w:tblGrid>
                              <w:tr w:rsidR="0085163C" w:rsidRPr="00955A54" w:rsidTr="00BF2BCB">
                                <w:tc>
                                  <w:tcPr>
                                    <w:tcW w:w="993"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Type</w:t>
                                    </w:r>
                                  </w:p>
                                </w:tc>
                                <w:tc>
                                  <w:tcPr>
                                    <w:tcW w:w="992"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Diameter of rubber</w:t>
                                    </w:r>
                                  </w:p>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[mm]</w:t>
                                    </w:r>
                                  </w:p>
                                </w:tc>
                                <w:tc>
                                  <w:tcPr>
                                    <w:tcW w:w="1134" w:type="dxa"/>
                                    <w:shd w:val="clear" w:color="auto" w:fill="auto"/>
                                  </w:tcPr>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Diameter of lead plug</w:t>
                                    </w:r>
                                  </w:p>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[mm]</w:t>
                                    </w:r>
                                  </w:p>
                                </w:tc>
                                <w:tc>
                                  <w:tcPr>
                                    <w:tcW w:w="88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Rubber thickness</w:t>
                                    </w:r>
                                  </w:p>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[mm]</w:t>
                                    </w:r>
                                  </w:p>
                                </w:tc>
                                <w:tc>
                                  <w:tcPr>
                                    <w:tcW w:w="815"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number</w:t>
                                    </w:r>
                                  </w:p>
                                </w:tc>
                              </w:tr>
                              <w:tr w:rsidR="0085163C" w:rsidRPr="00955A54" w:rsidTr="00BF2BCB">
                                <w:tc>
                                  <w:tcPr>
                                    <w:tcW w:w="993"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LRB100</w:t>
                                    </w:r>
                                  </w:p>
                                </w:tc>
                                <w:tc>
                                  <w:tcPr>
                                    <w:tcW w:w="992"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1000</w:t>
                                    </w:r>
                                  </w:p>
                                </w:tc>
                                <w:tc>
                                  <w:tcPr>
                                    <w:tcW w:w="1134"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220</w:t>
                                    </w:r>
                                  </w:p>
                                </w:tc>
                                <w:tc>
                                  <w:tcPr>
                                    <w:tcW w:w="88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201</w:t>
                                    </w:r>
                                  </w:p>
                                </w:tc>
                                <w:tc>
                                  <w:tcPr>
                                    <w:tcW w:w="815"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3</w:t>
                                    </w:r>
                                  </w:p>
                                </w:tc>
                              </w:tr>
                              <w:tr w:rsidR="0085163C" w:rsidRPr="00955A54" w:rsidTr="00BF2BCB">
                                <w:tc>
                                  <w:tcPr>
                                    <w:tcW w:w="993"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LRB110</w:t>
                                    </w:r>
                                  </w:p>
                                </w:tc>
                                <w:tc>
                                  <w:tcPr>
                                    <w:tcW w:w="992"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1100</w:t>
                                    </w:r>
                                  </w:p>
                                </w:tc>
                                <w:tc>
                                  <w:tcPr>
                                    <w:tcW w:w="1134"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240</w:t>
                                    </w:r>
                                  </w:p>
                                </w:tc>
                                <w:tc>
                                  <w:tcPr>
                                    <w:tcW w:w="88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200</w:t>
                                    </w:r>
                                  </w:p>
                                </w:tc>
                                <w:tc>
                                  <w:tcPr>
                                    <w:tcW w:w="815"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3</w:t>
                                    </w:r>
                                  </w:p>
                                </w:tc>
                              </w:tr>
                            </w:tbl>
                            <w:p w:rsidR="0085163C" w:rsidRPr="00955A54" w:rsidRDefault="0085163C" w:rsidP="0085163C">
                              <w:pPr>
                                <w:jc w:val="center"/>
                                <w:rPr>
                                  <w:sz w:val="18"/>
                                  <w:szCs w:val="18"/>
                                </w:rPr>
                              </w:pPr>
                            </w:p>
                          </w:txbxContent>
                        </wps:txbx>
                        <wps:bodyPr rot="0" vert="horz" wrap="square" lIns="91440" tIns="45720" rIns="91440" bIns="45720" anchor="t" anchorCtr="0" upright="1">
                          <a:noAutofit/>
                        </wps:bodyPr>
                      </wps:wsp>
                      <wps:wsp>
                        <wps:cNvPr id="16652" name="テキスト ボックス 64"/>
                        <wps:cNvSpPr txBox="1">
                          <a:spLocks noChangeArrowheads="1"/>
                        </wps:cNvSpPr>
                        <wps:spPr bwMode="auto">
                          <a:xfrm>
                            <a:off x="2931700" y="55601"/>
                            <a:ext cx="2999500" cy="27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85163C" w:rsidRDefault="0085163C" w:rsidP="0085163C">
                              <w:pPr>
                                <w:jc w:val="center"/>
                                <w:rPr>
                                  <w:rFonts w:eastAsia="MS Mincho"/>
                                  <w:sz w:val="20"/>
                                  <w:szCs w:val="20"/>
                                  <w:lang w:val="en-US" w:eastAsia="ja-JP"/>
                                </w:rPr>
                              </w:pPr>
                              <w:r w:rsidRPr="0085163C">
                                <w:rPr>
                                  <w:rFonts w:eastAsia="MS Mincho" w:hint="eastAsia"/>
                                  <w:sz w:val="20"/>
                                  <w:szCs w:val="20"/>
                                  <w:lang w:val="en-US" w:eastAsia="ja-JP"/>
                                </w:rPr>
                                <w:t>Table 3. Propert</w:t>
                              </w:r>
                              <w:r w:rsidRPr="0085163C">
                                <w:rPr>
                                  <w:rFonts w:eastAsia="MS Mincho"/>
                                  <w:sz w:val="20"/>
                                  <w:szCs w:val="20"/>
                                  <w:lang w:val="en-US" w:eastAsia="ja-JP"/>
                                </w:rPr>
                                <w:t>ies</w:t>
                              </w:r>
                              <w:r w:rsidRPr="0085163C">
                                <w:rPr>
                                  <w:rFonts w:eastAsia="MS Mincho" w:hint="eastAsia"/>
                                  <w:sz w:val="20"/>
                                  <w:szCs w:val="20"/>
                                  <w:lang w:val="en-US" w:eastAsia="ja-JP"/>
                                </w:rPr>
                                <w:t xml:space="preserve"> of LRB</w:t>
                              </w:r>
                              <w:r w:rsidRPr="0085163C">
                                <w:rPr>
                                  <w:rFonts w:eastAsia="MS Mincho"/>
                                  <w:sz w:val="20"/>
                                  <w:szCs w:val="20"/>
                                  <w:lang w:val="en-US" w:eastAsia="ja-JP"/>
                                </w:rPr>
                                <w:t>s</w:t>
                              </w:r>
                              <w:r w:rsidRPr="0085163C">
                                <w:rPr>
                                  <w:rFonts w:eastAsia="MS Mincho" w:hint="eastAsia"/>
                                  <w:sz w:val="20"/>
                                  <w:szCs w:val="20"/>
                                  <w:lang w:val="en-US" w:eastAsia="ja-JP"/>
                                </w:rPr>
                                <w:t xml:space="preserve"> installed </w:t>
                              </w:r>
                              <w:r w:rsidRPr="0085163C">
                                <w:rPr>
                                  <w:rFonts w:eastAsia="MS Mincho"/>
                                  <w:sz w:val="20"/>
                                  <w:szCs w:val="20"/>
                                  <w:lang w:val="en-US" w:eastAsia="ja-JP"/>
                                </w:rPr>
                                <w:t>in</w:t>
                              </w:r>
                              <w:r w:rsidRPr="0085163C">
                                <w:rPr>
                                  <w:rFonts w:eastAsia="MS Mincho" w:hint="eastAsia"/>
                                  <w:sz w:val="20"/>
                                  <w:szCs w:val="20"/>
                                  <w:lang w:val="en-US" w:eastAsia="ja-JP"/>
                                </w:rPr>
                                <w:t xml:space="preserve"> isolation layer</w:t>
                              </w:r>
                            </w:p>
                          </w:txbxContent>
                        </wps:txbx>
                        <wps:bodyPr rot="0" vert="horz" wrap="square" lIns="91440" tIns="45720" rIns="91440" bIns="45720" anchor="t" anchorCtr="0" upright="1">
                          <a:noAutofit/>
                        </wps:bodyPr>
                      </wps:wsp>
                      <wps:wsp>
                        <wps:cNvPr id="16653" name="テキスト ボックス 64"/>
                        <wps:cNvSpPr txBox="1">
                          <a:spLocks noChangeArrowheads="1"/>
                        </wps:cNvSpPr>
                        <wps:spPr bwMode="auto">
                          <a:xfrm>
                            <a:off x="2807400" y="1304019"/>
                            <a:ext cx="3233600" cy="27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center"/>
                              </w:pPr>
                              <w:r>
                                <w:rPr>
                                  <w:rFonts w:ascii="Times New Roman" w:eastAsia="MS Mincho" w:hAnsi="Times New Roman" w:hint="eastAsia"/>
                                  <w:sz w:val="20"/>
                                  <w:szCs w:val="20"/>
                                </w:rPr>
                                <w:t xml:space="preserve">Table 4. </w:t>
                              </w:r>
                              <w:r>
                                <w:rPr>
                                  <w:rFonts w:ascii="Times New Roman" w:eastAsia="MS Mincho" w:hAnsi="Times New Roman"/>
                                  <w:sz w:val="20"/>
                                  <w:szCs w:val="20"/>
                                </w:rPr>
                                <w:t xml:space="preserve">Properties of </w:t>
                              </w:r>
                              <w:r>
                                <w:rPr>
                                  <w:rFonts w:ascii="Times New Roman" w:eastAsia="MS Mincho" w:hAnsi="Times New Roman" w:hint="eastAsia"/>
                                  <w:sz w:val="20"/>
                                  <w:szCs w:val="20"/>
                                </w:rPr>
                                <w:t>O</w:t>
                              </w:r>
                              <w:r>
                                <w:rPr>
                                  <w:rFonts w:ascii="Times New Roman" w:eastAsia="MS Mincho" w:hAnsi="Times New Roman"/>
                                  <w:sz w:val="20"/>
                                  <w:szCs w:val="20"/>
                                </w:rPr>
                                <w:t>Ds installed in isolation layer</w:t>
                              </w:r>
                            </w:p>
                          </w:txbxContent>
                        </wps:txbx>
                        <wps:bodyPr rot="0" vert="horz" wrap="square" lIns="91440" tIns="45720" rIns="91440" bIns="45720" anchor="t" anchorCtr="0" upright="1">
                          <a:noAutofit/>
                        </wps:bodyPr>
                      </wps:wsp>
                      <wps:wsp>
                        <wps:cNvPr id="16654" name="テキスト ボックス 69"/>
                        <wps:cNvSpPr txBox="1">
                          <a:spLocks noChangeArrowheads="1"/>
                        </wps:cNvSpPr>
                        <wps:spPr bwMode="auto">
                          <a:xfrm>
                            <a:off x="3370400" y="1543022"/>
                            <a:ext cx="2158200" cy="1200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1"/>
                              </w:tblGrid>
                              <w:tr w:rsidR="0085163C" w:rsidRPr="0091764A" w:rsidTr="00BF2BCB">
                                <w:tc>
                                  <w:tcPr>
                                    <w:tcW w:w="2376" w:type="dxa"/>
                                    <w:shd w:val="clear" w:color="auto" w:fill="auto"/>
                                  </w:tcPr>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Initial damping coefficient</w:t>
                                    </w:r>
                                  </w:p>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[kN s/m]</w:t>
                                    </w:r>
                                  </w:p>
                                </w:tc>
                                <w:tc>
                                  <w:tcPr>
                                    <w:tcW w:w="851"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2500</w:t>
                                    </w:r>
                                  </w:p>
                                </w:tc>
                              </w:tr>
                              <w:tr w:rsidR="0085163C" w:rsidRPr="0091764A" w:rsidTr="00BF2BCB">
                                <w:tc>
                                  <w:tcPr>
                                    <w:tcW w:w="2376" w:type="dxa"/>
                                    <w:shd w:val="clear" w:color="auto" w:fill="auto"/>
                                  </w:tcPr>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Second damping coefficient</w:t>
                                    </w:r>
                                  </w:p>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[kN s/m]</w:t>
                                    </w:r>
                                  </w:p>
                                </w:tc>
                                <w:tc>
                                  <w:tcPr>
                                    <w:tcW w:w="851"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169</w:t>
                                    </w:r>
                                  </w:p>
                                </w:tc>
                              </w:tr>
                              <w:tr w:rsidR="0085163C" w:rsidRPr="0091764A" w:rsidTr="00BF2BCB">
                                <w:tc>
                                  <w:tcPr>
                                    <w:tcW w:w="237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 xml:space="preserve">Releaf Load </w:t>
                                    </w:r>
                                  </w:p>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[kN]</w:t>
                                    </w:r>
                                  </w:p>
                                </w:tc>
                                <w:tc>
                                  <w:tcPr>
                                    <w:tcW w:w="851"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800</w:t>
                                    </w:r>
                                  </w:p>
                                </w:tc>
                              </w:tr>
                              <w:tr w:rsidR="0085163C" w:rsidRPr="0091764A" w:rsidTr="00BF2BCB">
                                <w:tc>
                                  <w:tcPr>
                                    <w:tcW w:w="237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 xml:space="preserve">Maximum Load </w:t>
                                    </w:r>
                                  </w:p>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 xml:space="preserve"> [kN]</w:t>
                                    </w:r>
                                  </w:p>
                                </w:tc>
                                <w:tc>
                                  <w:tcPr>
                                    <w:tcW w:w="851"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1000</w:t>
                                    </w:r>
                                  </w:p>
                                </w:tc>
                              </w:tr>
                            </w:tbl>
                            <w:p w:rsidR="0085163C" w:rsidRDefault="0085163C" w:rsidP="0085163C"/>
                          </w:txbxContent>
                        </wps:txbx>
                        <wps:bodyPr rot="0" vert="horz" wrap="square" lIns="91440" tIns="45720" rIns="91440" bIns="45720" anchor="t" anchorCtr="0" upright="1">
                          <a:noAutofit/>
                        </wps:bodyPr>
                      </wps:wsp>
                      <wps:wsp>
                        <wps:cNvPr id="16655" name="テキスト ボックス 64"/>
                        <wps:cNvSpPr txBox="1">
                          <a:spLocks noChangeArrowheads="1"/>
                        </wps:cNvSpPr>
                        <wps:spPr bwMode="auto">
                          <a:xfrm>
                            <a:off x="2841300" y="933413"/>
                            <a:ext cx="2999100" cy="27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416A8F" w:rsidRDefault="0085163C" w:rsidP="0085163C">
                              <w:pPr>
                                <w:pStyle w:val="aff5"/>
                                <w:spacing w:before="0" w:beforeAutospacing="0" w:after="0" w:afterAutospacing="0"/>
                                <w:rPr>
                                  <w:sz w:val="18"/>
                                  <w:szCs w:val="18"/>
                                </w:rPr>
                              </w:pPr>
                              <w:r w:rsidRPr="00416A8F">
                                <w:rPr>
                                  <w:rFonts w:ascii="Times New Roman" w:eastAsia="MS Mincho" w:hAnsi="Times New Roman" w:hint="eastAsia"/>
                                  <w:sz w:val="18"/>
                                  <w:szCs w:val="18"/>
                                </w:rPr>
                                <w:t xml:space="preserve">Shear modulus of rubber : </w:t>
                              </w:r>
                              <w:r w:rsidRPr="00025CD0">
                                <w:rPr>
                                  <w:rFonts w:ascii="Times New Roman" w:eastAsia="MS Mincho" w:hAnsi="Times New Roman" w:hint="eastAsia"/>
                                  <w:i/>
                                  <w:sz w:val="18"/>
                                  <w:szCs w:val="18"/>
                                </w:rPr>
                                <w:t>G</w:t>
                              </w:r>
                              <w:r w:rsidRPr="00025CD0">
                                <w:rPr>
                                  <w:rFonts w:ascii="Times New Roman" w:eastAsia="MS Mincho" w:hAnsi="Times New Roman" w:hint="eastAsia"/>
                                  <w:i/>
                                  <w:sz w:val="18"/>
                                  <w:szCs w:val="18"/>
                                  <w:vertAlign w:val="subscript"/>
                                </w:rPr>
                                <w:t>r</w:t>
                              </w:r>
                              <w:r w:rsidRPr="00416A8F">
                                <w:rPr>
                                  <w:rFonts w:ascii="Times New Roman" w:eastAsia="MS Mincho" w:hAnsi="Times New Roman" w:hint="eastAsia"/>
                                  <w:sz w:val="18"/>
                                  <w:szCs w:val="18"/>
                                </w:rPr>
                                <w:t>=0.39N/mm</w:t>
                              </w:r>
                              <w:r w:rsidRPr="00025CD0">
                                <w:rPr>
                                  <w:rFonts w:ascii="Times New Roman" w:eastAsia="MS Mincho" w:hAnsi="Times New Roman" w:hint="eastAsia"/>
                                  <w:sz w:val="18"/>
                                  <w:szCs w:val="18"/>
                                  <w:vertAlign w:val="superscript"/>
                                </w:rP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46" o:spid="_x0000_s1457" editas="canvas" style="position:absolute;left:0;text-align:left;margin-left:.9pt;margin-top:3.8pt;width:485pt;height:221.2pt;z-index:251666432" coordsize="61595,2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8" type="#_x0000_t75" style="position:absolute;width:61595;height:28092;visibility:visible;mso-wrap-style:square">
                  <v:fill o:detectmouseclick="t"/>
                  <v:path o:connecttype="none"/>
                </v:shape>
                <v:shapetype id="_x0000_t202" coordsize="21600,21600" o:spt="202" path="m,l,21600r21600,l21600,xe">
                  <v:stroke joinstyle="miter"/>
                  <v:path gradientshapeok="t" o:connecttype="rect"/>
                </v:shapetype>
                <v:shape id="テキスト ボックス 18" o:spid="_x0000_s1459" type="#_x0000_t202" style="position:absolute;left:9909;top:13996;width:18981;height:10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d1MQA&#10;AADeAAAADwAAAGRycy9kb3ducmV2LnhtbERPTYvCMBC9L/gfwgje1lTBotUoUhBlWQ+6XryNzdgW&#10;m0ltonb31xtB2Ns83ufMFq2pxJ0aV1pWMOhHIIgzq0vOFRx+Vp9jEM4ja6wsk4JfcrCYdz5mmGj7&#10;4B3d9z4XIYRdggoK7+tESpcVZND1bU0cuLNtDPoAm1zqBh8h3FRyGEWxNFhyaCiwprSg7LK/GQVf&#10;6WqLu9PQjP+qdP19XtbXw3GkVK/bLqcgPLX+X/x2b3SYH8fRBF7vhBv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HdTEAAAA3gAAAA8AAAAAAAAAAAAAAAAAmAIAAGRycy9k&#10;b3ducmV2LnhtbFBLBQYAAAAABAAEAPUAAACJAwAAAAA=&#10;" filled="f" stroked="f" strokeweight=".5pt">
                  <v:textbox>
                    <w:txbxContent>
                      <w:p w:rsidR="0085163C" w:rsidRPr="00B23A63" w:rsidRDefault="0085163C" w:rsidP="0085163C">
                        <w:pPr>
                          <w:pStyle w:val="aff5"/>
                          <w:spacing w:before="0" w:beforeAutospacing="0" w:after="0" w:afterAutospacing="0"/>
                          <w:rPr>
                            <w:rFonts w:ascii="Times New Roman" w:eastAsia="MS Mincho" w:hAnsi="Times New Roman"/>
                            <w:color w:val="000000"/>
                            <w:sz w:val="18"/>
                            <w:szCs w:val="18"/>
                          </w:rPr>
                        </w:pPr>
                        <w:r w:rsidRPr="00B23A63">
                          <w:rPr>
                            <w:rFonts w:ascii="Times New Roman" w:eastAsia="MS Mincho" w:hAnsi="Times New Roman" w:hint="eastAsia"/>
                            <w:color w:val="000000"/>
                            <w:sz w:val="18"/>
                            <w:szCs w:val="18"/>
                          </w:rPr>
                          <w:t>6 LRBs</w:t>
                        </w:r>
                      </w:p>
                      <w:p w:rsidR="0085163C" w:rsidRPr="00B23A63" w:rsidRDefault="0085163C" w:rsidP="0085163C">
                        <w:pPr>
                          <w:pStyle w:val="aff5"/>
                          <w:spacing w:before="0" w:beforeAutospacing="0" w:after="0" w:afterAutospacing="0"/>
                          <w:ind w:firstLineChars="100" w:firstLine="180"/>
                          <w:rPr>
                            <w:rFonts w:ascii="Times New Roman" w:eastAsia="MS Mincho" w:hAnsi="Times New Roman"/>
                            <w:color w:val="000000"/>
                            <w:sz w:val="18"/>
                            <w:szCs w:val="18"/>
                          </w:rPr>
                        </w:pPr>
                        <w:r w:rsidRPr="00B23A63">
                          <w:rPr>
                            <w:rFonts w:ascii="Times New Roman" w:eastAsia="MS Mincho" w:hAnsi="Times New Roman" w:hint="eastAsia"/>
                            <w:color w:val="000000"/>
                            <w:sz w:val="18"/>
                            <w:szCs w:val="18"/>
                          </w:rPr>
                          <w:t>or</w:t>
                        </w:r>
                      </w:p>
                      <w:p w:rsidR="0085163C" w:rsidRPr="00B23A63" w:rsidRDefault="0085163C" w:rsidP="0085163C">
                        <w:pPr>
                          <w:pStyle w:val="aff5"/>
                          <w:spacing w:before="0" w:beforeAutospacing="0" w:after="0" w:afterAutospacing="0"/>
                          <w:rPr>
                            <w:rFonts w:ascii="Times New Roman" w:eastAsia="MS Mincho" w:hAnsi="Times New Roman"/>
                            <w:color w:val="000000"/>
                            <w:sz w:val="18"/>
                            <w:szCs w:val="18"/>
                          </w:rPr>
                        </w:pPr>
                        <w:r w:rsidRPr="00B23A63">
                          <w:rPr>
                            <w:rFonts w:ascii="Times New Roman" w:eastAsia="MS Mincho" w:hAnsi="Times New Roman" w:hint="eastAsia"/>
                            <w:color w:val="000000"/>
                            <w:sz w:val="18"/>
                            <w:szCs w:val="18"/>
                          </w:rPr>
                          <w:t>6 LRBs + 6 Oil dampers (ODs)</w:t>
                        </w:r>
                      </w:p>
                      <w:p w:rsidR="0085163C" w:rsidRPr="00B23A63" w:rsidRDefault="0085163C" w:rsidP="0085163C">
                        <w:pPr>
                          <w:pStyle w:val="aff5"/>
                          <w:spacing w:before="0" w:beforeAutospacing="0" w:after="0" w:afterAutospacing="0"/>
                          <w:ind w:firstLineChars="150" w:firstLine="270"/>
                          <w:rPr>
                            <w:rFonts w:ascii="Times New Roman" w:eastAsia="MS Mincho" w:hAnsi="Times New Roman" w:cs="Times New Roman"/>
                            <w:color w:val="000000"/>
                            <w:sz w:val="18"/>
                            <w:szCs w:val="18"/>
                          </w:rPr>
                        </w:pPr>
                        <w:r w:rsidRPr="00B23A63">
                          <w:rPr>
                            <w:rFonts w:ascii="Times New Roman" w:eastAsia="MS Mincho" w:hAnsi="Times New Roman" w:hint="eastAsia"/>
                            <w:color w:val="000000"/>
                            <w:sz w:val="18"/>
                            <w:szCs w:val="18"/>
                          </w:rPr>
                          <w:t>or</w:t>
                        </w:r>
                      </w:p>
                      <w:p w:rsidR="0085163C" w:rsidRPr="00B23A63" w:rsidRDefault="0085163C" w:rsidP="0085163C">
                        <w:pPr>
                          <w:pStyle w:val="aff5"/>
                          <w:spacing w:before="0" w:beforeAutospacing="0" w:after="0" w:afterAutospacing="0"/>
                          <w:rPr>
                            <w:rFonts w:ascii="Times New Roman" w:hAnsi="Times New Roman" w:cs="Times New Roman"/>
                            <w:color w:val="000000"/>
                            <w:sz w:val="18"/>
                            <w:szCs w:val="18"/>
                          </w:rPr>
                        </w:pPr>
                        <w:r w:rsidRPr="00B23A63">
                          <w:rPr>
                            <w:rFonts w:ascii="Times New Roman" w:hAnsi="Times New Roman" w:cs="Times New Roman" w:hint="eastAsia"/>
                            <w:color w:val="000000"/>
                            <w:sz w:val="18"/>
                            <w:szCs w:val="18"/>
                          </w:rPr>
                          <w:t xml:space="preserve">6 LRBs </w:t>
                        </w:r>
                        <w:r w:rsidRPr="00B23A63">
                          <w:rPr>
                            <w:rFonts w:ascii="Times New Roman" w:hAnsi="Times New Roman" w:cs="Times New Roman"/>
                            <w:color w:val="000000"/>
                            <w:sz w:val="18"/>
                            <w:szCs w:val="18"/>
                          </w:rPr>
                          <w:t>+ 6 Switched</w:t>
                        </w:r>
                        <w:r w:rsidRPr="00B23A63">
                          <w:rPr>
                            <w:rFonts w:ascii="Times New Roman" w:hAnsi="Times New Roman" w:cs="Times New Roman" w:hint="eastAsia"/>
                            <w:color w:val="000000"/>
                            <w:sz w:val="18"/>
                            <w:szCs w:val="18"/>
                          </w:rPr>
                          <w:t xml:space="preserve"> damping </w:t>
                        </w:r>
                      </w:p>
                      <w:p w:rsidR="0085163C" w:rsidRDefault="0085163C" w:rsidP="0085163C">
                        <w:pPr>
                          <w:pStyle w:val="aff5"/>
                          <w:spacing w:before="0" w:beforeAutospacing="0" w:after="0" w:afterAutospacing="0"/>
                          <w:ind w:firstLine="851"/>
                        </w:pPr>
                        <w:r w:rsidRPr="00B23A63">
                          <w:rPr>
                            <w:rFonts w:ascii="Times New Roman" w:hAnsi="Times New Roman" w:cs="Times New Roman" w:hint="eastAsia"/>
                            <w:color w:val="000000"/>
                            <w:sz w:val="18"/>
                            <w:szCs w:val="18"/>
                          </w:rPr>
                          <w:t>oil dampers (</w:t>
                        </w:r>
                        <w:r w:rsidRPr="00B23A63">
                          <w:rPr>
                            <w:rFonts w:ascii="Times New Roman" w:hAnsi="Times New Roman" w:cs="Times New Roman"/>
                            <w:color w:val="000000"/>
                            <w:sz w:val="18"/>
                            <w:szCs w:val="18"/>
                          </w:rPr>
                          <w:t>S</w:t>
                        </w:r>
                        <w:r w:rsidRPr="00B23A63">
                          <w:rPr>
                            <w:rFonts w:ascii="Times New Roman" w:hAnsi="Times New Roman" w:cs="Times New Roman" w:hint="eastAsia"/>
                            <w:color w:val="000000"/>
                            <w:sz w:val="18"/>
                            <w:szCs w:val="18"/>
                          </w:rPr>
                          <w:t>ODs)</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 o:spid="_x0000_s1460" type="#_x0000_t5" style="position:absolute;left:8700;top:20166;width:1160;height:13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RgMkA&#10;AADeAAAADwAAAGRycy9kb3ducmV2LnhtbESPQWvCQBCF74X+h2UKXkQ3eggSXUWEgqUeatpCexuy&#10;0yQ0Oxuzq0n99c5B6G2GefPe+1abwTXqQl2oPRuYTRNQxIW3NZcGPt6fJwtQISJbbDyTgT8KsFk/&#10;Pqwws77nI13yWCox4ZChgSrGNtM6FBU5DFPfEsvtx3cOo6xdqW2HvZi7Rs+TJNUOa5aEClvaVVT8&#10;5mdn4Lr9XPDucDi9nL/ia+i/x/lbMzZm9DRsl6AiDfFffP/eW6mfpjMBEByZQa9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9RgMkAAADeAAAADwAAAAAAAAAAAAAAAACYAgAA&#10;ZHJzL2Rvd25yZXYueG1sUEsFBgAAAAAEAAQA9QAAAI4DAAAAAA==&#10;" fillcolor="black" stroked="f" strokeweight="2pt"/>
                <v:roundrect id="角丸四角形 65" o:spid="_x0000_s1461" style="position:absolute;left:10054;top:14094;width:16409;height:9062;visibility:visible;mso-wrap-style:square;v-text-anchor:middle" arcsize="23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jMQA&#10;AADeAAAADwAAAGRycy9kb3ducmV2LnhtbERPS4vCMBC+C/sfwix4EU3rSpVqFBHU9ejj4m1oxrbY&#10;TGoTtf77zYLgbT6+58wWranEgxpXWlYQDyIQxJnVJecKTsd1fwLCeWSNlWVS8CIHi/lXZ4aptk/e&#10;0+PgcxFC2KWooPC+TqV0WUEG3cDWxIG72MagD7DJpW7wGcJNJYdRlEiDJYeGAmtaFZRdD3ejoPe6&#10;/px7x+1yc95dRqvxbX2jJFaq+90upyA8tf4jfrt/dZifJPEQ/t8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DozEAAAA3gAAAA8AAAAAAAAAAAAAAAAAmAIAAGRycy9k&#10;b3ducmV2LnhtbFBLBQYAAAAABAAEAPUAAACJAwAAAAA=&#10;" filled="f" strokeweight="1pt"/>
                <v:group id="グループ化 221" o:spid="_x0000_s1462" style="position:absolute;left:4468;top:3331;width:4261;height:21777" coordorigin=",4572" coordsize="7200,36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w35sQAAADeAAAADwAAAGRycy9kb3ducmV2LnhtbERPTWvCQBC9F/wPywi9&#10;1U1sDRJdRUTFgwhVQbwN2TEJZmdDdk3iv+8WCr3N433OfNmbSrTUuNKygngUgSDOrC45V3A5bz+m&#10;IJxH1lhZJgUvcrBcDN7mmGrb8Te1J5+LEMIuRQWF93UqpcsKMuhGtiYO3N02Bn2ATS51g10IN5Uc&#10;R1EiDZYcGgqsaV1Q9jg9jYJdh93qM960h8d9/bqdJ8frISal3of9agbCU+//xX/uvQ7zk2T8B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w35sQAAADeAAAA&#10;DwAAAAAAAAAAAAAAAACqAgAAZHJzL2Rvd25yZXYueG1sUEsFBgAAAAAEAAQA+gAAAJsDAAAAAA==&#10;">
                  <v:line id="直線コネクタ 231" o:spid="_x0000_s1463" style="position:absolute;visibility:visible;mso-wrap-style:square" from="0,39243" to="7200,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CPMIAAADeAAAADwAAAGRycy9kb3ducmV2LnhtbERPTYvCMBC9C/6HMII3TRUt0jXKIgg9&#10;6MG6rNehmW3KNpPaRK3/3iwseJvH+5z1treNuFPna8cKZtMEBHHpdM2Vgq/zfrIC4QOyxsYxKXiS&#10;h+1mOFhjpt2DT3QvQiViCPsMFZgQ2kxKXxqy6KeuJY7cj+sshgi7SuoOHzHcNnKeJKm0WHNsMNjS&#10;zlD5W9ysgsUxN/rSH/zhlOTfVF8Xu2vhlBqP+s8PEIH68Bb/u3Md56fpfAl/78Q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OCPMIAAADeAAAADwAAAAAAAAAAAAAA&#10;AAChAgAAZHJzL2Rvd25yZXYueG1sUEsFBgAAAAAEAAQA+QAAAJADAAAAAA==&#10;" strokeweight="2.25pt"/>
                  <v:line id="直線コネクタ 232" o:spid="_x0000_s1464" style="position:absolute;flip:y;visibility:visible;mso-wrap-style:square" from="3600,34925" to="3600,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BncMAAADeAAAADwAAAGRycy9kb3ducmV2LnhtbERPTWsCMRC9C/0PYYTeNOsegmyNIoKg&#10;tIdqBa/DZnazdDNZktTd/vumUOhtHu9zNrvJ9eJBIXaeNayWBQji2puOWw23j+NiDSImZIO9Z9Lw&#10;TRF226fZBivjR77Q45pakUM4VqjBpjRUUsbaksO49ANx5hofHKYMQytNwDGHu16WRaGkw45zg8WB&#10;Dpbqz+uX0yDPr+N7OJa3pm1Og7+f7ZsaJ62f59P+BUSiKf2L/9wnk+crVSr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gZ3DAAAA3gAAAA8AAAAAAAAAAAAA&#10;AAAAoQIAAGRycy9kb3ducmV2LnhtbFBLBQYAAAAABAAEAPkAAACRAwAAAAA=&#10;" strokeweight="1.5pt"/>
                  <v:line id="直線コネクタ 233" o:spid="_x0000_s1465" style="position:absolute;flip:y;visibility:visible;mso-wrap-style:square" from="3600,4683" to="3600,3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kBsMAAADeAAAADwAAAGRycy9kb3ducmV2LnhtbERPS2vCQBC+F/wPywi91Y05REldpRQE&#10;pT34Aq9DdpINzc6G3dXEf+8WCr3Nx/ec1Wa0nbiTD61jBfNZBoK4crrlRsHlvH1bgggRWWPnmBQ8&#10;KMBmPXlZYandwEe6n2IjUgiHEhWYGPtSylAZshhmridOXO28xZigb6T2OKRw28k8ywppseXUYLCn&#10;T0PVz+lmFcj913Dw2/xSN/Wud9e9+S6GUanX6fjxDiLSGP/Ff+6dTvOLIl/A7zvpB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ZJAbDAAAA3gAAAA8AAAAAAAAAAAAA&#10;AAAAoQIAAGRycy9kb3ducmV2LnhtbFBLBQYAAAAABAAEAPkAAACRAwAAAAA=&#10;" strokeweight="1.5pt"/>
                  <v:line id="直線コネクタ 234" o:spid="_x0000_s1466" style="position:absolute;visibility:visible;mso-wrap-style:square" from="713,34925" to="6487,3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ypccAAADeAAAADwAAAGRycy9kb3ducmV2LnhtbESPQWvDMAyF74P+B6NBb6uzFsLI6pZS&#10;6Dp2WzYKu4lYTbLEcmo7bfbvp8NgN4n39N6n9XZyvbpSiK1nA4+LDBRx5W3LtYHPj8PDE6iYkC32&#10;nsnAD0XYbmZ3ayysv/E7XctUKwnhWKCBJqWh0DpWDTmMCz8Qi3b2wWGSNdTaBrxJuOv1Msty7bBl&#10;aWhwoH1DVVeOzsBpLPnruzuEHseX4/F8unRx9WbM/H7aPYNKNKV/89/1qxX8PF8Kr7wj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DKlxwAAAN4AAAAPAAAAAAAA&#10;AAAAAAAAAKECAABkcnMvZG93bnJldi54bWxQSwUGAAAAAAQABAD5AAAAlQMAAAAA&#10;" strokeweight="1.5pt"/>
                  <v:line id="直線コネクタ 235" o:spid="_x0000_s1467" style="position:absolute;visibility:visible;mso-wrap-style:square" from="713,33481" to="6487,3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XPsQAAADeAAAADwAAAGRycy9kb3ducmV2LnhtbERPTWvCQBC9F/wPywje6qYWQk1dpQhW&#10;6c20CN6G7Jikyc7G3Y2m/94VhN7m8T5nsRpMKy7kfG1Zwcs0AUFcWF1zqeDne/P8BsIHZI2tZVLw&#10;Rx5Wy9HTAjNtr7ynSx5KEUPYZ6igCqHLpPRFRQb91HbEkTtZZzBE6EqpHV5juGnlLElSabDm2FBh&#10;R+uKiibvjYJDn/Pxt9m4FvvP7fZ0ODf+9UupyXj4eAcRaAj/4od7p+P8NJ3N4f5OvE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Jc+xAAAAN4AAAAPAAAAAAAAAAAA&#10;AAAAAKECAABkcnMvZG93bnJldi54bWxQSwUGAAAAAAQABAD5AAAAkgMAAAAA&#10;" strokeweight="1.5pt"/>
                  <v:line id="直線コネクタ 236" o:spid="_x0000_s1468" style="position:absolute;flip:y;visibility:visible;mso-wrap-style:square" from="5757,33481" to="5757,3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kqr8YAAADeAAAADwAAAGRycy9kb3ducmV2LnhtbESPQWvDMAyF74P9B6PBbqvTDsJI65ZS&#10;KLRsh60t9CpiJQ6N5WB7Tfbvp8NgNwk9vfe+1WbyvbpTTF1gA/NZAYq4Drbj1sDlvH95A5UyssU+&#10;MBn4oQSb9ePDCisbRv6i+ym3Skw4VWjA5TxUWqfakcc0CwOx3JoQPWZZY6ttxFHMfa8XRVFqjx1L&#10;gsOBdo7q2+nbG9DH9/Ez7heXpm0OQ7ge3Uc5TsY8P03bJahMU/4X/30frNQvy1cBEBy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Kq/GAAAA3gAAAA8AAAAAAAAA&#10;AAAAAAAAoQIAAGRycy9kb3ducmV2LnhtbFBLBQYAAAAABAAEAPkAAACUAwAAAAA=&#10;" strokeweight="1.5pt"/>
                  <v:line id="直線コネクタ 237" o:spid="_x0000_s1469" style="position:absolute;flip:y;visibility:visible;mso-wrap-style:square" from="1443,33481" to="1443,3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PNMMAAADeAAAADwAAAGRycy9kb3ducmV2LnhtbERPTYvCMBC9L/gfwgje1lQXylKNIoKg&#10;rIddFbwOzbQpNpOSRFv/vVlY2Ns83ucs14NtxYN8aBwrmE0zEMSl0w3XCi7n3fsniBCRNbaOScGT&#10;AqxXo7clFtr1/EOPU6xFCuFQoAITY1dIGUpDFsPUdcSJq5y3GBP0tdQe+xRuWznPslxabDg1GOxo&#10;a6i8ne5WgTx89d9+N79UdbXv3PVgjnk/KDUZD5sFiEhD/Bf/ufc6zc/zjxn8vpNu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ljzTDAAAA3gAAAA8AAAAAAAAAAAAA&#10;AAAAoQIAAGRycy9kb3ducmV2LnhtbFBLBQYAAAAABAAEAPkAAACRAwAAAAA=&#10;" strokeweight="1.5pt"/>
                  <v:line id="直線コネクタ 238" o:spid="_x0000_s1470" style="position:absolute;flip:x;visibility:visible;mso-wrap-style:square" from="0,39243" to="2157,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直線コネクタ 239" o:spid="_x0000_s1471" style="position:absolute;flip:x;visibility:visible;mso-wrap-style:square" from="1792,39243" to="3965,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直線コネクタ 240" o:spid="_x0000_s1472" style="position:absolute;flip:x;visibility:visible;mso-wrap-style:square" from="3600,39243" to="5757,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直線コネクタ 241" o:spid="_x0000_s1473" style="position:absolute;flip:x;visibility:visible;mso-wrap-style:square" from="5408,39608" to="7200,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oval id="円/楕円 242" o:spid="_x0000_s1474" style="position:absolute;left:2886;top:35211;width:142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mIsEA&#10;AADcAAAADwAAAGRycy9kb3ducmV2LnhtbERPS4vCMBC+C/sfwix401QFsV2juIrgtfUBexuasS02&#10;k24Ta/33mwXB23x8z1mue1OLjlpXWVYwGUcgiHOrKy4UnI770QKE88gaa8uk4EkO1quPwRITbR+c&#10;Upf5QoQQdgkqKL1vEildXpJBN7YNceCutjXoA2wLqVt8hHBTy2kUzaXBikNDiQ1tS8pv2d0oKGa7&#10;tLseLtNJ3P2k+Xk2z771r1LDz37zBcJT79/il/ugw/wohv9nw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DJiLBAAAA3AAAAA8AAAAAAAAAAAAAAAAAmAIAAGRycy9kb3du&#10;cmV2LnhtbFBLBQYAAAAABAAEAPUAAACGAwAAAAA=&#10;" fillcolor="black" strokeweight="2pt"/>
                  <v:oval id="円/楕円 243" o:spid="_x0000_s1475" style="position:absolute;left:2236;top:29877;width:2887;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ZYsUA&#10;AADcAAAADwAAAGRycy9kb3ducmV2LnhtbESPQWvCQBCF74X+h2WE3uomCtJGV7GWgtekVvA2ZMck&#10;mJ2N2W1M/33nIHib4b1575vVZnStGqgPjWcD6TQBRVx623Bl4PD99foGKkRki61nMvBHATbr56cV&#10;ZtbfOKehiJWSEA4ZGqhj7DKtQ1mTwzD1HbFoZ987jLL2lbY93iTctXqWJAvtsGFpqLGjXU3lpfh1&#10;Bqr5Zz6c98dZ+j6c8vJnvig+7NWYl8m4XYKKNMaH+X69t4KfCr4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BlixQAAANwAAAAPAAAAAAAAAAAAAAAAAJgCAABkcnMv&#10;ZG93bnJldi54bWxQSwUGAAAAAAQABAD1AAAAigMAAAAA&#10;" fillcolor="black" strokeweight="2pt"/>
                  <v:oval id="円/楕円 244" o:spid="_x0000_s1476" style="position:absolute;left:2236;top:24114;width:2887;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8+cEA&#10;AADcAAAADwAAAGRycy9kb3ducmV2LnhtbERPTYvCMBC9C/sfwix407QK4lajuMqC11Zd8DY0Y1ts&#10;Jt0mW+u/N4LgbR7vc5br3tSio9ZVlhXE4wgEcW51xYWC4+FnNAfhPLLG2jIpuJOD9epjsMRE2xun&#10;1GW+ECGEXYIKSu+bREqXl2TQjW1DHLiLbQ36ANtC6hZvIdzUchJFM2mw4tBQYkPbkvJr9m8UFNNd&#10;2l32v5P4qzun+Wk6y771n1LDz36zAOGp92/xy73XYX4c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vPnBAAAA3AAAAA8AAAAAAAAAAAAAAAAAmAIAAGRycy9kb3du&#10;cmV2LnhtbFBLBQYAAAAABAAEAPUAAACGAwAAAAA=&#10;" fillcolor="black" strokeweight="2pt"/>
                  <v:oval id="円/楕円 245" o:spid="_x0000_s1477" style="position:absolute;left:2236;top:18891;width:2887;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ijsIA&#10;AADcAAAADwAAAGRycy9kb3ducmV2LnhtbERPTWvCQBC9C/0PyxR6000iSI1ugm0peE2qgrchOybB&#10;7Gya3cb037tCobd5vM/Z5pPpxEiDay0riBcRCOLK6pZrBYevz/krCOeRNXaWScEvOcizp9kWU21v&#10;XNBY+lqEEHYpKmi871MpXdWQQbewPXHgLnYw6AMcaqkHvIVw08kkilbSYMuhocGe3huqruWPUVAv&#10;P4rxsj8l8Xo8F9VxuSrf9LdSL8/TbgPC0+T/xX/uvQ7z4wQez4QL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iKOwgAAANwAAAAPAAAAAAAAAAAAAAAAAJgCAABkcnMvZG93&#10;bnJldi54bWxQSwUGAAAAAAQABAD1AAAAhwMAAAAA&#10;" fillcolor="black" strokeweight="2pt"/>
                  <v:oval id="円/楕円 246" o:spid="_x0000_s1478" style="position:absolute;left:2236;top:13319;width:2887;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HFcIA&#10;AADcAAAADwAAAGRycy9kb3ducmV2LnhtbERPTWvCQBC9F/wPywi91U0MSI1ugrYIXpO2grchOybB&#10;7GzMrjH9991Cobd5vM/Z5pPpxEiDay0riBcRCOLK6pZrBZ8fh5dXEM4ja+wsk4JvcpBns6ctpto+&#10;uKCx9LUIIexSVNB436dSuqohg25he+LAXexg0Ac41FIP+AjhppPLKFpJgy2HhgZ7emuoupZ3o6BO&#10;3ovxcjwt4/V4LqqvZFXu9U2p5/m024DwNPl/8Z/7qMP8OIHfZ8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ocVwgAAANwAAAAPAAAAAAAAAAAAAAAAAJgCAABkcnMvZG93&#10;bnJldi54bWxQSwUGAAAAAAQABAD1AAAAhwMAAAAA&#10;" fillcolor="black" strokeweight="2pt"/>
                  <v:oval id="円/楕円 247" o:spid="_x0000_s1479" style="position:absolute;left:2236;top:8286;width:2887;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fYcIA&#10;AADcAAAADwAAAGRycy9kb3ducmV2LnhtbERPS2vCQBC+F/wPywjedPMoYlNXsRXBa6It9DZkxyQ0&#10;Oxuza0z/fbcg9DYf33PW29G0YqDeNZYVxIsIBHFpdcOVgvPpMF+BcB5ZY2uZFPyQg+1m8rTGTNs7&#10;5zQUvhIhhF2GCmrvu0xKV9Zk0C1sRxy4i+0N+gD7Suoe7yHctDKJoqU02HBoqLGj95rK7+JmFFTp&#10;Ph8ux88kfhm+8vIjXRZv+qrUbDruXkF4Gv2/+OE+6jA/foa/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x9hwgAAANwAAAAPAAAAAAAAAAAAAAAAAJgCAABkcnMvZG93&#10;bnJldi54bWxQSwUGAAAAAAQABAD1AAAAhwMAAAAA&#10;" fillcolor="black" strokeweight="2pt"/>
                  <v:oval id="円/楕円 248" o:spid="_x0000_s1480" style="position:absolute;left:2886;top:4572;width:1428;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6+sIA&#10;AADcAAAADwAAAGRycy9kb3ducmV2LnhtbERPS2vCQBC+F/wPywjedPOgYlNXsRXBa6It9DZkxyQ0&#10;Oxuza0z/fbcg9DYf33PW29G0YqDeNZYVxIsIBHFpdcOVgvPpMF+BcB5ZY2uZFPyQg+1m8rTGTNs7&#10;5zQUvhIhhF2GCmrvu0xKV9Zk0C1sRxy4i+0N+gD7Suoe7yHctDKJoqU02HBoqLGj95rK7+JmFFTp&#10;Ph8ux88kfhm+8vIjXRZv+qrUbDruXkF4Gv2/+OE+6jA/foa/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7r6wgAAANwAAAAPAAAAAAAAAAAAAAAAAJgCAABkcnMvZG93&#10;bnJldi54bWxQSwUGAAAAAAQABAD1AAAAhwMAAAAA&#10;" fillcolor="black" strokeweight="2pt"/>
                </v:group>
                <v:shape id="テキスト ボックス 24" o:spid="_x0000_s1481" type="#_x0000_t202" style="position:absolute;top:547;width:7639;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Mx8IA&#10;AADcAAAADwAAAGRycy9kb3ducmV2LnhtbERP22rCQBB9F/yHZQTfdBOxotFNEC/Qt7a2HzBkp9k0&#10;2dmQXTX267uFQt/mcK6zKwbbihv1vnasIJ0nIIhLp2uuFHy8n2drED4ga2wdk4IHeSjy8WiHmXZ3&#10;fqPbJVQihrDPUIEJocuk9KUhi37uOuLIfbreYoiwr6Tu8R7DbSsXSbKSFmuODQY7Ohgqm8vVKlgn&#10;9qVpNotXb5ff6ZM5HN2p+1JqOhn2WxCBhvAv/nM/6zg/XcH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kzHwgAAANwAAAAPAAAAAAAAAAAAAAAAAJgCAABkcnMvZG93&#10;bnJldi54bWxQSwUGAAAAAAQABAD1AAAAhwM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Weight</w:t>
                        </w:r>
                        <w:r w:rsidRPr="00955A54">
                          <w:rPr>
                            <w:rFonts w:ascii="Times New Roman" w:eastAsia="HGMaruGothicMPRO" w:hAnsi="Times New Roman" w:cs="Times New Roman" w:hint="eastAsia"/>
                            <w:color w:val="000000"/>
                            <w:kern w:val="24"/>
                            <w:sz w:val="18"/>
                            <w:szCs w:val="18"/>
                          </w:rPr>
                          <w:t xml:space="preserve"> </w:t>
                        </w:r>
                        <w:r w:rsidRPr="00955A54">
                          <w:rPr>
                            <w:rFonts w:ascii="Times New Roman" w:eastAsia="HGMaruGothicMPRO" w:hAnsi="Times New Roman" w:cs="Times New Roman"/>
                            <w:color w:val="000000"/>
                            <w:kern w:val="24"/>
                            <w:sz w:val="18"/>
                            <w:szCs w:val="18"/>
                          </w:rPr>
                          <w:t>(kN)</w:t>
                        </w:r>
                      </w:p>
                    </w:txbxContent>
                  </v:textbox>
                </v:shape>
                <v:shape id="テキスト ボックス 34" o:spid="_x0000_s1482" type="#_x0000_t202" style="position:absolute;left:681;top:2527;width:4121;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V8YA&#10;AADeAAAADwAAAGRycy9kb3ducmV2LnhtbESPQW/CMAyF75P4D5GRuI0UxCooBIQYk3bbxvgBVmOa&#10;0sapmgy6/fr5MGk3W35+732b3eBbdaM+1oENzKYZKOIy2JorA+fPl8clqJiQLbaBycA3RdhtRw8b&#10;LGy48wfdTqlSYsKxQAMupa7QOpaOPMZp6Ijldgm9xyRrX2nb413MfavnWZZrjzVLgsOODo7K5vTl&#10;DSwz/9Y0q/l79Iuf2ZM7PIdjdzVmMh72a1CJhvQv/vt+tVI/zx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6/V8YAAADeAAAADwAAAAAAAAAAAAAAAACYAgAAZHJz&#10;L2Rvd25yZXYueG1sUEsFBgAAAAAEAAQA9QAAAIsDA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1192</w:t>
                        </w:r>
                      </w:p>
                    </w:txbxContent>
                  </v:textbox>
                </v:shape>
                <v:shape id="テキスト ボックス 35" o:spid="_x0000_s1483" type="#_x0000_t202" style="position:absolute;left:16;top:4970;width:4693;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azMMA&#10;AADeAAAADwAAAGRycy9kb3ducmV2LnhtbERP22rCQBB9L/gPyxT6VjcRDTa6itgWfPPWDxiyYzZN&#10;djZkt5r69a4g+DaHc535sreNOFPnK8cK0mECgrhwuuJSwc/x+30KwgdkjY1jUvBPHpaLwcscc+0u&#10;vKfzIZQihrDPUYEJoc2l9IUhi37oWuLInVxnMUTYlVJ3eInhtpGjJMmkxYpjg8GW1oaK+vBnFUwT&#10;u63rj9HO2/E1nZj1p/tqf5V6e+1XMxCB+vAUP9wbHedn2Ti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azMMAAADeAAAADwAAAAAAAAAAAAAAAACYAgAAZHJzL2Rv&#10;d25yZXYueG1sUEsFBgAAAAAEAAQA9QAAAIgDA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16740</w:t>
                        </w:r>
                      </w:p>
                    </w:txbxContent>
                  </v:textbox>
                </v:shape>
                <v:shape id="テキスト ボックス 36" o:spid="_x0000_s1484" type="#_x0000_t202" style="position:absolute;left:18;top:8039;width:4693;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Eu8MA&#10;AADeAAAADwAAAGRycy9kb3ducmV2LnhtbERP22rCQBB9L/gPywi+1Y3BBo2uIlahb62XDxiyYzYm&#10;OxuyW439+m6h4NscznWW69424kadrxwrmIwTEMSF0xWXCs6n/esMhA/IGhvHpOBBHtarwcsSc+3u&#10;fKDbMZQihrDPUYEJoc2l9IUhi37sWuLIXVxnMUTYlVJ3eI/htpFpkmTSYsWxwWBLW0NFffy2CmaJ&#10;/azrefrl7fRn8ma2727XXpUaDfvNAkSgPjzF/+4PHedn2TS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Eu8MAAADeAAAADwAAAAAAAAAAAAAAAACYAgAAZHJzL2Rv&#10;d25yZXYueG1sUEsFBgAAAAAEAAQA9QAAAIgDA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10508</w:t>
                        </w:r>
                      </w:p>
                    </w:txbxContent>
                  </v:textbox>
                </v:shape>
                <v:shape id="テキスト ボックス 37" o:spid="_x0000_s1485" type="#_x0000_t202" style="position:absolute;top:11425;width:4693;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hIMQA&#10;AADeAAAADwAAAGRycy9kb3ducmV2LnhtbERPzWrCQBC+F/oOyxS81U2sDZq6EbEK3tqqDzBkx2ya&#10;7GzIrhr79F2h0Nt8fL+zWA62FRfqfe1YQTpOQBCXTtdcKTgets8zED4ga2wdk4IbeVgWjw8LzLW7&#10;8hdd9qESMYR9jgpMCF0upS8NWfRj1xFH7uR6iyHCvpK6x2sMt62cJEkmLdYcGwx2tDZUNvuzVTBL&#10;7EfTzCef3k5/0lezfneb7lup0dOwegMRaAj/4j/3Tsf5WTZ9gfs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ISDEAAAA3gAAAA8AAAAAAAAAAAAAAAAAmAIAAGRycy9k&#10;b3ducmV2LnhtbFBLBQYAAAAABAAEAPUAAACJAw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10409</w:t>
                        </w:r>
                      </w:p>
                    </w:txbxContent>
                  </v:textbox>
                </v:shape>
                <v:shape id="テキスト ボックス 38" o:spid="_x0000_s1486" type="#_x0000_t202" style="position:absolute;top:14392;width:4692;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5VMMA&#10;AADeAAAADwAAAGRycy9kb3ducmV2LnhtbERP22rCQBB9L/gPyxT6VjdKDDa6itgWfPPWDxiyYzZN&#10;djZkt5r69a4g+DaHc535sreNOFPnK8cKRsMEBHHhdMWlgp/j9/sUhA/IGhvHpOCfPCwXg5c55tpd&#10;eE/nQyhFDGGfowITQptL6QtDFv3QtcSRO7nOYoiwK6Xu8BLDbSPHSZJJixXHBoMtrQ0V9eHPKpgm&#10;dlvXH+Odt+l1NDHrT/fV/ir19tqvZiAC9eEpfrg3Os7PsjS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5VMMAAADeAAAADwAAAAAAAAAAAAAAAACYAgAAZHJzL2Rv&#10;d25yZXYueG1sUEsFBgAAAAAEAAQA9QAAAIgDA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10540</w:t>
                        </w:r>
                      </w:p>
                    </w:txbxContent>
                  </v:textbox>
                </v:shape>
                <v:shape id="テキスト ボックス 39" o:spid="_x0000_s1487" type="#_x0000_t202" style="position:absolute;top:17898;width:4693;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cz8MA&#10;AADeAAAADwAAAGRycy9kb3ducmV2LnhtbERP24rCMBB9F/yHMMK+aapocbtGEd2FfXO9fMDQjE1t&#10;MylNVqtfvxEWfJvDuc5i1dlaXKn1pWMF41ECgjh3uuRCwen4NZyD8AFZY+2YFNzJw2rZ7y0w0+7G&#10;e7oeQiFiCPsMFZgQmkxKnxuy6EeuIY7c2bUWQ4RtIXWLtxhuazlJklRaLDk2GGxoYyivDr9WwTyx&#10;u6p6n/x4O32MZ2azdZ/NRam3Qbf+ABGoCy/xv/tbx/lpOp3B8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kcz8MAAADeAAAADwAAAAAAAAAAAAAAAACYAgAAZHJzL2Rv&#10;d25yZXYueG1sUEsFBgAAAAAEAAQA9QAAAIgDA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12167</w:t>
                        </w:r>
                      </w:p>
                    </w:txbxContent>
                  </v:textbox>
                </v:shape>
                <v:shape id="テキスト ボックス 40" o:spid="_x0000_s1488" type="#_x0000_t202" style="position:absolute;left:752;top:20629;width:4121;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CuMMA&#10;AADeAAAADwAAAGRycy9kb3ducmV2LnhtbERPzWrCQBC+C32HZYTedBOxwUY3UrSF3rS2DzBkx2xM&#10;djZkV0379F1B8DYf3++s1oNtxYV6XztWkE4TEMSl0zVXCn6+PyYLED4ga2wdk4Jf8rAunkYrzLW7&#10;8hddDqESMYR9jgpMCF0upS8NWfRT1xFH7uh6iyHCvpK6x2sMt62cJUkmLdYcGwx2tDFUNoezVbBI&#10;7K5pXmd7b+d/6YvZbN17d1LqeTy8LUEEGsJDfHd/6jg/y+YZ3N6JN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uCuMMAAADeAAAADwAAAAAAAAAAAAAAAACYAgAAZHJzL2Rv&#10;d25yZXYueG1sUEsFBgAAAAAEAAQA9QAAAIgDA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color w:val="000000"/>
                            <w:kern w:val="24"/>
                            <w:sz w:val="18"/>
                            <w:szCs w:val="18"/>
                          </w:rPr>
                          <w:t>1820</w:t>
                        </w:r>
                      </w:p>
                    </w:txbxContent>
                  </v:textbox>
                </v:shape>
                <v:shape id="テキスト ボックス 41" o:spid="_x0000_s1489" type="#_x0000_t202" style="position:absolute;top:23128;width:5505;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zUcYA&#10;AADeAAAADwAAAGRycy9kb3ducmV2LnhtbESPQW/CMAyF75P4D5GRuI0UxCooBIQYk3bbxvgBVmOa&#10;0sapmgy6/fr5MGk3W+/5vc+b3eBbdaM+1oENzKYZKOIy2JorA+fPl8clqJiQLbaBycA3RdhtRw8b&#10;LGy48wfdTqlSEsKxQAMupa7QOpaOPMZp6IhFu4TeY5K1r7Tt8S7hvtXzLMu1x5qlwWFHB0dlc/ry&#10;BpaZf2ua1fw9+sXP7MkdnsOxuxozGQ/7NahEQ/o3/12/WsHP84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izUcYAAADeAAAADwAAAAAAAAAAAAAAAACYAgAAZHJz&#10;L2Rvd25yZXYueG1sUEsFBgAAAAAEAAQA9QAAAIsDAAAAAA==&#10;" filled="f" stroked="f">
                  <v:textbox style="mso-fit-shape-to-text:t">
                    <w:txbxContent>
                      <w:p w:rsidR="0085163C" w:rsidRPr="00955A54" w:rsidRDefault="0085163C" w:rsidP="0085163C">
                        <w:pPr>
                          <w:pStyle w:val="aff5"/>
                          <w:spacing w:before="0" w:beforeAutospacing="0" w:after="0" w:afterAutospacing="0"/>
                          <w:textAlignment w:val="baseline"/>
                          <w:rPr>
                            <w:rFonts w:ascii="Times New Roman" w:hAnsi="Times New Roman" w:cs="Times New Roman"/>
                            <w:sz w:val="18"/>
                            <w:szCs w:val="18"/>
                          </w:rPr>
                        </w:pPr>
                        <w:r w:rsidRPr="00955A54">
                          <w:rPr>
                            <w:rFonts w:ascii="Times New Roman" w:eastAsia="HGMaruGothicMPRO" w:hAnsi="Times New Roman" w:cs="Times New Roman"/>
                            <w:b/>
                            <w:bCs/>
                            <w:color w:val="000000"/>
                            <w:kern w:val="24"/>
                            <w:sz w:val="18"/>
                            <w:szCs w:val="18"/>
                          </w:rPr>
                          <w:t>∑63376</w:t>
                        </w:r>
                      </w:p>
                    </w:txbxContent>
                  </v:textbox>
                </v:shape>
                <v:shape id="テキスト ボックス 18" o:spid="_x0000_s1490" type="#_x0000_t202" style="position:absolute;left:380;top:25540;width:19517;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FMYA&#10;AADeAAAADwAAAGRycy9kb3ducmV2LnhtbERPS2vCQBC+C/0PyxS86aaiwaZZRQLSInrwceltmp08&#10;aHY2zW417a93BcHbfHzPSZe9acSZOldbVvAyjkAQ51bXXCo4HdejOQjnkTU2lknBHzlYLp4GKSba&#10;XnhP54MvRQhhl6CCyvs2kdLlFRl0Y9sSB66wnUEfYFdK3eElhJtGTqIolgZrDg0VtpRVlH8ffo2C&#10;Tbbe4f5rYub/Tfa+LVbtz+lzptTwuV+9gfDU+4f47v7QYX4cT1/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qkFMYAAADeAAAADwAAAAAAAAAAAAAAAACYAgAAZHJz&#10;L2Rvd25yZXYueG1sUEsFBgAAAAAEAAQA9QAAAIsDAAAAAA==&#10;" filled="f" stroked="f" strokeweight=".5pt">
                  <v:textbox>
                    <w:txbxContent>
                      <w:p w:rsidR="0085163C" w:rsidRPr="00B23A63" w:rsidRDefault="0085163C" w:rsidP="0085163C">
                        <w:pPr>
                          <w:jc w:val="center"/>
                          <w:rPr>
                            <w:rFonts w:eastAsia="MS Mincho"/>
                            <w:sz w:val="20"/>
                            <w:szCs w:val="20"/>
                            <w:lang w:eastAsia="ja-JP"/>
                          </w:rPr>
                        </w:pPr>
                        <w:r w:rsidRPr="00B23A63">
                          <w:rPr>
                            <w:rFonts w:eastAsia="MS Mincho" w:hint="eastAsia"/>
                            <w:sz w:val="20"/>
                            <w:szCs w:val="20"/>
                            <w:lang w:eastAsia="ja-JP"/>
                          </w:rPr>
                          <w:t>Figure 11. Building model</w:t>
                        </w:r>
                      </w:p>
                    </w:txbxContent>
                  </v:textbox>
                </v:shape>
                <v:shape id="テキスト ボックス 18" o:spid="_x0000_s1491" type="#_x0000_t202" style="position:absolute;left:9704;top:11902;width:10827;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VMgA&#10;AADeAAAADwAAAGRycy9kb3ducmV2LnhtbESPT2vCQBDF74V+h2UEb3WjYJDUVSQgSrEH/1x6G7Nj&#10;EszOptmtpv30nYPgbYZ58977zZe9a9SNulB7NjAeJaCIC29rLg2cjuu3GagQkS02nsnALwVYLl5f&#10;5phZf+c93Q6xVGLCIUMDVYxtpnUoKnIYRr4lltvFdw6jrF2pbYd3MXeNniRJqh3WLAkVtpRXVFwP&#10;P87AR77+xP154mZ/Tb7ZXVbt9+lrasxw0K/eQUXq41P8+N5aqZ+mUwEQHJ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ZtUyAAAAN4AAAAPAAAAAAAAAAAAAAAAAJgCAABk&#10;cnMvZG93bnJldi54bWxQSwUGAAAAAAQABAD1AAAAjQMAAAAA&#10;" filled="f" stroked="f" strokeweight=".5pt">
                  <v:textbox>
                    <w:txbxContent>
                      <w:p w:rsidR="0085163C" w:rsidRPr="00955A54" w:rsidRDefault="0085163C" w:rsidP="0085163C">
                        <w:pPr>
                          <w:pStyle w:val="aff5"/>
                          <w:spacing w:before="0" w:beforeAutospacing="0" w:after="0" w:afterAutospacing="0"/>
                          <w:rPr>
                            <w:sz w:val="18"/>
                            <w:szCs w:val="18"/>
                          </w:rPr>
                        </w:pPr>
                        <w:r w:rsidRPr="00955A54">
                          <w:rPr>
                            <w:rFonts w:ascii="Times New Roman" w:eastAsia="MS Mincho" w:hAnsi="Times New Roman"/>
                            <w:sz w:val="18"/>
                            <w:szCs w:val="18"/>
                          </w:rPr>
                          <w:t>[Isolation layer]</w:t>
                        </w:r>
                      </w:p>
                    </w:txbxContent>
                  </v:textbox>
                </v:shape>
                <v:shape id="テキスト ボックス 24" o:spid="_x0000_s1492" type="#_x0000_t202" style="position:absolute;left:28799;top:2348;width:31348;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z8QA&#10;AADeAAAADwAAAGRycy9kb3ducmV2LnhtbERPS4vCMBC+C/6HMII3TRUsUo0iBdlF3IOPi7exGdti&#10;M6lN1Oqv3ywseJuP7znzZWsq8aDGlZYVjIYRCOLM6pJzBcfDejAF4TyyxsoyKXiRg+Wi25ljou2T&#10;d/TY+1yEEHYJKii8rxMpXVaQQTe0NXHgLrYx6ANscqkbfIZwU8lxFMXSYMmhocCa0oKy6/5uFGzS&#10;9Q/uzmMzfVfp1/ayqm/H00Spfq9dzUB4av1H/O/+1mF+HE9G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Ps/EAAAA3gAAAA8AAAAAAAAAAAAAAAAAmAIAAGRycy9k&#10;b3ducmV2LnhtbFBLBQYAAAAABAAEAPUAAACJAwAAAAA=&#10;" filled="f" stroked="f" strokeweight=".5pt">
                  <v:textbox>
                    <w:txbxContent>
                      <w:tbl>
                        <w:tblPr>
                          <w:tblW w:w="4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2"/>
                          <w:gridCol w:w="1134"/>
                          <w:gridCol w:w="886"/>
                          <w:gridCol w:w="815"/>
                        </w:tblGrid>
                        <w:tr w:rsidR="0085163C" w:rsidRPr="00955A54" w:rsidTr="00BF2BCB">
                          <w:tc>
                            <w:tcPr>
                              <w:tcW w:w="993"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Type</w:t>
                              </w:r>
                            </w:p>
                          </w:tc>
                          <w:tc>
                            <w:tcPr>
                              <w:tcW w:w="992"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Diameter of rubber</w:t>
                              </w:r>
                            </w:p>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[mm]</w:t>
                              </w:r>
                            </w:p>
                          </w:tc>
                          <w:tc>
                            <w:tcPr>
                              <w:tcW w:w="1134" w:type="dxa"/>
                              <w:shd w:val="clear" w:color="auto" w:fill="auto"/>
                            </w:tcPr>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Diameter of lead plug</w:t>
                              </w:r>
                            </w:p>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[mm]</w:t>
                              </w:r>
                            </w:p>
                          </w:tc>
                          <w:tc>
                            <w:tcPr>
                              <w:tcW w:w="88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Rubber thickness</w:t>
                              </w:r>
                            </w:p>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[mm]</w:t>
                              </w:r>
                            </w:p>
                          </w:tc>
                          <w:tc>
                            <w:tcPr>
                              <w:tcW w:w="815"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number</w:t>
                              </w:r>
                            </w:p>
                          </w:tc>
                        </w:tr>
                        <w:tr w:rsidR="0085163C" w:rsidRPr="00955A54" w:rsidTr="00BF2BCB">
                          <w:tc>
                            <w:tcPr>
                              <w:tcW w:w="993"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LRB100</w:t>
                              </w:r>
                            </w:p>
                          </w:tc>
                          <w:tc>
                            <w:tcPr>
                              <w:tcW w:w="992"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1000</w:t>
                              </w:r>
                            </w:p>
                          </w:tc>
                          <w:tc>
                            <w:tcPr>
                              <w:tcW w:w="1134"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220</w:t>
                              </w:r>
                            </w:p>
                          </w:tc>
                          <w:tc>
                            <w:tcPr>
                              <w:tcW w:w="88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201</w:t>
                              </w:r>
                            </w:p>
                          </w:tc>
                          <w:tc>
                            <w:tcPr>
                              <w:tcW w:w="815"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3</w:t>
                              </w:r>
                            </w:p>
                          </w:tc>
                        </w:tr>
                        <w:tr w:rsidR="0085163C" w:rsidRPr="00955A54" w:rsidTr="00BF2BCB">
                          <w:tc>
                            <w:tcPr>
                              <w:tcW w:w="993"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LRB110</w:t>
                              </w:r>
                            </w:p>
                          </w:tc>
                          <w:tc>
                            <w:tcPr>
                              <w:tcW w:w="992"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1100</w:t>
                              </w:r>
                            </w:p>
                          </w:tc>
                          <w:tc>
                            <w:tcPr>
                              <w:tcW w:w="1134"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240</w:t>
                              </w:r>
                            </w:p>
                          </w:tc>
                          <w:tc>
                            <w:tcPr>
                              <w:tcW w:w="88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200</w:t>
                              </w:r>
                            </w:p>
                          </w:tc>
                          <w:tc>
                            <w:tcPr>
                              <w:tcW w:w="815"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3</w:t>
                              </w:r>
                            </w:p>
                          </w:tc>
                        </w:tr>
                      </w:tbl>
                      <w:p w:rsidR="0085163C" w:rsidRPr="00955A54" w:rsidRDefault="0085163C" w:rsidP="0085163C">
                        <w:pPr>
                          <w:jc w:val="center"/>
                          <w:rPr>
                            <w:sz w:val="18"/>
                            <w:szCs w:val="18"/>
                          </w:rPr>
                        </w:pPr>
                      </w:p>
                    </w:txbxContent>
                  </v:textbox>
                </v:shape>
                <v:shape id="テキスト ボックス 64" o:spid="_x0000_s1493" type="#_x0000_t202" style="position:absolute;left:29317;top:556;width:2999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uMQA&#10;AADeAAAADwAAAGRycy9kb3ducmV2LnhtbERPS4vCMBC+L+x/CCPsbU0tWKRrFCmIIuvBx2VvYzO2&#10;xWbSbaJWf70RBG/z8T1nPO1MLS7UusqygkE/AkGcW11xoWC/m3+PQDiPrLG2TApu5GA6+fwYY6rt&#10;lTd02fpChBB2KSoovW9SKV1ekkHXtw1x4I62NegDbAupW7yGcFPLOIoSabDi0FBiQ1lJ+Wl7NgpW&#10;2XyNm0NsRvc6W/weZ83//m+o1Fevm/2A8NT5t/jlXuowP0mGMTzfCT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oLjEAAAA3gAAAA8AAAAAAAAAAAAAAAAAmAIAAGRycy9k&#10;b3ducmV2LnhtbFBLBQYAAAAABAAEAPUAAACJAwAAAAA=&#10;" filled="f" stroked="f" strokeweight=".5pt">
                  <v:textbox>
                    <w:txbxContent>
                      <w:p w:rsidR="0085163C" w:rsidRPr="0085163C" w:rsidRDefault="0085163C" w:rsidP="0085163C">
                        <w:pPr>
                          <w:jc w:val="center"/>
                          <w:rPr>
                            <w:rFonts w:eastAsia="MS Mincho"/>
                            <w:sz w:val="20"/>
                            <w:szCs w:val="20"/>
                            <w:lang w:val="en-US" w:eastAsia="ja-JP"/>
                          </w:rPr>
                        </w:pPr>
                        <w:r w:rsidRPr="0085163C">
                          <w:rPr>
                            <w:rFonts w:eastAsia="MS Mincho" w:hint="eastAsia"/>
                            <w:sz w:val="20"/>
                            <w:szCs w:val="20"/>
                            <w:lang w:val="en-US" w:eastAsia="ja-JP"/>
                          </w:rPr>
                          <w:t>Table 3. Propert</w:t>
                        </w:r>
                        <w:r w:rsidRPr="0085163C">
                          <w:rPr>
                            <w:rFonts w:eastAsia="MS Mincho"/>
                            <w:sz w:val="20"/>
                            <w:szCs w:val="20"/>
                            <w:lang w:val="en-US" w:eastAsia="ja-JP"/>
                          </w:rPr>
                          <w:t>ies</w:t>
                        </w:r>
                        <w:r w:rsidRPr="0085163C">
                          <w:rPr>
                            <w:rFonts w:eastAsia="MS Mincho" w:hint="eastAsia"/>
                            <w:sz w:val="20"/>
                            <w:szCs w:val="20"/>
                            <w:lang w:val="en-US" w:eastAsia="ja-JP"/>
                          </w:rPr>
                          <w:t xml:space="preserve"> of LRB</w:t>
                        </w:r>
                        <w:r w:rsidRPr="0085163C">
                          <w:rPr>
                            <w:rFonts w:eastAsia="MS Mincho"/>
                            <w:sz w:val="20"/>
                            <w:szCs w:val="20"/>
                            <w:lang w:val="en-US" w:eastAsia="ja-JP"/>
                          </w:rPr>
                          <w:t>s</w:t>
                        </w:r>
                        <w:r w:rsidRPr="0085163C">
                          <w:rPr>
                            <w:rFonts w:eastAsia="MS Mincho" w:hint="eastAsia"/>
                            <w:sz w:val="20"/>
                            <w:szCs w:val="20"/>
                            <w:lang w:val="en-US" w:eastAsia="ja-JP"/>
                          </w:rPr>
                          <w:t xml:space="preserve"> installed </w:t>
                        </w:r>
                        <w:r w:rsidRPr="0085163C">
                          <w:rPr>
                            <w:rFonts w:eastAsia="MS Mincho"/>
                            <w:sz w:val="20"/>
                            <w:szCs w:val="20"/>
                            <w:lang w:val="en-US" w:eastAsia="ja-JP"/>
                          </w:rPr>
                          <w:t>in</w:t>
                        </w:r>
                        <w:r w:rsidRPr="0085163C">
                          <w:rPr>
                            <w:rFonts w:eastAsia="MS Mincho" w:hint="eastAsia"/>
                            <w:sz w:val="20"/>
                            <w:szCs w:val="20"/>
                            <w:lang w:val="en-US" w:eastAsia="ja-JP"/>
                          </w:rPr>
                          <w:t xml:space="preserve"> isolation layer</w:t>
                        </w:r>
                      </w:p>
                    </w:txbxContent>
                  </v:textbox>
                </v:shape>
                <v:shape id="テキスト ボックス 64" o:spid="_x0000_s1494" type="#_x0000_t202" style="position:absolute;left:28074;top:13040;width:3233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FI8YA&#10;AADeAAAADwAAAGRycy9kb3ducmV2LnhtbERPTWvCQBC9F/wPywi91U0thpC6SggES6kHNRdv0+yY&#10;hGZnY3araX+9Wyh4m8f7nOV6NJ240OBaywqeZxEI4srqlmsF5aF4SkA4j6yxs0wKfsjBejV5WGKq&#10;7ZV3dNn7WoQQdikqaLzvUyld1ZBBN7M9ceBOdjDoAxxqqQe8hnDTyXkUxdJgy6GhwZ7yhqqv/bdR&#10;8J4XW9x9zk3y2+Wbj1PWn8vjQqnH6Zi9gvA0+rv43/2mw/w4XrzA3zvhBr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sFI8YAAADeAAAADwAAAAAAAAAAAAAAAACYAgAAZHJz&#10;L2Rvd25yZXYueG1sUEsFBgAAAAAEAAQA9QAAAIsDAAAAAA==&#10;" filled="f" stroked="f" strokeweight=".5pt">
                  <v:textbox>
                    <w:txbxContent>
                      <w:p w:rsidR="0085163C" w:rsidRDefault="0085163C" w:rsidP="0085163C">
                        <w:pPr>
                          <w:pStyle w:val="aff5"/>
                          <w:spacing w:before="0" w:beforeAutospacing="0" w:after="0" w:afterAutospacing="0"/>
                          <w:jc w:val="center"/>
                        </w:pPr>
                        <w:r>
                          <w:rPr>
                            <w:rFonts w:ascii="Times New Roman" w:eastAsia="MS Mincho" w:hAnsi="Times New Roman" w:hint="eastAsia"/>
                            <w:sz w:val="20"/>
                            <w:szCs w:val="20"/>
                          </w:rPr>
                          <w:t xml:space="preserve">Table 4. </w:t>
                        </w:r>
                        <w:r>
                          <w:rPr>
                            <w:rFonts w:ascii="Times New Roman" w:eastAsia="MS Mincho" w:hAnsi="Times New Roman"/>
                            <w:sz w:val="20"/>
                            <w:szCs w:val="20"/>
                          </w:rPr>
                          <w:t xml:space="preserve">Properties of </w:t>
                        </w:r>
                        <w:r>
                          <w:rPr>
                            <w:rFonts w:ascii="Times New Roman" w:eastAsia="MS Mincho" w:hAnsi="Times New Roman" w:hint="eastAsia"/>
                            <w:sz w:val="20"/>
                            <w:szCs w:val="20"/>
                          </w:rPr>
                          <w:t>O</w:t>
                        </w:r>
                        <w:r>
                          <w:rPr>
                            <w:rFonts w:ascii="Times New Roman" w:eastAsia="MS Mincho" w:hAnsi="Times New Roman"/>
                            <w:sz w:val="20"/>
                            <w:szCs w:val="20"/>
                          </w:rPr>
                          <w:t>Ds installed in isolation layer</w:t>
                        </w:r>
                      </w:p>
                    </w:txbxContent>
                  </v:textbox>
                </v:shape>
                <v:shape id="テキスト ボックス 69" o:spid="_x0000_s1495" type="#_x0000_t202" style="position:absolute;left:33704;top:15430;width:21582;height:1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dV8YA&#10;AADeAAAADwAAAGRycy9kb3ducmV2LnhtbERPTWvCQBC9F/wPywi91U2lhpC6SggES6kHNRdv0+yY&#10;hGZnY3araX+9Wyh4m8f7nOV6NJ240OBaywqeZxEI4srqlmsF5aF4SkA4j6yxs0wKfsjBejV5WGKq&#10;7ZV3dNn7WoQQdikqaLzvUyld1ZBBN7M9ceBOdjDoAxxqqQe8hnDTyXkUxdJgy6GhwZ7yhqqv/bdR&#10;8J4XW9x9zk3y2+Wbj1PWn8vjQqnH6Zi9gvA0+rv43/2mw/w4XrzA3zvhBr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KdV8YAAADeAAAADwAAAAAAAAAAAAAAAACYAgAAZHJz&#10;L2Rvd25yZXYueG1sUEsFBgAAAAAEAAQA9QAAAIsDA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1"/>
                        </w:tblGrid>
                        <w:tr w:rsidR="0085163C" w:rsidRPr="0091764A" w:rsidTr="00BF2BCB">
                          <w:tc>
                            <w:tcPr>
                              <w:tcW w:w="2376" w:type="dxa"/>
                              <w:shd w:val="clear" w:color="auto" w:fill="auto"/>
                            </w:tcPr>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Initial damping coefficient</w:t>
                              </w:r>
                            </w:p>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[kN s/m]</w:t>
                              </w:r>
                            </w:p>
                          </w:tc>
                          <w:tc>
                            <w:tcPr>
                              <w:tcW w:w="851"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2500</w:t>
                              </w:r>
                            </w:p>
                          </w:tc>
                        </w:tr>
                        <w:tr w:rsidR="0085163C" w:rsidRPr="0091764A" w:rsidTr="00BF2BCB">
                          <w:tc>
                            <w:tcPr>
                              <w:tcW w:w="2376" w:type="dxa"/>
                              <w:shd w:val="clear" w:color="auto" w:fill="auto"/>
                            </w:tcPr>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Second damping coefficient</w:t>
                              </w:r>
                            </w:p>
                            <w:p w:rsidR="0085163C" w:rsidRPr="0085163C" w:rsidRDefault="0085163C" w:rsidP="00BF2BCB">
                              <w:pPr>
                                <w:jc w:val="center"/>
                                <w:rPr>
                                  <w:rFonts w:eastAsia="MS Mincho"/>
                                  <w:sz w:val="18"/>
                                  <w:szCs w:val="18"/>
                                  <w:lang w:val="en-US" w:eastAsia="ja-JP"/>
                                </w:rPr>
                              </w:pPr>
                              <w:r w:rsidRPr="0085163C">
                                <w:rPr>
                                  <w:rFonts w:eastAsia="MS Mincho" w:hint="eastAsia"/>
                                  <w:sz w:val="18"/>
                                  <w:szCs w:val="18"/>
                                  <w:lang w:val="en-US" w:eastAsia="ja-JP"/>
                                </w:rPr>
                                <w:t>[kN s/m]</w:t>
                              </w:r>
                            </w:p>
                          </w:tc>
                          <w:tc>
                            <w:tcPr>
                              <w:tcW w:w="851"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169</w:t>
                              </w:r>
                            </w:p>
                          </w:tc>
                        </w:tr>
                        <w:tr w:rsidR="0085163C" w:rsidRPr="0091764A" w:rsidTr="00BF2BCB">
                          <w:tc>
                            <w:tcPr>
                              <w:tcW w:w="237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 xml:space="preserve">Releaf Load </w:t>
                              </w:r>
                            </w:p>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[kN]</w:t>
                              </w:r>
                            </w:p>
                          </w:tc>
                          <w:tc>
                            <w:tcPr>
                              <w:tcW w:w="851"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800</w:t>
                              </w:r>
                            </w:p>
                          </w:tc>
                        </w:tr>
                        <w:tr w:rsidR="0085163C" w:rsidRPr="0091764A" w:rsidTr="00BF2BCB">
                          <w:tc>
                            <w:tcPr>
                              <w:tcW w:w="2376"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 xml:space="preserve">Maximum Load </w:t>
                              </w:r>
                            </w:p>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 xml:space="preserve"> [kN]</w:t>
                              </w:r>
                            </w:p>
                          </w:tc>
                          <w:tc>
                            <w:tcPr>
                              <w:tcW w:w="851" w:type="dxa"/>
                              <w:shd w:val="clear" w:color="auto" w:fill="auto"/>
                            </w:tcPr>
                            <w:p w:rsidR="0085163C" w:rsidRPr="00EF11CA" w:rsidRDefault="0085163C" w:rsidP="00BF2BCB">
                              <w:pPr>
                                <w:jc w:val="center"/>
                                <w:rPr>
                                  <w:rFonts w:eastAsia="MS Mincho"/>
                                  <w:sz w:val="18"/>
                                  <w:szCs w:val="18"/>
                                  <w:lang w:eastAsia="ja-JP"/>
                                </w:rPr>
                              </w:pPr>
                              <w:r w:rsidRPr="00EF11CA">
                                <w:rPr>
                                  <w:rFonts w:eastAsia="MS Mincho" w:hint="eastAsia"/>
                                  <w:sz w:val="18"/>
                                  <w:szCs w:val="18"/>
                                  <w:lang w:eastAsia="ja-JP"/>
                                </w:rPr>
                                <w:t>1000</w:t>
                              </w:r>
                            </w:p>
                          </w:tc>
                        </w:tr>
                      </w:tbl>
                      <w:p w:rsidR="0085163C" w:rsidRDefault="0085163C" w:rsidP="0085163C"/>
                    </w:txbxContent>
                  </v:textbox>
                </v:shape>
                <v:shape id="テキスト ボックス 64" o:spid="_x0000_s1496" type="#_x0000_t202" style="position:absolute;left:28413;top:9334;width:29991;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4zMQA&#10;AADeAAAADwAAAGRycy9kb3ducmV2LnhtbERPTYvCMBC9C/6HMAveNF2hRapRpCC7iB50vXibbca2&#10;bDOpTdTqrzeCsLd5vM+ZLTpTiyu1rrKs4HMUgSDOra64UHD4WQ0nIJxH1lhbJgV3crCY93szTLW9&#10;8Y6ue1+IEMIuRQWl900qpctLMuhGtiEO3Mm2Bn2AbSF1i7cQbmo5jqJEGqw4NJTYUFZS/re/GAXr&#10;bLXF3e/YTB519rU5LZvz4RgrNfjollMQnjr/L367v3WYnyRxD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OMzEAAAA3gAAAA8AAAAAAAAAAAAAAAAAmAIAAGRycy9k&#10;b3ducmV2LnhtbFBLBQYAAAAABAAEAPUAAACJAwAAAAA=&#10;" filled="f" stroked="f" strokeweight=".5pt">
                  <v:textbox>
                    <w:txbxContent>
                      <w:p w:rsidR="0085163C" w:rsidRPr="00416A8F" w:rsidRDefault="0085163C" w:rsidP="0085163C">
                        <w:pPr>
                          <w:pStyle w:val="aff5"/>
                          <w:spacing w:before="0" w:beforeAutospacing="0" w:after="0" w:afterAutospacing="0"/>
                          <w:rPr>
                            <w:sz w:val="18"/>
                            <w:szCs w:val="18"/>
                          </w:rPr>
                        </w:pPr>
                        <w:r w:rsidRPr="00416A8F">
                          <w:rPr>
                            <w:rFonts w:ascii="Times New Roman" w:eastAsia="MS Mincho" w:hAnsi="Times New Roman" w:hint="eastAsia"/>
                            <w:sz w:val="18"/>
                            <w:szCs w:val="18"/>
                          </w:rPr>
                          <w:t xml:space="preserve">Shear modulus of rubber : </w:t>
                        </w:r>
                        <w:r w:rsidRPr="00025CD0">
                          <w:rPr>
                            <w:rFonts w:ascii="Times New Roman" w:eastAsia="MS Mincho" w:hAnsi="Times New Roman" w:hint="eastAsia"/>
                            <w:i/>
                            <w:sz w:val="18"/>
                            <w:szCs w:val="18"/>
                          </w:rPr>
                          <w:t>G</w:t>
                        </w:r>
                        <w:r w:rsidRPr="00025CD0">
                          <w:rPr>
                            <w:rFonts w:ascii="Times New Roman" w:eastAsia="MS Mincho" w:hAnsi="Times New Roman" w:hint="eastAsia"/>
                            <w:i/>
                            <w:sz w:val="18"/>
                            <w:szCs w:val="18"/>
                            <w:vertAlign w:val="subscript"/>
                          </w:rPr>
                          <w:t>r</w:t>
                        </w:r>
                        <w:r w:rsidRPr="00416A8F">
                          <w:rPr>
                            <w:rFonts w:ascii="Times New Roman" w:eastAsia="MS Mincho" w:hAnsi="Times New Roman" w:hint="eastAsia"/>
                            <w:sz w:val="18"/>
                            <w:szCs w:val="18"/>
                          </w:rPr>
                          <w:t>=0.39N/mm</w:t>
                        </w:r>
                        <w:r w:rsidRPr="00025CD0">
                          <w:rPr>
                            <w:rFonts w:ascii="Times New Roman" w:eastAsia="MS Mincho" w:hAnsi="Times New Roman" w:hint="eastAsia"/>
                            <w:sz w:val="18"/>
                            <w:szCs w:val="18"/>
                            <w:vertAlign w:val="superscript"/>
                          </w:rPr>
                          <w:t>2</w:t>
                        </w:r>
                      </w:p>
                    </w:txbxContent>
                  </v:textbox>
                </v:shape>
              </v:group>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85163C">
        <w:rPr>
          <w:rFonts w:eastAsia="MS Mincho" w:hint="eastAsia"/>
          <w:b/>
          <w:i/>
          <w:snapToGrid w:val="0"/>
          <w:szCs w:val="24"/>
          <w:lang w:val="en-US" w:eastAsia="ja-JP"/>
        </w:rPr>
        <w:t>4</w:t>
      </w:r>
      <w:r w:rsidRPr="0085163C">
        <w:rPr>
          <w:rFonts w:eastAsia="Times New Roman"/>
          <w:b/>
          <w:i/>
          <w:snapToGrid w:val="0"/>
          <w:szCs w:val="24"/>
          <w:lang w:val="en-US" w:eastAsia="en-US"/>
        </w:rPr>
        <w:t>.</w:t>
      </w:r>
      <w:r w:rsidRPr="0085163C">
        <w:rPr>
          <w:rFonts w:eastAsia="MS Mincho" w:hint="eastAsia"/>
          <w:b/>
          <w:i/>
          <w:snapToGrid w:val="0"/>
          <w:szCs w:val="24"/>
          <w:lang w:val="en-US" w:eastAsia="ja-JP"/>
        </w:rPr>
        <w:t>2</w:t>
      </w:r>
      <w:r w:rsidRPr="0085163C">
        <w:rPr>
          <w:rFonts w:eastAsia="Times New Roman"/>
          <w:b/>
          <w:i/>
          <w:snapToGrid w:val="0"/>
          <w:szCs w:val="24"/>
          <w:lang w:val="en-US" w:eastAsia="en-US"/>
        </w:rPr>
        <w:t xml:space="preserve"> </w:t>
      </w:r>
      <w:r w:rsidRPr="0085163C">
        <w:rPr>
          <w:rFonts w:eastAsia="MS Mincho" w:hint="eastAsia"/>
          <w:b/>
          <w:i/>
          <w:snapToGrid w:val="0"/>
          <w:szCs w:val="24"/>
          <w:lang w:val="en-US" w:eastAsia="ja-JP"/>
        </w:rPr>
        <w:t>Input Wave</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hint="eastAsia"/>
          <w:snapToGrid w:val="0"/>
          <w:szCs w:val="24"/>
          <w:lang w:val="en-US" w:eastAsia="ja-JP"/>
        </w:rPr>
        <w:t xml:space="preserve">In this analysis, we use </w:t>
      </w:r>
      <w:r w:rsidRPr="0085163C">
        <w:rPr>
          <w:rFonts w:eastAsia="MS Mincho"/>
          <w:snapToGrid w:val="0"/>
          <w:szCs w:val="24"/>
          <w:lang w:val="en-US" w:eastAsia="ja-JP"/>
        </w:rPr>
        <w:t xml:space="preserve">the observed waveform of the Kumamoto earthquake </w:t>
      </w:r>
      <w:r w:rsidRPr="0085163C">
        <w:rPr>
          <w:rFonts w:eastAsia="MS Mincho" w:hint="eastAsia"/>
          <w:snapToGrid w:val="0"/>
          <w:szCs w:val="24"/>
          <w:lang w:val="en-US" w:eastAsia="ja-JP"/>
        </w:rPr>
        <w:t>on</w:t>
      </w:r>
      <w:r w:rsidRPr="0085163C">
        <w:rPr>
          <w:rFonts w:eastAsia="MS Mincho"/>
          <w:snapToGrid w:val="0"/>
          <w:szCs w:val="24"/>
          <w:lang w:val="en-US" w:eastAsia="ja-JP"/>
        </w:rPr>
        <w:t xml:space="preserve"> April </w:t>
      </w:r>
      <w:r w:rsidRPr="0085163C">
        <w:rPr>
          <w:rFonts w:eastAsia="MS Mincho" w:hint="eastAsia"/>
          <w:snapToGrid w:val="0"/>
          <w:szCs w:val="24"/>
          <w:lang w:val="en-US" w:eastAsia="ja-JP"/>
        </w:rPr>
        <w:t xml:space="preserve">16, </w:t>
      </w:r>
      <w:r w:rsidRPr="0085163C">
        <w:rPr>
          <w:rFonts w:eastAsia="MS Mincho"/>
          <w:snapToGrid w:val="0"/>
          <w:szCs w:val="24"/>
          <w:lang w:val="en-US" w:eastAsia="ja-JP"/>
        </w:rPr>
        <w:t>2016 as an example of a very large earthquake that needs to be protected against. The EW component of the observed waveform is used, as obtained at the Japan Meteorological Agency observation point “</w:t>
      </w:r>
      <w:r w:rsidRPr="0085163C">
        <w:rPr>
          <w:rFonts w:eastAsia="MS Mincho" w:hint="eastAsia"/>
          <w:snapToGrid w:val="0"/>
          <w:szCs w:val="24"/>
          <w:lang w:val="en-US" w:eastAsia="ja-JP"/>
        </w:rPr>
        <w:t>Mashiki-cho</w:t>
      </w:r>
      <w:r w:rsidRPr="0085163C">
        <w:rPr>
          <w:rFonts w:eastAsia="MS Mincho"/>
          <w:snapToGrid w:val="0"/>
          <w:szCs w:val="24"/>
          <w:lang w:val="en-US" w:eastAsia="ja-JP"/>
        </w:rPr>
        <w:t xml:space="preserve"> Miyazono”.</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In addition, we also apply earthquake ground motion standardized to velocities of 0.25 m/s and 0.50 m/s, as used in normal seismic design. The El Centro 0.25 m/s waveform is a level 1 earthquake motion assuming a return period of about 50 years and the El Centro 0.50 m/s waveform is a level 2 earthquake motion assuming a return period of about 500 years. Table 5 gives an overview of the input </w:t>
      </w:r>
      <w:r w:rsidRPr="0085163C">
        <w:rPr>
          <w:rFonts w:eastAsia="MS Mincho" w:hint="eastAsia"/>
          <w:snapToGrid w:val="0"/>
          <w:szCs w:val="24"/>
          <w:lang w:val="en-US" w:eastAsia="ja-JP"/>
        </w:rPr>
        <w:t>earthquake</w:t>
      </w:r>
      <w:r w:rsidRPr="0085163C">
        <w:rPr>
          <w:rFonts w:eastAsia="MS Mincho"/>
          <w:snapToGrid w:val="0"/>
          <w:szCs w:val="24"/>
          <w:lang w:val="en-US" w:eastAsia="ja-JP"/>
        </w:rPr>
        <w:t xml:space="preserve"> ground motions. Fig</w:t>
      </w:r>
      <w:r w:rsidRPr="0085163C">
        <w:rPr>
          <w:rFonts w:eastAsia="MS Mincho" w:hint="eastAsia"/>
          <w:snapToGrid w:val="0"/>
          <w:szCs w:val="24"/>
          <w:lang w:val="en-US" w:eastAsia="ja-JP"/>
        </w:rPr>
        <w:t>ure</w:t>
      </w:r>
      <w:r w:rsidRPr="0085163C">
        <w:rPr>
          <w:rFonts w:eastAsia="MS Mincho"/>
          <w:snapToGrid w:val="0"/>
          <w:szCs w:val="24"/>
          <w:lang w:val="en-US" w:eastAsia="ja-JP"/>
        </w:rPr>
        <w:t xml:space="preserve"> 12 shows the time history of acceleration of the input </w:t>
      </w:r>
      <w:r w:rsidRPr="0085163C">
        <w:rPr>
          <w:rFonts w:eastAsia="MS Mincho" w:hint="eastAsia"/>
          <w:snapToGrid w:val="0"/>
          <w:szCs w:val="24"/>
          <w:lang w:val="en-US" w:eastAsia="ja-JP"/>
        </w:rPr>
        <w:t>wave</w:t>
      </w:r>
      <w:r w:rsidRPr="0085163C">
        <w:rPr>
          <w:rFonts w:eastAsia="MS Mincho"/>
          <w:snapToGrid w:val="0"/>
          <w:szCs w:val="24"/>
          <w:lang w:val="en-US" w:eastAsia="ja-JP"/>
        </w:rPr>
        <w:t>forms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and Fig</w:t>
      </w:r>
      <w:r w:rsidRPr="0085163C">
        <w:rPr>
          <w:rFonts w:eastAsia="MS Mincho" w:hint="eastAsia"/>
          <w:snapToGrid w:val="0"/>
          <w:szCs w:val="24"/>
          <w:lang w:val="en-US" w:eastAsia="ja-JP"/>
        </w:rPr>
        <w:t>ure</w:t>
      </w:r>
      <w:r w:rsidRPr="0085163C">
        <w:rPr>
          <w:rFonts w:eastAsia="MS Mincho"/>
          <w:snapToGrid w:val="0"/>
          <w:szCs w:val="24"/>
          <w:lang w:val="en-US" w:eastAsia="ja-JP"/>
        </w:rPr>
        <w:t xml:space="preserve"> 13 shows the response spectrum with a </w:t>
      </w:r>
      <w:r w:rsidRPr="0085163C">
        <w:rPr>
          <w:rFonts w:eastAsia="MS Mincho" w:hint="eastAsia"/>
          <w:snapToGrid w:val="0"/>
          <w:szCs w:val="24"/>
          <w:lang w:val="en-US" w:eastAsia="ja-JP"/>
        </w:rPr>
        <w:t>damping</w:t>
      </w:r>
      <w:r w:rsidRPr="0085163C">
        <w:rPr>
          <w:rFonts w:eastAsia="MS Mincho"/>
          <w:snapToGrid w:val="0"/>
          <w:szCs w:val="24"/>
          <w:lang w:val="en-US" w:eastAsia="ja-JP"/>
        </w:rPr>
        <w:t xml:space="preserve"> coefficient of 20%. From Fig</w:t>
      </w:r>
      <w:r w:rsidRPr="0085163C">
        <w:rPr>
          <w:rFonts w:eastAsia="MS Mincho" w:hint="eastAsia"/>
          <w:snapToGrid w:val="0"/>
          <w:szCs w:val="24"/>
          <w:lang w:val="en-US" w:eastAsia="ja-JP"/>
        </w:rPr>
        <w:t>ure</w:t>
      </w:r>
      <w:r w:rsidRPr="0085163C">
        <w:rPr>
          <w:rFonts w:eastAsia="MS Mincho"/>
          <w:snapToGrid w:val="0"/>
          <w:szCs w:val="24"/>
          <w:lang w:val="en-US" w:eastAsia="ja-JP"/>
        </w:rPr>
        <w:t>s 12 and 13, it is clear that the observed Kumamoto earthquake waveform is much larger than the ordinary design earthquake motion</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causing a large response displacement in the isolation layer.</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MS Mincho" w:hint="eastAsia"/>
          <w:snapToGrid w:val="0"/>
          <w:sz w:val="20"/>
          <w:szCs w:val="24"/>
          <w:lang w:val="en-US" w:eastAsia="ja-JP"/>
        </w:rPr>
        <w:t>Table 5. List of input wave</w:t>
      </w:r>
      <w:r w:rsidRPr="0085163C">
        <w:rPr>
          <w:rFonts w:eastAsia="MS Mincho"/>
          <w:snapToGrid w:val="0"/>
          <w:sz w:val="20"/>
          <w:szCs w:val="24"/>
          <w:lang w:val="en-US" w:eastAsia="ja-JP"/>
        </w:rPr>
        <w:t>forms</w:t>
      </w:r>
    </w:p>
    <w:p w:rsidR="0085163C" w:rsidRPr="0085163C" w:rsidRDefault="0085163C" w:rsidP="0085163C">
      <w:pPr>
        <w:widowControl w:val="0"/>
        <w:spacing w:after="0" w:line="240" w:lineRule="auto"/>
        <w:jc w:val="both"/>
        <w:rPr>
          <w:rFonts w:eastAsia="MS Mincho"/>
          <w:snapToGrid w:val="0"/>
          <w:szCs w:val="24"/>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105"/>
        <w:gridCol w:w="1984"/>
        <w:gridCol w:w="1286"/>
      </w:tblGrid>
      <w:tr w:rsidR="0085163C" w:rsidRPr="0085163C" w:rsidTr="00B97EDB">
        <w:trPr>
          <w:jc w:val="center"/>
        </w:trPr>
        <w:tc>
          <w:tcPr>
            <w:tcW w:w="1274"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Level</w:t>
            </w:r>
          </w:p>
        </w:tc>
        <w:tc>
          <w:tcPr>
            <w:tcW w:w="3105"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Name</w:t>
            </w:r>
          </w:p>
        </w:tc>
        <w:tc>
          <w:tcPr>
            <w:tcW w:w="1984"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Maximum Acceleration</w:t>
            </w:r>
          </w:p>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[m/s</w:t>
            </w:r>
            <w:r w:rsidRPr="0085163C">
              <w:rPr>
                <w:rFonts w:eastAsia="MS Mincho" w:hint="eastAsia"/>
                <w:snapToGrid w:val="0"/>
                <w:sz w:val="18"/>
                <w:szCs w:val="18"/>
                <w:vertAlign w:val="superscript"/>
                <w:lang w:val="en-US" w:eastAsia="ja-JP"/>
              </w:rPr>
              <w:t>2</w:t>
            </w:r>
            <w:r w:rsidRPr="0085163C">
              <w:rPr>
                <w:rFonts w:eastAsia="MS Mincho" w:hint="eastAsia"/>
                <w:snapToGrid w:val="0"/>
                <w:sz w:val="18"/>
                <w:szCs w:val="18"/>
                <w:lang w:val="en-US" w:eastAsia="ja-JP"/>
              </w:rPr>
              <w:t>]</w:t>
            </w:r>
          </w:p>
        </w:tc>
        <w:tc>
          <w:tcPr>
            <w:tcW w:w="1286"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Duration</w:t>
            </w:r>
          </w:p>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[s]</w:t>
            </w:r>
          </w:p>
        </w:tc>
      </w:tr>
      <w:tr w:rsidR="0085163C" w:rsidRPr="0085163C" w:rsidTr="00B97EDB">
        <w:trPr>
          <w:jc w:val="center"/>
        </w:trPr>
        <w:tc>
          <w:tcPr>
            <w:tcW w:w="1274"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snapToGrid w:val="0"/>
                <w:sz w:val="18"/>
                <w:szCs w:val="18"/>
                <w:lang w:val="en-US" w:eastAsia="ja-JP"/>
              </w:rPr>
              <w:t>Very large</w:t>
            </w:r>
          </w:p>
        </w:tc>
        <w:tc>
          <w:tcPr>
            <w:tcW w:w="3105"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2016 JMA Mashiki</w:t>
            </w:r>
            <w:r w:rsidRPr="0085163C">
              <w:rPr>
                <w:rFonts w:eastAsia="MS Mincho"/>
                <w:snapToGrid w:val="0"/>
                <w:sz w:val="18"/>
                <w:szCs w:val="18"/>
                <w:lang w:val="en-US" w:eastAsia="ja-JP"/>
              </w:rPr>
              <w:t>-cho</w:t>
            </w:r>
            <w:r w:rsidRPr="0085163C">
              <w:rPr>
                <w:rFonts w:eastAsia="MS Mincho" w:hint="eastAsia"/>
                <w:snapToGrid w:val="0"/>
                <w:sz w:val="18"/>
                <w:szCs w:val="18"/>
                <w:lang w:val="en-US" w:eastAsia="ja-JP"/>
              </w:rPr>
              <w:t xml:space="preserve"> Miyazono EW</w:t>
            </w:r>
          </w:p>
        </w:tc>
        <w:tc>
          <w:tcPr>
            <w:tcW w:w="1984"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8.25</w:t>
            </w:r>
          </w:p>
        </w:tc>
        <w:tc>
          <w:tcPr>
            <w:tcW w:w="1286"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50</w:t>
            </w:r>
          </w:p>
        </w:tc>
      </w:tr>
      <w:tr w:rsidR="0085163C" w:rsidRPr="0085163C" w:rsidTr="00B97EDB">
        <w:trPr>
          <w:jc w:val="center"/>
        </w:trPr>
        <w:tc>
          <w:tcPr>
            <w:tcW w:w="1274"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Level 2</w:t>
            </w:r>
          </w:p>
        </w:tc>
        <w:tc>
          <w:tcPr>
            <w:tcW w:w="3105"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1940 El Centro NS L2</w:t>
            </w:r>
          </w:p>
        </w:tc>
        <w:tc>
          <w:tcPr>
            <w:tcW w:w="1984"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5.11</w:t>
            </w:r>
          </w:p>
        </w:tc>
        <w:tc>
          <w:tcPr>
            <w:tcW w:w="1286"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40</w:t>
            </w:r>
          </w:p>
        </w:tc>
      </w:tr>
      <w:tr w:rsidR="0085163C" w:rsidRPr="0085163C" w:rsidTr="00B97EDB">
        <w:trPr>
          <w:jc w:val="center"/>
        </w:trPr>
        <w:tc>
          <w:tcPr>
            <w:tcW w:w="1274"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Level 1</w:t>
            </w:r>
          </w:p>
        </w:tc>
        <w:tc>
          <w:tcPr>
            <w:tcW w:w="3105"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1940 El Centro NS L1</w:t>
            </w:r>
          </w:p>
        </w:tc>
        <w:tc>
          <w:tcPr>
            <w:tcW w:w="1984"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2.55</w:t>
            </w:r>
          </w:p>
        </w:tc>
        <w:tc>
          <w:tcPr>
            <w:tcW w:w="1286" w:type="dxa"/>
            <w:shd w:val="clear" w:color="auto" w:fill="auto"/>
          </w:tcPr>
          <w:p w:rsidR="0085163C" w:rsidRPr="0085163C" w:rsidRDefault="0085163C" w:rsidP="0085163C">
            <w:pPr>
              <w:widowControl w:val="0"/>
              <w:spacing w:after="0" w:line="240" w:lineRule="auto"/>
              <w:jc w:val="center"/>
              <w:rPr>
                <w:rFonts w:eastAsia="MS Mincho"/>
                <w:snapToGrid w:val="0"/>
                <w:sz w:val="18"/>
                <w:szCs w:val="18"/>
                <w:lang w:val="en-US" w:eastAsia="ja-JP"/>
              </w:rPr>
            </w:pPr>
            <w:r w:rsidRPr="0085163C">
              <w:rPr>
                <w:rFonts w:eastAsia="MS Mincho" w:hint="eastAsia"/>
                <w:snapToGrid w:val="0"/>
                <w:sz w:val="18"/>
                <w:szCs w:val="18"/>
                <w:lang w:val="en-US" w:eastAsia="ja-JP"/>
              </w:rPr>
              <w:t>40</w:t>
            </w:r>
          </w:p>
        </w:tc>
      </w:tr>
    </w:tbl>
    <w:p w:rsidR="0085163C" w:rsidRPr="0085163C" w:rsidRDefault="0085163C" w:rsidP="0085163C">
      <w:pPr>
        <w:spacing w:after="0" w:line="240" w:lineRule="auto"/>
        <w:ind w:left="11" w:hanging="11"/>
        <w:jc w:val="both"/>
        <w:rPr>
          <w:rFonts w:eastAsia="MS Mincho"/>
          <w:snapToGrid w:val="0"/>
          <w:szCs w:val="24"/>
          <w:lang w:val="en-US" w:eastAsia="ja-JP"/>
        </w:rPr>
      </w:pPr>
      <w:r w:rsidRPr="0085163C">
        <w:rPr>
          <w:rFonts w:eastAsia="MS Mincho"/>
          <w:snapToGrid w:val="0"/>
          <w:szCs w:val="24"/>
          <w:lang w:val="en-US" w:eastAsia="ja-JP"/>
        </w:rPr>
        <w:br w:type="page"/>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heme="minorHAnsi"/>
          <w:noProof/>
          <w:snapToGrid w:val="0"/>
        </w:rPr>
        <w:lastRenderedPageBreak/>
        <mc:AlternateContent>
          <mc:Choice Requires="wpc">
            <w:drawing>
              <wp:anchor distT="0" distB="0" distL="114300" distR="114300" simplePos="0" relativeHeight="251668480" behindDoc="0" locked="0" layoutInCell="1" allowOverlap="1" wp14:anchorId="4EA2D891" wp14:editId="585B07CB">
                <wp:simplePos x="0" y="0"/>
                <wp:positionH relativeFrom="column">
                  <wp:posOffset>13335</wp:posOffset>
                </wp:positionH>
                <wp:positionV relativeFrom="paragraph">
                  <wp:posOffset>117475</wp:posOffset>
                </wp:positionV>
                <wp:extent cx="6193790" cy="1656080"/>
                <wp:effectExtent l="0" t="0" r="0" b="0"/>
                <wp:wrapNone/>
                <wp:docPr id="1542" name="Полотно 245"/>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6608" name="図 6"/>
                          <pic:cNvPicPr>
                            <a:picLocks noChangeAspect="1"/>
                          </pic:cNvPicPr>
                        </pic:nvPicPr>
                        <pic:blipFill>
                          <a:blip r:embed="rId27"/>
                          <a:stretch>
                            <a:fillRect/>
                          </a:stretch>
                        </pic:blipFill>
                        <pic:spPr>
                          <a:xfrm>
                            <a:off x="102362" y="21"/>
                            <a:ext cx="5968501" cy="161558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Полотно 245" o:spid="_x0000_s1026" editas="canvas" style="position:absolute;margin-left:1.05pt;margin-top:9.25pt;width:487.7pt;height:130.4pt;z-index:251668480" coordsize="61937,1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">
                <v:shape id="_x0000_s1027" type="#_x0000_t75" style="position:absolute;width:61937;height:16560;visibility:visible;mso-wrap-style:square">
                  <v:fill o:detectmouseclick="t"/>
                  <v:path o:connecttype="none"/>
                </v:shape>
                <v:shape id="図 6" o:spid="_x0000_s1028" type="#_x0000_t75" style="position:absolute;left:1023;width:59685;height:1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7xhXHAAAA3gAAAA8AAABkcnMvZG93bnJldi54bWxEj0FLw0AQhe+C/2EZwUuxGxWDxG5LKRZU&#10;6CFRweOQnWYXs7Mhu23iv3cOgrcZ3pv3vllt5tCrM43JRzZwuyxAEbfReu4MfLzvbx5BpYxssY9M&#10;Bn4owWZ9ebHCysaJazo3uVMSwqlCAy7nodI6tY4CpmUciEU7xjFglnXstB1xkvDQ67uiKHVAz9Lg&#10;cKCdo/a7OQUDi+cjRf/69XZfu8Nhelg09fDpjbm+mrdPoDLN+d/8d/1iBb8sC+GVd2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7xhXHAAAA3gAAAA8AAAAAAAAAAAAA&#10;AAAAnwIAAGRycy9kb3ducmV2LnhtbFBLBQYAAAAABAAEAPcAAACTAwAAAAA=&#10;">
                  <v:imagedata r:id="rId28" o:title=""/>
                  <v:path arrowok="t"/>
                </v:shape>
              </v:group>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ja-JP"/>
        </w:rPr>
        <w:t>12</w:t>
      </w:r>
      <w:r w:rsidRPr="0085163C">
        <w:rPr>
          <w:rFonts w:eastAsia="Times New Roman"/>
          <w:snapToGrid w:val="0"/>
          <w:sz w:val="20"/>
          <w:szCs w:val="24"/>
          <w:lang w:val="en-US" w:eastAsia="en-US"/>
        </w:rPr>
        <w:t xml:space="preserve">. </w:t>
      </w:r>
      <w:r w:rsidRPr="0085163C">
        <w:rPr>
          <w:rFonts w:eastAsia="MS Mincho" w:hint="eastAsia"/>
          <w:snapToGrid w:val="0"/>
          <w:sz w:val="20"/>
          <w:szCs w:val="24"/>
          <w:lang w:val="en-US" w:eastAsia="ja-JP"/>
        </w:rPr>
        <w:t xml:space="preserve">Time history </w:t>
      </w:r>
      <w:r w:rsidRPr="0085163C">
        <w:rPr>
          <w:rFonts w:eastAsia="MS Mincho"/>
          <w:snapToGrid w:val="0"/>
          <w:sz w:val="20"/>
          <w:szCs w:val="24"/>
          <w:lang w:val="en-US" w:eastAsia="ja-JP"/>
        </w:rPr>
        <w:t xml:space="preserve">of </w:t>
      </w:r>
      <w:r w:rsidRPr="0085163C">
        <w:rPr>
          <w:rFonts w:eastAsia="MS Mincho" w:hint="eastAsia"/>
          <w:snapToGrid w:val="0"/>
          <w:sz w:val="20"/>
          <w:szCs w:val="24"/>
          <w:lang w:val="en-US" w:eastAsia="ja-JP"/>
        </w:rPr>
        <w:t>acceleration of input wave</w:t>
      </w:r>
      <w:r w:rsidRPr="0085163C">
        <w:rPr>
          <w:rFonts w:eastAsia="MS Mincho"/>
          <w:snapToGrid w:val="0"/>
          <w:sz w:val="20"/>
          <w:szCs w:val="24"/>
          <w:lang w:val="en-US" w:eastAsia="ja-JP"/>
        </w:rPr>
        <w:t>form</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71552" behindDoc="0" locked="0" layoutInCell="1" allowOverlap="1" wp14:anchorId="3E117205" wp14:editId="3E4FF6FE">
                <wp:simplePos x="0" y="0"/>
                <wp:positionH relativeFrom="column">
                  <wp:posOffset>12700</wp:posOffset>
                </wp:positionH>
                <wp:positionV relativeFrom="paragraph">
                  <wp:posOffset>33020</wp:posOffset>
                </wp:positionV>
                <wp:extent cx="6193790" cy="2061845"/>
                <wp:effectExtent l="0" t="0" r="0" b="0"/>
                <wp:wrapNone/>
                <wp:docPr id="1539" name="Полотно 243"/>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6607" name="図 70"/>
                          <pic:cNvPicPr>
                            <a:picLocks noChangeAspect="1"/>
                          </pic:cNvPicPr>
                        </pic:nvPicPr>
                        <pic:blipFill>
                          <a:blip r:embed="rId29"/>
                          <a:stretch>
                            <a:fillRect/>
                          </a:stretch>
                        </pic:blipFill>
                        <pic:spPr>
                          <a:xfrm>
                            <a:off x="0" y="0"/>
                            <a:ext cx="6193766" cy="2025634"/>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Полотно 243" o:spid="_x0000_s1026" editas="canvas" style="position:absolute;margin-left:1pt;margin-top:2.6pt;width:487.7pt;height:162.35pt;z-index:251671552" coordsize="61937,2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">
                <v:shape id="_x0000_s1027" type="#_x0000_t75" style="position:absolute;width:61937;height:20618;visibility:visible;mso-wrap-style:square">
                  <v:fill o:detectmouseclick="t"/>
                  <v:path o:connecttype="none"/>
                </v:shape>
                <v:shape id="図 70" o:spid="_x0000_s1028" type="#_x0000_t75" style="position:absolute;width:61937;height:20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B97HAAAA3gAAAA8AAABkcnMvZG93bnJldi54bWxEj0FvwjAMhe+T+A+RJ+0yjWQ7dKgQ0MqE&#10;xoHDKONuNaataJwqyaDbrydISNxsvfc+P88Wg+3EiXxoHWt4HSsQxJUzLdcafnarlwmIEJENdo5J&#10;wx8FWMxHDzPMjTvzlk5lrEWCcMhRQxNjn0sZqoYshrHriZN2cN5iTKuvpfF4TnDbyTelMmmx5XSh&#10;wZ6WDVXH8tcmSjkUn6uvTeHd9vv5f+NxX6hM66fH4WMKItIQ7+Zbem1S/SxT73B9J80g5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pB97HAAAA3gAAAA8AAAAAAAAAAAAA&#10;AAAAnwIAAGRycy9kb3ducmV2LnhtbFBLBQYAAAAABAAEAPcAAACTAwAAAAA=&#10;">
                  <v:imagedata r:id="rId30" o:title=""/>
                  <v:path arrowok="t"/>
                </v:shape>
              </v:group>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ind w:firstLineChars="400" w:firstLine="800"/>
        <w:jc w:val="both"/>
        <w:rPr>
          <w:rFonts w:eastAsia="MS Mincho"/>
          <w:snapToGrid w:val="0"/>
          <w:sz w:val="20"/>
          <w:szCs w:val="20"/>
          <w:lang w:val="en-US" w:eastAsia="ja-JP"/>
        </w:rPr>
      </w:pPr>
      <w:r w:rsidRPr="0085163C">
        <w:rPr>
          <w:rFonts w:eastAsia="MS Mincho" w:hint="eastAsia"/>
          <w:snapToGrid w:val="0"/>
          <w:sz w:val="20"/>
          <w:szCs w:val="20"/>
          <w:lang w:val="en-US" w:eastAsia="ja-JP"/>
        </w:rPr>
        <w:t>(a) Response acceleration                            (b) Response velocity                            (c) Response displacement</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center"/>
        <w:rPr>
          <w:rFonts w:eastAsia="MS Mincho"/>
          <w:snapToGrid w:val="0"/>
          <w:sz w:val="20"/>
          <w:szCs w:val="24"/>
          <w:lang w:val="en-US" w:eastAsia="ja-JP"/>
        </w:rPr>
      </w:pPr>
      <w:r w:rsidRPr="0085163C">
        <w:rPr>
          <w:rFonts w:eastAsia="Times New Roman"/>
          <w:snapToGrid w:val="0"/>
          <w:sz w:val="20"/>
          <w:szCs w:val="24"/>
          <w:lang w:val="en-US" w:eastAsia="en-US"/>
        </w:rPr>
        <w:t xml:space="preserve">Figure </w:t>
      </w:r>
      <w:r w:rsidRPr="0085163C">
        <w:rPr>
          <w:rFonts w:eastAsia="MS Mincho" w:hint="eastAsia"/>
          <w:snapToGrid w:val="0"/>
          <w:sz w:val="20"/>
          <w:szCs w:val="24"/>
          <w:lang w:val="en-US" w:eastAsia="ja-JP"/>
        </w:rPr>
        <w:t>13</w:t>
      </w:r>
      <w:r w:rsidRPr="0085163C">
        <w:rPr>
          <w:rFonts w:eastAsia="Times New Roman"/>
          <w:snapToGrid w:val="0"/>
          <w:sz w:val="20"/>
          <w:szCs w:val="24"/>
          <w:lang w:val="en-US" w:eastAsia="en-US"/>
        </w:rPr>
        <w:t>.</w:t>
      </w:r>
      <w:r w:rsidRPr="0085163C">
        <w:rPr>
          <w:rFonts w:eastAsia="MS Mincho" w:hint="eastAsia"/>
          <w:snapToGrid w:val="0"/>
          <w:sz w:val="20"/>
          <w:szCs w:val="24"/>
          <w:lang w:val="en-US" w:eastAsia="ja-JP"/>
        </w:rPr>
        <w:t xml:space="preserve"> Response spectrum </w:t>
      </w:r>
      <w:r w:rsidRPr="0085163C">
        <w:rPr>
          <w:rFonts w:eastAsia="MS Mincho"/>
          <w:snapToGrid w:val="0"/>
          <w:sz w:val="20"/>
          <w:szCs w:val="24"/>
          <w:lang w:val="en-US" w:eastAsia="ja-JP"/>
        </w:rPr>
        <w:t>to</w:t>
      </w:r>
      <w:r w:rsidRPr="0085163C">
        <w:rPr>
          <w:rFonts w:eastAsia="MS Mincho" w:hint="eastAsia"/>
          <w:snapToGrid w:val="0"/>
          <w:sz w:val="20"/>
          <w:szCs w:val="24"/>
          <w:lang w:val="en-US" w:eastAsia="ja-JP"/>
        </w:rPr>
        <w:t xml:space="preserve"> input wave with damping </w:t>
      </w:r>
      <w:r w:rsidRPr="0085163C">
        <w:rPr>
          <w:rFonts w:eastAsia="MS Mincho"/>
          <w:snapToGrid w:val="0"/>
          <w:sz w:val="20"/>
          <w:szCs w:val="24"/>
          <w:lang w:val="en-US" w:eastAsia="ja-JP"/>
        </w:rPr>
        <w:t xml:space="preserve">coefficient </w:t>
      </w:r>
      <w:r w:rsidRPr="0085163C">
        <w:rPr>
          <w:rFonts w:eastAsia="MS Mincho" w:hint="eastAsia"/>
          <w:snapToGrid w:val="0"/>
          <w:sz w:val="20"/>
          <w:szCs w:val="24"/>
          <w:lang w:val="en-US" w:eastAsia="ja-JP"/>
        </w:rPr>
        <w:t>of 20%</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85163C">
        <w:rPr>
          <w:rFonts w:eastAsia="MS Mincho" w:hint="eastAsia"/>
          <w:b/>
          <w:i/>
          <w:snapToGrid w:val="0"/>
          <w:szCs w:val="24"/>
          <w:lang w:val="en-US" w:eastAsia="ja-JP"/>
        </w:rPr>
        <w:t>4</w:t>
      </w:r>
      <w:r w:rsidRPr="0085163C">
        <w:rPr>
          <w:rFonts w:eastAsia="Times New Roman"/>
          <w:b/>
          <w:i/>
          <w:snapToGrid w:val="0"/>
          <w:szCs w:val="24"/>
          <w:lang w:val="en-US" w:eastAsia="en-US"/>
        </w:rPr>
        <w:t>.</w:t>
      </w:r>
      <w:r w:rsidRPr="0085163C">
        <w:rPr>
          <w:rFonts w:eastAsia="MS Mincho" w:hint="eastAsia"/>
          <w:b/>
          <w:i/>
          <w:snapToGrid w:val="0"/>
          <w:szCs w:val="24"/>
          <w:lang w:val="en-US" w:eastAsia="ja-JP"/>
        </w:rPr>
        <w:t>3</w:t>
      </w:r>
      <w:r w:rsidRPr="0085163C">
        <w:rPr>
          <w:rFonts w:eastAsia="Times New Roman"/>
          <w:b/>
          <w:i/>
          <w:snapToGrid w:val="0"/>
          <w:szCs w:val="24"/>
          <w:lang w:val="en-US" w:eastAsia="en-US"/>
        </w:rPr>
        <w:t xml:space="preserve"> </w:t>
      </w:r>
      <w:r w:rsidRPr="0085163C">
        <w:rPr>
          <w:rFonts w:eastAsia="MS Mincho" w:hint="eastAsia"/>
          <w:b/>
          <w:i/>
          <w:snapToGrid w:val="0"/>
          <w:szCs w:val="24"/>
          <w:lang w:val="en-US" w:eastAsia="ja-JP"/>
        </w:rPr>
        <w:t>Results of analysis</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F</w:t>
      </w:r>
      <w:r w:rsidRPr="0085163C">
        <w:rPr>
          <w:rFonts w:eastAsia="MS Mincho" w:hint="eastAsia"/>
          <w:snapToGrid w:val="0"/>
          <w:szCs w:val="24"/>
          <w:lang w:val="en-US" w:eastAsia="ja-JP"/>
        </w:rPr>
        <w:t>igure</w:t>
      </w:r>
      <w:r w:rsidRPr="0085163C">
        <w:rPr>
          <w:rFonts w:eastAsia="MS Mincho"/>
          <w:snapToGrid w:val="0"/>
          <w:szCs w:val="24"/>
          <w:lang w:val="en-US" w:eastAsia="ja-JP"/>
        </w:rPr>
        <w:t xml:space="preserve"> 14 shows distributions of </w:t>
      </w:r>
      <w:r w:rsidRPr="0085163C">
        <w:rPr>
          <w:rFonts w:eastAsia="MS Mincho" w:hint="eastAsia"/>
          <w:snapToGrid w:val="0"/>
          <w:szCs w:val="24"/>
          <w:lang w:val="en-US" w:eastAsia="ja-JP"/>
        </w:rPr>
        <w:t>peak</w:t>
      </w:r>
      <w:r w:rsidRPr="0085163C">
        <w:rPr>
          <w:rFonts w:eastAsia="MS Mincho"/>
          <w:snapToGrid w:val="0"/>
          <w:szCs w:val="24"/>
          <w:lang w:val="en-US" w:eastAsia="ja-JP"/>
        </w:rPr>
        <w:t xml:space="preserve"> response value obtained from the results of time history response analysis.</w:t>
      </w:r>
      <w:r w:rsidRPr="0085163C">
        <w:rPr>
          <w:rFonts w:eastAsia="Times New Roman"/>
          <w:snapToGrid w:val="0"/>
          <w:szCs w:val="24"/>
          <w:lang w:val="en-US" w:eastAsia="en-US"/>
        </w:rPr>
        <w:t xml:space="preserve"> </w:t>
      </w:r>
      <w:r w:rsidRPr="0085163C">
        <w:rPr>
          <w:rFonts w:eastAsia="MS Mincho"/>
          <w:snapToGrid w:val="0"/>
          <w:szCs w:val="24"/>
          <w:lang w:val="en-US" w:eastAsia="ja-JP"/>
        </w:rPr>
        <w:t xml:space="preserve">For each input earthquake motion, the </w:t>
      </w:r>
      <w:r w:rsidRPr="0085163C">
        <w:rPr>
          <w:rFonts w:eastAsia="MS Mincho" w:hint="eastAsia"/>
          <w:snapToGrid w:val="0"/>
          <w:szCs w:val="24"/>
          <w:lang w:val="en-US" w:eastAsia="ja-JP"/>
        </w:rPr>
        <w:t>peak</w:t>
      </w:r>
      <w:r w:rsidRPr="0085163C">
        <w:rPr>
          <w:rFonts w:eastAsia="MS Mincho"/>
          <w:snapToGrid w:val="0"/>
          <w:szCs w:val="24"/>
          <w:lang w:val="en-US" w:eastAsia="ja-JP"/>
        </w:rPr>
        <w:t xml:space="preserve"> response values of acceleration, displacement, and </w:t>
      </w:r>
      <w:r w:rsidRPr="0085163C">
        <w:rPr>
          <w:rFonts w:eastAsia="MS Mincho" w:hint="eastAsia"/>
          <w:snapToGrid w:val="0"/>
          <w:szCs w:val="24"/>
          <w:lang w:val="en-US" w:eastAsia="ja-JP"/>
        </w:rPr>
        <w:t>story drift</w:t>
      </w:r>
      <w:r w:rsidRPr="0085163C">
        <w:rPr>
          <w:rFonts w:eastAsia="MS Mincho"/>
          <w:snapToGrid w:val="0"/>
          <w:szCs w:val="24"/>
          <w:lang w:val="en-US" w:eastAsia="ja-JP"/>
        </w:rPr>
        <w:t xml:space="preserve"> angle </w:t>
      </w:r>
      <w:r w:rsidRPr="0085163C">
        <w:rPr>
          <w:rFonts w:eastAsia="MS Mincho" w:hint="eastAsia"/>
          <w:snapToGrid w:val="0"/>
          <w:szCs w:val="24"/>
          <w:lang w:val="en-US" w:eastAsia="ja-JP"/>
        </w:rPr>
        <w:t>are</w:t>
      </w:r>
      <w:r w:rsidRPr="0085163C">
        <w:rPr>
          <w:rFonts w:eastAsia="MS Mincho"/>
          <w:snapToGrid w:val="0"/>
          <w:szCs w:val="24"/>
          <w:lang w:val="en-US" w:eastAsia="ja-JP"/>
        </w:rPr>
        <w:t xml:space="preserve"> shown. Three cases are compared in these plots of peak response values: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the original design without oil dampers (6 LRB</w:t>
      </w:r>
      <w:r w:rsidRPr="0085163C">
        <w:rPr>
          <w:rFonts w:eastAsia="MS Mincho" w:hint="eastAsia"/>
          <w:snapToGrid w:val="0"/>
          <w:szCs w:val="24"/>
          <w:lang w:val="en-US" w:eastAsia="ja-JP"/>
        </w:rPr>
        <w:t>s</w:t>
      </w:r>
      <w:r w:rsidRPr="0085163C">
        <w:rPr>
          <w:rFonts w:eastAsia="MS Mincho"/>
          <w:snapToGrid w:val="0"/>
          <w:szCs w:val="24"/>
          <w:lang w:val="en-US" w:eastAsia="ja-JP"/>
        </w:rPr>
        <w:t xml:space="preserve"> only), the case with six </w:t>
      </w:r>
      <w:r w:rsidRPr="0085163C">
        <w:rPr>
          <w:rFonts w:eastAsia="MS Mincho" w:hint="eastAsia"/>
          <w:snapToGrid w:val="0"/>
          <w:szCs w:val="24"/>
          <w:lang w:val="en-US" w:eastAsia="ja-JP"/>
        </w:rPr>
        <w:t>ordinary</w:t>
      </w:r>
      <w:r w:rsidRPr="0085163C">
        <w:rPr>
          <w:rFonts w:eastAsia="MS Mincho"/>
          <w:snapToGrid w:val="0"/>
          <w:szCs w:val="24"/>
          <w:lang w:val="en-US" w:eastAsia="ja-JP"/>
        </w:rPr>
        <w:t xml:space="preserve"> bilinear oil dampers (6 LRBs + 6 ODs), </w:t>
      </w:r>
      <w:r w:rsidRPr="0085163C">
        <w:rPr>
          <w:rFonts w:eastAsia="MS Mincho" w:hint="eastAsia"/>
          <w:snapToGrid w:val="0"/>
          <w:szCs w:val="24"/>
          <w:lang w:val="en-US" w:eastAsia="ja-JP"/>
        </w:rPr>
        <w:t xml:space="preserve">and </w:t>
      </w:r>
      <w:r w:rsidRPr="0085163C">
        <w:rPr>
          <w:rFonts w:eastAsia="MS Mincho"/>
          <w:snapToGrid w:val="0"/>
          <w:szCs w:val="24"/>
          <w:lang w:val="en-US" w:eastAsia="ja-JP"/>
        </w:rPr>
        <w:t xml:space="preserve">the </w:t>
      </w:r>
      <w:r w:rsidRPr="0085163C">
        <w:rPr>
          <w:rFonts w:eastAsia="MS Mincho" w:hint="eastAsia"/>
          <w:snapToGrid w:val="0"/>
          <w:szCs w:val="24"/>
          <w:lang w:val="en-US" w:eastAsia="ja-JP"/>
        </w:rPr>
        <w:t xml:space="preserve">case </w:t>
      </w:r>
      <w:r w:rsidRPr="0085163C">
        <w:rPr>
          <w:rFonts w:eastAsia="MS Mincho"/>
          <w:snapToGrid w:val="0"/>
          <w:szCs w:val="24"/>
          <w:lang w:val="en-US" w:eastAsia="ja-JP"/>
        </w:rPr>
        <w:t xml:space="preserve">with </w:t>
      </w:r>
      <w:r w:rsidRPr="0085163C">
        <w:rPr>
          <w:rFonts w:eastAsia="MS Mincho" w:hint="eastAsia"/>
          <w:snapToGrid w:val="0"/>
          <w:szCs w:val="24"/>
          <w:lang w:val="en-US" w:eastAsia="ja-JP"/>
        </w:rPr>
        <w:t xml:space="preserve">six </w:t>
      </w:r>
      <w:r w:rsidRPr="0085163C">
        <w:rPr>
          <w:rFonts w:eastAsia="MS Mincho"/>
          <w:snapToGrid w:val="0"/>
          <w:szCs w:val="24"/>
          <w:lang w:val="en-US" w:eastAsia="ja-JP"/>
        </w:rPr>
        <w:t>of the developed switched resistance oil dampers (6 LRBs + 6 SODs).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Figure 14 (a) represents the 2016 Kumamoto earthquake</w:t>
      </w:r>
      <w:r w:rsidRPr="0085163C">
        <w:rPr>
          <w:rFonts w:eastAsia="MS Mincho" w:hint="eastAsia"/>
          <w:snapToGrid w:val="0"/>
          <w:szCs w:val="24"/>
          <w:lang w:val="en-US" w:eastAsia="ja-JP"/>
        </w:rPr>
        <w:t xml:space="preserve"> JMA Mashiki Miyazono EW</w:t>
      </w:r>
      <w:r w:rsidRPr="0085163C">
        <w:rPr>
          <w:rFonts w:eastAsia="MS Mincho"/>
          <w:snapToGrid w:val="0"/>
          <w:szCs w:val="24"/>
          <w:lang w:val="en-US" w:eastAsia="ja-JP"/>
        </w:rPr>
        <w:t xml:space="preserve"> waveform </w:t>
      </w:r>
      <w:r w:rsidRPr="0085163C">
        <w:rPr>
          <w:rFonts w:eastAsia="MS Mincho" w:hint="eastAsia"/>
          <w:snapToGrid w:val="0"/>
          <w:szCs w:val="24"/>
          <w:lang w:val="en-US" w:eastAsia="ja-JP"/>
        </w:rPr>
        <w:t xml:space="preserve">case </w:t>
      </w:r>
      <w:r w:rsidRPr="0085163C">
        <w:rPr>
          <w:rFonts w:eastAsia="MS Mincho"/>
          <w:snapToGrid w:val="0"/>
          <w:szCs w:val="24"/>
          <w:lang w:val="en-US" w:eastAsia="ja-JP"/>
        </w:rPr>
        <w:t xml:space="preserve">and the </w:t>
      </w:r>
      <w:r w:rsidRPr="0085163C">
        <w:rPr>
          <w:rFonts w:eastAsia="MS Mincho" w:hint="eastAsia"/>
          <w:snapToGrid w:val="0"/>
          <w:szCs w:val="24"/>
          <w:lang w:val="en-US" w:eastAsia="ja-JP"/>
        </w:rPr>
        <w:t xml:space="preserve">response </w:t>
      </w:r>
      <w:r w:rsidRPr="0085163C">
        <w:rPr>
          <w:rFonts w:eastAsia="MS Mincho"/>
          <w:snapToGrid w:val="0"/>
          <w:szCs w:val="24"/>
          <w:lang w:val="en-US" w:eastAsia="ja-JP"/>
        </w:rPr>
        <w:t xml:space="preserve">displacement of the seismic isolation layer in the </w:t>
      </w:r>
      <w:r w:rsidRPr="0085163C">
        <w:rPr>
          <w:rFonts w:eastAsia="MS Mincho" w:hint="eastAsia"/>
          <w:snapToGrid w:val="0"/>
          <w:szCs w:val="24"/>
          <w:lang w:val="en-US" w:eastAsia="ja-JP"/>
        </w:rPr>
        <w:t>6</w:t>
      </w:r>
      <w:r w:rsidRPr="0085163C">
        <w:rPr>
          <w:rFonts w:eastAsia="MS Mincho"/>
          <w:snapToGrid w:val="0"/>
          <w:szCs w:val="24"/>
          <w:lang w:val="en-US" w:eastAsia="ja-JP"/>
        </w:rPr>
        <w:t>-</w:t>
      </w:r>
      <w:r w:rsidRPr="0085163C">
        <w:rPr>
          <w:rFonts w:eastAsia="MS Mincho" w:hint="eastAsia"/>
          <w:snapToGrid w:val="0"/>
          <w:szCs w:val="24"/>
          <w:lang w:val="en-US" w:eastAsia="ja-JP"/>
        </w:rPr>
        <w:t>LRB</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model is</w:t>
      </w:r>
      <w:r w:rsidRPr="0085163C">
        <w:rPr>
          <w:rFonts w:eastAsia="MS Mincho"/>
          <w:snapToGrid w:val="0"/>
          <w:szCs w:val="24"/>
          <w:lang w:val="en-US" w:eastAsia="ja-JP"/>
        </w:rPr>
        <w:t xml:space="preserve"> 923 mm. This exceeds the typical clearance allowed for a seismically isolat</w:t>
      </w:r>
      <w:r w:rsidRPr="0085163C">
        <w:rPr>
          <w:rFonts w:eastAsia="MS Mincho" w:hint="eastAsia"/>
          <w:snapToGrid w:val="0"/>
          <w:szCs w:val="24"/>
          <w:lang w:val="en-US" w:eastAsia="ja-JP"/>
        </w:rPr>
        <w:t>ed building,</w:t>
      </w:r>
      <w:r w:rsidRPr="0085163C">
        <w:rPr>
          <w:rFonts w:eastAsia="MS Mincho"/>
          <w:snapToGrid w:val="0"/>
          <w:szCs w:val="24"/>
          <w:lang w:val="en-US" w:eastAsia="ja-JP"/>
        </w:rPr>
        <w:t xml:space="preserve"> which is generally 600-800 mm.</w:t>
      </w:r>
      <w:r w:rsidRPr="0085163C">
        <w:rPr>
          <w:rFonts w:eastAsia="Times New Roman"/>
          <w:snapToGrid w:val="0"/>
          <w:szCs w:val="24"/>
          <w:lang w:val="en-US" w:eastAsia="en-US"/>
        </w:rPr>
        <w:t xml:space="preserve"> </w:t>
      </w:r>
      <w:r w:rsidRPr="0085163C">
        <w:rPr>
          <w:rFonts w:eastAsia="MS Mincho"/>
          <w:snapToGrid w:val="0"/>
          <w:szCs w:val="24"/>
          <w:lang w:val="en-US" w:eastAsia="ja-JP"/>
        </w:rPr>
        <w:t xml:space="preserve">In the other two cases, </w:t>
      </w:r>
      <w:r w:rsidRPr="0085163C">
        <w:rPr>
          <w:rFonts w:eastAsia="MS Mincho" w:hint="eastAsia"/>
          <w:snapToGrid w:val="0"/>
          <w:szCs w:val="24"/>
          <w:lang w:val="en-US" w:eastAsia="ja-JP"/>
        </w:rPr>
        <w:t>6 LRBs + 6 ODs</w:t>
      </w:r>
      <w:r w:rsidRPr="0085163C">
        <w:rPr>
          <w:rFonts w:eastAsia="MS Mincho"/>
          <w:snapToGrid w:val="0"/>
          <w:szCs w:val="24"/>
          <w:lang w:val="en-US" w:eastAsia="ja-JP"/>
        </w:rPr>
        <w:t xml:space="preserve"> and </w:t>
      </w:r>
      <w:r w:rsidRPr="0085163C">
        <w:rPr>
          <w:rFonts w:eastAsia="MS Mincho" w:hint="eastAsia"/>
          <w:snapToGrid w:val="0"/>
          <w:szCs w:val="24"/>
          <w:lang w:val="en-US" w:eastAsia="ja-JP"/>
        </w:rPr>
        <w:t xml:space="preserve">6 LRBs + 6 </w:t>
      </w:r>
      <w:r w:rsidRPr="0085163C">
        <w:rPr>
          <w:rFonts w:eastAsia="MS Mincho"/>
          <w:snapToGrid w:val="0"/>
          <w:szCs w:val="24"/>
          <w:lang w:val="en-US" w:eastAsia="ja-JP"/>
        </w:rPr>
        <w:t>S</w:t>
      </w:r>
      <w:r w:rsidRPr="0085163C">
        <w:rPr>
          <w:rFonts w:eastAsia="MS Mincho" w:hint="eastAsia"/>
          <w:snapToGrid w:val="0"/>
          <w:szCs w:val="24"/>
          <w:lang w:val="en-US" w:eastAsia="ja-JP"/>
        </w:rPr>
        <w:t>ODs</w:t>
      </w:r>
      <w:r w:rsidRPr="0085163C">
        <w:rPr>
          <w:rFonts w:eastAsia="MS Mincho"/>
          <w:snapToGrid w:val="0"/>
          <w:szCs w:val="24"/>
          <w:lang w:val="en-US" w:eastAsia="ja-JP"/>
        </w:rPr>
        <w:t xml:space="preserve">, the </w:t>
      </w:r>
      <w:r w:rsidRPr="0085163C">
        <w:rPr>
          <w:rFonts w:eastAsia="MS Mincho" w:hint="eastAsia"/>
          <w:snapToGrid w:val="0"/>
          <w:szCs w:val="24"/>
          <w:lang w:val="en-US" w:eastAsia="ja-JP"/>
        </w:rPr>
        <w:t xml:space="preserve">response </w:t>
      </w:r>
      <w:r w:rsidRPr="0085163C">
        <w:rPr>
          <w:rFonts w:eastAsia="MS Mincho"/>
          <w:snapToGrid w:val="0"/>
          <w:szCs w:val="24"/>
          <w:lang w:val="en-US" w:eastAsia="ja-JP"/>
        </w:rPr>
        <w:t xml:space="preserve">displacement of the isolation layer </w:t>
      </w:r>
      <w:r w:rsidRPr="0085163C">
        <w:rPr>
          <w:rFonts w:eastAsia="MS Mincho" w:hint="eastAsia"/>
          <w:snapToGrid w:val="0"/>
          <w:szCs w:val="24"/>
          <w:lang w:val="en-US" w:eastAsia="ja-JP"/>
        </w:rPr>
        <w:t>is</w:t>
      </w:r>
      <w:r w:rsidRPr="0085163C">
        <w:rPr>
          <w:rFonts w:eastAsia="MS Mincho"/>
          <w:snapToGrid w:val="0"/>
          <w:szCs w:val="24"/>
          <w:lang w:val="en-US" w:eastAsia="ja-JP"/>
        </w:rPr>
        <w:t xml:space="preserve"> less than 600 mm; that is, it is successfully </w:t>
      </w:r>
      <w:r w:rsidRPr="0085163C">
        <w:rPr>
          <w:rFonts w:eastAsia="MS Mincho" w:hint="eastAsia"/>
          <w:snapToGrid w:val="0"/>
          <w:szCs w:val="24"/>
          <w:lang w:val="en-US" w:eastAsia="ja-JP"/>
        </w:rPr>
        <w:t>suppressed</w:t>
      </w:r>
      <w:r w:rsidRPr="0085163C">
        <w:rPr>
          <w:rFonts w:eastAsia="MS Mincho"/>
          <w:snapToGrid w:val="0"/>
          <w:szCs w:val="24"/>
          <w:lang w:val="en-US" w:eastAsia="ja-JP"/>
        </w:rPr>
        <w:t xml:space="preserve"> to within the clearance typically allowed in a seismic</w:t>
      </w:r>
      <w:r w:rsidRPr="0085163C">
        <w:rPr>
          <w:rFonts w:eastAsia="MS Mincho" w:hint="eastAsia"/>
          <w:snapToGrid w:val="0"/>
          <w:szCs w:val="24"/>
          <w:lang w:val="en-US" w:eastAsia="ja-JP"/>
        </w:rPr>
        <w:t>ally</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isolated building</w:t>
      </w:r>
      <w:r w:rsidRPr="0085163C">
        <w:rPr>
          <w:rFonts w:eastAsia="MS Mincho"/>
          <w:snapToGrid w:val="0"/>
          <w:szCs w:val="24"/>
          <w:lang w:val="en-US" w:eastAsia="ja-JP"/>
        </w:rPr>
        <w:t>.</w:t>
      </w:r>
      <w:r w:rsidRPr="0085163C">
        <w:rPr>
          <w:rFonts w:eastAsia="Times New Roman"/>
          <w:snapToGrid w:val="0"/>
          <w:szCs w:val="24"/>
          <w:lang w:val="en-US" w:eastAsia="en-US"/>
        </w:rPr>
        <w:t xml:space="preserve"> </w:t>
      </w:r>
      <w:r w:rsidRPr="0085163C">
        <w:rPr>
          <w:rFonts w:eastAsia="MS Mincho"/>
          <w:snapToGrid w:val="0"/>
          <w:szCs w:val="24"/>
          <w:lang w:val="en-US" w:eastAsia="ja-JP"/>
        </w:rPr>
        <w:t xml:space="preserve">Further, for this </w:t>
      </w:r>
      <w:r w:rsidRPr="0085163C">
        <w:rPr>
          <w:rFonts w:eastAsia="MS Mincho" w:hint="eastAsia"/>
          <w:snapToGrid w:val="0"/>
          <w:szCs w:val="24"/>
          <w:lang w:val="en-US" w:eastAsia="ja-JP"/>
        </w:rPr>
        <w:t>input case</w:t>
      </w:r>
      <w:r w:rsidRPr="0085163C">
        <w:rPr>
          <w:rFonts w:eastAsia="MS Mincho"/>
          <w:snapToGrid w:val="0"/>
          <w:szCs w:val="24"/>
          <w:lang w:val="en-US" w:eastAsia="ja-JP"/>
        </w:rPr>
        <w:t xml:space="preserve"> involving a very large earthquake, the ordinary oil dampers and the switched resistance oil dampers have equivalent effect at suppressing displacement. On the other hand, comparing responses to the level 1 and level 2 earthquake motions, which are shown in Fig</w:t>
      </w:r>
      <w:r w:rsidRPr="0085163C">
        <w:rPr>
          <w:rFonts w:eastAsia="MS Mincho" w:hint="eastAsia"/>
          <w:snapToGrid w:val="0"/>
          <w:szCs w:val="24"/>
          <w:lang w:val="en-US" w:eastAsia="ja-JP"/>
        </w:rPr>
        <w:t>ures</w:t>
      </w:r>
      <w:r w:rsidRPr="0085163C">
        <w:rPr>
          <w:rFonts w:eastAsia="MS Mincho"/>
          <w:snapToGrid w:val="0"/>
          <w:szCs w:val="24"/>
          <w:lang w:val="en-US" w:eastAsia="ja-JP"/>
        </w:rPr>
        <w:t xml:space="preserve"> 14 (b) and (c), although </w:t>
      </w:r>
      <w:r w:rsidRPr="0085163C">
        <w:rPr>
          <w:rFonts w:eastAsia="MS Mincho" w:hint="eastAsia"/>
          <w:snapToGrid w:val="0"/>
          <w:szCs w:val="24"/>
          <w:lang w:val="en-US" w:eastAsia="ja-JP"/>
        </w:rPr>
        <w:t xml:space="preserve">the response </w:t>
      </w:r>
      <w:r w:rsidRPr="0085163C">
        <w:rPr>
          <w:rFonts w:eastAsia="MS Mincho"/>
          <w:snapToGrid w:val="0"/>
          <w:szCs w:val="24"/>
          <w:lang w:val="en-US" w:eastAsia="ja-JP"/>
        </w:rPr>
        <w:t xml:space="preserve">displacement of the model with </w:t>
      </w:r>
      <w:r w:rsidRPr="0085163C">
        <w:rPr>
          <w:rFonts w:eastAsia="MS Mincho" w:hint="eastAsia"/>
          <w:snapToGrid w:val="0"/>
          <w:szCs w:val="24"/>
          <w:lang w:val="en-US" w:eastAsia="ja-JP"/>
        </w:rPr>
        <w:t>6 LRBs + 6 ODs</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 xml:space="preserve">model </w:t>
      </w:r>
      <w:r w:rsidRPr="0085163C">
        <w:rPr>
          <w:rFonts w:eastAsia="MS Mincho"/>
          <w:snapToGrid w:val="0"/>
          <w:szCs w:val="24"/>
          <w:lang w:val="en-US" w:eastAsia="ja-JP"/>
        </w:rPr>
        <w:t xml:space="preserve">is </w:t>
      </w:r>
      <w:r w:rsidRPr="0085163C">
        <w:rPr>
          <w:rFonts w:eastAsia="MS Mincho" w:hint="eastAsia"/>
          <w:snapToGrid w:val="0"/>
          <w:szCs w:val="24"/>
          <w:lang w:val="en-US" w:eastAsia="ja-JP"/>
        </w:rPr>
        <w:t>greatly</w:t>
      </w:r>
      <w:r w:rsidRPr="0085163C">
        <w:rPr>
          <w:rFonts w:eastAsia="MS Mincho"/>
          <w:snapToGrid w:val="0"/>
          <w:szCs w:val="24"/>
          <w:lang w:val="en-US" w:eastAsia="ja-JP"/>
        </w:rPr>
        <w:t xml:space="preserve"> reduced</w:t>
      </w:r>
      <w:r w:rsidRPr="0085163C">
        <w:rPr>
          <w:rFonts w:eastAsia="MS Mincho" w:hint="eastAsia"/>
          <w:snapToGrid w:val="0"/>
          <w:szCs w:val="24"/>
          <w:lang w:val="en-US" w:eastAsia="ja-JP"/>
        </w:rPr>
        <w:t>,</w:t>
      </w:r>
      <w:r w:rsidRPr="0085163C">
        <w:rPr>
          <w:rFonts w:eastAsia="MS Mincho"/>
          <w:snapToGrid w:val="0"/>
          <w:szCs w:val="24"/>
          <w:lang w:val="en-US" w:eastAsia="ja-JP"/>
        </w:rPr>
        <w:t xml:space="preserve"> the response values of the superstructure (such as acceleration and </w:t>
      </w:r>
      <w:r w:rsidRPr="0085163C">
        <w:rPr>
          <w:rFonts w:eastAsia="MS Mincho" w:hint="eastAsia"/>
          <w:snapToGrid w:val="0"/>
          <w:szCs w:val="24"/>
          <w:lang w:val="en-US" w:eastAsia="ja-JP"/>
        </w:rPr>
        <w:t>story drift</w:t>
      </w:r>
      <w:r w:rsidRPr="0085163C">
        <w:rPr>
          <w:rFonts w:eastAsia="MS Mincho"/>
          <w:snapToGrid w:val="0"/>
          <w:szCs w:val="24"/>
          <w:lang w:val="en-US" w:eastAsia="ja-JP"/>
        </w:rPr>
        <w:t xml:space="preserve"> angle) are higher that with the </w:t>
      </w:r>
      <w:r w:rsidRPr="0085163C">
        <w:rPr>
          <w:rFonts w:eastAsia="MS Mincho" w:hint="eastAsia"/>
          <w:snapToGrid w:val="0"/>
          <w:szCs w:val="24"/>
          <w:lang w:val="en-US" w:eastAsia="ja-JP"/>
        </w:rPr>
        <w:t>6</w:t>
      </w:r>
      <w:r w:rsidRPr="0085163C">
        <w:rPr>
          <w:rFonts w:eastAsia="MS Mincho"/>
          <w:snapToGrid w:val="0"/>
          <w:szCs w:val="24"/>
          <w:lang w:val="en-US" w:eastAsia="ja-JP"/>
        </w:rPr>
        <w:t>-</w:t>
      </w:r>
      <w:r w:rsidRPr="0085163C">
        <w:rPr>
          <w:rFonts w:eastAsia="MS Mincho" w:hint="eastAsia"/>
          <w:snapToGrid w:val="0"/>
          <w:szCs w:val="24"/>
          <w:lang w:val="en-US" w:eastAsia="ja-JP"/>
        </w:rPr>
        <w:t>LRB model</w:t>
      </w:r>
      <w:r w:rsidRPr="0085163C">
        <w:rPr>
          <w:rFonts w:eastAsia="MS Mincho"/>
          <w:snapToGrid w:val="0"/>
          <w:szCs w:val="24"/>
          <w:lang w:val="en-US" w:eastAsia="ja-JP"/>
        </w:rPr>
        <w:t>.</w:t>
      </w:r>
      <w:r w:rsidRPr="0085163C">
        <w:rPr>
          <w:rFonts w:eastAsia="Times New Roman"/>
          <w:snapToGrid w:val="0"/>
          <w:szCs w:val="24"/>
          <w:lang w:val="en-US" w:eastAsia="en-US"/>
        </w:rPr>
        <w:t xml:space="preserve"> </w:t>
      </w:r>
      <w:r w:rsidRPr="0085163C">
        <w:rPr>
          <w:rFonts w:eastAsia="MS Mincho"/>
          <w:snapToGrid w:val="0"/>
          <w:szCs w:val="24"/>
          <w:lang w:val="en-US" w:eastAsia="ja-JP"/>
        </w:rPr>
        <w:t xml:space="preserve">This contrasts with the model incorporating the new dampers, where the </w:t>
      </w:r>
      <w:r w:rsidRPr="0085163C">
        <w:rPr>
          <w:rFonts w:eastAsia="MS Mincho" w:hint="eastAsia"/>
          <w:snapToGrid w:val="0"/>
          <w:szCs w:val="24"/>
          <w:lang w:val="en-US" w:eastAsia="ja-JP"/>
        </w:rPr>
        <w:t xml:space="preserve">response </w:t>
      </w:r>
      <w:r w:rsidRPr="0085163C">
        <w:rPr>
          <w:rFonts w:eastAsia="MS Mincho"/>
          <w:snapToGrid w:val="0"/>
          <w:szCs w:val="24"/>
          <w:lang w:val="en-US" w:eastAsia="ja-JP"/>
        </w:rPr>
        <w:t xml:space="preserve">acceleration and </w:t>
      </w:r>
      <w:r w:rsidRPr="0085163C">
        <w:rPr>
          <w:rFonts w:eastAsia="MS Mincho" w:hint="eastAsia"/>
          <w:snapToGrid w:val="0"/>
          <w:szCs w:val="24"/>
          <w:lang w:val="en-US" w:eastAsia="ja-JP"/>
        </w:rPr>
        <w:t>story drift</w:t>
      </w:r>
      <w:r w:rsidRPr="0085163C">
        <w:rPr>
          <w:rFonts w:eastAsia="MS Mincho"/>
          <w:snapToGrid w:val="0"/>
          <w:szCs w:val="24"/>
          <w:lang w:val="en-US" w:eastAsia="ja-JP"/>
        </w:rPr>
        <w:t xml:space="preserve"> angle are slightly</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greater </w:t>
      </w:r>
      <w:r w:rsidRPr="0085163C">
        <w:rPr>
          <w:rFonts w:eastAsia="MS Mincho" w:hint="eastAsia"/>
          <w:snapToGrid w:val="0"/>
          <w:szCs w:val="24"/>
          <w:lang w:val="en-US" w:eastAsia="ja-JP"/>
        </w:rPr>
        <w:t xml:space="preserve">than </w:t>
      </w:r>
      <w:r w:rsidRPr="0085163C">
        <w:rPr>
          <w:rFonts w:eastAsia="MS Mincho"/>
          <w:snapToGrid w:val="0"/>
          <w:szCs w:val="24"/>
          <w:lang w:val="en-US" w:eastAsia="ja-JP"/>
        </w:rPr>
        <w:t xml:space="preserve">with the </w:t>
      </w:r>
      <w:r w:rsidRPr="0085163C">
        <w:rPr>
          <w:rFonts w:eastAsia="MS Mincho" w:hint="eastAsia"/>
          <w:snapToGrid w:val="0"/>
          <w:szCs w:val="24"/>
          <w:lang w:val="en-US" w:eastAsia="ja-JP"/>
        </w:rPr>
        <w:t>6</w:t>
      </w:r>
      <w:r w:rsidRPr="0085163C">
        <w:rPr>
          <w:rFonts w:eastAsia="MS Mincho"/>
          <w:snapToGrid w:val="0"/>
          <w:szCs w:val="24"/>
          <w:lang w:val="en-US" w:eastAsia="ja-JP"/>
        </w:rPr>
        <w:t>-</w:t>
      </w:r>
      <w:r w:rsidRPr="0085163C">
        <w:rPr>
          <w:rFonts w:eastAsia="MS Mincho" w:hint="eastAsia"/>
          <w:snapToGrid w:val="0"/>
          <w:szCs w:val="24"/>
          <w:lang w:val="en-US" w:eastAsia="ja-JP"/>
        </w:rPr>
        <w:t xml:space="preserve">LRB model </w:t>
      </w:r>
      <w:r w:rsidRPr="0085163C">
        <w:rPr>
          <w:rFonts w:eastAsia="MS Mincho"/>
          <w:snapToGrid w:val="0"/>
          <w:szCs w:val="24"/>
          <w:lang w:val="en-US" w:eastAsia="ja-JP"/>
        </w:rPr>
        <w:t xml:space="preserve">for the </w:t>
      </w:r>
      <w:r w:rsidRPr="0085163C">
        <w:rPr>
          <w:rFonts w:eastAsia="MS Mincho" w:hint="eastAsia"/>
          <w:snapToGrid w:val="0"/>
          <w:szCs w:val="24"/>
          <w:lang w:val="en-US" w:eastAsia="ja-JP"/>
        </w:rPr>
        <w:t>1940 El Centro NS L2</w:t>
      </w:r>
      <w:r w:rsidRPr="0085163C">
        <w:rPr>
          <w:rFonts w:eastAsia="MS Mincho"/>
          <w:snapToGrid w:val="0"/>
          <w:szCs w:val="24"/>
          <w:lang w:val="en-US" w:eastAsia="ja-JP"/>
        </w:rPr>
        <w:t xml:space="preserve"> input</w:t>
      </w:r>
      <w:r w:rsidRPr="0085163C">
        <w:rPr>
          <w:rFonts w:eastAsia="MS Mincho" w:hint="eastAsia"/>
          <w:snapToGrid w:val="0"/>
          <w:szCs w:val="24"/>
          <w:lang w:val="en-US" w:eastAsia="ja-JP"/>
        </w:rPr>
        <w:t xml:space="preserve"> case</w:t>
      </w:r>
      <w:r w:rsidRPr="0085163C">
        <w:rPr>
          <w:rFonts w:eastAsia="MS Mincho"/>
          <w:snapToGrid w:val="0"/>
          <w:szCs w:val="24"/>
          <w:lang w:val="en-US" w:eastAsia="ja-JP"/>
        </w:rPr>
        <w:t xml:space="preserve">, but much less so than for the model with </w:t>
      </w:r>
      <w:r w:rsidRPr="0085163C">
        <w:rPr>
          <w:rFonts w:eastAsia="MS Mincho" w:hint="eastAsia"/>
          <w:snapToGrid w:val="0"/>
          <w:szCs w:val="24"/>
          <w:lang w:val="en-US" w:eastAsia="ja-JP"/>
        </w:rPr>
        <w:t>6 LRBs + 6 ODs</w:t>
      </w:r>
      <w:r w:rsidRPr="0085163C">
        <w:rPr>
          <w:rFonts w:eastAsia="MS Mincho"/>
          <w:snapToGrid w:val="0"/>
          <w:szCs w:val="24"/>
          <w:lang w:val="en-US" w:eastAsia="ja-JP"/>
        </w:rPr>
        <w:t xml:space="preserve">. With the </w:t>
      </w:r>
      <w:r w:rsidRPr="0085163C">
        <w:rPr>
          <w:rFonts w:eastAsia="MS Mincho" w:hint="eastAsia"/>
          <w:snapToGrid w:val="0"/>
          <w:szCs w:val="24"/>
          <w:lang w:val="en-US" w:eastAsia="ja-JP"/>
        </w:rPr>
        <w:t>1940 El Centro NS L1</w:t>
      </w:r>
      <w:r w:rsidRPr="0085163C">
        <w:rPr>
          <w:rFonts w:eastAsia="MS Mincho"/>
          <w:snapToGrid w:val="0"/>
          <w:szCs w:val="24"/>
          <w:lang w:val="en-US" w:eastAsia="ja-JP"/>
        </w:rPr>
        <w:t xml:space="preserve"> input, the</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 xml:space="preserve">superstructure response of the </w:t>
      </w:r>
      <w:r w:rsidRPr="0085163C">
        <w:rPr>
          <w:rFonts w:eastAsia="MS Mincho" w:hint="eastAsia"/>
          <w:snapToGrid w:val="0"/>
          <w:szCs w:val="24"/>
          <w:lang w:val="en-US" w:eastAsia="ja-JP"/>
        </w:rPr>
        <w:t xml:space="preserve">model </w:t>
      </w:r>
      <w:r w:rsidRPr="0085163C">
        <w:rPr>
          <w:rFonts w:eastAsia="MS Mincho"/>
          <w:snapToGrid w:val="0"/>
          <w:szCs w:val="24"/>
          <w:lang w:val="en-US" w:eastAsia="ja-JP"/>
        </w:rPr>
        <w:t xml:space="preserve">with the new dampers is almost equivalent to that of the original </w:t>
      </w:r>
      <w:r w:rsidRPr="0085163C">
        <w:rPr>
          <w:rFonts w:eastAsia="MS Mincho" w:hint="eastAsia"/>
          <w:snapToGrid w:val="0"/>
          <w:szCs w:val="24"/>
          <w:lang w:val="en-US" w:eastAsia="ja-JP"/>
        </w:rPr>
        <w:t>6</w:t>
      </w:r>
      <w:r w:rsidRPr="0085163C">
        <w:rPr>
          <w:rFonts w:eastAsia="MS Mincho"/>
          <w:snapToGrid w:val="0"/>
          <w:szCs w:val="24"/>
          <w:lang w:val="en-US" w:eastAsia="ja-JP"/>
        </w:rPr>
        <w:t>-LRB model.</w:t>
      </w:r>
      <w:r w:rsidRPr="0085163C">
        <w:rPr>
          <w:rFonts w:eastAsia="Times New Roman"/>
          <w:snapToGrid w:val="0"/>
          <w:szCs w:val="24"/>
          <w:lang w:val="en-US" w:eastAsia="en-US"/>
        </w:rPr>
        <w:t xml:space="preserve"> </w:t>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F</w:t>
      </w:r>
      <w:r w:rsidRPr="0085163C">
        <w:rPr>
          <w:rFonts w:eastAsia="MS Mincho" w:hint="eastAsia"/>
          <w:snapToGrid w:val="0"/>
          <w:szCs w:val="24"/>
          <w:lang w:val="en-US" w:eastAsia="ja-JP"/>
        </w:rPr>
        <w:t>igure</w:t>
      </w:r>
      <w:r w:rsidRPr="0085163C">
        <w:rPr>
          <w:rFonts w:eastAsia="MS Mincho"/>
          <w:snapToGrid w:val="0"/>
          <w:szCs w:val="24"/>
          <w:lang w:val="en-US" w:eastAsia="ja-JP"/>
        </w:rPr>
        <w:t xml:space="preserve"> 15 </w:t>
      </w:r>
      <w:r w:rsidRPr="0085163C">
        <w:rPr>
          <w:rFonts w:eastAsia="MS Mincho" w:hint="eastAsia"/>
          <w:snapToGrid w:val="0"/>
          <w:szCs w:val="24"/>
          <w:lang w:val="en-US" w:eastAsia="ja-JP"/>
        </w:rPr>
        <w:t>compares</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the</w:t>
      </w:r>
      <w:r w:rsidRPr="0085163C">
        <w:rPr>
          <w:rFonts w:eastAsia="MS Mincho"/>
          <w:snapToGrid w:val="0"/>
          <w:szCs w:val="24"/>
          <w:lang w:val="en-US" w:eastAsia="ja-JP"/>
        </w:rPr>
        <w:t xml:space="preserve"> h</w:t>
      </w:r>
      <w:r w:rsidRPr="0085163C">
        <w:rPr>
          <w:rFonts w:eastAsia="MS Mincho" w:hint="eastAsia"/>
          <w:snapToGrid w:val="0"/>
          <w:szCs w:val="24"/>
          <w:lang w:val="en-US" w:eastAsia="ja-JP"/>
        </w:rPr>
        <w:t>y</w:t>
      </w:r>
      <w:r w:rsidRPr="0085163C">
        <w:rPr>
          <w:rFonts w:eastAsia="MS Mincho"/>
          <w:snapToGrid w:val="0"/>
          <w:szCs w:val="24"/>
          <w:lang w:val="en-US" w:eastAsia="ja-JP"/>
        </w:rPr>
        <w:t>st</w:t>
      </w:r>
      <w:r w:rsidRPr="0085163C">
        <w:rPr>
          <w:rFonts w:eastAsia="MS Mincho" w:hint="eastAsia"/>
          <w:snapToGrid w:val="0"/>
          <w:szCs w:val="24"/>
          <w:lang w:val="en-US" w:eastAsia="ja-JP"/>
        </w:rPr>
        <w:t>eresis</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loops</w:t>
      </w:r>
      <w:r w:rsidRPr="0085163C">
        <w:rPr>
          <w:rFonts w:eastAsia="MS Mincho"/>
          <w:snapToGrid w:val="0"/>
          <w:szCs w:val="24"/>
          <w:lang w:val="en-US" w:eastAsia="ja-JP"/>
        </w:rPr>
        <w:t xml:space="preserve"> of the </w:t>
      </w:r>
      <w:r w:rsidRPr="0085163C">
        <w:rPr>
          <w:rFonts w:eastAsia="MS Mincho" w:hint="eastAsia"/>
          <w:snapToGrid w:val="0"/>
          <w:szCs w:val="24"/>
          <w:lang w:val="en-US" w:eastAsia="ja-JP"/>
        </w:rPr>
        <w:t xml:space="preserve">ordinary </w:t>
      </w:r>
      <w:r w:rsidRPr="0085163C">
        <w:rPr>
          <w:rFonts w:eastAsia="MS Mincho"/>
          <w:snapToGrid w:val="0"/>
          <w:szCs w:val="24"/>
          <w:lang w:val="en-US" w:eastAsia="ja-JP"/>
        </w:rPr>
        <w:t>oil damper</w:t>
      </w:r>
      <w:r w:rsidRPr="0085163C">
        <w:rPr>
          <w:rFonts w:eastAsia="MS Mincho" w:hint="eastAsia"/>
          <w:snapToGrid w:val="0"/>
          <w:szCs w:val="24"/>
          <w:lang w:val="en-US" w:eastAsia="ja-JP"/>
        </w:rPr>
        <w:t>s (OD)</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 xml:space="preserve">and the </w:t>
      </w:r>
      <w:r w:rsidRPr="0085163C">
        <w:rPr>
          <w:rFonts w:eastAsia="MS Mincho"/>
          <w:snapToGrid w:val="0"/>
          <w:szCs w:val="24"/>
          <w:lang w:val="en-US" w:eastAsia="ja-JP"/>
        </w:rPr>
        <w:t xml:space="preserve">switched resistance </w:t>
      </w:r>
      <w:r w:rsidRPr="0085163C">
        <w:rPr>
          <w:rFonts w:eastAsia="MS Mincho" w:hint="eastAsia"/>
          <w:snapToGrid w:val="0"/>
          <w:szCs w:val="24"/>
          <w:lang w:val="en-US" w:eastAsia="ja-JP"/>
        </w:rPr>
        <w:t>oil dampers (</w:t>
      </w:r>
      <w:r w:rsidRPr="0085163C">
        <w:rPr>
          <w:rFonts w:eastAsia="MS Mincho"/>
          <w:snapToGrid w:val="0"/>
          <w:szCs w:val="24"/>
          <w:lang w:val="en-US" w:eastAsia="ja-JP"/>
        </w:rPr>
        <w:t>S</w:t>
      </w:r>
      <w:r w:rsidRPr="0085163C">
        <w:rPr>
          <w:rFonts w:eastAsia="MS Mincho" w:hint="eastAsia"/>
          <w:snapToGrid w:val="0"/>
          <w:szCs w:val="24"/>
          <w:lang w:val="en-US" w:eastAsia="ja-JP"/>
        </w:rPr>
        <w:t>OD) obtained by</w:t>
      </w:r>
      <w:r w:rsidRPr="0085163C">
        <w:rPr>
          <w:rFonts w:eastAsia="MS Mincho"/>
          <w:snapToGrid w:val="0"/>
          <w:szCs w:val="24"/>
          <w:lang w:val="en-US" w:eastAsia="ja-JP"/>
        </w:rPr>
        <w:t xml:space="preserve"> response analysis.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In the case of the</w:t>
      </w:r>
      <w:r w:rsidRPr="0085163C">
        <w:rPr>
          <w:rFonts w:eastAsia="MS Mincho" w:hint="eastAsia"/>
          <w:snapToGrid w:val="0"/>
          <w:szCs w:val="24"/>
          <w:lang w:val="en-US" w:eastAsia="ja-JP"/>
        </w:rPr>
        <w:t xml:space="preserve"> 2016 JMA Mashiki Miyazono EW</w:t>
      </w:r>
      <w:r w:rsidRPr="0085163C">
        <w:rPr>
          <w:rFonts w:eastAsia="MS Mincho"/>
          <w:snapToGrid w:val="0"/>
          <w:szCs w:val="24"/>
          <w:lang w:val="en-US" w:eastAsia="ja-JP"/>
        </w:rPr>
        <w:t xml:space="preserve"> input shown in Fig</w:t>
      </w:r>
      <w:r w:rsidRPr="0085163C">
        <w:rPr>
          <w:rFonts w:eastAsia="MS Mincho" w:hint="eastAsia"/>
          <w:snapToGrid w:val="0"/>
          <w:szCs w:val="24"/>
          <w:lang w:val="en-US" w:eastAsia="ja-JP"/>
        </w:rPr>
        <w:t>ure</w:t>
      </w:r>
      <w:r w:rsidRPr="0085163C">
        <w:rPr>
          <w:rFonts w:eastAsia="MS Mincho"/>
          <w:snapToGrid w:val="0"/>
          <w:szCs w:val="24"/>
          <w:lang w:val="en-US" w:eastAsia="ja-JP"/>
        </w:rPr>
        <w:t xml:space="preserve"> 15 (c), </w:t>
      </w:r>
      <w:r w:rsidRPr="0085163C">
        <w:rPr>
          <w:rFonts w:eastAsia="MS Mincho" w:hint="eastAsia"/>
          <w:snapToGrid w:val="0"/>
          <w:szCs w:val="24"/>
          <w:lang w:val="en-US" w:eastAsia="ja-JP"/>
        </w:rPr>
        <w:t xml:space="preserve">the hysteresis loops are almost </w:t>
      </w:r>
      <w:r w:rsidRPr="0085163C">
        <w:rPr>
          <w:rFonts w:eastAsia="MS Mincho"/>
          <w:snapToGrid w:val="0"/>
          <w:szCs w:val="24"/>
          <w:lang w:val="en-US" w:eastAsia="ja-JP"/>
        </w:rPr>
        <w:t xml:space="preserve">the </w:t>
      </w:r>
      <w:r w:rsidRPr="0085163C">
        <w:rPr>
          <w:rFonts w:eastAsia="MS Mincho" w:hint="eastAsia"/>
          <w:snapToGrid w:val="0"/>
          <w:szCs w:val="24"/>
          <w:lang w:val="en-US" w:eastAsia="ja-JP"/>
        </w:rPr>
        <w:t xml:space="preserve">same size since both </w:t>
      </w:r>
      <w:r w:rsidRPr="0085163C">
        <w:rPr>
          <w:rFonts w:eastAsia="MS Mincho"/>
          <w:snapToGrid w:val="0"/>
          <w:szCs w:val="24"/>
          <w:lang w:val="en-US" w:eastAsia="ja-JP"/>
        </w:rPr>
        <w:t>types of damper reached the relief load</w:t>
      </w:r>
      <w:r w:rsidRPr="0085163C">
        <w:rPr>
          <w:rFonts w:eastAsia="MS Mincho" w:hint="eastAsia"/>
          <w:snapToGrid w:val="0"/>
          <w:szCs w:val="24"/>
          <w:lang w:val="en-US" w:eastAsia="ja-JP"/>
        </w:rPr>
        <w:t>.</w:t>
      </w:r>
      <w:r w:rsidRPr="0085163C">
        <w:rPr>
          <w:rFonts w:eastAsia="MS Mincho"/>
          <w:snapToGrid w:val="0"/>
          <w:szCs w:val="24"/>
          <w:lang w:val="en-US" w:eastAsia="ja-JP"/>
        </w:rPr>
        <w:t xml:space="preserve"> </w:t>
      </w:r>
      <w:r w:rsidRPr="0085163C">
        <w:rPr>
          <w:rFonts w:eastAsia="MS Mincho" w:hint="eastAsia"/>
          <w:snapToGrid w:val="0"/>
          <w:szCs w:val="24"/>
          <w:lang w:val="en-US" w:eastAsia="ja-JP"/>
        </w:rPr>
        <w:t xml:space="preserve">This shows that OD and </w:t>
      </w:r>
      <w:r w:rsidRPr="0085163C">
        <w:rPr>
          <w:rFonts w:eastAsia="MS Mincho"/>
          <w:snapToGrid w:val="0"/>
          <w:szCs w:val="24"/>
          <w:lang w:val="en-US" w:eastAsia="ja-JP"/>
        </w:rPr>
        <w:t>S</w:t>
      </w:r>
      <w:r w:rsidRPr="0085163C">
        <w:rPr>
          <w:rFonts w:eastAsia="MS Mincho" w:hint="eastAsia"/>
          <w:snapToGrid w:val="0"/>
          <w:szCs w:val="24"/>
          <w:lang w:val="en-US" w:eastAsia="ja-JP"/>
        </w:rPr>
        <w:t xml:space="preserve">OD exhibit nearly equal damping performance </w:t>
      </w:r>
      <w:r w:rsidRPr="0085163C">
        <w:rPr>
          <w:rFonts w:eastAsia="MS Mincho"/>
          <w:snapToGrid w:val="0"/>
          <w:szCs w:val="24"/>
          <w:lang w:val="en-US" w:eastAsia="ja-JP"/>
        </w:rPr>
        <w:t xml:space="preserve">in the case of a very large </w:t>
      </w:r>
      <w:r w:rsidRPr="0085163C">
        <w:rPr>
          <w:rFonts w:eastAsia="MS Mincho" w:hint="eastAsia"/>
          <w:snapToGrid w:val="0"/>
          <w:szCs w:val="24"/>
          <w:lang w:val="en-US" w:eastAsia="ja-JP"/>
        </w:rPr>
        <w:t xml:space="preserve">earthquake. </w:t>
      </w:r>
      <w:r w:rsidRPr="0085163C">
        <w:rPr>
          <w:rFonts w:eastAsia="MS Mincho"/>
          <w:snapToGrid w:val="0"/>
          <w:szCs w:val="24"/>
          <w:lang w:val="en-US" w:eastAsia="ja-JP"/>
        </w:rPr>
        <w:t xml:space="preserve">When the design </w:t>
      </w:r>
      <w:r w:rsidRPr="0085163C">
        <w:rPr>
          <w:rFonts w:eastAsia="MS Mincho" w:hint="eastAsia"/>
          <w:snapToGrid w:val="0"/>
          <w:szCs w:val="24"/>
          <w:lang w:val="en-US" w:eastAsia="ja-JP"/>
        </w:rPr>
        <w:t xml:space="preserve">level </w:t>
      </w:r>
      <w:r w:rsidRPr="0085163C">
        <w:rPr>
          <w:rFonts w:eastAsia="MS Mincho"/>
          <w:snapToGrid w:val="0"/>
          <w:szCs w:val="24"/>
          <w:lang w:val="en-US" w:eastAsia="ja-JP"/>
        </w:rPr>
        <w:t>earthquake motions are input, as shown in F</w:t>
      </w:r>
      <w:r w:rsidRPr="0085163C">
        <w:rPr>
          <w:rFonts w:eastAsia="MS Mincho" w:hint="eastAsia"/>
          <w:snapToGrid w:val="0"/>
          <w:szCs w:val="24"/>
          <w:lang w:val="en-US" w:eastAsia="ja-JP"/>
        </w:rPr>
        <w:t>igure</w:t>
      </w:r>
      <w:r w:rsidRPr="0085163C">
        <w:rPr>
          <w:rFonts w:eastAsia="MS Mincho"/>
          <w:snapToGrid w:val="0"/>
          <w:szCs w:val="24"/>
          <w:lang w:val="en-US" w:eastAsia="ja-JP"/>
        </w:rPr>
        <w:t>s 15 (a) and (b), the maximum load of the SOD is smaller than that of the OD</w:t>
      </w:r>
      <w:r w:rsidRPr="0085163C">
        <w:rPr>
          <w:rFonts w:eastAsia="MS Mincho" w:hint="eastAsia"/>
          <w:snapToGrid w:val="0"/>
          <w:szCs w:val="24"/>
          <w:lang w:val="en-US" w:eastAsia="ja-JP"/>
        </w:rPr>
        <w:t>.</w:t>
      </w:r>
      <w:r w:rsidRPr="0085163C">
        <w:rPr>
          <w:rFonts w:eastAsia="MS Mincho"/>
          <w:snapToGrid w:val="0"/>
          <w:szCs w:val="24"/>
          <w:lang w:val="en-US" w:eastAsia="ja-JP"/>
        </w:rPr>
        <w:t xml:space="preserve"> This means the SOD does not </w:t>
      </w:r>
      <w:r w:rsidRPr="0085163C">
        <w:rPr>
          <w:rFonts w:eastAsia="MS Mincho" w:hint="eastAsia"/>
          <w:snapToGrid w:val="0"/>
          <w:szCs w:val="24"/>
          <w:lang w:val="en-US" w:eastAsia="ja-JP"/>
        </w:rPr>
        <w:t xml:space="preserve">generate an excessive damping force </w:t>
      </w:r>
      <w:r w:rsidRPr="0085163C">
        <w:rPr>
          <w:rFonts w:eastAsia="MS Mincho"/>
          <w:snapToGrid w:val="0"/>
          <w:szCs w:val="24"/>
          <w:lang w:val="en-US" w:eastAsia="ja-JP"/>
        </w:rPr>
        <w:t xml:space="preserve">when subject to </w:t>
      </w:r>
      <w:r w:rsidRPr="0085163C">
        <w:rPr>
          <w:rFonts w:eastAsia="MS Mincho" w:hint="eastAsia"/>
          <w:snapToGrid w:val="0"/>
          <w:szCs w:val="24"/>
          <w:lang w:val="en-US" w:eastAsia="ja-JP"/>
        </w:rPr>
        <w:t xml:space="preserve">the design level earthquake, </w:t>
      </w:r>
      <w:r w:rsidRPr="0085163C">
        <w:rPr>
          <w:rFonts w:eastAsia="MS Mincho"/>
          <w:snapToGrid w:val="0"/>
          <w:szCs w:val="24"/>
          <w:lang w:val="en-US" w:eastAsia="ja-JP"/>
        </w:rPr>
        <w:t xml:space="preserve">restricting </w:t>
      </w:r>
      <w:r w:rsidRPr="0085163C">
        <w:rPr>
          <w:rFonts w:eastAsia="MS Mincho" w:hint="eastAsia"/>
          <w:snapToGrid w:val="0"/>
          <w:szCs w:val="24"/>
          <w:lang w:val="en-US" w:eastAsia="ja-JP"/>
        </w:rPr>
        <w:t>the response of the superstructure.</w:t>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 xml:space="preserve">Through controlled </w:t>
      </w:r>
      <w:r w:rsidRPr="0085163C">
        <w:rPr>
          <w:rFonts w:eastAsia="MS Mincho" w:hint="eastAsia"/>
          <w:snapToGrid w:val="0"/>
          <w:szCs w:val="24"/>
          <w:lang w:val="en-US" w:eastAsia="ja-JP"/>
        </w:rPr>
        <w:t xml:space="preserve">switching </w:t>
      </w:r>
      <w:r w:rsidRPr="0085163C">
        <w:rPr>
          <w:rFonts w:eastAsia="MS Mincho"/>
          <w:snapToGrid w:val="0"/>
          <w:szCs w:val="24"/>
          <w:lang w:val="en-US" w:eastAsia="ja-JP"/>
        </w:rPr>
        <w:t xml:space="preserve">of </w:t>
      </w:r>
      <w:r w:rsidRPr="0085163C">
        <w:rPr>
          <w:rFonts w:eastAsia="MS Mincho" w:hint="eastAsia"/>
          <w:snapToGrid w:val="0"/>
          <w:szCs w:val="24"/>
          <w:lang w:val="en-US" w:eastAsia="ja-JP"/>
        </w:rPr>
        <w:t xml:space="preserve">the damping force, </w:t>
      </w:r>
      <w:r w:rsidRPr="0085163C">
        <w:rPr>
          <w:rFonts w:eastAsia="MS Mincho"/>
          <w:snapToGrid w:val="0"/>
          <w:szCs w:val="24"/>
          <w:lang w:val="en-US" w:eastAsia="ja-JP"/>
        </w:rPr>
        <w:t xml:space="preserve">the switched resistance oil </w:t>
      </w:r>
      <w:r w:rsidRPr="0085163C">
        <w:rPr>
          <w:rFonts w:eastAsia="MS Mincho" w:hint="eastAsia"/>
          <w:snapToGrid w:val="0"/>
          <w:szCs w:val="24"/>
          <w:lang w:val="en-US" w:eastAsia="ja-JP"/>
        </w:rPr>
        <w:t xml:space="preserve">damper </w:t>
      </w:r>
      <w:r w:rsidRPr="0085163C">
        <w:rPr>
          <w:rFonts w:eastAsia="MS Mincho"/>
          <w:snapToGrid w:val="0"/>
          <w:szCs w:val="24"/>
          <w:lang w:val="en-US" w:eastAsia="ja-JP"/>
        </w:rPr>
        <w:t xml:space="preserve">is able to restrain </w:t>
      </w:r>
      <w:r w:rsidRPr="0085163C">
        <w:rPr>
          <w:rFonts w:eastAsia="MS Mincho" w:hint="eastAsia"/>
          <w:snapToGrid w:val="0"/>
          <w:szCs w:val="24"/>
          <w:lang w:val="en-US" w:eastAsia="ja-JP"/>
        </w:rPr>
        <w:t xml:space="preserve">displacement </w:t>
      </w:r>
      <w:r w:rsidRPr="0085163C">
        <w:rPr>
          <w:rFonts w:eastAsia="MS Mincho"/>
          <w:snapToGrid w:val="0"/>
          <w:szCs w:val="24"/>
          <w:lang w:val="en-US" w:eastAsia="ja-JP"/>
        </w:rPr>
        <w:t>in the case of v</w:t>
      </w:r>
      <w:r w:rsidRPr="0085163C">
        <w:rPr>
          <w:rFonts w:eastAsia="MS Mincho" w:hint="eastAsia"/>
          <w:snapToGrid w:val="0"/>
          <w:szCs w:val="24"/>
          <w:lang w:val="en-US" w:eastAsia="ja-JP"/>
        </w:rPr>
        <w:t>e</w:t>
      </w:r>
      <w:r w:rsidRPr="0085163C">
        <w:rPr>
          <w:rFonts w:eastAsia="MS Mincho"/>
          <w:snapToGrid w:val="0"/>
          <w:szCs w:val="24"/>
          <w:lang w:val="en-US" w:eastAsia="ja-JP"/>
        </w:rPr>
        <w:t xml:space="preserve">ry large </w:t>
      </w:r>
      <w:r w:rsidRPr="0085163C">
        <w:rPr>
          <w:rFonts w:eastAsia="MS Mincho" w:hint="eastAsia"/>
          <w:snapToGrid w:val="0"/>
          <w:szCs w:val="24"/>
          <w:lang w:val="en-US" w:eastAsia="ja-JP"/>
        </w:rPr>
        <w:t xml:space="preserve">earthquakes while </w:t>
      </w:r>
      <w:r w:rsidRPr="0085163C">
        <w:rPr>
          <w:rFonts w:eastAsia="MS Mincho"/>
          <w:snapToGrid w:val="0"/>
          <w:szCs w:val="24"/>
          <w:lang w:val="en-US" w:eastAsia="ja-JP"/>
        </w:rPr>
        <w:t xml:space="preserve">avoiding excessive </w:t>
      </w:r>
      <w:r w:rsidRPr="0085163C">
        <w:rPr>
          <w:rFonts w:eastAsia="MS Mincho" w:hint="eastAsia"/>
          <w:snapToGrid w:val="0"/>
          <w:szCs w:val="24"/>
          <w:lang w:val="en-US" w:eastAsia="ja-JP"/>
        </w:rPr>
        <w:t xml:space="preserve">superstructure </w:t>
      </w:r>
      <w:r w:rsidRPr="0085163C">
        <w:rPr>
          <w:rFonts w:eastAsia="MS Mincho"/>
          <w:snapToGrid w:val="0"/>
          <w:szCs w:val="24"/>
          <w:lang w:val="en-US" w:eastAsia="ja-JP"/>
        </w:rPr>
        <w:t xml:space="preserve">response </w:t>
      </w:r>
      <w:r w:rsidRPr="0085163C">
        <w:rPr>
          <w:rFonts w:eastAsia="MS Mincho" w:hint="eastAsia"/>
          <w:snapToGrid w:val="0"/>
          <w:szCs w:val="24"/>
          <w:lang w:val="en-US" w:eastAsia="ja-JP"/>
        </w:rPr>
        <w:t xml:space="preserve">caused by excessive damping </w:t>
      </w:r>
      <w:r w:rsidRPr="0085163C">
        <w:rPr>
          <w:rFonts w:eastAsia="MS Mincho"/>
          <w:snapToGrid w:val="0"/>
          <w:szCs w:val="24"/>
          <w:lang w:val="en-US" w:eastAsia="ja-JP"/>
        </w:rPr>
        <w:t xml:space="preserve">in the case of </w:t>
      </w:r>
      <w:r w:rsidRPr="0085163C">
        <w:rPr>
          <w:rFonts w:eastAsia="MS Mincho" w:hint="eastAsia"/>
          <w:snapToGrid w:val="0"/>
          <w:szCs w:val="24"/>
          <w:lang w:val="en-US" w:eastAsia="ja-JP"/>
        </w:rPr>
        <w:t xml:space="preserve">design level earthquakes. These analysis results </w:t>
      </w:r>
      <w:r w:rsidRPr="0085163C">
        <w:rPr>
          <w:rFonts w:eastAsia="MS Mincho"/>
          <w:snapToGrid w:val="0"/>
          <w:szCs w:val="24"/>
          <w:lang w:val="en-US" w:eastAsia="ja-JP"/>
        </w:rPr>
        <w:t xml:space="preserve">therefore </w:t>
      </w:r>
      <w:r w:rsidRPr="0085163C">
        <w:rPr>
          <w:rFonts w:eastAsia="MS Mincho" w:hint="eastAsia"/>
          <w:snapToGrid w:val="0"/>
          <w:szCs w:val="24"/>
          <w:lang w:val="en-US" w:eastAsia="ja-JP"/>
        </w:rPr>
        <w:t xml:space="preserve">suggest that </w:t>
      </w:r>
      <w:r w:rsidRPr="0085163C">
        <w:rPr>
          <w:rFonts w:eastAsia="MS Mincho"/>
          <w:snapToGrid w:val="0"/>
          <w:szCs w:val="24"/>
          <w:lang w:val="en-US" w:eastAsia="ja-JP"/>
        </w:rPr>
        <w:t xml:space="preserve">a switched resistance </w:t>
      </w:r>
      <w:r w:rsidRPr="0085163C">
        <w:rPr>
          <w:rFonts w:eastAsia="MS Mincho" w:hint="eastAsia"/>
          <w:snapToGrid w:val="0"/>
          <w:szCs w:val="24"/>
          <w:lang w:val="en-US" w:eastAsia="ja-JP"/>
        </w:rPr>
        <w:t xml:space="preserve">oil damper is one effective countermeasure against </w:t>
      </w:r>
      <w:r w:rsidRPr="0085163C">
        <w:rPr>
          <w:rFonts w:eastAsia="MS Mincho"/>
          <w:snapToGrid w:val="0"/>
          <w:szCs w:val="24"/>
          <w:lang w:val="en-US" w:eastAsia="ja-JP"/>
        </w:rPr>
        <w:t xml:space="preserve">very large </w:t>
      </w:r>
      <w:r w:rsidRPr="0085163C">
        <w:rPr>
          <w:rFonts w:eastAsia="MS Mincho" w:hint="eastAsia"/>
          <w:snapToGrid w:val="0"/>
          <w:szCs w:val="24"/>
          <w:lang w:val="en-US" w:eastAsia="ja-JP"/>
        </w:rPr>
        <w:t>earthquakes.</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65408" behindDoc="0" locked="0" layoutInCell="1" allowOverlap="1" wp14:anchorId="0437FB73" wp14:editId="72B61243">
                <wp:simplePos x="0" y="0"/>
                <wp:positionH relativeFrom="column">
                  <wp:posOffset>70485</wp:posOffset>
                </wp:positionH>
                <wp:positionV relativeFrom="paragraph">
                  <wp:posOffset>64770</wp:posOffset>
                </wp:positionV>
                <wp:extent cx="5829300" cy="6324600"/>
                <wp:effectExtent l="0" t="0" r="0" b="0"/>
                <wp:wrapNone/>
                <wp:docPr id="1523" name="Полотно 2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594" name="図 14"/>
                          <pic:cNvPicPr preferRelativeResize="0">
                            <a:picLocks noChangeAspect="1"/>
                          </pic:cNvPicPr>
                        </pic:nvPicPr>
                        <pic:blipFill>
                          <a:blip r:embed="rId31">
                            <a:extLst>
                              <a:ext uri="{28A0092B-C50C-407E-A947-70E740481C1C}">
                                <a14:useLocalDpi xmlns:a14="http://schemas.microsoft.com/office/drawing/2010/main" val="0"/>
                              </a:ext>
                            </a:extLst>
                          </a:blip>
                          <a:srcRect l="-2" t="21024" r="12" b="2"/>
                          <a:stretch>
                            <a:fillRect/>
                          </a:stretch>
                        </pic:blipFill>
                        <pic:spPr bwMode="auto">
                          <a:xfrm>
                            <a:off x="600406" y="348502"/>
                            <a:ext cx="4672648" cy="1669711"/>
                          </a:xfrm>
                          <a:prstGeom prst="rect">
                            <a:avLst/>
                          </a:prstGeom>
                          <a:noFill/>
                          <a:extLst>
                            <a:ext uri="{909E8E84-426E-40DD-AFC4-6F175D3DCCD1}">
                              <a14:hiddenFill xmlns:a14="http://schemas.microsoft.com/office/drawing/2010/main">
                                <a:solidFill>
                                  <a:srgbClr val="FFFFFF"/>
                                </a:solidFill>
                              </a14:hiddenFill>
                            </a:ext>
                          </a:extLst>
                        </pic:spPr>
                      </pic:pic>
                      <wps:wsp>
                        <wps:cNvPr id="16596" name="テキスト ボックス 15"/>
                        <wps:cNvSpPr txBox="1">
                          <a:spLocks noChangeArrowheads="1"/>
                        </wps:cNvSpPr>
                        <wps:spPr bwMode="auto">
                          <a:xfrm>
                            <a:off x="695307" y="2042813"/>
                            <a:ext cx="4448246" cy="24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jc w:val="center"/>
                                <w:rPr>
                                  <w:rFonts w:eastAsia="MS Mincho"/>
                                  <w:sz w:val="20"/>
                                  <w:szCs w:val="20"/>
                                  <w:lang w:eastAsia="ja-JP"/>
                                </w:rPr>
                              </w:pPr>
                              <w:r w:rsidRPr="00B23A63">
                                <w:rPr>
                                  <w:rFonts w:eastAsia="MS Mincho" w:hint="eastAsia"/>
                                  <w:sz w:val="20"/>
                                  <w:szCs w:val="20"/>
                                  <w:lang w:eastAsia="ja-JP"/>
                                </w:rPr>
                                <w:t>(a) 2016 JMA Mashiki Miyazono EW</w:t>
                              </w:r>
                            </w:p>
                          </w:txbxContent>
                        </wps:txbx>
                        <wps:bodyPr rot="0" vert="horz" wrap="square" lIns="91440" tIns="45720" rIns="91440" bIns="45720" anchor="t" anchorCtr="0" upright="1">
                          <a:noAutofit/>
                        </wps:bodyPr>
                      </wps:wsp>
                      <pic:pic xmlns:pic="http://schemas.openxmlformats.org/drawingml/2006/picture">
                        <pic:nvPicPr>
                          <pic:cNvPr id="16597" name="図 16"/>
                          <pic:cNvPicPr preferRelativeResize="0">
                            <a:picLocks noChangeAspect="1"/>
                          </pic:cNvPicPr>
                        </pic:nvPicPr>
                        <pic:blipFill>
                          <a:blip r:embed="rId32">
                            <a:extLst>
                              <a:ext uri="{28A0092B-C50C-407E-A947-70E740481C1C}">
                                <a14:useLocalDpi xmlns:a14="http://schemas.microsoft.com/office/drawing/2010/main" val="0"/>
                              </a:ext>
                            </a:extLst>
                          </a:blip>
                          <a:srcRect t="21246"/>
                          <a:stretch>
                            <a:fillRect/>
                          </a:stretch>
                        </pic:blipFill>
                        <pic:spPr bwMode="auto">
                          <a:xfrm>
                            <a:off x="619106" y="2400415"/>
                            <a:ext cx="4671348" cy="1659410"/>
                          </a:xfrm>
                          <a:prstGeom prst="rect">
                            <a:avLst/>
                          </a:prstGeom>
                          <a:noFill/>
                          <a:extLst>
                            <a:ext uri="{909E8E84-426E-40DD-AFC4-6F175D3DCCD1}">
                              <a14:hiddenFill xmlns:a14="http://schemas.microsoft.com/office/drawing/2010/main">
                                <a:solidFill>
                                  <a:srgbClr val="FFFFFF"/>
                                </a:solidFill>
                              </a14:hiddenFill>
                            </a:ext>
                          </a:extLst>
                        </pic:spPr>
                      </pic:pic>
                      <wps:wsp>
                        <wps:cNvPr id="16598" name="テキスト ボックス 15"/>
                        <wps:cNvSpPr txBox="1">
                          <a:spLocks noChangeArrowheads="1"/>
                        </wps:cNvSpPr>
                        <wps:spPr bwMode="auto">
                          <a:xfrm>
                            <a:off x="761008" y="4085426"/>
                            <a:ext cx="4448246" cy="24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center"/>
                              </w:pPr>
                              <w:r>
                                <w:rPr>
                                  <w:rFonts w:ascii="Times New Roman" w:eastAsia="MS Mincho" w:hAnsi="Times New Roman"/>
                                  <w:sz w:val="20"/>
                                  <w:szCs w:val="20"/>
                                </w:rPr>
                                <w:t>(</w:t>
                              </w:r>
                              <w:r>
                                <w:rPr>
                                  <w:rFonts w:ascii="Times New Roman" w:eastAsia="MS Mincho" w:hAnsi="Times New Roman" w:hint="eastAsia"/>
                                  <w:sz w:val="20"/>
                                  <w:szCs w:val="20"/>
                                </w:rPr>
                                <w:t>b</w:t>
                              </w:r>
                              <w:r>
                                <w:rPr>
                                  <w:rFonts w:ascii="Times New Roman" w:eastAsia="MS Mincho" w:hAnsi="Times New Roman"/>
                                  <w:sz w:val="20"/>
                                  <w:szCs w:val="20"/>
                                </w:rPr>
                                <w:t>)</w:t>
                              </w:r>
                              <w:r>
                                <w:rPr>
                                  <w:rFonts w:ascii="Times New Roman" w:eastAsia="MS Mincho" w:hAnsi="Times New Roman" w:hint="eastAsia"/>
                                  <w:sz w:val="20"/>
                                  <w:szCs w:val="20"/>
                                </w:rPr>
                                <w:t xml:space="preserve"> 1940 El Centro NS L2</w:t>
                              </w:r>
                            </w:p>
                          </w:txbxContent>
                        </wps:txbx>
                        <wps:bodyPr rot="0" vert="horz" wrap="square" lIns="91440" tIns="45720" rIns="91440" bIns="45720" anchor="t" anchorCtr="0" upright="1">
                          <a:noAutofit/>
                        </wps:bodyPr>
                      </wps:wsp>
                      <wps:wsp>
                        <wps:cNvPr id="16604" name="テキスト ボックス 15"/>
                        <wps:cNvSpPr txBox="1">
                          <a:spLocks noChangeArrowheads="1"/>
                        </wps:cNvSpPr>
                        <wps:spPr bwMode="auto">
                          <a:xfrm>
                            <a:off x="789608" y="6043038"/>
                            <a:ext cx="4448146" cy="24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center"/>
                              </w:pPr>
                              <w:r>
                                <w:rPr>
                                  <w:rFonts w:ascii="Times New Roman" w:eastAsia="MS Mincho" w:hAnsi="Times New Roman"/>
                                  <w:sz w:val="20"/>
                                  <w:szCs w:val="20"/>
                                </w:rPr>
                                <w:t>(</w:t>
                              </w:r>
                              <w:r>
                                <w:rPr>
                                  <w:rFonts w:ascii="Times New Roman" w:eastAsia="MS Mincho" w:hAnsi="Times New Roman" w:hint="eastAsia"/>
                                  <w:sz w:val="20"/>
                                  <w:szCs w:val="20"/>
                                </w:rPr>
                                <w:t>c</w:t>
                              </w:r>
                              <w:r>
                                <w:rPr>
                                  <w:rFonts w:ascii="Times New Roman" w:eastAsia="MS Mincho" w:hAnsi="Times New Roman"/>
                                  <w:sz w:val="20"/>
                                  <w:szCs w:val="20"/>
                                </w:rPr>
                                <w:t xml:space="preserve">) </w:t>
                              </w:r>
                              <w:r>
                                <w:rPr>
                                  <w:rFonts w:ascii="Times New Roman" w:eastAsia="MS Mincho" w:hAnsi="Times New Roman" w:hint="eastAsia"/>
                                  <w:sz w:val="20"/>
                                  <w:szCs w:val="20"/>
                                </w:rPr>
                                <w:t xml:space="preserve">1940 </w:t>
                              </w:r>
                              <w:r>
                                <w:rPr>
                                  <w:rFonts w:ascii="Times New Roman" w:eastAsia="MS Mincho" w:hAnsi="Times New Roman"/>
                                  <w:sz w:val="20"/>
                                  <w:szCs w:val="20"/>
                                </w:rPr>
                                <w:t xml:space="preserve">El Centro </w:t>
                              </w:r>
                              <w:r>
                                <w:rPr>
                                  <w:rFonts w:ascii="Times New Roman" w:eastAsia="MS Mincho" w:hAnsi="Times New Roman" w:hint="eastAsia"/>
                                  <w:sz w:val="20"/>
                                  <w:szCs w:val="20"/>
                                </w:rPr>
                                <w:t xml:space="preserve">NS </w:t>
                              </w:r>
                              <w:r>
                                <w:rPr>
                                  <w:rFonts w:ascii="Times New Roman" w:eastAsia="MS Mincho" w:hAnsi="Times New Roman"/>
                                  <w:sz w:val="20"/>
                                  <w:szCs w:val="20"/>
                                </w:rPr>
                                <w:t>L</w:t>
                              </w:r>
                              <w:r>
                                <w:rPr>
                                  <w:rFonts w:ascii="Times New Roman" w:eastAsia="MS Mincho" w:hAnsi="Times New Roman" w:hint="eastAsia"/>
                                  <w:sz w:val="20"/>
                                  <w:szCs w:val="20"/>
                                </w:rPr>
                                <w:t>1</w:t>
                              </w:r>
                            </w:p>
                          </w:txbxContent>
                        </wps:txbx>
                        <wps:bodyPr rot="0" vert="horz" wrap="square" lIns="91440" tIns="45720" rIns="91440" bIns="45720" anchor="t" anchorCtr="0" upright="1">
                          <a:noAutofit/>
                        </wps:bodyPr>
                      </wps:wsp>
                      <pic:pic xmlns:pic="http://schemas.openxmlformats.org/drawingml/2006/picture">
                        <pic:nvPicPr>
                          <pic:cNvPr id="16605" name="図 20"/>
                          <pic:cNvPicPr preferRelativeResize="0">
                            <a:picLocks noChangeAspect="1"/>
                          </pic:cNvPicPr>
                        </pic:nvPicPr>
                        <pic:blipFill>
                          <a:blip r:embed="rId33">
                            <a:extLst>
                              <a:ext uri="{28A0092B-C50C-407E-A947-70E740481C1C}">
                                <a14:useLocalDpi xmlns:a14="http://schemas.microsoft.com/office/drawing/2010/main" val="0"/>
                              </a:ext>
                            </a:extLst>
                          </a:blip>
                          <a:srcRect t="21082"/>
                          <a:stretch>
                            <a:fillRect/>
                          </a:stretch>
                        </pic:blipFill>
                        <pic:spPr bwMode="auto">
                          <a:xfrm>
                            <a:off x="621106" y="4398328"/>
                            <a:ext cx="4671048" cy="1654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06" name="図 88"/>
                          <pic:cNvPicPr>
                            <a:picLocks noChangeAspect="1"/>
                          </pic:cNvPicPr>
                        </pic:nvPicPr>
                        <pic:blipFill>
                          <a:blip r:embed="rId34">
                            <a:extLst>
                              <a:ext uri="{28A0092B-C50C-407E-A947-70E740481C1C}">
                                <a14:useLocalDpi xmlns:a14="http://schemas.microsoft.com/office/drawing/2010/main" val="0"/>
                              </a:ext>
                            </a:extLst>
                          </a:blip>
                          <a:srcRect l="22569" t="5309" r="14021" b="83504"/>
                          <a:stretch>
                            <a:fillRect/>
                          </a:stretch>
                        </pic:blipFill>
                        <pic:spPr bwMode="auto">
                          <a:xfrm>
                            <a:off x="1112811" y="17200"/>
                            <a:ext cx="3614437" cy="29330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Полотно 241" o:spid="_x0000_s1497" editas="canvas" style="position:absolute;left:0;text-align:left;margin-left:5.55pt;margin-top:5.1pt;width:459pt;height:498pt;z-index:251665408" coordsize="58293,6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">
                <v:shape id="_x0000_s1498" type="#_x0000_t75" style="position:absolute;width:58293;height:63246;visibility:visible;mso-wrap-style:square">
                  <v:fill o:detectmouseclick="t"/>
                  <v:path o:connecttype="none"/>
                </v:shape>
                <v:shape id="図 14" o:spid="_x0000_s1499" type="#_x0000_t75" style="position:absolute;left:6004;top:3485;width:46726;height:166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zmTFAAAA3gAAAA8AAABkcnMvZG93bnJldi54bWxET01rwkAQvQv+h2WE3nSjVGmjq4ih4KFQ&#10;a61eJ9kxCWZn0+yq8d+7gtDbPN7nzBatqcSFGldaVjAcRCCIM6tLzhXsfj76byCcR9ZYWSYFN3Kw&#10;mHc7M4y1vfI3XbY+FyGEXYwKCu/rWEqXFWTQDWxNHLijbQz6AJtc6gavIdxUchRFE2mw5NBQYE2r&#10;grLT9mwUpOnm93OXbw5j1Olo/5ckX5VOlHrptcspCE+t/xc/3Wsd5k/G76/weCfc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s5kxQAAAN4AAAAPAAAAAAAAAAAAAAAA&#10;AJ8CAABkcnMvZG93bnJldi54bWxQSwUGAAAAAAQABAD3AAAAkQMAAAAA&#10;">
                  <v:imagedata r:id="rId35" o:title="" croptop="13778f" cropbottom="1f" cropleft="-1f" cropright="8f"/>
                  <v:path arrowok="t"/>
                </v:shape>
                <v:shape id="テキスト ボックス 15" o:spid="_x0000_s1500" type="#_x0000_t202" style="position:absolute;left:6953;top:20428;width:4448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9XcYA&#10;AADeAAAADwAAAGRycy9kb3ducmV2LnhtbERPTWvCQBC9C/0PyxR6000Fg01dJQSCpdiD1ktv0+yY&#10;hGZn0+yapP76riB4m8f7nNVmNI3oqXO1ZQXPswgEcWF1zaWC42c+XYJwHlljY5kU/JGDzfphssJE&#10;24H31B98KUIIuwQVVN63iZSuqMigm9mWOHAn2xn0AXal1B0OIdw0ch5FsTRYc2iosKWsouLncDYK&#10;3rP8A/ffc7O8NNl2d0rb3+PXQqmnxzF9BeFp9Hfxzf2mw/x48RLD9Z1wg1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B9XcYAAADeAAAADwAAAAAAAAAAAAAAAACYAgAAZHJz&#10;L2Rvd25yZXYueG1sUEsFBgAAAAAEAAQA9QAAAIsDAAAAAA==&#10;" filled="f" stroked="f" strokeweight=".5pt">
                  <v:textbox>
                    <w:txbxContent>
                      <w:p w:rsidR="0085163C" w:rsidRPr="00B23A63" w:rsidRDefault="0085163C" w:rsidP="0085163C">
                        <w:pPr>
                          <w:jc w:val="center"/>
                          <w:rPr>
                            <w:rFonts w:eastAsia="MS Mincho"/>
                            <w:sz w:val="20"/>
                            <w:szCs w:val="20"/>
                            <w:lang w:eastAsia="ja-JP"/>
                          </w:rPr>
                        </w:pPr>
                        <w:r w:rsidRPr="00B23A63">
                          <w:rPr>
                            <w:rFonts w:eastAsia="MS Mincho" w:hint="eastAsia"/>
                            <w:sz w:val="20"/>
                            <w:szCs w:val="20"/>
                            <w:lang w:eastAsia="ja-JP"/>
                          </w:rPr>
                          <w:t xml:space="preserve">(a) 2016 JMA </w:t>
                        </w:r>
                        <w:proofErr w:type="spellStart"/>
                        <w:r w:rsidRPr="00B23A63">
                          <w:rPr>
                            <w:rFonts w:eastAsia="MS Mincho" w:hint="eastAsia"/>
                            <w:sz w:val="20"/>
                            <w:szCs w:val="20"/>
                            <w:lang w:eastAsia="ja-JP"/>
                          </w:rPr>
                          <w:t>Mashiki</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Miyazono</w:t>
                        </w:r>
                        <w:proofErr w:type="spellEnd"/>
                        <w:r w:rsidRPr="00B23A63">
                          <w:rPr>
                            <w:rFonts w:eastAsia="MS Mincho" w:hint="eastAsia"/>
                            <w:sz w:val="20"/>
                            <w:szCs w:val="20"/>
                            <w:lang w:eastAsia="ja-JP"/>
                          </w:rPr>
                          <w:t xml:space="preserve"> EW</w:t>
                        </w:r>
                      </w:p>
                    </w:txbxContent>
                  </v:textbox>
                </v:shape>
                <v:shape id="図 16" o:spid="_x0000_s1501" type="#_x0000_t75" style="position:absolute;left:6191;top:24004;width:46713;height:165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A3jDAAAA3gAAAA8AAABkcnMvZG93bnJldi54bWxET02LwjAQvS/4H8II3tZUYbtajaILguBl&#10;1wp6HJqxLTaTksRa/71ZWNjbPN7nLNe9aURHzteWFUzGCQjiwuqaSwWnfPc+A+EDssbGMil4kof1&#10;avC2xEzbB/9QdwyliCHsM1RQhdBmUvqiIoN+bFviyF2tMxgidKXUDh8x3DRymiSpNFhzbKiwpa+K&#10;itvxbhScp3uT3s+7RtYunxfbb5kfLp1So2G/WYAI1Id/8Z97r+P89GP+Cb/vxBv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EDeMMAAADeAAAADwAAAAAAAAAAAAAAAACf&#10;AgAAZHJzL2Rvd25yZXYueG1sUEsFBgAAAAAEAAQA9wAAAI8DAAAAAA==&#10;">
                  <v:imagedata r:id="rId36" o:title="" croptop="13924f"/>
                  <v:path arrowok="t"/>
                </v:shape>
                <v:shape id="テキスト ボックス 15" o:spid="_x0000_s1502" type="#_x0000_t202" style="position:absolute;left:7610;top:40854;width:444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MtMgA&#10;AADeAAAADwAAAGRycy9kb3ducmV2LnhtbESPT2vCQBDF7wW/wzJCb3VTQbGpq0hAlFIP/rn0Ns2O&#10;SWh2NmZXTf30zkHwNsN7895vpvPO1epCbag8G3gfJKCIc28rLgwc9su3CagQkS3WnsnAPwWYz3ov&#10;U0ytv/KWLrtYKAnhkKKBMsYm1TrkJTkMA98Qi3b0rcMoa1to2+JVwl2th0ky1g4rloYSG8pKyv92&#10;Z2fgK1tucPs7dJNbna2+j4vmdPgZGfPa7xafoCJ18Wl+XK+t4I9HH8Ir78gMe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A0y0yAAAAN4AAAAPAAAAAAAAAAAAAAAAAJgCAABk&#10;cnMvZG93bnJldi54bWxQSwUGAAAAAAQABAD1AAAAjQMAAAAA&#10;" filled="f" stroked="f" strokeweight=".5pt">
                  <v:textbox>
                    <w:txbxContent>
                      <w:p w:rsidR="0085163C" w:rsidRDefault="0085163C" w:rsidP="0085163C">
                        <w:pPr>
                          <w:pStyle w:val="aff5"/>
                          <w:spacing w:before="0" w:beforeAutospacing="0" w:after="0" w:afterAutospacing="0"/>
                          <w:jc w:val="center"/>
                        </w:pPr>
                        <w:r>
                          <w:rPr>
                            <w:rFonts w:ascii="Times New Roman" w:eastAsia="MS Mincho" w:hAnsi="Times New Roman"/>
                            <w:sz w:val="20"/>
                            <w:szCs w:val="20"/>
                          </w:rPr>
                          <w:t>(</w:t>
                        </w:r>
                        <w:r>
                          <w:rPr>
                            <w:rFonts w:ascii="Times New Roman" w:eastAsia="MS Mincho" w:hAnsi="Times New Roman" w:hint="eastAsia"/>
                            <w:sz w:val="20"/>
                            <w:szCs w:val="20"/>
                          </w:rPr>
                          <w:t>b</w:t>
                        </w:r>
                        <w:r>
                          <w:rPr>
                            <w:rFonts w:ascii="Times New Roman" w:eastAsia="MS Mincho" w:hAnsi="Times New Roman"/>
                            <w:sz w:val="20"/>
                            <w:szCs w:val="20"/>
                          </w:rPr>
                          <w:t>)</w:t>
                        </w:r>
                        <w:r>
                          <w:rPr>
                            <w:rFonts w:ascii="Times New Roman" w:eastAsia="MS Mincho" w:hAnsi="Times New Roman" w:hint="eastAsia"/>
                            <w:sz w:val="20"/>
                            <w:szCs w:val="20"/>
                          </w:rPr>
                          <w:t xml:space="preserve"> 1940 El Centro NS L2</w:t>
                        </w:r>
                      </w:p>
                    </w:txbxContent>
                  </v:textbox>
                </v:shape>
                <v:shape id="テキスト ボックス 15" o:spid="_x0000_s1503" type="#_x0000_t202" style="position:absolute;left:7896;top:60430;width:4448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ySsYA&#10;AADeAAAADwAAAGRycy9kb3ducmV2LnhtbERPTWvCQBC9C/0PyxR6001DGyS6hhAIllIPWi+9TbNj&#10;EszOptlV0/56VxB6m8f7nGU2mk6caXCtZQXPswgEcWV1y7WC/Wc5nYNwHlljZ5kU/JKDbPUwWWKq&#10;7YW3dN75WoQQdikqaLzvUyld1ZBBN7M9ceAOdjDoAxxqqQe8hHDTyTiKEmmw5dDQYE9FQ9VxdzIK&#10;3otyg9vv2Mz/umL9ccj7n/3Xq1JPj2O+AOFp9P/iu/tNh/lJEr3A7Z1wg1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GySsYAAADeAAAADwAAAAAAAAAAAAAAAACYAgAAZHJz&#10;L2Rvd25yZXYueG1sUEsFBgAAAAAEAAQA9QAAAIsDAAAAAA==&#10;" filled="f" stroked="f" strokeweight=".5pt">
                  <v:textbox>
                    <w:txbxContent>
                      <w:p w:rsidR="0085163C" w:rsidRDefault="0085163C" w:rsidP="0085163C">
                        <w:pPr>
                          <w:pStyle w:val="aff5"/>
                          <w:spacing w:before="0" w:beforeAutospacing="0" w:after="0" w:afterAutospacing="0"/>
                          <w:jc w:val="center"/>
                        </w:pPr>
                        <w:r>
                          <w:rPr>
                            <w:rFonts w:ascii="Times New Roman" w:eastAsia="MS Mincho" w:hAnsi="Times New Roman"/>
                            <w:sz w:val="20"/>
                            <w:szCs w:val="20"/>
                          </w:rPr>
                          <w:t>(</w:t>
                        </w:r>
                        <w:r>
                          <w:rPr>
                            <w:rFonts w:ascii="Times New Roman" w:eastAsia="MS Mincho" w:hAnsi="Times New Roman" w:hint="eastAsia"/>
                            <w:sz w:val="20"/>
                            <w:szCs w:val="20"/>
                          </w:rPr>
                          <w:t>c</w:t>
                        </w:r>
                        <w:r>
                          <w:rPr>
                            <w:rFonts w:ascii="Times New Roman" w:eastAsia="MS Mincho" w:hAnsi="Times New Roman"/>
                            <w:sz w:val="20"/>
                            <w:szCs w:val="20"/>
                          </w:rPr>
                          <w:t xml:space="preserve">) </w:t>
                        </w:r>
                        <w:r>
                          <w:rPr>
                            <w:rFonts w:ascii="Times New Roman" w:eastAsia="MS Mincho" w:hAnsi="Times New Roman" w:hint="eastAsia"/>
                            <w:sz w:val="20"/>
                            <w:szCs w:val="20"/>
                          </w:rPr>
                          <w:t xml:space="preserve">1940 </w:t>
                        </w:r>
                        <w:r>
                          <w:rPr>
                            <w:rFonts w:ascii="Times New Roman" w:eastAsia="MS Mincho" w:hAnsi="Times New Roman"/>
                            <w:sz w:val="20"/>
                            <w:szCs w:val="20"/>
                          </w:rPr>
                          <w:t xml:space="preserve">El Centro </w:t>
                        </w:r>
                        <w:r>
                          <w:rPr>
                            <w:rFonts w:ascii="Times New Roman" w:eastAsia="MS Mincho" w:hAnsi="Times New Roman" w:hint="eastAsia"/>
                            <w:sz w:val="20"/>
                            <w:szCs w:val="20"/>
                          </w:rPr>
                          <w:t xml:space="preserve">NS </w:t>
                        </w:r>
                        <w:r>
                          <w:rPr>
                            <w:rFonts w:ascii="Times New Roman" w:eastAsia="MS Mincho" w:hAnsi="Times New Roman"/>
                            <w:sz w:val="20"/>
                            <w:szCs w:val="20"/>
                          </w:rPr>
                          <w:t>L</w:t>
                        </w:r>
                        <w:r>
                          <w:rPr>
                            <w:rFonts w:ascii="Times New Roman" w:eastAsia="MS Mincho" w:hAnsi="Times New Roman" w:hint="eastAsia"/>
                            <w:sz w:val="20"/>
                            <w:szCs w:val="20"/>
                          </w:rPr>
                          <w:t>1</w:t>
                        </w:r>
                      </w:p>
                    </w:txbxContent>
                  </v:textbox>
                </v:shape>
                <v:shape id="図 20" o:spid="_x0000_s1504" type="#_x0000_t75" style="position:absolute;left:6211;top:43983;width:46710;height:1654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3qPFAAAA3gAAAA8AAABkcnMvZG93bnJldi54bWxET01rwkAQvRf8D8sIvdVdSxsluooISgu9&#10;NIrobciOSTQ7m2a3mv57VxB6m8f7nOm8s7W4UOsrxxqGAwWCOHem4kLDdrN6GYPwAdlg7Zg0/JGH&#10;+az3NMXUuCt/0yULhYgh7FPUUIbQpFL6vCSLfuAa4sgdXWsxRNgW0rR4jeG2lq9KJdJixbGhxIaW&#10;JeXn7Ndq8Or0NlqPs/3SnZl/Po+7w9d+p/Vzv1tMQATqwr/44f4wcX6SqHe4vxNv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d6jxQAAAN4AAAAPAAAAAAAAAAAAAAAA&#10;AJ8CAABkcnMvZG93bnJldi54bWxQSwUGAAAAAAQABAD3AAAAkQMAAAAA&#10;">
                  <v:imagedata r:id="rId37" o:title="" croptop="13816f"/>
                  <v:path arrowok="t"/>
                </v:shape>
                <v:shape id="図 88" o:spid="_x0000_s1505" type="#_x0000_t75" style="position:absolute;left:11128;top:172;width:36144;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VRPEAAAA3gAAAA8AAABkcnMvZG93bnJldi54bWxET01rAjEQvRf6H8IUvNWkPSyyGsUtFQq9&#10;tCqIt2Ezu1ncTJYkq+u/bwqF3ubxPme1mVwvrhRi51nDy1yBIK696bjVcDzsnhcgYkI22HsmDXeK&#10;sFk/PqywNP7G33Tdp1bkEI4larApDaWUsbbkMM79QJy5xgeHKcPQShPwlsNdL1+VKqTDjnODxYHe&#10;LNWX/eg0jJ/noN4rq/qv6rA478amOrWN1rOnabsEkWhK/+I/94fJ84tCFfD7Tr5B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pVRPEAAAA3gAAAA8AAAAAAAAAAAAAAAAA&#10;nwIAAGRycy9kb3ducmV2LnhtbFBLBQYAAAAABAAEAPcAAACQAwAAAAA=&#10;">
                  <v:imagedata r:id="rId38" o:title="" croptop="3479f" cropbottom="54725f" cropleft="14791f" cropright="9189f"/>
                  <v:path arrowok="t"/>
                </v:shape>
              </v:group>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MS Mincho"/>
          <w:snapToGrid w:val="0"/>
          <w:sz w:val="20"/>
          <w:szCs w:val="20"/>
          <w:lang w:val="en-US" w:eastAsia="ja-JP"/>
        </w:rPr>
      </w:pPr>
      <w:r w:rsidRPr="0085163C">
        <w:rPr>
          <w:rFonts w:eastAsia="Times New Roman"/>
          <w:snapToGrid w:val="0"/>
          <w:sz w:val="20"/>
          <w:szCs w:val="20"/>
          <w:lang w:val="en-US" w:eastAsia="en-US"/>
        </w:rPr>
        <w:t xml:space="preserve">Figure </w:t>
      </w:r>
      <w:r w:rsidRPr="0085163C">
        <w:rPr>
          <w:rFonts w:eastAsia="MS Mincho" w:hint="eastAsia"/>
          <w:snapToGrid w:val="0"/>
          <w:sz w:val="20"/>
          <w:szCs w:val="20"/>
          <w:lang w:val="en-US" w:eastAsia="ja-JP"/>
        </w:rPr>
        <w:t>14</w:t>
      </w:r>
      <w:r w:rsidRPr="0085163C">
        <w:rPr>
          <w:rFonts w:eastAsia="Times New Roman"/>
          <w:snapToGrid w:val="0"/>
          <w:sz w:val="20"/>
          <w:szCs w:val="20"/>
          <w:lang w:val="en-US" w:eastAsia="en-US"/>
        </w:rPr>
        <w:t xml:space="preserve">. </w:t>
      </w:r>
      <w:r w:rsidRPr="0085163C">
        <w:rPr>
          <w:rFonts w:eastAsia="MS Mincho" w:hint="eastAsia"/>
          <w:snapToGrid w:val="0"/>
          <w:sz w:val="20"/>
          <w:szCs w:val="20"/>
          <w:lang w:val="en-US" w:eastAsia="ja-JP"/>
        </w:rPr>
        <w:t>Peak response value</w:t>
      </w:r>
      <w:r w:rsidRPr="0085163C">
        <w:rPr>
          <w:rFonts w:eastAsia="MS Mincho"/>
          <w:snapToGrid w:val="0"/>
          <w:sz w:val="20"/>
          <w:szCs w:val="20"/>
          <w:lang w:val="en-US" w:eastAsia="ja-JP"/>
        </w:rPr>
        <w:t>s</w:t>
      </w:r>
    </w:p>
    <w:p w:rsidR="0085163C" w:rsidRPr="0085163C" w:rsidRDefault="0085163C" w:rsidP="0085163C">
      <w:pPr>
        <w:spacing w:after="0" w:line="240" w:lineRule="auto"/>
        <w:ind w:left="11" w:hanging="11"/>
        <w:jc w:val="both"/>
        <w:rPr>
          <w:rFonts w:eastAsia="MS Mincho"/>
          <w:snapToGrid w:val="0"/>
          <w:szCs w:val="24"/>
          <w:lang w:val="en-US" w:eastAsia="ja-JP"/>
        </w:rPr>
      </w:pPr>
      <w:r w:rsidRPr="0085163C">
        <w:rPr>
          <w:rFonts w:eastAsia="MS Mincho"/>
          <w:snapToGrid w:val="0"/>
          <w:szCs w:val="24"/>
          <w:lang w:val="en-US" w:eastAsia="ja-JP"/>
        </w:rPr>
        <w:br w:type="page"/>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heme="minorHAnsi"/>
          <w:noProof/>
          <w:snapToGrid w:val="0"/>
        </w:rPr>
        <mc:AlternateContent>
          <mc:Choice Requires="wpc">
            <w:drawing>
              <wp:anchor distT="0" distB="0" distL="114300" distR="114300" simplePos="0" relativeHeight="251672576" behindDoc="0" locked="0" layoutInCell="1" allowOverlap="1" wp14:anchorId="1008B63A" wp14:editId="39437715">
                <wp:simplePos x="0" y="0"/>
                <wp:positionH relativeFrom="column">
                  <wp:posOffset>21590</wp:posOffset>
                </wp:positionH>
                <wp:positionV relativeFrom="paragraph">
                  <wp:posOffset>33655</wp:posOffset>
                </wp:positionV>
                <wp:extent cx="6099175" cy="3778250"/>
                <wp:effectExtent l="0" t="0" r="0" b="3810"/>
                <wp:wrapNone/>
                <wp:docPr id="1532" name="Полотно 2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589" name="テキスト ボックス 101"/>
                        <wps:cNvSpPr txBox="1">
                          <a:spLocks noChangeArrowheads="1"/>
                        </wps:cNvSpPr>
                        <wps:spPr bwMode="auto">
                          <a:xfrm>
                            <a:off x="285904" y="3351644"/>
                            <a:ext cx="1808322" cy="23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Pr="00B23A63" w:rsidRDefault="0085163C" w:rsidP="0085163C">
                              <w:pPr>
                                <w:jc w:val="center"/>
                                <w:rPr>
                                  <w:rFonts w:eastAsia="MS Mincho"/>
                                  <w:sz w:val="20"/>
                                  <w:szCs w:val="20"/>
                                  <w:lang w:eastAsia="ja-JP"/>
                                </w:rPr>
                              </w:pPr>
                              <w:r w:rsidRPr="00B23A63">
                                <w:rPr>
                                  <w:rFonts w:eastAsia="MS Mincho" w:hint="eastAsia"/>
                                  <w:sz w:val="20"/>
                                  <w:szCs w:val="20"/>
                                  <w:lang w:eastAsia="ja-JP"/>
                                </w:rPr>
                                <w:t>(a) 1940 El Centro NS L1</w:t>
                              </w:r>
                            </w:p>
                          </w:txbxContent>
                        </wps:txbx>
                        <wps:bodyPr rot="0" vert="horz" wrap="square" lIns="91440" tIns="45720" rIns="91440" bIns="45720" anchor="t" anchorCtr="0" upright="1">
                          <a:noAutofit/>
                        </wps:bodyPr>
                      </wps:wsp>
                      <wps:wsp>
                        <wps:cNvPr id="16590" name="テキスト ボックス 101"/>
                        <wps:cNvSpPr txBox="1">
                          <a:spLocks noChangeArrowheads="1"/>
                        </wps:cNvSpPr>
                        <wps:spPr bwMode="auto">
                          <a:xfrm>
                            <a:off x="2373029" y="3340544"/>
                            <a:ext cx="1807822" cy="23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center"/>
                              </w:pPr>
                              <w:r>
                                <w:rPr>
                                  <w:rFonts w:ascii="Times New Roman" w:eastAsia="MS Mincho" w:hAnsi="Times New Roman"/>
                                  <w:sz w:val="20"/>
                                  <w:szCs w:val="20"/>
                                </w:rPr>
                                <w:t>(</w:t>
                              </w:r>
                              <w:r>
                                <w:rPr>
                                  <w:rFonts w:ascii="Times New Roman" w:eastAsia="MS Mincho" w:hAnsi="Times New Roman" w:hint="eastAsia"/>
                                  <w:sz w:val="20"/>
                                  <w:szCs w:val="20"/>
                                </w:rPr>
                                <w:t>b</w:t>
                              </w:r>
                              <w:r>
                                <w:rPr>
                                  <w:rFonts w:ascii="Times New Roman" w:eastAsia="MS Mincho" w:hAnsi="Times New Roman"/>
                                  <w:sz w:val="20"/>
                                  <w:szCs w:val="20"/>
                                </w:rPr>
                                <w:t>) 1940 El Centro NS L</w:t>
                              </w:r>
                              <w:r>
                                <w:rPr>
                                  <w:rFonts w:ascii="Times New Roman" w:eastAsia="MS Mincho" w:hAnsi="Times New Roman" w:hint="eastAsia"/>
                                  <w:sz w:val="20"/>
                                  <w:szCs w:val="20"/>
                                </w:rPr>
                                <w:t>2</w:t>
                              </w:r>
                            </w:p>
                          </w:txbxContent>
                        </wps:txbx>
                        <wps:bodyPr rot="0" vert="horz" wrap="square" lIns="91440" tIns="45720" rIns="91440" bIns="45720" anchor="t" anchorCtr="0" upright="1">
                          <a:noAutofit/>
                        </wps:bodyPr>
                      </wps:wsp>
                      <wps:wsp>
                        <wps:cNvPr id="16591" name="テキスト ボックス 101"/>
                        <wps:cNvSpPr txBox="1">
                          <a:spLocks noChangeArrowheads="1"/>
                        </wps:cNvSpPr>
                        <wps:spPr bwMode="auto">
                          <a:xfrm>
                            <a:off x="4442655" y="3326644"/>
                            <a:ext cx="1646220" cy="420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163C" w:rsidRDefault="0085163C" w:rsidP="0085163C">
                              <w:pPr>
                                <w:pStyle w:val="aff5"/>
                                <w:spacing w:before="0" w:beforeAutospacing="0" w:after="0" w:afterAutospacing="0"/>
                                <w:jc w:val="center"/>
                                <w:rPr>
                                  <w:rFonts w:ascii="Times New Roman" w:eastAsia="MS Mincho" w:hAnsi="Times New Roman"/>
                                  <w:sz w:val="20"/>
                                  <w:szCs w:val="20"/>
                                </w:rPr>
                              </w:pPr>
                              <w:r>
                                <w:rPr>
                                  <w:rFonts w:ascii="Times New Roman" w:eastAsia="MS Mincho" w:hAnsi="Times New Roman"/>
                                  <w:sz w:val="20"/>
                                  <w:szCs w:val="20"/>
                                </w:rPr>
                                <w:t>(</w:t>
                              </w:r>
                              <w:r>
                                <w:rPr>
                                  <w:rFonts w:ascii="Times New Roman" w:eastAsia="MS Mincho" w:hAnsi="Times New Roman" w:hint="eastAsia"/>
                                  <w:sz w:val="20"/>
                                  <w:szCs w:val="20"/>
                                </w:rPr>
                                <w:t>c</w:t>
                              </w:r>
                              <w:r>
                                <w:rPr>
                                  <w:rFonts w:ascii="Times New Roman" w:eastAsia="MS Mincho" w:hAnsi="Times New Roman"/>
                                  <w:sz w:val="20"/>
                                  <w:szCs w:val="20"/>
                                </w:rPr>
                                <w:t xml:space="preserve">) </w:t>
                              </w:r>
                              <w:r>
                                <w:rPr>
                                  <w:rFonts w:ascii="Times New Roman" w:eastAsia="MS Mincho" w:hAnsi="Times New Roman" w:hint="eastAsia"/>
                                  <w:sz w:val="20"/>
                                  <w:szCs w:val="20"/>
                                </w:rPr>
                                <w:t>2016</w:t>
                              </w:r>
                              <w:r>
                                <w:rPr>
                                  <w:rFonts w:ascii="Times New Roman" w:eastAsia="MS Mincho" w:hAnsi="Times New Roman"/>
                                  <w:sz w:val="20"/>
                                  <w:szCs w:val="20"/>
                                </w:rPr>
                                <w:t xml:space="preserve"> </w:t>
                              </w:r>
                              <w:r>
                                <w:rPr>
                                  <w:rFonts w:ascii="Times New Roman" w:eastAsia="MS Mincho" w:hAnsi="Times New Roman" w:hint="eastAsia"/>
                                  <w:sz w:val="20"/>
                                  <w:szCs w:val="20"/>
                                </w:rPr>
                                <w:t xml:space="preserve">JMA Mashiki </w:t>
                              </w:r>
                            </w:p>
                            <w:p w:rsidR="0085163C" w:rsidRDefault="0085163C" w:rsidP="0085163C">
                              <w:pPr>
                                <w:pStyle w:val="aff5"/>
                                <w:spacing w:before="0" w:beforeAutospacing="0" w:after="0" w:afterAutospacing="0"/>
                                <w:jc w:val="center"/>
                              </w:pPr>
                              <w:r>
                                <w:rPr>
                                  <w:rFonts w:ascii="Times New Roman" w:eastAsia="MS Mincho" w:hAnsi="Times New Roman" w:hint="eastAsia"/>
                                  <w:sz w:val="20"/>
                                  <w:szCs w:val="20"/>
                                </w:rPr>
                                <w:t>Miyazono EW</w:t>
                              </w:r>
                            </w:p>
                          </w:txbxContent>
                        </wps:txbx>
                        <wps:bodyPr rot="0" vert="horz" wrap="square" lIns="91440" tIns="45720" rIns="91440" bIns="45720" anchor="t" anchorCtr="0" upright="1">
                          <a:noAutofit/>
                        </wps:bodyPr>
                      </wps:wsp>
                      <pic:pic xmlns:pic="http://schemas.openxmlformats.org/drawingml/2006/picture">
                        <pic:nvPicPr>
                          <pic:cNvPr id="16592" name="図 90"/>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8875" cy="1626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93" name="図 9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713723"/>
                            <a:ext cx="6098875" cy="162052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Полотно 240" o:spid="_x0000_s1506" editas="canvas" style="position:absolute;left:0;text-align:left;margin-left:1.7pt;margin-top:2.65pt;width:480.25pt;height:297.5pt;z-index:251672576" coordsize="60991,3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">
                <v:shape id="_x0000_s1507" type="#_x0000_t75" style="position:absolute;width:60991;height:37782;visibility:visible;mso-wrap-style:square">
                  <v:fill o:detectmouseclick="t"/>
                  <v:path o:connecttype="none"/>
                </v:shape>
                <v:shape id="テキスト ボックス 101" o:spid="_x0000_s1508" type="#_x0000_t202" style="position:absolute;left:2859;top:33516;width:18083;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8sYA&#10;AADeAAAADwAAAGRycy9kb3ducmV2LnhtbERPS2vCQBC+F/wPywi91Y2BSExdRQKhpdSDj0tv0+yY&#10;hGZnY3Zr0v56t1DwNh/fc1ab0bTiSr1rLCuYzyIQxKXVDVcKTsfiKQXhPLLG1jIp+CEHm/XkYYWZ&#10;tgPv6XrwlQgh7DJUUHvfZVK6siaDbmY74sCdbW/QB9hXUvc4hHDTyjiKFtJgw6Ghxo7ymsqvw7dR&#10;8JYXO9x/xib9bfOX9/O2u5w+EqUep+P2GYSn0d/F/+5XHeYvknQJf++EG+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Z/8sYAAADeAAAADwAAAAAAAAAAAAAAAACYAgAAZHJz&#10;L2Rvd25yZXYueG1sUEsFBgAAAAAEAAQA9QAAAIsDAAAAAA==&#10;" filled="f" stroked="f" strokeweight=".5pt">
                  <v:textbox>
                    <w:txbxContent>
                      <w:p w:rsidR="0085163C" w:rsidRPr="00B23A63" w:rsidRDefault="0085163C" w:rsidP="0085163C">
                        <w:pPr>
                          <w:jc w:val="center"/>
                          <w:rPr>
                            <w:rFonts w:eastAsia="MS Mincho"/>
                            <w:sz w:val="20"/>
                            <w:szCs w:val="20"/>
                            <w:lang w:eastAsia="ja-JP"/>
                          </w:rPr>
                        </w:pPr>
                        <w:r w:rsidRPr="00B23A63">
                          <w:rPr>
                            <w:rFonts w:eastAsia="MS Mincho" w:hint="eastAsia"/>
                            <w:sz w:val="20"/>
                            <w:szCs w:val="20"/>
                            <w:lang w:eastAsia="ja-JP"/>
                          </w:rPr>
                          <w:t xml:space="preserve">(a) 1940 </w:t>
                        </w:r>
                        <w:proofErr w:type="spellStart"/>
                        <w:r w:rsidRPr="00B23A63">
                          <w:rPr>
                            <w:rFonts w:eastAsia="MS Mincho" w:hint="eastAsia"/>
                            <w:sz w:val="20"/>
                            <w:szCs w:val="20"/>
                            <w:lang w:eastAsia="ja-JP"/>
                          </w:rPr>
                          <w:t>El</w:t>
                        </w:r>
                        <w:proofErr w:type="spellEnd"/>
                        <w:r w:rsidRPr="00B23A63">
                          <w:rPr>
                            <w:rFonts w:eastAsia="MS Mincho" w:hint="eastAsia"/>
                            <w:sz w:val="20"/>
                            <w:szCs w:val="20"/>
                            <w:lang w:eastAsia="ja-JP"/>
                          </w:rPr>
                          <w:t xml:space="preserve"> </w:t>
                        </w:r>
                        <w:proofErr w:type="spellStart"/>
                        <w:r w:rsidRPr="00B23A63">
                          <w:rPr>
                            <w:rFonts w:eastAsia="MS Mincho" w:hint="eastAsia"/>
                            <w:sz w:val="20"/>
                            <w:szCs w:val="20"/>
                            <w:lang w:eastAsia="ja-JP"/>
                          </w:rPr>
                          <w:t>Centro</w:t>
                        </w:r>
                        <w:proofErr w:type="spellEnd"/>
                        <w:r w:rsidRPr="00B23A63">
                          <w:rPr>
                            <w:rFonts w:eastAsia="MS Mincho" w:hint="eastAsia"/>
                            <w:sz w:val="20"/>
                            <w:szCs w:val="20"/>
                            <w:lang w:eastAsia="ja-JP"/>
                          </w:rPr>
                          <w:t xml:space="preserve"> NS L1</w:t>
                        </w:r>
                      </w:p>
                    </w:txbxContent>
                  </v:textbox>
                </v:shape>
                <v:shape id="テキスト ボックス 101" o:spid="_x0000_s1509" type="#_x0000_t202" style="position:absolute;left:23730;top:33405;width:18078;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AssgA&#10;AADeAAAADwAAAGRycy9kb3ducmV2LnhtbESPT2vCQBDF7wW/wzJCb3VTQbGpq0hAlFIP/rn0Ns2O&#10;SWh2NmZXTf30zkHwNsO8ee/9pvPO1epCbag8G3gfJKCIc28rLgwc9su3CagQkS3WnsnAPwWYz3ov&#10;U0ytv/KWLrtYKDHhkKKBMsYm1TrkJTkMA98Qy+3oW4dR1rbQtsWrmLtaD5NkrB1WLAklNpSVlP/t&#10;zs7AV7bc4PZ36Ca3Olt9HxfN6fAzMua13y0+QUXq4lP8+F5bqT8efQiA4MgMe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dUCyyAAAAN4AAAAPAAAAAAAAAAAAAAAAAJgCAABk&#10;cnMvZG93bnJldi54bWxQSwUGAAAAAAQABAD1AAAAjQMAAAAA&#10;" filled="f" stroked="f" strokeweight=".5pt">
                  <v:textbox>
                    <w:txbxContent>
                      <w:p w:rsidR="0085163C" w:rsidRDefault="0085163C" w:rsidP="0085163C">
                        <w:pPr>
                          <w:pStyle w:val="aff5"/>
                          <w:spacing w:before="0" w:beforeAutospacing="0" w:after="0" w:afterAutospacing="0"/>
                          <w:jc w:val="center"/>
                        </w:pPr>
                        <w:r>
                          <w:rPr>
                            <w:rFonts w:ascii="Times New Roman" w:eastAsia="MS Mincho" w:hAnsi="Times New Roman"/>
                            <w:sz w:val="20"/>
                            <w:szCs w:val="20"/>
                          </w:rPr>
                          <w:t>(</w:t>
                        </w:r>
                        <w:r>
                          <w:rPr>
                            <w:rFonts w:ascii="Times New Roman" w:eastAsia="MS Mincho" w:hAnsi="Times New Roman" w:hint="eastAsia"/>
                            <w:sz w:val="20"/>
                            <w:szCs w:val="20"/>
                          </w:rPr>
                          <w:t>b</w:t>
                        </w:r>
                        <w:r>
                          <w:rPr>
                            <w:rFonts w:ascii="Times New Roman" w:eastAsia="MS Mincho" w:hAnsi="Times New Roman"/>
                            <w:sz w:val="20"/>
                            <w:szCs w:val="20"/>
                          </w:rPr>
                          <w:t>) 1940 El Centro NS L</w:t>
                        </w:r>
                        <w:r>
                          <w:rPr>
                            <w:rFonts w:ascii="Times New Roman" w:eastAsia="MS Mincho" w:hAnsi="Times New Roman" w:hint="eastAsia"/>
                            <w:sz w:val="20"/>
                            <w:szCs w:val="20"/>
                          </w:rPr>
                          <w:t>2</w:t>
                        </w:r>
                      </w:p>
                    </w:txbxContent>
                  </v:textbox>
                </v:shape>
                <v:shape id="テキスト ボックス 101" o:spid="_x0000_s1510" type="#_x0000_t202" style="position:absolute;left:44426;top:33266;width:16462;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lKcUA&#10;AADeAAAADwAAAGRycy9kb3ducmV2LnhtbERPS4vCMBC+C/sfwgh701RBcatRpCAuix58XPY2NmNb&#10;bCbdJtauv94Igrf5+J4zW7SmFA3VrrCsYNCPQBCnVhecKTgeVr0JCOeRNZaWScE/OVjMPzozjLW9&#10;8Y6avc9ECGEXo4Lc+yqW0qU5GXR9WxEH7mxrgz7AOpO6xlsIN6UcRtFYGiw4NORYUZJTetlfjYKf&#10;ZLXF3WloJvcyWW/Oy+rv+DtS6rPbLqcgPLX+LX65v3WYPx59DeD5Tr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eUpxQAAAN4AAAAPAAAAAAAAAAAAAAAAAJgCAABkcnMv&#10;ZG93bnJldi54bWxQSwUGAAAAAAQABAD1AAAAigMAAAAA&#10;" filled="f" stroked="f" strokeweight=".5pt">
                  <v:textbox>
                    <w:txbxContent>
                      <w:p w:rsidR="0085163C" w:rsidRDefault="0085163C" w:rsidP="0085163C">
                        <w:pPr>
                          <w:pStyle w:val="aff5"/>
                          <w:spacing w:before="0" w:beforeAutospacing="0" w:after="0" w:afterAutospacing="0"/>
                          <w:jc w:val="center"/>
                          <w:rPr>
                            <w:rFonts w:ascii="Times New Roman" w:eastAsia="MS Mincho" w:hAnsi="Times New Roman"/>
                            <w:sz w:val="20"/>
                            <w:szCs w:val="20"/>
                          </w:rPr>
                        </w:pPr>
                        <w:r>
                          <w:rPr>
                            <w:rFonts w:ascii="Times New Roman" w:eastAsia="MS Mincho" w:hAnsi="Times New Roman"/>
                            <w:sz w:val="20"/>
                            <w:szCs w:val="20"/>
                          </w:rPr>
                          <w:t>(</w:t>
                        </w:r>
                        <w:r>
                          <w:rPr>
                            <w:rFonts w:ascii="Times New Roman" w:eastAsia="MS Mincho" w:hAnsi="Times New Roman" w:hint="eastAsia"/>
                            <w:sz w:val="20"/>
                            <w:szCs w:val="20"/>
                          </w:rPr>
                          <w:t>c</w:t>
                        </w:r>
                        <w:r>
                          <w:rPr>
                            <w:rFonts w:ascii="Times New Roman" w:eastAsia="MS Mincho" w:hAnsi="Times New Roman"/>
                            <w:sz w:val="20"/>
                            <w:szCs w:val="20"/>
                          </w:rPr>
                          <w:t xml:space="preserve">) </w:t>
                        </w:r>
                        <w:r>
                          <w:rPr>
                            <w:rFonts w:ascii="Times New Roman" w:eastAsia="MS Mincho" w:hAnsi="Times New Roman" w:hint="eastAsia"/>
                            <w:sz w:val="20"/>
                            <w:szCs w:val="20"/>
                          </w:rPr>
                          <w:t>2016</w:t>
                        </w:r>
                        <w:r>
                          <w:rPr>
                            <w:rFonts w:ascii="Times New Roman" w:eastAsia="MS Mincho" w:hAnsi="Times New Roman"/>
                            <w:sz w:val="20"/>
                            <w:szCs w:val="20"/>
                          </w:rPr>
                          <w:t xml:space="preserve"> </w:t>
                        </w:r>
                        <w:r>
                          <w:rPr>
                            <w:rFonts w:ascii="Times New Roman" w:eastAsia="MS Mincho" w:hAnsi="Times New Roman" w:hint="eastAsia"/>
                            <w:sz w:val="20"/>
                            <w:szCs w:val="20"/>
                          </w:rPr>
                          <w:t xml:space="preserve">JMA </w:t>
                        </w:r>
                        <w:proofErr w:type="spellStart"/>
                        <w:r>
                          <w:rPr>
                            <w:rFonts w:ascii="Times New Roman" w:eastAsia="MS Mincho" w:hAnsi="Times New Roman" w:hint="eastAsia"/>
                            <w:sz w:val="20"/>
                            <w:szCs w:val="20"/>
                          </w:rPr>
                          <w:t>Mashiki</w:t>
                        </w:r>
                        <w:proofErr w:type="spellEnd"/>
                        <w:r>
                          <w:rPr>
                            <w:rFonts w:ascii="Times New Roman" w:eastAsia="MS Mincho" w:hAnsi="Times New Roman" w:hint="eastAsia"/>
                            <w:sz w:val="20"/>
                            <w:szCs w:val="20"/>
                          </w:rPr>
                          <w:t xml:space="preserve"> </w:t>
                        </w:r>
                      </w:p>
                      <w:p w:rsidR="0085163C" w:rsidRDefault="0085163C" w:rsidP="0085163C">
                        <w:pPr>
                          <w:pStyle w:val="aff5"/>
                          <w:spacing w:before="0" w:beforeAutospacing="0" w:after="0" w:afterAutospacing="0"/>
                          <w:jc w:val="center"/>
                        </w:pPr>
                        <w:proofErr w:type="spellStart"/>
                        <w:r>
                          <w:rPr>
                            <w:rFonts w:ascii="Times New Roman" w:eastAsia="MS Mincho" w:hAnsi="Times New Roman" w:hint="eastAsia"/>
                            <w:sz w:val="20"/>
                            <w:szCs w:val="20"/>
                          </w:rPr>
                          <w:t>Miyazono</w:t>
                        </w:r>
                        <w:proofErr w:type="spellEnd"/>
                        <w:r>
                          <w:rPr>
                            <w:rFonts w:ascii="Times New Roman" w:eastAsia="MS Mincho" w:hAnsi="Times New Roman" w:hint="eastAsia"/>
                            <w:sz w:val="20"/>
                            <w:szCs w:val="20"/>
                          </w:rPr>
                          <w:t xml:space="preserve"> EW</w:t>
                        </w:r>
                      </w:p>
                    </w:txbxContent>
                  </v:textbox>
                </v:shape>
                <v:shape id="図 90" o:spid="_x0000_s1511" type="#_x0000_t75" style="position:absolute;width:60988;height:16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hJXCAAAA3gAAAA8AAABkcnMvZG93bnJldi54bWxET81qAjEQvhf6DmEKvdVsF5Tu1ihSEQVP&#10;1T7AsBk3u24mYRM1fXsjFHqbj+935stkB3GlMXSOFbxPChDEjdMdtwp+jpu3DxAhImscHJOCXwqw&#10;XDw/zbHW7sbfdD3EVuQQDjUqMDH6WsrQGLIYJs4TZ+7kRosxw7GVesRbDreDLItiJi12nBsMevoy&#10;1JwPF6tgX/G6kn1fep96s2nSWW+5UOr1Ja0+QURK8V/8597pPH82rUp4vJNv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A4SVwgAAAN4AAAAPAAAAAAAAAAAAAAAAAJ8C&#10;AABkcnMvZG93bnJldi54bWxQSwUGAAAAAAQABAD3AAAAjgMAAAAA&#10;">
                  <v:imagedata r:id="rId41" o:title=""/>
                  <v:path arrowok="t"/>
                </v:shape>
                <v:shape id="図 93" o:spid="_x0000_s1512" type="#_x0000_t75" style="position:absolute;top:17137;width:60988;height:16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yxDBAAAA3gAAAA8AAABkcnMvZG93bnJldi54bWxET0uLwjAQvgv7H8IseNNUxVfXKLIgerUV&#10;vA7NbFNsJiXJavffbwTB23x8z9nsetuKO/nQOFYwGWcgiCunG64VXMrDaAUiRGSNrWNS8EcBdtuP&#10;wQZz7R58pnsRa5FCOOSowMTY5VKGypDFMHYdceJ+nLcYE/S11B4fKdy2cpplC2mx4dRgsKNvQ9Wt&#10;+LUKVr43bcz2jVse5LS4nnR5XK6VGn72+y8Qkfr4Fr/cJ53mL+brGTzfSTfI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0yxDBAAAA3gAAAA8AAAAAAAAAAAAAAAAAnwIA&#10;AGRycy9kb3ducmV2LnhtbFBLBQYAAAAABAAEAPcAAACNAwAAAAA=&#10;">
                  <v:imagedata r:id="rId42" o:title=""/>
                  <v:path arrowok="t"/>
                </v:shape>
              </v:group>
            </w:pict>
          </mc:Fallback>
        </mc:AlternateConten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center"/>
        <w:rPr>
          <w:rFonts w:eastAsia="MS Mincho"/>
          <w:snapToGrid w:val="0"/>
          <w:sz w:val="20"/>
          <w:szCs w:val="20"/>
          <w:lang w:val="en-US" w:eastAsia="ja-JP"/>
        </w:rPr>
      </w:pPr>
      <w:r w:rsidRPr="0085163C">
        <w:rPr>
          <w:rFonts w:eastAsia="Times New Roman"/>
          <w:snapToGrid w:val="0"/>
          <w:sz w:val="20"/>
          <w:szCs w:val="20"/>
          <w:lang w:val="en-US" w:eastAsia="en-US"/>
        </w:rPr>
        <w:t xml:space="preserve">Figure </w:t>
      </w:r>
      <w:r w:rsidRPr="0085163C">
        <w:rPr>
          <w:rFonts w:eastAsia="MS Mincho" w:hint="eastAsia"/>
          <w:snapToGrid w:val="0"/>
          <w:sz w:val="20"/>
          <w:szCs w:val="20"/>
          <w:lang w:val="en-US" w:eastAsia="ja-JP"/>
        </w:rPr>
        <w:t>15</w:t>
      </w:r>
      <w:r w:rsidRPr="0085163C">
        <w:rPr>
          <w:rFonts w:eastAsia="Times New Roman"/>
          <w:snapToGrid w:val="0"/>
          <w:sz w:val="20"/>
          <w:szCs w:val="20"/>
          <w:lang w:val="en-US" w:eastAsia="en-US"/>
        </w:rPr>
        <w:t xml:space="preserve">. </w:t>
      </w:r>
      <w:r w:rsidRPr="0085163C">
        <w:rPr>
          <w:rFonts w:eastAsia="MS Mincho" w:hint="eastAsia"/>
          <w:snapToGrid w:val="0"/>
          <w:sz w:val="20"/>
          <w:szCs w:val="20"/>
          <w:lang w:val="en-US" w:eastAsia="ja-JP"/>
        </w:rPr>
        <w:t xml:space="preserve">Oil damper hysteresis </w:t>
      </w:r>
      <w:r w:rsidRPr="0085163C">
        <w:rPr>
          <w:rFonts w:eastAsia="MS Mincho"/>
          <w:snapToGrid w:val="0"/>
          <w:sz w:val="20"/>
          <w:szCs w:val="20"/>
          <w:lang w:val="en-US" w:eastAsia="ja-JP"/>
        </w:rPr>
        <w:t>obtained in</w:t>
      </w:r>
      <w:r w:rsidRPr="0085163C">
        <w:rPr>
          <w:rFonts w:eastAsia="MS Mincho" w:hint="eastAsia"/>
          <w:snapToGrid w:val="0"/>
          <w:sz w:val="20"/>
          <w:szCs w:val="20"/>
          <w:lang w:val="en-US" w:eastAsia="ja-JP"/>
        </w:rPr>
        <w:t xml:space="preserve"> response analys</w:t>
      </w:r>
      <w:r w:rsidRPr="0085163C">
        <w:rPr>
          <w:rFonts w:eastAsia="MS Mincho"/>
          <w:snapToGrid w:val="0"/>
          <w:sz w:val="20"/>
          <w:szCs w:val="20"/>
          <w:lang w:val="en-US" w:eastAsia="ja-JP"/>
        </w:rPr>
        <w:t>i</w:t>
      </w:r>
      <w:r w:rsidRPr="0085163C">
        <w:rPr>
          <w:rFonts w:eastAsia="MS Mincho" w:hint="eastAsia"/>
          <w:snapToGrid w:val="0"/>
          <w:sz w:val="20"/>
          <w:szCs w:val="20"/>
          <w:lang w:val="en-US" w:eastAsia="ja-JP"/>
        </w:rPr>
        <w:t>s (</w:t>
      </w:r>
      <w:r w:rsidRPr="0085163C">
        <w:rPr>
          <w:rFonts w:eastAsia="MS Mincho"/>
          <w:snapToGrid w:val="0"/>
          <w:sz w:val="20"/>
          <w:szCs w:val="20"/>
          <w:lang w:val="en-US" w:eastAsia="ja-JP"/>
        </w:rPr>
        <w:t xml:space="preserve">total </w:t>
      </w:r>
      <w:r w:rsidRPr="0085163C">
        <w:rPr>
          <w:rFonts w:eastAsia="MS Mincho" w:hint="eastAsia"/>
          <w:snapToGrid w:val="0"/>
          <w:sz w:val="20"/>
          <w:szCs w:val="20"/>
          <w:lang w:val="en-US" w:eastAsia="ja-JP"/>
        </w:rPr>
        <w:t>for six dampers)</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5163C">
        <w:rPr>
          <w:rFonts w:eastAsia="Times New Roman"/>
          <w:b/>
          <w:caps/>
          <w:snapToGrid w:val="0"/>
          <w:szCs w:val="24"/>
          <w:lang w:val="en-US" w:eastAsia="en-US"/>
        </w:rPr>
        <w:t>5. Conclusions</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Times New Roman"/>
          <w:snapToGrid w:val="0"/>
          <w:szCs w:val="24"/>
          <w:lang w:val="en-US" w:eastAsia="en-US"/>
        </w:rPr>
        <w:t xml:space="preserve">If the earthquake </w:t>
      </w:r>
      <w:r w:rsidRPr="0085163C">
        <w:rPr>
          <w:rFonts w:eastAsia="MS Mincho" w:hint="eastAsia"/>
          <w:snapToGrid w:val="0"/>
          <w:szCs w:val="24"/>
          <w:lang w:val="en-US" w:eastAsia="ja-JP"/>
        </w:rPr>
        <w:t xml:space="preserve">ground </w:t>
      </w:r>
      <w:r w:rsidRPr="0085163C">
        <w:rPr>
          <w:rFonts w:eastAsia="Times New Roman"/>
          <w:snapToGrid w:val="0"/>
          <w:szCs w:val="24"/>
          <w:lang w:val="en-US" w:eastAsia="en-US"/>
        </w:rPr>
        <w:t>motion during a very large earthquake exceeds the design</w:t>
      </w:r>
      <w:r w:rsidRPr="0085163C">
        <w:rPr>
          <w:rFonts w:eastAsia="MS Mincho" w:hint="eastAsia"/>
          <w:snapToGrid w:val="0"/>
          <w:szCs w:val="24"/>
          <w:lang w:val="en-US" w:eastAsia="ja-JP"/>
        </w:rPr>
        <w:t xml:space="preserve"> level</w:t>
      </w:r>
      <w:r w:rsidRPr="0085163C">
        <w:rPr>
          <w:rFonts w:eastAsia="Times New Roman"/>
          <w:snapToGrid w:val="0"/>
          <w:szCs w:val="24"/>
          <w:lang w:val="en-US" w:eastAsia="en-US"/>
        </w:rPr>
        <w:t>, there is a possibility that the response displacement of a seismically isolated structure may exceed the allowed clearance. This can result in the building itself colliding with the retaining wall surrounding the isolation structure and damage to the seismic isolation device</w:t>
      </w:r>
      <w:r w:rsidRPr="0085163C">
        <w:rPr>
          <w:rFonts w:eastAsia="MS Mincho" w:hint="eastAsia"/>
          <w:snapToGrid w:val="0"/>
          <w:szCs w:val="24"/>
          <w:lang w:val="en-US" w:eastAsia="ja-JP"/>
        </w:rPr>
        <w:t>s</w:t>
      </w:r>
      <w:r w:rsidRPr="0085163C">
        <w:rPr>
          <w:rFonts w:eastAsia="Times New Roman"/>
          <w:snapToGrid w:val="0"/>
          <w:szCs w:val="24"/>
          <w:lang w:val="en-US" w:eastAsia="en-US"/>
        </w:rPr>
        <w:t>. Such an excessive response displacemen</w:t>
      </w:r>
      <w:r w:rsidRPr="0085163C">
        <w:rPr>
          <w:rFonts w:eastAsia="MS Mincho" w:hint="eastAsia"/>
          <w:snapToGrid w:val="0"/>
          <w:szCs w:val="24"/>
          <w:lang w:val="en-US" w:eastAsia="ja-JP"/>
        </w:rPr>
        <w:t>t</w:t>
      </w:r>
      <w:r w:rsidRPr="0085163C">
        <w:rPr>
          <w:rFonts w:eastAsia="Times New Roman"/>
          <w:snapToGrid w:val="0"/>
          <w:szCs w:val="24"/>
          <w:lang w:val="en-US" w:eastAsia="en-US"/>
        </w:rPr>
        <w:t xml:space="preserve"> can be suppressed by increasing the number of dampers in the isolation layer. However, if sufficient dampers are installed to suppress the response to a very large earthquake, there will be excessive damping in the case of medium and small earthquakes, resulting in impaired isolation performance and amplification of the superstructure response during relatively more frequent medium and small earthquakes. To solve this problem, the authors have developed an oil damper whose performance switches according to the response displacement of the seismic isolation layer. This damper </w:t>
      </w:r>
      <w:r w:rsidRPr="0085163C">
        <w:rPr>
          <w:rFonts w:eastAsia="MS Mincho" w:hint="eastAsia"/>
          <w:snapToGrid w:val="0"/>
          <w:szCs w:val="24"/>
          <w:lang w:val="en-US" w:eastAsia="ja-JP"/>
        </w:rPr>
        <w:t>exhibits</w:t>
      </w:r>
      <w:r w:rsidRPr="0085163C">
        <w:rPr>
          <w:rFonts w:eastAsia="Times New Roman"/>
          <w:snapToGrid w:val="0"/>
          <w:szCs w:val="24"/>
          <w:lang w:val="en-US" w:eastAsia="en-US"/>
        </w:rPr>
        <w:t xml:space="preserve"> a </w:t>
      </w:r>
      <w:r w:rsidRPr="0085163C">
        <w:rPr>
          <w:rFonts w:eastAsia="MS Mincho" w:hint="eastAsia"/>
          <w:snapToGrid w:val="0"/>
          <w:szCs w:val="24"/>
          <w:lang w:val="en-US" w:eastAsia="ja-JP"/>
        </w:rPr>
        <w:t>small</w:t>
      </w:r>
      <w:r w:rsidRPr="0085163C">
        <w:rPr>
          <w:rFonts w:eastAsia="Times New Roman"/>
          <w:snapToGrid w:val="0"/>
          <w:szCs w:val="24"/>
          <w:lang w:val="en-US" w:eastAsia="en-US"/>
        </w:rPr>
        <w:t xml:space="preserve"> damping force with</w:t>
      </w:r>
      <w:r w:rsidRPr="0085163C">
        <w:rPr>
          <w:rFonts w:eastAsia="MS Mincho" w:hint="eastAsia"/>
          <w:snapToGrid w:val="0"/>
          <w:szCs w:val="24"/>
          <w:lang w:val="en-US" w:eastAsia="ja-JP"/>
        </w:rPr>
        <w:t>in</w:t>
      </w:r>
      <w:r w:rsidRPr="0085163C">
        <w:rPr>
          <w:rFonts w:eastAsia="Times New Roman"/>
          <w:snapToGrid w:val="0"/>
          <w:szCs w:val="24"/>
          <w:lang w:val="en-US" w:eastAsia="en-US"/>
        </w:rPr>
        <w:t xml:space="preserve"> range of small response displacements </w:t>
      </w:r>
      <w:r w:rsidRPr="0085163C">
        <w:rPr>
          <w:rFonts w:eastAsia="MS Mincho" w:hint="eastAsia"/>
          <w:snapToGrid w:val="0"/>
          <w:szCs w:val="24"/>
          <w:lang w:val="en-US" w:eastAsia="ja-JP"/>
        </w:rPr>
        <w:t>caused by</w:t>
      </w:r>
      <w:r w:rsidRPr="0085163C">
        <w:rPr>
          <w:rFonts w:eastAsia="Times New Roman"/>
          <w:snapToGrid w:val="0"/>
          <w:szCs w:val="24"/>
          <w:lang w:val="en-US" w:eastAsia="en-US"/>
        </w:rPr>
        <w:t xml:space="preserve"> small and medium earthquakes, but when a very large earthquake imposes a large response displacement the damping force increases to suppress the displacement of the superstructure.</w:t>
      </w:r>
    </w:p>
    <w:p w:rsidR="0085163C" w:rsidRPr="0085163C" w:rsidRDefault="0085163C" w:rsidP="0085163C">
      <w:pPr>
        <w:widowControl w:val="0"/>
        <w:spacing w:after="0" w:line="240" w:lineRule="auto"/>
        <w:jc w:val="both"/>
        <w:rPr>
          <w:rFonts w:eastAsia="MS Mincho"/>
          <w:snapToGrid w:val="0"/>
          <w:szCs w:val="24"/>
          <w:lang w:val="en-US" w:eastAsia="ja-JP"/>
        </w:rPr>
      </w:pPr>
      <w:r w:rsidRPr="0085163C">
        <w:rPr>
          <w:rFonts w:eastAsia="MS Mincho"/>
          <w:snapToGrid w:val="0"/>
          <w:szCs w:val="24"/>
          <w:lang w:val="en-US" w:eastAsia="ja-JP"/>
        </w:rPr>
        <w:t>This paper describes the mechanism of the new oil damper, including the completely passive switching system</w:t>
      </w:r>
      <w:r w:rsidRPr="0085163C">
        <w:rPr>
          <w:rFonts w:eastAsia="MS Mincho" w:hint="eastAsia"/>
          <w:snapToGrid w:val="0"/>
          <w:szCs w:val="24"/>
          <w:lang w:val="en-US" w:eastAsia="ja-JP"/>
        </w:rPr>
        <w:t>.</w:t>
      </w:r>
      <w:r w:rsidRPr="0085163C">
        <w:rPr>
          <w:rFonts w:eastAsia="Times New Roman"/>
          <w:snapToGrid w:val="0"/>
          <w:szCs w:val="24"/>
          <w:lang w:val="en-US" w:eastAsia="en-US"/>
        </w:rPr>
        <w:t xml:space="preserve"> </w:t>
      </w:r>
      <w:r w:rsidRPr="0085163C">
        <w:rPr>
          <w:rFonts w:eastAsia="MS Mincho"/>
          <w:snapToGrid w:val="0"/>
          <w:szCs w:val="24"/>
          <w:lang w:val="en-US" w:eastAsia="ja-JP"/>
        </w:rPr>
        <w:t>Loading experiments using a full-scale prototype are presented, confirming that the damping force switches as expected. Further, the results of seismic response analysis are presented, demonstrating the advantage of the developed damper</w:t>
      </w:r>
      <w:r w:rsidRPr="0085163C">
        <w:rPr>
          <w:rFonts w:eastAsia="MS Mincho" w:hint="eastAsia"/>
          <w:snapToGrid w:val="0"/>
          <w:szCs w:val="24"/>
          <w:lang w:val="en-US" w:eastAsia="ja-JP"/>
        </w:rPr>
        <w:t xml:space="preserve"> as a measure against</w:t>
      </w:r>
      <w:r w:rsidRPr="0085163C">
        <w:rPr>
          <w:rFonts w:eastAsia="MS Mincho"/>
          <w:snapToGrid w:val="0"/>
          <w:szCs w:val="24"/>
          <w:lang w:val="en-US" w:eastAsia="ja-JP"/>
        </w:rPr>
        <w:t xml:space="preserve"> very large earthquakes.</w:t>
      </w:r>
      <w:r w:rsidRPr="0085163C">
        <w:rPr>
          <w:rFonts w:eastAsia="Times New Roman"/>
          <w:snapToGrid w:val="0"/>
          <w:szCs w:val="24"/>
          <w:lang w:val="en-US" w:eastAsia="en-US"/>
        </w:rPr>
        <w:t xml:space="preserve"> </w:t>
      </w:r>
      <w:r w:rsidRPr="0085163C">
        <w:rPr>
          <w:rFonts w:eastAsia="MS Mincho"/>
          <w:snapToGrid w:val="0"/>
          <w:szCs w:val="24"/>
          <w:lang w:val="en-US" w:eastAsia="ja-JP"/>
        </w:rPr>
        <w:t>The analy</w:t>
      </w:r>
      <w:r w:rsidRPr="0085163C">
        <w:rPr>
          <w:rFonts w:eastAsia="MS Mincho" w:hint="eastAsia"/>
          <w:snapToGrid w:val="0"/>
          <w:szCs w:val="24"/>
          <w:lang w:val="en-US" w:eastAsia="ja-JP"/>
        </w:rPr>
        <w:t>tical</w:t>
      </w:r>
      <w:r w:rsidRPr="0085163C">
        <w:rPr>
          <w:rFonts w:eastAsia="MS Mincho"/>
          <w:snapToGrid w:val="0"/>
          <w:szCs w:val="24"/>
          <w:lang w:val="en-US" w:eastAsia="ja-JP"/>
        </w:rPr>
        <w:t xml:space="preserve"> results show that the new switched resistance oil damper is able to sufficiently suppress superstructure displacement in the case of very large earthquakes without compromising seismic isolation performance in the case of design level earthquakes.</w:t>
      </w:r>
      <w:r w:rsidRPr="0085163C">
        <w:rPr>
          <w:rFonts w:eastAsia="MS Mincho" w:hint="eastAsia"/>
          <w:snapToGrid w:val="0"/>
          <w:szCs w:val="24"/>
          <w:lang w:val="en-US" w:eastAsia="ja-JP"/>
        </w:rPr>
        <w:t xml:space="preserve"> </w:t>
      </w:r>
      <w:r w:rsidRPr="0085163C">
        <w:rPr>
          <w:rFonts w:eastAsia="MS Mincho"/>
          <w:snapToGrid w:val="0"/>
          <w:szCs w:val="24"/>
          <w:lang w:val="en-US" w:eastAsia="ja-JP"/>
        </w:rPr>
        <w:t>This switched resistance oil damper is therefore one effective countermeasure against possible future very large earthquakes.</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5163C">
        <w:rPr>
          <w:rFonts w:eastAsia="Times New Roman"/>
          <w:b/>
          <w:caps/>
          <w:snapToGrid w:val="0"/>
          <w:szCs w:val="24"/>
          <w:lang w:val="en-US" w:eastAsia="en-US"/>
        </w:rPr>
        <w:t xml:space="preserve">6. Acknowledgments </w:t>
      </w:r>
    </w:p>
    <w:p w:rsidR="0085163C" w:rsidRPr="0085163C" w:rsidRDefault="0085163C" w:rsidP="0085163C">
      <w:pPr>
        <w:widowControl w:val="0"/>
        <w:spacing w:after="0" w:line="240" w:lineRule="auto"/>
        <w:jc w:val="both"/>
        <w:rPr>
          <w:rFonts w:eastAsia="Times New Roman"/>
          <w:snapToGrid w:val="0"/>
          <w:szCs w:val="24"/>
          <w:lang w:val="en-US" w:eastAsia="en-US"/>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r w:rsidRPr="0085163C">
        <w:rPr>
          <w:rFonts w:eastAsia="MS Mincho"/>
          <w:snapToGrid w:val="0"/>
          <w:szCs w:val="24"/>
          <w:lang w:val="en-US" w:eastAsia="ja-JP"/>
        </w:rPr>
        <w:t>The switched resistance oil damper described in this paper was jointly developed with Kayaba System Machinery Co., Ltd.</w:t>
      </w:r>
      <w:r w:rsidRPr="0085163C">
        <w:rPr>
          <w:rFonts w:eastAsia="Times New Roman"/>
          <w:snapToGrid w:val="0"/>
          <w:szCs w:val="24"/>
          <w:lang w:val="en-US" w:eastAsia="en-US"/>
        </w:rPr>
        <w:t xml:space="preserve"> </w:t>
      </w:r>
      <w:r w:rsidRPr="0085163C">
        <w:rPr>
          <w:rFonts w:eastAsia="MS Mincho" w:hint="eastAsia"/>
          <w:snapToGrid w:val="0"/>
          <w:szCs w:val="24"/>
          <w:lang w:val="en-US" w:eastAsia="ja-JP"/>
        </w:rPr>
        <w:t>We are</w:t>
      </w:r>
      <w:r w:rsidRPr="0085163C">
        <w:rPr>
          <w:rFonts w:eastAsia="MS Mincho"/>
          <w:snapToGrid w:val="0"/>
          <w:szCs w:val="24"/>
          <w:lang w:val="en-US" w:eastAsia="ja-JP"/>
        </w:rPr>
        <w:t xml:space="preserve"> grateful to everyone involved in its development.</w:t>
      </w: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85163C" w:rsidRPr="0085163C" w:rsidRDefault="0085163C" w:rsidP="0085163C">
      <w:pPr>
        <w:keepNext/>
        <w:widowControl w:val="0"/>
        <w:tabs>
          <w:tab w:val="center" w:pos="4680"/>
        </w:tabs>
        <w:suppressAutoHyphens/>
        <w:spacing w:after="0" w:line="240" w:lineRule="auto"/>
        <w:jc w:val="both"/>
        <w:outlineLvl w:val="0"/>
        <w:rPr>
          <w:rFonts w:eastAsia="MS Mincho"/>
          <w:b/>
          <w:caps/>
          <w:snapToGrid w:val="0"/>
          <w:szCs w:val="24"/>
          <w:lang w:val="en-US" w:eastAsia="ja-JP"/>
        </w:rPr>
      </w:pPr>
      <w:r w:rsidRPr="0085163C">
        <w:rPr>
          <w:rFonts w:eastAsia="Times New Roman"/>
          <w:b/>
          <w:caps/>
          <w:snapToGrid w:val="0"/>
          <w:szCs w:val="24"/>
          <w:lang w:val="en-US" w:eastAsia="en-US"/>
        </w:rPr>
        <w:t>7. References</w:t>
      </w:r>
    </w:p>
    <w:p w:rsidR="0085163C" w:rsidRPr="0085163C" w:rsidRDefault="0085163C" w:rsidP="0085163C">
      <w:pPr>
        <w:widowControl w:val="0"/>
        <w:spacing w:after="0" w:line="240" w:lineRule="auto"/>
        <w:jc w:val="both"/>
        <w:rPr>
          <w:rFonts w:eastAsia="MS Mincho"/>
          <w:snapToGrid w:val="0"/>
          <w:szCs w:val="24"/>
          <w:lang w:val="en-US" w:eastAsia="ja-JP"/>
        </w:rPr>
      </w:pPr>
    </w:p>
    <w:p w:rsidR="0085163C" w:rsidRPr="0085163C" w:rsidRDefault="0085163C" w:rsidP="0085163C">
      <w:pPr>
        <w:widowControl w:val="0"/>
        <w:spacing w:after="120" w:line="240" w:lineRule="auto"/>
        <w:jc w:val="both"/>
        <w:rPr>
          <w:rFonts w:eastAsia="Calibri"/>
          <w:snapToGrid w:val="0"/>
          <w:color w:val="000000"/>
          <w:sz w:val="20"/>
          <w:szCs w:val="20"/>
          <w:lang w:val="en-US" w:eastAsia="ja-JP" w:bidi="en-US"/>
        </w:rPr>
      </w:pPr>
      <w:r w:rsidRPr="0085163C">
        <w:rPr>
          <w:rFonts w:eastAsia="Calibri" w:hint="eastAsia"/>
          <w:snapToGrid w:val="0"/>
          <w:color w:val="000000"/>
          <w:sz w:val="20"/>
          <w:szCs w:val="20"/>
          <w:lang w:val="en-US" w:eastAsia="ja-JP" w:bidi="en-US"/>
        </w:rPr>
        <w:t xml:space="preserve">M. Ryota, N. Ichiro, N. Aiko, K. Yuichi, M. Taro, DEVELOPMENT AND APPLICATION OF SHORT STROKE SEISMIC ISOLATED SYSTEM WITH PASSIVE-SWITCHING OIL DAMPER, </w:t>
      </w:r>
      <w:r w:rsidRPr="0085163C">
        <w:rPr>
          <w:rFonts w:eastAsia="Calibri" w:hint="eastAsia"/>
          <w:i/>
          <w:snapToGrid w:val="0"/>
          <w:color w:val="000000"/>
          <w:sz w:val="20"/>
          <w:szCs w:val="20"/>
          <w:lang w:val="en-US" w:eastAsia="ja-JP" w:bidi="en-US"/>
        </w:rPr>
        <w:t>Proceedings of 16</w:t>
      </w:r>
      <w:r w:rsidRPr="0085163C">
        <w:rPr>
          <w:rFonts w:eastAsia="Calibri" w:hint="eastAsia"/>
          <w:i/>
          <w:snapToGrid w:val="0"/>
          <w:color w:val="000000"/>
          <w:sz w:val="20"/>
          <w:szCs w:val="20"/>
          <w:vertAlign w:val="superscript"/>
          <w:lang w:val="en-US" w:eastAsia="ja-JP" w:bidi="en-US"/>
        </w:rPr>
        <w:t>th</w:t>
      </w:r>
      <w:r w:rsidRPr="0085163C">
        <w:rPr>
          <w:rFonts w:eastAsia="Calibri" w:hint="eastAsia"/>
          <w:i/>
          <w:snapToGrid w:val="0"/>
          <w:color w:val="000000"/>
          <w:sz w:val="20"/>
          <w:szCs w:val="20"/>
          <w:lang w:val="en-US" w:eastAsia="ja-JP" w:bidi="en-US"/>
        </w:rPr>
        <w:t xml:space="preserve"> World Conference on Earthquake</w:t>
      </w:r>
      <w:r w:rsidRPr="0085163C">
        <w:rPr>
          <w:rFonts w:eastAsia="Calibri" w:hint="eastAsia"/>
          <w:snapToGrid w:val="0"/>
          <w:color w:val="000000"/>
          <w:sz w:val="20"/>
          <w:szCs w:val="20"/>
          <w:lang w:val="en-US" w:eastAsia="ja-JP" w:bidi="en-US"/>
        </w:rPr>
        <w:t>, 9-13 January 2017, Santiago, Chile.: Paper No. 3699.</w:t>
      </w:r>
    </w:p>
    <w:p w:rsidR="0085163C" w:rsidRPr="0085163C" w:rsidRDefault="0085163C" w:rsidP="0085163C">
      <w:pPr>
        <w:widowControl w:val="0"/>
        <w:spacing w:after="0" w:line="240" w:lineRule="auto"/>
        <w:jc w:val="both"/>
        <w:rPr>
          <w:rFonts w:eastAsia="Calibri"/>
          <w:snapToGrid w:val="0"/>
          <w:color w:val="000000"/>
          <w:sz w:val="20"/>
          <w:szCs w:val="20"/>
          <w:lang w:val="en-US" w:eastAsia="ja-JP" w:bidi="en-US"/>
        </w:rPr>
      </w:pPr>
      <w:r w:rsidRPr="0085163C">
        <w:rPr>
          <w:rFonts w:eastAsia="Calibri" w:hint="eastAsia"/>
          <w:snapToGrid w:val="0"/>
          <w:color w:val="000000"/>
          <w:sz w:val="20"/>
          <w:szCs w:val="20"/>
          <w:lang w:val="en-US" w:eastAsia="ja-JP" w:bidi="en-US"/>
        </w:rPr>
        <w:t xml:space="preserve">Yoshifumi Hibako, Base-isolated building with new-type oil damper for long-period and huge ground motion, </w:t>
      </w:r>
      <w:r w:rsidRPr="0085163C">
        <w:rPr>
          <w:rFonts w:eastAsia="Calibri" w:hint="eastAsia"/>
          <w:i/>
          <w:snapToGrid w:val="0"/>
          <w:color w:val="000000"/>
          <w:sz w:val="20"/>
          <w:szCs w:val="20"/>
          <w:lang w:val="en-US" w:eastAsia="ja-JP" w:bidi="en-US"/>
        </w:rPr>
        <w:t>Proceedings of The 7</w:t>
      </w:r>
      <w:r w:rsidRPr="0085163C">
        <w:rPr>
          <w:rFonts w:eastAsia="Calibri" w:hint="eastAsia"/>
          <w:i/>
          <w:snapToGrid w:val="0"/>
          <w:color w:val="000000"/>
          <w:sz w:val="20"/>
          <w:szCs w:val="20"/>
          <w:vertAlign w:val="superscript"/>
          <w:lang w:val="en-US" w:eastAsia="ja-JP" w:bidi="en-US"/>
        </w:rPr>
        <w:t>th</w:t>
      </w:r>
      <w:r w:rsidRPr="0085163C">
        <w:rPr>
          <w:rFonts w:eastAsia="Calibri" w:hint="eastAsia"/>
          <w:i/>
          <w:snapToGrid w:val="0"/>
          <w:color w:val="000000"/>
          <w:sz w:val="20"/>
          <w:szCs w:val="20"/>
          <w:lang w:val="en-US" w:eastAsia="ja-JP" w:bidi="en-US"/>
        </w:rPr>
        <w:t xml:space="preserve"> World Conference on Structural Control and Monitoring</w:t>
      </w:r>
      <w:r w:rsidRPr="0085163C">
        <w:rPr>
          <w:rFonts w:eastAsia="Calibri" w:hint="eastAsia"/>
          <w:snapToGrid w:val="0"/>
          <w:color w:val="000000"/>
          <w:sz w:val="20"/>
          <w:szCs w:val="20"/>
          <w:lang w:val="en-US" w:eastAsia="ja-JP" w:bidi="en-US"/>
        </w:rPr>
        <w:t>, 22-25 July 2018, Qingdao, China.: 525-534.</w:t>
      </w:r>
    </w:p>
    <w:p w:rsidR="006B3BBD" w:rsidRPr="0085163C" w:rsidRDefault="006B3BBD" w:rsidP="0013217D">
      <w:pPr>
        <w:spacing w:line="240" w:lineRule="auto"/>
        <w:jc w:val="both"/>
        <w:rPr>
          <w:lang w:val="en-US"/>
        </w:rPr>
      </w:pPr>
    </w:p>
    <w:sectPr w:rsidR="006B3BBD" w:rsidRPr="0085163C" w:rsidSect="0085163C">
      <w:headerReference w:type="default" r:id="rId43"/>
      <w:footerReference w:type="default" r:id="rId44"/>
      <w:headerReference w:type="first" r:id="rId45"/>
      <w:footerReference w:type="first" r:id="rId46"/>
      <w:pgSz w:w="11906" w:h="16838"/>
      <w:pgMar w:top="1418" w:right="1134" w:bottom="1418" w:left="1134" w:header="709" w:footer="709" w:gutter="0"/>
      <w:pgNumType w:start="64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44C" w:rsidRDefault="0036044C" w:rsidP="0013217D">
      <w:pPr>
        <w:spacing w:after="0" w:line="240" w:lineRule="auto"/>
      </w:pPr>
      <w:r>
        <w:separator/>
      </w:r>
    </w:p>
  </w:endnote>
  <w:endnote w:type="continuationSeparator" w:id="0">
    <w:p w:rsidR="0036044C" w:rsidRDefault="0036044C"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GMaruGothicMPRO">
    <w:altName w:val="HG丸ｺﾞｼｯｸM-PRO"/>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451225"/>
      <w:docPartObj>
        <w:docPartGallery w:val="Page Numbers (Bottom of Page)"/>
        <w:docPartUnique/>
      </w:docPartObj>
    </w:sdtPr>
    <w:sdtEndPr/>
    <w:sdtContent>
      <w:p w:rsidR="0085163C" w:rsidRDefault="0085163C">
        <w:pPr>
          <w:pStyle w:val="a6"/>
          <w:jc w:val="center"/>
        </w:pPr>
        <w:r>
          <w:fldChar w:fldCharType="begin"/>
        </w:r>
        <w:r>
          <w:instrText>PAGE   \* MERGEFORMAT</w:instrText>
        </w:r>
        <w:r>
          <w:fldChar w:fldCharType="separate"/>
        </w:r>
        <w:r w:rsidR="004862F6">
          <w:rPr>
            <w:noProof/>
          </w:rPr>
          <w:t>653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629443"/>
      <w:docPartObj>
        <w:docPartGallery w:val="Page Numbers (Bottom of Page)"/>
        <w:docPartUnique/>
      </w:docPartObj>
    </w:sdtPr>
    <w:sdtEndPr/>
    <w:sdtContent>
      <w:p w:rsidR="0085163C" w:rsidRDefault="0085163C">
        <w:pPr>
          <w:pStyle w:val="a6"/>
          <w:jc w:val="center"/>
        </w:pPr>
        <w:r>
          <w:fldChar w:fldCharType="begin"/>
        </w:r>
        <w:r>
          <w:instrText>PAGE   \* MERGEFORMAT</w:instrText>
        </w:r>
        <w:r>
          <w:fldChar w:fldCharType="separate"/>
        </w:r>
        <w:r w:rsidR="004862F6">
          <w:rPr>
            <w:noProof/>
          </w:rPr>
          <w:t>646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44C" w:rsidRDefault="0036044C" w:rsidP="0013217D">
      <w:pPr>
        <w:spacing w:after="0" w:line="240" w:lineRule="auto"/>
      </w:pPr>
      <w:r>
        <w:separator/>
      </w:r>
    </w:p>
  </w:footnote>
  <w:footnote w:type="continuationSeparator" w:id="0">
    <w:p w:rsidR="0036044C" w:rsidRDefault="0036044C" w:rsidP="0013217D">
      <w:pPr>
        <w:spacing w:after="0" w:line="240" w:lineRule="auto"/>
      </w:pPr>
      <w:r>
        <w:continuationSeparator/>
      </w:r>
    </w:p>
  </w:footnote>
  <w:footnote w:id="1">
    <w:p w:rsidR="0085163C" w:rsidRPr="00B23A63" w:rsidRDefault="0085163C" w:rsidP="0085163C">
      <w:pPr>
        <w:pStyle w:val="ae"/>
        <w:rPr>
          <w:rFonts w:eastAsia="MS Mincho"/>
          <w:lang w:eastAsia="ja-JP"/>
        </w:rPr>
      </w:pPr>
      <w:r w:rsidRPr="00F209F8">
        <w:rPr>
          <w:rStyle w:val="af0"/>
        </w:rPr>
        <w:footnoteRef/>
      </w:r>
      <w:r w:rsidRPr="00B23A63">
        <w:rPr>
          <w:rFonts w:eastAsia="MS Mincho"/>
          <w:lang w:eastAsia="ja-JP"/>
        </w:rPr>
        <w:t>Senior Research Engineer</w:t>
      </w:r>
      <w:r w:rsidRPr="00B23A63">
        <w:t xml:space="preserve">, </w:t>
      </w:r>
      <w:r w:rsidRPr="00B23A63">
        <w:rPr>
          <w:rFonts w:eastAsia="MS Mincho"/>
          <w:lang w:eastAsia="ja-JP"/>
        </w:rPr>
        <w:t>Institute of Technology</w:t>
      </w:r>
      <w:r w:rsidRPr="00B23A63">
        <w:t xml:space="preserve">, </w:t>
      </w:r>
      <w:r w:rsidRPr="00B23A63">
        <w:rPr>
          <w:rFonts w:eastAsia="MS Mincho"/>
          <w:lang w:eastAsia="ja-JP"/>
        </w:rPr>
        <w:t>Shimizu Corporation, Tokyo</w:t>
      </w:r>
      <w:r w:rsidRPr="00B23A63">
        <w:t>,</w:t>
      </w:r>
      <w:r w:rsidRPr="00B23A63">
        <w:rPr>
          <w:rFonts w:eastAsia="MS Mincho"/>
          <w:lang w:eastAsia="ja-JP"/>
        </w:rPr>
        <w:t>Japan</w:t>
      </w:r>
      <w:r w:rsidRPr="00B23A63">
        <w:t>,</w:t>
      </w:r>
      <w:r w:rsidRPr="00B23A63">
        <w:rPr>
          <w:rFonts w:eastAsia="MS Mincho" w:hint="eastAsia"/>
          <w:lang w:eastAsia="ja-JP"/>
        </w:rPr>
        <w:t xml:space="preserve"> </w:t>
      </w:r>
      <w:r w:rsidRPr="00FF1C1A">
        <w:rPr>
          <w:rStyle w:val="14"/>
        </w:rPr>
        <w:t>sachie.yamamoto@shimz.co.jp</w:t>
      </w:r>
    </w:p>
  </w:footnote>
  <w:footnote w:id="2">
    <w:p w:rsidR="0085163C" w:rsidRPr="00B23A63" w:rsidRDefault="0085163C" w:rsidP="0085163C">
      <w:pPr>
        <w:pStyle w:val="ae"/>
      </w:pPr>
      <w:r w:rsidRPr="00F209F8">
        <w:rPr>
          <w:rStyle w:val="af0"/>
        </w:rPr>
        <w:footnoteRef/>
      </w:r>
      <w:r w:rsidRPr="00B23A63">
        <w:rPr>
          <w:rFonts w:eastAsia="MS Mincho" w:hint="eastAsia"/>
          <w:lang w:eastAsia="ja-JP"/>
        </w:rPr>
        <w:t>Manager</w:t>
      </w:r>
      <w:r w:rsidRPr="00B23A63">
        <w:t>, D</w:t>
      </w:r>
      <w:r w:rsidRPr="00B23A63">
        <w:rPr>
          <w:rFonts w:eastAsia="MS Mincho" w:hint="eastAsia"/>
          <w:lang w:eastAsia="ja-JP"/>
        </w:rPr>
        <w:t>esign Division</w:t>
      </w:r>
      <w:r w:rsidRPr="00B23A63">
        <w:t xml:space="preserve">, </w:t>
      </w:r>
      <w:r w:rsidRPr="00B23A63">
        <w:rPr>
          <w:rFonts w:eastAsia="MS Mincho" w:hint="eastAsia"/>
          <w:lang w:eastAsia="ja-JP"/>
        </w:rPr>
        <w:t>Shimizu Corporation</w:t>
      </w:r>
      <w:r w:rsidRPr="00B23A63">
        <w:t xml:space="preserve">, </w:t>
      </w:r>
      <w:r w:rsidRPr="00B23A63">
        <w:rPr>
          <w:rFonts w:eastAsia="MS Mincho" w:hint="eastAsia"/>
          <w:lang w:eastAsia="ja-JP"/>
        </w:rPr>
        <w:t>Tokyo</w:t>
      </w:r>
      <w:r w:rsidRPr="00B23A63">
        <w:t xml:space="preserve">, </w:t>
      </w:r>
      <w:r w:rsidRPr="00B23A63">
        <w:rPr>
          <w:rFonts w:eastAsia="MS Mincho" w:hint="eastAsia"/>
          <w:lang w:eastAsia="ja-JP"/>
        </w:rPr>
        <w:t>Japan</w:t>
      </w:r>
      <w:r w:rsidRPr="00B23A63">
        <w:t>,</w:t>
      </w:r>
      <w:r w:rsidRPr="00FF1C1A">
        <w:rPr>
          <w:rStyle w:val="14"/>
        </w:rPr>
        <w:t xml:space="preserve"> kitamura@shimz.co.jp </w:t>
      </w:r>
    </w:p>
  </w:footnote>
  <w:footnote w:id="3">
    <w:p w:rsidR="0085163C" w:rsidRPr="00B23A63" w:rsidRDefault="0085163C" w:rsidP="0085163C">
      <w:pPr>
        <w:pStyle w:val="ae"/>
      </w:pPr>
      <w:r w:rsidRPr="00F209F8">
        <w:rPr>
          <w:rStyle w:val="af0"/>
        </w:rPr>
        <w:footnoteRef/>
      </w:r>
      <w:r w:rsidRPr="00B23A63">
        <w:rPr>
          <w:rFonts w:eastAsia="MS Mincho" w:hint="eastAsia"/>
          <w:lang w:eastAsia="ja-JP"/>
        </w:rPr>
        <w:t>Chief Research Engineer</w:t>
      </w:r>
      <w:r w:rsidRPr="00B23A63">
        <w:t xml:space="preserve">, </w:t>
      </w:r>
      <w:r w:rsidRPr="00B23A63">
        <w:rPr>
          <w:rFonts w:eastAsia="MS Mincho" w:hint="eastAsia"/>
          <w:lang w:eastAsia="ja-JP"/>
        </w:rPr>
        <w:t>Institute of Technology</w:t>
      </w:r>
      <w:r w:rsidRPr="00B23A63">
        <w:t xml:space="preserve">, </w:t>
      </w:r>
      <w:r w:rsidRPr="00B23A63">
        <w:rPr>
          <w:rFonts w:eastAsia="MS Mincho" w:hint="eastAsia"/>
          <w:lang w:eastAsia="ja-JP"/>
        </w:rPr>
        <w:t>Shimizu Corporation, Tokyo</w:t>
      </w:r>
      <w:r w:rsidRPr="00B23A63">
        <w:t xml:space="preserve">, </w:t>
      </w:r>
      <w:r w:rsidRPr="00FF1C1A">
        <w:rPr>
          <w:rStyle w:val="14"/>
          <w:rFonts w:eastAsia="MS Mincho" w:hint="eastAsia"/>
        </w:rPr>
        <w:t>Japan</w:t>
      </w:r>
      <w:r w:rsidRPr="00FF1C1A">
        <w:rPr>
          <w:rStyle w:val="14"/>
        </w:rPr>
        <w:t>, isoda@shimz.co.jp</w:t>
      </w:r>
      <w:r w:rsidRPr="00B23A63">
        <w:t xml:space="preserve"> </w:t>
      </w:r>
    </w:p>
  </w:footnote>
  <w:footnote w:id="4">
    <w:p w:rsidR="0085163C" w:rsidRPr="00B23A63" w:rsidRDefault="0085163C" w:rsidP="0085163C">
      <w:pPr>
        <w:pStyle w:val="ae"/>
      </w:pPr>
      <w:r w:rsidRPr="00F209F8">
        <w:rPr>
          <w:rStyle w:val="af0"/>
        </w:rPr>
        <w:footnoteRef/>
      </w:r>
      <w:r w:rsidRPr="00B23A63">
        <w:rPr>
          <w:rFonts w:eastAsia="MS Mincho" w:hint="eastAsia"/>
          <w:lang w:eastAsia="ja-JP"/>
        </w:rPr>
        <w:t>General Manager</w:t>
      </w:r>
      <w:r w:rsidRPr="00B23A63">
        <w:t xml:space="preserve">, </w:t>
      </w:r>
      <w:r w:rsidRPr="00B23A63">
        <w:rPr>
          <w:rFonts w:eastAsia="MS Mincho" w:hint="eastAsia"/>
          <w:lang w:eastAsia="ja-JP"/>
        </w:rPr>
        <w:t>Institute of Technology</w:t>
      </w:r>
      <w:r w:rsidRPr="00B23A63">
        <w:t xml:space="preserve">, </w:t>
      </w:r>
      <w:r w:rsidRPr="00B23A63">
        <w:rPr>
          <w:rFonts w:eastAsia="MS Mincho" w:hint="eastAsia"/>
          <w:lang w:eastAsia="ja-JP"/>
        </w:rPr>
        <w:t>Shimizu Corporation, Tokyo</w:t>
      </w:r>
      <w:r w:rsidRPr="00B23A63">
        <w:t xml:space="preserve">, </w:t>
      </w:r>
      <w:r w:rsidRPr="00B23A63">
        <w:rPr>
          <w:rFonts w:eastAsia="MS Mincho" w:hint="eastAsia"/>
          <w:lang w:eastAsia="ja-JP"/>
        </w:rPr>
        <w:t>Japan</w:t>
      </w:r>
      <w:r w:rsidRPr="00B23A63">
        <w:t xml:space="preserve">, </w:t>
      </w:r>
      <w:r w:rsidRPr="00FF1C1A">
        <w:rPr>
          <w:rStyle w:val="14"/>
        </w:rPr>
        <w:t>fukukita@shimz.co.jp</w:t>
      </w:r>
      <w:r w:rsidRPr="00B23A6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4"/>
      <w:jc w:val="center"/>
    </w:pPr>
    <w:r w:rsidRPr="0013217D">
      <w:rPr>
        <w:rFonts w:eastAsia="Times New Roman"/>
        <w:noProof/>
        <w:snapToGrid w:val="0"/>
        <w:szCs w:val="24"/>
      </w:rPr>
      <w:drawing>
        <wp:inline distT="0" distB="0" distL="0" distR="0" wp14:anchorId="2A389D08" wp14:editId="58ECFDB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9C97A6"/>
    <w:lvl w:ilvl="0">
      <w:start w:val="1"/>
      <w:numFmt w:val="bullet"/>
      <w:pStyle w:val="1"/>
      <w:lvlText w:val=""/>
      <w:lvlJc w:val="left"/>
      <w:pPr>
        <w:tabs>
          <w:tab w:val="num" w:pos="361"/>
        </w:tabs>
        <w:ind w:leftChars="200" w:left="361" w:hangingChars="200" w:hanging="360"/>
      </w:pPr>
      <w:rPr>
        <w:rFonts w:ascii="Wingdings" w:hAnsi="Wingdings" w:hint="default"/>
      </w:rPr>
    </w:lvl>
  </w:abstractNum>
  <w:abstractNum w:abstractNumId="1">
    <w:nsid w:val="010D03F5"/>
    <w:multiLevelType w:val="hybridMultilevel"/>
    <w:tmpl w:val="8578DB70"/>
    <w:lvl w:ilvl="0" w:tplc="8B000FAC">
      <w:start w:val="1"/>
      <w:numFmt w:val="lowerLetter"/>
      <w:lvlText w:val="(%1)"/>
      <w:lvlJc w:val="left"/>
      <w:pPr>
        <w:ind w:left="2235" w:hanging="36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
    <w:nsid w:val="03F86C9C"/>
    <w:multiLevelType w:val="hybridMultilevel"/>
    <w:tmpl w:val="B5AAC450"/>
    <w:lvl w:ilvl="0" w:tplc="ECA29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9C27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0814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A6E8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83C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1627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287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661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CEB2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64954D9"/>
    <w:multiLevelType w:val="hybridMultilevel"/>
    <w:tmpl w:val="8ED29BC6"/>
    <w:lvl w:ilvl="0" w:tplc="85021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0F2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EC2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295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E4E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ACDF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F81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410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888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7143AD4"/>
    <w:multiLevelType w:val="hybridMultilevel"/>
    <w:tmpl w:val="C214303E"/>
    <w:lvl w:ilvl="0" w:tplc="769E1AC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5">
    <w:nsid w:val="09B7583F"/>
    <w:multiLevelType w:val="hybridMultilevel"/>
    <w:tmpl w:val="E3E69D42"/>
    <w:lvl w:ilvl="0" w:tplc="28CA29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E0D3B98"/>
    <w:multiLevelType w:val="hybridMultilevel"/>
    <w:tmpl w:val="C6CAE09C"/>
    <w:lvl w:ilvl="0" w:tplc="5BA2D8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EC50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6DD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8FE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205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CEDB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FC99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83D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06BF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122E1132"/>
    <w:multiLevelType w:val="hybridMultilevel"/>
    <w:tmpl w:val="D364221C"/>
    <w:lvl w:ilvl="0" w:tplc="065AFF3E">
      <w:start w:val="1"/>
      <w:numFmt w:val="bullet"/>
      <w:lvlText w:val="•"/>
      <w:lvlJc w:val="left"/>
      <w:pPr>
        <w:tabs>
          <w:tab w:val="num" w:pos="928"/>
        </w:tabs>
        <w:ind w:left="928" w:hanging="360"/>
      </w:pPr>
      <w:rPr>
        <w:rFonts w:ascii="Times New Roman" w:hAnsi="Times New Roman" w:cs="Times New Roman" w:hint="default"/>
      </w:rPr>
    </w:lvl>
    <w:lvl w:ilvl="1" w:tplc="9524FDCE">
      <w:start w:val="1"/>
      <w:numFmt w:val="bullet"/>
      <w:lvlText w:val="•"/>
      <w:lvlJc w:val="left"/>
      <w:pPr>
        <w:tabs>
          <w:tab w:val="num" w:pos="1648"/>
        </w:tabs>
        <w:ind w:left="1648" w:hanging="360"/>
      </w:pPr>
      <w:rPr>
        <w:rFonts w:ascii="Times New Roman" w:hAnsi="Times New Roman" w:cs="Times New Roman" w:hint="default"/>
      </w:rPr>
    </w:lvl>
    <w:lvl w:ilvl="2" w:tplc="5560A308">
      <w:start w:val="1"/>
      <w:numFmt w:val="bullet"/>
      <w:lvlText w:val="•"/>
      <w:lvlJc w:val="left"/>
      <w:pPr>
        <w:tabs>
          <w:tab w:val="num" w:pos="2368"/>
        </w:tabs>
        <w:ind w:left="2368" w:hanging="360"/>
      </w:pPr>
      <w:rPr>
        <w:rFonts w:ascii="Times New Roman" w:hAnsi="Times New Roman" w:cs="Times New Roman" w:hint="default"/>
      </w:rPr>
    </w:lvl>
    <w:lvl w:ilvl="3" w:tplc="FDF41AB0">
      <w:start w:val="1"/>
      <w:numFmt w:val="bullet"/>
      <w:lvlText w:val="•"/>
      <w:lvlJc w:val="left"/>
      <w:pPr>
        <w:tabs>
          <w:tab w:val="num" w:pos="3088"/>
        </w:tabs>
        <w:ind w:left="3088" w:hanging="360"/>
      </w:pPr>
      <w:rPr>
        <w:rFonts w:ascii="Times New Roman" w:hAnsi="Times New Roman" w:cs="Times New Roman" w:hint="default"/>
      </w:rPr>
    </w:lvl>
    <w:lvl w:ilvl="4" w:tplc="40AED158">
      <w:start w:val="1"/>
      <w:numFmt w:val="bullet"/>
      <w:lvlText w:val="•"/>
      <w:lvlJc w:val="left"/>
      <w:pPr>
        <w:tabs>
          <w:tab w:val="num" w:pos="3808"/>
        </w:tabs>
        <w:ind w:left="3808" w:hanging="360"/>
      </w:pPr>
      <w:rPr>
        <w:rFonts w:ascii="Times New Roman" w:hAnsi="Times New Roman" w:cs="Times New Roman" w:hint="default"/>
      </w:rPr>
    </w:lvl>
    <w:lvl w:ilvl="5" w:tplc="DB562E42">
      <w:start w:val="1"/>
      <w:numFmt w:val="bullet"/>
      <w:lvlText w:val="•"/>
      <w:lvlJc w:val="left"/>
      <w:pPr>
        <w:tabs>
          <w:tab w:val="num" w:pos="4528"/>
        </w:tabs>
        <w:ind w:left="4528" w:hanging="360"/>
      </w:pPr>
      <w:rPr>
        <w:rFonts w:ascii="Times New Roman" w:hAnsi="Times New Roman" w:cs="Times New Roman" w:hint="default"/>
      </w:rPr>
    </w:lvl>
    <w:lvl w:ilvl="6" w:tplc="0CB01F3E">
      <w:start w:val="1"/>
      <w:numFmt w:val="bullet"/>
      <w:lvlText w:val="•"/>
      <w:lvlJc w:val="left"/>
      <w:pPr>
        <w:tabs>
          <w:tab w:val="num" w:pos="5248"/>
        </w:tabs>
        <w:ind w:left="5248" w:hanging="360"/>
      </w:pPr>
      <w:rPr>
        <w:rFonts w:ascii="Times New Roman" w:hAnsi="Times New Roman" w:cs="Times New Roman" w:hint="default"/>
      </w:rPr>
    </w:lvl>
    <w:lvl w:ilvl="7" w:tplc="02DC1E38">
      <w:start w:val="1"/>
      <w:numFmt w:val="bullet"/>
      <w:lvlText w:val="•"/>
      <w:lvlJc w:val="left"/>
      <w:pPr>
        <w:tabs>
          <w:tab w:val="num" w:pos="5968"/>
        </w:tabs>
        <w:ind w:left="5968" w:hanging="360"/>
      </w:pPr>
      <w:rPr>
        <w:rFonts w:ascii="Times New Roman" w:hAnsi="Times New Roman" w:cs="Times New Roman" w:hint="default"/>
      </w:rPr>
    </w:lvl>
    <w:lvl w:ilvl="8" w:tplc="A202D026">
      <w:start w:val="1"/>
      <w:numFmt w:val="bullet"/>
      <w:lvlText w:val="•"/>
      <w:lvlJc w:val="left"/>
      <w:pPr>
        <w:tabs>
          <w:tab w:val="num" w:pos="6688"/>
        </w:tabs>
        <w:ind w:left="6688" w:hanging="360"/>
      </w:pPr>
      <w:rPr>
        <w:rFonts w:ascii="Times New Roman" w:hAnsi="Times New Roman" w:cs="Times New Roman" w:hint="default"/>
      </w:rPr>
    </w:lvl>
  </w:abstractNum>
  <w:abstractNum w:abstractNumId="8">
    <w:nsid w:val="13C403DA"/>
    <w:multiLevelType w:val="hybridMultilevel"/>
    <w:tmpl w:val="C0D8CDBA"/>
    <w:lvl w:ilvl="0" w:tplc="07186AC8">
      <w:start w:val="14"/>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E3D3DC7"/>
    <w:multiLevelType w:val="multilevel"/>
    <w:tmpl w:val="781EB5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4714711"/>
    <w:multiLevelType w:val="hybridMultilevel"/>
    <w:tmpl w:val="03F65EA4"/>
    <w:lvl w:ilvl="0" w:tplc="09AA0312">
      <w:start w:val="1"/>
      <w:numFmt w:val="lowerLetter"/>
      <w:lvlText w:val="(%1)"/>
      <w:lvlJc w:val="left"/>
      <w:pPr>
        <w:ind w:left="360" w:hanging="360"/>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7797FE3"/>
    <w:multiLevelType w:val="multilevel"/>
    <w:tmpl w:val="DD34B9FA"/>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89E02D9"/>
    <w:multiLevelType w:val="hybridMultilevel"/>
    <w:tmpl w:val="FB2A3D86"/>
    <w:lvl w:ilvl="0" w:tplc="8C066D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4C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432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863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8DF3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FCA2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E1C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12E3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7638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2B3B2474"/>
    <w:multiLevelType w:val="hybridMultilevel"/>
    <w:tmpl w:val="6F86E636"/>
    <w:lvl w:ilvl="0" w:tplc="58D0C0EE">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4716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DA85E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652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C164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C824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D28C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AA5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29D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2B7E3406"/>
    <w:multiLevelType w:val="multilevel"/>
    <w:tmpl w:val="FB1AC57C"/>
    <w:lvl w:ilvl="0">
      <w:start w:val="1"/>
      <w:numFmt w:val="decimal"/>
      <w:pStyle w:val="a"/>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BCF57E7"/>
    <w:multiLevelType w:val="hybridMultilevel"/>
    <w:tmpl w:val="D9CA9CBE"/>
    <w:lvl w:ilvl="0" w:tplc="DA905E0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D123B65"/>
    <w:multiLevelType w:val="hybridMultilevel"/>
    <w:tmpl w:val="77241656"/>
    <w:lvl w:ilvl="0" w:tplc="5BFA17A0">
      <w:start w:val="1"/>
      <w:numFmt w:val="decimal"/>
      <w:lvlText w:val="%1-"/>
      <w:lvlJc w:val="left"/>
      <w:pPr>
        <w:ind w:left="927" w:hanging="360"/>
      </w:pPr>
      <w:rPr>
        <w:rFonts w:ascii="Times New Roman" w:eastAsia="Calibri" w:hAnsi="Times New Roman" w:cs="Times New Roman"/>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7">
    <w:nsid w:val="2F744394"/>
    <w:multiLevelType w:val="hybridMultilevel"/>
    <w:tmpl w:val="838AB424"/>
    <w:lvl w:ilvl="0" w:tplc="5DA4EFB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88525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0089F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E6FC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70414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32C2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C60C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A213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D082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253530B"/>
    <w:multiLevelType w:val="hybridMultilevel"/>
    <w:tmpl w:val="43F6C6CA"/>
    <w:lvl w:ilvl="0" w:tplc="A8B220C4">
      <w:start w:val="1"/>
      <w:numFmt w:val="lowerLetter"/>
      <w:lvlText w:val="(%1)"/>
      <w:lvlJc w:val="left"/>
      <w:pPr>
        <w:ind w:left="3442" w:hanging="360"/>
      </w:pPr>
      <w:rPr>
        <w:rFonts w:hint="default"/>
      </w:rPr>
    </w:lvl>
    <w:lvl w:ilvl="1" w:tplc="04190019" w:tentative="1">
      <w:start w:val="1"/>
      <w:numFmt w:val="lowerLetter"/>
      <w:lvlText w:val="%2."/>
      <w:lvlJc w:val="left"/>
      <w:pPr>
        <w:ind w:left="4162" w:hanging="360"/>
      </w:pPr>
    </w:lvl>
    <w:lvl w:ilvl="2" w:tplc="0419001B" w:tentative="1">
      <w:start w:val="1"/>
      <w:numFmt w:val="lowerRoman"/>
      <w:lvlText w:val="%3."/>
      <w:lvlJc w:val="right"/>
      <w:pPr>
        <w:ind w:left="4882" w:hanging="180"/>
      </w:pPr>
    </w:lvl>
    <w:lvl w:ilvl="3" w:tplc="0419000F" w:tentative="1">
      <w:start w:val="1"/>
      <w:numFmt w:val="decimal"/>
      <w:lvlText w:val="%4."/>
      <w:lvlJc w:val="left"/>
      <w:pPr>
        <w:ind w:left="5602" w:hanging="360"/>
      </w:pPr>
    </w:lvl>
    <w:lvl w:ilvl="4" w:tplc="04190019" w:tentative="1">
      <w:start w:val="1"/>
      <w:numFmt w:val="lowerLetter"/>
      <w:lvlText w:val="%5."/>
      <w:lvlJc w:val="left"/>
      <w:pPr>
        <w:ind w:left="6322" w:hanging="360"/>
      </w:pPr>
    </w:lvl>
    <w:lvl w:ilvl="5" w:tplc="0419001B" w:tentative="1">
      <w:start w:val="1"/>
      <w:numFmt w:val="lowerRoman"/>
      <w:lvlText w:val="%6."/>
      <w:lvlJc w:val="right"/>
      <w:pPr>
        <w:ind w:left="7042" w:hanging="180"/>
      </w:pPr>
    </w:lvl>
    <w:lvl w:ilvl="6" w:tplc="0419000F" w:tentative="1">
      <w:start w:val="1"/>
      <w:numFmt w:val="decimal"/>
      <w:lvlText w:val="%7."/>
      <w:lvlJc w:val="left"/>
      <w:pPr>
        <w:ind w:left="7762" w:hanging="360"/>
      </w:pPr>
    </w:lvl>
    <w:lvl w:ilvl="7" w:tplc="04190019" w:tentative="1">
      <w:start w:val="1"/>
      <w:numFmt w:val="lowerLetter"/>
      <w:lvlText w:val="%8."/>
      <w:lvlJc w:val="left"/>
      <w:pPr>
        <w:ind w:left="8482" w:hanging="360"/>
      </w:pPr>
    </w:lvl>
    <w:lvl w:ilvl="8" w:tplc="0419001B" w:tentative="1">
      <w:start w:val="1"/>
      <w:numFmt w:val="lowerRoman"/>
      <w:lvlText w:val="%9."/>
      <w:lvlJc w:val="right"/>
      <w:pPr>
        <w:ind w:left="9202" w:hanging="180"/>
      </w:pPr>
    </w:lvl>
  </w:abstractNum>
  <w:abstractNum w:abstractNumId="19">
    <w:nsid w:val="3B6F62B8"/>
    <w:multiLevelType w:val="hybridMultilevel"/>
    <w:tmpl w:val="A0A43D58"/>
    <w:lvl w:ilvl="0" w:tplc="1B2604B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DE23A9D"/>
    <w:multiLevelType w:val="hybridMultilevel"/>
    <w:tmpl w:val="4888FB7C"/>
    <w:lvl w:ilvl="0" w:tplc="BAD2961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1">
    <w:nsid w:val="3F8B6B51"/>
    <w:multiLevelType w:val="hybridMultilevel"/>
    <w:tmpl w:val="BDC018A0"/>
    <w:lvl w:ilvl="0" w:tplc="2CE6D35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88CB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16A4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16B15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C33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E74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0325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0E4A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141F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43AB2DCE"/>
    <w:multiLevelType w:val="hybridMultilevel"/>
    <w:tmpl w:val="EE4682FA"/>
    <w:lvl w:ilvl="0" w:tplc="4F92140A">
      <w:start w:val="1"/>
      <w:numFmt w:val="bullet"/>
      <w:lvlText w:val="•"/>
      <w:lvlJc w:val="left"/>
      <w:pPr>
        <w:tabs>
          <w:tab w:val="num" w:pos="720"/>
        </w:tabs>
        <w:ind w:left="720" w:hanging="360"/>
      </w:pPr>
      <w:rPr>
        <w:rFonts w:ascii="Arial" w:hAnsi="Arial" w:cs="Times New Roman" w:hint="default"/>
      </w:rPr>
    </w:lvl>
    <w:lvl w:ilvl="1" w:tplc="45ECF802">
      <w:start w:val="1"/>
      <w:numFmt w:val="bullet"/>
      <w:lvlText w:val="•"/>
      <w:lvlJc w:val="left"/>
      <w:pPr>
        <w:tabs>
          <w:tab w:val="num" w:pos="1440"/>
        </w:tabs>
        <w:ind w:left="1440" w:hanging="360"/>
      </w:pPr>
      <w:rPr>
        <w:rFonts w:ascii="Arial" w:hAnsi="Arial" w:cs="Times New Roman" w:hint="default"/>
      </w:rPr>
    </w:lvl>
    <w:lvl w:ilvl="2" w:tplc="0148829C">
      <w:start w:val="1"/>
      <w:numFmt w:val="bullet"/>
      <w:lvlText w:val="•"/>
      <w:lvlJc w:val="left"/>
      <w:pPr>
        <w:tabs>
          <w:tab w:val="num" w:pos="2160"/>
        </w:tabs>
        <w:ind w:left="2160" w:hanging="360"/>
      </w:pPr>
      <w:rPr>
        <w:rFonts w:ascii="Arial" w:hAnsi="Arial" w:cs="Times New Roman" w:hint="default"/>
      </w:rPr>
    </w:lvl>
    <w:lvl w:ilvl="3" w:tplc="360E41A4">
      <w:start w:val="1"/>
      <w:numFmt w:val="bullet"/>
      <w:lvlText w:val="•"/>
      <w:lvlJc w:val="left"/>
      <w:pPr>
        <w:tabs>
          <w:tab w:val="num" w:pos="2880"/>
        </w:tabs>
        <w:ind w:left="2880" w:hanging="360"/>
      </w:pPr>
      <w:rPr>
        <w:rFonts w:ascii="Arial" w:hAnsi="Arial" w:cs="Times New Roman" w:hint="default"/>
      </w:rPr>
    </w:lvl>
    <w:lvl w:ilvl="4" w:tplc="7FF455E6">
      <w:start w:val="1"/>
      <w:numFmt w:val="bullet"/>
      <w:lvlText w:val="•"/>
      <w:lvlJc w:val="left"/>
      <w:pPr>
        <w:tabs>
          <w:tab w:val="num" w:pos="3600"/>
        </w:tabs>
        <w:ind w:left="3600" w:hanging="360"/>
      </w:pPr>
      <w:rPr>
        <w:rFonts w:ascii="Arial" w:hAnsi="Arial" w:cs="Times New Roman" w:hint="default"/>
      </w:rPr>
    </w:lvl>
    <w:lvl w:ilvl="5" w:tplc="E1E22C38">
      <w:start w:val="1"/>
      <w:numFmt w:val="bullet"/>
      <w:lvlText w:val="•"/>
      <w:lvlJc w:val="left"/>
      <w:pPr>
        <w:tabs>
          <w:tab w:val="num" w:pos="4320"/>
        </w:tabs>
        <w:ind w:left="4320" w:hanging="360"/>
      </w:pPr>
      <w:rPr>
        <w:rFonts w:ascii="Arial" w:hAnsi="Arial" w:cs="Times New Roman" w:hint="default"/>
      </w:rPr>
    </w:lvl>
    <w:lvl w:ilvl="6" w:tplc="D2D6F454">
      <w:start w:val="1"/>
      <w:numFmt w:val="bullet"/>
      <w:lvlText w:val="•"/>
      <w:lvlJc w:val="left"/>
      <w:pPr>
        <w:tabs>
          <w:tab w:val="num" w:pos="5040"/>
        </w:tabs>
        <w:ind w:left="5040" w:hanging="360"/>
      </w:pPr>
      <w:rPr>
        <w:rFonts w:ascii="Arial" w:hAnsi="Arial" w:cs="Times New Roman" w:hint="default"/>
      </w:rPr>
    </w:lvl>
    <w:lvl w:ilvl="7" w:tplc="E01EA196">
      <w:start w:val="1"/>
      <w:numFmt w:val="bullet"/>
      <w:lvlText w:val="•"/>
      <w:lvlJc w:val="left"/>
      <w:pPr>
        <w:tabs>
          <w:tab w:val="num" w:pos="5760"/>
        </w:tabs>
        <w:ind w:left="5760" w:hanging="360"/>
      </w:pPr>
      <w:rPr>
        <w:rFonts w:ascii="Arial" w:hAnsi="Arial" w:cs="Times New Roman" w:hint="default"/>
      </w:rPr>
    </w:lvl>
    <w:lvl w:ilvl="8" w:tplc="6A9C7532">
      <w:start w:val="1"/>
      <w:numFmt w:val="bullet"/>
      <w:lvlText w:val="•"/>
      <w:lvlJc w:val="left"/>
      <w:pPr>
        <w:tabs>
          <w:tab w:val="num" w:pos="6480"/>
        </w:tabs>
        <w:ind w:left="6480" w:hanging="360"/>
      </w:pPr>
      <w:rPr>
        <w:rFonts w:ascii="Arial" w:hAnsi="Arial" w:cs="Times New Roman" w:hint="default"/>
      </w:rPr>
    </w:lvl>
  </w:abstractNum>
  <w:abstractNum w:abstractNumId="23">
    <w:nsid w:val="47C81434"/>
    <w:multiLevelType w:val="hybridMultilevel"/>
    <w:tmpl w:val="35C06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61626B"/>
    <w:multiLevelType w:val="hybridMultilevel"/>
    <w:tmpl w:val="D9F2A3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B9313A8"/>
    <w:multiLevelType w:val="hybridMultilevel"/>
    <w:tmpl w:val="8B188FD0"/>
    <w:lvl w:ilvl="0" w:tplc="4334AD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475FEE"/>
    <w:multiLevelType w:val="hybridMultilevel"/>
    <w:tmpl w:val="31FE6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504A0"/>
    <w:multiLevelType w:val="hybridMultilevel"/>
    <w:tmpl w:val="253A7C8C"/>
    <w:lvl w:ilvl="0" w:tplc="0D34C6A4">
      <w:start w:val="1"/>
      <w:numFmt w:val="bullet"/>
      <w:lvlText w:val="•"/>
      <w:lvlJc w:val="left"/>
      <w:pPr>
        <w:ind w:left="502" w:hanging="360"/>
      </w:pPr>
      <w:rPr>
        <w:rFonts w:ascii="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577744AB"/>
    <w:multiLevelType w:val="hybridMultilevel"/>
    <w:tmpl w:val="44EC7490"/>
    <w:lvl w:ilvl="0" w:tplc="C63460F0">
      <w:numFmt w:val="bullet"/>
      <w:lvlText w:val="-"/>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AC21EC6"/>
    <w:multiLevelType w:val="hybridMultilevel"/>
    <w:tmpl w:val="ABDCC456"/>
    <w:lvl w:ilvl="0" w:tplc="C63460F0">
      <w:numFmt w:val="bullet"/>
      <w:lvlText w:val="-"/>
      <w:lvlJc w:val="left"/>
      <w:pPr>
        <w:ind w:left="692" w:hanging="360"/>
      </w:pPr>
    </w:lvl>
    <w:lvl w:ilvl="1" w:tplc="04100003">
      <w:start w:val="1"/>
      <w:numFmt w:val="bullet"/>
      <w:lvlText w:val="o"/>
      <w:lvlJc w:val="left"/>
      <w:pPr>
        <w:ind w:left="1412" w:hanging="360"/>
      </w:pPr>
      <w:rPr>
        <w:rFonts w:ascii="Courier New" w:hAnsi="Courier New" w:cs="Courier New" w:hint="default"/>
      </w:rPr>
    </w:lvl>
    <w:lvl w:ilvl="2" w:tplc="04100005">
      <w:start w:val="1"/>
      <w:numFmt w:val="bullet"/>
      <w:lvlText w:val=""/>
      <w:lvlJc w:val="left"/>
      <w:pPr>
        <w:ind w:left="2132" w:hanging="360"/>
      </w:pPr>
      <w:rPr>
        <w:rFonts w:ascii="Wingdings" w:hAnsi="Wingdings" w:hint="default"/>
      </w:rPr>
    </w:lvl>
    <w:lvl w:ilvl="3" w:tplc="04100001">
      <w:start w:val="1"/>
      <w:numFmt w:val="bullet"/>
      <w:lvlText w:val=""/>
      <w:lvlJc w:val="left"/>
      <w:pPr>
        <w:ind w:left="2852" w:hanging="360"/>
      </w:pPr>
      <w:rPr>
        <w:rFonts w:ascii="Symbol" w:hAnsi="Symbol" w:hint="default"/>
      </w:rPr>
    </w:lvl>
    <w:lvl w:ilvl="4" w:tplc="04100003">
      <w:start w:val="1"/>
      <w:numFmt w:val="bullet"/>
      <w:lvlText w:val="o"/>
      <w:lvlJc w:val="left"/>
      <w:pPr>
        <w:ind w:left="3572" w:hanging="360"/>
      </w:pPr>
      <w:rPr>
        <w:rFonts w:ascii="Courier New" w:hAnsi="Courier New" w:cs="Courier New" w:hint="default"/>
      </w:rPr>
    </w:lvl>
    <w:lvl w:ilvl="5" w:tplc="04100005">
      <w:start w:val="1"/>
      <w:numFmt w:val="bullet"/>
      <w:lvlText w:val=""/>
      <w:lvlJc w:val="left"/>
      <w:pPr>
        <w:ind w:left="4292" w:hanging="360"/>
      </w:pPr>
      <w:rPr>
        <w:rFonts w:ascii="Wingdings" w:hAnsi="Wingdings" w:hint="default"/>
      </w:rPr>
    </w:lvl>
    <w:lvl w:ilvl="6" w:tplc="04100001">
      <w:start w:val="1"/>
      <w:numFmt w:val="bullet"/>
      <w:lvlText w:val=""/>
      <w:lvlJc w:val="left"/>
      <w:pPr>
        <w:ind w:left="5012" w:hanging="360"/>
      </w:pPr>
      <w:rPr>
        <w:rFonts w:ascii="Symbol" w:hAnsi="Symbol" w:hint="default"/>
      </w:rPr>
    </w:lvl>
    <w:lvl w:ilvl="7" w:tplc="04100003">
      <w:start w:val="1"/>
      <w:numFmt w:val="bullet"/>
      <w:lvlText w:val="o"/>
      <w:lvlJc w:val="left"/>
      <w:pPr>
        <w:ind w:left="5732" w:hanging="360"/>
      </w:pPr>
      <w:rPr>
        <w:rFonts w:ascii="Courier New" w:hAnsi="Courier New" w:cs="Courier New" w:hint="default"/>
      </w:rPr>
    </w:lvl>
    <w:lvl w:ilvl="8" w:tplc="04100005">
      <w:start w:val="1"/>
      <w:numFmt w:val="bullet"/>
      <w:lvlText w:val=""/>
      <w:lvlJc w:val="left"/>
      <w:pPr>
        <w:ind w:left="6452" w:hanging="360"/>
      </w:pPr>
      <w:rPr>
        <w:rFonts w:ascii="Wingdings" w:hAnsi="Wingdings" w:hint="default"/>
      </w:rPr>
    </w:lvl>
  </w:abstractNum>
  <w:abstractNum w:abstractNumId="30">
    <w:nsid w:val="5E6B66C5"/>
    <w:multiLevelType w:val="hybridMultilevel"/>
    <w:tmpl w:val="C584FBB8"/>
    <w:lvl w:ilvl="0" w:tplc="5E321914">
      <w:start w:val="1"/>
      <w:numFmt w:val="lowerRoman"/>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5ED9E2">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1EF31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4A58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90A93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07F6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1CD338">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004174">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6AECFA">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5F1B66D3"/>
    <w:multiLevelType w:val="hybridMultilevel"/>
    <w:tmpl w:val="893403A2"/>
    <w:lvl w:ilvl="0" w:tplc="4FF82FE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F1D3440"/>
    <w:multiLevelType w:val="hybridMultilevel"/>
    <w:tmpl w:val="5EC66B8A"/>
    <w:lvl w:ilvl="0" w:tplc="EC12300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886E6D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2406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66A380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704E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42055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B78017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E4DED0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311087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3">
    <w:nsid w:val="64833D21"/>
    <w:multiLevelType w:val="hybridMultilevel"/>
    <w:tmpl w:val="B9C69406"/>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FD7B8E"/>
    <w:multiLevelType w:val="hybridMultilevel"/>
    <w:tmpl w:val="6E4CC078"/>
    <w:lvl w:ilvl="0" w:tplc="40F684CA">
      <w:start w:val="1"/>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D0E3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C6F5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8DD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54A9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302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6D8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0BA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E20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B1F6505"/>
    <w:multiLevelType w:val="hybridMultilevel"/>
    <w:tmpl w:val="20829DD0"/>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B9C0F04"/>
    <w:multiLevelType w:val="hybridMultilevel"/>
    <w:tmpl w:val="05EEC346"/>
    <w:lvl w:ilvl="0" w:tplc="604EFAF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7">
    <w:nsid w:val="6BA73215"/>
    <w:multiLevelType w:val="hybridMultilevel"/>
    <w:tmpl w:val="1B0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12737"/>
    <w:multiLevelType w:val="hybridMultilevel"/>
    <w:tmpl w:val="684A4674"/>
    <w:lvl w:ilvl="0" w:tplc="4B2689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2A212F3"/>
    <w:multiLevelType w:val="hybridMultilevel"/>
    <w:tmpl w:val="431C0392"/>
    <w:lvl w:ilvl="0" w:tplc="5AD0404C">
      <w:numFmt w:val="decimal"/>
      <w:lvlText w:val="%1"/>
      <w:lvlJc w:val="left"/>
      <w:pPr>
        <w:ind w:left="5914"/>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1" w:tplc="2F7287C6">
      <w:start w:val="1"/>
      <w:numFmt w:val="lowerLetter"/>
      <w:lvlText w:val="%2"/>
      <w:lvlJc w:val="left"/>
      <w:pPr>
        <w:ind w:left="20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2" w:tplc="259403A0">
      <w:start w:val="1"/>
      <w:numFmt w:val="lowerRoman"/>
      <w:lvlText w:val="%3"/>
      <w:lvlJc w:val="left"/>
      <w:pPr>
        <w:ind w:left="27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3" w:tplc="7B88AE64">
      <w:start w:val="1"/>
      <w:numFmt w:val="decimal"/>
      <w:lvlText w:val="%4"/>
      <w:lvlJc w:val="left"/>
      <w:pPr>
        <w:ind w:left="34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4" w:tplc="D0EEE6DE">
      <w:start w:val="1"/>
      <w:numFmt w:val="lowerLetter"/>
      <w:lvlText w:val="%5"/>
      <w:lvlJc w:val="left"/>
      <w:pPr>
        <w:ind w:left="421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5" w:tplc="58646010">
      <w:start w:val="1"/>
      <w:numFmt w:val="lowerRoman"/>
      <w:lvlText w:val="%6"/>
      <w:lvlJc w:val="left"/>
      <w:pPr>
        <w:ind w:left="493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6" w:tplc="E444B248">
      <w:start w:val="1"/>
      <w:numFmt w:val="decimal"/>
      <w:lvlText w:val="%7"/>
      <w:lvlJc w:val="left"/>
      <w:pPr>
        <w:ind w:left="56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7" w:tplc="2B305858">
      <w:start w:val="1"/>
      <w:numFmt w:val="lowerLetter"/>
      <w:lvlText w:val="%8"/>
      <w:lvlJc w:val="left"/>
      <w:pPr>
        <w:ind w:left="63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8" w:tplc="B7F819FE">
      <w:start w:val="1"/>
      <w:numFmt w:val="lowerRoman"/>
      <w:lvlText w:val="%9"/>
      <w:lvlJc w:val="left"/>
      <w:pPr>
        <w:ind w:left="70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abstractNum>
  <w:abstractNum w:abstractNumId="40">
    <w:nsid w:val="73607022"/>
    <w:multiLevelType w:val="hybridMultilevel"/>
    <w:tmpl w:val="21621C60"/>
    <w:lvl w:ilvl="0" w:tplc="DCD2FE9A">
      <w:start w:val="1"/>
      <w:numFmt w:val="lowerLetter"/>
      <w:lvlText w:val="(%1)"/>
      <w:lvlJc w:val="left"/>
      <w:pPr>
        <w:ind w:left="360" w:hanging="360"/>
      </w:pPr>
      <w:rPr>
        <w:rFonts w:ascii="Times New Roman" w:eastAsia="MS Mincho" w:hAnsi="Times New Roman"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7C35049"/>
    <w:multiLevelType w:val="multilevel"/>
    <w:tmpl w:val="2C7C090C"/>
    <w:lvl w:ilvl="0">
      <w:start w:val="1"/>
      <w:numFmt w:val="decimal"/>
      <w:lvlText w:val="%1."/>
      <w:lvlJc w:val="left"/>
      <w:pPr>
        <w:ind w:left="357" w:hanging="357"/>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78C03FEA"/>
    <w:multiLevelType w:val="hybridMultilevel"/>
    <w:tmpl w:val="5A0265CA"/>
    <w:lvl w:ilvl="0" w:tplc="E4BCB3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9E5204D"/>
    <w:multiLevelType w:val="hybridMultilevel"/>
    <w:tmpl w:val="A086C052"/>
    <w:lvl w:ilvl="0" w:tplc="9FC85D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105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68B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6E6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05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00BA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C67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C2DD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E250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BEC59CD"/>
    <w:multiLevelType w:val="multilevel"/>
    <w:tmpl w:val="2E643D08"/>
    <w:lvl w:ilvl="0">
      <w:start w:val="1"/>
      <w:numFmt w:val="decimal"/>
      <w:pStyle w:val="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EE27812"/>
    <w:multiLevelType w:val="hybridMultilevel"/>
    <w:tmpl w:val="3BE8B41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8"/>
  </w:num>
  <w:num w:numId="4">
    <w:abstractNumId w:val="14"/>
  </w:num>
  <w:num w:numId="5">
    <w:abstractNumId w:val="0"/>
  </w:num>
  <w:num w:numId="6">
    <w:abstractNumId w:val="45"/>
  </w:num>
  <w:num w:numId="7">
    <w:abstractNumId w:val="28"/>
  </w:num>
  <w:num w:numId="8">
    <w:abstractNumId w:val="7"/>
  </w:num>
  <w:num w:numId="9">
    <w:abstractNumId w:val="29"/>
  </w:num>
  <w:num w:numId="10">
    <w:abstractNumId w:val="22"/>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6"/>
  </w:num>
  <w:num w:numId="14">
    <w:abstractNumId w:val="43"/>
  </w:num>
  <w:num w:numId="15">
    <w:abstractNumId w:val="12"/>
  </w:num>
  <w:num w:numId="16">
    <w:abstractNumId w:val="2"/>
  </w:num>
  <w:num w:numId="17">
    <w:abstractNumId w:val="3"/>
  </w:num>
  <w:num w:numId="18">
    <w:abstractNumId w:val="34"/>
  </w:num>
  <w:num w:numId="19">
    <w:abstractNumId w:val="21"/>
  </w:num>
  <w:num w:numId="20">
    <w:abstractNumId w:val="13"/>
  </w:num>
  <w:num w:numId="21">
    <w:abstractNumId w:val="17"/>
  </w:num>
  <w:num w:numId="22">
    <w:abstractNumId w:val="44"/>
  </w:num>
  <w:num w:numId="23">
    <w:abstractNumId w:val="16"/>
  </w:num>
  <w:num w:numId="24">
    <w:abstractNumId w:val="11"/>
  </w:num>
  <w:num w:numId="25">
    <w:abstractNumId w:val="30"/>
  </w:num>
  <w:num w:numId="26">
    <w:abstractNumId w:val="39"/>
  </w:num>
  <w:num w:numId="27">
    <w:abstractNumId w:val="15"/>
  </w:num>
  <w:num w:numId="28">
    <w:abstractNumId w:val="31"/>
  </w:num>
  <w:num w:numId="29">
    <w:abstractNumId w:val="19"/>
  </w:num>
  <w:num w:numId="30">
    <w:abstractNumId w:val="10"/>
  </w:num>
  <w:num w:numId="31">
    <w:abstractNumId w:val="42"/>
  </w:num>
  <w:num w:numId="32">
    <w:abstractNumId w:val="5"/>
  </w:num>
  <w:num w:numId="33">
    <w:abstractNumId w:val="38"/>
  </w:num>
  <w:num w:numId="34">
    <w:abstractNumId w:val="9"/>
  </w:num>
  <w:num w:numId="35">
    <w:abstractNumId w:val="37"/>
  </w:num>
  <w:num w:numId="36">
    <w:abstractNumId w:val="40"/>
  </w:num>
  <w:num w:numId="37">
    <w:abstractNumId w:val="18"/>
  </w:num>
  <w:num w:numId="38">
    <w:abstractNumId w:val="4"/>
  </w:num>
  <w:num w:numId="39">
    <w:abstractNumId w:val="35"/>
  </w:num>
  <w:num w:numId="40">
    <w:abstractNumId w:val="33"/>
  </w:num>
  <w:num w:numId="41">
    <w:abstractNumId w:val="41"/>
  </w:num>
  <w:num w:numId="42">
    <w:abstractNumId w:val="25"/>
  </w:num>
  <w:num w:numId="43">
    <w:abstractNumId w:val="20"/>
  </w:num>
  <w:num w:numId="44">
    <w:abstractNumId w:val="36"/>
  </w:num>
  <w:num w:numId="45">
    <w:abstractNumId w:val="2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63C"/>
    <w:rsid w:val="000D7B9B"/>
    <w:rsid w:val="0013217D"/>
    <w:rsid w:val="00254B4D"/>
    <w:rsid w:val="0036044C"/>
    <w:rsid w:val="004862F6"/>
    <w:rsid w:val="006323CD"/>
    <w:rsid w:val="006B3BBD"/>
    <w:rsid w:val="0085163C"/>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85163C"/>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85163C"/>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85163C"/>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85163C"/>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85163C"/>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85163C"/>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85163C"/>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85163C"/>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85163C"/>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85163C"/>
    <w:rPr>
      <w:rFonts w:eastAsia="MS Mincho"/>
      <w:b/>
      <w:caps/>
      <w:snapToGrid w:val="0"/>
      <w:szCs w:val="24"/>
      <w:lang w:val="en-US" w:eastAsia="ja-JP" w:bidi="en-US"/>
    </w:rPr>
  </w:style>
  <w:style w:type="character" w:customStyle="1" w:styleId="20">
    <w:name w:val="Заголовок 2 Знак"/>
    <w:basedOn w:val="a1"/>
    <w:link w:val="2"/>
    <w:rsid w:val="0085163C"/>
    <w:rPr>
      <w:rFonts w:eastAsia="Times New Roman"/>
      <w:b/>
      <w:i/>
      <w:snapToGrid w:val="0"/>
      <w:szCs w:val="24"/>
      <w:lang w:val="en-US" w:eastAsia="en-US"/>
    </w:rPr>
  </w:style>
  <w:style w:type="character" w:customStyle="1" w:styleId="30">
    <w:name w:val="Заголовок 3 Знак"/>
    <w:basedOn w:val="a1"/>
    <w:link w:val="3"/>
    <w:rsid w:val="0085163C"/>
    <w:rPr>
      <w:rFonts w:eastAsia="Times New Roman"/>
      <w:i/>
      <w:snapToGrid w:val="0"/>
      <w:szCs w:val="24"/>
      <w:lang w:val="en-US" w:eastAsia="en-US"/>
    </w:rPr>
  </w:style>
  <w:style w:type="character" w:customStyle="1" w:styleId="40">
    <w:name w:val="Заголовок 4 Знак"/>
    <w:basedOn w:val="a1"/>
    <w:link w:val="4"/>
    <w:uiPriority w:val="9"/>
    <w:semiHidden/>
    <w:rsid w:val="0085163C"/>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85163C"/>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85163C"/>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85163C"/>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85163C"/>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85163C"/>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85163C"/>
  </w:style>
  <w:style w:type="paragraph" w:styleId="aa">
    <w:name w:val="List Paragraph"/>
    <w:basedOn w:val="a0"/>
    <w:link w:val="ab"/>
    <w:uiPriority w:val="34"/>
    <w:qFormat/>
    <w:rsid w:val="0085163C"/>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85163C"/>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85163C"/>
    <w:rPr>
      <w:rFonts w:eastAsia="Times New Roman"/>
      <w:snapToGrid w:val="0"/>
      <w:szCs w:val="24"/>
      <w:lang w:val="en-US" w:eastAsia="en-US"/>
    </w:rPr>
  </w:style>
  <w:style w:type="paragraph" w:styleId="ae">
    <w:name w:val="footnote text"/>
    <w:basedOn w:val="a0"/>
    <w:link w:val="af"/>
    <w:rsid w:val="0085163C"/>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85163C"/>
    <w:rPr>
      <w:rFonts w:eastAsia="Times New Roman"/>
      <w:sz w:val="20"/>
      <w:szCs w:val="24"/>
      <w:lang w:val="en-US" w:eastAsia="en-US"/>
    </w:rPr>
  </w:style>
  <w:style w:type="character" w:styleId="af0">
    <w:name w:val="footnote reference"/>
    <w:basedOn w:val="a1"/>
    <w:semiHidden/>
    <w:rsid w:val="0085163C"/>
    <w:rPr>
      <w:rFonts w:ascii="Times New Roman" w:hAnsi="Times New Roman"/>
      <w:sz w:val="22"/>
      <w:vertAlign w:val="superscript"/>
    </w:rPr>
  </w:style>
  <w:style w:type="character" w:customStyle="1" w:styleId="14">
    <w:name w:val="Гиперссылка1"/>
    <w:basedOn w:val="a1"/>
    <w:rsid w:val="0085163C"/>
    <w:rPr>
      <w:rFonts w:ascii="Times New Roman" w:hAnsi="Times New Roman"/>
      <w:color w:val="0000FF"/>
      <w:sz w:val="20"/>
      <w:u w:val="single"/>
    </w:rPr>
  </w:style>
  <w:style w:type="character" w:styleId="af1">
    <w:name w:val="Hyperlink"/>
    <w:basedOn w:val="a1"/>
    <w:rsid w:val="0085163C"/>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85163C"/>
  </w:style>
  <w:style w:type="paragraph" w:styleId="af2">
    <w:name w:val="toa heading"/>
    <w:basedOn w:val="a0"/>
    <w:next w:val="a0"/>
    <w:semiHidden/>
    <w:rsid w:val="0085163C"/>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85163C"/>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85163C"/>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85163C"/>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85163C"/>
    <w:rPr>
      <w:rFonts w:ascii="Cambria" w:eastAsia="PMingLiU" w:hAnsi="Cambria"/>
      <w:color w:val="17365D"/>
      <w:spacing w:val="5"/>
      <w:kern w:val="28"/>
      <w:sz w:val="52"/>
      <w:szCs w:val="52"/>
      <w:lang w:val="en-US" w:eastAsia="en-US"/>
    </w:rPr>
  </w:style>
  <w:style w:type="paragraph" w:styleId="21">
    <w:name w:val="Body Text 2"/>
    <w:basedOn w:val="a0"/>
    <w:link w:val="22"/>
    <w:semiHidden/>
    <w:rsid w:val="0085163C"/>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85163C"/>
    <w:rPr>
      <w:rFonts w:eastAsia="Times New Roman"/>
      <w:szCs w:val="24"/>
      <w:lang w:val="en-US" w:eastAsia="en-US"/>
    </w:rPr>
  </w:style>
  <w:style w:type="paragraph" w:customStyle="1" w:styleId="Abstractheading">
    <w:name w:val="Abstract heading"/>
    <w:basedOn w:val="a0"/>
    <w:qFormat/>
    <w:rsid w:val="0085163C"/>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85163C"/>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85163C"/>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85163C"/>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85163C"/>
    <w:rPr>
      <w:rFonts w:eastAsia="Times New Roman"/>
      <w:szCs w:val="24"/>
      <w:lang w:val="en-US" w:eastAsia="en-US"/>
    </w:rPr>
  </w:style>
  <w:style w:type="character" w:customStyle="1" w:styleId="ReferencesChar">
    <w:name w:val="References Char"/>
    <w:link w:val="References"/>
    <w:locked/>
    <w:rsid w:val="0085163C"/>
    <w:rPr>
      <w:rFonts w:cs="Calibri"/>
      <w:sz w:val="20"/>
    </w:rPr>
  </w:style>
  <w:style w:type="paragraph" w:customStyle="1" w:styleId="References">
    <w:name w:val="References"/>
    <w:basedOn w:val="a0"/>
    <w:link w:val="ReferencesChar"/>
    <w:qFormat/>
    <w:rsid w:val="0085163C"/>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85163C"/>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85163C"/>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85163C"/>
    <w:rPr>
      <w:color w:val="800080"/>
      <w:u w:val="single"/>
    </w:rPr>
  </w:style>
  <w:style w:type="paragraph" w:customStyle="1" w:styleId="Authors">
    <w:name w:val="Author (s)"/>
    <w:basedOn w:val="a0"/>
    <w:rsid w:val="0085163C"/>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85163C"/>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85163C"/>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85163C"/>
    <w:rPr>
      <w:kern w:val="2"/>
      <w:sz w:val="20"/>
      <w:szCs w:val="20"/>
      <w:lang w:val="en-US" w:eastAsia="zh-TW"/>
    </w:rPr>
  </w:style>
  <w:style w:type="paragraph" w:customStyle="1" w:styleId="18">
    <w:name w:val="Текст примечания1"/>
    <w:basedOn w:val="a0"/>
    <w:next w:val="afc"/>
    <w:uiPriority w:val="99"/>
    <w:semiHidden/>
    <w:unhideWhenUsed/>
    <w:rsid w:val="0085163C"/>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85163C"/>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85163C"/>
    <w:rPr>
      <w:b/>
      <w:bCs/>
      <w:kern w:val="2"/>
      <w:sz w:val="20"/>
      <w:szCs w:val="20"/>
      <w:lang w:val="en-US" w:eastAsia="zh-TW"/>
    </w:rPr>
  </w:style>
  <w:style w:type="paragraph" w:customStyle="1" w:styleId="1a">
    <w:name w:val="Тема примечания1"/>
    <w:basedOn w:val="afc"/>
    <w:next w:val="afc"/>
    <w:uiPriority w:val="99"/>
    <w:semiHidden/>
    <w:unhideWhenUsed/>
    <w:rsid w:val="0085163C"/>
    <w:pPr>
      <w:spacing w:afterLines="50"/>
      <w:ind w:firstLineChars="200" w:firstLine="200"/>
    </w:pPr>
    <w:rPr>
      <w:rFonts w:eastAsia="PMingLiU"/>
      <w:b/>
      <w:bCs/>
    </w:rPr>
  </w:style>
  <w:style w:type="character" w:customStyle="1" w:styleId="1b">
    <w:name w:val="Тема примечания Знак1"/>
    <w:uiPriority w:val="99"/>
    <w:semiHidden/>
    <w:rsid w:val="0085163C"/>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85163C"/>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85163C"/>
    <w:rPr>
      <w:vertAlign w:val="superscript"/>
    </w:rPr>
  </w:style>
  <w:style w:type="paragraph" w:customStyle="1" w:styleId="1">
    <w:name w:val="Маркированный список1"/>
    <w:basedOn w:val="a0"/>
    <w:next w:val="a"/>
    <w:uiPriority w:val="99"/>
    <w:semiHidden/>
    <w:unhideWhenUsed/>
    <w:rsid w:val="0085163C"/>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85163C"/>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85163C"/>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85163C"/>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85163C"/>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85163C"/>
    <w:rPr>
      <w:rFonts w:ascii="Calibri" w:eastAsia="Calibri" w:hAnsi="Calibri"/>
      <w:snapToGrid w:val="0"/>
      <w:szCs w:val="24"/>
      <w:lang w:val="en-US" w:eastAsia="en-US"/>
    </w:rPr>
  </w:style>
  <w:style w:type="character" w:styleId="aff2">
    <w:name w:val="FollowedHyperlink"/>
    <w:uiPriority w:val="99"/>
    <w:semiHidden/>
    <w:unhideWhenUsed/>
    <w:rsid w:val="0085163C"/>
    <w:rPr>
      <w:color w:val="954F72"/>
      <w:u w:val="single"/>
    </w:rPr>
  </w:style>
  <w:style w:type="paragraph" w:styleId="afc">
    <w:name w:val="annotation text"/>
    <w:basedOn w:val="a0"/>
    <w:link w:val="afb"/>
    <w:uiPriority w:val="99"/>
    <w:semiHidden/>
    <w:unhideWhenUsed/>
    <w:rsid w:val="0085163C"/>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85163C"/>
    <w:rPr>
      <w:sz w:val="20"/>
      <w:szCs w:val="20"/>
    </w:rPr>
  </w:style>
  <w:style w:type="paragraph" w:styleId="afe">
    <w:name w:val="annotation subject"/>
    <w:basedOn w:val="afc"/>
    <w:next w:val="afc"/>
    <w:link w:val="afd"/>
    <w:uiPriority w:val="99"/>
    <w:semiHidden/>
    <w:unhideWhenUsed/>
    <w:rsid w:val="0085163C"/>
    <w:rPr>
      <w:b/>
      <w:bCs/>
    </w:rPr>
  </w:style>
  <w:style w:type="character" w:customStyle="1" w:styleId="24">
    <w:name w:val="Тема примечания Знак2"/>
    <w:basedOn w:val="23"/>
    <w:uiPriority w:val="99"/>
    <w:semiHidden/>
    <w:rsid w:val="0085163C"/>
    <w:rPr>
      <w:b/>
      <w:bCs/>
      <w:sz w:val="20"/>
      <w:szCs w:val="20"/>
    </w:rPr>
  </w:style>
  <w:style w:type="paragraph" w:styleId="a">
    <w:name w:val="List Bullet"/>
    <w:basedOn w:val="a0"/>
    <w:uiPriority w:val="99"/>
    <w:semiHidden/>
    <w:unhideWhenUsed/>
    <w:rsid w:val="0085163C"/>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85163C"/>
  </w:style>
  <w:style w:type="paragraph" w:customStyle="1" w:styleId="aff3">
    <w:name w:val="Литература"/>
    <w:basedOn w:val="a0"/>
    <w:link w:val="aff4"/>
    <w:qFormat/>
    <w:rsid w:val="0085163C"/>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85163C"/>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85163C"/>
    <w:rPr>
      <w:rFonts w:eastAsia="Times New Roman"/>
      <w:snapToGrid w:val="0"/>
      <w:sz w:val="20"/>
      <w:szCs w:val="24"/>
      <w:lang w:val="en-US" w:eastAsia="en-US"/>
    </w:rPr>
  </w:style>
  <w:style w:type="paragraph" w:styleId="aff5">
    <w:name w:val="Normal (Web)"/>
    <w:basedOn w:val="a0"/>
    <w:uiPriority w:val="99"/>
    <w:semiHidden/>
    <w:unhideWhenUsed/>
    <w:rsid w:val="0085163C"/>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85163C"/>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85163C"/>
  </w:style>
  <w:style w:type="table" w:customStyle="1" w:styleId="1f">
    <w:name w:val="Сетка таблицы1"/>
    <w:basedOn w:val="a2"/>
    <w:next w:val="aff6"/>
    <w:uiPriority w:val="39"/>
    <w:rsid w:val="0085163C"/>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85163C"/>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85163C"/>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85163C"/>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85163C"/>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85163C"/>
    <w:pPr>
      <w:keepNext w:val="0"/>
      <w:jc w:val="left"/>
    </w:pPr>
    <w:rPr>
      <w:rFonts w:eastAsia="Times New Roman"/>
      <w:b w:val="0"/>
      <w:bCs/>
      <w:sz w:val="18"/>
      <w:szCs w:val="20"/>
      <w:lang w:eastAsia="es-ES"/>
    </w:rPr>
  </w:style>
  <w:style w:type="paragraph" w:customStyle="1" w:styleId="UDMKParagraf1">
    <w:name w:val="UDMK Paragraf1"/>
    <w:basedOn w:val="a0"/>
    <w:rsid w:val="0085163C"/>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85163C"/>
    <w:pPr>
      <w:ind w:firstLine="567"/>
    </w:pPr>
  </w:style>
  <w:style w:type="character" w:styleId="aff7">
    <w:name w:val="Placeholder Text"/>
    <w:uiPriority w:val="99"/>
    <w:semiHidden/>
    <w:rsid w:val="0085163C"/>
    <w:rPr>
      <w:color w:val="808080"/>
    </w:rPr>
  </w:style>
  <w:style w:type="paragraph" w:customStyle="1" w:styleId="footnotedescription">
    <w:name w:val="footnote description"/>
    <w:next w:val="a0"/>
    <w:link w:val="footnotedescriptionChar"/>
    <w:hidden/>
    <w:rsid w:val="0085163C"/>
    <w:pPr>
      <w:spacing w:after="0" w:line="259" w:lineRule="auto"/>
    </w:pPr>
    <w:rPr>
      <w:rFonts w:eastAsia="Times New Roman"/>
      <w:color w:val="000000"/>
      <w:sz w:val="20"/>
    </w:rPr>
  </w:style>
  <w:style w:type="character" w:customStyle="1" w:styleId="footnotedescriptionChar">
    <w:name w:val="footnote description Char"/>
    <w:link w:val="footnotedescription"/>
    <w:rsid w:val="0085163C"/>
    <w:rPr>
      <w:rFonts w:eastAsia="Times New Roman"/>
      <w:color w:val="000000"/>
      <w:sz w:val="20"/>
    </w:rPr>
  </w:style>
  <w:style w:type="character" w:customStyle="1" w:styleId="footnotemark">
    <w:name w:val="footnote mark"/>
    <w:hidden/>
    <w:rsid w:val="0085163C"/>
    <w:rPr>
      <w:rFonts w:ascii="Times New Roman" w:eastAsia="Times New Roman" w:hAnsi="Times New Roman" w:cs="Times New Roman"/>
      <w:color w:val="000000"/>
      <w:sz w:val="20"/>
      <w:vertAlign w:val="superscript"/>
    </w:rPr>
  </w:style>
  <w:style w:type="table" w:customStyle="1" w:styleId="TableGrid">
    <w:name w:val="TableGrid"/>
    <w:rsid w:val="0085163C"/>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85163C"/>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85163C"/>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85163C"/>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85163C"/>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85163C"/>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85163C"/>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85163C"/>
  </w:style>
  <w:style w:type="paragraph" w:customStyle="1" w:styleId="1f0">
    <w:name w:val="Список литературы1"/>
    <w:basedOn w:val="a0"/>
    <w:next w:val="a0"/>
    <w:uiPriority w:val="37"/>
    <w:unhideWhenUsed/>
    <w:rsid w:val="0085163C"/>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85163C"/>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85163C"/>
    <w:rPr>
      <w:sz w:val="16"/>
      <w:szCs w:val="16"/>
    </w:rPr>
  </w:style>
  <w:style w:type="paragraph" w:customStyle="1" w:styleId="1f1">
    <w:name w:val="Рецензия1"/>
    <w:next w:val="aff9"/>
    <w:hidden/>
    <w:uiPriority w:val="99"/>
    <w:semiHidden/>
    <w:rsid w:val="0085163C"/>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85163C"/>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85163C"/>
    <w:rPr>
      <w:rFonts w:eastAsia="Times New Roman"/>
      <w:sz w:val="20"/>
      <w:lang w:val="en-US" w:eastAsia="en-US"/>
    </w:rPr>
  </w:style>
  <w:style w:type="paragraph" w:customStyle="1" w:styleId="10">
    <w:name w:val="Заголовок оглавления1"/>
    <w:basedOn w:val="11"/>
    <w:next w:val="a0"/>
    <w:uiPriority w:val="39"/>
    <w:unhideWhenUsed/>
    <w:qFormat/>
    <w:rsid w:val="0085163C"/>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85163C"/>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85163C"/>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85163C"/>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85163C"/>
    <w:rPr>
      <w:b/>
      <w:bCs/>
      <w:i w:val="0"/>
      <w:iCs w:val="0"/>
    </w:rPr>
  </w:style>
  <w:style w:type="character" w:customStyle="1" w:styleId="st1">
    <w:name w:val="st1"/>
    <w:basedOn w:val="a1"/>
    <w:rsid w:val="0085163C"/>
  </w:style>
  <w:style w:type="table" w:customStyle="1" w:styleId="TableGrid1">
    <w:name w:val="Table Grid1"/>
    <w:basedOn w:val="a2"/>
    <w:next w:val="aff6"/>
    <w:uiPriority w:val="39"/>
    <w:rsid w:val="0085163C"/>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85163C"/>
  </w:style>
  <w:style w:type="character" w:customStyle="1" w:styleId="410">
    <w:name w:val="Заголовок 4 Знак1"/>
    <w:uiPriority w:val="9"/>
    <w:semiHidden/>
    <w:rsid w:val="0085163C"/>
    <w:rPr>
      <w:rFonts w:ascii="Calibri Light" w:eastAsia="Times New Roman" w:hAnsi="Calibri Light" w:cs="Times New Roman"/>
      <w:i/>
      <w:iCs/>
      <w:color w:val="2E74B5"/>
    </w:rPr>
  </w:style>
  <w:style w:type="character" w:customStyle="1" w:styleId="510">
    <w:name w:val="Заголовок 5 Знак1"/>
    <w:uiPriority w:val="9"/>
    <w:semiHidden/>
    <w:rsid w:val="0085163C"/>
    <w:rPr>
      <w:rFonts w:ascii="Calibri Light" w:eastAsia="Times New Roman" w:hAnsi="Calibri Light" w:cs="Times New Roman"/>
      <w:color w:val="2E74B5"/>
    </w:rPr>
  </w:style>
  <w:style w:type="character" w:customStyle="1" w:styleId="610">
    <w:name w:val="Заголовок 6 Знак1"/>
    <w:uiPriority w:val="9"/>
    <w:semiHidden/>
    <w:rsid w:val="0085163C"/>
    <w:rPr>
      <w:rFonts w:ascii="Calibri Light" w:eastAsia="Times New Roman" w:hAnsi="Calibri Light" w:cs="Times New Roman"/>
      <w:color w:val="1F4D78"/>
    </w:rPr>
  </w:style>
  <w:style w:type="character" w:customStyle="1" w:styleId="710">
    <w:name w:val="Заголовок 7 Знак1"/>
    <w:uiPriority w:val="9"/>
    <w:semiHidden/>
    <w:rsid w:val="0085163C"/>
    <w:rPr>
      <w:rFonts w:ascii="Calibri Light" w:eastAsia="Times New Roman" w:hAnsi="Calibri Light" w:cs="Times New Roman"/>
      <w:i/>
      <w:iCs/>
      <w:color w:val="1F4D78"/>
    </w:rPr>
  </w:style>
  <w:style w:type="character" w:customStyle="1" w:styleId="810">
    <w:name w:val="Заголовок 8 Знак1"/>
    <w:uiPriority w:val="9"/>
    <w:semiHidden/>
    <w:rsid w:val="0085163C"/>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85163C"/>
    <w:rPr>
      <w:rFonts w:ascii="Calibri Light" w:eastAsia="Times New Roman" w:hAnsi="Calibri Light" w:cs="Times New Roman"/>
      <w:i/>
      <w:iCs/>
      <w:color w:val="272727"/>
      <w:sz w:val="21"/>
      <w:szCs w:val="21"/>
    </w:rPr>
  </w:style>
  <w:style w:type="paragraph" w:styleId="aff9">
    <w:name w:val="Revision"/>
    <w:hidden/>
    <w:uiPriority w:val="99"/>
    <w:semiHidden/>
    <w:rsid w:val="0085163C"/>
    <w:pPr>
      <w:spacing w:after="0" w:line="240" w:lineRule="auto"/>
    </w:pPr>
    <w:rPr>
      <w:rFonts w:ascii="Calibri" w:eastAsia="Calibri" w:hAnsi="Calibri"/>
      <w:lang w:eastAsia="en-US"/>
    </w:rPr>
  </w:style>
  <w:style w:type="paragraph" w:styleId="affa">
    <w:name w:val="No Spacing"/>
    <w:uiPriority w:val="1"/>
    <w:qFormat/>
    <w:rsid w:val="0085163C"/>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85163C"/>
  </w:style>
  <w:style w:type="numbering" w:customStyle="1" w:styleId="62">
    <w:name w:val="Нет списка6"/>
    <w:next w:val="a3"/>
    <w:uiPriority w:val="99"/>
    <w:semiHidden/>
    <w:unhideWhenUsed/>
    <w:rsid w:val="0085163C"/>
  </w:style>
  <w:style w:type="character" w:customStyle="1" w:styleId="ab">
    <w:name w:val="Абзац списка Знак"/>
    <w:basedOn w:val="a1"/>
    <w:link w:val="aa"/>
    <w:uiPriority w:val="34"/>
    <w:rsid w:val="0085163C"/>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85163C"/>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85163C"/>
    <w:rPr>
      <w:rFonts w:eastAsia="Times New Roman"/>
      <w:noProof/>
      <w:szCs w:val="24"/>
      <w:lang w:val="en-US" w:eastAsia="en-US"/>
    </w:rPr>
  </w:style>
  <w:style w:type="paragraph" w:customStyle="1" w:styleId="EndNoteBibliography">
    <w:name w:val="EndNote Bibliography"/>
    <w:basedOn w:val="a0"/>
    <w:link w:val="EndNoteBibliographyChar"/>
    <w:rsid w:val="0085163C"/>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85163C"/>
    <w:rPr>
      <w:rFonts w:eastAsia="Times New Roman"/>
      <w:noProof/>
      <w:szCs w:val="24"/>
      <w:lang w:val="en-US" w:eastAsia="en-US"/>
    </w:rPr>
  </w:style>
  <w:style w:type="numbering" w:customStyle="1" w:styleId="72">
    <w:name w:val="Нет списка7"/>
    <w:next w:val="a3"/>
    <w:uiPriority w:val="99"/>
    <w:semiHidden/>
    <w:unhideWhenUsed/>
    <w:rsid w:val="0085163C"/>
  </w:style>
  <w:style w:type="character" w:customStyle="1" w:styleId="UnresolvedMention">
    <w:name w:val="Unresolved Mention"/>
    <w:uiPriority w:val="99"/>
    <w:semiHidden/>
    <w:unhideWhenUsed/>
    <w:rsid w:val="0085163C"/>
    <w:rPr>
      <w:color w:val="605E5C"/>
      <w:shd w:val="clear" w:color="auto" w:fill="E1DFDD"/>
    </w:rPr>
  </w:style>
  <w:style w:type="table" w:customStyle="1" w:styleId="32">
    <w:name w:val="Сетка таблицы3"/>
    <w:basedOn w:val="a2"/>
    <w:next w:val="aff6"/>
    <w:uiPriority w:val="59"/>
    <w:rsid w:val="0085163C"/>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85163C"/>
  </w:style>
  <w:style w:type="character" w:customStyle="1" w:styleId="contrib">
    <w:name w:val="contrib"/>
    <w:basedOn w:val="a1"/>
    <w:rsid w:val="0085163C"/>
  </w:style>
  <w:style w:type="character" w:customStyle="1" w:styleId="separator">
    <w:name w:val="separator"/>
    <w:basedOn w:val="a1"/>
    <w:rsid w:val="0085163C"/>
  </w:style>
  <w:style w:type="paragraph" w:customStyle="1" w:styleId="Tablecaption">
    <w:name w:val="Table caption"/>
    <w:basedOn w:val="a0"/>
    <w:next w:val="a0"/>
    <w:rsid w:val="0085163C"/>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85163C"/>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85163C"/>
    <w:rPr>
      <w:vertAlign w:val="superscript"/>
    </w:rPr>
  </w:style>
  <w:style w:type="character" w:customStyle="1" w:styleId="InternetLink">
    <w:name w:val="Internet Link"/>
    <w:rsid w:val="0085163C"/>
    <w:rPr>
      <w:color w:val="0000FF"/>
      <w:u w:val="single"/>
    </w:rPr>
  </w:style>
  <w:style w:type="numbering" w:customStyle="1" w:styleId="82">
    <w:name w:val="Нет списка8"/>
    <w:next w:val="a3"/>
    <w:uiPriority w:val="99"/>
    <w:semiHidden/>
    <w:unhideWhenUsed/>
    <w:rsid w:val="0085163C"/>
  </w:style>
  <w:style w:type="table" w:customStyle="1" w:styleId="TableGrid10">
    <w:name w:val="TableGrid1"/>
    <w:rsid w:val="0085163C"/>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85163C"/>
    <w:pPr>
      <w:ind w:firstLine="210"/>
    </w:pPr>
  </w:style>
  <w:style w:type="character" w:customStyle="1" w:styleId="afff">
    <w:name w:val="Красная строка Знак"/>
    <w:basedOn w:val="1e"/>
    <w:link w:val="affe"/>
    <w:uiPriority w:val="99"/>
    <w:semiHidden/>
    <w:rsid w:val="0085163C"/>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85163C"/>
  </w:style>
  <w:style w:type="table" w:customStyle="1" w:styleId="43">
    <w:name w:val="Сетка таблицы4"/>
    <w:basedOn w:val="a2"/>
    <w:next w:val="aff6"/>
    <w:uiPriority w:val="59"/>
    <w:rsid w:val="0085163C"/>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85163C"/>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85163C"/>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5163C"/>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85163C"/>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85163C"/>
  </w:style>
  <w:style w:type="character" w:customStyle="1" w:styleId="tlid-translation">
    <w:name w:val="tlid-translation"/>
    <w:rsid w:val="0085163C"/>
  </w:style>
  <w:style w:type="table" w:customStyle="1" w:styleId="63">
    <w:name w:val="Сетка таблицы6"/>
    <w:basedOn w:val="a2"/>
    <w:next w:val="aff6"/>
    <w:uiPriority w:val="39"/>
    <w:rsid w:val="0085163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85163C"/>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85163C"/>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85163C"/>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85163C"/>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85163C"/>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85163C"/>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85163C"/>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85163C"/>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85163C"/>
  </w:style>
  <w:style w:type="table" w:customStyle="1" w:styleId="73">
    <w:name w:val="Сетка таблицы7"/>
    <w:basedOn w:val="a2"/>
    <w:next w:val="aff6"/>
    <w:uiPriority w:val="59"/>
    <w:rsid w:val="0085163C"/>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85163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85163C"/>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85163C"/>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85163C"/>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85163C"/>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85163C"/>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85163C"/>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85163C"/>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85163C"/>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85163C"/>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85163C"/>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85163C"/>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85163C"/>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85163C"/>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85163C"/>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85163C"/>
    <w:rPr>
      <w:rFonts w:eastAsia="MS Mincho"/>
      <w:b/>
      <w:caps/>
      <w:snapToGrid w:val="0"/>
      <w:szCs w:val="24"/>
      <w:lang w:val="en-US" w:eastAsia="ja-JP" w:bidi="en-US"/>
    </w:rPr>
  </w:style>
  <w:style w:type="character" w:customStyle="1" w:styleId="20">
    <w:name w:val="Заголовок 2 Знак"/>
    <w:basedOn w:val="a1"/>
    <w:link w:val="2"/>
    <w:rsid w:val="0085163C"/>
    <w:rPr>
      <w:rFonts w:eastAsia="Times New Roman"/>
      <w:b/>
      <w:i/>
      <w:snapToGrid w:val="0"/>
      <w:szCs w:val="24"/>
      <w:lang w:val="en-US" w:eastAsia="en-US"/>
    </w:rPr>
  </w:style>
  <w:style w:type="character" w:customStyle="1" w:styleId="30">
    <w:name w:val="Заголовок 3 Знак"/>
    <w:basedOn w:val="a1"/>
    <w:link w:val="3"/>
    <w:rsid w:val="0085163C"/>
    <w:rPr>
      <w:rFonts w:eastAsia="Times New Roman"/>
      <w:i/>
      <w:snapToGrid w:val="0"/>
      <w:szCs w:val="24"/>
      <w:lang w:val="en-US" w:eastAsia="en-US"/>
    </w:rPr>
  </w:style>
  <w:style w:type="character" w:customStyle="1" w:styleId="40">
    <w:name w:val="Заголовок 4 Знак"/>
    <w:basedOn w:val="a1"/>
    <w:link w:val="4"/>
    <w:uiPriority w:val="9"/>
    <w:semiHidden/>
    <w:rsid w:val="0085163C"/>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85163C"/>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85163C"/>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85163C"/>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85163C"/>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85163C"/>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85163C"/>
  </w:style>
  <w:style w:type="paragraph" w:styleId="aa">
    <w:name w:val="List Paragraph"/>
    <w:basedOn w:val="a0"/>
    <w:link w:val="ab"/>
    <w:uiPriority w:val="34"/>
    <w:qFormat/>
    <w:rsid w:val="0085163C"/>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85163C"/>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85163C"/>
    <w:rPr>
      <w:rFonts w:eastAsia="Times New Roman"/>
      <w:snapToGrid w:val="0"/>
      <w:szCs w:val="24"/>
      <w:lang w:val="en-US" w:eastAsia="en-US"/>
    </w:rPr>
  </w:style>
  <w:style w:type="paragraph" w:styleId="ae">
    <w:name w:val="footnote text"/>
    <w:basedOn w:val="a0"/>
    <w:link w:val="af"/>
    <w:rsid w:val="0085163C"/>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85163C"/>
    <w:rPr>
      <w:rFonts w:eastAsia="Times New Roman"/>
      <w:sz w:val="20"/>
      <w:szCs w:val="24"/>
      <w:lang w:val="en-US" w:eastAsia="en-US"/>
    </w:rPr>
  </w:style>
  <w:style w:type="character" w:styleId="af0">
    <w:name w:val="footnote reference"/>
    <w:basedOn w:val="a1"/>
    <w:semiHidden/>
    <w:rsid w:val="0085163C"/>
    <w:rPr>
      <w:rFonts w:ascii="Times New Roman" w:hAnsi="Times New Roman"/>
      <w:sz w:val="22"/>
      <w:vertAlign w:val="superscript"/>
    </w:rPr>
  </w:style>
  <w:style w:type="character" w:customStyle="1" w:styleId="14">
    <w:name w:val="Гиперссылка1"/>
    <w:basedOn w:val="a1"/>
    <w:rsid w:val="0085163C"/>
    <w:rPr>
      <w:rFonts w:ascii="Times New Roman" w:hAnsi="Times New Roman"/>
      <w:color w:val="0000FF"/>
      <w:sz w:val="20"/>
      <w:u w:val="single"/>
    </w:rPr>
  </w:style>
  <w:style w:type="character" w:styleId="af1">
    <w:name w:val="Hyperlink"/>
    <w:basedOn w:val="a1"/>
    <w:rsid w:val="0085163C"/>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85163C"/>
  </w:style>
  <w:style w:type="paragraph" w:styleId="af2">
    <w:name w:val="toa heading"/>
    <w:basedOn w:val="a0"/>
    <w:next w:val="a0"/>
    <w:semiHidden/>
    <w:rsid w:val="0085163C"/>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85163C"/>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85163C"/>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85163C"/>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85163C"/>
    <w:rPr>
      <w:rFonts w:ascii="Cambria" w:eastAsia="PMingLiU" w:hAnsi="Cambria"/>
      <w:color w:val="17365D"/>
      <w:spacing w:val="5"/>
      <w:kern w:val="28"/>
      <w:sz w:val="52"/>
      <w:szCs w:val="52"/>
      <w:lang w:val="en-US" w:eastAsia="en-US"/>
    </w:rPr>
  </w:style>
  <w:style w:type="paragraph" w:styleId="21">
    <w:name w:val="Body Text 2"/>
    <w:basedOn w:val="a0"/>
    <w:link w:val="22"/>
    <w:semiHidden/>
    <w:rsid w:val="0085163C"/>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85163C"/>
    <w:rPr>
      <w:rFonts w:eastAsia="Times New Roman"/>
      <w:szCs w:val="24"/>
      <w:lang w:val="en-US" w:eastAsia="en-US"/>
    </w:rPr>
  </w:style>
  <w:style w:type="paragraph" w:customStyle="1" w:styleId="Abstractheading">
    <w:name w:val="Abstract heading"/>
    <w:basedOn w:val="a0"/>
    <w:qFormat/>
    <w:rsid w:val="0085163C"/>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85163C"/>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85163C"/>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85163C"/>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85163C"/>
    <w:rPr>
      <w:rFonts w:eastAsia="Times New Roman"/>
      <w:szCs w:val="24"/>
      <w:lang w:val="en-US" w:eastAsia="en-US"/>
    </w:rPr>
  </w:style>
  <w:style w:type="character" w:customStyle="1" w:styleId="ReferencesChar">
    <w:name w:val="References Char"/>
    <w:link w:val="References"/>
    <w:locked/>
    <w:rsid w:val="0085163C"/>
    <w:rPr>
      <w:rFonts w:cs="Calibri"/>
      <w:sz w:val="20"/>
    </w:rPr>
  </w:style>
  <w:style w:type="paragraph" w:customStyle="1" w:styleId="References">
    <w:name w:val="References"/>
    <w:basedOn w:val="a0"/>
    <w:link w:val="ReferencesChar"/>
    <w:qFormat/>
    <w:rsid w:val="0085163C"/>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85163C"/>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85163C"/>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85163C"/>
    <w:rPr>
      <w:color w:val="800080"/>
      <w:u w:val="single"/>
    </w:rPr>
  </w:style>
  <w:style w:type="paragraph" w:customStyle="1" w:styleId="Authors">
    <w:name w:val="Author (s)"/>
    <w:basedOn w:val="a0"/>
    <w:rsid w:val="0085163C"/>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85163C"/>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85163C"/>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85163C"/>
    <w:rPr>
      <w:kern w:val="2"/>
      <w:sz w:val="20"/>
      <w:szCs w:val="20"/>
      <w:lang w:val="en-US" w:eastAsia="zh-TW"/>
    </w:rPr>
  </w:style>
  <w:style w:type="paragraph" w:customStyle="1" w:styleId="18">
    <w:name w:val="Текст примечания1"/>
    <w:basedOn w:val="a0"/>
    <w:next w:val="afc"/>
    <w:uiPriority w:val="99"/>
    <w:semiHidden/>
    <w:unhideWhenUsed/>
    <w:rsid w:val="0085163C"/>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85163C"/>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85163C"/>
    <w:rPr>
      <w:b/>
      <w:bCs/>
      <w:kern w:val="2"/>
      <w:sz w:val="20"/>
      <w:szCs w:val="20"/>
      <w:lang w:val="en-US" w:eastAsia="zh-TW"/>
    </w:rPr>
  </w:style>
  <w:style w:type="paragraph" w:customStyle="1" w:styleId="1a">
    <w:name w:val="Тема примечания1"/>
    <w:basedOn w:val="afc"/>
    <w:next w:val="afc"/>
    <w:uiPriority w:val="99"/>
    <w:semiHidden/>
    <w:unhideWhenUsed/>
    <w:rsid w:val="0085163C"/>
    <w:pPr>
      <w:spacing w:afterLines="50"/>
      <w:ind w:firstLineChars="200" w:firstLine="200"/>
    </w:pPr>
    <w:rPr>
      <w:rFonts w:eastAsia="PMingLiU"/>
      <w:b/>
      <w:bCs/>
    </w:rPr>
  </w:style>
  <w:style w:type="character" w:customStyle="1" w:styleId="1b">
    <w:name w:val="Тема примечания Знак1"/>
    <w:uiPriority w:val="99"/>
    <w:semiHidden/>
    <w:rsid w:val="0085163C"/>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85163C"/>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85163C"/>
    <w:rPr>
      <w:vertAlign w:val="superscript"/>
    </w:rPr>
  </w:style>
  <w:style w:type="paragraph" w:customStyle="1" w:styleId="1">
    <w:name w:val="Маркированный список1"/>
    <w:basedOn w:val="a0"/>
    <w:next w:val="a"/>
    <w:uiPriority w:val="99"/>
    <w:semiHidden/>
    <w:unhideWhenUsed/>
    <w:rsid w:val="0085163C"/>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85163C"/>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85163C"/>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85163C"/>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85163C"/>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85163C"/>
    <w:rPr>
      <w:rFonts w:ascii="Calibri" w:eastAsia="Calibri" w:hAnsi="Calibri"/>
      <w:snapToGrid w:val="0"/>
      <w:szCs w:val="24"/>
      <w:lang w:val="en-US" w:eastAsia="en-US"/>
    </w:rPr>
  </w:style>
  <w:style w:type="character" w:styleId="aff2">
    <w:name w:val="FollowedHyperlink"/>
    <w:uiPriority w:val="99"/>
    <w:semiHidden/>
    <w:unhideWhenUsed/>
    <w:rsid w:val="0085163C"/>
    <w:rPr>
      <w:color w:val="954F72"/>
      <w:u w:val="single"/>
    </w:rPr>
  </w:style>
  <w:style w:type="paragraph" w:styleId="afc">
    <w:name w:val="annotation text"/>
    <w:basedOn w:val="a0"/>
    <w:link w:val="afb"/>
    <w:uiPriority w:val="99"/>
    <w:semiHidden/>
    <w:unhideWhenUsed/>
    <w:rsid w:val="0085163C"/>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85163C"/>
    <w:rPr>
      <w:sz w:val="20"/>
      <w:szCs w:val="20"/>
    </w:rPr>
  </w:style>
  <w:style w:type="paragraph" w:styleId="afe">
    <w:name w:val="annotation subject"/>
    <w:basedOn w:val="afc"/>
    <w:next w:val="afc"/>
    <w:link w:val="afd"/>
    <w:uiPriority w:val="99"/>
    <w:semiHidden/>
    <w:unhideWhenUsed/>
    <w:rsid w:val="0085163C"/>
    <w:rPr>
      <w:b/>
      <w:bCs/>
    </w:rPr>
  </w:style>
  <w:style w:type="character" w:customStyle="1" w:styleId="24">
    <w:name w:val="Тема примечания Знак2"/>
    <w:basedOn w:val="23"/>
    <w:uiPriority w:val="99"/>
    <w:semiHidden/>
    <w:rsid w:val="0085163C"/>
    <w:rPr>
      <w:b/>
      <w:bCs/>
      <w:sz w:val="20"/>
      <w:szCs w:val="20"/>
    </w:rPr>
  </w:style>
  <w:style w:type="paragraph" w:styleId="a">
    <w:name w:val="List Bullet"/>
    <w:basedOn w:val="a0"/>
    <w:uiPriority w:val="99"/>
    <w:semiHidden/>
    <w:unhideWhenUsed/>
    <w:rsid w:val="0085163C"/>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85163C"/>
  </w:style>
  <w:style w:type="paragraph" w:customStyle="1" w:styleId="aff3">
    <w:name w:val="Литература"/>
    <w:basedOn w:val="a0"/>
    <w:link w:val="aff4"/>
    <w:qFormat/>
    <w:rsid w:val="0085163C"/>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85163C"/>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85163C"/>
    <w:rPr>
      <w:rFonts w:eastAsia="Times New Roman"/>
      <w:snapToGrid w:val="0"/>
      <w:sz w:val="20"/>
      <w:szCs w:val="24"/>
      <w:lang w:val="en-US" w:eastAsia="en-US"/>
    </w:rPr>
  </w:style>
  <w:style w:type="paragraph" w:styleId="aff5">
    <w:name w:val="Normal (Web)"/>
    <w:basedOn w:val="a0"/>
    <w:uiPriority w:val="99"/>
    <w:semiHidden/>
    <w:unhideWhenUsed/>
    <w:rsid w:val="0085163C"/>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85163C"/>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85163C"/>
  </w:style>
  <w:style w:type="table" w:customStyle="1" w:styleId="1f">
    <w:name w:val="Сетка таблицы1"/>
    <w:basedOn w:val="a2"/>
    <w:next w:val="aff6"/>
    <w:uiPriority w:val="39"/>
    <w:rsid w:val="0085163C"/>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85163C"/>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85163C"/>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85163C"/>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85163C"/>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85163C"/>
    <w:pPr>
      <w:keepNext w:val="0"/>
      <w:jc w:val="left"/>
    </w:pPr>
    <w:rPr>
      <w:rFonts w:eastAsia="Times New Roman"/>
      <w:b w:val="0"/>
      <w:bCs/>
      <w:sz w:val="18"/>
      <w:szCs w:val="20"/>
      <w:lang w:eastAsia="es-ES"/>
    </w:rPr>
  </w:style>
  <w:style w:type="paragraph" w:customStyle="1" w:styleId="UDMKParagraf1">
    <w:name w:val="UDMK Paragraf1"/>
    <w:basedOn w:val="a0"/>
    <w:rsid w:val="0085163C"/>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85163C"/>
    <w:pPr>
      <w:ind w:firstLine="567"/>
    </w:pPr>
  </w:style>
  <w:style w:type="character" w:styleId="aff7">
    <w:name w:val="Placeholder Text"/>
    <w:uiPriority w:val="99"/>
    <w:semiHidden/>
    <w:rsid w:val="0085163C"/>
    <w:rPr>
      <w:color w:val="808080"/>
    </w:rPr>
  </w:style>
  <w:style w:type="paragraph" w:customStyle="1" w:styleId="footnotedescription">
    <w:name w:val="footnote description"/>
    <w:next w:val="a0"/>
    <w:link w:val="footnotedescriptionChar"/>
    <w:hidden/>
    <w:rsid w:val="0085163C"/>
    <w:pPr>
      <w:spacing w:after="0" w:line="259" w:lineRule="auto"/>
    </w:pPr>
    <w:rPr>
      <w:rFonts w:eastAsia="Times New Roman"/>
      <w:color w:val="000000"/>
      <w:sz w:val="20"/>
    </w:rPr>
  </w:style>
  <w:style w:type="character" w:customStyle="1" w:styleId="footnotedescriptionChar">
    <w:name w:val="footnote description Char"/>
    <w:link w:val="footnotedescription"/>
    <w:rsid w:val="0085163C"/>
    <w:rPr>
      <w:rFonts w:eastAsia="Times New Roman"/>
      <w:color w:val="000000"/>
      <w:sz w:val="20"/>
    </w:rPr>
  </w:style>
  <w:style w:type="character" w:customStyle="1" w:styleId="footnotemark">
    <w:name w:val="footnote mark"/>
    <w:hidden/>
    <w:rsid w:val="0085163C"/>
    <w:rPr>
      <w:rFonts w:ascii="Times New Roman" w:eastAsia="Times New Roman" w:hAnsi="Times New Roman" w:cs="Times New Roman"/>
      <w:color w:val="000000"/>
      <w:sz w:val="20"/>
      <w:vertAlign w:val="superscript"/>
    </w:rPr>
  </w:style>
  <w:style w:type="table" w:customStyle="1" w:styleId="TableGrid">
    <w:name w:val="TableGrid"/>
    <w:rsid w:val="0085163C"/>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85163C"/>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85163C"/>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85163C"/>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85163C"/>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85163C"/>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85163C"/>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85163C"/>
  </w:style>
  <w:style w:type="paragraph" w:customStyle="1" w:styleId="1f0">
    <w:name w:val="Список литературы1"/>
    <w:basedOn w:val="a0"/>
    <w:next w:val="a0"/>
    <w:uiPriority w:val="37"/>
    <w:unhideWhenUsed/>
    <w:rsid w:val="0085163C"/>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85163C"/>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85163C"/>
    <w:rPr>
      <w:sz w:val="16"/>
      <w:szCs w:val="16"/>
    </w:rPr>
  </w:style>
  <w:style w:type="paragraph" w:customStyle="1" w:styleId="1f1">
    <w:name w:val="Рецензия1"/>
    <w:next w:val="aff9"/>
    <w:hidden/>
    <w:uiPriority w:val="99"/>
    <w:semiHidden/>
    <w:rsid w:val="0085163C"/>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85163C"/>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85163C"/>
    <w:rPr>
      <w:rFonts w:eastAsia="Times New Roman"/>
      <w:sz w:val="20"/>
      <w:lang w:val="en-US" w:eastAsia="en-US"/>
    </w:rPr>
  </w:style>
  <w:style w:type="paragraph" w:customStyle="1" w:styleId="10">
    <w:name w:val="Заголовок оглавления1"/>
    <w:basedOn w:val="11"/>
    <w:next w:val="a0"/>
    <w:uiPriority w:val="39"/>
    <w:unhideWhenUsed/>
    <w:qFormat/>
    <w:rsid w:val="0085163C"/>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85163C"/>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85163C"/>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85163C"/>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85163C"/>
    <w:rPr>
      <w:b/>
      <w:bCs/>
      <w:i w:val="0"/>
      <w:iCs w:val="0"/>
    </w:rPr>
  </w:style>
  <w:style w:type="character" w:customStyle="1" w:styleId="st1">
    <w:name w:val="st1"/>
    <w:basedOn w:val="a1"/>
    <w:rsid w:val="0085163C"/>
  </w:style>
  <w:style w:type="table" w:customStyle="1" w:styleId="TableGrid1">
    <w:name w:val="Table Grid1"/>
    <w:basedOn w:val="a2"/>
    <w:next w:val="aff6"/>
    <w:uiPriority w:val="39"/>
    <w:rsid w:val="0085163C"/>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85163C"/>
  </w:style>
  <w:style w:type="character" w:customStyle="1" w:styleId="410">
    <w:name w:val="Заголовок 4 Знак1"/>
    <w:uiPriority w:val="9"/>
    <w:semiHidden/>
    <w:rsid w:val="0085163C"/>
    <w:rPr>
      <w:rFonts w:ascii="Calibri Light" w:eastAsia="Times New Roman" w:hAnsi="Calibri Light" w:cs="Times New Roman"/>
      <w:i/>
      <w:iCs/>
      <w:color w:val="2E74B5"/>
    </w:rPr>
  </w:style>
  <w:style w:type="character" w:customStyle="1" w:styleId="510">
    <w:name w:val="Заголовок 5 Знак1"/>
    <w:uiPriority w:val="9"/>
    <w:semiHidden/>
    <w:rsid w:val="0085163C"/>
    <w:rPr>
      <w:rFonts w:ascii="Calibri Light" w:eastAsia="Times New Roman" w:hAnsi="Calibri Light" w:cs="Times New Roman"/>
      <w:color w:val="2E74B5"/>
    </w:rPr>
  </w:style>
  <w:style w:type="character" w:customStyle="1" w:styleId="610">
    <w:name w:val="Заголовок 6 Знак1"/>
    <w:uiPriority w:val="9"/>
    <w:semiHidden/>
    <w:rsid w:val="0085163C"/>
    <w:rPr>
      <w:rFonts w:ascii="Calibri Light" w:eastAsia="Times New Roman" w:hAnsi="Calibri Light" w:cs="Times New Roman"/>
      <w:color w:val="1F4D78"/>
    </w:rPr>
  </w:style>
  <w:style w:type="character" w:customStyle="1" w:styleId="710">
    <w:name w:val="Заголовок 7 Знак1"/>
    <w:uiPriority w:val="9"/>
    <w:semiHidden/>
    <w:rsid w:val="0085163C"/>
    <w:rPr>
      <w:rFonts w:ascii="Calibri Light" w:eastAsia="Times New Roman" w:hAnsi="Calibri Light" w:cs="Times New Roman"/>
      <w:i/>
      <w:iCs/>
      <w:color w:val="1F4D78"/>
    </w:rPr>
  </w:style>
  <w:style w:type="character" w:customStyle="1" w:styleId="810">
    <w:name w:val="Заголовок 8 Знак1"/>
    <w:uiPriority w:val="9"/>
    <w:semiHidden/>
    <w:rsid w:val="0085163C"/>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85163C"/>
    <w:rPr>
      <w:rFonts w:ascii="Calibri Light" w:eastAsia="Times New Roman" w:hAnsi="Calibri Light" w:cs="Times New Roman"/>
      <w:i/>
      <w:iCs/>
      <w:color w:val="272727"/>
      <w:sz w:val="21"/>
      <w:szCs w:val="21"/>
    </w:rPr>
  </w:style>
  <w:style w:type="paragraph" w:styleId="aff9">
    <w:name w:val="Revision"/>
    <w:hidden/>
    <w:uiPriority w:val="99"/>
    <w:semiHidden/>
    <w:rsid w:val="0085163C"/>
    <w:pPr>
      <w:spacing w:after="0" w:line="240" w:lineRule="auto"/>
    </w:pPr>
    <w:rPr>
      <w:rFonts w:ascii="Calibri" w:eastAsia="Calibri" w:hAnsi="Calibri"/>
      <w:lang w:eastAsia="en-US"/>
    </w:rPr>
  </w:style>
  <w:style w:type="paragraph" w:styleId="affa">
    <w:name w:val="No Spacing"/>
    <w:uiPriority w:val="1"/>
    <w:qFormat/>
    <w:rsid w:val="0085163C"/>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85163C"/>
  </w:style>
  <w:style w:type="numbering" w:customStyle="1" w:styleId="62">
    <w:name w:val="Нет списка6"/>
    <w:next w:val="a3"/>
    <w:uiPriority w:val="99"/>
    <w:semiHidden/>
    <w:unhideWhenUsed/>
    <w:rsid w:val="0085163C"/>
  </w:style>
  <w:style w:type="character" w:customStyle="1" w:styleId="ab">
    <w:name w:val="Абзац списка Знак"/>
    <w:basedOn w:val="a1"/>
    <w:link w:val="aa"/>
    <w:uiPriority w:val="34"/>
    <w:rsid w:val="0085163C"/>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85163C"/>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85163C"/>
    <w:rPr>
      <w:rFonts w:eastAsia="Times New Roman"/>
      <w:noProof/>
      <w:szCs w:val="24"/>
      <w:lang w:val="en-US" w:eastAsia="en-US"/>
    </w:rPr>
  </w:style>
  <w:style w:type="paragraph" w:customStyle="1" w:styleId="EndNoteBibliography">
    <w:name w:val="EndNote Bibliography"/>
    <w:basedOn w:val="a0"/>
    <w:link w:val="EndNoteBibliographyChar"/>
    <w:rsid w:val="0085163C"/>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85163C"/>
    <w:rPr>
      <w:rFonts w:eastAsia="Times New Roman"/>
      <w:noProof/>
      <w:szCs w:val="24"/>
      <w:lang w:val="en-US" w:eastAsia="en-US"/>
    </w:rPr>
  </w:style>
  <w:style w:type="numbering" w:customStyle="1" w:styleId="72">
    <w:name w:val="Нет списка7"/>
    <w:next w:val="a3"/>
    <w:uiPriority w:val="99"/>
    <w:semiHidden/>
    <w:unhideWhenUsed/>
    <w:rsid w:val="0085163C"/>
  </w:style>
  <w:style w:type="character" w:customStyle="1" w:styleId="UnresolvedMention">
    <w:name w:val="Unresolved Mention"/>
    <w:uiPriority w:val="99"/>
    <w:semiHidden/>
    <w:unhideWhenUsed/>
    <w:rsid w:val="0085163C"/>
    <w:rPr>
      <w:color w:val="605E5C"/>
      <w:shd w:val="clear" w:color="auto" w:fill="E1DFDD"/>
    </w:rPr>
  </w:style>
  <w:style w:type="table" w:customStyle="1" w:styleId="32">
    <w:name w:val="Сетка таблицы3"/>
    <w:basedOn w:val="a2"/>
    <w:next w:val="aff6"/>
    <w:uiPriority w:val="59"/>
    <w:rsid w:val="0085163C"/>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85163C"/>
  </w:style>
  <w:style w:type="character" w:customStyle="1" w:styleId="contrib">
    <w:name w:val="contrib"/>
    <w:basedOn w:val="a1"/>
    <w:rsid w:val="0085163C"/>
  </w:style>
  <w:style w:type="character" w:customStyle="1" w:styleId="separator">
    <w:name w:val="separator"/>
    <w:basedOn w:val="a1"/>
    <w:rsid w:val="0085163C"/>
  </w:style>
  <w:style w:type="paragraph" w:customStyle="1" w:styleId="Tablecaption">
    <w:name w:val="Table caption"/>
    <w:basedOn w:val="a0"/>
    <w:next w:val="a0"/>
    <w:rsid w:val="0085163C"/>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85163C"/>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85163C"/>
    <w:rPr>
      <w:vertAlign w:val="superscript"/>
    </w:rPr>
  </w:style>
  <w:style w:type="character" w:customStyle="1" w:styleId="InternetLink">
    <w:name w:val="Internet Link"/>
    <w:rsid w:val="0085163C"/>
    <w:rPr>
      <w:color w:val="0000FF"/>
      <w:u w:val="single"/>
    </w:rPr>
  </w:style>
  <w:style w:type="numbering" w:customStyle="1" w:styleId="82">
    <w:name w:val="Нет списка8"/>
    <w:next w:val="a3"/>
    <w:uiPriority w:val="99"/>
    <w:semiHidden/>
    <w:unhideWhenUsed/>
    <w:rsid w:val="0085163C"/>
  </w:style>
  <w:style w:type="table" w:customStyle="1" w:styleId="TableGrid10">
    <w:name w:val="TableGrid1"/>
    <w:rsid w:val="0085163C"/>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85163C"/>
    <w:pPr>
      <w:ind w:firstLine="210"/>
    </w:pPr>
  </w:style>
  <w:style w:type="character" w:customStyle="1" w:styleId="afff">
    <w:name w:val="Красная строка Знак"/>
    <w:basedOn w:val="1e"/>
    <w:link w:val="affe"/>
    <w:uiPriority w:val="99"/>
    <w:semiHidden/>
    <w:rsid w:val="0085163C"/>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85163C"/>
  </w:style>
  <w:style w:type="table" w:customStyle="1" w:styleId="43">
    <w:name w:val="Сетка таблицы4"/>
    <w:basedOn w:val="a2"/>
    <w:next w:val="aff6"/>
    <w:uiPriority w:val="59"/>
    <w:rsid w:val="0085163C"/>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85163C"/>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85163C"/>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5163C"/>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85163C"/>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85163C"/>
  </w:style>
  <w:style w:type="character" w:customStyle="1" w:styleId="tlid-translation">
    <w:name w:val="tlid-translation"/>
    <w:rsid w:val="0085163C"/>
  </w:style>
  <w:style w:type="table" w:customStyle="1" w:styleId="63">
    <w:name w:val="Сетка таблицы6"/>
    <w:basedOn w:val="a2"/>
    <w:next w:val="aff6"/>
    <w:uiPriority w:val="39"/>
    <w:rsid w:val="0085163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85163C"/>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85163C"/>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85163C"/>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85163C"/>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85163C"/>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85163C"/>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85163C"/>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85163C"/>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85163C"/>
  </w:style>
  <w:style w:type="table" w:customStyle="1" w:styleId="73">
    <w:name w:val="Сетка таблицы7"/>
    <w:basedOn w:val="a2"/>
    <w:next w:val="aff6"/>
    <w:uiPriority w:val="59"/>
    <w:rsid w:val="0085163C"/>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85163C"/>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85163C"/>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85163C"/>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85163C"/>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85163C"/>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85163C"/>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9.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4.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5.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20.png"/><Relationship Id="rId37" Type="http://schemas.openxmlformats.org/officeDocument/2006/relationships/image" Target="media/image30.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4.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3856</Words>
  <Characters>21980</Characters>
  <Application>Microsoft Office Word</Application>
  <DocSecurity>0</DocSecurity>
  <Lines>183</Lines>
  <Paragraphs>51</Paragraphs>
  <ScaleCrop>false</ScaleCrop>
  <Company>diakov.net</Company>
  <LinksUpToDate>false</LinksUpToDate>
  <CharactersWithSpaces>25785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2020-06-27T21:25:00Z</dcterms:created>
  <dcterms:modified xsi:type="dcterms:W3CDTF">2021-05-12T15:24:00Z</dcterms:modified>
</cp:coreProperties>
</file>