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14B" w:rsidRPr="00AA714B" w:rsidRDefault="00AA714B" w:rsidP="00AA714B">
      <w:pPr>
        <w:widowControl w:val="0"/>
        <w:spacing w:after="0" w:line="240" w:lineRule="auto"/>
        <w:jc w:val="center"/>
        <w:outlineLvl w:val="0"/>
        <w:rPr>
          <w:rFonts w:eastAsia="Times New Roman"/>
          <w:b/>
          <w:caps/>
          <w:snapToGrid w:val="0"/>
          <w:sz w:val="28"/>
          <w:szCs w:val="24"/>
          <w:lang w:val="en-US"/>
        </w:rPr>
      </w:pPr>
      <w:bookmarkStart w:id="0" w:name="_GoBack"/>
      <w:bookmarkEnd w:id="0"/>
    </w:p>
    <w:p w:rsidR="00AA714B" w:rsidRPr="00AA714B" w:rsidRDefault="00AA714B" w:rsidP="00AA714B">
      <w:pPr>
        <w:widowControl w:val="0"/>
        <w:spacing w:after="0" w:line="240" w:lineRule="auto"/>
        <w:jc w:val="center"/>
        <w:outlineLvl w:val="0"/>
        <w:rPr>
          <w:rFonts w:eastAsia="Times New Roman"/>
          <w:b/>
          <w:caps/>
          <w:snapToGrid w:val="0"/>
          <w:sz w:val="28"/>
          <w:szCs w:val="24"/>
          <w:lang w:val="en-US"/>
        </w:rPr>
      </w:pPr>
    </w:p>
    <w:p w:rsidR="00AA714B" w:rsidRPr="00AA714B" w:rsidRDefault="00AA714B" w:rsidP="00AA714B">
      <w:pPr>
        <w:widowControl w:val="0"/>
        <w:spacing w:after="0" w:line="240" w:lineRule="auto"/>
        <w:jc w:val="center"/>
        <w:outlineLvl w:val="0"/>
        <w:rPr>
          <w:rFonts w:eastAsia="Times New Roman"/>
          <w:b/>
          <w:caps/>
          <w:snapToGrid w:val="0"/>
          <w:color w:val="000000"/>
          <w:sz w:val="21"/>
          <w:szCs w:val="24"/>
          <w:lang w:val="en-US"/>
        </w:rPr>
      </w:pPr>
      <w:r w:rsidRPr="00AA714B">
        <w:rPr>
          <w:rFonts w:eastAsia="Times New Roman"/>
          <w:b/>
          <w:caps/>
          <w:snapToGrid w:val="0"/>
          <w:color w:val="000000"/>
          <w:sz w:val="26"/>
          <w:szCs w:val="24"/>
          <w:lang w:val="en-US"/>
        </w:rPr>
        <w:t xml:space="preserve">SEISMIC PERFORMANCE EVALUATION BY CAPACITY SPECTRUM </w:t>
      </w:r>
    </w:p>
    <w:p w:rsidR="00AA714B" w:rsidRPr="00AA714B" w:rsidRDefault="00AA714B" w:rsidP="00AA714B">
      <w:pPr>
        <w:widowControl w:val="0"/>
        <w:spacing w:after="0" w:line="240" w:lineRule="auto"/>
        <w:jc w:val="center"/>
        <w:outlineLvl w:val="0"/>
        <w:rPr>
          <w:rFonts w:eastAsia="Times New Roman"/>
          <w:b/>
          <w:caps/>
          <w:snapToGrid w:val="0"/>
          <w:color w:val="000000"/>
          <w:sz w:val="21"/>
          <w:szCs w:val="24"/>
          <w:lang w:val="en-US"/>
        </w:rPr>
      </w:pPr>
      <w:r w:rsidRPr="00AA714B">
        <w:rPr>
          <w:rFonts w:eastAsia="Times New Roman"/>
          <w:b/>
          <w:caps/>
          <w:snapToGrid w:val="0"/>
          <w:color w:val="000000"/>
          <w:sz w:val="26"/>
          <w:szCs w:val="24"/>
          <w:lang w:val="en-US"/>
        </w:rPr>
        <w:t xml:space="preserve">METHOD FOR BASE-ISOLATED FRAME </w:t>
      </w:r>
    </w:p>
    <w:p w:rsidR="00AA714B" w:rsidRPr="00AA714B" w:rsidRDefault="00AA714B" w:rsidP="00AA714B">
      <w:pPr>
        <w:widowControl w:val="0"/>
        <w:spacing w:after="0" w:line="240" w:lineRule="auto"/>
        <w:jc w:val="both"/>
        <w:rPr>
          <w:rFonts w:eastAsia="Times New Roman"/>
          <w:snapToGrid w:val="0"/>
          <w:szCs w:val="24"/>
          <w:lang w:val="en-US" w:eastAsia="en-US"/>
        </w:rPr>
      </w:pPr>
    </w:p>
    <w:p w:rsidR="00AA714B" w:rsidRPr="00AA714B" w:rsidRDefault="00AA714B" w:rsidP="00AA714B">
      <w:pPr>
        <w:widowControl w:val="0"/>
        <w:spacing w:after="0" w:line="240" w:lineRule="auto"/>
        <w:jc w:val="both"/>
        <w:rPr>
          <w:rFonts w:eastAsia="Times New Roman"/>
          <w:b/>
          <w:snapToGrid w:val="0"/>
          <w:sz w:val="28"/>
          <w:szCs w:val="28"/>
          <w:lang w:val="en-US" w:eastAsia="en-US"/>
        </w:rPr>
      </w:pPr>
      <w:r w:rsidRPr="00AA714B">
        <w:rPr>
          <w:rFonts w:eastAsia="Times New Roman"/>
          <w:b/>
          <w:snapToGrid w:val="0"/>
          <w:sz w:val="28"/>
          <w:szCs w:val="28"/>
          <w:lang w:val="en-US" w:eastAsia="en-US"/>
        </w:rPr>
        <w:t xml:space="preserve">DOI </w:t>
      </w:r>
      <w:r w:rsidR="00F807E1">
        <w:rPr>
          <w:rFonts w:eastAsia="Times New Roman"/>
          <w:b/>
          <w:snapToGrid w:val="0"/>
          <w:color w:val="333333"/>
          <w:sz w:val="28"/>
          <w:szCs w:val="28"/>
          <w:shd w:val="clear" w:color="auto" w:fill="FFFFFF"/>
          <w:lang w:val="en-US" w:eastAsia="en-US"/>
        </w:rPr>
        <w:t>10.37153</w:t>
      </w:r>
      <w:r w:rsidRPr="00AA714B">
        <w:rPr>
          <w:rFonts w:eastAsia="Times New Roman"/>
          <w:b/>
          <w:snapToGrid w:val="0"/>
          <w:color w:val="333333"/>
          <w:sz w:val="28"/>
          <w:szCs w:val="28"/>
          <w:shd w:val="clear" w:color="auto" w:fill="FFFFFF"/>
          <w:lang w:val="en-US" w:eastAsia="en-US"/>
        </w:rPr>
        <w:t>/2686-7974-2019-16-1075-1082</w:t>
      </w:r>
    </w:p>
    <w:p w:rsidR="00AA714B" w:rsidRPr="00AA714B" w:rsidRDefault="00AA714B" w:rsidP="00AA714B">
      <w:pPr>
        <w:widowControl w:val="0"/>
        <w:spacing w:after="0" w:line="240" w:lineRule="auto"/>
        <w:jc w:val="both"/>
        <w:rPr>
          <w:rFonts w:eastAsia="Times New Roman"/>
          <w:snapToGrid w:val="0"/>
          <w:szCs w:val="24"/>
          <w:lang w:val="en-US"/>
        </w:rPr>
      </w:pPr>
    </w:p>
    <w:p w:rsidR="00AA714B" w:rsidRPr="00AA714B" w:rsidRDefault="00AA714B" w:rsidP="00AA714B">
      <w:pPr>
        <w:widowControl w:val="0"/>
        <w:spacing w:after="0" w:line="240" w:lineRule="auto"/>
        <w:jc w:val="both"/>
        <w:rPr>
          <w:rFonts w:eastAsia="Times New Roman"/>
          <w:snapToGrid w:val="0"/>
          <w:szCs w:val="24"/>
          <w:lang w:val="en-US"/>
        </w:rPr>
      </w:pPr>
    </w:p>
    <w:p w:rsidR="00AA714B" w:rsidRPr="00AA714B" w:rsidRDefault="00AA714B" w:rsidP="00AA714B">
      <w:pPr>
        <w:widowControl w:val="0"/>
        <w:suppressAutoHyphens/>
        <w:spacing w:after="0" w:line="240" w:lineRule="auto"/>
        <w:jc w:val="center"/>
        <w:rPr>
          <w:rFonts w:eastAsia="Times New Roman"/>
          <w:sz w:val="21"/>
          <w:szCs w:val="24"/>
          <w:lang w:val="en-US"/>
        </w:rPr>
      </w:pPr>
      <w:r w:rsidRPr="00AA714B">
        <w:rPr>
          <w:rFonts w:eastAsia="Times New Roman"/>
          <w:szCs w:val="24"/>
          <w:lang w:val="en-US"/>
        </w:rPr>
        <w:t>Mohit BHANDARI</w:t>
      </w:r>
      <w:r w:rsidRPr="00AA714B">
        <w:rPr>
          <w:rFonts w:eastAsia="Times New Roman"/>
          <w:szCs w:val="24"/>
          <w:vertAlign w:val="superscript"/>
          <w:lang w:val="en-US"/>
        </w:rPr>
        <w:footnoteReference w:id="1"/>
      </w:r>
      <w:r w:rsidRPr="00AA714B">
        <w:rPr>
          <w:rFonts w:eastAsia="Times New Roman"/>
          <w:szCs w:val="24"/>
          <w:lang w:val="en-US"/>
        </w:rPr>
        <w:t>, R. N. SHARMA</w:t>
      </w:r>
      <w:r w:rsidRPr="00AA714B">
        <w:rPr>
          <w:rFonts w:eastAsia="Times New Roman"/>
          <w:szCs w:val="24"/>
          <w:vertAlign w:val="superscript"/>
          <w:lang w:val="en-US"/>
        </w:rPr>
        <w:footnoteReference w:id="2"/>
      </w:r>
      <w:r w:rsidRPr="00AA714B">
        <w:rPr>
          <w:rFonts w:eastAsia="Times New Roman"/>
          <w:szCs w:val="24"/>
          <w:lang w:val="en-US"/>
        </w:rPr>
        <w:t>, S. D. BHARTI</w:t>
      </w:r>
      <w:r w:rsidRPr="00AA714B">
        <w:rPr>
          <w:rFonts w:eastAsia="Times New Roman"/>
          <w:szCs w:val="24"/>
          <w:vertAlign w:val="superscript"/>
          <w:lang w:val="en-US"/>
        </w:rPr>
        <w:footnoteReference w:id="3"/>
      </w:r>
      <w:r w:rsidRPr="00AA714B">
        <w:rPr>
          <w:rFonts w:eastAsia="Times New Roman"/>
          <w:szCs w:val="24"/>
          <w:lang w:val="en-US"/>
        </w:rPr>
        <w:t>, Mahendra SHRIMALI</w:t>
      </w:r>
      <w:r w:rsidRPr="00AA714B">
        <w:rPr>
          <w:rFonts w:eastAsia="Times New Roman"/>
          <w:szCs w:val="24"/>
          <w:vertAlign w:val="superscript"/>
          <w:lang w:val="en-US"/>
        </w:rPr>
        <w:footnoteReference w:id="4"/>
      </w:r>
      <w:r w:rsidRPr="00AA714B">
        <w:rPr>
          <w:rFonts w:eastAsia="Times New Roman"/>
          <w:szCs w:val="24"/>
          <w:lang w:val="en-US"/>
        </w:rPr>
        <w:t>, Tushar DATTA</w:t>
      </w:r>
      <w:r w:rsidRPr="00AA714B">
        <w:rPr>
          <w:rFonts w:eastAsia="Times New Roman"/>
          <w:szCs w:val="24"/>
          <w:vertAlign w:val="superscript"/>
          <w:lang w:val="en-US"/>
        </w:rPr>
        <w:footnoteReference w:id="5"/>
      </w:r>
      <w:r w:rsidRPr="00AA714B">
        <w:rPr>
          <w:rFonts w:eastAsia="Times New Roman"/>
          <w:szCs w:val="24"/>
          <w:lang w:val="en-US"/>
        </w:rPr>
        <w:t xml:space="preserve">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0" w:line="240" w:lineRule="auto"/>
        <w:jc w:val="center"/>
        <w:outlineLvl w:val="0"/>
        <w:rPr>
          <w:rFonts w:eastAsia="Times New Roman"/>
          <w:b/>
          <w:caps/>
          <w:snapToGrid w:val="0"/>
          <w:kern w:val="28"/>
          <w:szCs w:val="24"/>
          <w:lang w:val="en-US"/>
        </w:rPr>
      </w:pPr>
      <w:r w:rsidRPr="00AA714B">
        <w:rPr>
          <w:rFonts w:eastAsia="Times New Roman"/>
          <w:b/>
          <w:caps/>
          <w:snapToGrid w:val="0"/>
          <w:kern w:val="28"/>
          <w:szCs w:val="24"/>
          <w:lang w:val="en-US"/>
        </w:rPr>
        <w:t xml:space="preserve">ABSTRACT </w:t>
      </w:r>
    </w:p>
    <w:p w:rsidR="00AA714B" w:rsidRPr="00AA714B" w:rsidRDefault="00AA714B" w:rsidP="00AA714B">
      <w:pPr>
        <w:widowControl w:val="0"/>
        <w:suppressAutoHyphens/>
        <w:spacing w:after="0" w:line="240" w:lineRule="auto"/>
        <w:jc w:val="both"/>
        <w:rPr>
          <w:rFonts w:eastAsia="Times New Roman"/>
          <w:sz w:val="20"/>
          <w:szCs w:val="24"/>
          <w:lang w:val="en-US"/>
        </w:rPr>
      </w:pPr>
      <w:r w:rsidRPr="00AA714B">
        <w:rPr>
          <w:rFonts w:eastAsia="Times New Roman"/>
          <w:sz w:val="20"/>
          <w:szCs w:val="24"/>
          <w:lang w:val="en-US"/>
        </w:rPr>
        <w:t xml:space="preserve">  </w:t>
      </w:r>
    </w:p>
    <w:p w:rsidR="00AA714B" w:rsidRPr="00AA714B" w:rsidRDefault="00AA714B" w:rsidP="00AA714B">
      <w:pPr>
        <w:widowControl w:val="0"/>
        <w:suppressAutoHyphens/>
        <w:spacing w:after="0" w:line="240" w:lineRule="auto"/>
        <w:jc w:val="both"/>
        <w:rPr>
          <w:rFonts w:eastAsia="Times New Roman"/>
          <w:color w:val="000000"/>
          <w:sz w:val="21"/>
          <w:szCs w:val="24"/>
          <w:lang w:val="en-US"/>
        </w:rPr>
      </w:pPr>
      <w:r w:rsidRPr="00AA714B">
        <w:rPr>
          <w:rFonts w:eastAsia="Times New Roman"/>
          <w:color w:val="000000"/>
          <w:sz w:val="20"/>
          <w:szCs w:val="24"/>
          <w:lang w:val="en-US"/>
        </w:rPr>
        <w:t xml:space="preserve">The present study aims to investigate the efficacy of the capacity spectrum method (CSM) in the prediction of seismic demands as compared to the Nonlinear Time History Analysis (NTHA) for the base-isolated building frame at different performance points. In this line, a ten-story base-isolated building frame with lead rubber bearing (LRB) isolators is considered in the analysis. The corresponding fixed base frame is also analyzed as a reference for comparison purposes. Performance points are obtained corresponding to different PGA levels, namely, 0.1g, 0.2g, 0.3g, 0.4g, and 0.5g. The NTHA is performed by employing artificially generated time histories compatible to ATC-40 response spectrum and scaled to above mentioned PGA levels. The comparison between the responses predicted by the two analyses is made in terms of three response parameters, namely, the base shear, the maximum isolator displacement, and the maximum interstorey drift ratio. The results of the study reveal that the CSM is good in predicting the seismic demands in base-isolated building frames up to a specific performance point consistent with the low PGA level (0.2g). Beyond this level, the difference in response quantities between CSM and NTHA increases with increase in the PGA. </w:t>
      </w:r>
    </w:p>
    <w:p w:rsidR="00AA714B" w:rsidRPr="00AA714B" w:rsidRDefault="00AA714B" w:rsidP="00AA714B">
      <w:pPr>
        <w:widowControl w:val="0"/>
        <w:suppressAutoHyphens/>
        <w:spacing w:after="0" w:line="240" w:lineRule="auto"/>
        <w:jc w:val="both"/>
        <w:rPr>
          <w:rFonts w:eastAsia="Times New Roman"/>
          <w:color w:val="000000"/>
          <w:sz w:val="21"/>
          <w:szCs w:val="24"/>
          <w:lang w:val="en-US"/>
        </w:rPr>
      </w:pPr>
      <w:r w:rsidRPr="00AA714B">
        <w:rPr>
          <w:rFonts w:eastAsia="Times New Roman"/>
          <w:color w:val="000000"/>
          <w:sz w:val="20"/>
          <w:szCs w:val="24"/>
          <w:lang w:val="en-US"/>
        </w:rPr>
        <w:t xml:space="preserve"> </w:t>
      </w:r>
    </w:p>
    <w:p w:rsidR="00AA714B" w:rsidRPr="00AA714B" w:rsidRDefault="00AA714B" w:rsidP="00AA714B">
      <w:pPr>
        <w:widowControl w:val="0"/>
        <w:suppressAutoHyphens/>
        <w:spacing w:after="0" w:line="240" w:lineRule="auto"/>
        <w:jc w:val="both"/>
        <w:rPr>
          <w:rFonts w:eastAsia="Times New Roman"/>
          <w:color w:val="000000"/>
          <w:sz w:val="21"/>
          <w:szCs w:val="24"/>
          <w:lang w:val="en-US"/>
        </w:rPr>
      </w:pPr>
      <w:r w:rsidRPr="00AA714B">
        <w:rPr>
          <w:rFonts w:eastAsia="Times New Roman"/>
          <w:i/>
          <w:color w:val="000000"/>
          <w:sz w:val="20"/>
          <w:szCs w:val="24"/>
          <w:lang w:val="en-US"/>
        </w:rPr>
        <w:t>Keywords: Capacity spectrum method; Performance point; Nonlinear time history analysis; Lead rubber bearing; Base isolation</w:t>
      </w:r>
      <w:r w:rsidRPr="00AA714B">
        <w:rPr>
          <w:rFonts w:eastAsia="Times New Roman"/>
          <w:color w:val="000000"/>
          <w:sz w:val="20"/>
          <w:szCs w:val="24"/>
          <w:lang w:val="en-US"/>
        </w:rPr>
        <w:t xml:space="preserve">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0" w:line="240" w:lineRule="auto"/>
        <w:jc w:val="both"/>
        <w:rPr>
          <w:rFonts w:eastAsia="Times New Roman"/>
          <w:snapToGrid w:val="0"/>
          <w:szCs w:val="24"/>
          <w:lang w:val="en-US"/>
        </w:rPr>
      </w:pPr>
    </w:p>
    <w:p w:rsidR="00AA714B" w:rsidRPr="00AA714B" w:rsidRDefault="00AA714B" w:rsidP="00AA714B">
      <w:pPr>
        <w:keepNext/>
        <w:snapToGrid w:val="0"/>
        <w:spacing w:after="0" w:line="240" w:lineRule="auto"/>
        <w:jc w:val="both"/>
        <w:outlineLvl w:val="0"/>
        <w:rPr>
          <w:rFonts w:eastAsia="MS Mincho"/>
          <w:b/>
          <w:snapToGrid w:val="0"/>
          <w:color w:val="000000"/>
          <w:lang w:val="en-US" w:eastAsia="zh-CN" w:bidi="en-US"/>
        </w:rPr>
      </w:pPr>
      <w:r w:rsidRPr="00AA714B">
        <w:rPr>
          <w:rFonts w:eastAsia="MS Mincho"/>
          <w:b/>
          <w:snapToGrid w:val="0"/>
          <w:color w:val="000000"/>
          <w:lang w:val="en-US" w:eastAsia="zh-CN" w:bidi="en-US"/>
        </w:rPr>
        <w:t>1. INTRODUCTION</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The seismic performance of the fixed base building in the event of an earthquake is increased by providing different response control strategies. One of the successful and widely implemented technique is “Base Isolation”(Jangid and Datta, 1995; Kelly, 1986). In the base isolation, the building is decoupled from the foundation by inserting flexible devices known as a base isolator. Thus, the building is made more flexible resulting in an increase in its fundamental period of vibration which further reduces the acceleration demand from the earthquake. The base-isolated building moves like a rigid block under earthquake excitation as compared to the cantilever type movement in the fixed base building. Due to its effectiveness and no requirement of an external source of energy, base isolation is widely implemented in buildings and bridges, and has performed well under seismic excitations.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With the increase in the successful implementation and advancement in the research in the field of base </w:t>
      </w:r>
      <w:r w:rsidRPr="00AA714B">
        <w:rPr>
          <w:rFonts w:eastAsia="Times New Roman"/>
          <w:snapToGrid w:val="0"/>
          <w:szCs w:val="24"/>
          <w:lang w:val="en-US"/>
        </w:rPr>
        <w:lastRenderedPageBreak/>
        <w:t xml:space="preserve">isolation, it becomes essential to evaluate the performance of base-isolated buildings to estimate the effectiveness of this technique. There has been considerable research and development in the field of Performance-Based Seismic Design, for which different nonlinear static procedures have been developed for the performance evaluation of the buildings. The most popular methods are Capacity spectrum method, Displacement Coefficient Method, N2 method, Modal Pushover Analysis, and Adaptive Modal Combination procedure.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A large number of research studies have been performed to evaluate the performance of fixed base buildings (Erduran, 2008; Hasan</w:t>
      </w:r>
      <w:r w:rsidRPr="00AA714B">
        <w:rPr>
          <w:rFonts w:eastAsia="Times New Roman"/>
          <w:i/>
          <w:snapToGrid w:val="0"/>
          <w:szCs w:val="24"/>
          <w:lang w:val="en-US"/>
        </w:rPr>
        <w:t xml:space="preserve"> et al.</w:t>
      </w:r>
      <w:r w:rsidRPr="00AA714B">
        <w:rPr>
          <w:rFonts w:eastAsia="Times New Roman"/>
          <w:snapToGrid w:val="0"/>
          <w:szCs w:val="24"/>
          <w:lang w:val="en-US"/>
        </w:rPr>
        <w:t>, 2002; Kalkan and Kunnath, 2007; Kilar and Fajfar, 1997; Mahdi and Soltan, 2011). The same attempts to evaluate the seismic performance of base-isolated building are scanty. There are only a few studies which have been carried out using application of limited nonlinear static procedures in the case of base-isolated buildings. Doudoumis</w:t>
      </w:r>
      <w:r w:rsidRPr="00AA714B">
        <w:rPr>
          <w:rFonts w:eastAsia="Times New Roman"/>
          <w:i/>
          <w:snapToGrid w:val="0"/>
          <w:szCs w:val="24"/>
          <w:lang w:val="en-US"/>
        </w:rPr>
        <w:t xml:space="preserve"> et al.</w:t>
      </w:r>
      <w:r w:rsidRPr="00AA714B">
        <w:rPr>
          <w:rFonts w:eastAsia="Times New Roman"/>
          <w:snapToGrid w:val="0"/>
          <w:szCs w:val="24"/>
          <w:lang w:val="en-US"/>
        </w:rPr>
        <w:t xml:space="preserve"> (2006) compared the responses of a four-storey reinforced concrete building which is isolated with lead rubber bearings. The performance of the buildings is estimated by carrying out pushover analysis with uniform force lateral load pattern, and the seismic responses are compared with the exact predictions of NTHA. It was concluded that the responses estimated with uniform force load pattern hold good agreement with mean NTHA responses in terms of base shear and top displacement.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The N2 method has been put forward in various studies by Vojko Kilar and David Koren as an effective performance evaluation tool for seismic response prediction of base-isolated buildings. They have idealized the capacity of a four-storey building as a trilinear curve in which initial stiffness is depicted by the first yielding point (Kilar and Koren, 2010). N2 method was applied to estimate the seismic performance with the application of three lateral load patterns namely, pattern proportional to first mode shape, triangular patterns, ans pattern suggested by protective system committee (PSC) (SEAONC, 1986). The results were compared with the mean predictions of NTHA. It was concluded that the N2 method provided close estimates to the exact values of NTHA. The PSC pattern and first mode pattern provide good estimates. The same authors also prove the applicability of the N2 method by considering the torsional effects in the unsymmetrical base-isolated building (Kilar</w:t>
      </w:r>
      <w:r w:rsidRPr="00AA714B">
        <w:rPr>
          <w:rFonts w:eastAsia="Times New Roman"/>
          <w:i/>
          <w:snapToGrid w:val="0"/>
          <w:szCs w:val="24"/>
          <w:lang w:val="en-US"/>
        </w:rPr>
        <w:t xml:space="preserve"> et al.</w:t>
      </w:r>
      <w:r w:rsidRPr="00AA714B">
        <w:rPr>
          <w:rFonts w:eastAsia="Times New Roman"/>
          <w:snapToGrid w:val="0"/>
          <w:szCs w:val="24"/>
          <w:lang w:val="en-US"/>
        </w:rPr>
        <w:t xml:space="preserve">, 2011; Koren and Kilar, 2011) for various cases of asymmetry and torsional effect. Faal and Poursha (2017) investigated the effectiveness of three nonlinear static procedures namely, Modal Pushover Analysis (MPA), Extended N2 method and N2 method in order to estimate the inelastic demands of three and twelve storey steel frames base-isolated with LRB. The predictions of the abovementioned procedures were then compared to the those of NTHA values at three considered PGA values, namely,0.4g, 0.6g, and 0.8g. It was concluded that the extended N2 method provides the best estimates of inelastic effects and hinge rotations.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With reference to the available literature, it is observed that the studies have been conducted for a particular target displacement or at a specific performance point and for a specific nonlinear static procedure. With this motivation in view, the present study is attempting to investigate the effectiveness of the Capacity Spectrum Method in the seismic response prediction of a ten storey base-isolated and fixed base building frames at five performance points corresponding to specific PGA levels. The frame is isolated by lead rubber bearing. The effectiveness of the CSM is estimated by comparing its predictions with the exact values of mean NTHA.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0" w:line="240" w:lineRule="auto"/>
        <w:jc w:val="both"/>
        <w:rPr>
          <w:rFonts w:eastAsia="Times New Roman"/>
          <w:snapToGrid w:val="0"/>
          <w:szCs w:val="24"/>
          <w:lang w:val="en-US"/>
        </w:rPr>
      </w:pPr>
    </w:p>
    <w:p w:rsidR="00AA714B" w:rsidRPr="00AA714B" w:rsidRDefault="00AA714B" w:rsidP="00AA714B">
      <w:pPr>
        <w:keepNext/>
        <w:snapToGrid w:val="0"/>
        <w:spacing w:after="0" w:line="240" w:lineRule="auto"/>
        <w:jc w:val="both"/>
        <w:outlineLvl w:val="0"/>
        <w:rPr>
          <w:rFonts w:eastAsia="MS Mincho"/>
          <w:b/>
          <w:snapToGrid w:val="0"/>
          <w:color w:val="000000"/>
          <w:lang w:val="en-US" w:eastAsia="zh-CN" w:bidi="en-US"/>
        </w:rPr>
      </w:pPr>
      <w:r w:rsidRPr="00AA714B">
        <w:rPr>
          <w:rFonts w:eastAsia="MS Mincho"/>
          <w:b/>
          <w:snapToGrid w:val="0"/>
          <w:color w:val="000000"/>
          <w:lang w:val="en-US" w:eastAsia="zh-CN" w:bidi="en-US"/>
        </w:rPr>
        <w:t xml:space="preserve">2. MODELING AND DESIGN OF BUILDING FRAMES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For the analysis, a ten storey frame is considered to have three bays of 5 m each. The height of each storey is 3.2 m. For the sake of simplicity, the sizes of all beams and columns are kept uniform through out the building height; beam size is 450 mm × 650 mm; column size is 650 mm × 650 mm. The two-dimensional model of the frame is modeled in SAP2000 software. The configuration of the frame is shown in Figure 1(a). The beams and columns are modeled as line elements with specified properties given as input in the property data sheet of the software. The beam column joints is modelled by specifying the joint rigidity factor as 0.5 as recommended by the software in which the half joint length is rigid. The nonlinearity in the frame is modelled by defining the plastic hinges at both ends of the beams and columns at a relative distance of 0.1 and 0.9 of the total length. The default hinge properties are used to define all the parameters of hinges which are automatically calculated by the software as per the properties provided by the FEMA-356 (2000) specific to beams and columns. The default moment-rotation backbone curve for plastic hinges is shown in Figure 1(b). Three performance levels as per FEMA 356 has been considered, immediate occupancy, life safety, and collapse prevention as shown in Figure 1(b).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lastRenderedPageBreak/>
        <w:t xml:space="preserve">The building frame is designed for the fixed base condition as per Indian seismic code IS-1893 (2016) for the highest seismic zone having zone factor equal to 0.36 and medium type soil condition. The value of response reduction factor is taken as five corresponding to the special moment resisting frame as per the seismic code. The value of the dead load on all floor levels is 23 kN/m and the live load is 6.25 kN/m on typical floors. The design is carried out by considering full dead load plus 25% live load. The same frame which is designed for the fixed base condition is isolated with the lead rubber bearings. The strength of concrete is 40 MPa having an elastic modulus equal to 31620 MP, and the yield strength of reinforcing rebar is 415 MPa.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0" w:line="240" w:lineRule="auto"/>
        <w:jc w:val="center"/>
        <w:rPr>
          <w:rFonts w:eastAsia="Times New Roman"/>
          <w:snapToGrid w:val="0"/>
          <w:color w:val="000000"/>
          <w:sz w:val="21"/>
          <w:szCs w:val="24"/>
          <w:lang w:val="en-US"/>
        </w:rPr>
      </w:pPr>
      <w:r w:rsidRPr="00AA714B">
        <w:rPr>
          <w:rFonts w:eastAsia="Calibri" w:cs="Calibri"/>
          <w:noProof/>
          <w:snapToGrid w:val="0"/>
          <w:color w:val="000000"/>
          <w:szCs w:val="24"/>
        </w:rPr>
        <mc:AlternateContent>
          <mc:Choice Requires="wpg">
            <w:drawing>
              <wp:inline distT="0" distB="0" distL="0" distR="0" wp14:anchorId="7F2CC223" wp14:editId="7320C14E">
                <wp:extent cx="5110480" cy="3478530"/>
                <wp:effectExtent l="3175" t="4445" r="1270" b="3175"/>
                <wp:docPr id="197" name="Group 15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0480" cy="3478530"/>
                          <a:chOff x="0" y="0"/>
                          <a:chExt cx="51103" cy="34785"/>
                        </a:xfrm>
                      </wpg:grpSpPr>
                      <pic:pic xmlns:pic="http://schemas.openxmlformats.org/drawingml/2006/picture">
                        <pic:nvPicPr>
                          <pic:cNvPr id="198" name="Picture 2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03" cy="115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2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1597"/>
                            <a:ext cx="51103" cy="11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2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3195"/>
                            <a:ext cx="51103" cy="115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5459" o:spid="_x0000_s1026" style="width:402.4pt;height:273.9pt;mso-position-horizontal-relative:char;mso-position-vertical-relative:line" coordsize="51103,34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L+s&#10;0jbwdAAA8HQAABUAAABkcnMvbWVkaWEvaW1hZ2UzLmpwZWf/2P/gABBKRklGAAEBAQBgAGAAAP/b&#10;AEMAAwICAwICAwMDAwQDAwQFCAUFBAQFCgcHBggMCgwMCwoLCw0OEhANDhEOCwsQFhARExQVFRUM&#10;DxcYFhQYEhQVFP/bAEMBAwQEBQQFCQUFCRQNCw0UFBQUFBQUFBQUFBQUFBQUFBQUFBQUFBQUFBQU&#10;FBQUFBQUFBQUFBQUFBQUFBQUFBQUFP/AABEIAL8DR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27" type="#_x0000_t75" style="position:absolute;width:51103;height:11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FTkfFAAAA3AAAAA8AAABkcnMvZG93bnJldi54bWxEj0FrwkAQhe+C/2EZoRepGwW1TV1FxEJO&#10;Vq3Q65CdZkOzsyG7avrvOwehtxnem/e+WW1636gbdbEObGA6yUARl8HWXBm4fL4/v4CKCdliE5gM&#10;/FKEzXo4WGFuw51PdDunSkkIxxwNuJTaXOtYOvIYJ6ElFu07dB6TrF2lbYd3CfeNnmXZQnusWRoc&#10;trRzVP6cr97AYb6cFcvoLmUxH394Gu+/8Lg35mnUb99AJerTv/lxXVjBfxVaeUYm0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xU5HxQAAANwAAAAPAAAAAAAAAAAAAAAA&#10;AJ8CAABkcnMvZG93bnJldi54bWxQSwUGAAAAAAQABAD3AAAAkQMAAAAA&#10;">
                  <v:imagedata r:id="rId11" o:title=""/>
                </v:shape>
                <v:shape id="Picture 263" o:spid="_x0000_s1028" type="#_x0000_t75" style="position:absolute;top:11597;width:51103;height:11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ug6bDAAAA3AAAAA8AAABkcnMvZG93bnJldi54bWxET01rAjEQvQv+hzCCF9GsCqVujVIKouCp&#10;2lZ6Gzbj7upmsiRxXfvrjVDwNo/3OfNlayrRkPOlZQXjUQKCOLO65FzB1341fAXhA7LGyjIpuJGH&#10;5aLbmWOq7ZU/qdmFXMQQ9ikqKEKoUyl9VpBBP7I1ceSO1hkMEbpcaofXGG4qOUmSF2mw5NhQYE0f&#10;BWXn3cUoOB1cZaff20k9+L0lA/uz/js2rFS/176/gQjUhqf4373Rcf5sBo9n4gV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6DpsMAAADcAAAADwAAAAAAAAAAAAAAAACf&#10;AgAAZHJzL2Rvd25yZXYueG1sUEsFBgAAAAAEAAQA9wAAAI8DAAAAAA==&#10;">
                  <v:imagedata r:id="rId12" o:title=""/>
                </v:shape>
                <v:shape id="Picture 265" o:spid="_x0000_s1029" type="#_x0000_t75" style="position:absolute;top:23195;width:51103;height:1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3yk7BAAAA3AAAAA8AAABkcnMvZG93bnJldi54bWxEj92KwjAUhO8F3yEcwTtN3QtXukbxB0W8&#10;27YPcGjONsXmpDbZWt/eCAt7OczMN8x6O9hG9NT52rGCxTwBQVw6XXOloMhPsxUIH5A1No5JwZM8&#10;bDfj0RpT7R78TX0WKhEh7FNUYEJoUyl9aciin7uWOHo/rrMYouwqqTt8RLht5EeSLKXFmuOCwZYO&#10;hspb9msV3I+YkM+Kc7/Miuvxc5+blcyVmk6G3ReIQEP4D/+1L1pBJML7TDwC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3yk7BAAAA3AAAAA8AAAAAAAAAAAAAAAAAnwIA&#10;AGRycy9kb3ducmV2LnhtbFBLBQYAAAAABAAEAPcAAACNAwAAAAA=&#10;">
                  <v:imagedata r:id="rId13" o:title=""/>
                </v:shape>
                <w10:anchorlock/>
              </v:group>
            </w:pict>
          </mc:Fallback>
        </mc:AlternateContent>
      </w:r>
    </w:p>
    <w:p w:rsidR="00AA714B" w:rsidRPr="00AA714B" w:rsidRDefault="00AA714B" w:rsidP="00AA714B">
      <w:pPr>
        <w:widowControl w:val="0"/>
        <w:tabs>
          <w:tab w:val="center" w:pos="2323"/>
          <w:tab w:val="center" w:pos="6372"/>
        </w:tabs>
        <w:spacing w:after="0" w:line="240" w:lineRule="auto"/>
        <w:jc w:val="both"/>
        <w:rPr>
          <w:rFonts w:eastAsia="Times New Roman"/>
          <w:snapToGrid w:val="0"/>
          <w:color w:val="000000"/>
          <w:sz w:val="20"/>
          <w:szCs w:val="20"/>
          <w:lang w:val="en-US"/>
        </w:rPr>
      </w:pPr>
      <w:r w:rsidRPr="00AA714B">
        <w:rPr>
          <w:rFonts w:eastAsia="Calibri" w:cs="Calibri"/>
          <w:snapToGrid w:val="0"/>
          <w:color w:val="000000"/>
          <w:sz w:val="20"/>
          <w:szCs w:val="20"/>
          <w:lang w:val="en-US"/>
        </w:rPr>
        <w:tab/>
      </w:r>
      <w:r w:rsidRPr="00AA714B">
        <w:rPr>
          <w:rFonts w:eastAsia="Times New Roman"/>
          <w:snapToGrid w:val="0"/>
          <w:color w:val="000000"/>
          <w:sz w:val="20"/>
          <w:szCs w:val="20"/>
          <w:lang w:val="en-US"/>
        </w:rPr>
        <w:t xml:space="preserve">(a) </w:t>
      </w:r>
      <w:r w:rsidRPr="00AA714B">
        <w:rPr>
          <w:rFonts w:eastAsia="Times New Roman"/>
          <w:snapToGrid w:val="0"/>
          <w:color w:val="000000"/>
          <w:sz w:val="20"/>
          <w:szCs w:val="20"/>
          <w:lang w:val="en-US"/>
        </w:rPr>
        <w:tab/>
        <w:t xml:space="preserve">(b) </w:t>
      </w:r>
    </w:p>
    <w:p w:rsidR="00AA714B" w:rsidRPr="00AA714B" w:rsidRDefault="00AA714B" w:rsidP="00AA714B">
      <w:pPr>
        <w:widowControl w:val="0"/>
        <w:spacing w:after="0" w:line="240" w:lineRule="auto"/>
        <w:jc w:val="both"/>
        <w:rPr>
          <w:rFonts w:eastAsia="Times New Roman"/>
          <w:snapToGrid w:val="0"/>
          <w:sz w:val="24"/>
          <w:szCs w:val="24"/>
          <w:lang w:val="en-US"/>
        </w:rPr>
      </w:pPr>
      <w:r w:rsidRPr="00AA714B">
        <w:rPr>
          <w:rFonts w:eastAsia="Times New Roman"/>
          <w:snapToGrid w:val="0"/>
          <w:sz w:val="24"/>
          <w:szCs w:val="24"/>
          <w:lang w:val="en-US"/>
        </w:rPr>
        <w:t xml:space="preserve"> </w:t>
      </w:r>
    </w:p>
    <w:p w:rsidR="00AA714B" w:rsidRPr="00AA714B" w:rsidRDefault="00AA714B" w:rsidP="00AA714B">
      <w:pPr>
        <w:widowControl w:val="0"/>
        <w:spacing w:after="0" w:line="240" w:lineRule="auto"/>
        <w:ind w:left="30" w:right="20" w:hanging="10"/>
        <w:jc w:val="center"/>
        <w:rPr>
          <w:rFonts w:eastAsia="Times New Roman"/>
          <w:snapToGrid w:val="0"/>
          <w:color w:val="000000"/>
          <w:sz w:val="21"/>
          <w:szCs w:val="24"/>
          <w:lang w:val="en-US"/>
        </w:rPr>
      </w:pPr>
      <w:r w:rsidRPr="00AA714B">
        <w:rPr>
          <w:rFonts w:eastAsia="Times New Roman"/>
          <w:snapToGrid w:val="0"/>
          <w:color w:val="000000"/>
          <w:sz w:val="19"/>
          <w:szCs w:val="24"/>
          <w:lang w:val="en-US"/>
        </w:rPr>
        <w:t>Figure 1.</w:t>
      </w:r>
      <w:r w:rsidRPr="00AA714B">
        <w:rPr>
          <w:rFonts w:eastAsia="Times New Roman"/>
          <w:b/>
          <w:snapToGrid w:val="0"/>
          <w:color w:val="000000"/>
          <w:sz w:val="19"/>
          <w:szCs w:val="24"/>
          <w:lang w:val="en-US"/>
        </w:rPr>
        <w:t xml:space="preserve"> </w:t>
      </w:r>
      <w:r w:rsidRPr="00AA714B">
        <w:rPr>
          <w:rFonts w:eastAsia="Times New Roman"/>
          <w:snapToGrid w:val="0"/>
          <w:color w:val="000000"/>
          <w:sz w:val="19"/>
          <w:szCs w:val="24"/>
          <w:lang w:val="en-US"/>
        </w:rPr>
        <w:t xml:space="preserve">Building details: (a) elevation view of the frame; </w:t>
      </w:r>
      <w:r w:rsidRPr="00AA714B">
        <w:rPr>
          <w:rFonts w:eastAsia="Times New Roman"/>
          <w:snapToGrid w:val="0"/>
          <w:color w:val="000000"/>
          <w:sz w:val="19"/>
          <w:szCs w:val="24"/>
          <w:lang w:val="en-US"/>
        </w:rPr>
        <w:br/>
        <w:t xml:space="preserve">(b) default moment-rotation curve for plastic hinges as per FEMA 356. </w:t>
      </w:r>
    </w:p>
    <w:p w:rsidR="00AA714B" w:rsidRPr="00AA714B" w:rsidRDefault="00AA714B" w:rsidP="00AA714B">
      <w:pPr>
        <w:widowControl w:val="0"/>
        <w:spacing w:after="0" w:line="240" w:lineRule="auto"/>
        <w:jc w:val="both"/>
        <w:rPr>
          <w:rFonts w:eastAsia="Times New Roman"/>
          <w:snapToGrid w:val="0"/>
          <w:szCs w:val="24"/>
          <w:lang w:val="en-US"/>
        </w:rPr>
      </w:pP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The lead rubber bearing (LRB) isolator is selected to provide isolation to the frame. The force-displacement behavior of LRB is bilinear and is based on the modified Bouc-Wen model (Wen, 1976) as shown in Figure 2. The characteristic of the bilinear curve is described in the same figure. The design of the LRB is carried out by following the design guidelines and formulas given by Naeim and Kelly (1999) and Datta (2010) for the maximum column load. The fundamental vibration period of the fixed base and base-isolated building frames are 0.82 s and 3 s respectively. </w:t>
      </w:r>
    </w:p>
    <w:p w:rsidR="00AA714B" w:rsidRPr="00AA714B" w:rsidRDefault="00AA714B" w:rsidP="00AA714B">
      <w:pPr>
        <w:widowControl w:val="0"/>
        <w:spacing w:after="0" w:line="240" w:lineRule="auto"/>
        <w:ind w:left="43"/>
        <w:jc w:val="center"/>
        <w:rPr>
          <w:rFonts w:eastAsia="Times New Roman"/>
          <w:snapToGrid w:val="0"/>
          <w:color w:val="000000"/>
          <w:sz w:val="21"/>
          <w:szCs w:val="24"/>
          <w:lang w:val="en-US"/>
        </w:rPr>
      </w:pPr>
      <w:r w:rsidRPr="00AA714B">
        <w:rPr>
          <w:rFonts w:eastAsia="Calibri" w:cs="Calibri"/>
          <w:noProof/>
          <w:snapToGrid w:val="0"/>
          <w:color w:val="000000"/>
          <w:szCs w:val="24"/>
        </w:rPr>
        <mc:AlternateContent>
          <mc:Choice Requires="wpg">
            <w:drawing>
              <wp:inline distT="0" distB="0" distL="0" distR="0" wp14:anchorId="05CCF207" wp14:editId="226D9EEE">
                <wp:extent cx="2852420" cy="1972945"/>
                <wp:effectExtent l="0" t="0" r="0" b="2540"/>
                <wp:docPr id="139239" name="Group 15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2420" cy="1972945"/>
                          <a:chOff x="0" y="0"/>
                          <a:chExt cx="28527" cy="19728"/>
                        </a:xfrm>
                      </wpg:grpSpPr>
                      <pic:pic xmlns:pic="http://schemas.openxmlformats.org/drawingml/2006/picture">
                        <pic:nvPicPr>
                          <pic:cNvPr id="139240" name="Picture 2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27" cy="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41" name="Pictur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685"/>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42" name="Picture 2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371"/>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43" name="Picture 2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057"/>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44" name="Picture 2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743"/>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45" name="Picture 2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3429"/>
                            <a:ext cx="28527" cy="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46" name="Picture 2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4114"/>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47" name="Picture 2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4800"/>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48" name="Picture 2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5486"/>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49" name="Picture 2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6172"/>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50" name="Picture 2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6858"/>
                            <a:ext cx="28527" cy="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51" name="Picture 2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7543"/>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52" name="Picture 2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8229"/>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53" name="Picture 2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8915"/>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54" name="Picture 2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9601"/>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55" name="Picture 2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0287"/>
                            <a:ext cx="28527" cy="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56" name="Picture 2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10972"/>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57" name="Picture 2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1658"/>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58" name="Picture 2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2344"/>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59" name="Picture 2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3030"/>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60" name="Picture 2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3716"/>
                            <a:ext cx="28527" cy="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61" name="Picture 2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4401"/>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62" name="Picture 2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5087"/>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63" name="Picture 2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5773"/>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2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16459"/>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2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17145"/>
                            <a:ext cx="28527" cy="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2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17830"/>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2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18516"/>
                            <a:ext cx="28527" cy="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2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19202"/>
                            <a:ext cx="28504" cy="5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5458" o:spid="_x0000_s1026" style="width:224.6pt;height:155.35pt;mso-position-horizontal-relative:char;mso-position-vertical-relative:line" coordsize="28527,197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">
                <v:shape id="Picture 201" o:spid="_x0000_s1027" type="#_x0000_t75" style="position:absolute;width:28527;height: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KAPfCAAAA3wAAAA8AAABkcnMvZG93bnJldi54bWxET01rAjEQvRf8D2EKvUjNqkXarVFEKFTo&#10;QVfpedhMs0s3kyVJdf33zqHg8fG+l+vBd+pMMbWBDUwnBSjiOtiWnYHT8eP5FVTKyBa7wGTgSgnW&#10;q9HDEksbLnygc5WdkhBOJRpocu5LrVPdkMc0CT2xcD8heswCo9M24kXCfadnRbHQHluWhgZ72jZU&#10;/1Z/Xkqcq/X+K/p+bNP3RufreL7bGvP0OGzeQWUa8l387/60Mn/+NnuRB/JHAO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gD3wgAAAN8AAAAPAAAAAAAAAAAAAAAAAJ8C&#10;AABkcnMvZG93bnJldi54bWxQSwUGAAAAAAQABAD3AAAAjgMAAAAA&#10;">
                  <v:imagedata r:id="rId43" o:title=""/>
                </v:shape>
                <v:shape id="Picture 203" o:spid="_x0000_s1028" type="#_x0000_t75" style="position:absolute;top:685;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norDAAAA3wAAAA8AAABkcnMvZG93bnJldi54bWxET8uKwjAU3Qv+Q7iCGxlTHzhjNcow4OhC&#10;RB3dX5prW2xuShNr5++NILg8nPd82ZhC1FS53LKCQT8CQZxYnXOq4PS3+vgC4TyyxsIyKfgnB8tF&#10;uzXHWNs7H6g++lSEEHYxKsi8L2MpXZKRQde3JXHgLrYy6AOsUqkrvIdwU8hhFE2kwZxDQ4Yl/WSU&#10;XI83o2DE9WY/+bzh2PaS7f53V+hyfVaq22m+ZyA8Nf4tfrk3OswfTYfjATz/BAB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GeisMAAADfAAAADwAAAAAAAAAAAAAAAACf&#10;AgAAZHJzL2Rvd25yZXYueG1sUEsFBgAAAAAEAAQA9wAAAI8DAAAAAA==&#10;">
                  <v:imagedata r:id="rId44" o:title=""/>
                </v:shape>
                <v:shape id="Picture 205" o:spid="_x0000_s1029" type="#_x0000_t75" style="position:absolute;top:1371;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qS1/EAAAA3wAAAA8AAABkcnMvZG93bnJldi54bWxET1trwjAUfh/4H8IR9qbpuuGlM8pWGOuT&#10;4g18PDTHpticlCbT7t8vgrDHj+++WPW2EVfqfO1Ywcs4AUFcOl1zpeCw/xrNQPiArLFxTAp+ycNq&#10;OXhaYKbdjbd03YVKxBD2GSowIbSZlL40ZNGPXUscubPrLIYIu0rqDm8x3DYyTZKJtFhzbDDYUm6o&#10;vOx+rILTZp3kxecxPZnz5Hs6a3O+FLVSz8P+4x1EoD78ix/uQsf5r/P0LYX7nwh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qS1/EAAAA3wAAAA8AAAAAAAAAAAAAAAAA&#10;nwIAAGRycy9kb3ducmV2LnhtbFBLBQYAAAAABAAEAPcAAACQAwAAAAA=&#10;">
                  <v:imagedata r:id="rId45" o:title=""/>
                </v:shape>
                <v:shape id="Picture 207" o:spid="_x0000_s1030" type="#_x0000_t75" style="position:absolute;top:2057;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h3XDAAAA3wAAAA8AAABkcnMvZG93bnJldi54bWxET11rwjAUfR/4H8IVfJupWqarRlFR2Hyz&#10;294vzbUtNjc1yWz375fBwMfD+V5tetOIOzlfW1YwGScgiAuray4VfH4cnxcgfEDW2FgmBT/kYbMe&#10;PK0w07bjM93zUIoYwj5DBVUIbSalLyoy6Me2JY7cxTqDIUJXSu2wi+GmkdMkeZEGa44NFba0r6i4&#10;5t9GwYnsZJG69+Nh3tWHL5ee2l1+U2o07LdLEIH68BD/u990nD97naYz+PsTAc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yHdcMAAADfAAAADwAAAAAAAAAAAAAAAACf&#10;AgAAZHJzL2Rvd25yZXYueG1sUEsFBgAAAAAEAAQA9wAAAI8DAAAAAA==&#10;">
                  <v:imagedata r:id="rId46" o:title=""/>
                </v:shape>
                <v:shape id="Picture 209" o:spid="_x0000_s1031" type="#_x0000_t75" style="position:absolute;top:2743;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EcrDJAAAA3wAAAA8AAABkcnMvZG93bnJldi54bWxEj8FqwkAQhu8F32EZwYvoRiu2iVlFCkrr&#10;QahK9ThkxyQ0Oxuyq6Y+fVco9Pjxz//NTLpoTSWu1LjSsoLRMAJBnFldcq7gsF8NXkE4j6yxskwK&#10;fsjBYt55SjHR9safdN35XAQJuwQVFN7XiZQuK8igG9qaOGRn2xj0AZtc6gZvQW4qOY6iqTRYcthQ&#10;YE1vBWXfu4sJlvK+fNmearvuf6y+9v2Y15vRUalet13OQHhq/f/wX/tdh/Of4/FkAo9/AoCc/w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sRysMkAAADfAAAADwAAAAAAAAAA&#10;AAAAAACfAgAAZHJzL2Rvd25yZXYueG1sUEsFBgAAAAAEAAQA9wAAAJUDAAAAAA==&#10;">
                  <v:imagedata r:id="rId47" o:title=""/>
                </v:shape>
                <v:shape id="Picture 211" o:spid="_x0000_s1032" type="#_x0000_t75" style="position:absolute;top:3429;width:28527;height: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a0RXFAAAA3wAAAA8AAABkcnMvZG93bnJldi54bWxET1trwjAUfh/4H8IR9jZTuwvaGWUIg7GH&#10;iU7r61lz2hSbk9Jktvv3Rhj4+PHdF6vBNuJMna8dK5hOEhDEhdM1Vwr23+8PMxA+IGtsHJOCP/Kw&#10;Wo7uFphp1/OWzrtQiRjCPkMFJoQ2k9IXhiz6iWuJI1e6zmKIsKuk7rCP4baRaZK8SIs1xwaDLa0N&#10;Fafdr1WQVhtt+s99mR6O6zL/wnzz0+RK3Y+Ht1cQgYZwE/+7P3Sc/zhPn57h+icCk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2tEVxQAAAN8AAAAPAAAAAAAAAAAAAAAA&#10;AJ8CAABkcnMvZG93bnJldi54bWxQSwUGAAAAAAQABAD3AAAAkQMAAAAA&#10;">
                  <v:imagedata r:id="rId48" o:title=""/>
                </v:shape>
                <v:shape id="Picture 213" o:spid="_x0000_s1033" type="#_x0000_t75" style="position:absolute;top:4114;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itc3EAAAA3wAAAA8AAABkcnMvZG93bnJldi54bWxET8tqwkAU3Rf8h+EK7upELcFERwm2pVJc&#10;+Mr+krkmwcydkJlq/HunUOjycN7LdW8acaPO1ZYVTMYRCOLC6ppLBefT5+schPPIGhvLpOBBDtar&#10;wcsSU23vfKDb0ZcihLBLUUHlfZtK6YqKDLqxbYkDd7GdQR9gV0rd4T2Em0ZOoyiWBmsODRW2tKmo&#10;uB5/jIKszfLv5MO8n7Z5Eu/2Xy6/5oVSo2GfLUB46v2/+M+91WH+LJm+xfD7JwC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itc3EAAAA3wAAAA8AAAAAAAAAAAAAAAAA&#10;nwIAAGRycy9kb3ducmV2LnhtbFBLBQYAAAAABAAEAPcAAACQAwAAAAA=&#10;">
                  <v:imagedata r:id="rId49" o:title=""/>
                </v:shape>
                <v:shape id="Picture 215" o:spid="_x0000_s1034" type="#_x0000_t75" style="position:absolute;top:4800;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5+67CAAAA3wAAAA8AAABkcnMvZG93bnJldi54bWxET8uKwjAU3Qv+Q7iCO03VwWrHKKII4mp8&#10;DMzy0txpi81NbaJ2/HojDLg8nPds0ZhS3Kh2hWUFg34Egji1uuBMwem46U1AOI+ssbRMCv7IwWLe&#10;bs0w0fbOe7odfCZCCLsEFeTeV4mULs3JoOvbijhwv7Y26AOsM6lrvIdwU8phFI2lwYJDQ44VrXJK&#10;z4erURD/ePO9rkY7stHEjh/m8qWnqFS30yw/QXhq/Fv8797qMH80HX7E8PoTAM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OfuuwgAAAN8AAAAPAAAAAAAAAAAAAAAAAJ8C&#10;AABkcnMvZG93bnJldi54bWxQSwUGAAAAAAQABAD3AAAAjgMAAAAA&#10;">
                  <v:imagedata r:id="rId50" o:title=""/>
                </v:shape>
                <v:shape id="Picture 217" o:spid="_x0000_s1035" type="#_x0000_t75" style="position:absolute;top:5486;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sh/XDAAAA3wAAAA8AAABkcnMvZG93bnJldi54bWxET01rwkAQvQv9D8sUehHdGKVqdJVSEDz0&#10;otb7mB2TkOxsyG40/fedQ6HHx/ve7gfXqAd1ofJsYDZNQBHn3lZcGPi+HCYrUCEiW2w8k4EfCrDf&#10;vYy2mFn/5BM9zrFQEsIhQwNljG2mdchLchimviUW7u47h1FgV2jb4VPCXaPTJHnXDiuWhhJb+iwp&#10;r8+9MxAONPf9tV/d0mR2G9fLr+pY58a8vQ4fG1CRhvgv/nMfrcyfr9OFDJY/AkD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yH9cMAAADfAAAADwAAAAAAAAAAAAAAAACf&#10;AgAAZHJzL2Rvd25yZXYueG1sUEsFBgAAAAAEAAQA9wAAAI8DAAAAAA==&#10;">
                  <v:imagedata r:id="rId51" o:title=""/>
                </v:shape>
                <v:shape id="Picture 219" o:spid="_x0000_s1036" type="#_x0000_t75" style="position:absolute;top:6172;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6STPEAAAA3wAAAA8AAABkcnMvZG93bnJldi54bWxET0tLw0AQvgv+h2UEL2I21iI2ZltKodWL&#10;xT7wPGQnD8zOptkxjf/eLQgeP753vhhdqwbqQ+PZwEOSgiIuvG24MnA8rO+fQQVBtth6JgM/FGAx&#10;v77KMbP+zDsa9lKpGMIhQwO1SJdpHYqaHIbEd8SRK33vUCLsK217PMdw1+pJmj5phw3Hhho7WtVU&#10;fO2/nQEZumVbblafu9e700h2Ix/l9t2Y25tx+QJKaJR/8Z/7zcb5j7PJdAaXPxGAn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6STPEAAAA3wAAAA8AAAAAAAAAAAAAAAAA&#10;nwIAAGRycy9kb3ducmV2LnhtbFBLBQYAAAAABAAEAPcAAACQAwAAAAA=&#10;">
                  <v:imagedata r:id="rId52" o:title=""/>
                </v:shape>
                <v:shape id="Picture 221" o:spid="_x0000_s1037" type="#_x0000_t75" style="position:absolute;top:6858;width:28527;height: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tGJTEAAAA3wAAAA8AAABkcnMvZG93bnJldi54bWxET01LAzEQvQv9D2EK3my2LSu6bVpUKnoQ&#10;iqviddhMN0s3kzWJ7frvnYPg8fG+19vR9+pEMXWBDcxnBSjiJtiOWwPvb49XN6BSRrbYByYDP5Rg&#10;u5lcrLGy4cyvdKpzqySEU4UGXM5DpXVqHHlMszAQC3cI0WMWGFttI54l3Pd6URTX2mPH0uBwoAdH&#10;zbH+9gbuv8LyZSzdIZXxo96lp/3n7rg35nI63q1AZRrzv/jP/Wxl/vJ2UcoD+SMA9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tGJTEAAAA3wAAAA8AAAAAAAAAAAAAAAAA&#10;nwIAAGRycy9kb3ducmV2LnhtbFBLBQYAAAAABAAEAPcAAACQAwAAAAA=&#10;">
                  <v:imagedata r:id="rId53" o:title=""/>
                </v:shape>
                <v:shape id="Picture 223" o:spid="_x0000_s1038" type="#_x0000_t75" style="position:absolute;top:7543;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8bDrAAAAA3wAAAA8AAABkcnMvZG93bnJldi54bWxET8uKwjAU3Q/4D+EKbgZNdPBVjeIIg+LO&#10;6gdcmmtbbG5Kk6n1740wMMvDea+3na1ES40vHWsYjxQI4syZknMN18vPcAHCB2SDlWPS8CQP203v&#10;Y42JcQ8+U5uGXMQQ9glqKEKoEyl9VpBFP3I1ceRurrEYImxyaRp8xHBbyYlSM2mx5NhQYE37grJ7&#10;+ms1tCf7zelczXNjDuHzPCOUirQe9LvdCkSgLvyL/9xHE+d/LSfTMbz/RABy8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DxsOsAAAADfAAAADwAAAAAAAAAAAAAAAACfAgAA&#10;ZHJzL2Rvd25yZXYueG1sUEsFBgAAAAAEAAQA9wAAAIwDAAAAAA==&#10;">
                  <v:imagedata r:id="rId54" o:title=""/>
                </v:shape>
                <v:shape id="Picture 225" o:spid="_x0000_s1039" type="#_x0000_t75" style="position:absolute;top:8229;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CILGAAAA3wAAAA8AAABkcnMvZG93bnJldi54bWxET11rwjAUfRf2H8Id7EVmYsXhqlHGpuKL&#10;Tt1gr9fmri02N6WJWv/9Igh7PJzvyay1lThT40vHGvo9BYI4c6bkXMP31+J5BMIHZIOVY9JwJQ+z&#10;6UNngqlxF97ReR9yEUPYp6ihCKFOpfRZQRZ9z9XEkft1jcUQYZNL0+AlhttKJkq9SIslx4YCa3ov&#10;KDvuT1ZDud0NDsfr5093vt5uPpZLNerPldZPj+3bGESgNvyL7+6VifMHr8kwgdufCE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2YIgsYAAADfAAAADwAAAAAAAAAAAAAA&#10;AACfAgAAZHJzL2Rvd25yZXYueG1sUEsFBgAAAAAEAAQA9wAAAJIDAAAAAA==&#10;">
                  <v:imagedata r:id="rId55" o:title=""/>
                </v:shape>
                <v:shape id="Picture 227" o:spid="_x0000_s1040" type="#_x0000_t75" style="position:absolute;top:8915;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LWEXEAAAA3wAAAA8AAABkcnMvZG93bnJldi54bWxET01Lw0AQvQv+h2UEb3Zjg1Jjt0UFRYsH&#10;je19yI7ZaHY27I5p6q93BcHj430v15Pv1UgxdYENnM8KUMRNsB23BrZv92cLUEmQLfaBycCBEqxX&#10;x0dLrGzY8yuNtbQqh3Cq0IATGSqtU+PIY5qFgThz7yF6lAxjq23EfQ73vZ4XxaX22HFucDjQnaPm&#10;s/7yBsb6e/NRPsumk8VTdC+H2we3m4w5PZlurkEJTfIv/nM/2jy/vJpflPD7JwP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LWEXEAAAA3wAAAA8AAAAAAAAAAAAAAAAA&#10;nwIAAGRycy9kb3ducmV2LnhtbFBLBQYAAAAABAAEAPcAAACQAwAAAAA=&#10;">
                  <v:imagedata r:id="rId56" o:title=""/>
                </v:shape>
                <v:shape id="Picture 229" o:spid="_x0000_s1041" type="#_x0000_t75" style="position:absolute;top:9601;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Sbu/GAAAA3wAAAA8AAABkcnMvZG93bnJldi54bWxET11rwjAUfR/4H8IVfBma2s2xVaOI6Bhs&#10;CKuDsbe75toWm5uSRFv//TIY7PFwvher3jTiQs7XlhVMJwkI4sLqmksFH4fd+BGED8gaG8uk4Eoe&#10;VsvBzQIzbTt+p0seShFD2GeooAqhzaT0RUUG/cS2xJE7WmcwROhKqR12Mdw0Mk2SB2mw5thQYUub&#10;iopTfjYKbPms9zb/7t5ek9Ttrpvbz68tKTUa9us5iEB9+Bf/uV90nH/3lM7u4fdPBC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Ju78YAAADfAAAADwAAAAAAAAAAAAAA&#10;AACfAgAAZHJzL2Rvd25yZXYueG1sUEsFBgAAAAAEAAQA9wAAAJIDAAAAAA==&#10;">
                  <v:imagedata r:id="rId57" o:title=""/>
                </v:shape>
                <v:shape id="Picture 231" o:spid="_x0000_s1042" type="#_x0000_t75" style="position:absolute;top:10287;width:28527;height: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BTzPBAAAA3wAAAA8AAABkcnMvZG93bnJldi54bWxET11rwjAUfR/4H8IV9jJsqi7drEYZsoGv&#10;dvP90lzbYnNTkqjdv18Ggz0ezvdmN9pe3MiHzrGGeZaDIK6d6bjR8PX5MXsFESKywd4xafimALvt&#10;5GGDpXF3PtKtio1IIRxK1NDGOJRShroliyFzA3Hizs5bjAn6RhqP9xRue7nI80Ja7Dg1tDjQvqX6&#10;Ul1tKjkEW7zj0Iz+xE/74kU926XS+nE6vq1BRBrjv/jPfTBp/nK1UAp+/yQA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BTzPBAAAA3wAAAA8AAAAAAAAAAAAAAAAAnwIA&#10;AGRycy9kb3ducmV2LnhtbFBLBQYAAAAABAAEAPcAAACNAwAAAAA=&#10;">
                  <v:imagedata r:id="rId58" o:title=""/>
                </v:shape>
                <v:shape id="Picture 233" o:spid="_x0000_s1043" type="#_x0000_t75" style="position:absolute;top:10972;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NA/vEAAAA3wAAAA8AAABkcnMvZG93bnJldi54bWxET01rwkAQvQv9D8sUvOmmBoNN3Yi0KOJN&#10;bQ+9DdlpkiY7G7Orif/eLRQ8Pt73cjWYRlypc5VlBS/TCARxbnXFhYLP02ayAOE8ssbGMim4kYNV&#10;9jRaYqptzwe6Hn0hQgi7FBWU3replC4vyaCb2pY4cD+2M+gD7AqpO+xDuGnkLIoSabDi0FBiS+8l&#10;5fXxYhQsdtX2+6vdx0OfrH9jPpw/6uSs1Ph5WL+B8DT4h/jfvdNhfvw6myfw9ycAk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NA/vEAAAA3wAAAA8AAAAAAAAAAAAAAAAA&#10;nwIAAGRycy9kb3ducmV2LnhtbFBLBQYAAAAABAAEAPcAAACQAwAAAAA=&#10;">
                  <v:imagedata r:id="rId59" o:title=""/>
                </v:shape>
                <v:shape id="Picture 235" o:spid="_x0000_s1044" type="#_x0000_t75" style="position:absolute;top:11658;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xlQLFAAAA3wAAAA8AAABkcnMvZG93bnJldi54bWxET11LwzAUfRf8D+EKvrnUqnWtTccYCHuQ&#10;js0JPl6ba1tsbkoS1+7fG0Hw8XC+y9VsBnEi53vLCm4XCQjixuqeWwXH1+ebJQgfkDUOlknBmTys&#10;qsuLEgttJ97T6RBaEUPYF6igC2EspPRNRwb9wo7Ekfu0zmCI0LVSO5xiuBlkmiSZNNhzbOhwpE1H&#10;zdfh2yjIPl7O2/p+3+ZpXb+74zTky92bUtdX8/oJRKA5/Iv/3Fsd59/l6cMj/P6JAGT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MZUCxQAAAN8AAAAPAAAAAAAAAAAAAAAA&#10;AJ8CAABkcnMvZG93bnJldi54bWxQSwUGAAAAAAQABAD3AAAAkQMAAAAA&#10;">
                  <v:imagedata r:id="rId60" o:title=""/>
                </v:shape>
                <v:shape id="Picture 237" o:spid="_x0000_s1045" type="#_x0000_t75" style="position:absolute;top:12344;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x7XjBAAAA3wAAAA8AAABkcnMvZG93bnJldi54bWxET0trwkAQvhf6H5Yp9FY3piiaukorBLz6&#10;wuuQHZOl2dmQXWP67zsHwePH915tRt+qgfroAhuYTjJQxFWwjmsDp2P5sQAVE7LFNjAZ+KMIm/Xr&#10;ywoLG+68p+GQaiUhHAs00KTUFVrHqiGPcRI6YuGuofeYBPa1tj3eJdy3Os+yufboWBoa7GjbUPV7&#10;uHkDR5e3cTyfSzvk84vd/5ToTlNj3t/G7y9Qicb0FD/cOyvzP5f5TAbLHwG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0x7XjBAAAA3wAAAA8AAAAAAAAAAAAAAAAAnwIA&#10;AGRycy9kb3ducmV2LnhtbFBLBQYAAAAABAAEAPcAAACNAwAAAAA=&#10;">
                  <v:imagedata r:id="rId61" o:title=""/>
                </v:shape>
                <v:shape id="Picture 239" o:spid="_x0000_s1046" type="#_x0000_t75" style="position:absolute;top:13030;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IEBvFAAAA3wAAAA8AAABkcnMvZG93bnJldi54bWxET1trwjAUfh/4H8IR9iKa6vDWGWUUHION&#10;qd1gr4fm2Babk5Jktfv3y0DY48d33+x604iOnK8tK5hOEhDEhdU1lwo+P/bjFQgfkDU2lknBD3nY&#10;bQd3G0y1vfKJujyUIoawT1FBFUKbSumLigz6iW2JI3e2zmCI0JVSO7zGcNPIWZIspMGaY0OFLWUV&#10;FZf82yjQzfOlfP9aZW8jdzDHff6adaOlUvfD/ukRRKA+/Itv7hcd5z+sZ/M1/P2JA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yBAbxQAAAN8AAAAPAAAAAAAAAAAAAAAA&#10;AJ8CAABkcnMvZG93bnJldi54bWxQSwUGAAAAAAQABAD3AAAAkQMAAAAA&#10;">
                  <v:imagedata r:id="rId62" o:title=""/>
                </v:shape>
                <v:shape id="Picture 241" o:spid="_x0000_s1047" type="#_x0000_t75" style="position:absolute;top:13716;width:28527;height: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hGjHBAAAA3wAAAA8AAABkcnMvZG93bnJldi54bWxET01rwkAQvRf8D8sIXopuaiFodBWRSnts&#10;1Yu3ITsmwexsyK4m+fedg+Dx8b7X297V6kFtqDwb+JgloIhzbysuDJxPh+kCVIjIFmvPZGCgANvN&#10;6G2NmfUd/9HjGAslIRwyNFDG2GRah7wkh2HmG2Lhrr51GAW2hbYtdhLuaj1PklQ7rFgaSmxoX1J+&#10;O96dga8r/36fmiG94/vgLtxZdx6iMZNxv1uBitTHl/jp/rEy/3M5T+WB/BEAe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hGjHBAAAA3wAAAA8AAAAAAAAAAAAAAAAAnwIA&#10;AGRycy9kb3ducmV2LnhtbFBLBQYAAAAABAAEAPcAAACNAwAAAAA=&#10;">
                  <v:imagedata r:id="rId63" o:title=""/>
                </v:shape>
                <v:shape id="Picture 243" o:spid="_x0000_s1048" type="#_x0000_t75" style="position:absolute;top:14401;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L68fGAAAA3wAAAA8AAABkcnMvZG93bnJldi54bWxET01rwkAQvRf8D8sIXkrdaFVq6ipikXoR&#10;Glso3obsNAlmZ0N2qum/dwuCx8f7Xqw6V6sztaHybGA0TEAR595WXBj4+tw+vYAKgmyx9kwG/ijA&#10;atl7WGBq/YUzOh+kUDGEQ4oGSpEm1TrkJTkMQ98QR+7Htw4lwrbQtsVLDHe1HifJTDusODaU2NCm&#10;pPx0+HUG3ibHx+lRJvvqfSof642bb7PvvTGDfrd+BSXUyV18c+9snP88H89G8P8nAt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vrx8YAAADfAAAADwAAAAAAAAAAAAAA&#10;AACfAgAAZHJzL2Rvd25yZXYueG1sUEsFBgAAAAAEAAQA9wAAAJIDAAAAAA==&#10;">
                  <v:imagedata r:id="rId64" o:title=""/>
                </v:shape>
                <v:shape id="Picture 245" o:spid="_x0000_s1049" type="#_x0000_t75" style="position:absolute;top:15087;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kg17DAAAA3wAAAA8AAABkcnMvZG93bnJldi54bWxET1trwjAUfhf2H8IZ7G2m64bYahQRBsLG&#10;Zr28H5pjW5aclCZru3+/CIKPH999uR6tET11vnGs4GWagCAunW64UnA6vj/PQfiArNE4JgV/5GG9&#10;epgsMddu4IL6Q6hEDGGfo4I6hDaX0pc1WfRT1xJH7uI6iyHCrpK6wyGGWyPTJJlJiw3Hhhpb2tZU&#10;/hx+rYLefPTD7rMwWUvZvghvX998JqWeHsfNAkSgMdzFN/dOx/mvWTpL4fonAp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SDXsMAAADfAAAADwAAAAAAAAAAAAAAAACf&#10;AgAAZHJzL2Rvd25yZXYueG1sUEsFBgAAAAAEAAQA9wAAAI8DAAAAAA==&#10;">
                  <v:imagedata r:id="rId65" o:title=""/>
                </v:shape>
                <v:shape id="Picture 247" o:spid="_x0000_s1050" type="#_x0000_t75" style="position:absolute;top:15773;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hJ2PDAAAA3wAAAA8AAABkcnMvZG93bnJldi54bWxET1trwjAUfh/sP4Qz2NtMp0NcNYoMxnyd&#10;l4e9HZrTpticlCRra3+9EQQfP777ajPYRnTkQ+1YwfskA0FcOF1zpeB4+H5bgAgRWWPjmBRcKMBm&#10;/fy0wly7nn+p28dKpBAOOSowMba5lKEwZDFMXEucuNJ5izFBX0ntsU/htpHTLJtLizWnBoMtfRkq&#10;zvt/m3pPf+No6o+F3+ox6/qx3P3oUqnXl2G7BBFpiA/x3b3Taf7sczqfwe1PAi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EnY8MAAADfAAAADwAAAAAAAAAAAAAAAACf&#10;AgAAZHJzL2Rvd25yZXYueG1sUEsFBgAAAAAEAAQA9wAAAI8DAAAAAA==&#10;">
                  <v:imagedata r:id="rId66" o:title=""/>
                </v:shape>
                <v:shape id="Picture 249" o:spid="_x0000_s1051" type="#_x0000_t75" style="position:absolute;top:16459;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ModzBAAAA3AAAAA8AAABkcnMvZG93bnJldi54bWxET81qwkAQvhd8h2WE3urG0NYYXUXEFosn&#10;ow8wZMckmJ0Nu2uMb98VCr3Nx/c7y/VgWtGT841lBdNJAoK4tLrhSsH59PWWgfABWWNrmRQ8yMN6&#10;NXpZYq7tnY/UF6ESMYR9jgrqELpcSl/WZNBPbEccuYt1BkOErpLa4T2Gm1amSfIpDTYcG2rsaFtT&#10;eS1uRkHhvpPHLs3e++w4+zh0NJ8VP0Gp1/GwWYAINIR/8Z97r+P8eQrPZ+IF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ModzBAAAA3AAAAA8AAAAAAAAAAAAAAAAAnwIA&#10;AGRycy9kb3ducmV2LnhtbFBLBQYAAAAABAAEAPcAAACNAwAAAAA=&#10;">
                  <v:imagedata r:id="rId67" o:title=""/>
                </v:shape>
                <v:shape id="Picture 251" o:spid="_x0000_s1052" type="#_x0000_t75" style="position:absolute;top:17145;width:28527;height: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kV/CAAAA3AAAAA8AAABkcnMvZG93bnJldi54bWxET0trwkAQvhf8D8sIXorutoKP6Cq1YNtr&#10;ouB1zI5JMDsbsqtJ++u7hYK3+fies972thZ3an3lWMPLRIEgzp2puNBwPOzHCxA+IBusHZOGb/Kw&#10;3Qye1pgY13FK9ywUIoawT1BDGUKTSOnzkiz6iWuII3dxrcUQYVtI02IXw20tX5WaSYsVx4YSG3ov&#10;Kb9mN6vh55wdVW9mH93zaTdnlU4NpZ9aj4b92wpEoD48xP/uLxPnL6fw90y8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45FfwgAAANwAAAAPAAAAAAAAAAAAAAAAAJ8C&#10;AABkcnMvZG93bnJldi54bWxQSwUGAAAAAAQABAD3AAAAjgMAAAAA&#10;">
                  <v:imagedata r:id="rId68" o:title=""/>
                </v:shape>
                <v:shape id="Picture 253" o:spid="_x0000_s1053" type="#_x0000_t75" style="position:absolute;top:17830;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xUaTBAAAA3AAAAA8AAABkcnMvZG93bnJldi54bWxET02LwjAQvS/4H8IIXhZNFVm0GkVFwZOw&#10;rqDehmZsi82kNKmt/94Iwt7m8T5nvmxNIR5UudyyguEgAkGcWJ1zquD0t+tPQDiPrLGwTAqe5GC5&#10;6HzNMda24V96HH0qQgi7GBVk3pexlC7JyKAb2JI4cDdbGfQBVqnUFTYh3BRyFEU/0mDOoSHDkjYZ&#10;JfdjbRQ0O3fH79t2WF6bdVRvDuf8UrNSvW67moHw1Pp/8ce912H+dAzvZ8IF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xUaTBAAAA3AAAAA8AAAAAAAAAAAAAAAAAnwIA&#10;AGRycy9kb3ducmV2LnhtbFBLBQYAAAAABAAEAPcAAACNAwAAAAA=&#10;">
                  <v:imagedata r:id="rId69" o:title=""/>
                </v:shape>
                <v:shape id="Picture 255" o:spid="_x0000_s1054" type="#_x0000_t75" style="position:absolute;top:18516;width:28527;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Y/vDAAAA3AAAAA8AAABkcnMvZG93bnJldi54bWxET01rwkAQvRf8D8sI3urGilJTN8EKtYIn&#10;bQ8eh+w0iWZnt9k1pv76bkHobR7vc5Z5bxrRUetrywom4wQEcWF1zaWCz4+3x2cQPiBrbCyTgh/y&#10;kGeDhyWm2l55T90hlCKGsE9RQRWCS6X0RUUG/dg64sh92dZgiLAtpW7xGsNNI5+SZC4N1hwbKnS0&#10;rqg4Hy5Gwea7o/fTdnrbr1/t0enaNbfdTKnRsF+9gAjUh3/x3b3Vcf5iBn/PxAt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pj+8MAAADcAAAADwAAAAAAAAAAAAAAAACf&#10;AgAAZHJzL2Rvd25yZXYueG1sUEsFBgAAAAAEAAQA9wAAAI8DAAAAAA==&#10;">
                  <v:imagedata r:id="rId70" o:title=""/>
                </v:shape>
                <v:shape id="Picture 257" o:spid="_x0000_s1055" type="#_x0000_t75" style="position:absolute;top:19202;width:28504;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i1afCAAAA3AAAAA8AAABkcnMvZG93bnJldi54bWxET99rwjAQfh/4P4QTfJupgsVVo4hYEBmM&#10;1YE+Hs3ZFptLSWLt/vtlMNjbfXw/b70dTCt6cr6xrGA2TUAQl1Y3XCn4OuevSxA+IGtsLZOCb/Kw&#10;3Yxe1php++RP6otQiRjCPkMFdQhdJqUvazLop7YjjtzNOoMhQldJ7fAZw00r50mSSoMNx4YaO9rX&#10;VN6Lh1FwOeVuNj/lfRo+rueD69+7RbFUajIedisQgYbwL/5zH3Wc/5bC7zPxAr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YtWnwgAAANwAAAAPAAAAAAAAAAAAAAAAAJ8C&#10;AABkcnMvZG93bnJldi54bWxQSwUGAAAAAAQABAD3AAAAjgMAAAAA&#10;">
                  <v:imagedata r:id="rId71" o:title=""/>
                </v:shape>
                <w10:anchorlock/>
              </v:group>
            </w:pict>
          </mc:Fallback>
        </mc:AlternateContent>
      </w:r>
      <w:r w:rsidRPr="00AA714B">
        <w:rPr>
          <w:rFonts w:eastAsia="Times New Roman"/>
          <w:snapToGrid w:val="0"/>
          <w:color w:val="000000"/>
          <w:sz w:val="19"/>
          <w:szCs w:val="24"/>
          <w:lang w:val="en-US"/>
        </w:rPr>
        <w:t xml:space="preserve"> </w:t>
      </w:r>
    </w:p>
    <w:p w:rsidR="00AA714B" w:rsidRPr="00AA714B" w:rsidRDefault="00AA714B" w:rsidP="00AA714B">
      <w:pPr>
        <w:widowControl w:val="0"/>
        <w:spacing w:after="0" w:line="240" w:lineRule="auto"/>
        <w:jc w:val="both"/>
        <w:rPr>
          <w:rFonts w:eastAsia="Times New Roman"/>
          <w:snapToGrid w:val="0"/>
          <w:szCs w:val="24"/>
          <w:lang w:val="en-US"/>
        </w:rPr>
      </w:pPr>
    </w:p>
    <w:p w:rsidR="00AA714B" w:rsidRPr="00AA714B" w:rsidRDefault="00AA714B" w:rsidP="00AA714B">
      <w:pPr>
        <w:widowControl w:val="0"/>
        <w:spacing w:after="0" w:line="240" w:lineRule="auto"/>
        <w:jc w:val="center"/>
        <w:rPr>
          <w:rFonts w:eastAsia="Times New Roman"/>
          <w:snapToGrid w:val="0"/>
          <w:sz w:val="20"/>
          <w:szCs w:val="24"/>
          <w:lang w:val="en-US"/>
        </w:rPr>
      </w:pPr>
      <w:r w:rsidRPr="00AA714B">
        <w:rPr>
          <w:rFonts w:eastAsia="Times New Roman"/>
          <w:snapToGrid w:val="0"/>
          <w:sz w:val="20"/>
          <w:szCs w:val="24"/>
          <w:lang w:val="en-US"/>
        </w:rPr>
        <w:t>Figure 2.</w:t>
      </w:r>
      <w:r w:rsidRPr="00AA714B">
        <w:rPr>
          <w:rFonts w:eastAsia="Times New Roman"/>
          <w:b/>
          <w:snapToGrid w:val="0"/>
          <w:sz w:val="20"/>
          <w:szCs w:val="24"/>
          <w:lang w:val="en-US"/>
        </w:rPr>
        <w:t xml:space="preserve"> </w:t>
      </w:r>
      <w:r w:rsidRPr="00AA714B">
        <w:rPr>
          <w:rFonts w:eastAsia="Times New Roman"/>
          <w:snapToGrid w:val="0"/>
          <w:sz w:val="20"/>
          <w:szCs w:val="24"/>
          <w:lang w:val="en-US"/>
        </w:rPr>
        <w:t>The Idealized</w:t>
      </w:r>
      <w:r w:rsidRPr="00AA714B">
        <w:rPr>
          <w:rFonts w:eastAsia="Times New Roman"/>
          <w:b/>
          <w:snapToGrid w:val="0"/>
          <w:sz w:val="20"/>
          <w:szCs w:val="24"/>
          <w:lang w:val="en-US"/>
        </w:rPr>
        <w:t xml:space="preserve"> </w:t>
      </w:r>
      <w:r w:rsidRPr="00AA714B">
        <w:rPr>
          <w:rFonts w:eastAsia="Times New Roman"/>
          <w:snapToGrid w:val="0"/>
          <w:sz w:val="20"/>
          <w:szCs w:val="24"/>
          <w:lang w:val="en-US"/>
        </w:rPr>
        <w:t xml:space="preserve">bilinear force-displacement curve of lead rubber bearing isolator </w:t>
      </w:r>
    </w:p>
    <w:p w:rsidR="00AA714B" w:rsidRPr="00AA714B" w:rsidRDefault="00AA714B" w:rsidP="00AA714B">
      <w:pPr>
        <w:spacing w:after="160" w:line="259" w:lineRule="auto"/>
        <w:rPr>
          <w:rFonts w:eastAsia="Times New Roman"/>
          <w:snapToGrid w:val="0"/>
          <w:sz w:val="20"/>
          <w:szCs w:val="24"/>
          <w:lang w:val="en-US"/>
        </w:rPr>
      </w:pPr>
    </w:p>
    <w:p w:rsidR="00AA714B" w:rsidRPr="00AA714B" w:rsidRDefault="00AA714B" w:rsidP="00AA714B">
      <w:pPr>
        <w:keepNext/>
        <w:snapToGrid w:val="0"/>
        <w:spacing w:after="0" w:line="240" w:lineRule="auto"/>
        <w:jc w:val="both"/>
        <w:outlineLvl w:val="0"/>
        <w:rPr>
          <w:rFonts w:eastAsia="MS Mincho"/>
          <w:b/>
          <w:snapToGrid w:val="0"/>
          <w:color w:val="000000"/>
          <w:lang w:val="en-US" w:eastAsia="zh-CN" w:bidi="en-US"/>
        </w:rPr>
      </w:pPr>
      <w:r w:rsidRPr="00AA714B">
        <w:rPr>
          <w:rFonts w:eastAsia="MS Mincho"/>
          <w:b/>
          <w:snapToGrid w:val="0"/>
          <w:color w:val="000000"/>
          <w:lang w:val="en-US" w:eastAsia="zh-CN" w:bidi="en-US"/>
        </w:rPr>
        <w:t xml:space="preserve">3. NUMERICAL STUDY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The performance of a ten storey fixed base and base-isolated building frame is evaluated by Capacity Spectrum Method (CSM) and Nonlinear Time History Analysis (NTHA). The CSM is used to obtain the performance points at five PGA levels, namely, 0.1g, 0.2g, 0.3g, 0.4g, and 0.5g. The capacity curve is obtained by performing pushover analysis in which lateral load pattern corresponding to the first mode shape is selected. This loading pattern is selected with the motivation that the first mode primarily governs the response of the building, especially for the case of base-isolated buildings and also it provides good estimates (Chopra and Goel, 2002; Kilar and Koren, 2010). The demand spectrum (as given in ATC-40) is intersected with the capacity curve to obtain the performance points at five above mentioned scaled PGA levels of the demand spectrum.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The NTHA is performed by employing three artificial time histories compatible with the ATC-40 demand spectrum. The NTHA is performed by using the Hibler Hughes integration scheme having a value of Beta = 0.25 and Gamma = 0.5. The Rayleigh damping is calculated corresponding to the first and the second modes of vibration. Two typical time histories (Artificial 1 and Artificial 2) are shown in Figure 3(a). The comparison of the response spectrum of the artificial time histories with that of ATC-40 is shown in Figure 3(b). The responses of the frames are then obtained by scaling the time histories at the above mentioned five PGA levels. Finally, the responses obtained by the CSM at a particular performance point are compared with those obtained from the mean NTHA values at the same PGA levels at which the performance points are obtained.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0" w:line="240" w:lineRule="auto"/>
        <w:jc w:val="center"/>
        <w:rPr>
          <w:rFonts w:eastAsia="Times New Roman"/>
          <w:snapToGrid w:val="0"/>
          <w:color w:val="000000"/>
          <w:sz w:val="21"/>
          <w:szCs w:val="24"/>
          <w:lang w:val="en-US"/>
        </w:rPr>
      </w:pPr>
      <w:r w:rsidRPr="00AA714B">
        <w:rPr>
          <w:rFonts w:eastAsia="Times New Roman"/>
          <w:noProof/>
          <w:snapToGrid w:val="0"/>
          <w:color w:val="000000"/>
          <w:sz w:val="21"/>
          <w:szCs w:val="24"/>
        </w:rPr>
        <w:drawing>
          <wp:inline distT="0" distB="0" distL="0" distR="0" wp14:anchorId="704C30D9" wp14:editId="35FADC02">
            <wp:extent cx="5227321" cy="2060448"/>
            <wp:effectExtent l="0" t="0" r="0" b="0"/>
            <wp:docPr id="3" name="Picture 18960"/>
            <wp:cNvGraphicFramePr/>
            <a:graphic xmlns:a="http://schemas.openxmlformats.org/drawingml/2006/main">
              <a:graphicData uri="http://schemas.openxmlformats.org/drawingml/2006/picture">
                <pic:pic xmlns:pic="http://schemas.openxmlformats.org/drawingml/2006/picture">
                  <pic:nvPicPr>
                    <pic:cNvPr id="18960" name="Picture 18960"/>
                    <pic:cNvPicPr/>
                  </pic:nvPicPr>
                  <pic:blipFill>
                    <a:blip r:embed="rId72" cstate="print"/>
                    <a:stretch>
                      <a:fillRect/>
                    </a:stretch>
                  </pic:blipFill>
                  <pic:spPr>
                    <a:xfrm>
                      <a:off x="0" y="0"/>
                      <a:ext cx="5227321" cy="2060448"/>
                    </a:xfrm>
                    <a:prstGeom prst="rect">
                      <a:avLst/>
                    </a:prstGeom>
                  </pic:spPr>
                </pic:pic>
              </a:graphicData>
            </a:graphic>
          </wp:inline>
        </w:drawing>
      </w:r>
    </w:p>
    <w:p w:rsidR="00AA714B" w:rsidRPr="00AA714B" w:rsidRDefault="00AA714B" w:rsidP="00AA714B">
      <w:pPr>
        <w:widowControl w:val="0"/>
        <w:tabs>
          <w:tab w:val="center" w:pos="2593"/>
          <w:tab w:val="center" w:pos="6941"/>
        </w:tabs>
        <w:spacing w:after="0" w:line="240" w:lineRule="auto"/>
        <w:jc w:val="both"/>
        <w:rPr>
          <w:rFonts w:eastAsia="Times New Roman"/>
          <w:snapToGrid w:val="0"/>
          <w:color w:val="000000"/>
          <w:sz w:val="20"/>
          <w:szCs w:val="20"/>
          <w:lang w:val="en-US"/>
        </w:rPr>
      </w:pPr>
      <w:r w:rsidRPr="00AA714B">
        <w:rPr>
          <w:rFonts w:eastAsia="Calibri" w:cs="Calibri"/>
          <w:snapToGrid w:val="0"/>
          <w:color w:val="000000"/>
          <w:sz w:val="20"/>
          <w:szCs w:val="20"/>
          <w:lang w:val="en-US"/>
        </w:rPr>
        <w:tab/>
      </w:r>
      <w:r w:rsidRPr="00AA714B">
        <w:rPr>
          <w:rFonts w:eastAsia="Times New Roman"/>
          <w:snapToGrid w:val="0"/>
          <w:color w:val="000000"/>
          <w:sz w:val="20"/>
          <w:szCs w:val="20"/>
          <w:lang w:val="en-US"/>
        </w:rPr>
        <w:t xml:space="preserve">(a) </w:t>
      </w:r>
      <w:r w:rsidRPr="00AA714B">
        <w:rPr>
          <w:rFonts w:eastAsia="Times New Roman"/>
          <w:snapToGrid w:val="0"/>
          <w:color w:val="000000"/>
          <w:sz w:val="20"/>
          <w:szCs w:val="20"/>
          <w:lang w:val="en-US"/>
        </w:rPr>
        <w:tab/>
        <w:t xml:space="preserve">(b)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0" w:line="240" w:lineRule="auto"/>
        <w:jc w:val="center"/>
        <w:rPr>
          <w:rFonts w:eastAsia="Times New Roman"/>
          <w:snapToGrid w:val="0"/>
          <w:sz w:val="21"/>
          <w:szCs w:val="24"/>
          <w:lang w:val="en-US"/>
        </w:rPr>
      </w:pPr>
      <w:r w:rsidRPr="00AA714B">
        <w:rPr>
          <w:rFonts w:eastAsia="Times New Roman"/>
          <w:snapToGrid w:val="0"/>
          <w:sz w:val="20"/>
          <w:szCs w:val="24"/>
          <w:lang w:val="en-US"/>
        </w:rPr>
        <w:t>Figure 3. Artificial time history data; (a) acceleration time histories;</w:t>
      </w:r>
      <w:r w:rsidRPr="00AA714B">
        <w:rPr>
          <w:rFonts w:eastAsia="Times New Roman"/>
          <w:snapToGrid w:val="0"/>
          <w:sz w:val="20"/>
          <w:szCs w:val="24"/>
          <w:lang w:val="en-US"/>
        </w:rPr>
        <w:br/>
        <w:t xml:space="preserve"> (b) comparison of response spectrum (5% damping)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0" w:line="240" w:lineRule="auto"/>
        <w:ind w:left="1"/>
        <w:jc w:val="both"/>
        <w:rPr>
          <w:rFonts w:eastAsia="Times New Roman"/>
          <w:snapToGrid w:val="0"/>
          <w:color w:val="000000"/>
          <w:sz w:val="21"/>
          <w:szCs w:val="24"/>
          <w:lang w:val="en-US"/>
        </w:rPr>
      </w:pPr>
      <w:r w:rsidRPr="00AA714B">
        <w:rPr>
          <w:rFonts w:eastAsia="Times New Roman"/>
          <w:snapToGrid w:val="0"/>
          <w:color w:val="000000"/>
          <w:sz w:val="21"/>
          <w:szCs w:val="24"/>
          <w:lang w:val="en-US"/>
        </w:rPr>
        <w:t xml:space="preserve"> </w:t>
      </w:r>
    </w:p>
    <w:p w:rsidR="00AA714B" w:rsidRPr="00AA714B" w:rsidRDefault="00AA714B" w:rsidP="00AA714B">
      <w:pPr>
        <w:keepNext/>
        <w:snapToGrid w:val="0"/>
        <w:spacing w:after="0" w:line="240" w:lineRule="auto"/>
        <w:jc w:val="both"/>
        <w:outlineLvl w:val="0"/>
        <w:rPr>
          <w:rFonts w:eastAsia="MS Mincho"/>
          <w:b/>
          <w:snapToGrid w:val="0"/>
          <w:color w:val="000000"/>
          <w:lang w:val="en-US" w:eastAsia="zh-CN" w:bidi="en-US"/>
        </w:rPr>
      </w:pPr>
      <w:r w:rsidRPr="00AA714B">
        <w:rPr>
          <w:rFonts w:eastAsia="MS Mincho"/>
          <w:b/>
          <w:snapToGrid w:val="0"/>
          <w:color w:val="000000"/>
          <w:lang w:val="en-US" w:eastAsia="zh-CN" w:bidi="en-US"/>
        </w:rPr>
        <w:t xml:space="preserve">4. DISCUSSION OF RESULTS </w:t>
      </w:r>
    </w:p>
    <w:p w:rsidR="00AA714B" w:rsidRPr="00AA714B" w:rsidRDefault="00AA714B" w:rsidP="00AA714B">
      <w:pPr>
        <w:widowControl w:val="0"/>
        <w:spacing w:after="0" w:line="240" w:lineRule="auto"/>
        <w:jc w:val="both"/>
        <w:rPr>
          <w:rFonts w:eastAsia="Times New Roman"/>
          <w:snapToGrid w:val="0"/>
          <w:sz w:val="21"/>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The comparison of the capacity curves obtained for the two building frames is compared in Figure 4. It is observed from the figure that there is a significant difference between the initial slopes of the capacity curves for the two building frames. For the same displacement value, the value of the base shear is less in the case of the base-isolated frame. The flatness of the capacity curve of the fixed base frame is reached at a lower value of the base shear as compared to the base-isolated frame because the fixed base frame gets into the plastic state at the half displacement level as that of the base-isolated frame; the displacement capacity of the base isolated frame is higher. The performance points (PP) obtained for the two building frames are marked on the capacity curves as shown in Figure 4. </w:t>
      </w:r>
    </w:p>
    <w:p w:rsidR="00AA714B" w:rsidRPr="00AA714B" w:rsidRDefault="00AA714B" w:rsidP="00AA714B">
      <w:pPr>
        <w:widowControl w:val="0"/>
        <w:spacing w:after="0" w:line="240" w:lineRule="auto"/>
        <w:jc w:val="both"/>
        <w:rPr>
          <w:rFonts w:eastAsia="Times New Roman"/>
          <w:snapToGrid w:val="0"/>
          <w:color w:val="000000"/>
          <w:sz w:val="21"/>
          <w:szCs w:val="24"/>
          <w:lang w:val="en-US"/>
        </w:rPr>
      </w:pPr>
      <w:r w:rsidRPr="00AA714B">
        <w:rPr>
          <w:rFonts w:eastAsia="Times New Roman"/>
          <w:snapToGrid w:val="0"/>
          <w:szCs w:val="24"/>
          <w:lang w:val="en-US"/>
        </w:rPr>
        <w:t xml:space="preserve">The comparison of maximum inter-storey drift (IDR) values for the two frames computed by both analysis methods are present in Table 1. In the same table, the percentage difference between the values is given with respect to the NTHA values. It is observed from the table that for the fixed base frame, the difference is less than 8% for a PGA level of 0.3g and after that, with a further increase in the PGA level, the difference </w:t>
      </w:r>
      <w:r w:rsidRPr="00AA714B">
        <w:rPr>
          <w:rFonts w:eastAsia="Times New Roman"/>
          <w:snapToGrid w:val="0"/>
          <w:szCs w:val="24"/>
          <w:lang w:val="en-US" w:eastAsia="en-US"/>
        </w:rPr>
        <w:lastRenderedPageBreak/>
        <w:t xml:space="preserve">increases. The same trend in the difference is observed in the case of the base-isolated frame only up to the PGA level of </w:t>
      </w:r>
      <w:r w:rsidRPr="00AA714B">
        <w:rPr>
          <w:rFonts w:eastAsia="Times New Roman"/>
          <w:snapToGrid w:val="0"/>
          <w:color w:val="000000"/>
          <w:sz w:val="21"/>
          <w:szCs w:val="24"/>
          <w:lang w:val="en-US"/>
        </w:rPr>
        <w:t xml:space="preserve">0.2g. The large difference in the case of the base-isolated building is due to the fact that the vibration of the isolated building follows the rigid body motion in NTHA for which less IDR value is yielded; whereas, the lateral push to the isolated building is like that of a flexible building with flexible base yielding large IDR values. The height-wise variation of IDR values for the two building frames is shown in Figure 5.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0" w:line="240" w:lineRule="auto"/>
        <w:jc w:val="center"/>
        <w:rPr>
          <w:rFonts w:eastAsia="Times New Roman"/>
          <w:snapToGrid w:val="0"/>
          <w:color w:val="000000"/>
          <w:sz w:val="21"/>
          <w:szCs w:val="24"/>
          <w:lang w:val="en-US"/>
        </w:rPr>
      </w:pPr>
      <w:r w:rsidRPr="00AA714B">
        <w:rPr>
          <w:rFonts w:eastAsia="Times New Roman"/>
          <w:noProof/>
          <w:snapToGrid w:val="0"/>
          <w:color w:val="000000"/>
          <w:szCs w:val="24"/>
        </w:rPr>
        <mc:AlternateContent>
          <mc:Choice Requires="wps">
            <w:drawing>
              <wp:anchor distT="0" distB="0" distL="114300" distR="114300" simplePos="0" relativeHeight="251659264" behindDoc="0" locked="0" layoutInCell="1" allowOverlap="1" wp14:anchorId="3AD65F53" wp14:editId="4D13C3DA">
                <wp:simplePos x="0" y="0"/>
                <wp:positionH relativeFrom="column">
                  <wp:posOffset>1394460</wp:posOffset>
                </wp:positionH>
                <wp:positionV relativeFrom="paragraph">
                  <wp:posOffset>182535</wp:posOffset>
                </wp:positionV>
                <wp:extent cx="1227676" cy="1403985"/>
                <wp:effectExtent l="6985" t="0" r="0" b="0"/>
                <wp:wrapNone/>
                <wp:docPr id="735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27676" cy="1403985"/>
                        </a:xfrm>
                        <a:prstGeom prst="rect">
                          <a:avLst/>
                        </a:prstGeom>
                        <a:solidFill>
                          <a:srgbClr val="FFFFFF"/>
                        </a:solidFill>
                        <a:ln w="9525">
                          <a:noFill/>
                          <a:miter lim="800000"/>
                          <a:headEnd/>
                          <a:tailEnd/>
                        </a:ln>
                      </wps:spPr>
                      <wps:txbx>
                        <w:txbxContent>
                          <w:p w:rsidR="00AA714B" w:rsidRDefault="00AA714B" w:rsidP="00AA714B">
                            <w:r w:rsidRPr="00BC70C6">
                              <w:t>Base shear (kN)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9.8pt;margin-top:14.35pt;width:96.65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" stroked="f">
                <v:textbox style="mso-fit-shape-to-text:t">
                  <w:txbxContent>
                    <w:p w:rsidR="00AA714B" w:rsidRDefault="00AA714B" w:rsidP="00AA714B">
                      <w:r w:rsidRPr="00BC70C6">
                        <w:t>Base shear (kN)</w:t>
                      </w:r>
                    </w:p>
                  </w:txbxContent>
                </v:textbox>
              </v:shape>
            </w:pict>
          </mc:Fallback>
        </mc:AlternateContent>
      </w:r>
      <w:r w:rsidRPr="00AA714B">
        <w:rPr>
          <w:rFonts w:eastAsia="Calibri" w:cs="Calibri"/>
          <w:noProof/>
          <w:snapToGrid w:val="0"/>
          <w:color w:val="000000"/>
          <w:szCs w:val="24"/>
        </w:rPr>
        <mc:AlternateContent>
          <mc:Choice Requires="wpg">
            <w:drawing>
              <wp:inline distT="0" distB="0" distL="0" distR="0" wp14:anchorId="0A4D4DBA" wp14:editId="52AB8FA4">
                <wp:extent cx="2752655" cy="2403505"/>
                <wp:effectExtent l="0" t="0" r="10160" b="15875"/>
                <wp:docPr id="43" name="Group 1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655" cy="2403505"/>
                          <a:chOff x="2039" y="0"/>
                          <a:chExt cx="27525" cy="24035"/>
                        </a:xfrm>
                      </wpg:grpSpPr>
                      <wps:wsp>
                        <wps:cNvPr id="44" name="Rectangle 573"/>
                        <wps:cNvSpPr>
                          <a:spLocks noChangeArrowheads="1"/>
                        </wps:cNvSpPr>
                        <wps:spPr bwMode="auto">
                          <a:xfrm>
                            <a:off x="29128" y="22448"/>
                            <a:ext cx="436"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t xml:space="preserve"> </w:t>
                              </w:r>
                            </w:p>
                          </w:txbxContent>
                        </wps:txbx>
                        <wps:bodyPr rot="0" vert="horz" wrap="square" lIns="0" tIns="0" rIns="0" bIns="0" anchor="t" anchorCtr="0" upright="1">
                          <a:noAutofit/>
                        </wps:bodyPr>
                      </wps:wsp>
                      <wps:wsp>
                        <wps:cNvPr id="45" name="Rectangle 2443"/>
                        <wps:cNvSpPr>
                          <a:spLocks noChangeArrowheads="1"/>
                        </wps:cNvSpPr>
                        <wps:spPr bwMode="auto">
                          <a:xfrm>
                            <a:off x="27511" y="20779"/>
                            <a:ext cx="187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600</w:t>
                              </w:r>
                            </w:p>
                          </w:txbxContent>
                        </wps:txbx>
                        <wps:bodyPr rot="0" vert="horz" wrap="square" lIns="0" tIns="0" rIns="0" bIns="0" anchor="t" anchorCtr="0" upright="1">
                          <a:noAutofit/>
                        </wps:bodyPr>
                      </wps:wsp>
                      <wps:wsp>
                        <wps:cNvPr id="46" name="Rectangle 2442"/>
                        <wps:cNvSpPr>
                          <a:spLocks noChangeArrowheads="1"/>
                        </wps:cNvSpPr>
                        <wps:spPr bwMode="auto">
                          <a:xfrm>
                            <a:off x="23480" y="20779"/>
                            <a:ext cx="1866"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500</w:t>
                              </w:r>
                            </w:p>
                          </w:txbxContent>
                        </wps:txbx>
                        <wps:bodyPr rot="0" vert="horz" wrap="square" lIns="0" tIns="0" rIns="0" bIns="0" anchor="t" anchorCtr="0" upright="1">
                          <a:noAutofit/>
                        </wps:bodyPr>
                      </wps:wsp>
                      <wps:wsp>
                        <wps:cNvPr id="47" name="Rectangle 2441"/>
                        <wps:cNvSpPr>
                          <a:spLocks noChangeArrowheads="1"/>
                        </wps:cNvSpPr>
                        <wps:spPr bwMode="auto">
                          <a:xfrm>
                            <a:off x="19427" y="20779"/>
                            <a:ext cx="186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400</w:t>
                              </w:r>
                            </w:p>
                          </w:txbxContent>
                        </wps:txbx>
                        <wps:bodyPr rot="0" vert="horz" wrap="square" lIns="0" tIns="0" rIns="0" bIns="0" anchor="t" anchorCtr="0" upright="1">
                          <a:noAutofit/>
                        </wps:bodyPr>
                      </wps:wsp>
                      <wps:wsp>
                        <wps:cNvPr id="48" name="Rectangle 2440"/>
                        <wps:cNvSpPr>
                          <a:spLocks noChangeArrowheads="1"/>
                        </wps:cNvSpPr>
                        <wps:spPr bwMode="auto">
                          <a:xfrm>
                            <a:off x="15388" y="20779"/>
                            <a:ext cx="1876"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300</w:t>
                              </w:r>
                            </w:p>
                          </w:txbxContent>
                        </wps:txbx>
                        <wps:bodyPr rot="0" vert="horz" wrap="square" lIns="0" tIns="0" rIns="0" bIns="0" anchor="t" anchorCtr="0" upright="1">
                          <a:noAutofit/>
                        </wps:bodyPr>
                      </wps:wsp>
                      <wps:wsp>
                        <wps:cNvPr id="49" name="Rectangle 2439"/>
                        <wps:cNvSpPr>
                          <a:spLocks noChangeArrowheads="1"/>
                        </wps:cNvSpPr>
                        <wps:spPr bwMode="auto">
                          <a:xfrm>
                            <a:off x="11342" y="20779"/>
                            <a:ext cx="1866"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200</w:t>
                              </w:r>
                            </w:p>
                          </w:txbxContent>
                        </wps:txbx>
                        <wps:bodyPr rot="0" vert="horz" wrap="square" lIns="0" tIns="0" rIns="0" bIns="0" anchor="t" anchorCtr="0" upright="1">
                          <a:noAutofit/>
                        </wps:bodyPr>
                      </wps:wsp>
                      <wps:wsp>
                        <wps:cNvPr id="50" name="Rectangle 2438"/>
                        <wps:cNvSpPr>
                          <a:spLocks noChangeArrowheads="1"/>
                        </wps:cNvSpPr>
                        <wps:spPr bwMode="auto">
                          <a:xfrm>
                            <a:off x="7304" y="20779"/>
                            <a:ext cx="1876"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100</w:t>
                              </w:r>
                            </w:p>
                          </w:txbxContent>
                        </wps:txbx>
                        <wps:bodyPr rot="0" vert="horz" wrap="square" lIns="0" tIns="0" rIns="0" bIns="0" anchor="t" anchorCtr="0" upright="1">
                          <a:noAutofit/>
                        </wps:bodyPr>
                      </wps:wsp>
                      <wps:wsp>
                        <wps:cNvPr id="51" name="Rectangle 2437"/>
                        <wps:cNvSpPr>
                          <a:spLocks noChangeArrowheads="1"/>
                        </wps:cNvSpPr>
                        <wps:spPr bwMode="auto">
                          <a:xfrm>
                            <a:off x="3715" y="20779"/>
                            <a:ext cx="630"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0</w:t>
                              </w:r>
                            </w:p>
                          </w:txbxContent>
                        </wps:txbx>
                        <wps:bodyPr rot="0" vert="horz" wrap="square" lIns="0" tIns="0" rIns="0" bIns="0" anchor="t" anchorCtr="0" upright="1">
                          <a:noAutofit/>
                        </wps:bodyPr>
                      </wps:wsp>
                      <wps:wsp>
                        <wps:cNvPr id="52" name="Rectangle 683"/>
                        <wps:cNvSpPr>
                          <a:spLocks noChangeArrowheads="1"/>
                        </wps:cNvSpPr>
                        <wps:spPr bwMode="auto">
                          <a:xfrm>
                            <a:off x="2969" y="19811"/>
                            <a:ext cx="629"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0</w:t>
                              </w:r>
                            </w:p>
                          </w:txbxContent>
                        </wps:txbx>
                        <wps:bodyPr rot="0" vert="horz" wrap="square" lIns="0" tIns="0" rIns="0" bIns="0" anchor="t" anchorCtr="0" upright="1">
                          <a:noAutofit/>
                        </wps:bodyPr>
                      </wps:wsp>
                      <wps:wsp>
                        <wps:cNvPr id="53" name="Rectangle 684"/>
                        <wps:cNvSpPr>
                          <a:spLocks noChangeArrowheads="1"/>
                        </wps:cNvSpPr>
                        <wps:spPr bwMode="auto">
                          <a:xfrm>
                            <a:off x="2039" y="17335"/>
                            <a:ext cx="186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100</w:t>
                              </w:r>
                            </w:p>
                          </w:txbxContent>
                        </wps:txbx>
                        <wps:bodyPr rot="0" vert="horz" wrap="square" lIns="0" tIns="0" rIns="0" bIns="0" anchor="t" anchorCtr="0" upright="1">
                          <a:noAutofit/>
                        </wps:bodyPr>
                      </wps:wsp>
                      <wps:wsp>
                        <wps:cNvPr id="54" name="Rectangle 685"/>
                        <wps:cNvSpPr>
                          <a:spLocks noChangeArrowheads="1"/>
                        </wps:cNvSpPr>
                        <wps:spPr bwMode="auto">
                          <a:xfrm>
                            <a:off x="2039" y="14851"/>
                            <a:ext cx="186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200</w:t>
                              </w:r>
                            </w:p>
                          </w:txbxContent>
                        </wps:txbx>
                        <wps:bodyPr rot="0" vert="horz" wrap="square" lIns="0" tIns="0" rIns="0" bIns="0" anchor="t" anchorCtr="0" upright="1">
                          <a:noAutofit/>
                        </wps:bodyPr>
                      </wps:wsp>
                      <wps:wsp>
                        <wps:cNvPr id="55" name="Rectangle 686"/>
                        <wps:cNvSpPr>
                          <a:spLocks noChangeArrowheads="1"/>
                        </wps:cNvSpPr>
                        <wps:spPr bwMode="auto">
                          <a:xfrm>
                            <a:off x="2039" y="12374"/>
                            <a:ext cx="186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300</w:t>
                              </w:r>
                            </w:p>
                          </w:txbxContent>
                        </wps:txbx>
                        <wps:bodyPr rot="0" vert="horz" wrap="square" lIns="0" tIns="0" rIns="0" bIns="0" anchor="t" anchorCtr="0" upright="1">
                          <a:noAutofit/>
                        </wps:bodyPr>
                      </wps:wsp>
                      <wps:wsp>
                        <wps:cNvPr id="56" name="Rectangle 687"/>
                        <wps:cNvSpPr>
                          <a:spLocks noChangeArrowheads="1"/>
                        </wps:cNvSpPr>
                        <wps:spPr bwMode="auto">
                          <a:xfrm>
                            <a:off x="2039" y="9913"/>
                            <a:ext cx="186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400</w:t>
                              </w:r>
                            </w:p>
                          </w:txbxContent>
                        </wps:txbx>
                        <wps:bodyPr rot="0" vert="horz" wrap="square" lIns="0" tIns="0" rIns="0" bIns="0" anchor="t" anchorCtr="0" upright="1">
                          <a:noAutofit/>
                        </wps:bodyPr>
                      </wps:wsp>
                      <wps:wsp>
                        <wps:cNvPr id="57" name="Rectangle 688"/>
                        <wps:cNvSpPr>
                          <a:spLocks noChangeArrowheads="1"/>
                        </wps:cNvSpPr>
                        <wps:spPr bwMode="auto">
                          <a:xfrm>
                            <a:off x="2039" y="7437"/>
                            <a:ext cx="1865"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500</w:t>
                              </w:r>
                            </w:p>
                          </w:txbxContent>
                        </wps:txbx>
                        <wps:bodyPr rot="0" vert="horz" wrap="square" lIns="0" tIns="0" rIns="0" bIns="0" anchor="t" anchorCtr="0" upright="1">
                          <a:noAutofit/>
                        </wps:bodyPr>
                      </wps:wsp>
                      <wps:wsp>
                        <wps:cNvPr id="58" name="Rectangle 689"/>
                        <wps:cNvSpPr>
                          <a:spLocks noChangeArrowheads="1"/>
                        </wps:cNvSpPr>
                        <wps:spPr bwMode="auto">
                          <a:xfrm>
                            <a:off x="2039" y="4960"/>
                            <a:ext cx="186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600</w:t>
                              </w:r>
                            </w:p>
                          </w:txbxContent>
                        </wps:txbx>
                        <wps:bodyPr rot="0" vert="horz" wrap="square" lIns="0" tIns="0" rIns="0" bIns="0" anchor="t" anchorCtr="0" upright="1">
                          <a:noAutofit/>
                        </wps:bodyPr>
                      </wps:wsp>
                      <wps:wsp>
                        <wps:cNvPr id="59" name="Rectangle 690"/>
                        <wps:cNvSpPr>
                          <a:spLocks noChangeArrowheads="1"/>
                        </wps:cNvSpPr>
                        <wps:spPr bwMode="auto">
                          <a:xfrm>
                            <a:off x="2039" y="2476"/>
                            <a:ext cx="186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700</w:t>
                              </w:r>
                            </w:p>
                          </w:txbxContent>
                        </wps:txbx>
                        <wps:bodyPr rot="0" vert="horz" wrap="square" lIns="0" tIns="0" rIns="0" bIns="0" anchor="t" anchorCtr="0" upright="1">
                          <a:noAutofit/>
                        </wps:bodyPr>
                      </wps:wsp>
                      <wps:wsp>
                        <wps:cNvPr id="60" name="Rectangle 691"/>
                        <wps:cNvSpPr>
                          <a:spLocks noChangeArrowheads="1"/>
                        </wps:cNvSpPr>
                        <wps:spPr bwMode="auto">
                          <a:xfrm>
                            <a:off x="2039" y="0"/>
                            <a:ext cx="1865"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800</w:t>
                              </w:r>
                            </w:p>
                          </w:txbxContent>
                        </wps:txbx>
                        <wps:bodyPr rot="0" vert="horz" wrap="square" lIns="0" tIns="0" rIns="0" bIns="0" anchor="t" anchorCtr="0" upright="1">
                          <a:noAutofit/>
                        </wps:bodyPr>
                      </wps:wsp>
                      <wps:wsp>
                        <wps:cNvPr id="61" name="Shape 692"/>
                        <wps:cNvSpPr>
                          <a:spLocks/>
                        </wps:cNvSpPr>
                        <wps:spPr bwMode="auto">
                          <a:xfrm>
                            <a:off x="3959" y="20225"/>
                            <a:ext cx="0" cy="313"/>
                          </a:xfrm>
                          <a:custGeom>
                            <a:avLst/>
                            <a:gdLst>
                              <a:gd name="T0" fmla="*/ 31242 h 31242"/>
                              <a:gd name="T1" fmla="*/ 0 h 31242"/>
                              <a:gd name="T2" fmla="*/ 0 h 31242"/>
                              <a:gd name="T3" fmla="*/ 31242 h 31242"/>
                            </a:gdLst>
                            <a:ahLst/>
                            <a:cxnLst>
                              <a:cxn ang="0">
                                <a:pos x="0" y="T0"/>
                              </a:cxn>
                              <a:cxn ang="0">
                                <a:pos x="0" y="T1"/>
                              </a:cxn>
                            </a:cxnLst>
                            <a:rect l="0" t="T2" r="0" b="T3"/>
                            <a:pathLst>
                              <a:path h="31242">
                                <a:moveTo>
                                  <a:pt x="0" y="31242"/>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693"/>
                        <wps:cNvSpPr>
                          <a:spLocks/>
                        </wps:cNvSpPr>
                        <wps:spPr bwMode="auto">
                          <a:xfrm>
                            <a:off x="5978" y="20225"/>
                            <a:ext cx="0" cy="168"/>
                          </a:xfrm>
                          <a:custGeom>
                            <a:avLst/>
                            <a:gdLst>
                              <a:gd name="T0" fmla="*/ 16764 h 16764"/>
                              <a:gd name="T1" fmla="*/ 0 h 16764"/>
                              <a:gd name="T2" fmla="*/ 0 h 16764"/>
                              <a:gd name="T3" fmla="*/ 16764 h 16764"/>
                            </a:gdLst>
                            <a:ahLst/>
                            <a:cxnLst>
                              <a:cxn ang="0">
                                <a:pos x="0" y="T0"/>
                              </a:cxn>
                              <a:cxn ang="0">
                                <a:pos x="0" y="T1"/>
                              </a:cxn>
                            </a:cxnLst>
                            <a:rect l="0" t="T2" r="0" b="T3"/>
                            <a:pathLst>
                              <a:path h="16764">
                                <a:moveTo>
                                  <a:pt x="0" y="16764"/>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694"/>
                        <wps:cNvSpPr>
                          <a:spLocks/>
                        </wps:cNvSpPr>
                        <wps:spPr bwMode="auto">
                          <a:xfrm>
                            <a:off x="8013" y="20225"/>
                            <a:ext cx="0" cy="313"/>
                          </a:xfrm>
                          <a:custGeom>
                            <a:avLst/>
                            <a:gdLst>
                              <a:gd name="T0" fmla="*/ 31242 h 31242"/>
                              <a:gd name="T1" fmla="*/ 0 h 31242"/>
                              <a:gd name="T2" fmla="*/ 0 h 31242"/>
                              <a:gd name="T3" fmla="*/ 31242 h 31242"/>
                            </a:gdLst>
                            <a:ahLst/>
                            <a:cxnLst>
                              <a:cxn ang="0">
                                <a:pos x="0" y="T0"/>
                              </a:cxn>
                              <a:cxn ang="0">
                                <a:pos x="0" y="T1"/>
                              </a:cxn>
                            </a:cxnLst>
                            <a:rect l="0" t="T2" r="0" b="T3"/>
                            <a:pathLst>
                              <a:path h="31242">
                                <a:moveTo>
                                  <a:pt x="0" y="31242"/>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Shape 695"/>
                        <wps:cNvSpPr>
                          <a:spLocks/>
                        </wps:cNvSpPr>
                        <wps:spPr bwMode="auto">
                          <a:xfrm>
                            <a:off x="10025" y="20225"/>
                            <a:ext cx="0" cy="168"/>
                          </a:xfrm>
                          <a:custGeom>
                            <a:avLst/>
                            <a:gdLst>
                              <a:gd name="T0" fmla="*/ 16764 h 16764"/>
                              <a:gd name="T1" fmla="*/ 0 h 16764"/>
                              <a:gd name="T2" fmla="*/ 0 h 16764"/>
                              <a:gd name="T3" fmla="*/ 16764 h 16764"/>
                            </a:gdLst>
                            <a:ahLst/>
                            <a:cxnLst>
                              <a:cxn ang="0">
                                <a:pos x="0" y="T0"/>
                              </a:cxn>
                              <a:cxn ang="0">
                                <a:pos x="0" y="T1"/>
                              </a:cxn>
                            </a:cxnLst>
                            <a:rect l="0" t="T2" r="0" b="T3"/>
                            <a:pathLst>
                              <a:path h="16764">
                                <a:moveTo>
                                  <a:pt x="0" y="16764"/>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Shape 696"/>
                        <wps:cNvSpPr>
                          <a:spLocks/>
                        </wps:cNvSpPr>
                        <wps:spPr bwMode="auto">
                          <a:xfrm>
                            <a:off x="12044" y="20225"/>
                            <a:ext cx="0" cy="313"/>
                          </a:xfrm>
                          <a:custGeom>
                            <a:avLst/>
                            <a:gdLst>
                              <a:gd name="T0" fmla="*/ 31242 h 31242"/>
                              <a:gd name="T1" fmla="*/ 0 h 31242"/>
                              <a:gd name="T2" fmla="*/ 0 h 31242"/>
                              <a:gd name="T3" fmla="*/ 31242 h 31242"/>
                            </a:gdLst>
                            <a:ahLst/>
                            <a:cxnLst>
                              <a:cxn ang="0">
                                <a:pos x="0" y="T0"/>
                              </a:cxn>
                              <a:cxn ang="0">
                                <a:pos x="0" y="T1"/>
                              </a:cxn>
                            </a:cxnLst>
                            <a:rect l="0" t="T2" r="0" b="T3"/>
                            <a:pathLst>
                              <a:path h="31242">
                                <a:moveTo>
                                  <a:pt x="0" y="31242"/>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Shape 697"/>
                        <wps:cNvSpPr>
                          <a:spLocks/>
                        </wps:cNvSpPr>
                        <wps:spPr bwMode="auto">
                          <a:xfrm>
                            <a:off x="14063" y="20225"/>
                            <a:ext cx="0" cy="168"/>
                          </a:xfrm>
                          <a:custGeom>
                            <a:avLst/>
                            <a:gdLst>
                              <a:gd name="T0" fmla="*/ 16764 h 16764"/>
                              <a:gd name="T1" fmla="*/ 0 h 16764"/>
                              <a:gd name="T2" fmla="*/ 0 h 16764"/>
                              <a:gd name="T3" fmla="*/ 16764 h 16764"/>
                            </a:gdLst>
                            <a:ahLst/>
                            <a:cxnLst>
                              <a:cxn ang="0">
                                <a:pos x="0" y="T0"/>
                              </a:cxn>
                              <a:cxn ang="0">
                                <a:pos x="0" y="T1"/>
                              </a:cxn>
                            </a:cxnLst>
                            <a:rect l="0" t="T2" r="0" b="T3"/>
                            <a:pathLst>
                              <a:path h="16764">
                                <a:moveTo>
                                  <a:pt x="0" y="16764"/>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Shape 698"/>
                        <wps:cNvSpPr>
                          <a:spLocks/>
                        </wps:cNvSpPr>
                        <wps:spPr bwMode="auto">
                          <a:xfrm>
                            <a:off x="16098" y="20225"/>
                            <a:ext cx="0" cy="313"/>
                          </a:xfrm>
                          <a:custGeom>
                            <a:avLst/>
                            <a:gdLst>
                              <a:gd name="T0" fmla="*/ 31242 h 31242"/>
                              <a:gd name="T1" fmla="*/ 0 h 31242"/>
                              <a:gd name="T2" fmla="*/ 0 h 31242"/>
                              <a:gd name="T3" fmla="*/ 31242 h 31242"/>
                            </a:gdLst>
                            <a:ahLst/>
                            <a:cxnLst>
                              <a:cxn ang="0">
                                <a:pos x="0" y="T0"/>
                              </a:cxn>
                              <a:cxn ang="0">
                                <a:pos x="0" y="T1"/>
                              </a:cxn>
                            </a:cxnLst>
                            <a:rect l="0" t="T2" r="0" b="T3"/>
                            <a:pathLst>
                              <a:path h="31242">
                                <a:moveTo>
                                  <a:pt x="0" y="31242"/>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Shape 699"/>
                        <wps:cNvSpPr>
                          <a:spLocks/>
                        </wps:cNvSpPr>
                        <wps:spPr bwMode="auto">
                          <a:xfrm>
                            <a:off x="18117" y="20225"/>
                            <a:ext cx="0" cy="168"/>
                          </a:xfrm>
                          <a:custGeom>
                            <a:avLst/>
                            <a:gdLst>
                              <a:gd name="T0" fmla="*/ 16764 h 16764"/>
                              <a:gd name="T1" fmla="*/ 0 h 16764"/>
                              <a:gd name="T2" fmla="*/ 0 h 16764"/>
                              <a:gd name="T3" fmla="*/ 16764 h 16764"/>
                            </a:gdLst>
                            <a:ahLst/>
                            <a:cxnLst>
                              <a:cxn ang="0">
                                <a:pos x="0" y="T0"/>
                              </a:cxn>
                              <a:cxn ang="0">
                                <a:pos x="0" y="T1"/>
                              </a:cxn>
                            </a:cxnLst>
                            <a:rect l="0" t="T2" r="0" b="T3"/>
                            <a:pathLst>
                              <a:path h="16764">
                                <a:moveTo>
                                  <a:pt x="0" y="16764"/>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Shape 700"/>
                        <wps:cNvSpPr>
                          <a:spLocks/>
                        </wps:cNvSpPr>
                        <wps:spPr bwMode="auto">
                          <a:xfrm>
                            <a:off x="20136" y="20225"/>
                            <a:ext cx="0" cy="313"/>
                          </a:xfrm>
                          <a:custGeom>
                            <a:avLst/>
                            <a:gdLst>
                              <a:gd name="T0" fmla="*/ 31242 h 31242"/>
                              <a:gd name="T1" fmla="*/ 0 h 31242"/>
                              <a:gd name="T2" fmla="*/ 0 h 31242"/>
                              <a:gd name="T3" fmla="*/ 31242 h 31242"/>
                            </a:gdLst>
                            <a:ahLst/>
                            <a:cxnLst>
                              <a:cxn ang="0">
                                <a:pos x="0" y="T0"/>
                              </a:cxn>
                              <a:cxn ang="0">
                                <a:pos x="0" y="T1"/>
                              </a:cxn>
                            </a:cxnLst>
                            <a:rect l="0" t="T2" r="0" b="T3"/>
                            <a:pathLst>
                              <a:path h="31242">
                                <a:moveTo>
                                  <a:pt x="0" y="31242"/>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Shape 701"/>
                        <wps:cNvSpPr>
                          <a:spLocks/>
                        </wps:cNvSpPr>
                        <wps:spPr bwMode="auto">
                          <a:xfrm>
                            <a:off x="22148" y="20225"/>
                            <a:ext cx="0" cy="168"/>
                          </a:xfrm>
                          <a:custGeom>
                            <a:avLst/>
                            <a:gdLst>
                              <a:gd name="T0" fmla="*/ 16764 h 16764"/>
                              <a:gd name="T1" fmla="*/ 0 h 16764"/>
                              <a:gd name="T2" fmla="*/ 0 h 16764"/>
                              <a:gd name="T3" fmla="*/ 16764 h 16764"/>
                            </a:gdLst>
                            <a:ahLst/>
                            <a:cxnLst>
                              <a:cxn ang="0">
                                <a:pos x="0" y="T0"/>
                              </a:cxn>
                              <a:cxn ang="0">
                                <a:pos x="0" y="T1"/>
                              </a:cxn>
                            </a:cxnLst>
                            <a:rect l="0" t="T2" r="0" b="T3"/>
                            <a:pathLst>
                              <a:path h="16764">
                                <a:moveTo>
                                  <a:pt x="0" y="16764"/>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Shape 702"/>
                        <wps:cNvSpPr>
                          <a:spLocks/>
                        </wps:cNvSpPr>
                        <wps:spPr bwMode="auto">
                          <a:xfrm>
                            <a:off x="24183" y="20225"/>
                            <a:ext cx="0" cy="313"/>
                          </a:xfrm>
                          <a:custGeom>
                            <a:avLst/>
                            <a:gdLst>
                              <a:gd name="T0" fmla="*/ 31242 h 31242"/>
                              <a:gd name="T1" fmla="*/ 0 h 31242"/>
                              <a:gd name="T2" fmla="*/ 0 h 31242"/>
                              <a:gd name="T3" fmla="*/ 31242 h 31242"/>
                            </a:gdLst>
                            <a:ahLst/>
                            <a:cxnLst>
                              <a:cxn ang="0">
                                <a:pos x="0" y="T0"/>
                              </a:cxn>
                              <a:cxn ang="0">
                                <a:pos x="0" y="T1"/>
                              </a:cxn>
                            </a:cxnLst>
                            <a:rect l="0" t="T2" r="0" b="T3"/>
                            <a:pathLst>
                              <a:path h="31242">
                                <a:moveTo>
                                  <a:pt x="0" y="31242"/>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Shape 703"/>
                        <wps:cNvSpPr>
                          <a:spLocks/>
                        </wps:cNvSpPr>
                        <wps:spPr bwMode="auto">
                          <a:xfrm>
                            <a:off x="26202" y="20225"/>
                            <a:ext cx="0" cy="168"/>
                          </a:xfrm>
                          <a:custGeom>
                            <a:avLst/>
                            <a:gdLst>
                              <a:gd name="T0" fmla="*/ 16764 h 16764"/>
                              <a:gd name="T1" fmla="*/ 0 h 16764"/>
                              <a:gd name="T2" fmla="*/ 0 h 16764"/>
                              <a:gd name="T3" fmla="*/ 16764 h 16764"/>
                            </a:gdLst>
                            <a:ahLst/>
                            <a:cxnLst>
                              <a:cxn ang="0">
                                <a:pos x="0" y="T0"/>
                              </a:cxn>
                              <a:cxn ang="0">
                                <a:pos x="0" y="T1"/>
                              </a:cxn>
                            </a:cxnLst>
                            <a:rect l="0" t="T2" r="0" b="T3"/>
                            <a:pathLst>
                              <a:path h="16764">
                                <a:moveTo>
                                  <a:pt x="0" y="16764"/>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Shape 704"/>
                        <wps:cNvSpPr>
                          <a:spLocks/>
                        </wps:cNvSpPr>
                        <wps:spPr bwMode="auto">
                          <a:xfrm>
                            <a:off x="28221" y="20225"/>
                            <a:ext cx="0" cy="313"/>
                          </a:xfrm>
                          <a:custGeom>
                            <a:avLst/>
                            <a:gdLst>
                              <a:gd name="T0" fmla="*/ 31242 h 31242"/>
                              <a:gd name="T1" fmla="*/ 0 h 31242"/>
                              <a:gd name="T2" fmla="*/ 0 h 31242"/>
                              <a:gd name="T3" fmla="*/ 31242 h 31242"/>
                            </a:gdLst>
                            <a:ahLst/>
                            <a:cxnLst>
                              <a:cxn ang="0">
                                <a:pos x="0" y="T0"/>
                              </a:cxn>
                              <a:cxn ang="0">
                                <a:pos x="0" y="T1"/>
                              </a:cxn>
                            </a:cxnLst>
                            <a:rect l="0" t="T2" r="0" b="T3"/>
                            <a:pathLst>
                              <a:path h="31242">
                                <a:moveTo>
                                  <a:pt x="0" y="31242"/>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Shape 705"/>
                        <wps:cNvSpPr>
                          <a:spLocks/>
                        </wps:cNvSpPr>
                        <wps:spPr bwMode="auto">
                          <a:xfrm>
                            <a:off x="3959" y="20225"/>
                            <a:ext cx="24262" cy="0"/>
                          </a:xfrm>
                          <a:custGeom>
                            <a:avLst/>
                            <a:gdLst>
                              <a:gd name="T0" fmla="*/ 0 w 2426208"/>
                              <a:gd name="T1" fmla="*/ 2426208 w 2426208"/>
                              <a:gd name="T2" fmla="*/ 0 w 2426208"/>
                              <a:gd name="T3" fmla="*/ 2426208 w 2426208"/>
                            </a:gdLst>
                            <a:ahLst/>
                            <a:cxnLst>
                              <a:cxn ang="0">
                                <a:pos x="T0" y="0"/>
                              </a:cxn>
                              <a:cxn ang="0">
                                <a:pos x="T1" y="0"/>
                              </a:cxn>
                            </a:cxnLst>
                            <a:rect l="T2" t="0" r="T3" b="0"/>
                            <a:pathLst>
                              <a:path w="2426208">
                                <a:moveTo>
                                  <a:pt x="0" y="0"/>
                                </a:moveTo>
                                <a:lnTo>
                                  <a:pt x="2426208"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 name="Shape 706"/>
                        <wps:cNvSpPr>
                          <a:spLocks/>
                        </wps:cNvSpPr>
                        <wps:spPr bwMode="auto">
                          <a:xfrm>
                            <a:off x="3639" y="20225"/>
                            <a:ext cx="320" cy="0"/>
                          </a:xfrm>
                          <a:custGeom>
                            <a:avLst/>
                            <a:gdLst>
                              <a:gd name="T0" fmla="*/ 0 w 32004"/>
                              <a:gd name="T1" fmla="*/ 32004 w 32004"/>
                              <a:gd name="T2" fmla="*/ 0 w 32004"/>
                              <a:gd name="T3" fmla="*/ 32004 w 32004"/>
                            </a:gdLst>
                            <a:ahLst/>
                            <a:cxnLst>
                              <a:cxn ang="0">
                                <a:pos x="T0" y="0"/>
                              </a:cxn>
                              <a:cxn ang="0">
                                <a:pos x="T1" y="0"/>
                              </a:cxn>
                            </a:cxnLst>
                            <a:rect l="T2" t="0" r="T3" b="0"/>
                            <a:pathLst>
                              <a:path w="32004">
                                <a:moveTo>
                                  <a:pt x="0" y="0"/>
                                </a:moveTo>
                                <a:lnTo>
                                  <a:pt x="32004"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Shape 707"/>
                        <wps:cNvSpPr>
                          <a:spLocks/>
                        </wps:cNvSpPr>
                        <wps:spPr bwMode="auto">
                          <a:xfrm>
                            <a:off x="3792" y="18991"/>
                            <a:ext cx="167" cy="0"/>
                          </a:xfrm>
                          <a:custGeom>
                            <a:avLst/>
                            <a:gdLst>
                              <a:gd name="T0" fmla="*/ 0 w 16764"/>
                              <a:gd name="T1" fmla="*/ 16764 w 16764"/>
                              <a:gd name="T2" fmla="*/ 0 w 16764"/>
                              <a:gd name="T3" fmla="*/ 16764 w 16764"/>
                            </a:gdLst>
                            <a:ahLst/>
                            <a:cxnLst>
                              <a:cxn ang="0">
                                <a:pos x="T0" y="0"/>
                              </a:cxn>
                              <a:cxn ang="0">
                                <a:pos x="T1" y="0"/>
                              </a:cxn>
                            </a:cxnLst>
                            <a:rect l="T2" t="0" r="T3" b="0"/>
                            <a:pathLst>
                              <a:path w="16764">
                                <a:moveTo>
                                  <a:pt x="0" y="0"/>
                                </a:moveTo>
                                <a:lnTo>
                                  <a:pt x="16764"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Shape 708"/>
                        <wps:cNvSpPr>
                          <a:spLocks/>
                        </wps:cNvSpPr>
                        <wps:spPr bwMode="auto">
                          <a:xfrm>
                            <a:off x="3639" y="17741"/>
                            <a:ext cx="320" cy="0"/>
                          </a:xfrm>
                          <a:custGeom>
                            <a:avLst/>
                            <a:gdLst>
                              <a:gd name="T0" fmla="*/ 0 w 32004"/>
                              <a:gd name="T1" fmla="*/ 32004 w 32004"/>
                              <a:gd name="T2" fmla="*/ 0 w 32004"/>
                              <a:gd name="T3" fmla="*/ 32004 w 32004"/>
                            </a:gdLst>
                            <a:ahLst/>
                            <a:cxnLst>
                              <a:cxn ang="0">
                                <a:pos x="T0" y="0"/>
                              </a:cxn>
                              <a:cxn ang="0">
                                <a:pos x="T1" y="0"/>
                              </a:cxn>
                            </a:cxnLst>
                            <a:rect l="T2" t="0" r="T3" b="0"/>
                            <a:pathLst>
                              <a:path w="32004">
                                <a:moveTo>
                                  <a:pt x="0" y="0"/>
                                </a:moveTo>
                                <a:lnTo>
                                  <a:pt x="32004"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Shape 709"/>
                        <wps:cNvSpPr>
                          <a:spLocks/>
                        </wps:cNvSpPr>
                        <wps:spPr bwMode="auto">
                          <a:xfrm>
                            <a:off x="3792" y="16514"/>
                            <a:ext cx="167" cy="0"/>
                          </a:xfrm>
                          <a:custGeom>
                            <a:avLst/>
                            <a:gdLst>
                              <a:gd name="T0" fmla="*/ 0 w 16764"/>
                              <a:gd name="T1" fmla="*/ 16764 w 16764"/>
                              <a:gd name="T2" fmla="*/ 0 w 16764"/>
                              <a:gd name="T3" fmla="*/ 16764 w 16764"/>
                            </a:gdLst>
                            <a:ahLst/>
                            <a:cxnLst>
                              <a:cxn ang="0">
                                <a:pos x="T0" y="0"/>
                              </a:cxn>
                              <a:cxn ang="0">
                                <a:pos x="T1" y="0"/>
                              </a:cxn>
                            </a:cxnLst>
                            <a:rect l="T2" t="0" r="T3" b="0"/>
                            <a:pathLst>
                              <a:path w="16764">
                                <a:moveTo>
                                  <a:pt x="0" y="0"/>
                                </a:moveTo>
                                <a:lnTo>
                                  <a:pt x="16764"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Shape 710"/>
                        <wps:cNvSpPr>
                          <a:spLocks/>
                        </wps:cNvSpPr>
                        <wps:spPr bwMode="auto">
                          <a:xfrm>
                            <a:off x="3639" y="15265"/>
                            <a:ext cx="320" cy="0"/>
                          </a:xfrm>
                          <a:custGeom>
                            <a:avLst/>
                            <a:gdLst>
                              <a:gd name="T0" fmla="*/ 0 w 32004"/>
                              <a:gd name="T1" fmla="*/ 32004 w 32004"/>
                              <a:gd name="T2" fmla="*/ 0 w 32004"/>
                              <a:gd name="T3" fmla="*/ 32004 w 32004"/>
                            </a:gdLst>
                            <a:ahLst/>
                            <a:cxnLst>
                              <a:cxn ang="0">
                                <a:pos x="T0" y="0"/>
                              </a:cxn>
                              <a:cxn ang="0">
                                <a:pos x="T1" y="0"/>
                              </a:cxn>
                            </a:cxnLst>
                            <a:rect l="T2" t="0" r="T3" b="0"/>
                            <a:pathLst>
                              <a:path w="32004">
                                <a:moveTo>
                                  <a:pt x="0" y="0"/>
                                </a:moveTo>
                                <a:lnTo>
                                  <a:pt x="32004"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Shape 711"/>
                        <wps:cNvSpPr>
                          <a:spLocks/>
                        </wps:cNvSpPr>
                        <wps:spPr bwMode="auto">
                          <a:xfrm>
                            <a:off x="3792" y="14038"/>
                            <a:ext cx="167" cy="0"/>
                          </a:xfrm>
                          <a:custGeom>
                            <a:avLst/>
                            <a:gdLst>
                              <a:gd name="T0" fmla="*/ 0 w 16764"/>
                              <a:gd name="T1" fmla="*/ 16764 w 16764"/>
                              <a:gd name="T2" fmla="*/ 0 w 16764"/>
                              <a:gd name="T3" fmla="*/ 16764 w 16764"/>
                            </a:gdLst>
                            <a:ahLst/>
                            <a:cxnLst>
                              <a:cxn ang="0">
                                <a:pos x="T0" y="0"/>
                              </a:cxn>
                              <a:cxn ang="0">
                                <a:pos x="T1" y="0"/>
                              </a:cxn>
                            </a:cxnLst>
                            <a:rect l="T2" t="0" r="T3" b="0"/>
                            <a:pathLst>
                              <a:path w="16764">
                                <a:moveTo>
                                  <a:pt x="0" y="0"/>
                                </a:moveTo>
                                <a:lnTo>
                                  <a:pt x="16764"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Shape 712"/>
                        <wps:cNvSpPr>
                          <a:spLocks/>
                        </wps:cNvSpPr>
                        <wps:spPr bwMode="auto">
                          <a:xfrm>
                            <a:off x="3639" y="12788"/>
                            <a:ext cx="320" cy="0"/>
                          </a:xfrm>
                          <a:custGeom>
                            <a:avLst/>
                            <a:gdLst>
                              <a:gd name="T0" fmla="*/ 0 w 32004"/>
                              <a:gd name="T1" fmla="*/ 32004 w 32004"/>
                              <a:gd name="T2" fmla="*/ 0 w 32004"/>
                              <a:gd name="T3" fmla="*/ 32004 w 32004"/>
                            </a:gdLst>
                            <a:ahLst/>
                            <a:cxnLst>
                              <a:cxn ang="0">
                                <a:pos x="T0" y="0"/>
                              </a:cxn>
                              <a:cxn ang="0">
                                <a:pos x="T1" y="0"/>
                              </a:cxn>
                            </a:cxnLst>
                            <a:rect l="T2" t="0" r="T3" b="0"/>
                            <a:pathLst>
                              <a:path w="32004">
                                <a:moveTo>
                                  <a:pt x="0" y="0"/>
                                </a:moveTo>
                                <a:lnTo>
                                  <a:pt x="32004"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Shape 713"/>
                        <wps:cNvSpPr>
                          <a:spLocks/>
                        </wps:cNvSpPr>
                        <wps:spPr bwMode="auto">
                          <a:xfrm>
                            <a:off x="3792" y="11554"/>
                            <a:ext cx="167" cy="0"/>
                          </a:xfrm>
                          <a:custGeom>
                            <a:avLst/>
                            <a:gdLst>
                              <a:gd name="T0" fmla="*/ 0 w 16764"/>
                              <a:gd name="T1" fmla="*/ 16764 w 16764"/>
                              <a:gd name="T2" fmla="*/ 0 w 16764"/>
                              <a:gd name="T3" fmla="*/ 16764 w 16764"/>
                            </a:gdLst>
                            <a:ahLst/>
                            <a:cxnLst>
                              <a:cxn ang="0">
                                <a:pos x="T0" y="0"/>
                              </a:cxn>
                              <a:cxn ang="0">
                                <a:pos x="T1" y="0"/>
                              </a:cxn>
                            </a:cxnLst>
                            <a:rect l="T2" t="0" r="T3" b="0"/>
                            <a:pathLst>
                              <a:path w="16764">
                                <a:moveTo>
                                  <a:pt x="0" y="0"/>
                                </a:moveTo>
                                <a:lnTo>
                                  <a:pt x="16764"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Shape 714"/>
                        <wps:cNvSpPr>
                          <a:spLocks/>
                        </wps:cNvSpPr>
                        <wps:spPr bwMode="auto">
                          <a:xfrm>
                            <a:off x="3639" y="10327"/>
                            <a:ext cx="320" cy="0"/>
                          </a:xfrm>
                          <a:custGeom>
                            <a:avLst/>
                            <a:gdLst>
                              <a:gd name="T0" fmla="*/ 0 w 32004"/>
                              <a:gd name="T1" fmla="*/ 32004 w 32004"/>
                              <a:gd name="T2" fmla="*/ 0 w 32004"/>
                              <a:gd name="T3" fmla="*/ 32004 w 32004"/>
                            </a:gdLst>
                            <a:ahLst/>
                            <a:cxnLst>
                              <a:cxn ang="0">
                                <a:pos x="T0" y="0"/>
                              </a:cxn>
                              <a:cxn ang="0">
                                <a:pos x="T1" y="0"/>
                              </a:cxn>
                            </a:cxnLst>
                            <a:rect l="T2" t="0" r="T3" b="0"/>
                            <a:pathLst>
                              <a:path w="32004">
                                <a:moveTo>
                                  <a:pt x="0" y="0"/>
                                </a:moveTo>
                                <a:lnTo>
                                  <a:pt x="32004"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Shape 715"/>
                        <wps:cNvSpPr>
                          <a:spLocks/>
                        </wps:cNvSpPr>
                        <wps:spPr bwMode="auto">
                          <a:xfrm>
                            <a:off x="3792" y="9077"/>
                            <a:ext cx="167" cy="0"/>
                          </a:xfrm>
                          <a:custGeom>
                            <a:avLst/>
                            <a:gdLst>
                              <a:gd name="T0" fmla="*/ 0 w 16764"/>
                              <a:gd name="T1" fmla="*/ 16764 w 16764"/>
                              <a:gd name="T2" fmla="*/ 0 w 16764"/>
                              <a:gd name="T3" fmla="*/ 16764 w 16764"/>
                            </a:gdLst>
                            <a:ahLst/>
                            <a:cxnLst>
                              <a:cxn ang="0">
                                <a:pos x="T0" y="0"/>
                              </a:cxn>
                              <a:cxn ang="0">
                                <a:pos x="T1" y="0"/>
                              </a:cxn>
                            </a:cxnLst>
                            <a:rect l="T2" t="0" r="T3" b="0"/>
                            <a:pathLst>
                              <a:path w="16764">
                                <a:moveTo>
                                  <a:pt x="0" y="0"/>
                                </a:moveTo>
                                <a:lnTo>
                                  <a:pt x="16764"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Shape 716"/>
                        <wps:cNvSpPr>
                          <a:spLocks/>
                        </wps:cNvSpPr>
                        <wps:spPr bwMode="auto">
                          <a:xfrm>
                            <a:off x="3639" y="7850"/>
                            <a:ext cx="320" cy="0"/>
                          </a:xfrm>
                          <a:custGeom>
                            <a:avLst/>
                            <a:gdLst>
                              <a:gd name="T0" fmla="*/ 0 w 32004"/>
                              <a:gd name="T1" fmla="*/ 32004 w 32004"/>
                              <a:gd name="T2" fmla="*/ 0 w 32004"/>
                              <a:gd name="T3" fmla="*/ 32004 w 32004"/>
                            </a:gdLst>
                            <a:ahLst/>
                            <a:cxnLst>
                              <a:cxn ang="0">
                                <a:pos x="T0" y="0"/>
                              </a:cxn>
                              <a:cxn ang="0">
                                <a:pos x="T1" y="0"/>
                              </a:cxn>
                            </a:cxnLst>
                            <a:rect l="T2" t="0" r="T3" b="0"/>
                            <a:pathLst>
                              <a:path w="32004">
                                <a:moveTo>
                                  <a:pt x="0" y="0"/>
                                </a:moveTo>
                                <a:lnTo>
                                  <a:pt x="32004"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Shape 717"/>
                        <wps:cNvSpPr>
                          <a:spLocks/>
                        </wps:cNvSpPr>
                        <wps:spPr bwMode="auto">
                          <a:xfrm>
                            <a:off x="3792" y="6601"/>
                            <a:ext cx="167" cy="0"/>
                          </a:xfrm>
                          <a:custGeom>
                            <a:avLst/>
                            <a:gdLst>
                              <a:gd name="T0" fmla="*/ 0 w 16764"/>
                              <a:gd name="T1" fmla="*/ 16764 w 16764"/>
                              <a:gd name="T2" fmla="*/ 0 w 16764"/>
                              <a:gd name="T3" fmla="*/ 16764 w 16764"/>
                            </a:gdLst>
                            <a:ahLst/>
                            <a:cxnLst>
                              <a:cxn ang="0">
                                <a:pos x="T0" y="0"/>
                              </a:cxn>
                              <a:cxn ang="0">
                                <a:pos x="T1" y="0"/>
                              </a:cxn>
                            </a:cxnLst>
                            <a:rect l="T2" t="0" r="T3" b="0"/>
                            <a:pathLst>
                              <a:path w="16764">
                                <a:moveTo>
                                  <a:pt x="0" y="0"/>
                                </a:moveTo>
                                <a:lnTo>
                                  <a:pt x="16764"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Shape 718"/>
                        <wps:cNvSpPr>
                          <a:spLocks/>
                        </wps:cNvSpPr>
                        <wps:spPr bwMode="auto">
                          <a:xfrm>
                            <a:off x="3639" y="5366"/>
                            <a:ext cx="320" cy="0"/>
                          </a:xfrm>
                          <a:custGeom>
                            <a:avLst/>
                            <a:gdLst>
                              <a:gd name="T0" fmla="*/ 0 w 32004"/>
                              <a:gd name="T1" fmla="*/ 32004 w 32004"/>
                              <a:gd name="T2" fmla="*/ 0 w 32004"/>
                              <a:gd name="T3" fmla="*/ 32004 w 32004"/>
                            </a:gdLst>
                            <a:ahLst/>
                            <a:cxnLst>
                              <a:cxn ang="0">
                                <a:pos x="T0" y="0"/>
                              </a:cxn>
                              <a:cxn ang="0">
                                <a:pos x="T1" y="0"/>
                              </a:cxn>
                            </a:cxnLst>
                            <a:rect l="T2" t="0" r="T3" b="0"/>
                            <a:pathLst>
                              <a:path w="32004">
                                <a:moveTo>
                                  <a:pt x="0" y="0"/>
                                </a:moveTo>
                                <a:lnTo>
                                  <a:pt x="32004"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Shape 719"/>
                        <wps:cNvSpPr>
                          <a:spLocks/>
                        </wps:cNvSpPr>
                        <wps:spPr bwMode="auto">
                          <a:xfrm>
                            <a:off x="3792" y="4117"/>
                            <a:ext cx="167" cy="0"/>
                          </a:xfrm>
                          <a:custGeom>
                            <a:avLst/>
                            <a:gdLst>
                              <a:gd name="T0" fmla="*/ 0 w 16764"/>
                              <a:gd name="T1" fmla="*/ 16764 w 16764"/>
                              <a:gd name="T2" fmla="*/ 0 w 16764"/>
                              <a:gd name="T3" fmla="*/ 16764 w 16764"/>
                            </a:gdLst>
                            <a:ahLst/>
                            <a:cxnLst>
                              <a:cxn ang="0">
                                <a:pos x="T0" y="0"/>
                              </a:cxn>
                              <a:cxn ang="0">
                                <a:pos x="T1" y="0"/>
                              </a:cxn>
                            </a:cxnLst>
                            <a:rect l="T2" t="0" r="T3" b="0"/>
                            <a:pathLst>
                              <a:path w="16764">
                                <a:moveTo>
                                  <a:pt x="0" y="0"/>
                                </a:moveTo>
                                <a:lnTo>
                                  <a:pt x="16764"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Shape 720"/>
                        <wps:cNvSpPr>
                          <a:spLocks/>
                        </wps:cNvSpPr>
                        <wps:spPr bwMode="auto">
                          <a:xfrm>
                            <a:off x="3639" y="2890"/>
                            <a:ext cx="320" cy="0"/>
                          </a:xfrm>
                          <a:custGeom>
                            <a:avLst/>
                            <a:gdLst>
                              <a:gd name="T0" fmla="*/ 0 w 32004"/>
                              <a:gd name="T1" fmla="*/ 32004 w 32004"/>
                              <a:gd name="T2" fmla="*/ 0 w 32004"/>
                              <a:gd name="T3" fmla="*/ 32004 w 32004"/>
                            </a:gdLst>
                            <a:ahLst/>
                            <a:cxnLst>
                              <a:cxn ang="0">
                                <a:pos x="T0" y="0"/>
                              </a:cxn>
                              <a:cxn ang="0">
                                <a:pos x="T1" y="0"/>
                              </a:cxn>
                            </a:cxnLst>
                            <a:rect l="T2" t="0" r="T3" b="0"/>
                            <a:pathLst>
                              <a:path w="32004">
                                <a:moveTo>
                                  <a:pt x="0" y="0"/>
                                </a:moveTo>
                                <a:lnTo>
                                  <a:pt x="32004"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Shape 721"/>
                        <wps:cNvSpPr>
                          <a:spLocks/>
                        </wps:cNvSpPr>
                        <wps:spPr bwMode="auto">
                          <a:xfrm>
                            <a:off x="3792" y="1640"/>
                            <a:ext cx="167" cy="0"/>
                          </a:xfrm>
                          <a:custGeom>
                            <a:avLst/>
                            <a:gdLst>
                              <a:gd name="T0" fmla="*/ 0 w 16764"/>
                              <a:gd name="T1" fmla="*/ 16764 w 16764"/>
                              <a:gd name="T2" fmla="*/ 0 w 16764"/>
                              <a:gd name="T3" fmla="*/ 16764 w 16764"/>
                            </a:gdLst>
                            <a:ahLst/>
                            <a:cxnLst>
                              <a:cxn ang="0">
                                <a:pos x="T0" y="0"/>
                              </a:cxn>
                              <a:cxn ang="0">
                                <a:pos x="T1" y="0"/>
                              </a:cxn>
                            </a:cxnLst>
                            <a:rect l="T2" t="0" r="T3" b="0"/>
                            <a:pathLst>
                              <a:path w="16764">
                                <a:moveTo>
                                  <a:pt x="0" y="0"/>
                                </a:moveTo>
                                <a:lnTo>
                                  <a:pt x="16764"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Shape 722"/>
                        <wps:cNvSpPr>
                          <a:spLocks/>
                        </wps:cNvSpPr>
                        <wps:spPr bwMode="auto">
                          <a:xfrm>
                            <a:off x="3639" y="413"/>
                            <a:ext cx="320" cy="0"/>
                          </a:xfrm>
                          <a:custGeom>
                            <a:avLst/>
                            <a:gdLst>
                              <a:gd name="T0" fmla="*/ 0 w 32004"/>
                              <a:gd name="T1" fmla="*/ 32004 w 32004"/>
                              <a:gd name="T2" fmla="*/ 0 w 32004"/>
                              <a:gd name="T3" fmla="*/ 32004 w 32004"/>
                            </a:gdLst>
                            <a:ahLst/>
                            <a:cxnLst>
                              <a:cxn ang="0">
                                <a:pos x="T0" y="0"/>
                              </a:cxn>
                              <a:cxn ang="0">
                                <a:pos x="T1" y="0"/>
                              </a:cxn>
                            </a:cxnLst>
                            <a:rect l="T2" t="0" r="T3" b="0"/>
                            <a:pathLst>
                              <a:path w="32004">
                                <a:moveTo>
                                  <a:pt x="0" y="0"/>
                                </a:moveTo>
                                <a:lnTo>
                                  <a:pt x="32004"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Shape 723"/>
                        <wps:cNvSpPr>
                          <a:spLocks/>
                        </wps:cNvSpPr>
                        <wps:spPr bwMode="auto">
                          <a:xfrm>
                            <a:off x="3959" y="413"/>
                            <a:ext cx="0" cy="19812"/>
                          </a:xfrm>
                          <a:custGeom>
                            <a:avLst/>
                            <a:gdLst>
                              <a:gd name="T0" fmla="*/ 1981200 h 1981200"/>
                              <a:gd name="T1" fmla="*/ 0 h 1981200"/>
                              <a:gd name="T2" fmla="*/ 31242 h 1981200"/>
                              <a:gd name="T3" fmla="*/ 0 h 1981200"/>
                              <a:gd name="T4" fmla="*/ 1981200 h 1981200"/>
                            </a:gdLst>
                            <a:ahLst/>
                            <a:cxnLst>
                              <a:cxn ang="0">
                                <a:pos x="0" y="T0"/>
                              </a:cxn>
                              <a:cxn ang="0">
                                <a:pos x="0" y="T1"/>
                              </a:cxn>
                              <a:cxn ang="0">
                                <a:pos x="0" y="T2"/>
                              </a:cxn>
                            </a:cxnLst>
                            <a:rect l="0" t="T3" r="0" b="T4"/>
                            <a:pathLst>
                              <a:path h="1981200">
                                <a:moveTo>
                                  <a:pt x="0" y="1981200"/>
                                </a:moveTo>
                                <a:lnTo>
                                  <a:pt x="0" y="0"/>
                                </a:lnTo>
                                <a:lnTo>
                                  <a:pt x="0" y="31242"/>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Shape 724"/>
                        <wps:cNvSpPr>
                          <a:spLocks/>
                        </wps:cNvSpPr>
                        <wps:spPr bwMode="auto">
                          <a:xfrm>
                            <a:off x="5978" y="413"/>
                            <a:ext cx="0" cy="168"/>
                          </a:xfrm>
                          <a:custGeom>
                            <a:avLst/>
                            <a:gdLst>
                              <a:gd name="T0" fmla="*/ 0 h 16764"/>
                              <a:gd name="T1" fmla="*/ 16764 h 16764"/>
                              <a:gd name="T2" fmla="*/ 0 h 16764"/>
                              <a:gd name="T3" fmla="*/ 16764 h 16764"/>
                            </a:gdLst>
                            <a:ahLst/>
                            <a:cxnLst>
                              <a:cxn ang="0">
                                <a:pos x="0" y="T0"/>
                              </a:cxn>
                              <a:cxn ang="0">
                                <a:pos x="0" y="T1"/>
                              </a:cxn>
                            </a:cxnLst>
                            <a:rect l="0" t="T2" r="0" b="T3"/>
                            <a:pathLst>
                              <a:path h="16764">
                                <a:moveTo>
                                  <a:pt x="0" y="0"/>
                                </a:moveTo>
                                <a:lnTo>
                                  <a:pt x="0" y="16764"/>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Shape 725"/>
                        <wps:cNvSpPr>
                          <a:spLocks/>
                        </wps:cNvSpPr>
                        <wps:spPr bwMode="auto">
                          <a:xfrm>
                            <a:off x="8013" y="413"/>
                            <a:ext cx="0" cy="313"/>
                          </a:xfrm>
                          <a:custGeom>
                            <a:avLst/>
                            <a:gdLst>
                              <a:gd name="T0" fmla="*/ 0 h 31242"/>
                              <a:gd name="T1" fmla="*/ 31242 h 31242"/>
                              <a:gd name="T2" fmla="*/ 0 h 31242"/>
                              <a:gd name="T3" fmla="*/ 31242 h 31242"/>
                            </a:gdLst>
                            <a:ahLst/>
                            <a:cxnLst>
                              <a:cxn ang="0">
                                <a:pos x="0" y="T0"/>
                              </a:cxn>
                              <a:cxn ang="0">
                                <a:pos x="0" y="T1"/>
                              </a:cxn>
                            </a:cxnLst>
                            <a:rect l="0" t="T2" r="0" b="T3"/>
                            <a:pathLst>
                              <a:path h="31242">
                                <a:moveTo>
                                  <a:pt x="0" y="0"/>
                                </a:moveTo>
                                <a:lnTo>
                                  <a:pt x="0" y="31242"/>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Shape 726"/>
                        <wps:cNvSpPr>
                          <a:spLocks/>
                        </wps:cNvSpPr>
                        <wps:spPr bwMode="auto">
                          <a:xfrm>
                            <a:off x="10025" y="413"/>
                            <a:ext cx="0" cy="168"/>
                          </a:xfrm>
                          <a:custGeom>
                            <a:avLst/>
                            <a:gdLst>
                              <a:gd name="T0" fmla="*/ 0 h 16764"/>
                              <a:gd name="T1" fmla="*/ 16764 h 16764"/>
                              <a:gd name="T2" fmla="*/ 0 h 16764"/>
                              <a:gd name="T3" fmla="*/ 16764 h 16764"/>
                            </a:gdLst>
                            <a:ahLst/>
                            <a:cxnLst>
                              <a:cxn ang="0">
                                <a:pos x="0" y="T0"/>
                              </a:cxn>
                              <a:cxn ang="0">
                                <a:pos x="0" y="T1"/>
                              </a:cxn>
                            </a:cxnLst>
                            <a:rect l="0" t="T2" r="0" b="T3"/>
                            <a:pathLst>
                              <a:path h="16764">
                                <a:moveTo>
                                  <a:pt x="0" y="0"/>
                                </a:moveTo>
                                <a:lnTo>
                                  <a:pt x="0" y="16764"/>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Shape 727"/>
                        <wps:cNvSpPr>
                          <a:spLocks/>
                        </wps:cNvSpPr>
                        <wps:spPr bwMode="auto">
                          <a:xfrm>
                            <a:off x="12044" y="413"/>
                            <a:ext cx="0" cy="313"/>
                          </a:xfrm>
                          <a:custGeom>
                            <a:avLst/>
                            <a:gdLst>
                              <a:gd name="T0" fmla="*/ 0 h 31242"/>
                              <a:gd name="T1" fmla="*/ 31242 h 31242"/>
                              <a:gd name="T2" fmla="*/ 0 h 31242"/>
                              <a:gd name="T3" fmla="*/ 31242 h 31242"/>
                            </a:gdLst>
                            <a:ahLst/>
                            <a:cxnLst>
                              <a:cxn ang="0">
                                <a:pos x="0" y="T0"/>
                              </a:cxn>
                              <a:cxn ang="0">
                                <a:pos x="0" y="T1"/>
                              </a:cxn>
                            </a:cxnLst>
                            <a:rect l="0" t="T2" r="0" b="T3"/>
                            <a:pathLst>
                              <a:path h="31242">
                                <a:moveTo>
                                  <a:pt x="0" y="0"/>
                                </a:moveTo>
                                <a:lnTo>
                                  <a:pt x="0" y="31242"/>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Shape 728"/>
                        <wps:cNvSpPr>
                          <a:spLocks/>
                        </wps:cNvSpPr>
                        <wps:spPr bwMode="auto">
                          <a:xfrm>
                            <a:off x="14063" y="413"/>
                            <a:ext cx="0" cy="168"/>
                          </a:xfrm>
                          <a:custGeom>
                            <a:avLst/>
                            <a:gdLst>
                              <a:gd name="T0" fmla="*/ 0 h 16764"/>
                              <a:gd name="T1" fmla="*/ 16764 h 16764"/>
                              <a:gd name="T2" fmla="*/ 0 h 16764"/>
                              <a:gd name="T3" fmla="*/ 16764 h 16764"/>
                            </a:gdLst>
                            <a:ahLst/>
                            <a:cxnLst>
                              <a:cxn ang="0">
                                <a:pos x="0" y="T0"/>
                              </a:cxn>
                              <a:cxn ang="0">
                                <a:pos x="0" y="T1"/>
                              </a:cxn>
                            </a:cxnLst>
                            <a:rect l="0" t="T2" r="0" b="T3"/>
                            <a:pathLst>
                              <a:path h="16764">
                                <a:moveTo>
                                  <a:pt x="0" y="0"/>
                                </a:moveTo>
                                <a:lnTo>
                                  <a:pt x="0" y="16764"/>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Shape 729"/>
                        <wps:cNvSpPr>
                          <a:spLocks/>
                        </wps:cNvSpPr>
                        <wps:spPr bwMode="auto">
                          <a:xfrm>
                            <a:off x="16098" y="413"/>
                            <a:ext cx="0" cy="313"/>
                          </a:xfrm>
                          <a:custGeom>
                            <a:avLst/>
                            <a:gdLst>
                              <a:gd name="T0" fmla="*/ 0 h 31242"/>
                              <a:gd name="T1" fmla="*/ 31242 h 31242"/>
                              <a:gd name="T2" fmla="*/ 0 h 31242"/>
                              <a:gd name="T3" fmla="*/ 31242 h 31242"/>
                            </a:gdLst>
                            <a:ahLst/>
                            <a:cxnLst>
                              <a:cxn ang="0">
                                <a:pos x="0" y="T0"/>
                              </a:cxn>
                              <a:cxn ang="0">
                                <a:pos x="0" y="T1"/>
                              </a:cxn>
                            </a:cxnLst>
                            <a:rect l="0" t="T2" r="0" b="T3"/>
                            <a:pathLst>
                              <a:path h="31242">
                                <a:moveTo>
                                  <a:pt x="0" y="0"/>
                                </a:moveTo>
                                <a:lnTo>
                                  <a:pt x="0" y="31242"/>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Shape 730"/>
                        <wps:cNvSpPr>
                          <a:spLocks/>
                        </wps:cNvSpPr>
                        <wps:spPr bwMode="auto">
                          <a:xfrm>
                            <a:off x="18117" y="413"/>
                            <a:ext cx="0" cy="168"/>
                          </a:xfrm>
                          <a:custGeom>
                            <a:avLst/>
                            <a:gdLst>
                              <a:gd name="T0" fmla="*/ 0 h 16764"/>
                              <a:gd name="T1" fmla="*/ 16764 h 16764"/>
                              <a:gd name="T2" fmla="*/ 0 h 16764"/>
                              <a:gd name="T3" fmla="*/ 16764 h 16764"/>
                            </a:gdLst>
                            <a:ahLst/>
                            <a:cxnLst>
                              <a:cxn ang="0">
                                <a:pos x="0" y="T0"/>
                              </a:cxn>
                              <a:cxn ang="0">
                                <a:pos x="0" y="T1"/>
                              </a:cxn>
                            </a:cxnLst>
                            <a:rect l="0" t="T2" r="0" b="T3"/>
                            <a:pathLst>
                              <a:path h="16764">
                                <a:moveTo>
                                  <a:pt x="0" y="0"/>
                                </a:moveTo>
                                <a:lnTo>
                                  <a:pt x="0" y="16764"/>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Shape 731"/>
                        <wps:cNvSpPr>
                          <a:spLocks/>
                        </wps:cNvSpPr>
                        <wps:spPr bwMode="auto">
                          <a:xfrm>
                            <a:off x="20136" y="413"/>
                            <a:ext cx="0" cy="313"/>
                          </a:xfrm>
                          <a:custGeom>
                            <a:avLst/>
                            <a:gdLst>
                              <a:gd name="T0" fmla="*/ 0 h 31242"/>
                              <a:gd name="T1" fmla="*/ 31242 h 31242"/>
                              <a:gd name="T2" fmla="*/ 0 h 31242"/>
                              <a:gd name="T3" fmla="*/ 31242 h 31242"/>
                            </a:gdLst>
                            <a:ahLst/>
                            <a:cxnLst>
                              <a:cxn ang="0">
                                <a:pos x="0" y="T0"/>
                              </a:cxn>
                              <a:cxn ang="0">
                                <a:pos x="0" y="T1"/>
                              </a:cxn>
                            </a:cxnLst>
                            <a:rect l="0" t="T2" r="0" b="T3"/>
                            <a:pathLst>
                              <a:path h="31242">
                                <a:moveTo>
                                  <a:pt x="0" y="0"/>
                                </a:moveTo>
                                <a:lnTo>
                                  <a:pt x="0" y="31242"/>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Shape 732"/>
                        <wps:cNvSpPr>
                          <a:spLocks/>
                        </wps:cNvSpPr>
                        <wps:spPr bwMode="auto">
                          <a:xfrm>
                            <a:off x="22148" y="413"/>
                            <a:ext cx="0" cy="168"/>
                          </a:xfrm>
                          <a:custGeom>
                            <a:avLst/>
                            <a:gdLst>
                              <a:gd name="T0" fmla="*/ 0 h 16764"/>
                              <a:gd name="T1" fmla="*/ 16764 h 16764"/>
                              <a:gd name="T2" fmla="*/ 0 h 16764"/>
                              <a:gd name="T3" fmla="*/ 16764 h 16764"/>
                            </a:gdLst>
                            <a:ahLst/>
                            <a:cxnLst>
                              <a:cxn ang="0">
                                <a:pos x="0" y="T0"/>
                              </a:cxn>
                              <a:cxn ang="0">
                                <a:pos x="0" y="T1"/>
                              </a:cxn>
                            </a:cxnLst>
                            <a:rect l="0" t="T2" r="0" b="T3"/>
                            <a:pathLst>
                              <a:path h="16764">
                                <a:moveTo>
                                  <a:pt x="0" y="0"/>
                                </a:moveTo>
                                <a:lnTo>
                                  <a:pt x="0" y="16764"/>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Shape 733"/>
                        <wps:cNvSpPr>
                          <a:spLocks/>
                        </wps:cNvSpPr>
                        <wps:spPr bwMode="auto">
                          <a:xfrm>
                            <a:off x="24183" y="413"/>
                            <a:ext cx="0" cy="313"/>
                          </a:xfrm>
                          <a:custGeom>
                            <a:avLst/>
                            <a:gdLst>
                              <a:gd name="T0" fmla="*/ 0 h 31242"/>
                              <a:gd name="T1" fmla="*/ 31242 h 31242"/>
                              <a:gd name="T2" fmla="*/ 0 h 31242"/>
                              <a:gd name="T3" fmla="*/ 31242 h 31242"/>
                            </a:gdLst>
                            <a:ahLst/>
                            <a:cxnLst>
                              <a:cxn ang="0">
                                <a:pos x="0" y="T0"/>
                              </a:cxn>
                              <a:cxn ang="0">
                                <a:pos x="0" y="T1"/>
                              </a:cxn>
                            </a:cxnLst>
                            <a:rect l="0" t="T2" r="0" b="T3"/>
                            <a:pathLst>
                              <a:path h="31242">
                                <a:moveTo>
                                  <a:pt x="0" y="0"/>
                                </a:moveTo>
                                <a:lnTo>
                                  <a:pt x="0" y="31242"/>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Shape 734"/>
                        <wps:cNvSpPr>
                          <a:spLocks/>
                        </wps:cNvSpPr>
                        <wps:spPr bwMode="auto">
                          <a:xfrm>
                            <a:off x="26202" y="413"/>
                            <a:ext cx="0" cy="168"/>
                          </a:xfrm>
                          <a:custGeom>
                            <a:avLst/>
                            <a:gdLst>
                              <a:gd name="T0" fmla="*/ 0 h 16764"/>
                              <a:gd name="T1" fmla="*/ 16764 h 16764"/>
                              <a:gd name="T2" fmla="*/ 0 h 16764"/>
                              <a:gd name="T3" fmla="*/ 16764 h 16764"/>
                            </a:gdLst>
                            <a:ahLst/>
                            <a:cxnLst>
                              <a:cxn ang="0">
                                <a:pos x="0" y="T0"/>
                              </a:cxn>
                              <a:cxn ang="0">
                                <a:pos x="0" y="T1"/>
                              </a:cxn>
                            </a:cxnLst>
                            <a:rect l="0" t="T2" r="0" b="T3"/>
                            <a:pathLst>
                              <a:path h="16764">
                                <a:moveTo>
                                  <a:pt x="0" y="0"/>
                                </a:moveTo>
                                <a:lnTo>
                                  <a:pt x="0" y="16764"/>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Shape 735"/>
                        <wps:cNvSpPr>
                          <a:spLocks/>
                        </wps:cNvSpPr>
                        <wps:spPr bwMode="auto">
                          <a:xfrm>
                            <a:off x="28221" y="413"/>
                            <a:ext cx="0" cy="313"/>
                          </a:xfrm>
                          <a:custGeom>
                            <a:avLst/>
                            <a:gdLst>
                              <a:gd name="T0" fmla="*/ 0 h 31242"/>
                              <a:gd name="T1" fmla="*/ 31242 h 31242"/>
                              <a:gd name="T2" fmla="*/ 0 h 31242"/>
                              <a:gd name="T3" fmla="*/ 31242 h 31242"/>
                            </a:gdLst>
                            <a:ahLst/>
                            <a:cxnLst>
                              <a:cxn ang="0">
                                <a:pos x="0" y="T0"/>
                              </a:cxn>
                              <a:cxn ang="0">
                                <a:pos x="0" y="T1"/>
                              </a:cxn>
                            </a:cxnLst>
                            <a:rect l="0" t="T2" r="0" b="T3"/>
                            <a:pathLst>
                              <a:path h="31242">
                                <a:moveTo>
                                  <a:pt x="0" y="0"/>
                                </a:moveTo>
                                <a:lnTo>
                                  <a:pt x="0" y="31242"/>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Shape 736"/>
                        <wps:cNvSpPr>
                          <a:spLocks/>
                        </wps:cNvSpPr>
                        <wps:spPr bwMode="auto">
                          <a:xfrm>
                            <a:off x="3959" y="413"/>
                            <a:ext cx="24262" cy="0"/>
                          </a:xfrm>
                          <a:custGeom>
                            <a:avLst/>
                            <a:gdLst>
                              <a:gd name="T0" fmla="*/ 0 w 2426208"/>
                              <a:gd name="T1" fmla="*/ 2426208 w 2426208"/>
                              <a:gd name="T2" fmla="*/ 0 w 2426208"/>
                              <a:gd name="T3" fmla="*/ 2426208 w 2426208"/>
                            </a:gdLst>
                            <a:ahLst/>
                            <a:cxnLst>
                              <a:cxn ang="0">
                                <a:pos x="T0" y="0"/>
                              </a:cxn>
                              <a:cxn ang="0">
                                <a:pos x="T1" y="0"/>
                              </a:cxn>
                            </a:cxnLst>
                            <a:rect l="T2" t="0" r="T3" b="0"/>
                            <a:pathLst>
                              <a:path w="2426208">
                                <a:moveTo>
                                  <a:pt x="0" y="0"/>
                                </a:moveTo>
                                <a:lnTo>
                                  <a:pt x="2426208"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Shape 737"/>
                        <wps:cNvSpPr>
                          <a:spLocks/>
                        </wps:cNvSpPr>
                        <wps:spPr bwMode="auto">
                          <a:xfrm>
                            <a:off x="27901" y="20225"/>
                            <a:ext cx="320" cy="0"/>
                          </a:xfrm>
                          <a:custGeom>
                            <a:avLst/>
                            <a:gdLst>
                              <a:gd name="T0" fmla="*/ 32004 w 32004"/>
                              <a:gd name="T1" fmla="*/ 0 w 32004"/>
                              <a:gd name="T2" fmla="*/ 0 w 32004"/>
                              <a:gd name="T3" fmla="*/ 32004 w 32004"/>
                            </a:gdLst>
                            <a:ahLst/>
                            <a:cxnLst>
                              <a:cxn ang="0">
                                <a:pos x="T0" y="0"/>
                              </a:cxn>
                              <a:cxn ang="0">
                                <a:pos x="T1" y="0"/>
                              </a:cxn>
                            </a:cxnLst>
                            <a:rect l="T2" t="0" r="T3" b="0"/>
                            <a:pathLst>
                              <a:path w="32004">
                                <a:moveTo>
                                  <a:pt x="32004" y="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Shape 738"/>
                        <wps:cNvSpPr>
                          <a:spLocks/>
                        </wps:cNvSpPr>
                        <wps:spPr bwMode="auto">
                          <a:xfrm>
                            <a:off x="28054" y="18991"/>
                            <a:ext cx="167" cy="0"/>
                          </a:xfrm>
                          <a:custGeom>
                            <a:avLst/>
                            <a:gdLst>
                              <a:gd name="T0" fmla="*/ 16764 w 16764"/>
                              <a:gd name="T1" fmla="*/ 0 w 16764"/>
                              <a:gd name="T2" fmla="*/ 0 w 16764"/>
                              <a:gd name="T3" fmla="*/ 16764 w 16764"/>
                            </a:gdLst>
                            <a:ahLst/>
                            <a:cxnLst>
                              <a:cxn ang="0">
                                <a:pos x="T0" y="0"/>
                              </a:cxn>
                              <a:cxn ang="0">
                                <a:pos x="T1" y="0"/>
                              </a:cxn>
                            </a:cxnLst>
                            <a:rect l="T2" t="0" r="T3" b="0"/>
                            <a:pathLst>
                              <a:path w="16764">
                                <a:moveTo>
                                  <a:pt x="16764" y="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Shape 739"/>
                        <wps:cNvSpPr>
                          <a:spLocks/>
                        </wps:cNvSpPr>
                        <wps:spPr bwMode="auto">
                          <a:xfrm>
                            <a:off x="27901" y="17741"/>
                            <a:ext cx="320" cy="0"/>
                          </a:xfrm>
                          <a:custGeom>
                            <a:avLst/>
                            <a:gdLst>
                              <a:gd name="T0" fmla="*/ 32004 w 32004"/>
                              <a:gd name="T1" fmla="*/ 0 w 32004"/>
                              <a:gd name="T2" fmla="*/ 0 w 32004"/>
                              <a:gd name="T3" fmla="*/ 32004 w 32004"/>
                            </a:gdLst>
                            <a:ahLst/>
                            <a:cxnLst>
                              <a:cxn ang="0">
                                <a:pos x="T0" y="0"/>
                              </a:cxn>
                              <a:cxn ang="0">
                                <a:pos x="T1" y="0"/>
                              </a:cxn>
                            </a:cxnLst>
                            <a:rect l="T2" t="0" r="T3" b="0"/>
                            <a:pathLst>
                              <a:path w="32004">
                                <a:moveTo>
                                  <a:pt x="32004" y="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 name="Shape 740"/>
                        <wps:cNvSpPr>
                          <a:spLocks/>
                        </wps:cNvSpPr>
                        <wps:spPr bwMode="auto">
                          <a:xfrm>
                            <a:off x="28054" y="16514"/>
                            <a:ext cx="167" cy="0"/>
                          </a:xfrm>
                          <a:custGeom>
                            <a:avLst/>
                            <a:gdLst>
                              <a:gd name="T0" fmla="*/ 16764 w 16764"/>
                              <a:gd name="T1" fmla="*/ 0 w 16764"/>
                              <a:gd name="T2" fmla="*/ 0 w 16764"/>
                              <a:gd name="T3" fmla="*/ 16764 w 16764"/>
                            </a:gdLst>
                            <a:ahLst/>
                            <a:cxnLst>
                              <a:cxn ang="0">
                                <a:pos x="T0" y="0"/>
                              </a:cxn>
                              <a:cxn ang="0">
                                <a:pos x="T1" y="0"/>
                              </a:cxn>
                            </a:cxnLst>
                            <a:rect l="T2" t="0" r="T3" b="0"/>
                            <a:pathLst>
                              <a:path w="16764">
                                <a:moveTo>
                                  <a:pt x="16764" y="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Shape 741"/>
                        <wps:cNvSpPr>
                          <a:spLocks/>
                        </wps:cNvSpPr>
                        <wps:spPr bwMode="auto">
                          <a:xfrm>
                            <a:off x="27901" y="15265"/>
                            <a:ext cx="320" cy="0"/>
                          </a:xfrm>
                          <a:custGeom>
                            <a:avLst/>
                            <a:gdLst>
                              <a:gd name="T0" fmla="*/ 32004 w 32004"/>
                              <a:gd name="T1" fmla="*/ 0 w 32004"/>
                              <a:gd name="T2" fmla="*/ 0 w 32004"/>
                              <a:gd name="T3" fmla="*/ 32004 w 32004"/>
                            </a:gdLst>
                            <a:ahLst/>
                            <a:cxnLst>
                              <a:cxn ang="0">
                                <a:pos x="T0" y="0"/>
                              </a:cxn>
                              <a:cxn ang="0">
                                <a:pos x="T1" y="0"/>
                              </a:cxn>
                            </a:cxnLst>
                            <a:rect l="T2" t="0" r="T3" b="0"/>
                            <a:pathLst>
                              <a:path w="32004">
                                <a:moveTo>
                                  <a:pt x="32004" y="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Shape 742"/>
                        <wps:cNvSpPr>
                          <a:spLocks/>
                        </wps:cNvSpPr>
                        <wps:spPr bwMode="auto">
                          <a:xfrm>
                            <a:off x="28054" y="14038"/>
                            <a:ext cx="167" cy="0"/>
                          </a:xfrm>
                          <a:custGeom>
                            <a:avLst/>
                            <a:gdLst>
                              <a:gd name="T0" fmla="*/ 16764 w 16764"/>
                              <a:gd name="T1" fmla="*/ 0 w 16764"/>
                              <a:gd name="T2" fmla="*/ 0 w 16764"/>
                              <a:gd name="T3" fmla="*/ 16764 w 16764"/>
                            </a:gdLst>
                            <a:ahLst/>
                            <a:cxnLst>
                              <a:cxn ang="0">
                                <a:pos x="T0" y="0"/>
                              </a:cxn>
                              <a:cxn ang="0">
                                <a:pos x="T1" y="0"/>
                              </a:cxn>
                            </a:cxnLst>
                            <a:rect l="T2" t="0" r="T3" b="0"/>
                            <a:pathLst>
                              <a:path w="16764">
                                <a:moveTo>
                                  <a:pt x="16764" y="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 name="Shape 743"/>
                        <wps:cNvSpPr>
                          <a:spLocks/>
                        </wps:cNvSpPr>
                        <wps:spPr bwMode="auto">
                          <a:xfrm>
                            <a:off x="27901" y="12788"/>
                            <a:ext cx="320" cy="0"/>
                          </a:xfrm>
                          <a:custGeom>
                            <a:avLst/>
                            <a:gdLst>
                              <a:gd name="T0" fmla="*/ 32004 w 32004"/>
                              <a:gd name="T1" fmla="*/ 0 w 32004"/>
                              <a:gd name="T2" fmla="*/ 0 w 32004"/>
                              <a:gd name="T3" fmla="*/ 32004 w 32004"/>
                            </a:gdLst>
                            <a:ahLst/>
                            <a:cxnLst>
                              <a:cxn ang="0">
                                <a:pos x="T0" y="0"/>
                              </a:cxn>
                              <a:cxn ang="0">
                                <a:pos x="T1" y="0"/>
                              </a:cxn>
                            </a:cxnLst>
                            <a:rect l="T2" t="0" r="T3" b="0"/>
                            <a:pathLst>
                              <a:path w="32004">
                                <a:moveTo>
                                  <a:pt x="32004" y="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Shape 744"/>
                        <wps:cNvSpPr>
                          <a:spLocks/>
                        </wps:cNvSpPr>
                        <wps:spPr bwMode="auto">
                          <a:xfrm>
                            <a:off x="28054" y="11554"/>
                            <a:ext cx="167" cy="0"/>
                          </a:xfrm>
                          <a:custGeom>
                            <a:avLst/>
                            <a:gdLst>
                              <a:gd name="T0" fmla="*/ 16764 w 16764"/>
                              <a:gd name="T1" fmla="*/ 0 w 16764"/>
                              <a:gd name="T2" fmla="*/ 0 w 16764"/>
                              <a:gd name="T3" fmla="*/ 16764 w 16764"/>
                            </a:gdLst>
                            <a:ahLst/>
                            <a:cxnLst>
                              <a:cxn ang="0">
                                <a:pos x="T0" y="0"/>
                              </a:cxn>
                              <a:cxn ang="0">
                                <a:pos x="T1" y="0"/>
                              </a:cxn>
                            </a:cxnLst>
                            <a:rect l="T2" t="0" r="T3" b="0"/>
                            <a:pathLst>
                              <a:path w="16764">
                                <a:moveTo>
                                  <a:pt x="16764" y="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Shape 745"/>
                        <wps:cNvSpPr>
                          <a:spLocks/>
                        </wps:cNvSpPr>
                        <wps:spPr bwMode="auto">
                          <a:xfrm>
                            <a:off x="27901" y="10327"/>
                            <a:ext cx="320" cy="0"/>
                          </a:xfrm>
                          <a:custGeom>
                            <a:avLst/>
                            <a:gdLst>
                              <a:gd name="T0" fmla="*/ 32004 w 32004"/>
                              <a:gd name="T1" fmla="*/ 0 w 32004"/>
                              <a:gd name="T2" fmla="*/ 0 w 32004"/>
                              <a:gd name="T3" fmla="*/ 32004 w 32004"/>
                            </a:gdLst>
                            <a:ahLst/>
                            <a:cxnLst>
                              <a:cxn ang="0">
                                <a:pos x="T0" y="0"/>
                              </a:cxn>
                              <a:cxn ang="0">
                                <a:pos x="T1" y="0"/>
                              </a:cxn>
                            </a:cxnLst>
                            <a:rect l="T2" t="0" r="T3" b="0"/>
                            <a:pathLst>
                              <a:path w="32004">
                                <a:moveTo>
                                  <a:pt x="32004" y="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Shape 746"/>
                        <wps:cNvSpPr>
                          <a:spLocks/>
                        </wps:cNvSpPr>
                        <wps:spPr bwMode="auto">
                          <a:xfrm>
                            <a:off x="28054" y="9077"/>
                            <a:ext cx="167" cy="0"/>
                          </a:xfrm>
                          <a:custGeom>
                            <a:avLst/>
                            <a:gdLst>
                              <a:gd name="T0" fmla="*/ 16764 w 16764"/>
                              <a:gd name="T1" fmla="*/ 0 w 16764"/>
                              <a:gd name="T2" fmla="*/ 0 w 16764"/>
                              <a:gd name="T3" fmla="*/ 16764 w 16764"/>
                            </a:gdLst>
                            <a:ahLst/>
                            <a:cxnLst>
                              <a:cxn ang="0">
                                <a:pos x="T0" y="0"/>
                              </a:cxn>
                              <a:cxn ang="0">
                                <a:pos x="T1" y="0"/>
                              </a:cxn>
                            </a:cxnLst>
                            <a:rect l="T2" t="0" r="T3" b="0"/>
                            <a:pathLst>
                              <a:path w="16764">
                                <a:moveTo>
                                  <a:pt x="16764" y="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Shape 747"/>
                        <wps:cNvSpPr>
                          <a:spLocks/>
                        </wps:cNvSpPr>
                        <wps:spPr bwMode="auto">
                          <a:xfrm>
                            <a:off x="27901" y="7850"/>
                            <a:ext cx="320" cy="0"/>
                          </a:xfrm>
                          <a:custGeom>
                            <a:avLst/>
                            <a:gdLst>
                              <a:gd name="T0" fmla="*/ 32004 w 32004"/>
                              <a:gd name="T1" fmla="*/ 0 w 32004"/>
                              <a:gd name="T2" fmla="*/ 0 w 32004"/>
                              <a:gd name="T3" fmla="*/ 32004 w 32004"/>
                            </a:gdLst>
                            <a:ahLst/>
                            <a:cxnLst>
                              <a:cxn ang="0">
                                <a:pos x="T0" y="0"/>
                              </a:cxn>
                              <a:cxn ang="0">
                                <a:pos x="T1" y="0"/>
                              </a:cxn>
                            </a:cxnLst>
                            <a:rect l="T2" t="0" r="T3" b="0"/>
                            <a:pathLst>
                              <a:path w="32004">
                                <a:moveTo>
                                  <a:pt x="32004" y="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 name="Shape 748"/>
                        <wps:cNvSpPr>
                          <a:spLocks/>
                        </wps:cNvSpPr>
                        <wps:spPr bwMode="auto">
                          <a:xfrm>
                            <a:off x="28054" y="6601"/>
                            <a:ext cx="167" cy="0"/>
                          </a:xfrm>
                          <a:custGeom>
                            <a:avLst/>
                            <a:gdLst>
                              <a:gd name="T0" fmla="*/ 16764 w 16764"/>
                              <a:gd name="T1" fmla="*/ 0 w 16764"/>
                              <a:gd name="T2" fmla="*/ 0 w 16764"/>
                              <a:gd name="T3" fmla="*/ 16764 w 16764"/>
                            </a:gdLst>
                            <a:ahLst/>
                            <a:cxnLst>
                              <a:cxn ang="0">
                                <a:pos x="T0" y="0"/>
                              </a:cxn>
                              <a:cxn ang="0">
                                <a:pos x="T1" y="0"/>
                              </a:cxn>
                            </a:cxnLst>
                            <a:rect l="T2" t="0" r="T3" b="0"/>
                            <a:pathLst>
                              <a:path w="16764">
                                <a:moveTo>
                                  <a:pt x="16764" y="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 name="Shape 749"/>
                        <wps:cNvSpPr>
                          <a:spLocks/>
                        </wps:cNvSpPr>
                        <wps:spPr bwMode="auto">
                          <a:xfrm>
                            <a:off x="27901" y="5366"/>
                            <a:ext cx="320" cy="0"/>
                          </a:xfrm>
                          <a:custGeom>
                            <a:avLst/>
                            <a:gdLst>
                              <a:gd name="T0" fmla="*/ 32004 w 32004"/>
                              <a:gd name="T1" fmla="*/ 0 w 32004"/>
                              <a:gd name="T2" fmla="*/ 0 w 32004"/>
                              <a:gd name="T3" fmla="*/ 32004 w 32004"/>
                            </a:gdLst>
                            <a:ahLst/>
                            <a:cxnLst>
                              <a:cxn ang="0">
                                <a:pos x="T0" y="0"/>
                              </a:cxn>
                              <a:cxn ang="0">
                                <a:pos x="T1" y="0"/>
                              </a:cxn>
                            </a:cxnLst>
                            <a:rect l="T2" t="0" r="T3" b="0"/>
                            <a:pathLst>
                              <a:path w="32004">
                                <a:moveTo>
                                  <a:pt x="32004" y="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Shape 750"/>
                        <wps:cNvSpPr>
                          <a:spLocks/>
                        </wps:cNvSpPr>
                        <wps:spPr bwMode="auto">
                          <a:xfrm>
                            <a:off x="28054" y="4117"/>
                            <a:ext cx="167" cy="0"/>
                          </a:xfrm>
                          <a:custGeom>
                            <a:avLst/>
                            <a:gdLst>
                              <a:gd name="T0" fmla="*/ 16764 w 16764"/>
                              <a:gd name="T1" fmla="*/ 0 w 16764"/>
                              <a:gd name="T2" fmla="*/ 0 w 16764"/>
                              <a:gd name="T3" fmla="*/ 16764 w 16764"/>
                            </a:gdLst>
                            <a:ahLst/>
                            <a:cxnLst>
                              <a:cxn ang="0">
                                <a:pos x="T0" y="0"/>
                              </a:cxn>
                              <a:cxn ang="0">
                                <a:pos x="T1" y="0"/>
                              </a:cxn>
                            </a:cxnLst>
                            <a:rect l="T2" t="0" r="T3" b="0"/>
                            <a:pathLst>
                              <a:path w="16764">
                                <a:moveTo>
                                  <a:pt x="16764" y="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Shape 751"/>
                        <wps:cNvSpPr>
                          <a:spLocks/>
                        </wps:cNvSpPr>
                        <wps:spPr bwMode="auto">
                          <a:xfrm>
                            <a:off x="27901" y="2890"/>
                            <a:ext cx="320" cy="0"/>
                          </a:xfrm>
                          <a:custGeom>
                            <a:avLst/>
                            <a:gdLst>
                              <a:gd name="T0" fmla="*/ 32004 w 32004"/>
                              <a:gd name="T1" fmla="*/ 0 w 32004"/>
                              <a:gd name="T2" fmla="*/ 0 w 32004"/>
                              <a:gd name="T3" fmla="*/ 32004 w 32004"/>
                            </a:gdLst>
                            <a:ahLst/>
                            <a:cxnLst>
                              <a:cxn ang="0">
                                <a:pos x="T0" y="0"/>
                              </a:cxn>
                              <a:cxn ang="0">
                                <a:pos x="T1" y="0"/>
                              </a:cxn>
                            </a:cxnLst>
                            <a:rect l="T2" t="0" r="T3" b="0"/>
                            <a:pathLst>
                              <a:path w="32004">
                                <a:moveTo>
                                  <a:pt x="32004" y="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00" name="Shape 752"/>
                        <wps:cNvSpPr>
                          <a:spLocks/>
                        </wps:cNvSpPr>
                        <wps:spPr bwMode="auto">
                          <a:xfrm>
                            <a:off x="28054" y="1640"/>
                            <a:ext cx="167" cy="0"/>
                          </a:xfrm>
                          <a:custGeom>
                            <a:avLst/>
                            <a:gdLst>
                              <a:gd name="T0" fmla="*/ 16764 w 16764"/>
                              <a:gd name="T1" fmla="*/ 0 w 16764"/>
                              <a:gd name="T2" fmla="*/ 0 w 16764"/>
                              <a:gd name="T3" fmla="*/ 16764 w 16764"/>
                            </a:gdLst>
                            <a:ahLst/>
                            <a:cxnLst>
                              <a:cxn ang="0">
                                <a:pos x="T0" y="0"/>
                              </a:cxn>
                              <a:cxn ang="0">
                                <a:pos x="T1" y="0"/>
                              </a:cxn>
                            </a:cxnLst>
                            <a:rect l="T2" t="0" r="T3" b="0"/>
                            <a:pathLst>
                              <a:path w="16764">
                                <a:moveTo>
                                  <a:pt x="16764" y="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01" name="Shape 753"/>
                        <wps:cNvSpPr>
                          <a:spLocks/>
                        </wps:cNvSpPr>
                        <wps:spPr bwMode="auto">
                          <a:xfrm>
                            <a:off x="27901" y="413"/>
                            <a:ext cx="320" cy="0"/>
                          </a:xfrm>
                          <a:custGeom>
                            <a:avLst/>
                            <a:gdLst>
                              <a:gd name="T0" fmla="*/ 32004 w 32004"/>
                              <a:gd name="T1" fmla="*/ 0 w 32004"/>
                              <a:gd name="T2" fmla="*/ 0 w 32004"/>
                              <a:gd name="T3" fmla="*/ 32004 w 32004"/>
                            </a:gdLst>
                            <a:ahLst/>
                            <a:cxnLst>
                              <a:cxn ang="0">
                                <a:pos x="T0" y="0"/>
                              </a:cxn>
                              <a:cxn ang="0">
                                <a:pos x="T1" y="0"/>
                              </a:cxn>
                            </a:cxnLst>
                            <a:rect l="T2" t="0" r="T3" b="0"/>
                            <a:pathLst>
                              <a:path w="32004">
                                <a:moveTo>
                                  <a:pt x="32004" y="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02" name="Shape 754"/>
                        <wps:cNvSpPr>
                          <a:spLocks/>
                        </wps:cNvSpPr>
                        <wps:spPr bwMode="auto">
                          <a:xfrm>
                            <a:off x="28221" y="413"/>
                            <a:ext cx="0" cy="19812"/>
                          </a:xfrm>
                          <a:custGeom>
                            <a:avLst/>
                            <a:gdLst>
                              <a:gd name="T0" fmla="*/ 1981200 h 1981200"/>
                              <a:gd name="T1" fmla="*/ 0 h 1981200"/>
                              <a:gd name="T2" fmla="*/ 0 h 1981200"/>
                              <a:gd name="T3" fmla="*/ 1981200 h 1981200"/>
                            </a:gdLst>
                            <a:ahLst/>
                            <a:cxnLst>
                              <a:cxn ang="0">
                                <a:pos x="0" y="T0"/>
                              </a:cxn>
                              <a:cxn ang="0">
                                <a:pos x="0" y="T1"/>
                              </a:cxn>
                            </a:cxnLst>
                            <a:rect l="0" t="T2" r="0" b="T3"/>
                            <a:pathLst>
                              <a:path h="1981200">
                                <a:moveTo>
                                  <a:pt x="0" y="1981200"/>
                                </a:moveTo>
                                <a:lnTo>
                                  <a:pt x="0" y="0"/>
                                </a:lnTo>
                              </a:path>
                            </a:pathLst>
                          </a:custGeom>
                          <a:noFill/>
                          <a:ln w="74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03" name="Shape 755"/>
                        <wps:cNvSpPr>
                          <a:spLocks/>
                        </wps:cNvSpPr>
                        <wps:spPr bwMode="auto">
                          <a:xfrm>
                            <a:off x="3959" y="2642"/>
                            <a:ext cx="15370" cy="17583"/>
                          </a:xfrm>
                          <a:custGeom>
                            <a:avLst/>
                            <a:gdLst>
                              <a:gd name="T0" fmla="*/ 5334 w 1536954"/>
                              <a:gd name="T1" fmla="*/ 1691234 h 1758290"/>
                              <a:gd name="T2" fmla="*/ 14478 w 1536954"/>
                              <a:gd name="T3" fmla="*/ 1557122 h 1758290"/>
                              <a:gd name="T4" fmla="*/ 25908 w 1536954"/>
                              <a:gd name="T5" fmla="*/ 1424534 h 1758290"/>
                              <a:gd name="T6" fmla="*/ 57912 w 1536954"/>
                              <a:gd name="T7" fmla="*/ 1021436 h 1758290"/>
                              <a:gd name="T8" fmla="*/ 67056 w 1536954"/>
                              <a:gd name="T9" fmla="*/ 889610 h 1758290"/>
                              <a:gd name="T10" fmla="*/ 99060 w 1536954"/>
                              <a:gd name="T11" fmla="*/ 516992 h 1758290"/>
                              <a:gd name="T12" fmla="*/ 109728 w 1536954"/>
                              <a:gd name="T13" fmla="*/ 408787 h 1758290"/>
                              <a:gd name="T14" fmla="*/ 203454 w 1536954"/>
                              <a:gd name="T15" fmla="*/ 166472 h 1758290"/>
                              <a:gd name="T16" fmla="*/ 216408 w 1536954"/>
                              <a:gd name="T17" fmla="*/ 143612 h 1758290"/>
                              <a:gd name="T18" fmla="*/ 304038 w 1536954"/>
                              <a:gd name="T19" fmla="*/ 54458 h 1758290"/>
                              <a:gd name="T20" fmla="*/ 315468 w 1536954"/>
                              <a:gd name="T21" fmla="*/ 45314 h 1758290"/>
                              <a:gd name="T22" fmla="*/ 345186 w 1536954"/>
                              <a:gd name="T23" fmla="*/ 22454 h 1758290"/>
                              <a:gd name="T24" fmla="*/ 356616 w 1536954"/>
                              <a:gd name="T25" fmla="*/ 20930 h 1758290"/>
                              <a:gd name="T26" fmla="*/ 392430 w 1536954"/>
                              <a:gd name="T27" fmla="*/ 13310 h 1758290"/>
                              <a:gd name="T28" fmla="*/ 409194 w 1536954"/>
                              <a:gd name="T29" fmla="*/ 11786 h 1758290"/>
                              <a:gd name="T30" fmla="*/ 418338 w 1536954"/>
                              <a:gd name="T31" fmla="*/ 9500 h 1758290"/>
                              <a:gd name="T32" fmla="*/ 599694 w 1536954"/>
                              <a:gd name="T33" fmla="*/ 4166 h 1758290"/>
                              <a:gd name="T34" fmla="*/ 630936 w 1536954"/>
                              <a:gd name="T35" fmla="*/ 5690 h 1758290"/>
                              <a:gd name="T36" fmla="*/ 646176 w 1536954"/>
                              <a:gd name="T37" fmla="*/ 7975 h 1758290"/>
                              <a:gd name="T38" fmla="*/ 687324 w 1536954"/>
                              <a:gd name="T39" fmla="*/ 9500 h 1758290"/>
                              <a:gd name="T40" fmla="*/ 724662 w 1536954"/>
                              <a:gd name="T41" fmla="*/ 9500 h 1758290"/>
                              <a:gd name="T42" fmla="*/ 765810 w 1536954"/>
                              <a:gd name="T43" fmla="*/ 11786 h 1758290"/>
                              <a:gd name="T44" fmla="*/ 800862 w 1536954"/>
                              <a:gd name="T45" fmla="*/ 13310 h 1758290"/>
                              <a:gd name="T46" fmla="*/ 889254 w 1536954"/>
                              <a:gd name="T47" fmla="*/ 17119 h 1758290"/>
                              <a:gd name="T48" fmla="*/ 926592 w 1536954"/>
                              <a:gd name="T49" fmla="*/ 19406 h 1758290"/>
                              <a:gd name="T50" fmla="*/ 973074 w 1536954"/>
                              <a:gd name="T51" fmla="*/ 20930 h 1758290"/>
                              <a:gd name="T52" fmla="*/ 1049274 w 1536954"/>
                              <a:gd name="T53" fmla="*/ 24740 h 1758290"/>
                              <a:gd name="T54" fmla="*/ 1060704 w 1536954"/>
                              <a:gd name="T55" fmla="*/ 26264 h 1758290"/>
                              <a:gd name="T56" fmla="*/ 1090422 w 1536954"/>
                              <a:gd name="T57" fmla="*/ 26264 h 1758290"/>
                              <a:gd name="T58" fmla="*/ 1101852 w 1536954"/>
                              <a:gd name="T59" fmla="*/ 28550 h 1758290"/>
                              <a:gd name="T60" fmla="*/ 1137666 w 1536954"/>
                              <a:gd name="T61" fmla="*/ 30074 h 1758290"/>
                              <a:gd name="T62" fmla="*/ 1242060 w 1536954"/>
                              <a:gd name="T63" fmla="*/ 33884 h 1758290"/>
                              <a:gd name="T64" fmla="*/ 1324356 w 1536954"/>
                              <a:gd name="T65" fmla="*/ 37694 h 1758290"/>
                              <a:gd name="T66" fmla="*/ 1511046 w 1536954"/>
                              <a:gd name="T67" fmla="*/ 46838 h 1758290"/>
                              <a:gd name="T68" fmla="*/ 1531620 w 1536954"/>
                              <a:gd name="T69" fmla="*/ 175616 h 1758290"/>
                              <a:gd name="T70" fmla="*/ 1527810 w 1536954"/>
                              <a:gd name="T71" fmla="*/ 300584 h 1758290"/>
                              <a:gd name="T72" fmla="*/ 0 w 1536954"/>
                              <a:gd name="T73" fmla="*/ 0 h 1758290"/>
                              <a:gd name="T74" fmla="*/ 1536954 w 1536954"/>
                              <a:gd name="T75" fmla="*/ 1758290 h 1758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1536954" h="1758290">
                                <a:moveTo>
                                  <a:pt x="0" y="1758290"/>
                                </a:moveTo>
                                <a:lnTo>
                                  <a:pt x="5334" y="1691234"/>
                                </a:lnTo>
                                <a:lnTo>
                                  <a:pt x="11430" y="1624178"/>
                                </a:lnTo>
                                <a:lnTo>
                                  <a:pt x="14478" y="1557122"/>
                                </a:lnTo>
                                <a:lnTo>
                                  <a:pt x="20574" y="1491590"/>
                                </a:lnTo>
                                <a:lnTo>
                                  <a:pt x="25908" y="1424534"/>
                                </a:lnTo>
                                <a:lnTo>
                                  <a:pt x="31242" y="1357478"/>
                                </a:lnTo>
                                <a:cubicBezTo>
                                  <a:pt x="37529" y="1246314"/>
                                  <a:pt x="48793" y="1132662"/>
                                  <a:pt x="57912" y="1021436"/>
                                </a:cubicBezTo>
                                <a:lnTo>
                                  <a:pt x="61722" y="956666"/>
                                </a:lnTo>
                                <a:lnTo>
                                  <a:pt x="67056" y="889610"/>
                                </a:lnTo>
                                <a:cubicBezTo>
                                  <a:pt x="76911" y="788632"/>
                                  <a:pt x="80950" y="688302"/>
                                  <a:pt x="91440" y="587858"/>
                                </a:cubicBezTo>
                                <a:lnTo>
                                  <a:pt x="99060" y="516992"/>
                                </a:lnTo>
                                <a:lnTo>
                                  <a:pt x="104394" y="455270"/>
                                </a:lnTo>
                                <a:lnTo>
                                  <a:pt x="109728" y="408787"/>
                                </a:lnTo>
                                <a:cubicBezTo>
                                  <a:pt x="121145" y="317005"/>
                                  <a:pt x="140843" y="245554"/>
                                  <a:pt x="198120" y="174092"/>
                                </a:cubicBezTo>
                                <a:lnTo>
                                  <a:pt x="203454" y="166472"/>
                                </a:lnTo>
                                <a:lnTo>
                                  <a:pt x="207264" y="158852"/>
                                </a:lnTo>
                                <a:lnTo>
                                  <a:pt x="216408" y="143612"/>
                                </a:lnTo>
                                <a:lnTo>
                                  <a:pt x="222504" y="138278"/>
                                </a:lnTo>
                                <a:cubicBezTo>
                                  <a:pt x="244462" y="107772"/>
                                  <a:pt x="276593" y="79985"/>
                                  <a:pt x="304038" y="54458"/>
                                </a:cubicBezTo>
                                <a:lnTo>
                                  <a:pt x="310134" y="49124"/>
                                </a:lnTo>
                                <a:lnTo>
                                  <a:pt x="315468" y="45314"/>
                                </a:lnTo>
                                <a:lnTo>
                                  <a:pt x="319278" y="39218"/>
                                </a:lnTo>
                                <a:cubicBezTo>
                                  <a:pt x="324193" y="35814"/>
                                  <a:pt x="342506" y="26162"/>
                                  <a:pt x="345186" y="22454"/>
                                </a:cubicBezTo>
                                <a:lnTo>
                                  <a:pt x="351282" y="20930"/>
                                </a:lnTo>
                                <a:lnTo>
                                  <a:pt x="356616" y="20930"/>
                                </a:lnTo>
                                <a:cubicBezTo>
                                  <a:pt x="366535" y="18821"/>
                                  <a:pt x="376174" y="16218"/>
                                  <a:pt x="386334" y="15596"/>
                                </a:cubicBezTo>
                                <a:lnTo>
                                  <a:pt x="392430" y="13310"/>
                                </a:lnTo>
                                <a:lnTo>
                                  <a:pt x="403098" y="13310"/>
                                </a:lnTo>
                                <a:lnTo>
                                  <a:pt x="409194" y="11786"/>
                                </a:lnTo>
                                <a:lnTo>
                                  <a:pt x="413004" y="11786"/>
                                </a:lnTo>
                                <a:lnTo>
                                  <a:pt x="418338" y="9500"/>
                                </a:lnTo>
                                <a:cubicBezTo>
                                  <a:pt x="473050" y="4394"/>
                                  <a:pt x="528752" y="0"/>
                                  <a:pt x="584454" y="4166"/>
                                </a:cubicBezTo>
                                <a:lnTo>
                                  <a:pt x="599694" y="4166"/>
                                </a:lnTo>
                                <a:lnTo>
                                  <a:pt x="605028" y="5690"/>
                                </a:lnTo>
                                <a:cubicBezTo>
                                  <a:pt x="613664" y="5690"/>
                                  <a:pt x="622300" y="5690"/>
                                  <a:pt x="630936" y="5690"/>
                                </a:cubicBezTo>
                                <a:lnTo>
                                  <a:pt x="640842" y="5690"/>
                                </a:lnTo>
                                <a:lnTo>
                                  <a:pt x="646176" y="7975"/>
                                </a:lnTo>
                                <a:lnTo>
                                  <a:pt x="681990" y="7975"/>
                                </a:lnTo>
                                <a:lnTo>
                                  <a:pt x="687324" y="9500"/>
                                </a:lnTo>
                                <a:cubicBezTo>
                                  <a:pt x="695960" y="9500"/>
                                  <a:pt x="704596" y="9500"/>
                                  <a:pt x="713232" y="9500"/>
                                </a:cubicBezTo>
                                <a:lnTo>
                                  <a:pt x="724662" y="9500"/>
                                </a:lnTo>
                                <a:lnTo>
                                  <a:pt x="728472" y="11786"/>
                                </a:lnTo>
                                <a:lnTo>
                                  <a:pt x="765810" y="11786"/>
                                </a:lnTo>
                                <a:lnTo>
                                  <a:pt x="771144" y="13310"/>
                                </a:lnTo>
                                <a:lnTo>
                                  <a:pt x="800862" y="13310"/>
                                </a:lnTo>
                                <a:cubicBezTo>
                                  <a:pt x="822160" y="16624"/>
                                  <a:pt x="850951" y="15951"/>
                                  <a:pt x="874014" y="17119"/>
                                </a:cubicBezTo>
                                <a:lnTo>
                                  <a:pt x="889254" y="17119"/>
                                </a:lnTo>
                                <a:lnTo>
                                  <a:pt x="894588" y="19406"/>
                                </a:lnTo>
                                <a:lnTo>
                                  <a:pt x="926592" y="19406"/>
                                </a:lnTo>
                                <a:cubicBezTo>
                                  <a:pt x="938733" y="20980"/>
                                  <a:pt x="939317" y="21260"/>
                                  <a:pt x="952500" y="20930"/>
                                </a:cubicBezTo>
                                <a:lnTo>
                                  <a:pt x="973074" y="20930"/>
                                </a:lnTo>
                                <a:lnTo>
                                  <a:pt x="976884" y="22454"/>
                                </a:lnTo>
                                <a:cubicBezTo>
                                  <a:pt x="1005408" y="20777"/>
                                  <a:pt x="1021779" y="25959"/>
                                  <a:pt x="1049274" y="24740"/>
                                </a:cubicBezTo>
                                <a:lnTo>
                                  <a:pt x="1055370" y="24740"/>
                                </a:lnTo>
                                <a:lnTo>
                                  <a:pt x="1060704" y="26264"/>
                                </a:lnTo>
                                <a:lnTo>
                                  <a:pt x="1066038" y="26264"/>
                                </a:lnTo>
                                <a:cubicBezTo>
                                  <a:pt x="1074166" y="26264"/>
                                  <a:pt x="1082294" y="26264"/>
                                  <a:pt x="1090422" y="26264"/>
                                </a:cubicBezTo>
                                <a:lnTo>
                                  <a:pt x="1096518" y="28550"/>
                                </a:lnTo>
                                <a:lnTo>
                                  <a:pt x="1101852" y="28550"/>
                                </a:lnTo>
                                <a:cubicBezTo>
                                  <a:pt x="1112520" y="28550"/>
                                  <a:pt x="1123188" y="28550"/>
                                  <a:pt x="1133856" y="28550"/>
                                </a:cubicBezTo>
                                <a:lnTo>
                                  <a:pt x="1137666" y="30074"/>
                                </a:lnTo>
                                <a:lnTo>
                                  <a:pt x="1168908" y="30074"/>
                                </a:lnTo>
                                <a:cubicBezTo>
                                  <a:pt x="1189457" y="33375"/>
                                  <a:pt x="1219467" y="32766"/>
                                  <a:pt x="1242060" y="33884"/>
                                </a:cubicBezTo>
                                <a:lnTo>
                                  <a:pt x="1251204" y="33884"/>
                                </a:lnTo>
                                <a:cubicBezTo>
                                  <a:pt x="1272591" y="37211"/>
                                  <a:pt x="1301293" y="36538"/>
                                  <a:pt x="1324356" y="37694"/>
                                </a:cubicBezTo>
                                <a:lnTo>
                                  <a:pt x="1338834" y="37694"/>
                                </a:lnTo>
                                <a:cubicBezTo>
                                  <a:pt x="1395743" y="42431"/>
                                  <a:pt x="1453909" y="42824"/>
                                  <a:pt x="1511046" y="46838"/>
                                </a:cubicBezTo>
                                <a:lnTo>
                                  <a:pt x="1531620" y="46838"/>
                                </a:lnTo>
                                <a:lnTo>
                                  <a:pt x="1531620" y="175616"/>
                                </a:lnTo>
                                <a:lnTo>
                                  <a:pt x="1536954" y="151231"/>
                                </a:lnTo>
                                <a:lnTo>
                                  <a:pt x="1527810" y="300584"/>
                                </a:lnTo>
                              </a:path>
                            </a:pathLst>
                          </a:custGeom>
                          <a:noFill/>
                          <a:ln w="1305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04" name="Shape 19486"/>
                        <wps:cNvSpPr>
                          <a:spLocks/>
                        </wps:cNvSpPr>
                        <wps:spPr bwMode="auto">
                          <a:xfrm>
                            <a:off x="4782" y="7065"/>
                            <a:ext cx="427" cy="427"/>
                          </a:xfrm>
                          <a:custGeom>
                            <a:avLst/>
                            <a:gdLst>
                              <a:gd name="T0" fmla="*/ 0 w 42672"/>
                              <a:gd name="T1" fmla="*/ 0 h 42672"/>
                              <a:gd name="T2" fmla="*/ 42672 w 42672"/>
                              <a:gd name="T3" fmla="*/ 0 h 42672"/>
                              <a:gd name="T4" fmla="*/ 42672 w 42672"/>
                              <a:gd name="T5" fmla="*/ 42672 h 42672"/>
                              <a:gd name="T6" fmla="*/ 0 w 42672"/>
                              <a:gd name="T7" fmla="*/ 42672 h 42672"/>
                              <a:gd name="T8" fmla="*/ 0 w 42672"/>
                              <a:gd name="T9" fmla="*/ 0 h 42672"/>
                              <a:gd name="T10" fmla="*/ 0 w 42672"/>
                              <a:gd name="T11" fmla="*/ 0 h 42672"/>
                              <a:gd name="T12" fmla="*/ 42672 w 42672"/>
                              <a:gd name="T13" fmla="*/ 42672 h 42672"/>
                            </a:gdLst>
                            <a:ahLst/>
                            <a:cxnLst>
                              <a:cxn ang="0">
                                <a:pos x="T0" y="T1"/>
                              </a:cxn>
                              <a:cxn ang="0">
                                <a:pos x="T2" y="T3"/>
                              </a:cxn>
                              <a:cxn ang="0">
                                <a:pos x="T4" y="T5"/>
                              </a:cxn>
                              <a:cxn ang="0">
                                <a:pos x="T6" y="T7"/>
                              </a:cxn>
                              <a:cxn ang="0">
                                <a:pos x="T8" y="T9"/>
                              </a:cxn>
                            </a:cxnLst>
                            <a:rect l="T10" t="T11" r="T12" b="T13"/>
                            <a:pathLst>
                              <a:path w="42672" h="42672">
                                <a:moveTo>
                                  <a:pt x="0" y="0"/>
                                </a:moveTo>
                                <a:lnTo>
                                  <a:pt x="42672" y="0"/>
                                </a:lnTo>
                                <a:lnTo>
                                  <a:pt x="42672" y="42672"/>
                                </a:lnTo>
                                <a:lnTo>
                                  <a:pt x="0" y="42672"/>
                                </a:lnTo>
                                <a:lnTo>
                                  <a:pt x="0" y="0"/>
                                </a:lnTo>
                              </a:path>
                            </a:pathLst>
                          </a:custGeom>
                          <a:solidFill>
                            <a:srgbClr val="000000"/>
                          </a:solidFill>
                          <a:ln w="3733" cap="rnd">
                            <a:solidFill>
                              <a:srgbClr val="000000"/>
                            </a:solidFill>
                            <a:round/>
                            <a:headEnd/>
                            <a:tailEnd/>
                          </a:ln>
                        </wps:spPr>
                        <wps:bodyPr rot="0" vert="horz" wrap="square" lIns="91440" tIns="45720" rIns="91440" bIns="45720" anchor="t" anchorCtr="0" upright="1">
                          <a:noAutofit/>
                        </wps:bodyPr>
                      </wps:wsp>
                      <wps:wsp>
                        <wps:cNvPr id="139205" name="Shape 757"/>
                        <wps:cNvSpPr>
                          <a:spLocks/>
                        </wps:cNvSpPr>
                        <wps:spPr bwMode="auto">
                          <a:xfrm>
                            <a:off x="5430" y="4452"/>
                            <a:ext cx="510" cy="503"/>
                          </a:xfrm>
                          <a:custGeom>
                            <a:avLst/>
                            <a:gdLst>
                              <a:gd name="T0" fmla="*/ 25908 w 51054"/>
                              <a:gd name="T1" fmla="*/ 0 h 50292"/>
                              <a:gd name="T2" fmla="*/ 51054 w 51054"/>
                              <a:gd name="T3" fmla="*/ 25146 h 50292"/>
                              <a:gd name="T4" fmla="*/ 25908 w 51054"/>
                              <a:gd name="T5" fmla="*/ 50292 h 50292"/>
                              <a:gd name="T6" fmla="*/ 0 w 51054"/>
                              <a:gd name="T7" fmla="*/ 25146 h 50292"/>
                              <a:gd name="T8" fmla="*/ 25908 w 51054"/>
                              <a:gd name="T9" fmla="*/ 0 h 50292"/>
                              <a:gd name="T10" fmla="*/ 0 w 51054"/>
                              <a:gd name="T11" fmla="*/ 0 h 50292"/>
                              <a:gd name="T12" fmla="*/ 51054 w 51054"/>
                              <a:gd name="T13" fmla="*/ 50292 h 50292"/>
                            </a:gdLst>
                            <a:ahLst/>
                            <a:cxnLst>
                              <a:cxn ang="0">
                                <a:pos x="T0" y="T1"/>
                              </a:cxn>
                              <a:cxn ang="0">
                                <a:pos x="T2" y="T3"/>
                              </a:cxn>
                              <a:cxn ang="0">
                                <a:pos x="T4" y="T5"/>
                              </a:cxn>
                              <a:cxn ang="0">
                                <a:pos x="T6" y="T7"/>
                              </a:cxn>
                              <a:cxn ang="0">
                                <a:pos x="T8" y="T9"/>
                              </a:cxn>
                            </a:cxnLst>
                            <a:rect l="T10" t="T11" r="T12" b="T13"/>
                            <a:pathLst>
                              <a:path w="51054" h="50292">
                                <a:moveTo>
                                  <a:pt x="25908" y="0"/>
                                </a:moveTo>
                                <a:cubicBezTo>
                                  <a:pt x="39624" y="0"/>
                                  <a:pt x="51054" y="11430"/>
                                  <a:pt x="51054" y="25146"/>
                                </a:cubicBezTo>
                                <a:cubicBezTo>
                                  <a:pt x="51054" y="39624"/>
                                  <a:pt x="39624" y="50292"/>
                                  <a:pt x="25908" y="50292"/>
                                </a:cubicBezTo>
                                <a:cubicBezTo>
                                  <a:pt x="11430" y="50292"/>
                                  <a:pt x="0" y="39624"/>
                                  <a:pt x="0" y="25146"/>
                                </a:cubicBezTo>
                                <a:cubicBezTo>
                                  <a:pt x="0" y="11430"/>
                                  <a:pt x="11430" y="0"/>
                                  <a:pt x="25908" y="0"/>
                                </a:cubicBezTo>
                                <a:close/>
                              </a:path>
                            </a:pathLst>
                          </a:custGeom>
                          <a:solidFill>
                            <a:srgbClr val="000000"/>
                          </a:solidFill>
                          <a:ln w="3733" cap="rnd">
                            <a:solidFill>
                              <a:srgbClr val="000000"/>
                            </a:solidFill>
                            <a:round/>
                            <a:headEnd/>
                            <a:tailEnd/>
                          </a:ln>
                        </wps:spPr>
                        <wps:bodyPr rot="0" vert="horz" wrap="square" lIns="91440" tIns="45720" rIns="91440" bIns="45720" anchor="t" anchorCtr="0" upright="1">
                          <a:noAutofit/>
                        </wps:bodyPr>
                      </wps:wsp>
                      <wps:wsp>
                        <wps:cNvPr id="139206" name="Shape 758"/>
                        <wps:cNvSpPr>
                          <a:spLocks/>
                        </wps:cNvSpPr>
                        <wps:spPr bwMode="auto">
                          <a:xfrm>
                            <a:off x="6481" y="3019"/>
                            <a:ext cx="618" cy="518"/>
                          </a:xfrm>
                          <a:custGeom>
                            <a:avLst/>
                            <a:gdLst>
                              <a:gd name="T0" fmla="*/ 31242 w 61722"/>
                              <a:gd name="T1" fmla="*/ 0 h 51816"/>
                              <a:gd name="T2" fmla="*/ 61722 w 61722"/>
                              <a:gd name="T3" fmla="*/ 51816 h 51816"/>
                              <a:gd name="T4" fmla="*/ 0 w 61722"/>
                              <a:gd name="T5" fmla="*/ 51816 h 51816"/>
                              <a:gd name="T6" fmla="*/ 31242 w 61722"/>
                              <a:gd name="T7" fmla="*/ 0 h 51816"/>
                              <a:gd name="T8" fmla="*/ 0 w 61722"/>
                              <a:gd name="T9" fmla="*/ 0 h 51816"/>
                              <a:gd name="T10" fmla="*/ 61722 w 61722"/>
                              <a:gd name="T11" fmla="*/ 51816 h 51816"/>
                            </a:gdLst>
                            <a:ahLst/>
                            <a:cxnLst>
                              <a:cxn ang="0">
                                <a:pos x="T0" y="T1"/>
                              </a:cxn>
                              <a:cxn ang="0">
                                <a:pos x="T2" y="T3"/>
                              </a:cxn>
                              <a:cxn ang="0">
                                <a:pos x="T4" y="T5"/>
                              </a:cxn>
                              <a:cxn ang="0">
                                <a:pos x="T6" y="T7"/>
                              </a:cxn>
                            </a:cxnLst>
                            <a:rect l="T8" t="T9" r="T10" b="T11"/>
                            <a:pathLst>
                              <a:path w="61722" h="51816">
                                <a:moveTo>
                                  <a:pt x="31242" y="0"/>
                                </a:moveTo>
                                <a:lnTo>
                                  <a:pt x="61722" y="51816"/>
                                </a:lnTo>
                                <a:lnTo>
                                  <a:pt x="0" y="51816"/>
                                </a:lnTo>
                                <a:lnTo>
                                  <a:pt x="31242" y="0"/>
                                </a:lnTo>
                                <a:close/>
                              </a:path>
                            </a:pathLst>
                          </a:custGeom>
                          <a:solidFill>
                            <a:srgbClr val="000000"/>
                          </a:solidFill>
                          <a:ln w="3733" cap="rnd">
                            <a:solidFill>
                              <a:srgbClr val="000000"/>
                            </a:solidFill>
                            <a:round/>
                            <a:headEnd/>
                            <a:tailEnd/>
                          </a:ln>
                        </wps:spPr>
                        <wps:bodyPr rot="0" vert="horz" wrap="square" lIns="91440" tIns="45720" rIns="91440" bIns="45720" anchor="t" anchorCtr="0" upright="1">
                          <a:noAutofit/>
                        </wps:bodyPr>
                      </wps:wsp>
                      <wps:wsp>
                        <wps:cNvPr id="139207" name="Shape 759"/>
                        <wps:cNvSpPr>
                          <a:spLocks/>
                        </wps:cNvSpPr>
                        <wps:spPr bwMode="auto">
                          <a:xfrm>
                            <a:off x="8051" y="2554"/>
                            <a:ext cx="617" cy="519"/>
                          </a:xfrm>
                          <a:custGeom>
                            <a:avLst/>
                            <a:gdLst>
                              <a:gd name="T0" fmla="*/ 0 w 61722"/>
                              <a:gd name="T1" fmla="*/ 0 h 51816"/>
                              <a:gd name="T2" fmla="*/ 61722 w 61722"/>
                              <a:gd name="T3" fmla="*/ 0 h 51816"/>
                              <a:gd name="T4" fmla="*/ 31242 w 61722"/>
                              <a:gd name="T5" fmla="*/ 51816 h 51816"/>
                              <a:gd name="T6" fmla="*/ 0 w 61722"/>
                              <a:gd name="T7" fmla="*/ 0 h 51816"/>
                              <a:gd name="T8" fmla="*/ 0 w 61722"/>
                              <a:gd name="T9" fmla="*/ 0 h 51816"/>
                              <a:gd name="T10" fmla="*/ 61722 w 61722"/>
                              <a:gd name="T11" fmla="*/ 51816 h 51816"/>
                            </a:gdLst>
                            <a:ahLst/>
                            <a:cxnLst>
                              <a:cxn ang="0">
                                <a:pos x="T0" y="T1"/>
                              </a:cxn>
                              <a:cxn ang="0">
                                <a:pos x="T2" y="T3"/>
                              </a:cxn>
                              <a:cxn ang="0">
                                <a:pos x="T4" y="T5"/>
                              </a:cxn>
                              <a:cxn ang="0">
                                <a:pos x="T6" y="T7"/>
                              </a:cxn>
                            </a:cxnLst>
                            <a:rect l="T8" t="T9" r="T10" b="T11"/>
                            <a:pathLst>
                              <a:path w="61722" h="51816">
                                <a:moveTo>
                                  <a:pt x="0" y="0"/>
                                </a:moveTo>
                                <a:lnTo>
                                  <a:pt x="61722" y="0"/>
                                </a:lnTo>
                                <a:lnTo>
                                  <a:pt x="31242" y="51816"/>
                                </a:lnTo>
                                <a:lnTo>
                                  <a:pt x="0" y="0"/>
                                </a:lnTo>
                                <a:close/>
                              </a:path>
                            </a:pathLst>
                          </a:custGeom>
                          <a:solidFill>
                            <a:srgbClr val="000000"/>
                          </a:solidFill>
                          <a:ln w="3733" cap="rnd">
                            <a:solidFill>
                              <a:srgbClr val="000000"/>
                            </a:solidFill>
                            <a:round/>
                            <a:headEnd/>
                            <a:tailEnd/>
                          </a:ln>
                        </wps:spPr>
                        <wps:bodyPr rot="0" vert="horz" wrap="square" lIns="91440" tIns="45720" rIns="91440" bIns="45720" anchor="t" anchorCtr="0" upright="1">
                          <a:noAutofit/>
                        </wps:bodyPr>
                      </wps:wsp>
                      <wps:wsp>
                        <wps:cNvPr id="139208" name="Shape 760"/>
                        <wps:cNvSpPr>
                          <a:spLocks/>
                        </wps:cNvSpPr>
                        <wps:spPr bwMode="auto">
                          <a:xfrm>
                            <a:off x="10230" y="2402"/>
                            <a:ext cx="618" cy="564"/>
                          </a:xfrm>
                          <a:custGeom>
                            <a:avLst/>
                            <a:gdLst>
                              <a:gd name="T0" fmla="*/ 32004 w 61722"/>
                              <a:gd name="T1" fmla="*/ 0 h 56388"/>
                              <a:gd name="T2" fmla="*/ 37338 w 61722"/>
                              <a:gd name="T3" fmla="*/ 20574 h 56388"/>
                              <a:gd name="T4" fmla="*/ 61722 w 61722"/>
                              <a:gd name="T5" fmla="*/ 20574 h 56388"/>
                              <a:gd name="T6" fmla="*/ 43434 w 61722"/>
                              <a:gd name="T7" fmla="*/ 35814 h 56388"/>
                              <a:gd name="T8" fmla="*/ 48768 w 61722"/>
                              <a:gd name="T9" fmla="*/ 56388 h 56388"/>
                              <a:gd name="T10" fmla="*/ 32004 w 61722"/>
                              <a:gd name="T11" fmla="*/ 43434 h 56388"/>
                              <a:gd name="T12" fmla="*/ 13716 w 61722"/>
                              <a:gd name="T13" fmla="*/ 56388 h 56388"/>
                              <a:gd name="T14" fmla="*/ 19050 w 61722"/>
                              <a:gd name="T15" fmla="*/ 35814 h 56388"/>
                              <a:gd name="T16" fmla="*/ 0 w 61722"/>
                              <a:gd name="T17" fmla="*/ 20574 h 56388"/>
                              <a:gd name="T18" fmla="*/ 24384 w 61722"/>
                              <a:gd name="T19" fmla="*/ 20574 h 56388"/>
                              <a:gd name="T20" fmla="*/ 32004 w 61722"/>
                              <a:gd name="T21" fmla="*/ 0 h 56388"/>
                              <a:gd name="T22" fmla="*/ 0 w 61722"/>
                              <a:gd name="T23" fmla="*/ 0 h 56388"/>
                              <a:gd name="T24" fmla="*/ 61722 w 61722"/>
                              <a:gd name="T25" fmla="*/ 56388 h 56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1722" h="56388">
                                <a:moveTo>
                                  <a:pt x="32004" y="0"/>
                                </a:moveTo>
                                <a:lnTo>
                                  <a:pt x="37338" y="20574"/>
                                </a:lnTo>
                                <a:lnTo>
                                  <a:pt x="61722" y="20574"/>
                                </a:lnTo>
                                <a:lnTo>
                                  <a:pt x="43434" y="35814"/>
                                </a:lnTo>
                                <a:lnTo>
                                  <a:pt x="48768" y="56388"/>
                                </a:lnTo>
                                <a:lnTo>
                                  <a:pt x="32004" y="43434"/>
                                </a:lnTo>
                                <a:lnTo>
                                  <a:pt x="13716" y="56388"/>
                                </a:lnTo>
                                <a:lnTo>
                                  <a:pt x="19050" y="35814"/>
                                </a:lnTo>
                                <a:lnTo>
                                  <a:pt x="0" y="20574"/>
                                </a:lnTo>
                                <a:lnTo>
                                  <a:pt x="24384" y="20574"/>
                                </a:lnTo>
                                <a:lnTo>
                                  <a:pt x="32004" y="0"/>
                                </a:lnTo>
                                <a:close/>
                              </a:path>
                            </a:pathLst>
                          </a:custGeom>
                          <a:solidFill>
                            <a:srgbClr val="000000"/>
                          </a:solidFill>
                          <a:ln w="3733" cap="rnd">
                            <a:solidFill>
                              <a:srgbClr val="000000"/>
                            </a:solidFill>
                            <a:round/>
                            <a:headEnd/>
                            <a:tailEnd/>
                          </a:ln>
                        </wps:spPr>
                        <wps:bodyPr rot="0" vert="horz" wrap="square" lIns="91440" tIns="45720" rIns="91440" bIns="45720" anchor="t" anchorCtr="0" upright="1">
                          <a:noAutofit/>
                        </wps:bodyPr>
                      </wps:wsp>
                      <wps:wsp>
                        <wps:cNvPr id="139209" name="Shape 761"/>
                        <wps:cNvSpPr>
                          <a:spLocks/>
                        </wps:cNvSpPr>
                        <wps:spPr bwMode="auto">
                          <a:xfrm>
                            <a:off x="3959" y="2142"/>
                            <a:ext cx="20658" cy="18083"/>
                          </a:xfrm>
                          <a:custGeom>
                            <a:avLst/>
                            <a:gdLst>
                              <a:gd name="T0" fmla="*/ 5334 w 2065782"/>
                              <a:gd name="T1" fmla="*/ 1768691 h 1808315"/>
                              <a:gd name="T2" fmla="*/ 14478 w 2065782"/>
                              <a:gd name="T3" fmla="*/ 1692491 h 1808315"/>
                              <a:gd name="T4" fmla="*/ 25908 w 2065782"/>
                              <a:gd name="T5" fmla="*/ 1617815 h 1808315"/>
                              <a:gd name="T6" fmla="*/ 72390 w 2065782"/>
                              <a:gd name="T7" fmla="*/ 1362545 h 1808315"/>
                              <a:gd name="T8" fmla="*/ 82296 w 2065782"/>
                              <a:gd name="T9" fmla="*/ 1327493 h 1808315"/>
                              <a:gd name="T10" fmla="*/ 134112 w 2065782"/>
                              <a:gd name="T11" fmla="*/ 1223099 h 1808315"/>
                              <a:gd name="T12" fmla="*/ 145542 w 2065782"/>
                              <a:gd name="T13" fmla="*/ 1207859 h 1808315"/>
                              <a:gd name="T14" fmla="*/ 192024 w 2065782"/>
                              <a:gd name="T15" fmla="*/ 1146137 h 1808315"/>
                              <a:gd name="T16" fmla="*/ 201930 w 2065782"/>
                              <a:gd name="T17" fmla="*/ 1133183 h 1808315"/>
                              <a:gd name="T18" fmla="*/ 253746 w 2065782"/>
                              <a:gd name="T19" fmla="*/ 1068413 h 1808315"/>
                              <a:gd name="T20" fmla="*/ 262890 w 2065782"/>
                              <a:gd name="T21" fmla="*/ 1054697 h 1808315"/>
                              <a:gd name="T22" fmla="*/ 274320 w 2065782"/>
                              <a:gd name="T23" fmla="*/ 1040219 h 1808315"/>
                              <a:gd name="T24" fmla="*/ 320802 w 2065782"/>
                              <a:gd name="T25" fmla="*/ 982307 h 1808315"/>
                              <a:gd name="T26" fmla="*/ 330708 w 2065782"/>
                              <a:gd name="T27" fmla="*/ 969353 h 1808315"/>
                              <a:gd name="T28" fmla="*/ 382524 w 2065782"/>
                              <a:gd name="T29" fmla="*/ 902297 h 1808315"/>
                              <a:gd name="T30" fmla="*/ 393954 w 2065782"/>
                              <a:gd name="T31" fmla="*/ 889343 h 1808315"/>
                              <a:gd name="T32" fmla="*/ 508254 w 2065782"/>
                              <a:gd name="T33" fmla="*/ 745325 h 1808315"/>
                              <a:gd name="T34" fmla="*/ 517398 w 2065782"/>
                              <a:gd name="T35" fmla="*/ 732371 h 1808315"/>
                              <a:gd name="T36" fmla="*/ 528828 w 2065782"/>
                              <a:gd name="T37" fmla="*/ 719417 h 1808315"/>
                              <a:gd name="T38" fmla="*/ 771144 w 2065782"/>
                              <a:gd name="T39" fmla="*/ 413855 h 1808315"/>
                              <a:gd name="T40" fmla="*/ 782574 w 2065782"/>
                              <a:gd name="T41" fmla="*/ 400901 h 1808315"/>
                              <a:gd name="T42" fmla="*/ 827532 w 2065782"/>
                              <a:gd name="T43" fmla="*/ 345275 h 1808315"/>
                              <a:gd name="T44" fmla="*/ 838200 w 2065782"/>
                              <a:gd name="T45" fmla="*/ 331559 h 1808315"/>
                              <a:gd name="T46" fmla="*/ 896112 w 2065782"/>
                              <a:gd name="T47" fmla="*/ 266789 h 1808315"/>
                              <a:gd name="T48" fmla="*/ 1011936 w 2065782"/>
                              <a:gd name="T49" fmla="*/ 184493 h 1808315"/>
                              <a:gd name="T50" fmla="*/ 1021842 w 2065782"/>
                              <a:gd name="T51" fmla="*/ 179159 h 1808315"/>
                              <a:gd name="T52" fmla="*/ 1032510 w 2065782"/>
                              <a:gd name="T53" fmla="*/ 173825 h 1808315"/>
                              <a:gd name="T54" fmla="*/ 1042416 w 2065782"/>
                              <a:gd name="T55" fmla="*/ 167729 h 1808315"/>
                              <a:gd name="T56" fmla="*/ 1053084 w 2065782"/>
                              <a:gd name="T57" fmla="*/ 162395 h 1808315"/>
                              <a:gd name="T58" fmla="*/ 1062990 w 2065782"/>
                              <a:gd name="T59" fmla="*/ 156299 h 1808315"/>
                              <a:gd name="T60" fmla="*/ 1073658 w 2065782"/>
                              <a:gd name="T61" fmla="*/ 150965 h 1808315"/>
                              <a:gd name="T62" fmla="*/ 1083564 w 2065782"/>
                              <a:gd name="T63" fmla="*/ 145631 h 1808315"/>
                              <a:gd name="T64" fmla="*/ 1094232 w 2065782"/>
                              <a:gd name="T65" fmla="*/ 139535 h 1808315"/>
                              <a:gd name="T66" fmla="*/ 1105662 w 2065782"/>
                              <a:gd name="T67" fmla="*/ 136487 h 1808315"/>
                              <a:gd name="T68" fmla="*/ 1159764 w 2065782"/>
                              <a:gd name="T69" fmla="*/ 113627 h 1808315"/>
                              <a:gd name="T70" fmla="*/ 1168908 w 2065782"/>
                              <a:gd name="T71" fmla="*/ 109817 h 1808315"/>
                              <a:gd name="T72" fmla="*/ 1283208 w 2065782"/>
                              <a:gd name="T73" fmla="*/ 67145 h 1808315"/>
                              <a:gd name="T74" fmla="*/ 1294638 w 2065782"/>
                              <a:gd name="T75" fmla="*/ 63335 h 1808315"/>
                              <a:gd name="T76" fmla="*/ 1303782 w 2065782"/>
                              <a:gd name="T77" fmla="*/ 59525 h 1808315"/>
                              <a:gd name="T78" fmla="*/ 1314450 w 2065782"/>
                              <a:gd name="T79" fmla="*/ 58001 h 1808315"/>
                              <a:gd name="T80" fmla="*/ 1325880 w 2065782"/>
                              <a:gd name="T81" fmla="*/ 54191 h 1808315"/>
                              <a:gd name="T82" fmla="*/ 1335024 w 2065782"/>
                              <a:gd name="T83" fmla="*/ 50381 h 1808315"/>
                              <a:gd name="T84" fmla="*/ 1346454 w 2065782"/>
                              <a:gd name="T85" fmla="*/ 48857 h 1808315"/>
                              <a:gd name="T86" fmla="*/ 1355598 w 2065782"/>
                              <a:gd name="T87" fmla="*/ 46571 h 1808315"/>
                              <a:gd name="T88" fmla="*/ 1408176 w 2065782"/>
                              <a:gd name="T89" fmla="*/ 33617 h 1808315"/>
                              <a:gd name="T90" fmla="*/ 1417320 w 2065782"/>
                              <a:gd name="T91" fmla="*/ 32093 h 1808315"/>
                              <a:gd name="T92" fmla="*/ 1531620 w 2065782"/>
                              <a:gd name="T93" fmla="*/ 11519 h 1808315"/>
                              <a:gd name="T94" fmla="*/ 1543050 w 2065782"/>
                              <a:gd name="T95" fmla="*/ 9233 h 1808315"/>
                              <a:gd name="T96" fmla="*/ 1557528 w 2065782"/>
                              <a:gd name="T97" fmla="*/ 7709 h 1808315"/>
                              <a:gd name="T98" fmla="*/ 1671828 w 2065782"/>
                              <a:gd name="T99" fmla="*/ 11519 h 1808315"/>
                              <a:gd name="T100" fmla="*/ 1791462 w 2065782"/>
                              <a:gd name="T101" fmla="*/ 24473 h 1808315"/>
                              <a:gd name="T102" fmla="*/ 1802130 w 2065782"/>
                              <a:gd name="T103" fmla="*/ 25997 h 1808315"/>
                              <a:gd name="T104" fmla="*/ 2045208 w 2065782"/>
                              <a:gd name="T105" fmla="*/ 52667 h 1808315"/>
                              <a:gd name="T106" fmla="*/ 2054352 w 2065782"/>
                              <a:gd name="T107" fmla="*/ 54191 h 1808315"/>
                              <a:gd name="T108" fmla="*/ 0 w 2065782"/>
                              <a:gd name="T109" fmla="*/ 0 h 1808315"/>
                              <a:gd name="T110" fmla="*/ 2065782 w 2065782"/>
                              <a:gd name="T111" fmla="*/ 1808315 h 1808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2065782" h="1808315">
                                <a:moveTo>
                                  <a:pt x="0" y="1808315"/>
                                </a:moveTo>
                                <a:lnTo>
                                  <a:pt x="5334" y="1768691"/>
                                </a:lnTo>
                                <a:lnTo>
                                  <a:pt x="11430" y="1729829"/>
                                </a:lnTo>
                                <a:lnTo>
                                  <a:pt x="14478" y="1692491"/>
                                </a:lnTo>
                                <a:lnTo>
                                  <a:pt x="20574" y="1655153"/>
                                </a:lnTo>
                                <a:lnTo>
                                  <a:pt x="25908" y="1617815"/>
                                </a:lnTo>
                                <a:lnTo>
                                  <a:pt x="31242" y="1582763"/>
                                </a:lnTo>
                                <a:cubicBezTo>
                                  <a:pt x="40056" y="1513256"/>
                                  <a:pt x="55677" y="1430960"/>
                                  <a:pt x="72390" y="1362545"/>
                                </a:cubicBezTo>
                                <a:lnTo>
                                  <a:pt x="78486" y="1344257"/>
                                </a:lnTo>
                                <a:lnTo>
                                  <a:pt x="82296" y="1327493"/>
                                </a:lnTo>
                                <a:cubicBezTo>
                                  <a:pt x="93853" y="1292923"/>
                                  <a:pt x="108991" y="1260449"/>
                                  <a:pt x="128778" y="1229957"/>
                                </a:cubicBezTo>
                                <a:lnTo>
                                  <a:pt x="134112" y="1223099"/>
                                </a:lnTo>
                                <a:lnTo>
                                  <a:pt x="140208" y="1215479"/>
                                </a:lnTo>
                                <a:lnTo>
                                  <a:pt x="145542" y="1207859"/>
                                </a:lnTo>
                                <a:lnTo>
                                  <a:pt x="149352" y="1200239"/>
                                </a:lnTo>
                                <a:cubicBezTo>
                                  <a:pt x="164262" y="1182827"/>
                                  <a:pt x="177444" y="1163942"/>
                                  <a:pt x="192024" y="1146137"/>
                                </a:cubicBezTo>
                                <a:lnTo>
                                  <a:pt x="195834" y="1140803"/>
                                </a:lnTo>
                                <a:lnTo>
                                  <a:pt x="201930" y="1133183"/>
                                </a:lnTo>
                                <a:cubicBezTo>
                                  <a:pt x="217081" y="1111466"/>
                                  <a:pt x="233274" y="1095477"/>
                                  <a:pt x="248412" y="1073747"/>
                                </a:cubicBezTo>
                                <a:lnTo>
                                  <a:pt x="253746" y="1068413"/>
                                </a:lnTo>
                                <a:lnTo>
                                  <a:pt x="259842" y="1060793"/>
                                </a:lnTo>
                                <a:lnTo>
                                  <a:pt x="262890" y="1054697"/>
                                </a:lnTo>
                                <a:lnTo>
                                  <a:pt x="268986" y="1047839"/>
                                </a:lnTo>
                                <a:lnTo>
                                  <a:pt x="274320" y="1040219"/>
                                </a:lnTo>
                                <a:lnTo>
                                  <a:pt x="280416" y="1034885"/>
                                </a:lnTo>
                                <a:cubicBezTo>
                                  <a:pt x="292557" y="1016355"/>
                                  <a:pt x="307099" y="999528"/>
                                  <a:pt x="320802" y="982307"/>
                                </a:cubicBezTo>
                                <a:lnTo>
                                  <a:pt x="326898" y="974687"/>
                                </a:lnTo>
                                <a:lnTo>
                                  <a:pt x="330708" y="969353"/>
                                </a:lnTo>
                                <a:cubicBezTo>
                                  <a:pt x="346329" y="949808"/>
                                  <a:pt x="362750" y="930643"/>
                                  <a:pt x="377190" y="909917"/>
                                </a:cubicBezTo>
                                <a:lnTo>
                                  <a:pt x="382524" y="902297"/>
                                </a:lnTo>
                                <a:lnTo>
                                  <a:pt x="388620" y="896963"/>
                                </a:lnTo>
                                <a:lnTo>
                                  <a:pt x="393954" y="889343"/>
                                </a:lnTo>
                                <a:cubicBezTo>
                                  <a:pt x="430060" y="843229"/>
                                  <a:pt x="466217" y="797090"/>
                                  <a:pt x="502158" y="751421"/>
                                </a:cubicBezTo>
                                <a:lnTo>
                                  <a:pt x="508254" y="745325"/>
                                </a:lnTo>
                                <a:lnTo>
                                  <a:pt x="511302" y="738467"/>
                                </a:lnTo>
                                <a:lnTo>
                                  <a:pt x="517398" y="732371"/>
                                </a:lnTo>
                                <a:lnTo>
                                  <a:pt x="522732" y="725513"/>
                                </a:lnTo>
                                <a:lnTo>
                                  <a:pt x="528828" y="719417"/>
                                </a:lnTo>
                                <a:cubicBezTo>
                                  <a:pt x="605295" y="617436"/>
                                  <a:pt x="687514" y="518655"/>
                                  <a:pt x="765810" y="419189"/>
                                </a:cubicBezTo>
                                <a:lnTo>
                                  <a:pt x="771144" y="413855"/>
                                </a:lnTo>
                                <a:lnTo>
                                  <a:pt x="777240" y="406235"/>
                                </a:lnTo>
                                <a:lnTo>
                                  <a:pt x="782574" y="400901"/>
                                </a:lnTo>
                                <a:lnTo>
                                  <a:pt x="786384" y="393281"/>
                                </a:lnTo>
                                <a:cubicBezTo>
                                  <a:pt x="801751" y="378142"/>
                                  <a:pt x="812368" y="361569"/>
                                  <a:pt x="827532" y="345275"/>
                                </a:cubicBezTo>
                                <a:lnTo>
                                  <a:pt x="832866" y="337655"/>
                                </a:lnTo>
                                <a:lnTo>
                                  <a:pt x="838200" y="331559"/>
                                </a:lnTo>
                                <a:cubicBezTo>
                                  <a:pt x="854684" y="314160"/>
                                  <a:pt x="869213" y="294932"/>
                                  <a:pt x="885444" y="277457"/>
                                </a:cubicBezTo>
                                <a:lnTo>
                                  <a:pt x="896112" y="266789"/>
                                </a:lnTo>
                                <a:lnTo>
                                  <a:pt x="899922" y="260693"/>
                                </a:lnTo>
                                <a:cubicBezTo>
                                  <a:pt x="934682" y="235115"/>
                                  <a:pt x="973354" y="203428"/>
                                  <a:pt x="1011936" y="184493"/>
                                </a:cubicBezTo>
                                <a:lnTo>
                                  <a:pt x="1015746" y="180683"/>
                                </a:lnTo>
                                <a:lnTo>
                                  <a:pt x="1021842" y="179159"/>
                                </a:lnTo>
                                <a:lnTo>
                                  <a:pt x="1027176" y="175349"/>
                                </a:lnTo>
                                <a:lnTo>
                                  <a:pt x="1032510" y="173825"/>
                                </a:lnTo>
                                <a:lnTo>
                                  <a:pt x="1038606" y="170015"/>
                                </a:lnTo>
                                <a:lnTo>
                                  <a:pt x="1042416" y="167729"/>
                                </a:lnTo>
                                <a:lnTo>
                                  <a:pt x="1047750" y="163919"/>
                                </a:lnTo>
                                <a:lnTo>
                                  <a:pt x="1053084" y="162395"/>
                                </a:lnTo>
                                <a:lnTo>
                                  <a:pt x="1059180" y="160109"/>
                                </a:lnTo>
                                <a:lnTo>
                                  <a:pt x="1062990" y="156299"/>
                                </a:lnTo>
                                <a:lnTo>
                                  <a:pt x="1068324" y="154775"/>
                                </a:lnTo>
                                <a:lnTo>
                                  <a:pt x="1073658" y="150965"/>
                                </a:lnTo>
                                <a:lnTo>
                                  <a:pt x="1079754" y="149441"/>
                                </a:lnTo>
                                <a:lnTo>
                                  <a:pt x="1083564" y="145631"/>
                                </a:lnTo>
                                <a:lnTo>
                                  <a:pt x="1088898" y="143345"/>
                                </a:lnTo>
                                <a:lnTo>
                                  <a:pt x="1094232" y="139535"/>
                                </a:lnTo>
                                <a:lnTo>
                                  <a:pt x="1100328" y="138011"/>
                                </a:lnTo>
                                <a:lnTo>
                                  <a:pt x="1105662" y="136487"/>
                                </a:lnTo>
                                <a:lnTo>
                                  <a:pt x="1109472" y="132677"/>
                                </a:lnTo>
                                <a:cubicBezTo>
                                  <a:pt x="1125589" y="124485"/>
                                  <a:pt x="1143229" y="120574"/>
                                  <a:pt x="1159764" y="113627"/>
                                </a:cubicBezTo>
                                <a:lnTo>
                                  <a:pt x="1165098" y="112103"/>
                                </a:lnTo>
                                <a:lnTo>
                                  <a:pt x="1168908" y="109817"/>
                                </a:lnTo>
                                <a:lnTo>
                                  <a:pt x="1175004" y="108293"/>
                                </a:lnTo>
                                <a:cubicBezTo>
                                  <a:pt x="1205459" y="92697"/>
                                  <a:pt x="1250429" y="80988"/>
                                  <a:pt x="1283208" y="67145"/>
                                </a:cubicBezTo>
                                <a:lnTo>
                                  <a:pt x="1288542" y="65621"/>
                                </a:lnTo>
                                <a:lnTo>
                                  <a:pt x="1294638" y="63335"/>
                                </a:lnTo>
                                <a:lnTo>
                                  <a:pt x="1299972" y="61811"/>
                                </a:lnTo>
                                <a:lnTo>
                                  <a:pt x="1303782" y="59525"/>
                                </a:lnTo>
                                <a:lnTo>
                                  <a:pt x="1309116" y="58001"/>
                                </a:lnTo>
                                <a:lnTo>
                                  <a:pt x="1314450" y="58001"/>
                                </a:lnTo>
                                <a:lnTo>
                                  <a:pt x="1320546" y="55715"/>
                                </a:lnTo>
                                <a:lnTo>
                                  <a:pt x="1325880" y="54191"/>
                                </a:lnTo>
                                <a:lnTo>
                                  <a:pt x="1329690" y="52667"/>
                                </a:lnTo>
                                <a:lnTo>
                                  <a:pt x="1335024" y="50381"/>
                                </a:lnTo>
                                <a:lnTo>
                                  <a:pt x="1341120" y="50381"/>
                                </a:lnTo>
                                <a:lnTo>
                                  <a:pt x="1346454" y="48857"/>
                                </a:lnTo>
                                <a:lnTo>
                                  <a:pt x="1350264" y="46571"/>
                                </a:lnTo>
                                <a:lnTo>
                                  <a:pt x="1355598" y="46571"/>
                                </a:lnTo>
                                <a:lnTo>
                                  <a:pt x="1361694" y="45047"/>
                                </a:lnTo>
                                <a:cubicBezTo>
                                  <a:pt x="1376794" y="40068"/>
                                  <a:pt x="1393177" y="39713"/>
                                  <a:pt x="1408176" y="33617"/>
                                </a:cubicBezTo>
                                <a:lnTo>
                                  <a:pt x="1413510" y="33617"/>
                                </a:lnTo>
                                <a:lnTo>
                                  <a:pt x="1417320" y="32093"/>
                                </a:lnTo>
                                <a:lnTo>
                                  <a:pt x="1423416" y="32093"/>
                                </a:lnTo>
                                <a:cubicBezTo>
                                  <a:pt x="1455484" y="21984"/>
                                  <a:pt x="1498016" y="15507"/>
                                  <a:pt x="1531620" y="11519"/>
                                </a:cubicBezTo>
                                <a:lnTo>
                                  <a:pt x="1536954" y="11519"/>
                                </a:lnTo>
                                <a:lnTo>
                                  <a:pt x="1543050" y="9233"/>
                                </a:lnTo>
                                <a:lnTo>
                                  <a:pt x="1552194" y="9233"/>
                                </a:lnTo>
                                <a:lnTo>
                                  <a:pt x="1557528" y="7709"/>
                                </a:lnTo>
                                <a:lnTo>
                                  <a:pt x="1562862" y="7709"/>
                                </a:lnTo>
                                <a:cubicBezTo>
                                  <a:pt x="1606690" y="0"/>
                                  <a:pt x="1629524" y="6312"/>
                                  <a:pt x="1671828" y="11519"/>
                                </a:cubicBezTo>
                                <a:lnTo>
                                  <a:pt x="1682496" y="11519"/>
                                </a:lnTo>
                                <a:cubicBezTo>
                                  <a:pt x="1718729" y="17742"/>
                                  <a:pt x="1754988" y="18605"/>
                                  <a:pt x="1791462" y="24473"/>
                                </a:cubicBezTo>
                                <a:lnTo>
                                  <a:pt x="1796796" y="24473"/>
                                </a:lnTo>
                                <a:lnTo>
                                  <a:pt x="1802130" y="25997"/>
                                </a:lnTo>
                                <a:lnTo>
                                  <a:pt x="1805940" y="25997"/>
                                </a:lnTo>
                                <a:cubicBezTo>
                                  <a:pt x="1885544" y="34836"/>
                                  <a:pt x="1965681" y="43231"/>
                                  <a:pt x="2045208" y="52667"/>
                                </a:cubicBezTo>
                                <a:lnTo>
                                  <a:pt x="2050542" y="52667"/>
                                </a:lnTo>
                                <a:lnTo>
                                  <a:pt x="2054352" y="54191"/>
                                </a:lnTo>
                                <a:lnTo>
                                  <a:pt x="2065782" y="54191"/>
                                </a:lnTo>
                              </a:path>
                            </a:pathLst>
                          </a:custGeom>
                          <a:noFill/>
                          <a:ln w="20511"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10" name="Shape 19487"/>
                        <wps:cNvSpPr>
                          <a:spLocks/>
                        </wps:cNvSpPr>
                        <wps:spPr bwMode="auto">
                          <a:xfrm>
                            <a:off x="5056" y="14129"/>
                            <a:ext cx="435" cy="427"/>
                          </a:xfrm>
                          <a:custGeom>
                            <a:avLst/>
                            <a:gdLst>
                              <a:gd name="T0" fmla="*/ 0 w 43434"/>
                              <a:gd name="T1" fmla="*/ 0 h 42672"/>
                              <a:gd name="T2" fmla="*/ 43434 w 43434"/>
                              <a:gd name="T3" fmla="*/ 0 h 42672"/>
                              <a:gd name="T4" fmla="*/ 43434 w 43434"/>
                              <a:gd name="T5" fmla="*/ 42672 h 42672"/>
                              <a:gd name="T6" fmla="*/ 0 w 43434"/>
                              <a:gd name="T7" fmla="*/ 42672 h 42672"/>
                              <a:gd name="T8" fmla="*/ 0 w 43434"/>
                              <a:gd name="T9" fmla="*/ 0 h 42672"/>
                              <a:gd name="T10" fmla="*/ 0 w 43434"/>
                              <a:gd name="T11" fmla="*/ 0 h 42672"/>
                              <a:gd name="T12" fmla="*/ 43434 w 43434"/>
                              <a:gd name="T13" fmla="*/ 42672 h 42672"/>
                            </a:gdLst>
                            <a:ahLst/>
                            <a:cxnLst>
                              <a:cxn ang="0">
                                <a:pos x="T0" y="T1"/>
                              </a:cxn>
                              <a:cxn ang="0">
                                <a:pos x="T2" y="T3"/>
                              </a:cxn>
                              <a:cxn ang="0">
                                <a:pos x="T4" y="T5"/>
                              </a:cxn>
                              <a:cxn ang="0">
                                <a:pos x="T6" y="T7"/>
                              </a:cxn>
                              <a:cxn ang="0">
                                <a:pos x="T8" y="T9"/>
                              </a:cxn>
                            </a:cxnLst>
                            <a:rect l="T10" t="T11" r="T12" b="T13"/>
                            <a:pathLst>
                              <a:path w="43434" h="42672">
                                <a:moveTo>
                                  <a:pt x="0" y="0"/>
                                </a:moveTo>
                                <a:lnTo>
                                  <a:pt x="43434" y="0"/>
                                </a:lnTo>
                                <a:lnTo>
                                  <a:pt x="43434" y="42672"/>
                                </a:lnTo>
                                <a:lnTo>
                                  <a:pt x="0" y="42672"/>
                                </a:lnTo>
                                <a:lnTo>
                                  <a:pt x="0" y="0"/>
                                </a:lnTo>
                              </a:path>
                            </a:pathLst>
                          </a:custGeom>
                          <a:solidFill>
                            <a:srgbClr val="000000"/>
                          </a:solidFill>
                          <a:ln w="3733" cap="rnd">
                            <a:solidFill>
                              <a:srgbClr val="000000"/>
                            </a:solidFill>
                            <a:round/>
                            <a:headEnd/>
                            <a:tailEnd/>
                          </a:ln>
                        </wps:spPr>
                        <wps:bodyPr rot="0" vert="horz" wrap="square" lIns="91440" tIns="45720" rIns="91440" bIns="45720" anchor="t" anchorCtr="0" upright="1">
                          <a:noAutofit/>
                        </wps:bodyPr>
                      </wps:wsp>
                      <wps:wsp>
                        <wps:cNvPr id="139211" name="Shape 763"/>
                        <wps:cNvSpPr>
                          <a:spLocks/>
                        </wps:cNvSpPr>
                        <wps:spPr bwMode="auto">
                          <a:xfrm>
                            <a:off x="6931" y="11653"/>
                            <a:ext cx="503" cy="503"/>
                          </a:xfrm>
                          <a:custGeom>
                            <a:avLst/>
                            <a:gdLst>
                              <a:gd name="T0" fmla="*/ 25146 w 50292"/>
                              <a:gd name="T1" fmla="*/ 0 h 50292"/>
                              <a:gd name="T2" fmla="*/ 50292 w 50292"/>
                              <a:gd name="T3" fmla="*/ 25146 h 50292"/>
                              <a:gd name="T4" fmla="*/ 25146 w 50292"/>
                              <a:gd name="T5" fmla="*/ 50292 h 50292"/>
                              <a:gd name="T6" fmla="*/ 0 w 50292"/>
                              <a:gd name="T7" fmla="*/ 25146 h 50292"/>
                              <a:gd name="T8" fmla="*/ 25146 w 50292"/>
                              <a:gd name="T9" fmla="*/ 0 h 50292"/>
                              <a:gd name="T10" fmla="*/ 0 w 50292"/>
                              <a:gd name="T11" fmla="*/ 0 h 50292"/>
                              <a:gd name="T12" fmla="*/ 50292 w 50292"/>
                              <a:gd name="T13" fmla="*/ 50292 h 50292"/>
                            </a:gdLst>
                            <a:ahLst/>
                            <a:cxnLst>
                              <a:cxn ang="0">
                                <a:pos x="T0" y="T1"/>
                              </a:cxn>
                              <a:cxn ang="0">
                                <a:pos x="T2" y="T3"/>
                              </a:cxn>
                              <a:cxn ang="0">
                                <a:pos x="T4" y="T5"/>
                              </a:cxn>
                              <a:cxn ang="0">
                                <a:pos x="T6" y="T7"/>
                              </a:cxn>
                              <a:cxn ang="0">
                                <a:pos x="T8" y="T9"/>
                              </a:cxn>
                            </a:cxnLst>
                            <a:rect l="T10" t="T11" r="T12" b="T13"/>
                            <a:pathLst>
                              <a:path w="50292" h="50292">
                                <a:moveTo>
                                  <a:pt x="25146" y="0"/>
                                </a:moveTo>
                                <a:cubicBezTo>
                                  <a:pt x="38862" y="0"/>
                                  <a:pt x="50292" y="10668"/>
                                  <a:pt x="50292" y="25146"/>
                                </a:cubicBezTo>
                                <a:cubicBezTo>
                                  <a:pt x="50292" y="38862"/>
                                  <a:pt x="38862" y="50292"/>
                                  <a:pt x="25146" y="50292"/>
                                </a:cubicBezTo>
                                <a:cubicBezTo>
                                  <a:pt x="10668" y="50292"/>
                                  <a:pt x="0" y="38862"/>
                                  <a:pt x="0" y="25146"/>
                                </a:cubicBezTo>
                                <a:cubicBezTo>
                                  <a:pt x="0" y="10668"/>
                                  <a:pt x="10668" y="0"/>
                                  <a:pt x="25146" y="0"/>
                                </a:cubicBezTo>
                                <a:close/>
                              </a:path>
                            </a:pathLst>
                          </a:custGeom>
                          <a:solidFill>
                            <a:srgbClr val="000000"/>
                          </a:solidFill>
                          <a:ln w="3733" cap="rnd">
                            <a:solidFill>
                              <a:srgbClr val="000000"/>
                            </a:solidFill>
                            <a:round/>
                            <a:headEnd/>
                            <a:tailEnd/>
                          </a:ln>
                        </wps:spPr>
                        <wps:bodyPr rot="0" vert="horz" wrap="square" lIns="91440" tIns="45720" rIns="91440" bIns="45720" anchor="t" anchorCtr="0" upright="1">
                          <a:noAutofit/>
                        </wps:bodyPr>
                      </wps:wsp>
                      <wps:wsp>
                        <wps:cNvPr id="139212" name="Shape 764"/>
                        <wps:cNvSpPr>
                          <a:spLocks/>
                        </wps:cNvSpPr>
                        <wps:spPr bwMode="auto">
                          <a:xfrm>
                            <a:off x="9468" y="8277"/>
                            <a:ext cx="618" cy="518"/>
                          </a:xfrm>
                          <a:custGeom>
                            <a:avLst/>
                            <a:gdLst>
                              <a:gd name="T0" fmla="*/ 32004 w 61722"/>
                              <a:gd name="T1" fmla="*/ 0 h 51816"/>
                              <a:gd name="T2" fmla="*/ 61722 w 61722"/>
                              <a:gd name="T3" fmla="*/ 51816 h 51816"/>
                              <a:gd name="T4" fmla="*/ 0 w 61722"/>
                              <a:gd name="T5" fmla="*/ 51816 h 51816"/>
                              <a:gd name="T6" fmla="*/ 32004 w 61722"/>
                              <a:gd name="T7" fmla="*/ 0 h 51816"/>
                              <a:gd name="T8" fmla="*/ 0 w 61722"/>
                              <a:gd name="T9" fmla="*/ 0 h 51816"/>
                              <a:gd name="T10" fmla="*/ 61722 w 61722"/>
                              <a:gd name="T11" fmla="*/ 51816 h 51816"/>
                            </a:gdLst>
                            <a:ahLst/>
                            <a:cxnLst>
                              <a:cxn ang="0">
                                <a:pos x="T0" y="T1"/>
                              </a:cxn>
                              <a:cxn ang="0">
                                <a:pos x="T2" y="T3"/>
                              </a:cxn>
                              <a:cxn ang="0">
                                <a:pos x="T4" y="T5"/>
                              </a:cxn>
                              <a:cxn ang="0">
                                <a:pos x="T6" y="T7"/>
                              </a:cxn>
                            </a:cxnLst>
                            <a:rect l="T8" t="T9" r="T10" b="T11"/>
                            <a:pathLst>
                              <a:path w="61722" h="51816">
                                <a:moveTo>
                                  <a:pt x="32004" y="0"/>
                                </a:moveTo>
                                <a:lnTo>
                                  <a:pt x="61722" y="51816"/>
                                </a:lnTo>
                                <a:lnTo>
                                  <a:pt x="0" y="51816"/>
                                </a:lnTo>
                                <a:lnTo>
                                  <a:pt x="32004" y="0"/>
                                </a:lnTo>
                                <a:close/>
                              </a:path>
                            </a:pathLst>
                          </a:custGeom>
                          <a:solidFill>
                            <a:srgbClr val="000000"/>
                          </a:solidFill>
                          <a:ln w="3733" cap="rnd">
                            <a:solidFill>
                              <a:srgbClr val="000000"/>
                            </a:solidFill>
                            <a:round/>
                            <a:headEnd/>
                            <a:tailEnd/>
                          </a:ln>
                        </wps:spPr>
                        <wps:bodyPr rot="0" vert="horz" wrap="square" lIns="91440" tIns="45720" rIns="91440" bIns="45720" anchor="t" anchorCtr="0" upright="1">
                          <a:noAutofit/>
                        </wps:bodyPr>
                      </wps:wsp>
                      <wps:wsp>
                        <wps:cNvPr id="139213" name="Shape 765"/>
                        <wps:cNvSpPr>
                          <a:spLocks/>
                        </wps:cNvSpPr>
                        <wps:spPr bwMode="auto">
                          <a:xfrm>
                            <a:off x="12379" y="4863"/>
                            <a:ext cx="617" cy="526"/>
                          </a:xfrm>
                          <a:custGeom>
                            <a:avLst/>
                            <a:gdLst>
                              <a:gd name="T0" fmla="*/ 0 w 61722"/>
                              <a:gd name="T1" fmla="*/ 0 h 52578"/>
                              <a:gd name="T2" fmla="*/ 61722 w 61722"/>
                              <a:gd name="T3" fmla="*/ 0 h 52578"/>
                              <a:gd name="T4" fmla="*/ 32004 w 61722"/>
                              <a:gd name="T5" fmla="*/ 52578 h 52578"/>
                              <a:gd name="T6" fmla="*/ 0 w 61722"/>
                              <a:gd name="T7" fmla="*/ 0 h 52578"/>
                              <a:gd name="T8" fmla="*/ 0 w 61722"/>
                              <a:gd name="T9" fmla="*/ 0 h 52578"/>
                              <a:gd name="T10" fmla="*/ 61722 w 61722"/>
                              <a:gd name="T11" fmla="*/ 52578 h 52578"/>
                            </a:gdLst>
                            <a:ahLst/>
                            <a:cxnLst>
                              <a:cxn ang="0">
                                <a:pos x="T0" y="T1"/>
                              </a:cxn>
                              <a:cxn ang="0">
                                <a:pos x="T2" y="T3"/>
                              </a:cxn>
                              <a:cxn ang="0">
                                <a:pos x="T4" y="T5"/>
                              </a:cxn>
                              <a:cxn ang="0">
                                <a:pos x="T6" y="T7"/>
                              </a:cxn>
                            </a:cxnLst>
                            <a:rect l="T8" t="T9" r="T10" b="T11"/>
                            <a:pathLst>
                              <a:path w="61722" h="52578">
                                <a:moveTo>
                                  <a:pt x="0" y="0"/>
                                </a:moveTo>
                                <a:lnTo>
                                  <a:pt x="61722" y="0"/>
                                </a:lnTo>
                                <a:lnTo>
                                  <a:pt x="32004" y="52578"/>
                                </a:lnTo>
                                <a:lnTo>
                                  <a:pt x="0" y="0"/>
                                </a:lnTo>
                                <a:close/>
                              </a:path>
                            </a:pathLst>
                          </a:custGeom>
                          <a:solidFill>
                            <a:srgbClr val="000000"/>
                          </a:solidFill>
                          <a:ln w="3733" cap="rnd">
                            <a:solidFill>
                              <a:srgbClr val="000000"/>
                            </a:solidFill>
                            <a:round/>
                            <a:headEnd/>
                            <a:tailEnd/>
                          </a:ln>
                        </wps:spPr>
                        <wps:bodyPr rot="0" vert="horz" wrap="square" lIns="91440" tIns="45720" rIns="91440" bIns="45720" anchor="t" anchorCtr="0" upright="1">
                          <a:noAutofit/>
                        </wps:bodyPr>
                      </wps:wsp>
                      <wps:wsp>
                        <wps:cNvPr id="139214" name="Shape 766"/>
                        <wps:cNvSpPr>
                          <a:spLocks/>
                        </wps:cNvSpPr>
                        <wps:spPr bwMode="auto">
                          <a:xfrm>
                            <a:off x="15107" y="3034"/>
                            <a:ext cx="579" cy="526"/>
                          </a:xfrm>
                          <a:custGeom>
                            <a:avLst/>
                            <a:gdLst>
                              <a:gd name="T0" fmla="*/ 29718 w 57912"/>
                              <a:gd name="T1" fmla="*/ 0 h 52578"/>
                              <a:gd name="T2" fmla="*/ 35814 w 57912"/>
                              <a:gd name="T3" fmla="*/ 20574 h 52578"/>
                              <a:gd name="T4" fmla="*/ 57912 w 57912"/>
                              <a:gd name="T5" fmla="*/ 20574 h 52578"/>
                              <a:gd name="T6" fmla="*/ 39624 w 57912"/>
                              <a:gd name="T7" fmla="*/ 32004 h 52578"/>
                              <a:gd name="T8" fmla="*/ 46482 w 57912"/>
                              <a:gd name="T9" fmla="*/ 52578 h 52578"/>
                              <a:gd name="T10" fmla="*/ 29718 w 57912"/>
                              <a:gd name="T11" fmla="*/ 41148 h 52578"/>
                              <a:gd name="T12" fmla="*/ 11430 w 57912"/>
                              <a:gd name="T13" fmla="*/ 52578 h 52578"/>
                              <a:gd name="T14" fmla="*/ 19050 w 57912"/>
                              <a:gd name="T15" fmla="*/ 32004 h 52578"/>
                              <a:gd name="T16" fmla="*/ 0 w 57912"/>
                              <a:gd name="T17" fmla="*/ 20574 h 52578"/>
                              <a:gd name="T18" fmla="*/ 22860 w 57912"/>
                              <a:gd name="T19" fmla="*/ 20574 h 52578"/>
                              <a:gd name="T20" fmla="*/ 29718 w 57912"/>
                              <a:gd name="T21" fmla="*/ 0 h 52578"/>
                              <a:gd name="T22" fmla="*/ 0 w 57912"/>
                              <a:gd name="T23" fmla="*/ 0 h 52578"/>
                              <a:gd name="T24" fmla="*/ 57912 w 57912"/>
                              <a:gd name="T25" fmla="*/ 52578 h 52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7912" h="52578">
                                <a:moveTo>
                                  <a:pt x="29718" y="0"/>
                                </a:moveTo>
                                <a:lnTo>
                                  <a:pt x="35814" y="20574"/>
                                </a:lnTo>
                                <a:lnTo>
                                  <a:pt x="57912" y="20574"/>
                                </a:lnTo>
                                <a:lnTo>
                                  <a:pt x="39624" y="32004"/>
                                </a:lnTo>
                                <a:lnTo>
                                  <a:pt x="46482" y="52578"/>
                                </a:lnTo>
                                <a:lnTo>
                                  <a:pt x="29718" y="41148"/>
                                </a:lnTo>
                                <a:lnTo>
                                  <a:pt x="11430" y="52578"/>
                                </a:lnTo>
                                <a:lnTo>
                                  <a:pt x="19050" y="32004"/>
                                </a:lnTo>
                                <a:lnTo>
                                  <a:pt x="0" y="20574"/>
                                </a:lnTo>
                                <a:lnTo>
                                  <a:pt x="22860" y="20574"/>
                                </a:lnTo>
                                <a:lnTo>
                                  <a:pt x="29718" y="0"/>
                                </a:lnTo>
                                <a:close/>
                              </a:path>
                            </a:pathLst>
                          </a:custGeom>
                          <a:solidFill>
                            <a:srgbClr val="000000"/>
                          </a:solidFill>
                          <a:ln w="3733" cap="rnd">
                            <a:solidFill>
                              <a:srgbClr val="000000"/>
                            </a:solidFill>
                            <a:round/>
                            <a:headEnd/>
                            <a:tailEnd/>
                          </a:ln>
                        </wps:spPr>
                        <wps:bodyPr rot="0" vert="horz" wrap="square" lIns="91440" tIns="45720" rIns="91440" bIns="45720" anchor="t" anchorCtr="0" upright="1">
                          <a:noAutofit/>
                        </wps:bodyPr>
                      </wps:wsp>
                      <wps:wsp>
                        <wps:cNvPr id="139215" name="Rectangle 16217"/>
                        <wps:cNvSpPr>
                          <a:spLocks noChangeArrowheads="1"/>
                        </wps:cNvSpPr>
                        <wps:spPr bwMode="auto">
                          <a:xfrm>
                            <a:off x="14215" y="14965"/>
                            <a:ext cx="3660"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b/>
                                  <w:sz w:val="13"/>
                                </w:rPr>
                                <w:t xml:space="preserve"> Storey</w:t>
                              </w:r>
                            </w:p>
                          </w:txbxContent>
                        </wps:txbx>
                        <wps:bodyPr rot="0" vert="horz" wrap="square" lIns="0" tIns="0" rIns="0" bIns="0" anchor="t" anchorCtr="0" upright="1">
                          <a:noAutofit/>
                        </wps:bodyPr>
                      </wps:wsp>
                      <wps:wsp>
                        <wps:cNvPr id="139216" name="Rectangle 16216"/>
                        <wps:cNvSpPr>
                          <a:spLocks noChangeArrowheads="1"/>
                        </wps:cNvSpPr>
                        <wps:spPr bwMode="auto">
                          <a:xfrm>
                            <a:off x="13317" y="14965"/>
                            <a:ext cx="1226"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b/>
                                  <w:sz w:val="13"/>
                                </w:rPr>
                                <w:t>10</w:t>
                              </w:r>
                            </w:p>
                          </w:txbxContent>
                        </wps:txbx>
                        <wps:bodyPr rot="0" vert="horz" wrap="square" lIns="0" tIns="0" rIns="0" bIns="0" anchor="t" anchorCtr="0" upright="1">
                          <a:noAutofit/>
                        </wps:bodyPr>
                      </wps:wsp>
                      <wps:wsp>
                        <wps:cNvPr id="139217" name="Shape 19488"/>
                        <wps:cNvSpPr>
                          <a:spLocks/>
                        </wps:cNvSpPr>
                        <wps:spPr bwMode="auto">
                          <a:xfrm>
                            <a:off x="10962" y="16529"/>
                            <a:ext cx="7582" cy="2279"/>
                          </a:xfrm>
                          <a:custGeom>
                            <a:avLst/>
                            <a:gdLst>
                              <a:gd name="T0" fmla="*/ 0 w 758190"/>
                              <a:gd name="T1" fmla="*/ 0 h 227838"/>
                              <a:gd name="T2" fmla="*/ 758190 w 758190"/>
                              <a:gd name="T3" fmla="*/ 0 h 227838"/>
                              <a:gd name="T4" fmla="*/ 758190 w 758190"/>
                              <a:gd name="T5" fmla="*/ 227838 h 227838"/>
                              <a:gd name="T6" fmla="*/ 0 w 758190"/>
                              <a:gd name="T7" fmla="*/ 227838 h 227838"/>
                              <a:gd name="T8" fmla="*/ 0 w 758190"/>
                              <a:gd name="T9" fmla="*/ 0 h 227838"/>
                              <a:gd name="T10" fmla="*/ 0 w 758190"/>
                              <a:gd name="T11" fmla="*/ 0 h 227838"/>
                              <a:gd name="T12" fmla="*/ 758190 w 758190"/>
                              <a:gd name="T13" fmla="*/ 227838 h 227838"/>
                            </a:gdLst>
                            <a:ahLst/>
                            <a:cxnLst>
                              <a:cxn ang="0">
                                <a:pos x="T0" y="T1"/>
                              </a:cxn>
                              <a:cxn ang="0">
                                <a:pos x="T2" y="T3"/>
                              </a:cxn>
                              <a:cxn ang="0">
                                <a:pos x="T4" y="T5"/>
                              </a:cxn>
                              <a:cxn ang="0">
                                <a:pos x="T6" y="T7"/>
                              </a:cxn>
                              <a:cxn ang="0">
                                <a:pos x="T8" y="T9"/>
                              </a:cxn>
                            </a:cxnLst>
                            <a:rect l="T10" t="T11" r="T12" b="T13"/>
                            <a:pathLst>
                              <a:path w="758190" h="227838">
                                <a:moveTo>
                                  <a:pt x="0" y="0"/>
                                </a:moveTo>
                                <a:lnTo>
                                  <a:pt x="758190" y="0"/>
                                </a:lnTo>
                                <a:lnTo>
                                  <a:pt x="758190" y="227838"/>
                                </a:lnTo>
                                <a:lnTo>
                                  <a:pt x="0" y="227838"/>
                                </a:lnTo>
                                <a:lnTo>
                                  <a:pt x="0" y="0"/>
                                </a:lnTo>
                              </a:path>
                            </a:pathLst>
                          </a:custGeom>
                          <a:solidFill>
                            <a:srgbClr val="FFFFFF"/>
                          </a:solidFill>
                          <a:ln w="1867" cap="rnd">
                            <a:solidFill>
                              <a:srgbClr val="000000"/>
                            </a:solidFill>
                            <a:round/>
                            <a:headEnd/>
                            <a:tailEnd/>
                          </a:ln>
                        </wps:spPr>
                        <wps:bodyPr rot="0" vert="horz" wrap="square" lIns="91440" tIns="45720" rIns="91440" bIns="45720" anchor="t" anchorCtr="0" upright="1">
                          <a:noAutofit/>
                        </wps:bodyPr>
                      </wps:wsp>
                      <wps:wsp>
                        <wps:cNvPr id="139218" name="Shape 769"/>
                        <wps:cNvSpPr>
                          <a:spLocks/>
                        </wps:cNvSpPr>
                        <wps:spPr bwMode="auto">
                          <a:xfrm>
                            <a:off x="11244" y="17299"/>
                            <a:ext cx="1867" cy="0"/>
                          </a:xfrm>
                          <a:custGeom>
                            <a:avLst/>
                            <a:gdLst>
                              <a:gd name="T0" fmla="*/ 0 w 186690"/>
                              <a:gd name="T1" fmla="*/ 186690 w 186690"/>
                              <a:gd name="T2" fmla="*/ 0 w 186690"/>
                              <a:gd name="T3" fmla="*/ 186690 w 186690"/>
                            </a:gdLst>
                            <a:ahLst/>
                            <a:cxnLst>
                              <a:cxn ang="0">
                                <a:pos x="T0" y="0"/>
                              </a:cxn>
                              <a:cxn ang="0">
                                <a:pos x="T1" y="0"/>
                              </a:cxn>
                            </a:cxnLst>
                            <a:rect l="T2" t="0" r="T3" b="0"/>
                            <a:pathLst>
                              <a:path w="186690">
                                <a:moveTo>
                                  <a:pt x="0" y="0"/>
                                </a:moveTo>
                                <a:lnTo>
                                  <a:pt x="186690" y="0"/>
                                </a:lnTo>
                              </a:path>
                            </a:pathLst>
                          </a:custGeom>
                          <a:noFill/>
                          <a:ln w="1305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20" name="Rectangle 770"/>
                        <wps:cNvSpPr>
                          <a:spLocks noChangeArrowheads="1"/>
                        </wps:cNvSpPr>
                        <wps:spPr bwMode="auto">
                          <a:xfrm>
                            <a:off x="13111" y="16962"/>
                            <a:ext cx="6547"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 xml:space="preserve"> Fixed Based</w:t>
                              </w:r>
                            </w:p>
                          </w:txbxContent>
                        </wps:txbx>
                        <wps:bodyPr rot="0" vert="horz" wrap="square" lIns="0" tIns="0" rIns="0" bIns="0" anchor="t" anchorCtr="0" upright="1">
                          <a:noAutofit/>
                        </wps:bodyPr>
                      </wps:wsp>
                      <wps:wsp>
                        <wps:cNvPr id="139221" name="Shape 771"/>
                        <wps:cNvSpPr>
                          <a:spLocks/>
                        </wps:cNvSpPr>
                        <wps:spPr bwMode="auto">
                          <a:xfrm>
                            <a:off x="11244" y="18320"/>
                            <a:ext cx="1867" cy="0"/>
                          </a:xfrm>
                          <a:custGeom>
                            <a:avLst/>
                            <a:gdLst>
                              <a:gd name="T0" fmla="*/ 0 w 186690"/>
                              <a:gd name="T1" fmla="*/ 186690 w 186690"/>
                              <a:gd name="T2" fmla="*/ 0 w 186690"/>
                              <a:gd name="T3" fmla="*/ 186690 w 186690"/>
                            </a:gdLst>
                            <a:ahLst/>
                            <a:cxnLst>
                              <a:cxn ang="0">
                                <a:pos x="T0" y="0"/>
                              </a:cxn>
                              <a:cxn ang="0">
                                <a:pos x="T1" y="0"/>
                              </a:cxn>
                            </a:cxnLst>
                            <a:rect l="T2" t="0" r="T3" b="0"/>
                            <a:pathLst>
                              <a:path w="186690">
                                <a:moveTo>
                                  <a:pt x="0" y="0"/>
                                </a:moveTo>
                                <a:lnTo>
                                  <a:pt x="186690" y="0"/>
                                </a:lnTo>
                              </a:path>
                            </a:pathLst>
                          </a:custGeom>
                          <a:noFill/>
                          <a:ln w="20511"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23" name="Rectangle 772"/>
                        <wps:cNvSpPr>
                          <a:spLocks noChangeArrowheads="1"/>
                        </wps:cNvSpPr>
                        <wps:spPr bwMode="auto">
                          <a:xfrm>
                            <a:off x="13111" y="17983"/>
                            <a:ext cx="7196"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 xml:space="preserve"> Base-Isolated</w:t>
                              </w:r>
                            </w:p>
                          </w:txbxContent>
                        </wps:txbx>
                        <wps:bodyPr rot="0" vert="horz" wrap="square" lIns="0" tIns="0" rIns="0" bIns="0" anchor="t" anchorCtr="0" upright="1">
                          <a:noAutofit/>
                        </wps:bodyPr>
                      </wps:wsp>
                      <wps:wsp>
                        <wps:cNvPr id="139226" name="Rectangle 774"/>
                        <wps:cNvSpPr>
                          <a:spLocks noChangeArrowheads="1"/>
                        </wps:cNvSpPr>
                        <wps:spPr bwMode="auto">
                          <a:xfrm>
                            <a:off x="11922" y="22278"/>
                            <a:ext cx="11097"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Pr="00AC7751" w:rsidRDefault="00AA714B" w:rsidP="00AA714B">
                              <w:pPr>
                                <w:rPr>
                                  <w:sz w:val="20"/>
                                  <w:szCs w:val="20"/>
                                </w:rPr>
                              </w:pPr>
                              <w:r w:rsidRPr="00AC7751">
                                <w:rPr>
                                  <w:rFonts w:eastAsia="Arial"/>
                                  <w:sz w:val="20"/>
                                  <w:szCs w:val="20"/>
                                </w:rPr>
                                <w:t>Displacement (mm)</w:t>
                              </w:r>
                            </w:p>
                          </w:txbxContent>
                        </wps:txbx>
                        <wps:bodyPr rot="0" vert="horz" wrap="square" lIns="0" tIns="0" rIns="0" bIns="0" anchor="t" anchorCtr="0" upright="1">
                          <a:noAutofit/>
                        </wps:bodyPr>
                      </wps:wsp>
                      <wps:wsp>
                        <wps:cNvPr id="139227" name="Shape 19489"/>
                        <wps:cNvSpPr>
                          <a:spLocks/>
                        </wps:cNvSpPr>
                        <wps:spPr bwMode="auto">
                          <a:xfrm>
                            <a:off x="19184" y="13436"/>
                            <a:ext cx="6332" cy="5387"/>
                          </a:xfrm>
                          <a:custGeom>
                            <a:avLst/>
                            <a:gdLst>
                              <a:gd name="T0" fmla="*/ 0 w 633222"/>
                              <a:gd name="T1" fmla="*/ 0 h 538734"/>
                              <a:gd name="T2" fmla="*/ 633222 w 633222"/>
                              <a:gd name="T3" fmla="*/ 0 h 538734"/>
                              <a:gd name="T4" fmla="*/ 633222 w 633222"/>
                              <a:gd name="T5" fmla="*/ 538734 h 538734"/>
                              <a:gd name="T6" fmla="*/ 0 w 633222"/>
                              <a:gd name="T7" fmla="*/ 538734 h 538734"/>
                              <a:gd name="T8" fmla="*/ 0 w 633222"/>
                              <a:gd name="T9" fmla="*/ 0 h 538734"/>
                              <a:gd name="T10" fmla="*/ 0 w 633222"/>
                              <a:gd name="T11" fmla="*/ 0 h 538734"/>
                              <a:gd name="T12" fmla="*/ 633222 w 633222"/>
                              <a:gd name="T13" fmla="*/ 538734 h 538734"/>
                            </a:gdLst>
                            <a:ahLst/>
                            <a:cxnLst>
                              <a:cxn ang="0">
                                <a:pos x="T0" y="T1"/>
                              </a:cxn>
                              <a:cxn ang="0">
                                <a:pos x="T2" y="T3"/>
                              </a:cxn>
                              <a:cxn ang="0">
                                <a:pos x="T4" y="T5"/>
                              </a:cxn>
                              <a:cxn ang="0">
                                <a:pos x="T6" y="T7"/>
                              </a:cxn>
                              <a:cxn ang="0">
                                <a:pos x="T8" y="T9"/>
                              </a:cxn>
                            </a:cxnLst>
                            <a:rect l="T10" t="T11" r="T12" b="T13"/>
                            <a:pathLst>
                              <a:path w="633222" h="538734">
                                <a:moveTo>
                                  <a:pt x="0" y="0"/>
                                </a:moveTo>
                                <a:lnTo>
                                  <a:pt x="633222" y="0"/>
                                </a:lnTo>
                                <a:lnTo>
                                  <a:pt x="633222" y="538734"/>
                                </a:lnTo>
                                <a:lnTo>
                                  <a:pt x="0" y="538734"/>
                                </a:lnTo>
                                <a:lnTo>
                                  <a:pt x="0" y="0"/>
                                </a:lnTo>
                              </a:path>
                            </a:pathLst>
                          </a:custGeom>
                          <a:solidFill>
                            <a:srgbClr val="FFFFFF"/>
                          </a:solidFill>
                          <a:ln w="1867" cap="rnd">
                            <a:solidFill>
                              <a:srgbClr val="000000"/>
                            </a:solidFill>
                            <a:round/>
                            <a:headEnd/>
                            <a:tailEnd/>
                          </a:ln>
                        </wps:spPr>
                        <wps:bodyPr rot="0" vert="horz" wrap="square" lIns="91440" tIns="45720" rIns="91440" bIns="45720" anchor="t" anchorCtr="0" upright="1">
                          <a:noAutofit/>
                        </wps:bodyPr>
                      </wps:wsp>
                      <wps:wsp>
                        <wps:cNvPr id="139228" name="Shape 19490"/>
                        <wps:cNvSpPr>
                          <a:spLocks/>
                        </wps:cNvSpPr>
                        <wps:spPr bwMode="auto">
                          <a:xfrm>
                            <a:off x="20098" y="13923"/>
                            <a:ext cx="618" cy="618"/>
                          </a:xfrm>
                          <a:custGeom>
                            <a:avLst/>
                            <a:gdLst>
                              <a:gd name="T0" fmla="*/ 0 w 61722"/>
                              <a:gd name="T1" fmla="*/ 0 h 61722"/>
                              <a:gd name="T2" fmla="*/ 61722 w 61722"/>
                              <a:gd name="T3" fmla="*/ 0 h 61722"/>
                              <a:gd name="T4" fmla="*/ 61722 w 61722"/>
                              <a:gd name="T5" fmla="*/ 61722 h 61722"/>
                              <a:gd name="T6" fmla="*/ 0 w 61722"/>
                              <a:gd name="T7" fmla="*/ 61722 h 61722"/>
                              <a:gd name="T8" fmla="*/ 0 w 61722"/>
                              <a:gd name="T9" fmla="*/ 0 h 61722"/>
                              <a:gd name="T10" fmla="*/ 0 w 61722"/>
                              <a:gd name="T11" fmla="*/ 0 h 61722"/>
                              <a:gd name="T12" fmla="*/ 61722 w 61722"/>
                              <a:gd name="T13" fmla="*/ 61722 h 61722"/>
                            </a:gdLst>
                            <a:ahLst/>
                            <a:cxnLst>
                              <a:cxn ang="0">
                                <a:pos x="T0" y="T1"/>
                              </a:cxn>
                              <a:cxn ang="0">
                                <a:pos x="T2" y="T3"/>
                              </a:cxn>
                              <a:cxn ang="0">
                                <a:pos x="T4" y="T5"/>
                              </a:cxn>
                              <a:cxn ang="0">
                                <a:pos x="T6" y="T7"/>
                              </a:cxn>
                              <a:cxn ang="0">
                                <a:pos x="T8" y="T9"/>
                              </a:cxn>
                            </a:cxnLst>
                            <a:rect l="T10" t="T11" r="T12" b="T13"/>
                            <a:pathLst>
                              <a:path w="61722" h="61722">
                                <a:moveTo>
                                  <a:pt x="0" y="0"/>
                                </a:moveTo>
                                <a:lnTo>
                                  <a:pt x="61722" y="0"/>
                                </a:lnTo>
                                <a:lnTo>
                                  <a:pt x="61722" y="61722"/>
                                </a:lnTo>
                                <a:lnTo>
                                  <a:pt x="0" y="61722"/>
                                </a:lnTo>
                                <a:lnTo>
                                  <a:pt x="0" y="0"/>
                                </a:lnTo>
                              </a:path>
                            </a:pathLst>
                          </a:custGeom>
                          <a:solidFill>
                            <a:srgbClr val="000000"/>
                          </a:solidFill>
                          <a:ln w="5588" cap="rnd">
                            <a:solidFill>
                              <a:srgbClr val="000000"/>
                            </a:solidFill>
                            <a:round/>
                            <a:headEnd/>
                            <a:tailEnd/>
                          </a:ln>
                        </wps:spPr>
                        <wps:bodyPr rot="0" vert="horz" wrap="square" lIns="91440" tIns="45720" rIns="91440" bIns="45720" anchor="t" anchorCtr="0" upright="1">
                          <a:noAutofit/>
                        </wps:bodyPr>
                      </wps:wsp>
                      <wps:wsp>
                        <wps:cNvPr id="139229" name="Rectangle 777"/>
                        <wps:cNvSpPr>
                          <a:spLocks noChangeArrowheads="1"/>
                        </wps:cNvSpPr>
                        <wps:spPr bwMode="auto">
                          <a:xfrm>
                            <a:off x="21348" y="13906"/>
                            <a:ext cx="5160"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 xml:space="preserve"> PP@0.1g</w:t>
                              </w:r>
                            </w:p>
                          </w:txbxContent>
                        </wps:txbx>
                        <wps:bodyPr rot="0" vert="horz" wrap="square" lIns="0" tIns="0" rIns="0" bIns="0" anchor="t" anchorCtr="0" upright="1">
                          <a:noAutofit/>
                        </wps:bodyPr>
                      </wps:wsp>
                      <wps:wsp>
                        <wps:cNvPr id="139230" name="Shape 778"/>
                        <wps:cNvSpPr>
                          <a:spLocks/>
                        </wps:cNvSpPr>
                        <wps:spPr bwMode="auto">
                          <a:xfrm>
                            <a:off x="20060" y="14914"/>
                            <a:ext cx="686" cy="686"/>
                          </a:xfrm>
                          <a:custGeom>
                            <a:avLst/>
                            <a:gdLst>
                              <a:gd name="T0" fmla="*/ 34290 w 68580"/>
                              <a:gd name="T1" fmla="*/ 0 h 68580"/>
                              <a:gd name="T2" fmla="*/ 68580 w 68580"/>
                              <a:gd name="T3" fmla="*/ 34290 h 68580"/>
                              <a:gd name="T4" fmla="*/ 34290 w 68580"/>
                              <a:gd name="T5" fmla="*/ 68580 h 68580"/>
                              <a:gd name="T6" fmla="*/ 0 w 68580"/>
                              <a:gd name="T7" fmla="*/ 34290 h 68580"/>
                              <a:gd name="T8" fmla="*/ 34290 w 68580"/>
                              <a:gd name="T9" fmla="*/ 0 h 68580"/>
                              <a:gd name="T10" fmla="*/ 0 w 68580"/>
                              <a:gd name="T11" fmla="*/ 0 h 68580"/>
                              <a:gd name="T12" fmla="*/ 68580 w 68580"/>
                              <a:gd name="T13" fmla="*/ 68580 h 68580"/>
                            </a:gdLst>
                            <a:ahLst/>
                            <a:cxnLst>
                              <a:cxn ang="0">
                                <a:pos x="T0" y="T1"/>
                              </a:cxn>
                              <a:cxn ang="0">
                                <a:pos x="T2" y="T3"/>
                              </a:cxn>
                              <a:cxn ang="0">
                                <a:pos x="T4" y="T5"/>
                              </a:cxn>
                              <a:cxn ang="0">
                                <a:pos x="T6" y="T7"/>
                              </a:cxn>
                              <a:cxn ang="0">
                                <a:pos x="T8" y="T9"/>
                              </a:cxn>
                            </a:cxnLst>
                            <a:rect l="T10" t="T11" r="T12" b="T13"/>
                            <a:pathLst>
                              <a:path w="68580" h="68580">
                                <a:moveTo>
                                  <a:pt x="34290" y="0"/>
                                </a:moveTo>
                                <a:cubicBezTo>
                                  <a:pt x="53340" y="0"/>
                                  <a:pt x="68580" y="15240"/>
                                  <a:pt x="68580" y="34290"/>
                                </a:cubicBezTo>
                                <a:cubicBezTo>
                                  <a:pt x="68580" y="53340"/>
                                  <a:pt x="53340" y="68580"/>
                                  <a:pt x="34290" y="68580"/>
                                </a:cubicBezTo>
                                <a:cubicBezTo>
                                  <a:pt x="15240" y="68580"/>
                                  <a:pt x="0" y="53340"/>
                                  <a:pt x="0" y="34290"/>
                                </a:cubicBezTo>
                                <a:cubicBezTo>
                                  <a:pt x="0" y="15240"/>
                                  <a:pt x="15240" y="0"/>
                                  <a:pt x="34290" y="0"/>
                                </a:cubicBezTo>
                                <a:close/>
                              </a:path>
                            </a:pathLst>
                          </a:custGeom>
                          <a:solidFill>
                            <a:srgbClr val="000000"/>
                          </a:solidFill>
                          <a:ln w="5588" cap="rnd">
                            <a:solidFill>
                              <a:srgbClr val="000000"/>
                            </a:solidFill>
                            <a:round/>
                            <a:headEnd/>
                            <a:tailEnd/>
                          </a:ln>
                        </wps:spPr>
                        <wps:bodyPr rot="0" vert="horz" wrap="square" lIns="91440" tIns="45720" rIns="91440" bIns="45720" anchor="t" anchorCtr="0" upright="1">
                          <a:noAutofit/>
                        </wps:bodyPr>
                      </wps:wsp>
                      <wps:wsp>
                        <wps:cNvPr id="139231" name="Rectangle 779"/>
                        <wps:cNvSpPr>
                          <a:spLocks noChangeArrowheads="1"/>
                        </wps:cNvSpPr>
                        <wps:spPr bwMode="auto">
                          <a:xfrm>
                            <a:off x="21348" y="14927"/>
                            <a:ext cx="5160"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 xml:space="preserve"> PP@0.2g</w:t>
                              </w:r>
                            </w:p>
                          </w:txbxContent>
                        </wps:txbx>
                        <wps:bodyPr rot="0" vert="horz" wrap="square" lIns="0" tIns="0" rIns="0" bIns="0" anchor="t" anchorCtr="0" upright="1">
                          <a:noAutofit/>
                        </wps:bodyPr>
                      </wps:wsp>
                      <wps:wsp>
                        <wps:cNvPr id="139232" name="Shape 780"/>
                        <wps:cNvSpPr>
                          <a:spLocks/>
                        </wps:cNvSpPr>
                        <wps:spPr bwMode="auto">
                          <a:xfrm>
                            <a:off x="19984" y="15806"/>
                            <a:ext cx="838" cy="723"/>
                          </a:xfrm>
                          <a:custGeom>
                            <a:avLst/>
                            <a:gdLst>
                              <a:gd name="T0" fmla="*/ 42672 w 83820"/>
                              <a:gd name="T1" fmla="*/ 0 h 72390"/>
                              <a:gd name="T2" fmla="*/ 83820 w 83820"/>
                              <a:gd name="T3" fmla="*/ 72390 h 72390"/>
                              <a:gd name="T4" fmla="*/ 0 w 83820"/>
                              <a:gd name="T5" fmla="*/ 72390 h 72390"/>
                              <a:gd name="T6" fmla="*/ 42672 w 83820"/>
                              <a:gd name="T7" fmla="*/ 0 h 72390"/>
                              <a:gd name="T8" fmla="*/ 0 w 83820"/>
                              <a:gd name="T9" fmla="*/ 0 h 72390"/>
                              <a:gd name="T10" fmla="*/ 83820 w 83820"/>
                              <a:gd name="T11" fmla="*/ 72390 h 72390"/>
                            </a:gdLst>
                            <a:ahLst/>
                            <a:cxnLst>
                              <a:cxn ang="0">
                                <a:pos x="T0" y="T1"/>
                              </a:cxn>
                              <a:cxn ang="0">
                                <a:pos x="T2" y="T3"/>
                              </a:cxn>
                              <a:cxn ang="0">
                                <a:pos x="T4" y="T5"/>
                              </a:cxn>
                              <a:cxn ang="0">
                                <a:pos x="T6" y="T7"/>
                              </a:cxn>
                            </a:cxnLst>
                            <a:rect l="T8" t="T9" r="T10" b="T11"/>
                            <a:pathLst>
                              <a:path w="83820" h="72390">
                                <a:moveTo>
                                  <a:pt x="42672" y="0"/>
                                </a:moveTo>
                                <a:lnTo>
                                  <a:pt x="83820" y="72390"/>
                                </a:lnTo>
                                <a:lnTo>
                                  <a:pt x="0" y="72390"/>
                                </a:lnTo>
                                <a:lnTo>
                                  <a:pt x="42672" y="0"/>
                                </a:lnTo>
                                <a:close/>
                              </a:path>
                            </a:pathLst>
                          </a:custGeom>
                          <a:solidFill>
                            <a:srgbClr val="000000"/>
                          </a:solidFill>
                          <a:ln w="5588" cap="rnd">
                            <a:solidFill>
                              <a:srgbClr val="000000"/>
                            </a:solidFill>
                            <a:round/>
                            <a:headEnd/>
                            <a:tailEnd/>
                          </a:ln>
                        </wps:spPr>
                        <wps:bodyPr rot="0" vert="horz" wrap="square" lIns="91440" tIns="45720" rIns="91440" bIns="45720" anchor="t" anchorCtr="0" upright="1">
                          <a:noAutofit/>
                        </wps:bodyPr>
                      </wps:wsp>
                      <wps:wsp>
                        <wps:cNvPr id="139233" name="Rectangle 781"/>
                        <wps:cNvSpPr>
                          <a:spLocks noChangeArrowheads="1"/>
                        </wps:cNvSpPr>
                        <wps:spPr bwMode="auto">
                          <a:xfrm>
                            <a:off x="21348" y="15956"/>
                            <a:ext cx="5463"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 xml:space="preserve"> PP@0.3g </w:t>
                              </w:r>
                            </w:p>
                          </w:txbxContent>
                        </wps:txbx>
                        <wps:bodyPr rot="0" vert="horz" wrap="square" lIns="0" tIns="0" rIns="0" bIns="0" anchor="t" anchorCtr="0" upright="1">
                          <a:noAutofit/>
                        </wps:bodyPr>
                      </wps:wsp>
                      <wps:wsp>
                        <wps:cNvPr id="139234" name="Shape 782"/>
                        <wps:cNvSpPr>
                          <a:spLocks/>
                        </wps:cNvSpPr>
                        <wps:spPr bwMode="auto">
                          <a:xfrm>
                            <a:off x="19984" y="17071"/>
                            <a:ext cx="838" cy="731"/>
                          </a:xfrm>
                          <a:custGeom>
                            <a:avLst/>
                            <a:gdLst>
                              <a:gd name="T0" fmla="*/ 0 w 83820"/>
                              <a:gd name="T1" fmla="*/ 0 h 73152"/>
                              <a:gd name="T2" fmla="*/ 83820 w 83820"/>
                              <a:gd name="T3" fmla="*/ 0 h 73152"/>
                              <a:gd name="T4" fmla="*/ 42672 w 83820"/>
                              <a:gd name="T5" fmla="*/ 73152 h 73152"/>
                              <a:gd name="T6" fmla="*/ 0 w 83820"/>
                              <a:gd name="T7" fmla="*/ 0 h 73152"/>
                              <a:gd name="T8" fmla="*/ 0 w 83820"/>
                              <a:gd name="T9" fmla="*/ 0 h 73152"/>
                              <a:gd name="T10" fmla="*/ 83820 w 83820"/>
                              <a:gd name="T11" fmla="*/ 73152 h 73152"/>
                            </a:gdLst>
                            <a:ahLst/>
                            <a:cxnLst>
                              <a:cxn ang="0">
                                <a:pos x="T0" y="T1"/>
                              </a:cxn>
                              <a:cxn ang="0">
                                <a:pos x="T2" y="T3"/>
                              </a:cxn>
                              <a:cxn ang="0">
                                <a:pos x="T4" y="T5"/>
                              </a:cxn>
                              <a:cxn ang="0">
                                <a:pos x="T6" y="T7"/>
                              </a:cxn>
                            </a:cxnLst>
                            <a:rect l="T8" t="T9" r="T10" b="T11"/>
                            <a:pathLst>
                              <a:path w="83820" h="73152">
                                <a:moveTo>
                                  <a:pt x="0" y="0"/>
                                </a:moveTo>
                                <a:lnTo>
                                  <a:pt x="83820" y="0"/>
                                </a:lnTo>
                                <a:lnTo>
                                  <a:pt x="42672" y="73152"/>
                                </a:lnTo>
                                <a:lnTo>
                                  <a:pt x="0" y="0"/>
                                </a:lnTo>
                                <a:close/>
                              </a:path>
                            </a:pathLst>
                          </a:custGeom>
                          <a:solidFill>
                            <a:srgbClr val="000000"/>
                          </a:solidFill>
                          <a:ln w="5588" cap="rnd">
                            <a:solidFill>
                              <a:srgbClr val="000000"/>
                            </a:solidFill>
                            <a:round/>
                            <a:headEnd/>
                            <a:tailEnd/>
                          </a:ln>
                        </wps:spPr>
                        <wps:bodyPr rot="0" vert="horz" wrap="square" lIns="91440" tIns="45720" rIns="91440" bIns="45720" anchor="t" anchorCtr="0" upright="1">
                          <a:noAutofit/>
                        </wps:bodyPr>
                      </wps:wsp>
                      <wps:wsp>
                        <wps:cNvPr id="139235" name="Rectangle 783"/>
                        <wps:cNvSpPr>
                          <a:spLocks noChangeArrowheads="1"/>
                        </wps:cNvSpPr>
                        <wps:spPr bwMode="auto">
                          <a:xfrm>
                            <a:off x="21348" y="16977"/>
                            <a:ext cx="5160"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 xml:space="preserve"> PP@0.4g</w:t>
                              </w:r>
                            </w:p>
                          </w:txbxContent>
                        </wps:txbx>
                        <wps:bodyPr rot="0" vert="horz" wrap="square" lIns="0" tIns="0" rIns="0" bIns="0" anchor="t" anchorCtr="0" upright="1">
                          <a:noAutofit/>
                        </wps:bodyPr>
                      </wps:wsp>
                      <wps:wsp>
                        <wps:cNvPr id="139236" name="Shape 784"/>
                        <wps:cNvSpPr>
                          <a:spLocks/>
                        </wps:cNvSpPr>
                        <wps:spPr bwMode="auto">
                          <a:xfrm>
                            <a:off x="20022" y="17932"/>
                            <a:ext cx="762" cy="723"/>
                          </a:xfrm>
                          <a:custGeom>
                            <a:avLst/>
                            <a:gdLst>
                              <a:gd name="T0" fmla="*/ 38862 w 76200"/>
                              <a:gd name="T1" fmla="*/ 0 h 72390"/>
                              <a:gd name="T2" fmla="*/ 46482 w 76200"/>
                              <a:gd name="T3" fmla="*/ 28194 h 72390"/>
                              <a:gd name="T4" fmla="*/ 76200 w 76200"/>
                              <a:gd name="T5" fmla="*/ 28194 h 72390"/>
                              <a:gd name="T6" fmla="*/ 52578 w 76200"/>
                              <a:gd name="T7" fmla="*/ 44958 h 72390"/>
                              <a:gd name="T8" fmla="*/ 61722 w 76200"/>
                              <a:gd name="T9" fmla="*/ 72390 h 72390"/>
                              <a:gd name="T10" fmla="*/ 38862 w 76200"/>
                              <a:gd name="T11" fmla="*/ 55626 h 72390"/>
                              <a:gd name="T12" fmla="*/ 14478 w 76200"/>
                              <a:gd name="T13" fmla="*/ 72390 h 72390"/>
                              <a:gd name="T14" fmla="*/ 24384 w 76200"/>
                              <a:gd name="T15" fmla="*/ 44958 h 72390"/>
                              <a:gd name="T16" fmla="*/ 0 w 76200"/>
                              <a:gd name="T17" fmla="*/ 28194 h 72390"/>
                              <a:gd name="T18" fmla="*/ 29718 w 76200"/>
                              <a:gd name="T19" fmla="*/ 28194 h 72390"/>
                              <a:gd name="T20" fmla="*/ 38862 w 76200"/>
                              <a:gd name="T21" fmla="*/ 0 h 72390"/>
                              <a:gd name="T22" fmla="*/ 0 w 76200"/>
                              <a:gd name="T23" fmla="*/ 0 h 72390"/>
                              <a:gd name="T24" fmla="*/ 76200 w 76200"/>
                              <a:gd name="T25" fmla="*/ 72390 h 72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6200" h="72390">
                                <a:moveTo>
                                  <a:pt x="38862" y="0"/>
                                </a:moveTo>
                                <a:lnTo>
                                  <a:pt x="46482" y="28194"/>
                                </a:lnTo>
                                <a:lnTo>
                                  <a:pt x="76200" y="28194"/>
                                </a:lnTo>
                                <a:lnTo>
                                  <a:pt x="52578" y="44958"/>
                                </a:lnTo>
                                <a:lnTo>
                                  <a:pt x="61722" y="72390"/>
                                </a:lnTo>
                                <a:lnTo>
                                  <a:pt x="38862" y="55626"/>
                                </a:lnTo>
                                <a:lnTo>
                                  <a:pt x="14478" y="72390"/>
                                </a:lnTo>
                                <a:lnTo>
                                  <a:pt x="24384" y="44958"/>
                                </a:lnTo>
                                <a:lnTo>
                                  <a:pt x="0" y="28194"/>
                                </a:lnTo>
                                <a:lnTo>
                                  <a:pt x="29718" y="28194"/>
                                </a:lnTo>
                                <a:lnTo>
                                  <a:pt x="38862" y="0"/>
                                </a:lnTo>
                                <a:close/>
                              </a:path>
                            </a:pathLst>
                          </a:custGeom>
                          <a:solidFill>
                            <a:srgbClr val="000000"/>
                          </a:solidFill>
                          <a:ln w="5588" cap="rnd">
                            <a:solidFill>
                              <a:srgbClr val="000000"/>
                            </a:solidFill>
                            <a:round/>
                            <a:headEnd/>
                            <a:tailEnd/>
                          </a:ln>
                        </wps:spPr>
                        <wps:bodyPr rot="0" vert="horz" wrap="square" lIns="91440" tIns="45720" rIns="91440" bIns="45720" anchor="t" anchorCtr="0" upright="1">
                          <a:noAutofit/>
                        </wps:bodyPr>
                      </wps:wsp>
                      <wps:wsp>
                        <wps:cNvPr id="139237" name="Rectangle 785"/>
                        <wps:cNvSpPr>
                          <a:spLocks noChangeArrowheads="1"/>
                        </wps:cNvSpPr>
                        <wps:spPr bwMode="auto">
                          <a:xfrm>
                            <a:off x="21348" y="18006"/>
                            <a:ext cx="5160"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14B" w:rsidRDefault="00AA714B" w:rsidP="00AA714B">
                              <w:r>
                                <w:rPr>
                                  <w:rFonts w:ascii="Arial" w:eastAsia="Arial" w:hAnsi="Arial" w:cs="Arial"/>
                                  <w:sz w:val="13"/>
                                </w:rPr>
                                <w:t xml:space="preserve"> PP@0.5g</w:t>
                              </w:r>
                            </w:p>
                          </w:txbxContent>
                        </wps:txbx>
                        <wps:bodyPr rot="0" vert="horz" wrap="square" lIns="0" tIns="0" rIns="0" bIns="0" anchor="t" anchorCtr="0" upright="1">
                          <a:noAutofit/>
                        </wps:bodyPr>
                      </wps:wsp>
                    </wpg:wgp>
                  </a:graphicData>
                </a:graphic>
              </wp:inline>
            </w:drawing>
          </mc:Choice>
          <mc:Fallback>
            <w:pict>
              <v:group id="Group 18152" o:spid="_x0000_s1027" style="width:216.75pt;height:189.25pt;mso-position-horizontal-relative:char;mso-position-vertical-relative:line" coordorigin="2039" coordsize="27525,2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">
                <v:rect id="Rectangle 573" o:spid="_x0000_s1028" style="position:absolute;left:29128;top:22448;width:43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AA714B" w:rsidRDefault="00AA714B" w:rsidP="00AA714B">
                        <w:r>
                          <w:t xml:space="preserve"> </w:t>
                        </w:r>
                      </w:p>
                    </w:txbxContent>
                  </v:textbox>
                </v:rect>
                <v:rect id="Rectangle 2443" o:spid="_x0000_s1029" style="position:absolute;left:27511;top:20779;width:1875;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AA714B" w:rsidRDefault="00AA714B" w:rsidP="00AA714B">
                        <w:r>
                          <w:rPr>
                            <w:rFonts w:ascii="Arial" w:eastAsia="Arial" w:hAnsi="Arial" w:cs="Arial"/>
                            <w:sz w:val="13"/>
                          </w:rPr>
                          <w:t>600</w:t>
                        </w:r>
                      </w:p>
                    </w:txbxContent>
                  </v:textbox>
                </v:rect>
                <v:rect id="Rectangle 2442" o:spid="_x0000_s1030" style="position:absolute;left:23480;top:20779;width:1866;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AA714B" w:rsidRDefault="00AA714B" w:rsidP="00AA714B">
                        <w:r>
                          <w:rPr>
                            <w:rFonts w:ascii="Arial" w:eastAsia="Arial" w:hAnsi="Arial" w:cs="Arial"/>
                            <w:sz w:val="13"/>
                          </w:rPr>
                          <w:t>500</w:t>
                        </w:r>
                      </w:p>
                    </w:txbxContent>
                  </v:textbox>
                </v:rect>
                <v:rect id="Rectangle 2441" o:spid="_x0000_s1031" style="position:absolute;left:19427;top:20779;width:1865;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AA714B" w:rsidRDefault="00AA714B" w:rsidP="00AA714B">
                        <w:r>
                          <w:rPr>
                            <w:rFonts w:ascii="Arial" w:eastAsia="Arial" w:hAnsi="Arial" w:cs="Arial"/>
                            <w:sz w:val="13"/>
                          </w:rPr>
                          <w:t>400</w:t>
                        </w:r>
                      </w:p>
                    </w:txbxContent>
                  </v:textbox>
                </v:rect>
                <v:rect id="Rectangle 2440" o:spid="_x0000_s1032" style="position:absolute;left:15388;top:20779;width:1876;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AA714B" w:rsidRDefault="00AA714B" w:rsidP="00AA714B">
                        <w:r>
                          <w:rPr>
                            <w:rFonts w:ascii="Arial" w:eastAsia="Arial" w:hAnsi="Arial" w:cs="Arial"/>
                            <w:sz w:val="13"/>
                          </w:rPr>
                          <w:t>300</w:t>
                        </w:r>
                      </w:p>
                    </w:txbxContent>
                  </v:textbox>
                </v:rect>
                <v:rect id="Rectangle 2439" o:spid="_x0000_s1033" style="position:absolute;left:11342;top:20779;width:1866;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AA714B" w:rsidRDefault="00AA714B" w:rsidP="00AA714B">
                        <w:r>
                          <w:rPr>
                            <w:rFonts w:ascii="Arial" w:eastAsia="Arial" w:hAnsi="Arial" w:cs="Arial"/>
                            <w:sz w:val="13"/>
                          </w:rPr>
                          <w:t>200</w:t>
                        </w:r>
                      </w:p>
                    </w:txbxContent>
                  </v:textbox>
                </v:rect>
                <v:rect id="Rectangle 2438" o:spid="_x0000_s1034" style="position:absolute;left:7304;top:20779;width:1876;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AA714B" w:rsidRDefault="00AA714B" w:rsidP="00AA714B">
                        <w:r>
                          <w:rPr>
                            <w:rFonts w:ascii="Arial" w:eastAsia="Arial" w:hAnsi="Arial" w:cs="Arial"/>
                            <w:sz w:val="13"/>
                          </w:rPr>
                          <w:t>100</w:t>
                        </w:r>
                      </w:p>
                    </w:txbxContent>
                  </v:textbox>
                </v:rect>
                <v:rect id="Rectangle 2437" o:spid="_x0000_s1035" style="position:absolute;left:3715;top:20779;width:630;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AA714B" w:rsidRDefault="00AA714B" w:rsidP="00AA714B">
                        <w:r>
                          <w:rPr>
                            <w:rFonts w:ascii="Arial" w:eastAsia="Arial" w:hAnsi="Arial" w:cs="Arial"/>
                            <w:sz w:val="13"/>
                          </w:rPr>
                          <w:t>0</w:t>
                        </w:r>
                      </w:p>
                    </w:txbxContent>
                  </v:textbox>
                </v:rect>
                <v:rect id="Rectangle 683" o:spid="_x0000_s1036" style="position:absolute;left:2969;top:19811;width:629;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AA714B" w:rsidRDefault="00AA714B" w:rsidP="00AA714B">
                        <w:r>
                          <w:rPr>
                            <w:rFonts w:ascii="Arial" w:eastAsia="Arial" w:hAnsi="Arial" w:cs="Arial"/>
                            <w:sz w:val="13"/>
                          </w:rPr>
                          <w:t>0</w:t>
                        </w:r>
                      </w:p>
                    </w:txbxContent>
                  </v:textbox>
                </v:rect>
                <v:rect id="Rectangle 684" o:spid="_x0000_s1037" style="position:absolute;left:2039;top:17335;width:1865;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AA714B" w:rsidRDefault="00AA714B" w:rsidP="00AA714B">
                        <w:r>
                          <w:rPr>
                            <w:rFonts w:ascii="Arial" w:eastAsia="Arial" w:hAnsi="Arial" w:cs="Arial"/>
                            <w:sz w:val="13"/>
                          </w:rPr>
                          <w:t>100</w:t>
                        </w:r>
                      </w:p>
                    </w:txbxContent>
                  </v:textbox>
                </v:rect>
                <v:rect id="Rectangle 685" o:spid="_x0000_s1038" style="position:absolute;left:2039;top:14851;width:1865;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AA714B" w:rsidRDefault="00AA714B" w:rsidP="00AA714B">
                        <w:r>
                          <w:rPr>
                            <w:rFonts w:ascii="Arial" w:eastAsia="Arial" w:hAnsi="Arial" w:cs="Arial"/>
                            <w:sz w:val="13"/>
                          </w:rPr>
                          <w:t>200</w:t>
                        </w:r>
                      </w:p>
                    </w:txbxContent>
                  </v:textbox>
                </v:rect>
                <v:rect id="Rectangle 686" o:spid="_x0000_s1039" style="position:absolute;left:2039;top:12374;width:1865;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AA714B" w:rsidRDefault="00AA714B" w:rsidP="00AA714B">
                        <w:r>
                          <w:rPr>
                            <w:rFonts w:ascii="Arial" w:eastAsia="Arial" w:hAnsi="Arial" w:cs="Arial"/>
                            <w:sz w:val="13"/>
                          </w:rPr>
                          <w:t>300</w:t>
                        </w:r>
                      </w:p>
                    </w:txbxContent>
                  </v:textbox>
                </v:rect>
                <v:rect id="Rectangle 687" o:spid="_x0000_s1040" style="position:absolute;left:2039;top:9913;width:1865;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AA714B" w:rsidRDefault="00AA714B" w:rsidP="00AA714B">
                        <w:r>
                          <w:rPr>
                            <w:rFonts w:ascii="Arial" w:eastAsia="Arial" w:hAnsi="Arial" w:cs="Arial"/>
                            <w:sz w:val="13"/>
                          </w:rPr>
                          <w:t>400</w:t>
                        </w:r>
                      </w:p>
                    </w:txbxContent>
                  </v:textbox>
                </v:rect>
                <v:rect id="Rectangle 688" o:spid="_x0000_s1041" style="position:absolute;left:2039;top:7437;width:186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AA714B" w:rsidRDefault="00AA714B" w:rsidP="00AA714B">
                        <w:r>
                          <w:rPr>
                            <w:rFonts w:ascii="Arial" w:eastAsia="Arial" w:hAnsi="Arial" w:cs="Arial"/>
                            <w:sz w:val="13"/>
                          </w:rPr>
                          <w:t>500</w:t>
                        </w:r>
                      </w:p>
                    </w:txbxContent>
                  </v:textbox>
                </v:rect>
                <v:rect id="Rectangle 689" o:spid="_x0000_s1042" style="position:absolute;left:2039;top:4960;width:1865;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AA714B" w:rsidRDefault="00AA714B" w:rsidP="00AA714B">
                        <w:r>
                          <w:rPr>
                            <w:rFonts w:ascii="Arial" w:eastAsia="Arial" w:hAnsi="Arial" w:cs="Arial"/>
                            <w:sz w:val="13"/>
                          </w:rPr>
                          <w:t>600</w:t>
                        </w:r>
                      </w:p>
                    </w:txbxContent>
                  </v:textbox>
                </v:rect>
                <v:rect id="Rectangle 690" o:spid="_x0000_s1043" style="position:absolute;left:2039;top:2476;width:1865;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AA714B" w:rsidRDefault="00AA714B" w:rsidP="00AA714B">
                        <w:r>
                          <w:rPr>
                            <w:rFonts w:ascii="Arial" w:eastAsia="Arial" w:hAnsi="Arial" w:cs="Arial"/>
                            <w:sz w:val="13"/>
                          </w:rPr>
                          <w:t>700</w:t>
                        </w:r>
                      </w:p>
                    </w:txbxContent>
                  </v:textbox>
                </v:rect>
                <v:rect id="Rectangle 691" o:spid="_x0000_s1044" style="position:absolute;left:2039;width:186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AA714B" w:rsidRDefault="00AA714B" w:rsidP="00AA714B">
                        <w:r>
                          <w:rPr>
                            <w:rFonts w:ascii="Arial" w:eastAsia="Arial" w:hAnsi="Arial" w:cs="Arial"/>
                            <w:sz w:val="13"/>
                          </w:rPr>
                          <w:t>800</w:t>
                        </w:r>
                      </w:p>
                    </w:txbxContent>
                  </v:textbox>
                </v:rect>
                <v:shape id="Shape 692" o:spid="_x0000_s1045" style="position:absolute;left:3959;top:20225;width:0;height:313;visibility:visible;mso-wrap-style:square;v-text-anchor:top" coordsize="0,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uGcQA&#10;AADbAAAADwAAAGRycy9kb3ducmV2LnhtbESPQWvCQBSE7wX/w/KE3uomFUJJXcWKpT3FJlrw+Mg+&#10;k9Ds2yW71fjv3ULB4zAz3zCL1Wh6cabBd5YVpLMEBHFtdceNgsP+/ekFhA/IGnvLpOBKHlbLycMC&#10;c20vXNK5Co2IEPY5KmhDcLmUvm7JoJ9ZRxy9kx0MhiiHRuoBLxFuevmcJJk02HFcaNHRpqX6p/o1&#10;CpxN5/P1MXmrd+Vu+/3lCvNhC6Uep+P6FUSgMdzD/+1PrSBL4e9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rhnEAAAA2wAAAA8AAAAAAAAAAAAAAAAAmAIAAGRycy9k&#10;b3ducmV2LnhtbFBLBQYAAAAABAAEAPUAAACJAwAAAAA=&#10;" path="m,31242l,e" filled="f" strokeweight=".20708mm">
                  <v:stroke endcap="round"/>
                  <v:path arrowok="t" o:connecttype="custom" o:connectlocs="0,313;0,0" o:connectangles="0,0" textboxrect="0,0,0,31242"/>
                </v:shape>
                <v:shape id="Shape 693" o:spid="_x0000_s1046" style="position:absolute;left:5978;top:20225;width:0;height:168;visibility:visible;mso-wrap-style:square;v-text-anchor:top" coordsize="0,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ocQA&#10;AADbAAAADwAAAGRycy9kb3ducmV2LnhtbESP3UrDQBSE7wXfYTmCN9JurBBK2m3Rgii0tvTnAQ7Z&#10;YxKaPbtkj2l8e7cg9HKYmW+Y+XJwreqpi41nA8/jDBRx6W3DlYHT8X00BRUF2WLrmQz8UoTl4v5u&#10;joX1F95Tf5BKJQjHAg3UIqHQOpY1OYxjH4iT9+07h5JkV2nb4SXBXasnWZZrhw2nhRoDrWoqz4cf&#10;Z2D7sgof2/Wb9CE/b76eduJoLcY8PgyvM1BCg9zC/+1PayCfwPVL+gF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N6HEAAAA2wAAAA8AAAAAAAAAAAAAAAAAmAIAAGRycy9k&#10;b3ducmV2LnhtbFBLBQYAAAAABAAEAPUAAACJAwAAAAA=&#10;" path="m,16764l,e" filled="f" strokeweight=".20708mm">
                  <v:stroke endcap="round"/>
                  <v:path arrowok="t" o:connecttype="custom" o:connectlocs="0,168;0,0" o:connectangles="0,0" textboxrect="0,0,0,16764"/>
                </v:shape>
                <v:shape id="Shape 694" o:spid="_x0000_s1047" style="position:absolute;left:8013;top:20225;width:0;height:313;visibility:visible;mso-wrap-style:square;v-text-anchor:top" coordsize="0,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V9cQA&#10;AADbAAAADwAAAGRycy9kb3ducmV2LnhtbESPzWrDMBCE74G+g9hCb4nsGkJwowS3tLSn/LWFHBdr&#10;Y5taK2GptvP2USCQ4zAz3zDL9Wha0VPnG8sK0lkCgri0uuFKwc/3x3QBwgdkja1lUnAmD+vVw2SJ&#10;ubYD76k/hEpECPscFdQhuFxKX9Zk0M+sI47eyXYGQ5RdJXWHQ4SbVj4nyVwabDgu1Ojoraby7/Bv&#10;FDibZllxTF7L7X77/rtzG/NpN0o9PY7FC4hAY7iHb+0vrWCewfVL/AF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8lfXEAAAA2wAAAA8AAAAAAAAAAAAAAAAAmAIAAGRycy9k&#10;b3ducmV2LnhtbFBLBQYAAAAABAAEAPUAAACJAwAAAAA=&#10;" path="m,31242l,e" filled="f" strokeweight=".20708mm">
                  <v:stroke endcap="round"/>
                  <v:path arrowok="t" o:connecttype="custom" o:connectlocs="0,313;0,0" o:connectangles="0,0" textboxrect="0,0,0,31242"/>
                </v:shape>
                <v:shape id="Shape 695" o:spid="_x0000_s1048" style="position:absolute;left:10025;top:20225;width:0;height:168;visibility:visible;mso-wrap-style:square;v-text-anchor:top" coordsize="0,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F9cQA&#10;AADdAAAADwAAAGRycy9kb3ducmV2LnhtbERP22rCQBB9F/oPyxR8kbrR0iCpq7SCWLC11PYDhuw0&#10;CWZnl+wY07/vFgq+zeFcZ7keXKt66mLj2cBsmoEiLr1tuDLw9bm9W4CKgmyx9UwGfijCenUzWmJh&#10;/YU/qD9KpVIIxwIN1CKh0DqWNTmMUx+IE/ftO4eSYFdp2+ElhbtWz7Ms1w4bTg01BtrUVJ6OZ2fg&#10;cL8Ju8P+WfqQn17fJu/iaC/GjG+Hp0dQQoNcxf/uF5vmLx5y+Psmn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RfXEAAAA3QAAAA8AAAAAAAAAAAAAAAAAmAIAAGRycy9k&#10;b3ducmV2LnhtbFBLBQYAAAAABAAEAPUAAACJAwAAAAA=&#10;" path="m,16764l,e" filled="f" strokeweight=".20708mm">
                  <v:stroke endcap="round"/>
                  <v:path arrowok="t" o:connecttype="custom" o:connectlocs="0,168;0,0" o:connectangles="0,0" textboxrect="0,0,0,16764"/>
                </v:shape>
                <v:shape id="Shape 696" o:spid="_x0000_s1049" style="position:absolute;left:12044;top:20225;width:0;height:313;visibility:visible;mso-wrap-style:square;v-text-anchor:top" coordsize="0,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71MQA&#10;AADdAAAADwAAAGRycy9kb3ducmV2LnhtbERPS2vCQBC+C/0PywjedGOlVdJsxIpiT1pf0OOQHZPQ&#10;7OySXTX9992C0Nt8fM/J5p1pxI1aX1tWMB4lIIgLq2suFZyO6+EMhA/IGhvLpOCHPMzzp16GqbZ3&#10;3tPtEEoRQ9inqKAKwaVS+qIig35kHXHkLrY1GCJsS6lbvMdw08jnJHmVBmuODRU6WlZUfB+uRoGz&#10;48lk8ZW8F7v9bnX+dFuzsVulBv1u8QYiUBf+xQ/3h47zZy9T+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jO9TEAAAA3QAAAA8AAAAAAAAAAAAAAAAAmAIAAGRycy9k&#10;b3ducmV2LnhtbFBLBQYAAAAABAAEAPUAAACJAwAAAAA=&#10;" path="m,31242l,e" filled="f" strokeweight=".20708mm">
                  <v:stroke endcap="round"/>
                  <v:path arrowok="t" o:connecttype="custom" o:connectlocs="0,313;0,0" o:connectangles="0,0" textboxrect="0,0,0,31242"/>
                </v:shape>
                <v:shape id="Shape 697" o:spid="_x0000_s1050" style="position:absolute;left:14063;top:20225;width:0;height:168;visibility:visible;mso-wrap-style:square;v-text-anchor:top" coordsize="0,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50HMYA&#10;AADdAAAADwAAAGRycy9kb3ducmV2LnhtbESP0UoDQQxF3wX/YUjBF7GzKpaydlq0IArVllY/IOyk&#10;u0t3MsNO3K5/bx4E3xLuzb0ni9UYOjNQn9vIDm6nBRjiKvqWawdfny83czBZkD12kcnBD2VYLS8v&#10;Flj6eOY9DQepjYZwLtFBI5JKa3PVUMA8jYlYtWPsA4qufW19j2cND529K4qZDdiyNjSYaN1QdTp8&#10;Bwfb+3V63W6eZUiz0/vH9U4CbcS5q8n49AhGaJR/89/1m1f8+YPi6jc6g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50HMYAAADdAAAADwAAAAAAAAAAAAAAAACYAgAAZHJz&#10;L2Rvd25yZXYueG1sUEsFBgAAAAAEAAQA9QAAAIsDAAAAAA==&#10;" path="m,16764l,e" filled="f" strokeweight=".20708mm">
                  <v:stroke endcap="round"/>
                  <v:path arrowok="t" o:connecttype="custom" o:connectlocs="0,168;0,0" o:connectangles="0,0" textboxrect="0,0,0,16764"/>
                </v:shape>
                <v:shape id="Shape 698" o:spid="_x0000_s1051" style="position:absolute;left:16098;top:20225;width:0;height:313;visibility:visible;mso-wrap-style:square;v-text-anchor:top" coordsize="0,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AKPcQA&#10;AADdAAAADwAAAGRycy9kb3ducmV2LnhtbERPS2vCQBC+C/0PywjedGOlRdNsxIpiT1pf0OOQHZPQ&#10;7OySXTX9992C0Nt8fM/J5p1pxI1aX1tWMB4lIIgLq2suFZyO6+EUhA/IGhvLpOCHPMzzp16GqbZ3&#10;3tPtEEoRQ9inqKAKwaVS+qIig35kHXHkLrY1GCJsS6lbvMdw08jnJHmVBmuODRU6WlZUfB+uRoGz&#10;48lk8ZW8F7v9bnX+dFuzsVulBv1u8QYiUBf+xQ/3h47zpy8z+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Cj3EAAAA3QAAAA8AAAAAAAAAAAAAAAAAmAIAAGRycy9k&#10;b3ducmV2LnhtbFBLBQYAAAAABAAEAPUAAACJAwAAAAA=&#10;" path="m,31242l,e" filled="f" strokeweight=".20708mm">
                  <v:stroke endcap="round"/>
                  <v:path arrowok="t" o:connecttype="custom" o:connectlocs="0,313;0,0" o:connectangles="0,0" textboxrect="0,0,0,31242"/>
                </v:shape>
                <v:shape id="Shape 699" o:spid="_x0000_s1052" style="position:absolute;left:18117;top:20225;width:0;height:168;visibility:visible;mso-wrap-style:square;v-text-anchor:top" coordsize="0,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yp8YA&#10;AADdAAAADwAAAGRycy9kb3ducmV2LnhtbESP0UrDQBBF3wX/YRnBF7EbFUJJuy1aEIVqi9UPGLLT&#10;JDQ7u2THNP698yD4NsO9c++Z5XoKvRlpyF1kB3ezAgxxHX3HjYOvz+fbOZgsyB77yOTghzKsV5cX&#10;S6x8PPMHjQdpjIZwrtBBK5Iqa3PdUsA8i4lYtWMcAoquQ2P9gGcND729L4rSBuxYG1pMtGmpPh2+&#10;g4Pdwya97LZPMqby9PZ+s5dAW3Hu+mp6XIARmuTf/Hf96hV/Xiq/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Syp8YAAADdAAAADwAAAAAAAAAAAAAAAACYAgAAZHJz&#10;L2Rvd25yZXYueG1sUEsFBgAAAAAEAAQA9QAAAIsDAAAAAA==&#10;" path="m,16764l,e" filled="f" strokeweight=".20708mm">
                  <v:stroke endcap="round"/>
                  <v:path arrowok="t" o:connecttype="custom" o:connectlocs="0,168;0,0" o:connectangles="0,0" textboxrect="0,0,0,16764"/>
                </v:shape>
                <v:shape id="Shape 700" o:spid="_x0000_s1053" style="position:absolute;left:20136;top:20225;width:0;height:313;visibility:visible;mso-wrap-style:square;v-text-anchor:top" coordsize="0,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MhsQA&#10;AADdAAAADwAAAGRycy9kb3ducmV2LnhtbERPTWvCQBC9F/wPywje6iYVQkhdRaXFnhK1FTwO2WkS&#10;mp1dsltN/323IPQ2j/c5y/VoenGlwXeWFaTzBARxbXXHjYKP99fHHIQPyBp7y6TghzysV5OHJRba&#10;3vhI11NoRAxhX6CCNgRXSOnrlgz6uXXEkfu0g8EQ4dBIPeAthptePiVJJg12HBtadLRrqf46fRsF&#10;zqaLxeaSbOvqWL2cD640e1sqNZuOm2cQgcbwL76733Scn2c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zIbEAAAA3QAAAA8AAAAAAAAAAAAAAAAAmAIAAGRycy9k&#10;b3ducmV2LnhtbFBLBQYAAAAABAAEAPUAAACJAwAAAAA=&#10;" path="m,31242l,e" filled="f" strokeweight=".20708mm">
                  <v:stroke endcap="round"/>
                  <v:path arrowok="t" o:connecttype="custom" o:connectlocs="0,313;0,0" o:connectangles="0,0" textboxrect="0,0,0,31242"/>
                </v:shape>
                <v:shape id="Shape 701" o:spid="_x0000_s1054" style="position:absolute;left:22148;top:20225;width:0;height:168;visibility:visible;mso-wrap-style:square;v-text-anchor:top" coordsize="0,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JS8MA&#10;AADdAAAADwAAAGRycy9kb3ducmV2LnhtbERP22rCQBB9L/gPywh9KXVTC0FSV7GCtKC11PYDhuyY&#10;BLOzS3aM6d93hYJvczjXmS8H16qeuth4NvA0yUARl942XBn4+d48zkBFQbbYeiYDvxRhuRjdzbGw&#10;/sJf1B+kUimEY4EGapFQaB3LmhzGiQ/EiTv6zqEk2FXadnhJ4a7V0yzLtcOGU0ONgdY1lafD2RnY&#10;P6/D2377Kn3IT7uPh09xtBVj7sfD6gWU0CA38b/73ab5s3wK12/SC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qJS8MAAADdAAAADwAAAAAAAAAAAAAAAACYAgAAZHJzL2Rv&#10;d25yZXYueG1sUEsFBgAAAAAEAAQA9QAAAIgDAAAAAA==&#10;" path="m,16764l,e" filled="f" strokeweight=".20708mm">
                  <v:stroke endcap="round"/>
                  <v:path arrowok="t" o:connecttype="custom" o:connectlocs="0,168;0,0" o:connectangles="0,0" textboxrect="0,0,0,16764"/>
                </v:shape>
                <v:shape id="Shape 702" o:spid="_x0000_s1055" style="position:absolute;left:24183;top:20225;width:0;height:313;visibility:visible;mso-wrap-style:square;v-text-anchor:top" coordsize="0,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3asQA&#10;AADdAAAADwAAAGRycy9kb3ducmV2LnhtbERPTWvCQBC9F/wPywje6sYGJKSuotJiT8akFTwO2WkS&#10;mp1dsltN/323IPQ2j/c5q81oenGlwXeWFSzmCQji2uqOGwUf76+PGQgfkDX2lknBD3nYrCcPK8y1&#10;vXFJ1yo0Ioawz1FBG4LLpfR1Swb93DriyH3awWCIcGikHvAWw00vn5JkKQ12HBtadLRvqf6qvo0C&#10;Zxdpur0ku7ooi5fzyR3NwR6Vmk3H7TOIQGP4F9/dbzrOz5Yp/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092rEAAAA3QAAAA8AAAAAAAAAAAAAAAAAmAIAAGRycy9k&#10;b3ducmV2LnhtbFBLBQYAAAAABAAEAPUAAACJAwAAAAA=&#10;" path="m,31242l,e" filled="f" strokeweight=".20708mm">
                  <v:stroke endcap="round"/>
                  <v:path arrowok="t" o:connecttype="custom" o:connectlocs="0,313;0,0" o:connectangles="0,0" textboxrect="0,0,0,31242"/>
                </v:shape>
                <v:shape id="Shape 703" o:spid="_x0000_s1056" style="position:absolute;left:26202;top:20225;width:0;height:168;visibility:visible;mso-wrap-style:square;v-text-anchor:top" coordsize="0,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pMQA&#10;AADdAAAADwAAAGRycy9kb3ducmV2LnhtbERP22rCQBB9F/oPyxR8kbrRliCpq7SCWLC11PYDhuw0&#10;CWZnl+wY07/vFgq+zeFcZ7keXKt66mLj2cBsmoEiLr1tuDLw9bm9W4CKgmyx9UwGfijCenUzWmJh&#10;/YU/qD9KpVIIxwIN1CKh0DqWNTmMUx+IE/ftO4eSYFdp2+ElhbtWz7Ms1w4bTg01BtrUVJ6OZ2fg&#10;cL8Ju8P+WfqQn17fJu/iaC/GjG+Hp0dQQoNcxf/uF5vmL/IH+Psmn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KTEAAAA3QAAAA8AAAAAAAAAAAAAAAAAmAIAAGRycy9k&#10;b3ducmV2LnhtbFBLBQYAAAAABAAEAPUAAACJAwAAAAA=&#10;" path="m,16764l,e" filled="f" strokeweight=".20708mm">
                  <v:stroke endcap="round"/>
                  <v:path arrowok="t" o:connecttype="custom" o:connectlocs="0,168;0,0" o:connectangles="0,0" textboxrect="0,0,0,16764"/>
                </v:shape>
                <v:shape id="Shape 704" o:spid="_x0000_s1057" style="position:absolute;left:28221;top:20225;width:0;height:313;visibility:visible;mso-wrap-style:square;v-text-anchor:top" coordsize="0,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KhcIA&#10;AADdAAAADwAAAGRycy9kb3ducmV2LnhtbERPS4vCMBC+C/6HMII3TV1RpBpFZWU9+RY8Ds1sW7aZ&#10;hCar3X+/EQRv8/E9Z7ZoTCXuVPvSsoJBPwFBnFldcq7gct70JiB8QNZYWSYFf+RhMW+3Zphq++Aj&#10;3U8hFzGEfYoKihBcKqXPCjLo+9YRR+7b1gZDhHUudY2PGG4q+ZEkY2mw5NhQoKN1QdnP6dcocHYw&#10;HC5vySrbH/ef14PbmS+7U6rbaZZTEIGa8Ba/3Fsd50/GI3h+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cqFwgAAAN0AAAAPAAAAAAAAAAAAAAAAAJgCAABkcnMvZG93&#10;bnJldi54bWxQSwUGAAAAAAQABAD1AAAAhwMAAAAA&#10;" path="m,31242l,e" filled="f" strokeweight=".20708mm">
                  <v:stroke endcap="round"/>
                  <v:path arrowok="t" o:connecttype="custom" o:connectlocs="0,313;0,0" o:connectangles="0,0" textboxrect="0,0,0,31242"/>
                </v:shape>
                <v:shape id="Shape 705" o:spid="_x0000_s1058" style="position:absolute;left:3959;top:20225;width:24262;height:0;visibility:visible;mso-wrap-style:square;v-text-anchor:top" coordsize="2426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gGMQA&#10;AADdAAAADwAAAGRycy9kb3ducmV2LnhtbERP22rCQBB9F/yHZYS+6cYWUomuItJCa6jgBfFxyI7Z&#10;2OxsyK6a/n23UPBtDuc6s0Vna3Gj1leOFYxHCQjiwumKSwWH/ftwAsIHZI21Y1LwQx4W835vhpl2&#10;d97SbRdKEUPYZ6jAhNBkUvrCkEU/cg1x5M6utRgibEupW7zHcFvL5yRJpcWKY4PBhlaGiu/d1Sr4&#10;yj/xeFnxsVrn47eX0/r6avKNUk+DbjkFEagLD/G/+0PH+ZM0hb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IBjEAAAA3QAAAA8AAAAAAAAAAAAAAAAAmAIAAGRycy9k&#10;b3ducmV2LnhtbFBLBQYAAAAABAAEAPUAAACJAwAAAAA=&#10;" path="m,l2426208,e" filled="f" strokeweight=".20708mm">
                  <v:stroke endcap="round"/>
                  <v:path arrowok="t" o:connecttype="custom" o:connectlocs="0,0;24262,0" o:connectangles="0,0" textboxrect="0,0,2426208,0"/>
                </v:shape>
                <v:shape id="Shape 706" o:spid="_x0000_s1059" style="position:absolute;left:3639;top:20225;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OcsMA&#10;AADdAAAADwAAAGRycy9kb3ducmV2LnhtbERPTWvCQBC9C/6HZQRvulFBQ+oqKoiKFGoiPQ/ZaRKa&#10;nQ3ZVWN/fVco9DaP9znLdWdqcafWVZYVTMYRCOLc6ooLBddsP4pBOI+ssbZMCp7kYL3q95aYaPvg&#10;C91TX4gQwi5BBaX3TSKly0sy6Ma2IQ7cl20N+gDbQuoWHyHc1HIaRXNpsOLQUGJDu5Ly7/RmFPy4&#10;k4mb9+3NfSzO0aH4zGZZmik1HHSbNxCeOv8v/nMfdZgfzxfw+ia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xOcsMAAADdAAAADwAAAAAAAAAAAAAAAACYAgAAZHJzL2Rv&#10;d25yZXYueG1sUEsFBgAAAAAEAAQA9QAAAIgDAAAAAA==&#10;" path="m,l32004,e" filled="f" strokeweight=".20708mm">
                  <v:stroke endcap="round"/>
                  <v:path arrowok="t" o:connecttype="custom" o:connectlocs="0,0;320,0" o:connectangles="0,0" textboxrect="0,0,32004,0"/>
                </v:shape>
                <v:shape id="Shape 707" o:spid="_x0000_s1060" style="position:absolute;left:3792;top:18991;width:167;height:0;visibility:visible;mso-wrap-style:square;v-text-anchor:top" coordsize="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PuMgA&#10;AADdAAAADwAAAGRycy9kb3ducmV2LnhtbESPT2sCMRDF7wW/Qxiht5rUgsjWKFIQbE/1Ty3ehs10&#10;s7qZLJtUt/30nUPB2wzvzXu/mS360KgLdamObOFxZEARl9HVXFnY71YPU1ApIztsIpOFH0qwmA/u&#10;Zli4eOUNXba5UhLCqUALPue20DqVngKmUWyJRfuKXcAsa1dp1+FVwkOjx8ZMdMCapcFjSy+eyvP2&#10;O1g4fi6fdmZ98P73wxze3/bHTX96tfZ+2C+fQWXq8838f712gj+dCK58Iy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A+4yAAAAN0AAAAPAAAAAAAAAAAAAAAAAJgCAABk&#10;cnMvZG93bnJldi54bWxQSwUGAAAAAAQABAD1AAAAjQMAAAAA&#10;" path="m,l16764,e" filled="f" strokeweight=".20708mm">
                  <v:stroke endcap="round"/>
                  <v:path arrowok="t" o:connecttype="custom" o:connectlocs="0,0;167,0" o:connectangles="0,0" textboxrect="0,0,16764,0"/>
                </v:shape>
                <v:shape id="Shape 708" o:spid="_x0000_s1061" style="position:absolute;left:3639;top:17741;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9/m8MA&#10;AADdAAAADwAAAGRycy9kb3ducmV2LnhtbERPTWvCQBC9F/wPywje6kYFTVNXUUFUSkGT0vOQHZNg&#10;djZkV037692C0Ns83ufMl52pxY1aV1lWMBpGIIhzqysuFHxl29cYhPPIGmvLpOCHHCwXvZc5Jtre&#10;+US31BcihLBLUEHpfZNI6fKSDLqhbYgDd7atQR9gW0jd4j2Em1qOo2gqDVYcGkpsaFNSfkmvRsGv&#10;O5i4+Vxf3XH2Ee2K72ySpZlSg363egfhqfP/4qd7r8P8ePoGf9+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9/m8MAAADdAAAADwAAAAAAAAAAAAAAAACYAgAAZHJzL2Rv&#10;d25yZXYueG1sUEsFBgAAAAAEAAQA9QAAAIgDAAAAAA==&#10;" path="m,l32004,e" filled="f" strokeweight=".20708mm">
                  <v:stroke endcap="round"/>
                  <v:path arrowok="t" o:connecttype="custom" o:connectlocs="0,0;320,0" o:connectangles="0,0" textboxrect="0,0,32004,0"/>
                </v:shape>
                <v:shape id="Shape 709" o:spid="_x0000_s1062" style="position:absolute;left:3792;top:16514;width:167;height:0;visibility:visible;mso-wrap-style:square;v-text-anchor:top" coordsize="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VY8gA&#10;AADdAAAADwAAAGRycy9kb3ducmV2LnhtbESPT0sDMRDF74LfIYzgzSZV0LI2LUUQqif7x0pvw2a6&#10;2XYzWTax3fbTO4eCtxnem/d+M572oVFH6lId2cJwYEARl9HVXFlYr94fRqBSRnbYRCYLZ0owndze&#10;jLFw8cQLOi5zpSSEU4EWfM5toXUqPQVMg9gSi7aLXcAsa1dp1+FJwkOjH4151gFrlgaPLb15Kg/L&#10;32Bh+zN7Wpn5xvvLt9l8fa63i37/Ye39XT97BZWpz//m6/XcCf7oRfjlGxlB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p5VjyAAAAN0AAAAPAAAAAAAAAAAAAAAAAJgCAABk&#10;cnMvZG93bnJldi54bWxQSwUGAAAAAAQABAD1AAAAjQMAAAAA&#10;" path="m,l16764,e" filled="f" strokeweight=".20708mm">
                  <v:stroke endcap="round"/>
                  <v:path arrowok="t" o:connecttype="custom" o:connectlocs="0,0;167,0" o:connectangles="0,0" textboxrect="0,0,16764,0"/>
                </v:shape>
                <v:shape id="Shape 710" o:spid="_x0000_s1063" style="position:absolute;left:3639;top:15265;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lQMQA&#10;AADdAAAADwAAAGRycy9kb3ducmV2LnhtbERPTWvCQBC9F/wPywje6iYVaoiuogWxpQg1Ec9DdkyC&#10;2dmQ3WjaX98tCL3N433Ocj2YRtyoc7VlBfE0AkFcWF1zqeCU754TEM4ja2wsk4JvcrBejZ6WmGp7&#10;5yPdMl+KEMIuRQWV920qpSsqMuimtiUO3MV2Bn2AXSl1h/cQbhr5EkWv0mDNoaHClt4qKq5ZbxT8&#10;uA+TtIdt777mn9G+POezPMuVmoyHzQKEp8H/ix/udx3mJ/MY/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5UDEAAAA3QAAAA8AAAAAAAAAAAAAAAAAmAIAAGRycy9k&#10;b3ducmV2LnhtbFBLBQYAAAAABAAEAPUAAACJAwAAAAA=&#10;" path="m,l32004,e" filled="f" strokeweight=".20708mm">
                  <v:stroke endcap="round"/>
                  <v:path arrowok="t" o:connecttype="custom" o:connectlocs="0,0;320,0" o:connectangles="0,0" textboxrect="0,0,32004,0"/>
                </v:shape>
                <v:shape id="Shape 711" o:spid="_x0000_s1064" style="position:absolute;left:3792;top:14038;width:167;height:0;visibility:visible;mso-wrap-style:square;v-text-anchor:top" coordsize="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uj8QA&#10;AADdAAAADwAAAGRycy9kb3ducmV2LnhtbERPS2sCMRC+C/0PYQreNNFCldUoUijYnuqjirdhM25W&#10;N5NlE3XbX28KQm/z8T1nOm9dJa7UhNKzhkFfgSDOvSm50LDdvPfGIEJENlh5Jg0/FGA+e+pMMTP+&#10;xiu6rmMhUgiHDDXYGOtMypBbchj6viZO3NE3DmOCTSFNg7cU7io5VOpVOiw5NVis6c1Sfl5fnIbD&#10;fvGyUcudtb/favf1uT2s2tOH1t3ndjEBEamN/+KHe2nS/PFoCH/fp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5ro/EAAAA3QAAAA8AAAAAAAAAAAAAAAAAmAIAAGRycy9k&#10;b3ducmV2LnhtbFBLBQYAAAAABAAEAPUAAACJAwAAAAA=&#10;" path="m,l16764,e" filled="f" strokeweight=".20708mm">
                  <v:stroke endcap="round"/>
                  <v:path arrowok="t" o:connecttype="custom" o:connectlocs="0,0;167,0" o:connectangles="0,0" textboxrect="0,0,16764,0"/>
                </v:shape>
                <v:shape id="Shape 712" o:spid="_x0000_s1065" style="position:absolute;left:3639;top:12788;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erMMA&#10;AADdAAAADwAAAGRycy9kb3ducmV2LnhtbERPTWvCQBC9C/0PyxS86aYKGqKrtAVRkYIm4nnIjkkw&#10;Oxuyq8b++q5Q8DaP9znzZWdqcaPWVZYVfAwjEMS51RUXCo7ZahCDcB5ZY22ZFDzIwXLx1ptjou2d&#10;D3RLfSFCCLsEFZTeN4mULi/JoBvahjhwZ9sa9AG2hdQt3kO4qeUoiibSYMWhocSGvkvKL+nVKPh1&#10;WxM3P19Xt5/uonVxysZZminVf+8+ZyA8df4l/ndvdJgfT8fw/Ca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7erMMAAADdAAAADwAAAAAAAAAAAAAAAACYAgAAZHJzL2Rv&#10;d25yZXYueG1sUEsFBgAAAAAEAAQA9QAAAIgDAAAAAA==&#10;" path="m,l32004,e" filled="f" strokeweight=".20708mm">
                  <v:stroke endcap="round"/>
                  <v:path arrowok="t" o:connecttype="custom" o:connectlocs="0,0;320,0" o:connectangles="0,0" textboxrect="0,0,32004,0"/>
                </v:shape>
                <v:shape id="Shape 713" o:spid="_x0000_s1066" style="position:absolute;left:3792;top:11554;width:167;height:0;visibility:visible;mso-wrap-style:square;v-text-anchor:top" coordsize="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TYMQA&#10;AADdAAAADwAAAGRycy9kb3ducmV2LnhtbERPS2sCMRC+F/ofwhR6q0kfqKxGEaFge/It3obNuNm6&#10;mSybVNf++kYQvM3H95zhuHWVOFETSs8aXjsKBHHuTcmFhvXq86UPIkRkg5Vn0nChAOPR48MQM+PP&#10;vKDTMhYihXDIUIONsc6kDLklh6Hja+LEHXzjMCbYFNI0eE7hrpJvSnWlw5JTg8Wappby4/LXadjv&#10;Ju8rNdta+7dR2/n3er9of760fn5qJwMQkdp4F9/cM5Pm93sfcP0mnS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k2DEAAAA3QAAAA8AAAAAAAAAAAAAAAAAmAIAAGRycy9k&#10;b3ducmV2LnhtbFBLBQYAAAAABAAEAPUAAACJAwAAAAA=&#10;" path="m,l16764,e" filled="f" strokeweight=".20708mm">
                  <v:stroke endcap="round"/>
                  <v:path arrowok="t" o:connecttype="custom" o:connectlocs="0,0;167,0" o:connectangles="0,0" textboxrect="0,0,16764,0"/>
                </v:shape>
                <v:shape id="Shape 714" o:spid="_x0000_s1067" style="position:absolute;left:3639;top:10327;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jQ8QA&#10;AADdAAAADwAAAGRycy9kb3ducmV2LnhtbERPTWvCQBC9C/6HZYTedGOlNaRughakFSloUnoestMk&#10;mJ0N2VXT/npXKPQ2j/c5q2wwrbhQ7xrLCuazCARxaXXDlYLPYjuNQTiPrLG1TAp+yEGWjkcrTLS9&#10;8pEuua9ECGGXoILa+y6R0pU1GXQz2xEH7tv2Bn2AfSV1j9cQblr5GEXP0mDDoaHGjl5rKk/52Sj4&#10;dTsTdx+bszss99Fb9VUsirxQ6mEyrF9AeBr8v/jP/a7D/Hj5BPd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40PEAAAA3QAAAA8AAAAAAAAAAAAAAAAAmAIAAGRycy9k&#10;b3ducmV2LnhtbFBLBQYAAAAABAAEAPUAAACJAwAAAAA=&#10;" path="m,l32004,e" filled="f" strokeweight=".20708mm">
                  <v:stroke endcap="round"/>
                  <v:path arrowok="t" o:connecttype="custom" o:connectlocs="0,0;320,0" o:connectangles="0,0" textboxrect="0,0,32004,0"/>
                </v:shape>
                <v:shape id="Shape 715" o:spid="_x0000_s1068" style="position:absolute;left:3792;top:9077;width:167;height:0;visibility:visible;mso-wrap-style:square;v-text-anchor:top" coordsize="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ojMQA&#10;AADdAAAADwAAAGRycy9kb3ducmV2LnhtbERPS2sCMRC+F/ofwhR6q4kWrKxGEUFQT/VRxduwGTer&#10;m8myibrtr28KQm/z8T1nNGldJW7UhNKzhm5HgSDOvSm50LDbzt8GIEJENlh5Jg3fFGAyfn4aYWb8&#10;ndd028RCpBAOGWqwMdaZlCG35DB0fE2cuJNvHMYEm0KaBu8p3FWyp1RfOiw5NVisaWYpv2yuTsPx&#10;MH3fqsXe2p8vtf9c7Y7r9rzU+vWlnQ5BRGrjv/jhXpg0f/DRh79v0gl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qIzEAAAA3QAAAA8AAAAAAAAAAAAAAAAAmAIAAGRycy9k&#10;b3ducmV2LnhtbFBLBQYAAAAABAAEAPUAAACJAwAAAAA=&#10;" path="m,l16764,e" filled="f" strokeweight=".20708mm">
                  <v:stroke endcap="round"/>
                  <v:path arrowok="t" o:connecttype="custom" o:connectlocs="0,0;167,0" o:connectangles="0,0" textboxrect="0,0,16764,0"/>
                </v:shape>
                <v:shape id="Shape 716" o:spid="_x0000_s1069" style="position:absolute;left:3639;top:7850;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Yr8MA&#10;AADdAAAADwAAAGRycy9kb3ducmV2LnhtbERPTWvCQBC9C/6HZQRvurFCE6KraKG0pRQ0Ec9DdkyC&#10;2dmQXTX117uFgrd5vM9ZrnvTiCt1rrasYDaNQBAXVtdcKjjk75MEhPPIGhvLpOCXHKxXw8ESU21v&#10;vKdr5ksRQtilqKDyvk2ldEVFBt3UtsSBO9nOoA+wK6Xu8BbCTSNfouhVGqw5NFTY0ltFxTm7GAV3&#10;92WS9md7cbv4O/ooj/k8z3KlxqN+swDhqfdP8b/7U4f5SRzD3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XYr8MAAADdAAAADwAAAAAAAAAAAAAAAACYAgAAZHJzL2Rv&#10;d25yZXYueG1sUEsFBgAAAAAEAAQA9QAAAIgDAAAAAA==&#10;" path="m,l32004,e" filled="f" strokeweight=".20708mm">
                  <v:stroke endcap="round"/>
                  <v:path arrowok="t" o:connecttype="custom" o:connectlocs="0,0;320,0" o:connectangles="0,0" textboxrect="0,0,32004,0"/>
                </v:shape>
                <v:shape id="Shape 717" o:spid="_x0000_s1070" style="position:absolute;left:3792;top:6601;width:167;height:0;visibility:visible;mso-wrap-style:square;v-text-anchor:top" coordsize="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ZZcgA&#10;AADdAAAADwAAAGRycy9kb3ducmV2LnhtbESPT0sDMRDF74LfIYzgzSZV0LI2LUUQqif7x0pvw2a6&#10;2XYzWTax3fbTO4eCtxnem/d+M572oVFH6lId2cJwYEARl9HVXFlYr94fRqBSRnbYRCYLZ0owndze&#10;jLFw8cQLOi5zpSSEU4EWfM5toXUqPQVMg9gSi7aLXcAsa1dp1+FJwkOjH4151gFrlgaPLb15Kg/L&#10;32Bh+zN7Wpn5xvvLt9l8fa63i37/Ye39XT97BZWpz//m6/XcCf7oRXDlGxlB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0ZllyAAAAN0AAAAPAAAAAAAAAAAAAAAAAJgCAABk&#10;cnMvZG93bnJldi54bWxQSwUGAAAAAAQABAD1AAAAjQMAAAAA&#10;" path="m,l16764,e" filled="f" strokeweight=".20708mm">
                  <v:stroke endcap="round"/>
                  <v:path arrowok="t" o:connecttype="custom" o:connectlocs="0,0;167,0" o:connectangles="0,0" textboxrect="0,0,16764,0"/>
                </v:shape>
                <v:shape id="Shape 718" o:spid="_x0000_s1071" style="position:absolute;left:3639;top:5366;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pRsMA&#10;AADdAAAADwAAAGRycy9kb3ducmV2LnhtbERPTWvCQBC9F/wPywje6kaFGqOrqCCtlIIm4nnIjkkw&#10;Oxuyq6b++m6h0Ns83ucsVp2pxZ1aV1lWMBpGIIhzqysuFJyy3WsMwnlkjbVlUvBNDlbL3ssCE20f&#10;fKR76gsRQtglqKD0vkmkdHlJBt3QNsSBu9jWoA+wLaRu8RHCTS3HUfQmDVYcGkpsaFtSfk1vRsHT&#10;7U3cfG1u7jD9jN6LczbJ0kypQb9bz0F46vy/+M/9ocP8eDqD32/C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bpRsMAAADdAAAADwAAAAAAAAAAAAAAAACYAgAAZHJzL2Rv&#10;d25yZXYueG1sUEsFBgAAAAAEAAQA9QAAAIgDAAAAAA==&#10;" path="m,l32004,e" filled="f" strokeweight=".20708mm">
                  <v:stroke endcap="round"/>
                  <v:path arrowok="t" o:connecttype="custom" o:connectlocs="0,0;320,0" o:connectangles="0,0" textboxrect="0,0,32004,0"/>
                </v:shape>
                <v:shape id="Shape 719" o:spid="_x0000_s1072" style="position:absolute;left:3792;top:4117;width:167;height:0;visibility:visible;mso-wrap-style:square;v-text-anchor:top" coordsize="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lRMgA&#10;AADdAAAADwAAAGRycy9kb3ducmV2LnhtbESPT0sDMRDF74LfIYzgzSYqyLI2LaUgVE/2j5Xehs10&#10;s+1msmxiu/rpO4eCtxnem/d+M54OoVUn6lMT2cLjyIAirqJruLawWb89FKBSRnbYRiYLv5RgOrm9&#10;GWPp4pmXdFrlWkkIpxIt+Jy7UutUeQqYRrEjFm0f+4BZ1r7WrsezhIdWPxnzogM2LA0eO5p7qo6r&#10;n2Bh9z17XpvF1vu/L7P9/NjslsPh3dr7u2H2CirTkP/N1+uFE/yiEH75Rkb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cuVEyAAAAN0AAAAPAAAAAAAAAAAAAAAAAJgCAABk&#10;cnMvZG93bnJldi54bWxQSwUGAAAAAAQABAD1AAAAjQMAAAAA&#10;" path="m,l16764,e" filled="f" strokeweight=".20708mm">
                  <v:stroke endcap="round"/>
                  <v:path arrowok="t" o:connecttype="custom" o:connectlocs="0,0;167,0" o:connectangles="0,0" textboxrect="0,0,16764,0"/>
                </v:shape>
                <v:shape id="Shape 720" o:spid="_x0000_s1073" style="position:absolute;left:3639;top:2890;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VZ8QA&#10;AADdAAAADwAAAGRycy9kb3ducmV2LnhtbERPTWvCQBC9C/0PyxR6040t1BCzCVUorRShTcTzkB2T&#10;0OxsyK4a++u7guBtHu9z0nw0nTjR4FrLCuazCARxZXXLtYJd+T6NQTiPrLGzTAou5CDPHiYpJtqe&#10;+YdOha9FCGGXoILG+z6R0lUNGXQz2xMH7mAHgz7AoZZ6wHMIN518jqJXabDl0NBgT+uGqt/iaBT8&#10;uY2J++3q6L4XX9FHvS9fyqJU6ulxfFuC8DT6u/jm/tRhfhzP4fpNO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llWfEAAAA3QAAAA8AAAAAAAAAAAAAAAAAmAIAAGRycy9k&#10;b3ducmV2LnhtbFBLBQYAAAAABAAEAPUAAACJAwAAAAA=&#10;" path="m,l32004,e" filled="f" strokeweight=".20708mm">
                  <v:stroke endcap="round"/>
                  <v:path arrowok="t" o:connecttype="custom" o:connectlocs="0,0;320,0" o:connectangles="0,0" textboxrect="0,0,32004,0"/>
                </v:shape>
                <v:shape id="Shape 721" o:spid="_x0000_s1074" style="position:absolute;left:3792;top:1640;width:167;height:0;visibility:visible;mso-wrap-style:square;v-text-anchor:top" coordsize="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eqMQA&#10;AADdAAAADwAAAGRycy9kb3ducmV2LnhtbERPS2sCMRC+C/6HMEJvmmihLFujSEHQnupri7dhM91s&#10;u5ksm6jb/vqmUPA2H99z5sveNeJKXag9a5hOFAji0puaKw3Hw3qcgQgR2WDjmTR8U4DlYjiYY278&#10;jXd03cdKpBAOOWqwMba5lKG05DBMfEucuA/fOYwJdpU0Hd5SuGvkTKkn6bDm1GCxpRdL5df+4jSc&#10;31ePB7UprP05qeLt9Xje9Z9brR9G/eoZRKQ+3sX/7o1J87NsBn/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3qjEAAAA3QAAAA8AAAAAAAAAAAAAAAAAmAIAAGRycy9k&#10;b3ducmV2LnhtbFBLBQYAAAAABAAEAPUAAACJAwAAAAA=&#10;" path="m,l16764,e" filled="f" strokeweight=".20708mm">
                  <v:stroke endcap="round"/>
                  <v:path arrowok="t" o:connecttype="custom" o:connectlocs="0,0;167,0" o:connectangles="0,0" textboxrect="0,0,16764,0"/>
                </v:shape>
                <v:shape id="Shape 722" o:spid="_x0000_s1075" style="position:absolute;left:3639;top:413;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ui8MA&#10;AADdAAAADwAAAGRycy9kb3ducmV2LnhtbERPTWvCQBC9F/wPywje6sYGbIiuooVSSyloIp6H7JgE&#10;s7Mhu9HUX98tFLzN433Ocj2YRlypc7VlBbNpBIK4sLrmUsExf39OQDiPrLGxTAp+yMF6NXpaYqrt&#10;jQ90zXwpQgi7FBVU3replK6oyKCb2pY4cGfbGfQBdqXUHd5CuGnkSxTNpcGaQ0OFLb1VVFyy3ii4&#10;u0+TtN/b3u1fv6KP8pTHeZYrNRkPmwUIT4N/iP/dOx3mJ0kM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ui8MAAADdAAAADwAAAAAAAAAAAAAAAACYAgAAZHJzL2Rv&#10;d25yZXYueG1sUEsFBgAAAAAEAAQA9QAAAIgDAAAAAA==&#10;" path="m,l32004,e" filled="f" strokeweight=".20708mm">
                  <v:stroke endcap="round"/>
                  <v:path arrowok="t" o:connecttype="custom" o:connectlocs="0,0;320,0" o:connectangles="0,0" textboxrect="0,0,32004,0"/>
                </v:shape>
                <v:shape id="Shape 723" o:spid="_x0000_s1076" style="position:absolute;left:3959;top:413;width:0;height:19812;visibility:visible;mso-wrap-style:square;v-text-anchor:top" coordsize="0,198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6dMMA&#10;AADdAAAADwAAAGRycy9kb3ducmV2LnhtbERP3WrCMBS+F/YO4Qx2I5puyFaqUUQmCFJEtwc4NMem&#10;2JzUJNZuT78MBrs7H9/vWawG24qefGgcK3ieZiCIK6cbrhV8fmwnOYgQkTW2jknBFwVYLR9GCyy0&#10;u/OR+lOsRQrhUKACE2NXSBkqQxbD1HXEiTs7bzEm6GupPd5TuG3lS5a9SosNpwaDHW0MVZfTzSrA&#10;Y3l42+/MuPP9+v367ctDLLVST4/Deg4i0hD/xX/unU7z83wG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a6dMMAAADdAAAADwAAAAAAAAAAAAAAAACYAgAAZHJzL2Rv&#10;d25yZXYueG1sUEsFBgAAAAAEAAQA9QAAAIgDAAAAAA==&#10;" path="m,1981200l,,,31242e" filled="f" strokeweight=".20708mm">
                  <v:stroke endcap="round"/>
                  <v:path arrowok="t" o:connecttype="custom" o:connectlocs="0,19812;0,0;0,312" o:connectangles="0,0,0" textboxrect="0,0,0,1981200"/>
                </v:shape>
                <v:shape id="Shape 724" o:spid="_x0000_s1077" style="position:absolute;left:5978;top:413;width:0;height:168;visibility:visible;mso-wrap-style:square;v-text-anchor:top" coordsize="0,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xcQA&#10;AADdAAAADwAAAGRycy9kb3ducmV2LnhtbERP22rCQBB9L/Qflin4UupGSyWkrtIK0oLWUtsPGLLT&#10;JJidXbLTGP/eFQq+zeFcZ74cXKt66mLj2cBknIEiLr1tuDLw871+yEFFQbbYeiYDJ4qwXNzezLGw&#10;/shf1O+lUimEY4EGapFQaB3LmhzGsQ/Eifv1nUNJsKu07fCYwl2rp1k20w4bTg01BlrVVB72f87A&#10;7nEV3nabV+nD7LD9uP8URxsxZnQ3vDyDEhrkKv53v9s0P8+f4PJNOkEv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98XEAAAA3QAAAA8AAAAAAAAAAAAAAAAAmAIAAGRycy9k&#10;b3ducmV2LnhtbFBLBQYAAAAABAAEAPUAAACJAwAAAAA=&#10;" path="m,l,16764e" filled="f" strokeweight=".20708mm">
                  <v:stroke endcap="round"/>
                  <v:path arrowok="t" o:connecttype="custom" o:connectlocs="0,0;0,168" o:connectangles="0,0" textboxrect="0,0,0,16764"/>
                </v:shape>
                <v:shape id="Shape 725" o:spid="_x0000_s1078" style="position:absolute;left:8013;top:413;width:0;height:313;visibility:visible;mso-wrap-style:square;v-text-anchor:top" coordsize="0,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CMQA&#10;AADdAAAADwAAAGRycy9kb3ducmV2LnhtbERPTWvCQBC9F/wPywje6sYKIaSuotJiT8akFTwO2WkS&#10;mp1dsltN/323IPQ2j/c5q81oenGlwXeWFSzmCQji2uqOGwUf76+PGQgfkDX2lknBD3nYrCcPK8y1&#10;vXFJ1yo0Ioawz1FBG4LLpfR1Swb93DriyH3awWCIcGikHvAWw00vn5IklQY7jg0tOtq3VH9V30aB&#10;s4vlcntJdnVRFi/nkzuagz0qNZuO22cQgcbwL76733Scn2Up/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PsgjEAAAA3QAAAA8AAAAAAAAAAAAAAAAAmAIAAGRycy9k&#10;b3ducmV2LnhtbFBLBQYAAAAABAAEAPUAAACJAwAAAAA=&#10;" path="m,l,31242e" filled="f" strokeweight=".20708mm">
                  <v:stroke endcap="round"/>
                  <v:path arrowok="t" o:connecttype="custom" o:connectlocs="0,0;0,313" o:connectangles="0,0" textboxrect="0,0,0,31242"/>
                </v:shape>
                <v:shape id="Shape 726" o:spid="_x0000_s1079" style="position:absolute;left:10025;top:413;width:0;height:168;visibility:visible;mso-wrap-style:square;v-text-anchor:top" coordsize="0,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HMKcQA&#10;AADdAAAADwAAAGRycy9kb3ducmV2LnhtbERP20rDQBB9F/yHZYS+iN20Qg2x26KFotCLWP2AITsm&#10;odnZJTum6d93C4JvczjXmS8H16qeuth4NjAZZ6CIS28brgx8f60fclBRkC22nsnAmSIsF7c3cyys&#10;P/En9QepVArhWKCBWiQUWseyJodx7ANx4n5851AS7CptOzylcNfqaZbNtMOGU0ONgVY1lcfDrzOw&#10;f1yFt/3mVfowO2539x/iaCPGjO6Gl2dQQoP8i//c7zbNz/MnuH6TTt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zCnEAAAA3QAAAA8AAAAAAAAAAAAAAAAAmAIAAGRycy9k&#10;b3ducmV2LnhtbFBLBQYAAAAABAAEAPUAAACJAwAAAAA=&#10;" path="m,l,16764e" filled="f" strokeweight=".20708mm">
                  <v:stroke endcap="round"/>
                  <v:path arrowok="t" o:connecttype="custom" o:connectlocs="0,0;0,168" o:connectangles="0,0" textboxrect="0,0,0,16764"/>
                </v:shape>
                <v:shape id="Shape 727" o:spid="_x0000_s1080" style="position:absolute;left:12044;top:413;width:0;height:313;visibility:visible;mso-wrap-style:square;v-text-anchor:top" coordsize="0,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D4cYA&#10;AADdAAAADwAAAGRycy9kb3ducmV2LnhtbESPQWvCQBCF7wX/wzKCt7pRoYToKloq9aTVVvA4ZMck&#10;mJ1dsltN/33nUOhthvfmvW8Wq9616k5dbDwbmIwzUMSltw1XBr4+t885qJiQLbaeycAPRVgtB08L&#10;LKx/8JHup1QpCeFYoIE6pVBoHcuaHMaxD8SiXX3nMMnaVdp2+JBw1+pplr1ohw1LQ42BXmsqb6dv&#10;ZyD4yWy2vmSb8nA8vJ0/wt69+70xo2G/noNK1Kd/89/1zgp+ngu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yD4cYAAADdAAAADwAAAAAAAAAAAAAAAACYAgAAZHJz&#10;L2Rvd25yZXYueG1sUEsFBgAAAAAEAAQA9QAAAIsDAAAAAA==&#10;" path="m,l,31242e" filled="f" strokeweight=".20708mm">
                  <v:stroke endcap="round"/>
                  <v:path arrowok="t" o:connecttype="custom" o:connectlocs="0,0;0,313" o:connectangles="0,0" textboxrect="0,0,0,31242"/>
                </v:shape>
                <v:shape id="Shape 728" o:spid="_x0000_s1081" style="position:absolute;left:14063;top:413;width:0;height:168;visibility:visible;mso-wrap-style:square;v-text-anchor:top" coordsize="0,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9wMQA&#10;AADdAAAADwAAAGRycy9kb3ducmV2LnhtbERP22rCQBB9F/oPyxR8kbqpgqSpq7SCtGBrqe0HDNlp&#10;EszOLtkxxr/vFgq+zeFcZ7keXKt66mLj2cD9NANFXHrbcGXg+2t7l4OKgmyx9UwGLhRhvboZLbGw&#10;/syf1B+kUimEY4EGapFQaB3LmhzGqQ/EifvxnUNJsKu07fCcwl2rZ1m20A4bTg01BtrUVB4PJ2dg&#10;P9+El/3uWfqwOL69Tz7E0U6MGd8OT4+ghAa5iv/drzbNz/MH+Psmn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y/cDEAAAA3QAAAA8AAAAAAAAAAAAAAAAAmAIAAGRycy9k&#10;b3ducmV2LnhtbFBLBQYAAAAABAAEAPUAAACJAwAAAAA=&#10;" path="m,l,16764e" filled="f" strokeweight=".20708mm">
                  <v:stroke endcap="round"/>
                  <v:path arrowok="t" o:connecttype="custom" o:connectlocs="0,0;0,168" o:connectangles="0,0" textboxrect="0,0,0,16764"/>
                </v:shape>
                <v:shape id="Shape 729" o:spid="_x0000_s1082" style="position:absolute;left:16098;top:413;width:0;height:313;visibility:visible;mso-wrap-style:square;v-text-anchor:top" coordsize="0,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ZOsYA&#10;AADdAAAADwAAAGRycy9kb3ducmV2LnhtbESPQWvCQBCF74X+h2UKvdWNCqKpq9hi0ZMabaHHITsm&#10;wezskl01/fedQ6G3Gd6b976ZL3vXqht1sfFsYDjIQBGX3jZcGfg8fbxMQcWEbLH1TAZ+KMJy8fgw&#10;x9z6Oxd0O6ZKSQjHHA3UKYVc61jW5DAOfCAW7ew7h0nWrtK2w7uEu1aPsmyiHTYsDTUGeq+pvByv&#10;zkDww/F49Z29lftiv/46hJ3b+J0xz0/96hVUoj79m/+ut1bwpzPhl2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MZOsYAAADdAAAADwAAAAAAAAAAAAAAAACYAgAAZHJz&#10;L2Rvd25yZXYueG1sUEsFBgAAAAAEAAQA9QAAAIsDAAAAAA==&#10;" path="m,l,31242e" filled="f" strokeweight=".20708mm">
                  <v:stroke endcap="round"/>
                  <v:path arrowok="t" o:connecttype="custom" o:connectlocs="0,0;0,313" o:connectangles="0,0" textboxrect="0,0,0,31242"/>
                </v:shape>
                <v:shape id="Shape 730" o:spid="_x0000_s1083" style="position:absolute;left:18117;top:413;width:0;height:168;visibility:visible;mso-wrap-style:square;v-text-anchor:top" coordsize="0,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1nG8QA&#10;AADdAAAADwAAAGRycy9kb3ducmV2LnhtbERP22rCQBB9L/Qflin0pehGC6LRVVpBWrC1VP2AITsm&#10;wezskp3G9O9dodC3OZzrLFa9a1RHbaw9GxgNM1DEhbc1lwaOh81gCioKssXGMxn4pQir5f3dAnPr&#10;L/xN3V5KlUI45migEgm51rGoyGEc+kCcuJNvHUqCbalti5cU7ho9zrKJdlhzaqgw0Lqi4rz/cQZ2&#10;z+vwttu+Shcm54/Ppy9xtBVjHh/6lzkooV7+xX/ud5vmT2cjuH2TTt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dZxvEAAAA3QAAAA8AAAAAAAAAAAAAAAAAmAIAAGRycy9k&#10;b3ducmV2LnhtbFBLBQYAAAAABAAEAPUAAACJAwAAAAA=&#10;" path="m,l,16764e" filled="f" strokeweight=".20708mm">
                  <v:stroke endcap="round"/>
                  <v:path arrowok="t" o:connecttype="custom" o:connectlocs="0,0;0,168" o:connectangles="0,0" textboxrect="0,0,0,16764"/>
                </v:shape>
                <v:shape id="Shape 731" o:spid="_x0000_s1084" style="position:absolute;left:20136;top:413;width:0;height:313;visibility:visible;mso-wrap-style:square;v-text-anchor:top" coordsize="0,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i1sQA&#10;AADdAAAADwAAAGRycy9kb3ducmV2LnhtbERPTWvCQBC9F/wPywje6kaFYqOrqLToSU3agschO01C&#10;s7NLdk3Sf98tFHqbx/uc9XYwjeio9bVlBbNpAoK4sLrmUsH72+vjEoQPyBoby6TgmzxsN6OHNaba&#10;9pxRl4dSxBD2KSqoQnCplL6oyKCfWkccuU/bGgwRtqXULfYx3DRyniRP0mDNsaFCR4eKiq/8bhQ4&#10;O1ssdrdkX1yyy8vH1Z3N0Z6VmoyH3QpEoCH8i//cJx3nL5/n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tItbEAAAA3QAAAA8AAAAAAAAAAAAAAAAAmAIAAGRycy9k&#10;b3ducmV2LnhtbFBLBQYAAAAABAAEAPUAAACJAwAAAAA=&#10;" path="m,l,31242e" filled="f" strokeweight=".20708mm">
                  <v:stroke endcap="round"/>
                  <v:path arrowok="t" o:connecttype="custom" o:connectlocs="0,0;0,313" o:connectangles="0,0" textboxrect="0,0,0,31242"/>
                </v:shape>
                <v:shape id="Shape 732" o:spid="_x0000_s1085" style="position:absolute;left:22148;top:413;width:0;height:168;visibility:visible;mso-wrap-style:square;v-text-anchor:top" coordsize="0,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c98MA&#10;AADdAAAADwAAAGRycy9kb3ducmV2LnhtbERP20rDQBB9F/yHZQRfpN1oobSx26AFUaiNWP2AITsm&#10;IdnZJTum8e9dQejbHM51NsXkejXSEFvPBm7nGSjiytuWawOfH0+zFagoyBZ7z2TghyIU28uLDebW&#10;n/idxqPUKoVwzNFAIxJyrWPVkMM494E4cV9+cCgJDrW2A55SuOv1XZYttcOWU0ODgXYNVd3x2xko&#10;F7vwXO4fZQzL7vVw8yaO9mLM9dX0cA9KaJKz+N/9YtP81XoBf9+k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Nc98MAAADdAAAADwAAAAAAAAAAAAAAAACYAgAAZHJzL2Rv&#10;d25yZXYueG1sUEsFBgAAAAAEAAQA9QAAAIgDAAAAAA==&#10;" path="m,l,16764e" filled="f" strokeweight=".20708mm">
                  <v:stroke endcap="round"/>
                  <v:path arrowok="t" o:connecttype="custom" o:connectlocs="0,0;0,168" o:connectangles="0,0" textboxrect="0,0,0,16764"/>
                </v:shape>
                <v:shape id="Shape 733" o:spid="_x0000_s1086" style="position:absolute;left:24183;top:413;width:0;height:313;visibility:visible;mso-wrap-style:square;v-text-anchor:top" coordsize="0,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fOcQA&#10;AADdAAAADwAAAGRycy9kb3ducmV2LnhtbERPS2vCQBC+C/0PywjedGMtRdNsxIpiT1pf0OOQHZPQ&#10;7OySXTX9992C0Nt8fM/J5p1pxI1aX1tWMB4lIIgLq2suFZyO6+EUhA/IGhvLpOCHPMzzp16GqbZ3&#10;3tPtEEoRQ9inqKAKwaVS+qIig35kHXHkLrY1GCJsS6lbvMdw08jnJHmVBmuODRU6WlZUfB+uRoGz&#10;48lk8ZW8F7v9bnX+dFuzsVulBv1u8QYiUBf+xQ/3h47zp7MX+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IHznEAAAA3QAAAA8AAAAAAAAAAAAAAAAAmAIAAGRycy9k&#10;b3ducmV2LnhtbFBLBQYAAAAABAAEAPUAAACJAwAAAAA=&#10;" path="m,l,31242e" filled="f" strokeweight=".20708mm">
                  <v:stroke endcap="round"/>
                  <v:path arrowok="t" o:connecttype="custom" o:connectlocs="0,0;0,313" o:connectangles="0,0" textboxrect="0,0,0,31242"/>
                </v:shape>
                <v:shape id="Shape 734" o:spid="_x0000_s1087" style="position:absolute;left:26202;top:413;width:0;height:168;visibility:visible;mso-wrap-style:square;v-text-anchor:top" coordsize="0,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hGMQA&#10;AADdAAAADwAAAGRycy9kb3ducmV2LnhtbERPbUsCQRD+HvQflgn6ErlnoujlKimEgWak/YDhdro7&#10;vJ1dbqfz+vdtIPhtHp7XmS9716iO2lh7NjAcZKCIC29rLg18HV8fp6CiIFtsPJOBX4qwXNzezDG3&#10;/syf1B2kVCmEY44GKpGQax2LihzGgQ/Eifv2rUNJsC21bfGcwl2jn7Jsoh3WnBoqDLSuqDgdfpyB&#10;/WgdNvvtSrowOe3eHz7E0VaMub/rX55BCfVyFV/cbzbNn87G8P9NOk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YRjEAAAA3QAAAA8AAAAAAAAAAAAAAAAAmAIAAGRycy9k&#10;b3ducmV2LnhtbFBLBQYAAAAABAAEAPUAAACJAwAAAAA=&#10;" path="m,l,16764e" filled="f" strokeweight=".20708mm">
                  <v:stroke endcap="round"/>
                  <v:path arrowok="t" o:connecttype="custom" o:connectlocs="0,0;0,168" o:connectangles="0,0" textboxrect="0,0,0,16764"/>
                </v:shape>
                <v:shape id="Shape 735" o:spid="_x0000_s1088" style="position:absolute;left:28221;top:413;width:0;height:313;visibility:visible;mso-wrap-style:square;v-text-anchor:top" coordsize="0,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k1cIA&#10;AADdAAAADwAAAGRycy9kb3ducmV2LnhtbERPS4vCMBC+L/gfwgjeNFVBtBpFRVlPvgWPQzPblm0m&#10;oclq/febBWFv8/E9Z7ZoTCUeVPvSsoJ+LwFBnFldcq7getl2xyB8QNZYWSYFL/KwmLc+Zphq++QT&#10;Pc4hFzGEfYoKihBcKqXPCjLoe9YRR+7L1gZDhHUudY3PGG4qOUiSkTRYcmwo0NG6oOz7/GMUONsf&#10;Dpf3ZJUdTofN7ej25tPuleq0m+UURKAm/Ivf7p2O88eTEfx9E0+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iTVwgAAAN0AAAAPAAAAAAAAAAAAAAAAAJgCAABkcnMvZG93&#10;bnJldi54bWxQSwUGAAAAAAQABAD1AAAAhwMAAAAA&#10;" path="m,l,31242e" filled="f" strokeweight=".20708mm">
                  <v:stroke endcap="round"/>
                  <v:path arrowok="t" o:connecttype="custom" o:connectlocs="0,0;0,313" o:connectangles="0,0" textboxrect="0,0,0,31242"/>
                </v:shape>
                <v:shape id="Shape 736" o:spid="_x0000_s1089" style="position:absolute;left:3959;top:413;width:24262;height:0;visibility:visible;mso-wrap-style:square;v-text-anchor:top" coordsize="2426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1pMQA&#10;AADdAAAADwAAAGRycy9kb3ducmV2LnhtbERP32vCMBB+F/wfwg1809QJ03VGGTLBWRSmIns8mltT&#10;11xKE7X7781A8O0+vp83nbe2EhdqfOlYwXCQgCDOnS65UHDYL/sTED4ga6wck4I/8jCfdTtTTLW7&#10;8hdddqEQMYR9igpMCHUqpc8NWfQDVxNH7sc1FkOETSF1g9cYbiv5nCQv0mLJscFgTQtD+e/ubBVs&#10;sk88nhZ8LNfZ8GP0vT6PTbZVqvfUvr+BCNSGh/juXuk4f/I6hv9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V9aTEAAAA3QAAAA8AAAAAAAAAAAAAAAAAmAIAAGRycy9k&#10;b3ducmV2LnhtbFBLBQYAAAAABAAEAPUAAACJAwAAAAA=&#10;" path="m,l2426208,e" filled="f" strokeweight=".20708mm">
                  <v:stroke endcap="round"/>
                  <v:path arrowok="t" o:connecttype="custom" o:connectlocs="0,0;24262,0" o:connectangles="0,0" textboxrect="0,0,2426208,0"/>
                </v:shape>
                <v:shape id="Shape 737" o:spid="_x0000_s1090" style="position:absolute;left:27901;top:20225;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qJ8cA&#10;AADdAAAADwAAAGRycy9kb3ducmV2LnhtbESPQWvCQBCF7wX/wzJCb3VjhTZGV9GCtKUUaiKeh+yY&#10;BLOzIbtq2l/fORR6m+G9ee+b5XpwrbpSHxrPBqaTBBRx6W3DlYFDsXtIQYWIbLH1TAa+KcB6Nbpb&#10;Ymb9jfd0zWOlJIRDhgbqGLtM61DW5DBMfEcs2sn3DqOsfaVtjzcJd61+TJIn7bBhaaixo5eaynN+&#10;cQZ+wrtLu8/tJXw9fySv1bGYFXlhzP142CxARRriv/nv+s0KfjoX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qifHAAAA3QAAAA8AAAAAAAAAAAAAAAAAmAIAAGRy&#10;cy9kb3ducmV2LnhtbFBLBQYAAAAABAAEAPUAAACMAwAAAAA=&#10;" path="m32004,l,e" filled="f" strokeweight=".20708mm">
                  <v:stroke endcap="round"/>
                  <v:path arrowok="t" o:connecttype="custom" o:connectlocs="320,0;0,0" o:connectangles="0,0" textboxrect="0,0,32004,0"/>
                </v:shape>
                <v:shape id="Shape 738" o:spid="_x0000_s1091" style="position:absolute;left:28054;top:18991;width:167;height:0;visibility:visible;mso-wrap-style:square;v-text-anchor:top" coordsize="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aBMUA&#10;AADdAAAADwAAAGRycy9kb3ducmV2LnhtbERPS2sCMRC+C/0PYQq9aaIFcbdGEUHQnnzV4m3YTDdb&#10;N5Nlk+q2v74pCL3Nx/ec6bxztbhSGyrPGoYDBYK48KbiUsPxsOpPQISIbLD2TBq+KcB89tCbYm78&#10;jXd03cdSpBAOOWqwMTa5lKGw5DAMfEOcuA/fOowJtqU0Ld5SuKvlSKmxdFhxarDY0NJScdl/OQ3n&#10;98XzQa1P1v68qdP29XjedZ8brZ8eu8ULiEhd/Bff3WuT5k+yDP6+S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doExQAAAN0AAAAPAAAAAAAAAAAAAAAAAJgCAABkcnMv&#10;ZG93bnJldi54bWxQSwUGAAAAAAQABAD1AAAAigMAAAAA&#10;" path="m16764,l,e" filled="f" strokeweight=".20708mm">
                  <v:stroke endcap="round"/>
                  <v:path arrowok="t" o:connecttype="custom" o:connectlocs="167,0;0,0" o:connectangles="0,0" textboxrect="0,0,16764,0"/>
                </v:shape>
                <v:shape id="Shape 739" o:spid="_x0000_s1092" style="position:absolute;left:27901;top:17741;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8O8cA&#10;AADdAAAADwAAAGRycy9kb3ducmV2LnhtbESPQWvCQBCF7wX/wzJCb7rbFqymrqKFUksp1EQ8D9lp&#10;EpqdDdlV0/76zkHobYb35r1vluvBt+pMfWwCW7ibGlDEZXANVxYOxctkDiomZIdtYLLwQxHWq9HN&#10;EjMXLrync54qJSEcM7RQp9RlWseyJo9xGjpi0b5C7zHJ2lfa9XiRcN/qe2Nm2mPD0lBjR881ld/5&#10;yVv4jW9+3n1sT/Hz8d28VsfiocgLa2/Hw+YJVKIh/Zuv1zsn+Asj/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bPDvHAAAA3QAAAA8AAAAAAAAAAAAAAAAAmAIAAGRy&#10;cy9kb3ducmV2LnhtbFBLBQYAAAAABAAEAPUAAACMAwAAAAA=&#10;" path="m32004,l,e" filled="f" strokeweight=".20708mm">
                  <v:stroke endcap="round"/>
                  <v:path arrowok="t" o:connecttype="custom" o:connectlocs="320,0;0,0" o:connectangles="0,0" textboxrect="0,0,32004,0"/>
                </v:shape>
                <v:shape id="Shape 740" o:spid="_x0000_s1093" style="position:absolute;left:28054;top:16514;width:167;height:0;visibility:visible;mso-wrap-style:square;v-text-anchor:top" coordsize="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MGMQA&#10;AADdAAAADwAAAGRycy9kb3ducmV2LnhtbERPS2sCMRC+F/wPYQreaqKCtFujiCBoT/VRi7dhM27W&#10;bibLJurqr2+EQm/z8T1nPG1dJS7UhNKzhn5PgSDOvSm50LDbLl5eQYSIbLDyTBpuFGA66TyNMTP+&#10;ymu6bGIhUgiHDDXYGOtMypBbchh6viZO3NE3DmOCTSFNg9cU7io5UGokHZacGizWNLeU/2zOTsPh&#10;ezbcquXe2vuX2n9+7A7r9rTSuvvczt5BRGrjv/jPvTRp/pvqw+ObdIK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MTBjEAAAA3QAAAA8AAAAAAAAAAAAAAAAAmAIAAGRycy9k&#10;b3ducmV2LnhtbFBLBQYAAAAABAAEAPUAAACJAwAAAAA=&#10;" path="m16764,l,e" filled="f" strokeweight=".20708mm">
                  <v:stroke endcap="round"/>
                  <v:path arrowok="t" o:connecttype="custom" o:connectlocs="167,0;0,0" o:connectangles="0,0" textboxrect="0,0,16764,0"/>
                </v:shape>
                <v:shape id="Shape 741" o:spid="_x0000_s1094" style="position:absolute;left:27901;top:15265;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H18QA&#10;AADdAAAADwAAAGRycy9kb3ducmV2LnhtbERP22rCQBB9L/Qflin4VndrwUt0lSoULUXQRHwesmMS&#10;zM6G7Kppv75bEHybw7nObNHZWlyp9ZVjDW99BYI4d6biQsMh+3wdg/AB2WDtmDT8kIfF/Plpholx&#10;N97TNQ2FiCHsE9RQhtAkUvq8JIu+7xriyJ1cazFE2BbStHiL4baWA6WG0mLFsaHEhlYl5ef0YjX8&#10;+i87brbLi9+NvtW6OGbvWZpp3XvpPqYgAnXhIb67NybOn6gB/H8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FB9fEAAAA3QAAAA8AAAAAAAAAAAAAAAAAmAIAAGRycy9k&#10;b3ducmV2LnhtbFBLBQYAAAAABAAEAPUAAACJAwAAAAA=&#10;" path="m32004,l,e" filled="f" strokeweight=".20708mm">
                  <v:stroke endcap="round"/>
                  <v:path arrowok="t" o:connecttype="custom" o:connectlocs="320,0;0,0" o:connectangles="0,0" textboxrect="0,0,32004,0"/>
                </v:shape>
                <v:shape id="Shape 742" o:spid="_x0000_s1095" style="position:absolute;left:28054;top:14038;width:167;height:0;visibility:visible;mso-wrap-style:square;v-text-anchor:top" coordsize="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39MMA&#10;AADdAAAADwAAAGRycy9kb3ducmV2LnhtbERPS2sCMRC+F/ofwhR6q4kVpK5GkULBevIt3obNuFnd&#10;TJZNqqu/vhEKvc3H95zRpHWVuFATSs8auh0Fgjj3puRCw2b99fYBIkRkg5Vn0nCjAJPx89MIM+Ov&#10;vKTLKhYihXDIUIONsc6kDLklh6Hja+LEHX3jMCbYFNI0eE3hrpLvSvWlw5JTg8WaPi3l59WP03DY&#10;T3trNdtZe9+q3WK+OSzb07fWry/tdAgiUhv/xX/umUnzB6oHj2/SCXL8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J39MMAAADdAAAADwAAAAAAAAAAAAAAAACYAgAAZHJzL2Rv&#10;d25yZXYueG1sUEsFBgAAAAAEAAQA9QAAAIgDAAAAAA==&#10;" path="m16764,l,e" filled="f" strokeweight=".20708mm">
                  <v:stroke endcap="round"/>
                  <v:path arrowok="t" o:connecttype="custom" o:connectlocs="167,0;0,0" o:connectangles="0,0" textboxrect="0,0,16764,0"/>
                </v:shape>
                <v:shape id="Shape 743" o:spid="_x0000_s1096" style="position:absolute;left:27901;top:12788;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6OMQA&#10;AADdAAAADwAAAGRycy9kb3ducmV2LnhtbERP32vCMBB+F/Y/hBv4NpOpTO2MooK4MQbais9Hc2vL&#10;mktpotb99ctg4Nt9fD9vvuxsLS7U+sqxhueBAkGcO1NxoeGYbZ+mIHxANlg7Jg038rBcPPTmmBh3&#10;5QNd0lCIGMI+QQ1lCE0ipc9LsugHriGO3JdrLYYI20KaFq8x3NZyqNSLtFhxbCixoU1J+Xd6thp+&#10;/LudNp/rs99PPtSuOGWjLM207j92q1cQgbpwF/+730ycP1Nj+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OjjEAAAA3QAAAA8AAAAAAAAAAAAAAAAAmAIAAGRycy9k&#10;b3ducmV2LnhtbFBLBQYAAAAABAAEAPUAAACJAwAAAAA=&#10;" path="m32004,l,e" filled="f" strokeweight=".20708mm">
                  <v:stroke endcap="round"/>
                  <v:path arrowok="t" o:connecttype="custom" o:connectlocs="320,0;0,0" o:connectangles="0,0" textboxrect="0,0,32004,0"/>
                </v:shape>
                <v:shape id="Shape 744" o:spid="_x0000_s1097" style="position:absolute;left:28054;top:11554;width:167;height:0;visibility:visible;mso-wrap-style:square;v-text-anchor:top" coordsize="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KG8QA&#10;AADdAAAADwAAAGRycy9kb3ducmV2LnhtbERPS2sCMRC+F/wPYYTeaqKl0q5GkYJge/JVi7dhM27W&#10;bibLJtW1v74RBG/z8T1nPG1dJU7UhNKzhn5PgSDOvSm50LDdzJ9eQYSIbLDyTBouFGA66TyMMTP+&#10;zCs6rWMhUgiHDDXYGOtMypBbchh6viZO3ME3DmOCTSFNg+cU7io5UGooHZacGizW9G4p/1n/Og37&#10;79nzRi121v59qd3yc7tftccPrR+77WwEIlIb7+Kbe2HS/Df1Atdv0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3ShvEAAAA3QAAAA8AAAAAAAAAAAAAAAAAmAIAAGRycy9k&#10;b3ducmV2LnhtbFBLBQYAAAAABAAEAPUAAACJAwAAAAA=&#10;" path="m16764,l,e" filled="f" strokeweight=".20708mm">
                  <v:stroke endcap="round"/>
                  <v:path arrowok="t" o:connecttype="custom" o:connectlocs="167,0;0,0" o:connectangles="0,0" textboxrect="0,0,16764,0"/>
                </v:shape>
                <v:shape id="Shape 745" o:spid="_x0000_s1098" style="position:absolute;left:27901;top:10327;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B1MQA&#10;AADdAAAADwAAAGRycy9kb3ducmV2LnhtbERP22rCQBB9F/oPyxR8091W8BJdpRVESxE0EZ+H7DQJ&#10;zc6G7Kppv75bEHybw7nOYtXZWlyp9ZVjDS9DBYI4d6biQsMp2wymIHxANlg7Jg0/5GG1fOotMDHu&#10;xke6pqEQMYR9ghrKEJpESp+XZNEPXUMcuS/XWgwRtoU0Ld5iuK3lq1JjabHi2FBiQ+uS8u/0YjX8&#10;+g87bfbvF3+YfKptcc5GWZpp3X/u3uYgAnXhIb67dybOn6kx/H8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dTEAAAA3QAAAA8AAAAAAAAAAAAAAAAAmAIAAGRycy9k&#10;b3ducmV2LnhtbFBLBQYAAAAABAAEAPUAAACJAwAAAAA=&#10;" path="m32004,l,e" filled="f" strokeweight=".20708mm">
                  <v:stroke endcap="round"/>
                  <v:path arrowok="t" o:connecttype="custom" o:connectlocs="320,0;0,0" o:connectangles="0,0" textboxrect="0,0,32004,0"/>
                </v:shape>
                <v:shape id="Shape 746" o:spid="_x0000_s1099" style="position:absolute;left:28054;top:9077;width:167;height:0;visibility:visible;mso-wrap-style:square;v-text-anchor:top" coordsize="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x98QA&#10;AADdAAAADwAAAGRycy9kb3ducmV2LnhtbERPS2sCMRC+F/wPYYTeaqKF2q5GkYJge/JVi7dhM27W&#10;bibLJtW1v74RBG/z8T1nPG1dJU7UhNKzhn5PgSDOvSm50LDdzJ9eQYSIbLDyTBouFGA66TyMMTP+&#10;zCs6rWMhUgiHDDXYGOtMypBbchh6viZO3ME3DmOCTSFNg+cU7io5UOpFOiw5NVis6d1S/rP+dRr2&#10;37PnjVrsrP37Urvl53a/ao8fWj9229kIRKQ23sU398Kk+W9qCNdv0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pcffEAAAA3QAAAA8AAAAAAAAAAAAAAAAAmAIAAGRycy9k&#10;b3ducmV2LnhtbFBLBQYAAAAABAAEAPUAAACJAwAAAAA=&#10;" path="m16764,l,e" filled="f" strokeweight=".20708mm">
                  <v:stroke endcap="round"/>
                  <v:path arrowok="t" o:connecttype="custom" o:connectlocs="167,0;0,0" o:connectangles="0,0" textboxrect="0,0,16764,0"/>
                </v:shape>
                <v:shape id="Shape 747" o:spid="_x0000_s1100" style="position:absolute;left:27901;top:7850;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0kcQA&#10;AADdAAAADwAAAGRycy9kb3ducmV2LnhtbERPTWvCQBC9C/6HZQq9mY0VWhuzEVsobRHBJuJ5yI5J&#10;aHY2ZFeN/vquUPA2j/c56XIwrThR7xrLCqZRDIK4tLrhSsGu+JjMQTiPrLG1TAou5GCZjUcpJtqe&#10;+YdOua9ECGGXoILa+y6R0pU1GXSR7YgDd7C9QR9gX0nd4zmEm1Y+xfGzNNhwaKixo/eayt/8aBRc&#10;3beZd5u3o9u+rOPPal/MirxQ6vFhWC1AeBr8Xfzv/tJh/ut0Brd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NJHEAAAA3QAAAA8AAAAAAAAAAAAAAAAAmAIAAGRycy9k&#10;b3ducmV2LnhtbFBLBQYAAAAABAAEAPUAAACJAwAAAAA=&#10;" path="m32004,l,e" filled="f" strokeweight=".20708mm">
                  <v:stroke endcap="round"/>
                  <v:path arrowok="t" o:connecttype="custom" o:connectlocs="320,0;0,0" o:connectangles="0,0" textboxrect="0,0,32004,0"/>
                </v:shape>
                <v:shape id="Shape 748" o:spid="_x0000_s1101" style="position:absolute;left:28054;top:6601;width:167;height:0;visibility:visible;mso-wrap-style:square;v-text-anchor:top" coordsize="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CscUA&#10;AADdAAAADwAAAGRycy9kb3ducmV2LnhtbERPS2sCMRC+C/6HMII3TawgdWsUKRRsT766xduwmW62&#10;3UyWTaprf31TELzNx/ecxapztThTGyrPGiZjBYK48KbiUsPx8DJ6BBEissHaM2m4UoDVst9bYGb8&#10;hXd03sdSpBAOGWqwMTaZlKGw5DCMfUOcuE/fOowJtqU0LV5SuKvlg1Iz6bDi1GCxoWdLxff+x2k4&#10;faynB7XJrf19V/n27XjadV+vWg8H3foJRKQu3sU398ak+fPJDP6/S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EKxxQAAAN0AAAAPAAAAAAAAAAAAAAAAAJgCAABkcnMv&#10;ZG93bnJldi54bWxQSwUGAAAAAAQABAD1AAAAigMAAAAA&#10;" path="m16764,l,e" filled="f" strokeweight=".20708mm">
                  <v:stroke endcap="round"/>
                  <v:path arrowok="t" o:connecttype="custom" o:connectlocs="167,0;0,0" o:connectangles="0,0" textboxrect="0,0,16764,0"/>
                </v:shape>
                <v:shape id="Shape 749" o:spid="_x0000_s1102" style="position:absolute;left:27901;top:5366;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yksQA&#10;AADdAAAADwAAAGRycy9kb3ducmV2LnhtbERPTWvCQBC9F/wPywje6sYKVVNXsYKoFEGT0vOQnSbB&#10;7GzIbmLqr+8WCt7m8T5nue5NJTpqXGlZwWQcgSDOrC45V/CZ7p7nIJxH1lhZJgU/5GC9GjwtMdb2&#10;xhfqEp+LEMIuRgWF93UspcsKMujGtiYO3LdtDPoAm1zqBm8h3FTyJYpepcGSQ0OBNW0Lyq5JaxTc&#10;3dHM69N7686zj2iff6XTNEmVGg37zRsIT71/iP/dBx3mLyYz+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rMpLEAAAA3QAAAA8AAAAAAAAAAAAAAAAAmAIAAGRycy9k&#10;b3ducmV2LnhtbFBLBQYAAAAABAAEAPUAAACJAwAAAAA=&#10;" path="m32004,l,e" filled="f" strokeweight=".20708mm">
                  <v:stroke endcap="round"/>
                  <v:path arrowok="t" o:connecttype="custom" o:connectlocs="320,0;0,0" o:connectangles="0,0" textboxrect="0,0,32004,0"/>
                </v:shape>
                <v:shape id="Shape 750" o:spid="_x0000_s1103" style="position:absolute;left:28054;top:4117;width:167;height:0;visibility:visible;mso-wrap-style:square;v-text-anchor:top" coordsize="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zWMcA&#10;AADdAAAADwAAAGRycy9kb3ducmV2LnhtbESPT0sDMRDF70K/QxjBm02qIHZtWkpBqJ7sX+lt2Ew3&#10;WzeTZRPb1U/vHITeZnhv3vvNZNaHRp2pS3VkC6OhAUVcRldzZWG7eb1/BpUyssMmMln4oQSz6eBm&#10;goWLF17ReZ0rJSGcCrTgc24LrVPpKWAaxpZYtGPsAmZZu0q7Di8SHhr9YMyTDlizNHhsaeGp/Fp/&#10;BwuHz/njxiz33v/uzP7jfXtY9ac3a+9u+/kLqEx9vpr/r5dO8McjwZVvZAQ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vc1jHAAAA3QAAAA8AAAAAAAAAAAAAAAAAmAIAAGRy&#10;cy9kb3ducmV2LnhtbFBLBQYAAAAABAAEAPUAAACMAwAAAAA=&#10;" path="m16764,l,e" filled="f" strokeweight=".20708mm">
                  <v:stroke endcap="round"/>
                  <v:path arrowok="t" o:connecttype="custom" o:connectlocs="167,0;0,0" o:connectangles="0,0" textboxrect="0,0,16764,0"/>
                </v:shape>
                <v:shape id="Shape 751" o:spid="_x0000_s1104" style="position:absolute;left:27901;top:2890;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De8MA&#10;AADdAAAADwAAAGRycy9kb3ducmV2LnhtbERPTWvCQBC9F/wPywi91Y0VWo2uogVpRQRNxPOQHZNg&#10;djZkV43+elcoeJvH+5zJrDWVuFDjSssK+r0IBHFmdcm5gn26/BiCcB5ZY2WZFNzIwWzaeZtgrO2V&#10;d3RJfC5CCLsYFRTe17GULivIoOvZmjhwR9sY9AE2udQNXkO4qeRnFH1JgyWHhgJr+ikoOyVno+Du&#10;VmZYbxZnt/1eR7/5IR2kSarUe7edj0F4av1L/O/+02H+qD+C5zfh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gDe8MAAADdAAAADwAAAAAAAAAAAAAAAACYAgAAZHJzL2Rv&#10;d25yZXYueG1sUEsFBgAAAAAEAAQA9QAAAIgDAAAAAA==&#10;" path="m32004,l,e" filled="f" strokeweight=".20708mm">
                  <v:stroke endcap="round"/>
                  <v:path arrowok="t" o:connecttype="custom" o:connectlocs="320,0;0,0" o:connectangles="0,0" textboxrect="0,0,32004,0"/>
                </v:shape>
                <v:shape id="Shape 752" o:spid="_x0000_s1105" style="position:absolute;left:28054;top:1640;width:167;height:0;visibility:visible;mso-wrap-style:square;v-text-anchor:top" coordsize="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BY8YA&#10;AADfAAAADwAAAGRycy9kb3ducmV2LnhtbESPTWsCMRCG74X+hzCF3mpiBamrUaRQsJ78Fm/DZtys&#10;bibLJtXVX98IhR4f3nmfmRlNWleJCzWh9Kyh21EgiHNvSi40bNZfbx8gQkQ2WHkmDTcKMBk/P40w&#10;M/7KS7qsYiGShEOGGmyMdSZlyC05DB1fE6fs6BuHMWFTSNPgNcldJd+V6kuHJacNFmv6tJSfVz9O&#10;w2E/7a3VbGftfat2i/nmsGxP31q/vrTTIYhIbfwf/mvPTDq/N0hSePyTAOT4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KBY8YAAADfAAAADwAAAAAAAAAAAAAAAACYAgAAZHJz&#10;L2Rvd25yZXYueG1sUEsFBgAAAAAEAAQA9QAAAIsDAAAAAA==&#10;" path="m16764,l,e" filled="f" strokeweight=".20708mm">
                  <v:stroke endcap="round"/>
                  <v:path arrowok="t" o:connecttype="custom" o:connectlocs="167,0;0,0" o:connectangles="0,0" textboxrect="0,0,16764,0"/>
                </v:shape>
                <v:shape id="Shape 753" o:spid="_x0000_s1106" style="position:absolute;left:27901;top:413;width:320;height:0;visibility:visible;mso-wrap-style:square;v-text-anchor:top" coordsize="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TfsQA&#10;AADfAAAADwAAAGRycy9kb3ducmV2LnhtbERPXWvCMBR9H/gfwhV8m4kK6jqjbILoEGFrx54vzV1b&#10;1tyUJmr11y+C4OPhfC9Wna3FiVpfOdYwGioQxLkzFRcavrPN8xyED8gGa8ek4UIeVsve0wIT4878&#10;Rac0FCKGsE9QQxlCk0jp85Is+qFriCP361qLIcK2kKbFcwy3tRwrNZUWK44NJTa0Lin/S49Ww9V/&#10;2HlzeD/6z9lebYufbJKlmdaDfvf2CiJQFx7iu3tn4vzJy1iN4PYnA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E37EAAAA3wAAAA8AAAAAAAAAAAAAAAAAmAIAAGRycy9k&#10;b3ducmV2LnhtbFBLBQYAAAAABAAEAPUAAACJAwAAAAA=&#10;" path="m32004,l,e" filled="f" strokeweight=".20708mm">
                  <v:stroke endcap="round"/>
                  <v:path arrowok="t" o:connecttype="custom" o:connectlocs="320,0;0,0" o:connectangles="0,0" textboxrect="0,0,32004,0"/>
                </v:shape>
                <v:shape id="Shape 754" o:spid="_x0000_s1107" style="position:absolute;left:28221;top:413;width:0;height:19812;visibility:visible;mso-wrap-style:square;v-text-anchor:top" coordsize="0,198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xb8QA&#10;AADfAAAADwAAAGRycy9kb3ducmV2LnhtbERP3WrCMBS+H+wdwhnsZmhqB5tWo4hsIIwiOh/g0Byb&#10;suakS7La+fRmMPDy4/tfrAbbip58aBwrmIwzEMSV0w3XCo6f76MpiBCRNbaOScEvBVgt7+8WWGh3&#10;5j31h1iLFMKhQAUmxq6QMlSGLIax64gTd3LeYkzQ11J7PKdw28o8y16kxYZTg8GONoaqr8OPVYD7&#10;cvf6sTVPne/Xb98XX+5iqZV6fBjWcxCRhngT/7u3Os1/nuVZDn9/E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sW/EAAAA3wAAAA8AAAAAAAAAAAAAAAAAmAIAAGRycy9k&#10;b3ducmV2LnhtbFBLBQYAAAAABAAEAPUAAACJAwAAAAA=&#10;" path="m,1981200l,e" filled="f" strokeweight=".20708mm">
                  <v:stroke endcap="round"/>
                  <v:path arrowok="t" o:connecttype="custom" o:connectlocs="0,19812;0,0" o:connectangles="0,0" textboxrect="0,0,0,1981200"/>
                </v:shape>
                <v:shape id="Shape 755" o:spid="_x0000_s1108" style="position:absolute;left:3959;top:2642;width:15370;height:17583;visibility:visible;mso-wrap-style:square;v-text-anchor:top" coordsize="1536954,175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cQA&#10;AADfAAAADwAAAGRycy9kb3ducmV2LnhtbERPTWvCQBC9C/0PyxS8NZuq2JpmIyIo4kFo2tLrkB2T&#10;1OxsyK5J+u+7QsHj432n69E0oqfO1ZYVPEcxCOLC6ppLBZ8fu6dXEM4ja2wsk4JfcrDOHiYpJtoO&#10;/E597ksRQtglqKDyvk2kdEVFBl1kW+LAnW1n0AfYlVJ3OIRw08hZHC+lwZpDQ4UtbSsqLvnVKHhx&#10;l/1Xuy/OPxZPi2PoGVe7b6Wmj+PmDYSn0d/F/+6DDvPnq1k8h9ufA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i/6nEAAAA3wAAAA8AAAAAAAAAAAAAAAAAmAIAAGRycy9k&#10;b3ducmV2LnhtbFBLBQYAAAAABAAEAPUAAACJAwAAAAA=&#10;" path="m,1758290r5334,-67056l11430,1624178r3048,-67056l20574,1491590r5334,-67056l31242,1357478v6287,-111164,17551,-224816,26670,-336042l61722,956666r5334,-67056c76911,788632,80950,688302,91440,587858r7620,-70866l104394,455270r5334,-46483c121145,317005,140843,245554,198120,174092r5334,-7620l207264,158852r9144,-15240l222504,138278v21958,-30506,54089,-58293,81534,-83820l310134,49124r5334,-3810l319278,39218v4915,-3404,23228,-13056,25908,-16764l351282,20930r5334,c366535,18821,376174,16218,386334,15596r6096,-2286l403098,13310r6096,-1524l413004,11786r5334,-2286c473050,4394,528752,,584454,4166r15240,l605028,5690v8636,,17272,,25908,l640842,5690r5334,2285l681990,7975r5334,1525c695960,9500,704596,9500,713232,9500r11430,l728472,11786r37338,l771144,13310r29718,c822160,16624,850951,15951,874014,17119r15240,l894588,19406r32004,c938733,20980,939317,21260,952500,20930r20574,l976884,22454v28524,-1677,44895,3505,72390,2286l1055370,24740r5334,1524l1066038,26264v8128,,16256,,24384,l1096518,28550r5334,c1112520,28550,1123188,28550,1133856,28550r3810,1524l1168908,30074v20549,3301,50559,2692,73152,3810l1251204,33884v21387,3327,50089,2654,73152,3810l1338834,37694v56909,4737,115075,5130,172212,9144l1531620,46838r,128778l1536954,151231r-9144,149353e" filled="f" strokeweight=".36267mm">
                  <v:stroke endcap="round"/>
                  <v:path arrowok="t" o:connecttype="custom" o:connectlocs="53,16912;145,15571;259,14245;579,10214;671,8896;991,5170;1097,4088;2035,1665;2164,1436;3040,545;3155,453;3452,225;3566,209;3924,133;4092,118;4184,95;5997,42;6310,57;6462,80;6873,95;7247,95;7658,118;8009,133;8893,171;9266,194;9731,209;10493,247;10607,263;10905,263;11019,286;11377,301;12421,339;13244,377;15111,468;15317,1756;15279,3006" o:connectangles="0,0,0,0,0,0,0,0,0,0,0,0,0,0,0,0,0,0,0,0,0,0,0,0,0,0,0,0,0,0,0,0,0,0,0,0" textboxrect="0,0,1536954,1758290"/>
                </v:shape>
                <v:shape id="Shape 19486" o:spid="_x0000_s1109" style="position:absolute;left:4782;top:7065;width:427;height:427;visibility:visible;mso-wrap-style:square;v-text-anchor:top" coordsize="426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YcUA&#10;AADfAAAADwAAAGRycy9kb3ducmV2LnhtbERPXWvCMBR9F/wP4Q5803RaxtYZZYjKxtyDnfP50tw1&#10;dc1NaaJWf70ZDPZ4ON/TeWdrcaLWV44V3I8SEMSF0xWXCnafq+EjCB+QNdaOScGFPMxn/d4UM+3O&#10;vKVTHkoRQ9hnqMCE0GRS+sKQRT9yDXHkvl1rMUTYllK3eI7htpbjJHmQFiuODQYbWhgqfvKjVbC4&#10;Lrv9ev/19m4+dinr7SY95BulBnfdyzOIQF34F/+5X3WcP3kaJyn8/okA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6FhxQAAAN8AAAAPAAAAAAAAAAAAAAAAAJgCAABkcnMv&#10;ZG93bnJldi54bWxQSwUGAAAAAAQABAD1AAAAigMAAAAA&#10;" path="m,l42672,r,42672l,42672,,e" fillcolor="black" strokeweight=".1037mm">
                  <v:stroke endcap="round"/>
                  <v:path arrowok="t" o:connecttype="custom" o:connectlocs="0,0;427,0;427,427;0,427;0,0" o:connectangles="0,0,0,0,0" textboxrect="0,0,42672,42672"/>
                </v:shape>
                <v:shape id="Shape 757" o:spid="_x0000_s1110" style="position:absolute;left:5430;top:4452;width:510;height:503;visibility:visible;mso-wrap-style:square;v-text-anchor:top" coordsize="51054,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RZMQA&#10;AADfAAAADwAAAGRycy9kb3ducmV2LnhtbERPy0oDMRTdC/5DuII7m9jQomPT4gNB3KjVTXe3k9vJ&#10;4ORmSGIb+/VGEFweznuxKn4Qe4qpD2zgcqJAELfB9twZ+Hh/vLgCkTKyxSEwGfimBKvl6ckCGxsO&#10;/Eb7de5EDeHUoAGX89hImVpHHtMkjMSV24XoMVcYO2kjHmq4H+RUqbn02HNtcDjSvaP2c/3lDby+&#10;6PKsjqw382PUZTe72+oHZ8z5Wbm9AZGp5H/xn/vJ1vn6eqpm8PunA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CkWTEAAAA3wAAAA8AAAAAAAAAAAAAAAAAmAIAAGRycy9k&#10;b3ducmV2LnhtbFBLBQYAAAAABAAEAPUAAACJAwAAAAA=&#10;" path="m25908,c39624,,51054,11430,51054,25146v,14478,-11430,25146,-25146,25146c11430,50292,,39624,,25146,,11430,11430,,25908,xe" fillcolor="black" strokeweight=".1037mm">
                  <v:stroke endcap="round"/>
                  <v:path arrowok="t" o:connecttype="custom" o:connectlocs="259,0;510,252;259,503;0,252;259,0" o:connectangles="0,0,0,0,0" textboxrect="0,0,51054,50292"/>
                </v:shape>
                <v:shape id="Shape 758" o:spid="_x0000_s1111" style="position:absolute;left:6481;top:3019;width:618;height:518;visibility:visible;mso-wrap-style:square;v-text-anchor:top" coordsize="6172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vrsMA&#10;AADfAAAADwAAAGRycy9kb3ducmV2LnhtbERPW2vCMBR+H+w/hCPsbSZeKLMaZSiDgTBYdfh6SI5N&#10;sTkpTabdv1+EwR4/vvtqM/hWXKmPTWANk7ECQWyCbbjWcDy8Pb+AiAnZYhuYNPxQhM368WGFpQ03&#10;/qRrlWqRQziWqMGl1JVSRuPIYxyHjjhz59B7TBn2tbQ93nK4b+VUqUJ6bDg3OOxo68hcqm+vwXxN&#10;1Oyj2M/rND/tTHWMVXBG66fR8LoEkWhI/+I/97vN82eLqSrg/icD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EvrsMAAADfAAAADwAAAAAAAAAAAAAAAACYAgAAZHJzL2Rv&#10;d25yZXYueG1sUEsFBgAAAAAEAAQA9QAAAIgDAAAAAA==&#10;" path="m31242,l61722,51816,,51816,31242,xe" fillcolor="black" strokeweight=".1037mm">
                  <v:stroke endcap="round"/>
                  <v:path arrowok="t" o:connecttype="custom" o:connectlocs="313,0;618,518;0,518;313,0" o:connectangles="0,0,0,0" textboxrect="0,0,61722,51816"/>
                </v:shape>
                <v:shape id="Shape 759" o:spid="_x0000_s1112" style="position:absolute;left:8051;top:2554;width:617;height:519;visibility:visible;mso-wrap-style:square;v-text-anchor:top" coordsize="6172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NcMA&#10;AADfAAAADwAAAGRycy9kb3ducmV2LnhtbERPy2oCMRTdF/yHcIXuauIDraNRxFIoCAWnittLcjsZ&#10;OrkZJqlO/94UCl0eznu97X0jrtTFOrCG8UiBIDbB1lxpOH28Pj2DiAnZYhOYNPxQhO1m8LDGwoYb&#10;H+lapkrkEI4FanAptYWU0TjyGEehJc7cZ+g8pgy7StoObzncN3Ki1Fx6rDk3OGxp78h8ld9egzmP&#10;1fR9fphVaXZ5MeUplsEZrR+H/W4FIlGf/sV/7jeb50+XE7WA3z8Z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KNcMAAADfAAAADwAAAAAAAAAAAAAAAACYAgAAZHJzL2Rv&#10;d25yZXYueG1sUEsFBgAAAAAEAAQA9QAAAIgDAAAAAA==&#10;" path="m,l61722,,31242,51816,,xe" fillcolor="black" strokeweight=".1037mm">
                  <v:stroke endcap="round"/>
                  <v:path arrowok="t" o:connecttype="custom" o:connectlocs="0,0;617,0;312,519;0,0" o:connectangles="0,0,0,0" textboxrect="0,0,61722,51816"/>
                </v:shape>
                <v:shape id="Shape 760" o:spid="_x0000_s1113" style="position:absolute;left:10230;top:2402;width:618;height:564;visibility:visible;mso-wrap-style:square;v-text-anchor:top" coordsize="6172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sS8UA&#10;AADfAAAADwAAAGRycy9kb3ducmV2LnhtbERPS2vCQBC+F/oflin0phuttDW6ilgCPbSURkGPY3by&#10;oNnZkN1q/Pedg9Djx/dergfXqjP1ofFsYDJOQBEX3jZcGdjvstErqBCRLbaeycCVAqxX93dLTK2/&#10;8Ded81gpCeGQooE6xi7VOhQ1OQxj3xELV/reYRTYV9r2eJFw1+ppkjxrhw1LQ40dbWsqfvJfZ+Br&#10;k72U++1nnpU7S8Xb4Xj6GGbGPD4MmwWoSEP8F9/c71bmP82niQyWPwJ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xLxQAAAN8AAAAPAAAAAAAAAAAAAAAAAJgCAABkcnMv&#10;ZG93bnJldi54bWxQSwUGAAAAAAQABAD1AAAAigMAAAAA&#10;" path="m32004,r5334,20574l61722,20574,43434,35814r5334,20574l32004,43434,13716,56388,19050,35814,,20574r24384,l32004,xe" fillcolor="black" strokeweight=".1037mm">
                  <v:stroke endcap="round"/>
                  <v:path arrowok="t" o:connecttype="custom" o:connectlocs="320,0;374,206;618,206;435,358;488,564;320,434;137,564;191,358;0,206;244,206;320,0" o:connectangles="0,0,0,0,0,0,0,0,0,0,0" textboxrect="0,0,61722,56388"/>
                </v:shape>
                <v:shape id="Shape 761" o:spid="_x0000_s1114" style="position:absolute;left:3959;top:2142;width:20658;height:18083;visibility:visible;mso-wrap-style:square;v-text-anchor:top" coordsize="2065782,180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WQMQA&#10;AADfAAAADwAAAGRycy9kb3ducmV2LnhtbERP3WrCMBS+F3yHcAbeaboKUjujDH9wFzKZ3QMcm2Nb&#10;1pzUJtrOp18Gg11+fP+LVW9qcafWVZYVPE8iEMS51RUXCj6z3TgB4TyyxtoyKfgmB6vlcLDAVNuO&#10;P+h+8oUIIexSVFB636RSurwkg25iG+LAXWxr0AfYFlK32IVwU8s4imbSYMWhocSG1iXlX6ebUUCz&#10;Q/e4bjcyizfT/XuSSJ+dj0qNnvrXFxCeev8v/nO/6TB/Oo+jOfz+CQD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AlkDEAAAA3wAAAA8AAAAAAAAAAAAAAAAAmAIAAGRycy9k&#10;b3ducmV2LnhtbFBLBQYAAAAABAAEAPUAAACJAwAAAAA=&#10;" path="m,1808315r5334,-39624l11430,1729829r3048,-37338l20574,1655153r5334,-37338l31242,1582763v8814,-69507,24435,-151803,41148,-220218l78486,1344257r3810,-16764c93853,1292923,108991,1260449,128778,1229957r5334,-6858l140208,1215479r5334,-7620l149352,1200239v14910,-17412,28092,-36297,42672,-54102l195834,1140803r6096,-7620c217081,1111466,233274,1095477,248412,1073747r5334,-5334l259842,1060793r3048,-6096l268986,1047839r5334,-7620l280416,1034885v12141,-18530,26683,-35357,40386,-52578l326898,974687r3810,-5334c346329,949808,362750,930643,377190,909917r5334,-7620l388620,896963r5334,-7620c430060,843229,466217,797090,502158,751421r6096,-6096l511302,738467r6096,-6096l522732,725513r6096,-6096c605295,617436,687514,518655,765810,419189r5334,-5334l777240,406235r5334,-5334l786384,393281v15367,-15139,25984,-31712,41148,-48006l832866,337655r5334,-6096c854684,314160,869213,294932,885444,277457r10668,-10668l899922,260693v34760,-25578,73432,-57265,112014,-76200l1015746,180683r6096,-1524l1027176,175349r5334,-1524l1038606,170015r3810,-2286l1047750,163919r5334,-1524l1059180,160109r3810,-3810l1068324,154775r5334,-3810l1079754,149441r3810,-3810l1088898,143345r5334,-3810l1100328,138011r5334,-1524l1109472,132677v16117,-8192,33757,-12103,50292,-19050l1165098,112103r3810,-2286l1175004,108293v30455,-15596,75425,-27305,108204,-41148l1288542,65621r6096,-2286l1299972,61811r3810,-2286l1309116,58001r5334,l1320546,55715r5334,-1524l1329690,52667r5334,-2286l1341120,50381r5334,-1524l1350264,46571r5334,l1361694,45047v15100,-4979,31483,-5334,46482,-11430l1413510,33617r3810,-1524l1423416,32093v32068,-10109,74600,-16586,108204,-20574l1536954,11519r6096,-2286l1552194,9233r5334,-1524l1562862,7709c1606690,,1629524,6312,1671828,11519r10668,c1718729,17742,1754988,18605,1791462,24473r5334,l1802130,25997r3810,c1885544,34836,1965681,43231,2045208,52667r5334,l2054352,54191r11430,e" filled="f" strokecolor="blue" strokeweight=".56975mm">
                  <v:stroke endcap="round"/>
                  <v:path arrowok="t" o:connecttype="custom" o:connectlocs="53,17687;145,16925;259,16178;724,13625;823,13275;1341,12231;1455,12078;1920,11461;2019,11332;2537,10684;2629,10547;2743,10402;3208,9823;3307,9693;3825,9023;3940,8893;5083,7453;5174,7324;5288,7194;7712,4139;7826,4009;8275,3453;8382,3316;8961,2668;10119,1845;10219,1792;10325,1738;10424,1677;10531,1624;10630,1563;10737,1510;10836,1456;10942,1395;11057,1365;11598,1136;11689,1098;12832,671;12946,633;13038,595;13145,580;13259,542;13350,504;13465,489;13556,466;14082,336;14173,321;15316,115;15431,92;15575,77;16718,115;17915,245;18021,260;20452,527;20544,542" o:connectangles="0,0,0,0,0,0,0,0,0,0,0,0,0,0,0,0,0,0,0,0,0,0,0,0,0,0,0,0,0,0,0,0,0,0,0,0,0,0,0,0,0,0,0,0,0,0,0,0,0,0,0,0,0,0" textboxrect="0,0,2065782,1808315"/>
                </v:shape>
                <v:shape id="Shape 19487" o:spid="_x0000_s1115" style="position:absolute;left:5056;top:14129;width:435;height:427;visibility:visible;mso-wrap-style:square;v-text-anchor:top" coordsize="4343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LpMUA&#10;AADfAAAADwAAAGRycy9kb3ducmV2LnhtbERPzUrDQBC+C77DMkIvxW4ai2jstkirVOhBjD7AkJ38&#10;kOxsyG7bxKfvHASPH9//eju6Tp1pCI1nA8tFAoq48LbhysDP9/v9E6gQkS12nsnARAG2m9ubNWbW&#10;X/iLznmslIRwyNBAHWOfaR2KmhyGhe+JhSv94DAKHCptB7xIuOt0miSP2mHD0lBjT7uaijY/OQOr&#10;yb9Nn21bztO8KI+Hco96/DVmdje+voCKNMZ/8Z/7w8r8h+d0KQ/kjwD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MukxQAAAN8AAAAPAAAAAAAAAAAAAAAAAJgCAABkcnMv&#10;ZG93bnJldi54bWxQSwUGAAAAAAQABAD1AAAAigMAAAAA&#10;" path="m,l43434,r,42672l,42672,,e" fillcolor="black" strokeweight=".1037mm">
                  <v:stroke endcap="round"/>
                  <v:path arrowok="t" o:connecttype="custom" o:connectlocs="0,0;435,0;435,427;0,427;0,0" o:connectangles="0,0,0,0,0" textboxrect="0,0,43434,42672"/>
                </v:shape>
                <v:shape id="Shape 763" o:spid="_x0000_s1116" style="position:absolute;left:6931;top:11653;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C1MEA&#10;AADfAAAADwAAAGRycy9kb3ducmV2LnhtbERP3WrCMBS+H/gO4Qy8m2kViqtGGerAy9r1AQ7N6Y8m&#10;J6XJtHv7ZTDw8uP73+4na8SdRt87VpAuEhDEtdM9twqqr8+3NQgfkDUax6Tghzzsd7OXLebaPfhC&#10;9zK0Ioawz1FBF8KQS+nrjiz6hRuII9e40WKIcGylHvERw62RyyTJpMWeY0OHAx06qm/lt1VQZEVT&#10;HSk7NdeiPJzON8OXyig1f50+NiACTeEp/nefdZy/el+mKfz9iQD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xgtTBAAAA3wAAAA8AAAAAAAAAAAAAAAAAmAIAAGRycy9kb3du&#10;cmV2LnhtbFBLBQYAAAAABAAEAPUAAACGAwAAAAA=&#10;" path="m25146,c38862,,50292,10668,50292,25146v,13716,-11430,25146,-25146,25146c10668,50292,,38862,,25146,,10668,10668,,25146,xe" fillcolor="black" strokeweight=".1037mm">
                  <v:stroke endcap="round"/>
                  <v:path arrowok="t" o:connecttype="custom" o:connectlocs="252,0;503,252;252,503;0,252;252,0" o:connectangles="0,0,0,0,0" textboxrect="0,0,50292,50292"/>
                </v:shape>
                <v:shape id="Shape 764" o:spid="_x0000_s1117" style="position:absolute;left:9468;top:8277;width:618;height:518;visibility:visible;mso-wrap-style:square;v-text-anchor:top" coordsize="6172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MMA&#10;AADfAAAADwAAAGRycy9kb3ducmV2LnhtbERPXWvCMBR9H+w/hDvwbaatIq4zylAGgiCsVvZ6Se6a&#10;suamNJl2/34RhD0ezvdqM7pOXGgIrWcF+TQDQay9ablRUJ/en5cgQkQ22HkmBb8UYLN+fFhhafyV&#10;P+hSxUakEA4lKrAx9qWUQVtyGKa+J07clx8cxgSHRpoBryncdbLIsoV02HJqsNjT1pL+rn6cAn3O&#10;s9lxcZg3cf6501UdKm+1UpOn8e0VRKQx/ovv7r1J82cvRV7A7U8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cMMAAADfAAAADwAAAAAAAAAAAAAAAACYAgAAZHJzL2Rv&#10;d25yZXYueG1sUEsFBgAAAAAEAAQA9QAAAIgDAAAAAA==&#10;" path="m32004,l61722,51816,,51816,32004,xe" fillcolor="black" strokeweight=".1037mm">
                  <v:stroke endcap="round"/>
                  <v:path arrowok="t" o:connecttype="custom" o:connectlocs="320,0;618,518;0,518;320,0" o:connectangles="0,0,0,0" textboxrect="0,0,61722,51816"/>
                </v:shape>
                <v:shape id="Shape 765" o:spid="_x0000_s1118" style="position:absolute;left:12379;top:4863;width:617;height:526;visibility:visible;mso-wrap-style:square;v-text-anchor:top" coordsize="61722,5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BnscA&#10;AADfAAAADwAAAGRycy9kb3ducmV2LnhtbERPXWvCMBR9H/gfwh3sbaZVUNcZRYaKTLcx3QTfLs1d&#10;W9bcdEnU+u+XgbDHw/keT1tTixM5X1lWkHYTEMS51RUXCj52i/sRCB+QNdaWScGFPEwnnZsxZtqe&#10;+Z1O21CIGMI+QwVlCE0mpc9LMui7tiGO3Jd1BkOErpDa4TmGm1r2kmQgDVYcG0ps6Kmk/Ht7NApe&#10;3PJ5f9i9zZv12l7CZvT5+jNMlbq7bWePIAK14V98da90nN9/6KV9+PsTAc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LQZ7HAAAA3wAAAA8AAAAAAAAAAAAAAAAAmAIAAGRy&#10;cy9kb3ducmV2LnhtbFBLBQYAAAAABAAEAPUAAACMAwAAAAA=&#10;" path="m,l61722,,32004,52578,,xe" fillcolor="black" strokeweight=".1037mm">
                  <v:stroke endcap="round"/>
                  <v:path arrowok="t" o:connecttype="custom" o:connectlocs="0,0;617,0;320,526;0,0" o:connectangles="0,0,0,0" textboxrect="0,0,61722,52578"/>
                </v:shape>
                <v:shape id="Shape 766" o:spid="_x0000_s1119" style="position:absolute;left:15107;top:3034;width:579;height:526;visibility:visible;mso-wrap-style:square;v-text-anchor:top" coordsize="57912,5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qM8MA&#10;AADfAAAADwAAAGRycy9kb3ducmV2LnhtbERP24rCMBB9F/yHMMK+ram6LFqNIoWCuwji5QOGZmyr&#10;zaQ00Va/3iws+Hg498WqM5W4U+NKywpGwwgEcWZ1ybmC0zH9nIJwHlljZZkUPMjBatnvLTDWtuU9&#10;3Q8+FyGEXYwKCu/rWEqXFWTQDW1NHLizbQz6AJtc6gbbEG4qOY6ib2mw5NBQYE1JQdn1cDMKzOV6&#10;+k15m5Q/eZrs2vXuuZmclfoYdOs5CE+df4v/3Rsd5k9m49EX/P0JA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KqM8MAAADfAAAADwAAAAAAAAAAAAAAAACYAgAAZHJzL2Rv&#10;d25yZXYueG1sUEsFBgAAAAAEAAQA9QAAAIgDAAAAAA==&#10;" path="m29718,r6096,20574l57912,20574,39624,32004r6858,20574l29718,41148,11430,52578,19050,32004,,20574r22860,l29718,xe" fillcolor="black" strokeweight=".1037mm">
                  <v:stroke endcap="round"/>
                  <v:path arrowok="t" o:connecttype="custom" o:connectlocs="297,0;358,206;579,206;396,320;465,526;297,412;114,526;190,320;0,206;229,206;297,0" o:connectangles="0,0,0,0,0,0,0,0,0,0,0" textboxrect="0,0,57912,52578"/>
                </v:shape>
                <v:rect id="Rectangle 16217" o:spid="_x0000_s1120" style="position:absolute;left:14215;top:14965;width:3660;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xFcUA&#10;AADfAAAADwAAAGRycy9kb3ducmV2LnhtbERPy2rCQBTdF/oPwy10VydaLEl0EqRadOmjoO4umWsS&#10;mrkTMlMT+/UdodDl4bzn+WAacaXO1ZYVjEcRCOLC6ppLBZ+Hj5cYhPPIGhvLpOBGDvLs8WGOqbY9&#10;7+i696UIIexSVFB536ZSuqIig25kW+LAXWxn0AfYlVJ32Idw08hJFL1JgzWHhgpbeq+o+Np/GwXr&#10;uF2cNvanL5vVeX3cHpPlIfFKPT8NixkIT4P/F/+5NzrMf00m4yn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PEVxQAAAN8AAAAPAAAAAAAAAAAAAAAAAJgCAABkcnMv&#10;ZG93bnJldi54bWxQSwUGAAAAAAQABAD1AAAAigMAAAAA&#10;" filled="f" stroked="f">
                  <v:textbox inset="0,0,0,0">
                    <w:txbxContent>
                      <w:p w:rsidR="00AA714B" w:rsidRDefault="00AA714B" w:rsidP="00AA714B">
                        <w:r>
                          <w:rPr>
                            <w:rFonts w:ascii="Arial" w:eastAsia="Arial" w:hAnsi="Arial" w:cs="Arial"/>
                            <w:b/>
                            <w:sz w:val="13"/>
                          </w:rPr>
                          <w:t xml:space="preserve"> Storey</w:t>
                        </w:r>
                      </w:p>
                    </w:txbxContent>
                  </v:textbox>
                </v:rect>
                <v:rect id="Rectangle 16216" o:spid="_x0000_s1121" style="position:absolute;left:13317;top:14965;width:1226;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vYsMA&#10;AADfAAAADwAAAGRycy9kb3ducmV2LnhtbERPy4rCMBTdD8w/hDvgbkxVEFuNIqOiSx8D6u7SXNsy&#10;zU1poq1+vRGEWR7OezJrTSluVLvCsoJeNwJBnFpdcKbg97D6HoFwHlljaZkU3MnBbPr5McFE24Z3&#10;dNv7TIQQdgkqyL2vEildmpNB17UVceAutjboA6wzqWtsQrgpZT+KhtJgwaEhx4p+ckr/9lejYD2q&#10;5qeNfTRZuTyvj9tjvDjEXqnOVzsfg/DU+n/x273RYf4g7veG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5vYsMAAADfAAAADwAAAAAAAAAAAAAAAACYAgAAZHJzL2Rv&#10;d25yZXYueG1sUEsFBgAAAAAEAAQA9QAAAIgDAAAAAA==&#10;" filled="f" stroked="f">
                  <v:textbox inset="0,0,0,0">
                    <w:txbxContent>
                      <w:p w:rsidR="00AA714B" w:rsidRDefault="00AA714B" w:rsidP="00AA714B">
                        <w:r>
                          <w:rPr>
                            <w:rFonts w:ascii="Arial" w:eastAsia="Arial" w:hAnsi="Arial" w:cs="Arial"/>
                            <w:b/>
                            <w:sz w:val="13"/>
                          </w:rPr>
                          <w:t>10</w:t>
                        </w:r>
                      </w:p>
                    </w:txbxContent>
                  </v:textbox>
                </v:rect>
                <v:shape id="Shape 19488" o:spid="_x0000_s1122" style="position:absolute;left:10962;top:16529;width:7582;height:2279;visibility:visible;mso-wrap-style:square;v-text-anchor:top" coordsize="758190,2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AgMUA&#10;AADfAAAADwAAAGRycy9kb3ducmV2LnhtbERPy2oCMRTdF/oP4Ra6qxkf1HY0SisKInShFtruLpNr&#10;ZpjJzZikOv69EQpdHs57Ou9sI07kQ+VYQb+XgSAunK7YKPjcr55eQISIrLFxTAouFGA+u7+bYq7d&#10;mbd02kUjUgiHHBWUMba5lKEoyWLouZY4cQfnLcYEvZHa4zmF20YOsuxZWqw4NZTY0qKkot79WgXH&#10;95/vy8fS1P5rud1gbUbV0DmlHh+6twmISF38F/+51zrNH74O+mO4/UkA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ICAxQAAAN8AAAAPAAAAAAAAAAAAAAAAAJgCAABkcnMv&#10;ZG93bnJldi54bWxQSwUGAAAAAAQABAD1AAAAigMAAAAA&#10;" path="m,l758190,r,227838l,227838,,e" strokeweight=".05186mm">
                  <v:stroke endcap="round"/>
                  <v:path arrowok="t" o:connecttype="custom" o:connectlocs="0,0;7582,0;7582,2279;0,2279;0,0" o:connectangles="0,0,0,0,0" textboxrect="0,0,758190,227838"/>
                </v:shape>
                <v:shape id="Shape 769" o:spid="_x0000_s1123" style="position:absolute;left:11244;top:17299;width:1867;height:0;visibility:visible;mso-wrap-style:square;v-text-anchor:top" coordsize="186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p78UA&#10;AADfAAAADwAAAGRycy9kb3ducmV2LnhtbERPTWvCQBC9F/oflin0UnRjCq1JXaUUhPbSYlpRb0N2&#10;TEKzszG71fjvnYPQ4+N9zxaDa9WR+tB4NjAZJ6CIS28brgz8fC9HU1AhIltsPZOBMwVYzG9vZphb&#10;f+IVHYtYKQnhkKOBOsYu1zqUNTkMY98RC7f3vcMosK+07fEk4a7VaZI8aYcNS0ONHb3VVP4Wf87A&#10;l/+g1a4sNviwP6T+eZ1tP11mzP3d8PoCKtIQ/8VX97uV+Y9ZOpHB8kcA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ynvxQAAAN8AAAAPAAAAAAAAAAAAAAAAAJgCAABkcnMv&#10;ZG93bnJldi54bWxQSwUGAAAAAAQABAD1AAAAigMAAAAA&#10;" path="m,l186690,e" filled="f" strokeweight=".36267mm">
                  <v:stroke endcap="round"/>
                  <v:path arrowok="t" o:connecttype="custom" o:connectlocs="0,0;1867,0" o:connectangles="0,0" textboxrect="0,0,186690,0"/>
                </v:shape>
                <v:rect id="Rectangle 770" o:spid="_x0000_s1124" style="position:absolute;left:13111;top:16962;width:6547;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YMMQA&#10;AADfAAAADwAAAGRycy9kb3ducmV2LnhtbERPTWvCQBC9F/oflin0VjemICa6irQWPbZaUG9DdkyC&#10;2dmQXU3qr+8cCj0+3vd8ObhG3agLtWcD41ECirjwtubSwPf+42UKKkRki41nMvBDAZaLx4c55tb3&#10;/EW3XSyVhHDI0UAVY5trHYqKHIaRb4mFO/vOYRTYldp22Eu4a3SaJBPtsGZpqLClt4qKy+7qDGym&#10;7eq49fe+bNanzeHzkL3vs2jM89OwmoGKNMR/8Z97a2X+a5am8kD+C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mDDEAAAA3wAAAA8AAAAAAAAAAAAAAAAAmAIAAGRycy9k&#10;b3ducmV2LnhtbFBLBQYAAAAABAAEAPUAAACJAwAAAAA=&#10;" filled="f" stroked="f">
                  <v:textbox inset="0,0,0,0">
                    <w:txbxContent>
                      <w:p w:rsidR="00AA714B" w:rsidRDefault="00AA714B" w:rsidP="00AA714B">
                        <w:r>
                          <w:rPr>
                            <w:rFonts w:ascii="Arial" w:eastAsia="Arial" w:hAnsi="Arial" w:cs="Arial"/>
                            <w:sz w:val="13"/>
                          </w:rPr>
                          <w:t xml:space="preserve"> Fixed Based</w:t>
                        </w:r>
                      </w:p>
                    </w:txbxContent>
                  </v:textbox>
                </v:rect>
                <v:shape id="Shape 771" o:spid="_x0000_s1125" style="position:absolute;left:11244;top:18320;width:1867;height:0;visibility:visible;mso-wrap-style:square;v-text-anchor:top" coordsize="186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2v8MA&#10;AADfAAAADwAAAGRycy9kb3ducmV2LnhtbERP3WrCMBS+H/gO4Qx2p6kdjK0aZQjixnA/6gMcm2NT&#10;bE5KEm19eyMIu/z4/qfz3jbiTD7UjhWMRxkI4tLpmisFu+1y+AoiRGSNjWNScKEA89ngYYqFdh3/&#10;0XkTK5FCOBSowMTYFlKG0pDFMHItceIOzluMCfpKao9dCreNzLPsRVqsOTUYbGlhqDxuTlbBarGU&#10;391em0+7r9a/h/Blfk5eqafH/n0CIlIf/8V394dO85/f8nwMtz8JgJ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m2v8MAAADfAAAADwAAAAAAAAAAAAAAAACYAgAAZHJzL2Rv&#10;d25yZXYueG1sUEsFBgAAAAAEAAQA9QAAAIgDAAAAAA==&#10;" path="m,l186690,e" filled="f" strokecolor="blue" strokeweight=".56975mm">
                  <v:stroke endcap="round"/>
                  <v:path arrowok="t" o:connecttype="custom" o:connectlocs="0,0;1867,0" o:connectangles="0,0" textboxrect="0,0,186690,0"/>
                </v:shape>
                <v:rect id="Rectangle 772" o:spid="_x0000_s1126" style="position:absolute;left:13111;top:17983;width:7196;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R8UA&#10;AADfAAAADwAAAGRycy9kb3ducmV2LnhtbERPTWvCQBC9C/0PyxR6000jFBOzilSLHqsR1NuQnSah&#10;2dmQ3SZpf31XKPT4eN/ZejSN6KlztWUFz7MIBHFhdc2lgnP+Nl2AcB5ZY2OZFHyTg/XqYZJhqu3A&#10;R+pPvhQhhF2KCirv21RKV1Rk0M1sSxy4D9sZ9AF2pdQdDiHcNDKOohdpsObQUGFLrxUVn6cvo2C/&#10;aDfXg/0ZymZ321/eL8k2T7xST4/jZgnC0+j/xX/ugw7z50kcz+H+Jw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QZHxQAAAN8AAAAPAAAAAAAAAAAAAAAAAJgCAABkcnMv&#10;ZG93bnJldi54bWxQSwUGAAAAAAQABAD1AAAAigMAAAAA&#10;" filled="f" stroked="f">
                  <v:textbox inset="0,0,0,0">
                    <w:txbxContent>
                      <w:p w:rsidR="00AA714B" w:rsidRDefault="00AA714B" w:rsidP="00AA714B">
                        <w:r>
                          <w:rPr>
                            <w:rFonts w:ascii="Arial" w:eastAsia="Arial" w:hAnsi="Arial" w:cs="Arial"/>
                            <w:sz w:val="13"/>
                          </w:rPr>
                          <w:t xml:space="preserve"> Base-Isolated</w:t>
                        </w:r>
                      </w:p>
                    </w:txbxContent>
                  </v:textbox>
                </v:rect>
                <v:rect id="Rectangle 774" o:spid="_x0000_s1127" style="position:absolute;left:11922;top:22278;width:11097;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l38QA&#10;AADfAAAADwAAAGRycy9kb3ducmV2LnhtbERPy2rCQBTdF/oPwy24q5NGEBMdRdqKLn2BurtkbpPQ&#10;zJ2QGU306x1BcHk478msM5W4UONKywq++hEI4szqknMF+93icwTCeWSNlWVScCUHs+n72wRTbVve&#10;0GXrcxFC2KWooPC+TqV0WUEGXd/WxIH7s41BH2CTS91gG8JNJeMoGkqDJYeGAmv6Lij7356NguWo&#10;nh9X9tbm1e9peVgfkp9d4pXqfXTzMQhPnX+Jn+6VDvMHSRwP4fEnAJ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pd/EAAAA3wAAAA8AAAAAAAAAAAAAAAAAmAIAAGRycy9k&#10;b3ducmV2LnhtbFBLBQYAAAAABAAEAPUAAACJAwAAAAA=&#10;" filled="f" stroked="f">
                  <v:textbox inset="0,0,0,0">
                    <w:txbxContent>
                      <w:p w:rsidR="00AA714B" w:rsidRPr="00AC7751" w:rsidRDefault="00AA714B" w:rsidP="00AA714B">
                        <w:pPr>
                          <w:rPr>
                            <w:sz w:val="20"/>
                            <w:szCs w:val="20"/>
                          </w:rPr>
                        </w:pPr>
                        <w:r w:rsidRPr="00AC7751">
                          <w:rPr>
                            <w:rFonts w:eastAsia="Arial"/>
                            <w:sz w:val="20"/>
                            <w:szCs w:val="20"/>
                          </w:rPr>
                          <w:t>Displacement (mm)</w:t>
                        </w:r>
                      </w:p>
                    </w:txbxContent>
                  </v:textbox>
                </v:rect>
                <v:shape id="Shape 19489" o:spid="_x0000_s1128" style="position:absolute;left:19184;top:13436;width:6332;height:5387;visibility:visible;mso-wrap-style:square;v-text-anchor:top" coordsize="633222,538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picQA&#10;AADfAAAADwAAAGRycy9kb3ducmV2LnhtbERPS0vDQBC+C/6HZQRvdtOIfaTdFikIYk/2cehtyE6S&#10;xexsyI5t9Ne7BaHHj++9XA++VWfqowtsYDzKQBGXwTquDRz2b08zUFGQLbaBycAPRViv7u+WWNhw&#10;4U8676RWKYRjgQYaka7QOpYNeYyj0BEnrgq9R0mwr7Xt8ZLCfavzLJtoj45TQ4MdbRoqv3bf3kD0&#10;lZ1MX37lVI2PH/lWnB/cxpjHh+F1AUpokJv43/1u0/zneZ5P4fonA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2qYnEAAAA3wAAAA8AAAAAAAAAAAAAAAAAmAIAAGRycy9k&#10;b3ducmV2LnhtbFBLBQYAAAAABAAEAPUAAACJAwAAAAA=&#10;" path="m,l633222,r,538734l,538734,,e" strokeweight=".05186mm">
                  <v:stroke endcap="round"/>
                  <v:path arrowok="t" o:connecttype="custom" o:connectlocs="0,0;6332,0;6332,5387;0,5387;0,0" o:connectangles="0,0,0,0,0" textboxrect="0,0,633222,538734"/>
                </v:shape>
                <v:shape id="Shape 19490" o:spid="_x0000_s1129" style="position:absolute;left:20098;top:13923;width:618;height:618;visibility:visible;mso-wrap-style:square;v-text-anchor:top" coordsize="61722,6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BD8MA&#10;AADfAAAADwAAAGRycy9kb3ducmV2LnhtbERPTWvCQBC9C/0PyxS86aYRxKauUgpCr1qp7W2anSZL&#10;s7Mxu02iv75zEHp8vO/1dvSN6qmLLrCBh3kGirgM1nFl4Pi2m61AxYRssQlMBi4UYbu5m6yxsGHg&#10;PfWHVCkJ4ViggTqlttA6ljV5jPPQEgv3HTqPSWBXadvhIOG+0XmWLbVHx9JQY0svNZU/h19vgOyp&#10;Wgz99eP8+b5aui83UnPZGzO9H5+fQCUa07/45n61Mn/xmOcyWP4I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MBD8MAAADfAAAADwAAAAAAAAAAAAAAAACYAgAAZHJzL2Rv&#10;d25yZXYueG1sUEsFBgAAAAAEAAQA9QAAAIgDAAAAAA==&#10;" path="m,l61722,r,61722l,61722,,e" fillcolor="black" strokeweight=".44pt">
                  <v:stroke endcap="round"/>
                  <v:path arrowok="t" o:connecttype="custom" o:connectlocs="0,0;618,0;618,618;0,618;0,0" o:connectangles="0,0,0,0,0" textboxrect="0,0,61722,61722"/>
                </v:shape>
                <v:rect id="Rectangle 777" o:spid="_x0000_s1130" style="position:absolute;left:21348;top:13906;width:5160;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xrcQA&#10;AADfAAAADwAAAGRycy9kb3ducmV2LnhtbERPy2rCQBTdF/yH4Qru6sQIYlJHER/oslXBdnfJ3CbB&#10;zJ2QGU306zsFweXhvGeLzlTiRo0rLSsYDSMQxJnVJecKTsft+xSE88gaK8uk4E4OFvPe2wxTbVv+&#10;otvB5yKEsEtRQeF9nUrpsoIMuqGtiQP3axuDPsAml7rBNoSbSsZRNJEGSw4NBda0Kii7HK5GwW5a&#10;L7/39tHm1eZnd/48J+tj4pUa9LvlBwhPnX+Jn+69DvPHSRwn8P8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dMa3EAAAA3wAAAA8AAAAAAAAAAAAAAAAAmAIAAGRycy9k&#10;b3ducmV2LnhtbFBLBQYAAAAABAAEAPUAAACJAwAAAAA=&#10;" filled="f" stroked="f">
                  <v:textbox inset="0,0,0,0">
                    <w:txbxContent>
                      <w:p w:rsidR="00AA714B" w:rsidRDefault="00AA714B" w:rsidP="00AA714B">
                        <w:r>
                          <w:rPr>
                            <w:rFonts w:ascii="Arial" w:eastAsia="Arial" w:hAnsi="Arial" w:cs="Arial"/>
                            <w:sz w:val="13"/>
                          </w:rPr>
                          <w:t xml:space="preserve"> PP@0.1g</w:t>
                        </w:r>
                      </w:p>
                    </w:txbxContent>
                  </v:textbox>
                </v:rect>
                <v:shape id="Shape 778" o:spid="_x0000_s1131" style="position:absolute;left:20060;top:14914;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AscUA&#10;AADfAAAADwAAAGRycy9kb3ducmV2LnhtbERPS2vCQBC+F/oflin0VjcqSBtdRSx9XJQa9eBtyI5J&#10;MDubZrcm/nvnUPD48b1ni97V6kJtqDwbGA4SUMS5txUXBva7j5dXUCEiW6w9k4ErBVjMHx9mmFrf&#10;8ZYuWSyUhHBI0UAZY5NqHfKSHIaBb4iFO/nWYRTYFtq22Em4q/UoSSbaYcXSUGJDq5Lyc/bnDKw+&#10;9W+1+Xrv6uz4s99uDnZZ7NbGPD/1yymoSH28i//d31bmj99GY3kgfwS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kCxxQAAAN8AAAAPAAAAAAAAAAAAAAAAAJgCAABkcnMv&#10;ZG93bnJldi54bWxQSwUGAAAAAAQABAD1AAAAigMAAAAA&#10;" path="m34290,c53340,,68580,15240,68580,34290v,19050,-15240,34290,-34290,34290c15240,68580,,53340,,34290,,15240,15240,,34290,xe" fillcolor="black" strokeweight=".44pt">
                  <v:stroke endcap="round"/>
                  <v:path arrowok="t" o:connecttype="custom" o:connectlocs="343,0;686,343;343,686;0,343;343,0" o:connectangles="0,0,0,0,0" textboxrect="0,0,68580,68580"/>
                </v:shape>
                <v:rect id="Rectangle 779" o:spid="_x0000_s1132" style="position:absolute;left:21348;top:14927;width:5160;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rdsUA&#10;AADfAAAADwAAAGRycy9kb3ducmV2LnhtbERPTWvCQBC9F/wPywi91Y0GikldRWwlObZRsL0N2WkS&#10;zM6G7GrS/vpuQfD4eN+rzWhacaXeNZYVzGcRCOLS6oYrBcfD/mkJwnlkja1lUvBDDjbrycMKU20H&#10;/qBr4SsRQtilqKD2vkuldGVNBt3MdsSB+7a9QR9gX0nd4xDCTSsXUfQsDTYcGmrsaFdTeS4uRkG2&#10;7Lafuf0dqvbtKzu9n5LXQ+KVepyO2xcQnkZ/F9/cuQ7z42QRz+H/TwA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qt2xQAAAN8AAAAPAAAAAAAAAAAAAAAAAJgCAABkcnMv&#10;ZG93bnJldi54bWxQSwUGAAAAAAQABAD1AAAAigMAAAAA&#10;" filled="f" stroked="f">
                  <v:textbox inset="0,0,0,0">
                    <w:txbxContent>
                      <w:p w:rsidR="00AA714B" w:rsidRDefault="00AA714B" w:rsidP="00AA714B">
                        <w:r>
                          <w:rPr>
                            <w:rFonts w:ascii="Arial" w:eastAsia="Arial" w:hAnsi="Arial" w:cs="Arial"/>
                            <w:sz w:val="13"/>
                          </w:rPr>
                          <w:t xml:space="preserve"> PP@0.2g</w:t>
                        </w:r>
                      </w:p>
                    </w:txbxContent>
                  </v:textbox>
                </v:rect>
                <v:shape id="Shape 780" o:spid="_x0000_s1133" style="position:absolute;left:19984;top:15806;width:838;height:723;visibility:visible;mso-wrap-style:square;v-text-anchor:top" coordsize="83820,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Zg8QA&#10;AADfAAAADwAAAGRycy9kb3ducmV2LnhtbERPXWvCMBR9F/Yfwh3sTdO1IK4zylAKGwiiU9jjpblr&#10;ypqb0mQ1/nsjDPZ4ON/LdbSdGGnwrWMFz7MMBHHtdMuNgtNnNV2A8AFZY+eYFFzJw3r1MFliqd2F&#10;DzQeQyNSCPsSFZgQ+lJKXxuy6GeuJ07ctxsshgSHRuoBLyncdjLPsrm02HJqMNjTxlD9c/y1Cnan&#10;7WZ+jfbjqzhvR8NZVcX9Wamnx/j2CiJQDP/iP/e7TvOLl7zI4f4nA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WYPEAAAA3wAAAA8AAAAAAAAAAAAAAAAAmAIAAGRycy9k&#10;b3ducmV2LnhtbFBLBQYAAAAABAAEAPUAAACJAwAAAAA=&#10;" path="m42672,l83820,72390,,72390,42672,xe" fillcolor="black" strokeweight=".44pt">
                  <v:stroke endcap="round"/>
                  <v:path arrowok="t" o:connecttype="custom" o:connectlocs="427,0;838,723;0,723;427,0" o:connectangles="0,0,0,0" textboxrect="0,0,83820,72390"/>
                </v:shape>
                <v:rect id="Rectangle 781" o:spid="_x0000_s1134" style="position:absolute;left:21348;top:15956;width:5463;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QmsQA&#10;AADfAAAADwAAAGRycy9kb3ducmV2LnhtbERPTWvCQBC9C/0PyxS86aYGxKSuItWiRzUF29uQnSah&#10;2dmQ3Zror3cFwePjfc+XvanFmVpXWVbwNo5AEOdWV1wo+Mo+RzMQziNrrC2Tggs5WC5eBnNMte34&#10;QOejL0QIYZeigtL7JpXS5SUZdGPbEAfu17YGfYBtIXWLXQg3tZxE0VQarDg0lNjQR0n53/HfKNjO&#10;mtX3zl67ot78bE/7U7LOEq/U8LVfvYPw1Pun+OHe6TA/TiZxDPc/AY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skJrEAAAA3wAAAA8AAAAAAAAAAAAAAAAAmAIAAGRycy9k&#10;b3ducmV2LnhtbFBLBQYAAAAABAAEAPUAAACJAwAAAAA=&#10;" filled="f" stroked="f">
                  <v:textbox inset="0,0,0,0">
                    <w:txbxContent>
                      <w:p w:rsidR="00AA714B" w:rsidRDefault="00AA714B" w:rsidP="00AA714B">
                        <w:r>
                          <w:rPr>
                            <w:rFonts w:ascii="Arial" w:eastAsia="Arial" w:hAnsi="Arial" w:cs="Arial"/>
                            <w:sz w:val="13"/>
                          </w:rPr>
                          <w:t xml:space="preserve"> PP@0.3g </w:t>
                        </w:r>
                      </w:p>
                    </w:txbxContent>
                  </v:textbox>
                </v:rect>
                <v:shape id="Shape 782" o:spid="_x0000_s1135" style="position:absolute;left:19984;top:17071;width:838;height:731;visibility:visible;mso-wrap-style:square;v-text-anchor:top" coordsize="83820,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s6sUA&#10;AADfAAAADwAAAGRycy9kb3ducmV2LnhtbERPTWvCQBC9C/0PyxS86UZTbZtmFRUKFg9S9eBxmh2T&#10;kOxsyK4m/vtuoeDx8b7TZW9qcaPWlZYVTMYRCOLM6pJzBafj5+gNhPPIGmvLpOBODpaLp0GKibYd&#10;f9Pt4HMRQtglqKDwvkmkdFlBBt3YNsSBu9jWoA+wzaVusQvhppbTKJpLgyWHhgIb2hSUVYerUTCT&#10;8868rvN+f65iXX6tf2buvFNq+NyvPkB46v1D/O/e6jA/fp/GL/D3JwC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zqxQAAAN8AAAAPAAAAAAAAAAAAAAAAAJgCAABkcnMv&#10;ZG93bnJldi54bWxQSwUGAAAAAAQABAD1AAAAigMAAAAA&#10;" path="m,l83820,,42672,73152,,xe" fillcolor="black" strokeweight=".44pt">
                  <v:stroke endcap="round"/>
                  <v:path arrowok="t" o:connecttype="custom" o:connectlocs="0,0;838,0;427,731;0,0" o:connectangles="0,0,0,0" textboxrect="0,0,83820,73152"/>
                </v:shape>
                <v:rect id="Rectangle 783" o:spid="_x0000_s1136" style="position:absolute;left:21348;top:16977;width:5160;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tdcUA&#10;AADfAAAADwAAAGRycy9kb3ducmV2LnhtbERPTWvCQBC9F/wPywi91Y1KxaSuIlpJjlULtrchO02C&#10;2dmQXU3qr3cLQo+P971Y9aYWV2pdZVnBeBSBIM6trrhQ8HncvcxBOI+ssbZMCn7JwWo5eFpgom3H&#10;e7oefCFCCLsEFZTeN4mULi/JoBvZhjhwP7Y16ANsC6lb7EK4qeUkimbSYMWhocSGNiXl58PFKEjn&#10;zfors7euqN+/09PHKd4eY6/U87Bfv4Hw1Pt/8cOd6TB/Gk+mr/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a11xQAAAN8AAAAPAAAAAAAAAAAAAAAAAJgCAABkcnMv&#10;ZG93bnJldi54bWxQSwUGAAAAAAQABAD1AAAAigMAAAAA&#10;" filled="f" stroked="f">
                  <v:textbox inset="0,0,0,0">
                    <w:txbxContent>
                      <w:p w:rsidR="00AA714B" w:rsidRDefault="00AA714B" w:rsidP="00AA714B">
                        <w:r>
                          <w:rPr>
                            <w:rFonts w:ascii="Arial" w:eastAsia="Arial" w:hAnsi="Arial" w:cs="Arial"/>
                            <w:sz w:val="13"/>
                          </w:rPr>
                          <w:t xml:space="preserve"> PP@0.4g</w:t>
                        </w:r>
                      </w:p>
                    </w:txbxContent>
                  </v:textbox>
                </v:rect>
                <v:shape id="Shape 784" o:spid="_x0000_s1137" style="position:absolute;left:20022;top:17932;width:762;height:723;visibility:visible;mso-wrap-style:square;v-text-anchor:top" coordsize="76200,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2cIA&#10;AADfAAAADwAAAGRycy9kb3ducmV2LnhtbERP3WrCMBS+H+wdwhF2I5pOmavVKCJMBgNh6gMcmmMT&#10;bE5KErV7+0UY7PLj+1+ue9eKG4VoPSt4HRcgiGuvLTcKTsePUQkiJmSNrWdS8EMR1qvnpyVW2t/5&#10;m26H1IgcwrFCBSalrpIy1oYcxrHviDN39sFhyjA0Uge853DXyklRzKRDy7nBYEdbQ/XlcHUKwl4O&#10;+5K+wu5sNnb49l6X9hiVehn0mwWIRH36F/+5P3WeP51PpjN4/MkA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zfZwgAAAN8AAAAPAAAAAAAAAAAAAAAAAJgCAABkcnMvZG93&#10;bnJldi54bWxQSwUGAAAAAAQABAD1AAAAhwMAAAAA&#10;" path="m38862,r7620,28194l76200,28194,52578,44958r9144,27432l38862,55626,14478,72390,24384,44958,,28194r29718,l38862,xe" fillcolor="black" strokeweight=".44pt">
                  <v:stroke endcap="round"/>
                  <v:path arrowok="t" o:connecttype="custom" o:connectlocs="389,0;465,282;762,282;526,449;617,723;389,556;145,723;244,449;0,282;297,282;389,0" o:connectangles="0,0,0,0,0,0,0,0,0,0,0" textboxrect="0,0,76200,72390"/>
                </v:shape>
                <v:rect id="Rectangle 785" o:spid="_x0000_s1138" style="position:absolute;left:21348;top:18006;width:5160;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WmcUA&#10;AADfAAAADwAAAGRycy9kb3ducmV2LnhtbERPTWvCQBC9F/wPywi91Y0K1aSuIlpJjlULtrchO02C&#10;2dmQXU3qr3cLQo+P971Y9aYWV2pdZVnBeBSBIM6trrhQ8HncvcxBOI+ssbZMCn7JwWo5eFpgom3H&#10;e7oefCFCCLsEFZTeN4mULi/JoBvZhjhwP7Y16ANsC6lb7EK4qeUkil6lwYpDQ4kNbUrKz4eLUZDO&#10;m/VXZm9dUb9/p6ePU7w9xl6p52G/fgPhqff/4oc702H+NJ5MZ/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5aZxQAAAN8AAAAPAAAAAAAAAAAAAAAAAJgCAABkcnMv&#10;ZG93bnJldi54bWxQSwUGAAAAAAQABAD1AAAAigMAAAAA&#10;" filled="f" stroked="f">
                  <v:textbox inset="0,0,0,0">
                    <w:txbxContent>
                      <w:p w:rsidR="00AA714B" w:rsidRDefault="00AA714B" w:rsidP="00AA714B">
                        <w:r>
                          <w:rPr>
                            <w:rFonts w:ascii="Arial" w:eastAsia="Arial" w:hAnsi="Arial" w:cs="Arial"/>
                            <w:sz w:val="13"/>
                          </w:rPr>
                          <w:t xml:space="preserve"> PP@0.5g</w:t>
                        </w:r>
                      </w:p>
                    </w:txbxContent>
                  </v:textbox>
                </v:rect>
                <w10:anchorlock/>
              </v:group>
            </w:pict>
          </mc:Fallback>
        </mc:AlternateConten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0" w:line="240" w:lineRule="auto"/>
        <w:jc w:val="center"/>
        <w:rPr>
          <w:rFonts w:eastAsia="Times New Roman"/>
          <w:snapToGrid w:val="0"/>
          <w:sz w:val="21"/>
          <w:szCs w:val="24"/>
          <w:lang w:val="en-US"/>
        </w:rPr>
      </w:pPr>
      <w:r w:rsidRPr="00AA714B">
        <w:rPr>
          <w:rFonts w:eastAsia="Times New Roman"/>
          <w:snapToGrid w:val="0"/>
          <w:sz w:val="20"/>
          <w:szCs w:val="24"/>
          <w:lang w:val="en-US"/>
        </w:rPr>
        <w:t>Figure 4.</w:t>
      </w:r>
      <w:r w:rsidRPr="00AA714B">
        <w:rPr>
          <w:rFonts w:eastAsia="Times New Roman"/>
          <w:b/>
          <w:snapToGrid w:val="0"/>
          <w:sz w:val="20"/>
          <w:szCs w:val="24"/>
          <w:lang w:val="en-US"/>
        </w:rPr>
        <w:t xml:space="preserve"> </w:t>
      </w:r>
      <w:r w:rsidRPr="00AA714B">
        <w:rPr>
          <w:rFonts w:eastAsia="Times New Roman"/>
          <w:snapToGrid w:val="0"/>
          <w:sz w:val="20"/>
          <w:szCs w:val="24"/>
          <w:lang w:val="en-US"/>
        </w:rPr>
        <w:t xml:space="preserve">Comparison of capacity curves of 10-storey fixed base and base-isolated frames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0" w:line="240" w:lineRule="auto"/>
        <w:jc w:val="center"/>
        <w:rPr>
          <w:rFonts w:eastAsia="Times New Roman"/>
          <w:snapToGrid w:val="0"/>
          <w:sz w:val="21"/>
          <w:szCs w:val="24"/>
          <w:lang w:val="en-US"/>
        </w:rPr>
      </w:pPr>
      <w:r w:rsidRPr="00AA714B">
        <w:rPr>
          <w:rFonts w:eastAsia="Times New Roman"/>
          <w:snapToGrid w:val="0"/>
          <w:sz w:val="20"/>
          <w:szCs w:val="24"/>
          <w:lang w:val="en-US"/>
        </w:rPr>
        <w:t xml:space="preserve">Table 1. Comparison of maximum IDR values obtained by CSM and NTHA.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tbl>
      <w:tblPr>
        <w:tblW w:w="0" w:type="auto"/>
        <w:tblInd w:w="140" w:type="dxa"/>
        <w:tblLayout w:type="fixed"/>
        <w:tblCellMar>
          <w:left w:w="0" w:type="dxa"/>
          <w:right w:w="0" w:type="dxa"/>
        </w:tblCellMar>
        <w:tblLook w:val="04A0" w:firstRow="1" w:lastRow="0" w:firstColumn="1" w:lastColumn="0" w:noHBand="0" w:noVBand="1"/>
      </w:tblPr>
      <w:tblGrid>
        <w:gridCol w:w="1580"/>
        <w:gridCol w:w="780"/>
        <w:gridCol w:w="1600"/>
        <w:gridCol w:w="1240"/>
        <w:gridCol w:w="240"/>
        <w:gridCol w:w="780"/>
        <w:gridCol w:w="1660"/>
        <w:gridCol w:w="1194"/>
        <w:gridCol w:w="6"/>
        <w:gridCol w:w="20"/>
      </w:tblGrid>
      <w:tr w:rsidR="00AA714B" w:rsidRPr="00AA714B" w:rsidTr="00FF5A90">
        <w:trPr>
          <w:trHeight w:val="283"/>
        </w:trPr>
        <w:tc>
          <w:tcPr>
            <w:tcW w:w="1580" w:type="dxa"/>
            <w:vMerge w:val="restart"/>
            <w:tcBorders>
              <w:top w:val="single" w:sz="4" w:space="0" w:color="auto"/>
            </w:tcBorders>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b/>
                <w:bCs/>
                <w:snapToGrid w:val="0"/>
                <w:sz w:val="20"/>
                <w:szCs w:val="20"/>
                <w:lang w:val="en-US" w:eastAsia="en-US"/>
              </w:rPr>
              <w:t>PGA level (g)</w:t>
            </w:r>
          </w:p>
        </w:tc>
        <w:tc>
          <w:tcPr>
            <w:tcW w:w="7494" w:type="dxa"/>
            <w:gridSpan w:val="7"/>
            <w:tcBorders>
              <w:top w:val="single" w:sz="4" w:space="0" w:color="auto"/>
              <w:bottom w:val="single" w:sz="4" w:space="0" w:color="auto"/>
            </w:tcBorders>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b/>
                <w:bCs/>
                <w:snapToGrid w:val="0"/>
                <w:sz w:val="20"/>
                <w:szCs w:val="20"/>
                <w:lang w:val="en-US" w:eastAsia="en-US"/>
              </w:rPr>
              <w:t>Inter-storey drift ratio (%)</w:t>
            </w:r>
          </w:p>
        </w:tc>
        <w:tc>
          <w:tcPr>
            <w:tcW w:w="26" w:type="dxa"/>
            <w:gridSpan w:val="2"/>
            <w:tcBorders>
              <w:top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r>
      <w:tr w:rsidR="00AA714B" w:rsidRPr="00AA714B" w:rsidTr="00FF5A90">
        <w:trPr>
          <w:trHeight w:val="370"/>
        </w:trPr>
        <w:tc>
          <w:tcPr>
            <w:tcW w:w="1580" w:type="dxa"/>
            <w:vMerge/>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p>
        </w:tc>
        <w:tc>
          <w:tcPr>
            <w:tcW w:w="780" w:type="dxa"/>
            <w:tcBorders>
              <w:top w:val="single" w:sz="4" w:space="0" w:color="auto"/>
              <w:bottom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600" w:type="dxa"/>
            <w:tcBorders>
              <w:top w:val="single" w:sz="4" w:space="0" w:color="auto"/>
              <w:bottom w:val="single" w:sz="4" w:space="0" w:color="auto"/>
            </w:tcBorders>
            <w:vAlign w:val="bottom"/>
          </w:tcPr>
          <w:p w:rsidR="00AA714B" w:rsidRPr="00AA714B" w:rsidRDefault="00AA714B" w:rsidP="00AA714B">
            <w:pPr>
              <w:widowControl w:val="0"/>
              <w:spacing w:after="0" w:line="240" w:lineRule="auto"/>
              <w:ind w:left="560"/>
              <w:jc w:val="both"/>
              <w:rPr>
                <w:rFonts w:eastAsia="Times New Roman"/>
                <w:snapToGrid w:val="0"/>
                <w:sz w:val="20"/>
                <w:szCs w:val="20"/>
                <w:lang w:val="en-US" w:eastAsia="en-US"/>
              </w:rPr>
            </w:pPr>
            <w:r w:rsidRPr="00AA714B">
              <w:rPr>
                <w:rFonts w:eastAsia="Times New Roman"/>
                <w:b/>
                <w:bCs/>
                <w:snapToGrid w:val="0"/>
                <w:sz w:val="20"/>
                <w:szCs w:val="20"/>
                <w:lang w:val="en-US" w:eastAsia="en-US"/>
              </w:rPr>
              <w:t>Fixed Base</w:t>
            </w:r>
          </w:p>
        </w:tc>
        <w:tc>
          <w:tcPr>
            <w:tcW w:w="1240" w:type="dxa"/>
            <w:tcBorders>
              <w:top w:val="single" w:sz="4" w:space="0" w:color="auto"/>
              <w:bottom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240" w:type="dxa"/>
            <w:vMerge w:val="restart"/>
            <w:tcBorders>
              <w:top w:val="single" w:sz="4" w:space="0" w:color="auto"/>
            </w:tcBorders>
          </w:tcPr>
          <w:p w:rsidR="00AA714B" w:rsidRPr="00AA714B" w:rsidRDefault="00AA714B" w:rsidP="00AA714B">
            <w:pPr>
              <w:widowControl w:val="0"/>
              <w:spacing w:after="0" w:line="240" w:lineRule="auto"/>
              <w:jc w:val="center"/>
              <w:rPr>
                <w:rFonts w:eastAsia="Times New Roman"/>
                <w:snapToGrid w:val="0"/>
                <w:sz w:val="20"/>
                <w:szCs w:val="20"/>
                <w:lang w:val="en-US" w:eastAsia="en-US"/>
              </w:rPr>
            </w:pPr>
          </w:p>
        </w:tc>
        <w:tc>
          <w:tcPr>
            <w:tcW w:w="780" w:type="dxa"/>
            <w:tcBorders>
              <w:top w:val="single" w:sz="4" w:space="0" w:color="auto"/>
              <w:bottom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660" w:type="dxa"/>
            <w:tcBorders>
              <w:top w:val="single" w:sz="4" w:space="0" w:color="auto"/>
              <w:bottom w:val="single" w:sz="4" w:space="0" w:color="auto"/>
            </w:tcBorders>
            <w:vAlign w:val="bottom"/>
          </w:tcPr>
          <w:p w:rsidR="00AA714B" w:rsidRPr="00AA714B" w:rsidRDefault="00AA714B" w:rsidP="00AA714B">
            <w:pPr>
              <w:widowControl w:val="0"/>
              <w:spacing w:after="0" w:line="240" w:lineRule="auto"/>
              <w:ind w:left="440"/>
              <w:jc w:val="both"/>
              <w:rPr>
                <w:rFonts w:eastAsia="Times New Roman"/>
                <w:snapToGrid w:val="0"/>
                <w:sz w:val="20"/>
                <w:szCs w:val="20"/>
                <w:lang w:val="en-US" w:eastAsia="en-US"/>
              </w:rPr>
            </w:pPr>
            <w:r w:rsidRPr="00AA714B">
              <w:rPr>
                <w:rFonts w:eastAsia="Times New Roman"/>
                <w:b/>
                <w:bCs/>
                <w:snapToGrid w:val="0"/>
                <w:sz w:val="20"/>
                <w:szCs w:val="20"/>
                <w:lang w:val="en-US" w:eastAsia="en-US"/>
              </w:rPr>
              <w:t>Base-Isolated</w:t>
            </w:r>
          </w:p>
        </w:tc>
        <w:tc>
          <w:tcPr>
            <w:tcW w:w="1194" w:type="dxa"/>
            <w:tcBorders>
              <w:top w:val="single" w:sz="4" w:space="0" w:color="auto"/>
              <w:bottom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26" w:type="dxa"/>
            <w:gridSpan w:val="2"/>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r>
      <w:tr w:rsidR="00AA714B" w:rsidRPr="00AA714B" w:rsidTr="00FF5A90">
        <w:trPr>
          <w:trHeight w:val="20"/>
        </w:trPr>
        <w:tc>
          <w:tcPr>
            <w:tcW w:w="1580"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780" w:type="dxa"/>
            <w:vMerge w:val="restart"/>
            <w:tcBorders>
              <w:top w:val="single" w:sz="4" w:space="0" w:color="auto"/>
            </w:tcBorders>
            <w:vAlign w:val="center"/>
          </w:tcPr>
          <w:p w:rsidR="00AA714B" w:rsidRPr="00AA714B" w:rsidRDefault="00AA714B" w:rsidP="00AA714B">
            <w:pPr>
              <w:widowControl w:val="0"/>
              <w:spacing w:after="0" w:line="240" w:lineRule="auto"/>
              <w:ind w:left="140"/>
              <w:jc w:val="center"/>
              <w:rPr>
                <w:rFonts w:eastAsia="Times New Roman"/>
                <w:snapToGrid w:val="0"/>
                <w:sz w:val="20"/>
                <w:szCs w:val="20"/>
                <w:lang w:val="en-US" w:eastAsia="en-US"/>
              </w:rPr>
            </w:pPr>
            <w:r w:rsidRPr="00AA714B">
              <w:rPr>
                <w:rFonts w:eastAsia="Times New Roman"/>
                <w:b/>
                <w:bCs/>
                <w:snapToGrid w:val="0"/>
                <w:sz w:val="20"/>
                <w:szCs w:val="20"/>
                <w:lang w:val="en-US" w:eastAsia="en-US"/>
              </w:rPr>
              <w:t>CSM</w:t>
            </w:r>
          </w:p>
        </w:tc>
        <w:tc>
          <w:tcPr>
            <w:tcW w:w="1600" w:type="dxa"/>
            <w:vMerge w:val="restart"/>
            <w:tcBorders>
              <w:top w:val="single" w:sz="4" w:space="0" w:color="auto"/>
            </w:tcBorders>
            <w:vAlign w:val="center"/>
          </w:tcPr>
          <w:p w:rsidR="00AA714B" w:rsidRPr="00AA714B" w:rsidRDefault="00AA714B" w:rsidP="00AA714B">
            <w:pPr>
              <w:widowControl w:val="0"/>
              <w:spacing w:after="0" w:line="240" w:lineRule="auto"/>
              <w:ind w:right="17"/>
              <w:jc w:val="center"/>
              <w:rPr>
                <w:rFonts w:eastAsia="Times New Roman"/>
                <w:snapToGrid w:val="0"/>
                <w:sz w:val="20"/>
                <w:szCs w:val="20"/>
                <w:lang w:val="en-US" w:eastAsia="en-US"/>
              </w:rPr>
            </w:pPr>
            <w:r w:rsidRPr="00AA714B">
              <w:rPr>
                <w:rFonts w:eastAsia="Times New Roman"/>
                <w:b/>
                <w:bCs/>
                <w:snapToGrid w:val="0"/>
                <w:sz w:val="20"/>
                <w:szCs w:val="20"/>
                <w:lang w:val="en-US" w:eastAsia="en-US"/>
              </w:rPr>
              <w:t>Mean NTHA</w:t>
            </w:r>
          </w:p>
        </w:tc>
        <w:tc>
          <w:tcPr>
            <w:tcW w:w="1240" w:type="dxa"/>
            <w:vMerge w:val="restart"/>
            <w:tcBorders>
              <w:top w:val="single" w:sz="4" w:space="0" w:color="auto"/>
            </w:tcBorders>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b/>
                <w:bCs/>
                <w:snapToGrid w:val="0"/>
                <w:sz w:val="20"/>
                <w:szCs w:val="20"/>
                <w:lang w:val="en-US" w:eastAsia="en-US"/>
              </w:rPr>
              <w:t>Percentage</w:t>
            </w:r>
            <w:r w:rsidRPr="00AA714B">
              <w:rPr>
                <w:rFonts w:eastAsia="Times New Roman"/>
                <w:b/>
                <w:bCs/>
                <w:snapToGrid w:val="0"/>
                <w:sz w:val="20"/>
                <w:szCs w:val="20"/>
                <w:lang w:eastAsia="en-US"/>
              </w:rPr>
              <w:t xml:space="preserve"> </w:t>
            </w:r>
            <w:r w:rsidRPr="00AA714B">
              <w:rPr>
                <w:rFonts w:eastAsia="Times New Roman"/>
                <w:b/>
                <w:bCs/>
                <w:snapToGrid w:val="0"/>
                <w:sz w:val="20"/>
                <w:szCs w:val="20"/>
                <w:lang w:val="en-US" w:eastAsia="en-US"/>
              </w:rPr>
              <w:t>difference</w:t>
            </w:r>
          </w:p>
        </w:tc>
        <w:tc>
          <w:tcPr>
            <w:tcW w:w="240"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780" w:type="dxa"/>
            <w:vMerge w:val="restart"/>
            <w:vAlign w:val="center"/>
          </w:tcPr>
          <w:p w:rsidR="00AA714B" w:rsidRPr="00AA714B" w:rsidRDefault="00AA714B" w:rsidP="00AA714B">
            <w:pPr>
              <w:widowControl w:val="0"/>
              <w:spacing w:after="0" w:line="240" w:lineRule="auto"/>
              <w:ind w:left="160"/>
              <w:jc w:val="center"/>
              <w:rPr>
                <w:rFonts w:eastAsia="Times New Roman"/>
                <w:snapToGrid w:val="0"/>
                <w:sz w:val="20"/>
                <w:szCs w:val="20"/>
                <w:lang w:val="en-US" w:eastAsia="en-US"/>
              </w:rPr>
            </w:pPr>
            <w:r w:rsidRPr="00AA714B">
              <w:rPr>
                <w:rFonts w:eastAsia="Times New Roman"/>
                <w:b/>
                <w:bCs/>
                <w:snapToGrid w:val="0"/>
                <w:sz w:val="20"/>
                <w:szCs w:val="20"/>
                <w:lang w:val="en-US" w:eastAsia="en-US"/>
              </w:rPr>
              <w:t>CSM</w:t>
            </w:r>
          </w:p>
        </w:tc>
        <w:tc>
          <w:tcPr>
            <w:tcW w:w="1660" w:type="dxa"/>
            <w:vMerge w:val="restart"/>
            <w:vAlign w:val="center"/>
          </w:tcPr>
          <w:p w:rsidR="00AA714B" w:rsidRPr="00AA714B" w:rsidRDefault="00AA714B" w:rsidP="00AA714B">
            <w:pPr>
              <w:widowControl w:val="0"/>
              <w:spacing w:after="0" w:line="240" w:lineRule="auto"/>
              <w:ind w:right="57"/>
              <w:jc w:val="center"/>
              <w:rPr>
                <w:rFonts w:eastAsia="Times New Roman"/>
                <w:snapToGrid w:val="0"/>
                <w:sz w:val="20"/>
                <w:szCs w:val="20"/>
                <w:lang w:val="en-US" w:eastAsia="en-US"/>
              </w:rPr>
            </w:pPr>
            <w:r w:rsidRPr="00AA714B">
              <w:rPr>
                <w:rFonts w:eastAsia="Times New Roman"/>
                <w:b/>
                <w:bCs/>
                <w:snapToGrid w:val="0"/>
                <w:sz w:val="20"/>
                <w:szCs w:val="20"/>
                <w:lang w:val="en-US" w:eastAsia="en-US"/>
              </w:rPr>
              <w:t>Mean NTHA</w:t>
            </w:r>
          </w:p>
        </w:tc>
        <w:tc>
          <w:tcPr>
            <w:tcW w:w="1194" w:type="dxa"/>
            <w:vMerge w:val="restart"/>
            <w:vAlign w:val="center"/>
          </w:tcPr>
          <w:p w:rsidR="00AA714B" w:rsidRPr="00AA714B" w:rsidRDefault="00AA714B" w:rsidP="00AA714B">
            <w:pPr>
              <w:widowControl w:val="0"/>
              <w:spacing w:after="0" w:line="240" w:lineRule="auto"/>
              <w:ind w:right="37"/>
              <w:jc w:val="center"/>
              <w:rPr>
                <w:rFonts w:eastAsia="Times New Roman"/>
                <w:snapToGrid w:val="0"/>
                <w:sz w:val="20"/>
                <w:szCs w:val="20"/>
                <w:lang w:val="en-US" w:eastAsia="en-US"/>
              </w:rPr>
            </w:pPr>
            <w:r w:rsidRPr="00AA714B">
              <w:rPr>
                <w:rFonts w:eastAsia="Times New Roman"/>
                <w:b/>
                <w:bCs/>
                <w:snapToGrid w:val="0"/>
                <w:sz w:val="20"/>
                <w:szCs w:val="20"/>
                <w:lang w:val="en-US" w:eastAsia="en-US"/>
              </w:rPr>
              <w:t>Percentage</w:t>
            </w:r>
            <w:r w:rsidRPr="00AA714B">
              <w:rPr>
                <w:rFonts w:eastAsia="Times New Roman"/>
                <w:b/>
                <w:bCs/>
                <w:snapToGrid w:val="0"/>
                <w:sz w:val="20"/>
                <w:szCs w:val="20"/>
                <w:lang w:eastAsia="en-US"/>
              </w:rPr>
              <w:t xml:space="preserve"> </w:t>
            </w:r>
            <w:r w:rsidRPr="00AA714B">
              <w:rPr>
                <w:rFonts w:eastAsia="Times New Roman"/>
                <w:b/>
                <w:bCs/>
                <w:snapToGrid w:val="0"/>
                <w:sz w:val="20"/>
                <w:szCs w:val="20"/>
                <w:lang w:val="en-US" w:eastAsia="en-US"/>
              </w:rPr>
              <w:t>difference</w:t>
            </w:r>
          </w:p>
        </w:tc>
        <w:tc>
          <w:tcPr>
            <w:tcW w:w="26" w:type="dxa"/>
            <w:gridSpan w:val="2"/>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r>
      <w:tr w:rsidR="00AA714B" w:rsidRPr="00AA714B" w:rsidTr="00FF5A90">
        <w:trPr>
          <w:trHeight w:val="163"/>
        </w:trPr>
        <w:tc>
          <w:tcPr>
            <w:tcW w:w="1580"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780"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600"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240" w:type="dxa"/>
            <w:vMerge/>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p>
        </w:tc>
        <w:tc>
          <w:tcPr>
            <w:tcW w:w="240"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780"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660"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194" w:type="dxa"/>
            <w:vMerge/>
            <w:vAlign w:val="bottom"/>
          </w:tcPr>
          <w:p w:rsidR="00AA714B" w:rsidRPr="00AA714B" w:rsidRDefault="00AA714B" w:rsidP="00AA714B">
            <w:pPr>
              <w:widowControl w:val="0"/>
              <w:spacing w:after="0" w:line="240" w:lineRule="auto"/>
              <w:ind w:right="57"/>
              <w:jc w:val="center"/>
              <w:rPr>
                <w:rFonts w:eastAsia="Times New Roman"/>
                <w:snapToGrid w:val="0"/>
                <w:sz w:val="20"/>
                <w:szCs w:val="20"/>
                <w:lang w:val="en-US" w:eastAsia="en-US"/>
              </w:rPr>
            </w:pPr>
          </w:p>
        </w:tc>
        <w:tc>
          <w:tcPr>
            <w:tcW w:w="26" w:type="dxa"/>
            <w:gridSpan w:val="2"/>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r>
      <w:tr w:rsidR="00AA714B" w:rsidRPr="00AA714B" w:rsidTr="00FF5A90">
        <w:trPr>
          <w:trHeight w:val="70"/>
        </w:trPr>
        <w:tc>
          <w:tcPr>
            <w:tcW w:w="1580" w:type="dxa"/>
            <w:vMerge/>
            <w:tcBorders>
              <w:bottom w:val="single" w:sz="8"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780" w:type="dxa"/>
            <w:vMerge/>
            <w:tcBorders>
              <w:bottom w:val="single" w:sz="8"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600" w:type="dxa"/>
            <w:vMerge/>
            <w:tcBorders>
              <w:bottom w:val="single" w:sz="8"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240" w:type="dxa"/>
            <w:vMerge/>
            <w:tcBorders>
              <w:bottom w:val="single" w:sz="8"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240" w:type="dxa"/>
            <w:vMerge/>
            <w:tcBorders>
              <w:bottom w:val="single" w:sz="8"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780" w:type="dxa"/>
            <w:vMerge/>
            <w:tcBorders>
              <w:bottom w:val="single" w:sz="8"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660" w:type="dxa"/>
            <w:vMerge/>
            <w:tcBorders>
              <w:bottom w:val="single" w:sz="8"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194" w:type="dxa"/>
            <w:vMerge/>
            <w:tcBorders>
              <w:bottom w:val="single" w:sz="8"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26" w:type="dxa"/>
            <w:gridSpan w:val="2"/>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r>
      <w:tr w:rsidR="00AA714B" w:rsidRPr="00AA714B" w:rsidTr="00FF5A90">
        <w:trPr>
          <w:trHeight w:val="311"/>
        </w:trPr>
        <w:tc>
          <w:tcPr>
            <w:tcW w:w="1580"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0.1</w:t>
            </w:r>
          </w:p>
        </w:tc>
        <w:tc>
          <w:tcPr>
            <w:tcW w:w="780" w:type="dxa"/>
            <w:vAlign w:val="bottom"/>
          </w:tcPr>
          <w:p w:rsidR="00AA714B" w:rsidRPr="00AA714B" w:rsidRDefault="00AA714B" w:rsidP="00AA714B">
            <w:pPr>
              <w:widowControl w:val="0"/>
              <w:spacing w:after="0" w:line="240" w:lineRule="auto"/>
              <w:ind w:left="140"/>
              <w:jc w:val="both"/>
              <w:rPr>
                <w:rFonts w:eastAsia="Times New Roman"/>
                <w:snapToGrid w:val="0"/>
                <w:sz w:val="20"/>
                <w:szCs w:val="20"/>
                <w:lang w:val="en-US" w:eastAsia="en-US"/>
              </w:rPr>
            </w:pPr>
            <w:r w:rsidRPr="00AA714B">
              <w:rPr>
                <w:rFonts w:eastAsia="Times New Roman"/>
                <w:snapToGrid w:val="0"/>
                <w:sz w:val="20"/>
                <w:szCs w:val="20"/>
                <w:lang w:val="en-US" w:eastAsia="en-US"/>
              </w:rPr>
              <w:t>0.121</w:t>
            </w:r>
          </w:p>
        </w:tc>
        <w:tc>
          <w:tcPr>
            <w:tcW w:w="1600" w:type="dxa"/>
            <w:vAlign w:val="bottom"/>
          </w:tcPr>
          <w:p w:rsidR="00AA714B" w:rsidRPr="00AA714B" w:rsidRDefault="00AA714B" w:rsidP="00AA714B">
            <w:pPr>
              <w:widowControl w:val="0"/>
              <w:spacing w:after="0" w:line="240" w:lineRule="auto"/>
              <w:ind w:right="17"/>
              <w:jc w:val="center"/>
              <w:rPr>
                <w:rFonts w:eastAsia="Times New Roman"/>
                <w:snapToGrid w:val="0"/>
                <w:sz w:val="20"/>
                <w:szCs w:val="20"/>
                <w:lang w:val="en-US" w:eastAsia="en-US"/>
              </w:rPr>
            </w:pPr>
            <w:r w:rsidRPr="00AA714B">
              <w:rPr>
                <w:rFonts w:eastAsia="Times New Roman"/>
                <w:snapToGrid w:val="0"/>
                <w:sz w:val="20"/>
                <w:szCs w:val="20"/>
                <w:lang w:val="en-US" w:eastAsia="en-US"/>
              </w:rPr>
              <w:t>0.123</w:t>
            </w:r>
          </w:p>
        </w:tc>
        <w:tc>
          <w:tcPr>
            <w:tcW w:w="1240"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1</w:t>
            </w:r>
          </w:p>
        </w:tc>
        <w:tc>
          <w:tcPr>
            <w:tcW w:w="1020" w:type="dxa"/>
            <w:gridSpan w:val="2"/>
            <w:vAlign w:val="bottom"/>
          </w:tcPr>
          <w:p w:rsidR="00AA714B" w:rsidRPr="00AA714B" w:rsidRDefault="00AA714B" w:rsidP="00AA714B">
            <w:pPr>
              <w:widowControl w:val="0"/>
              <w:spacing w:after="0" w:line="240" w:lineRule="auto"/>
              <w:ind w:left="380"/>
              <w:jc w:val="both"/>
              <w:rPr>
                <w:rFonts w:eastAsia="Times New Roman"/>
                <w:snapToGrid w:val="0"/>
                <w:sz w:val="20"/>
                <w:szCs w:val="20"/>
                <w:lang w:val="en-US" w:eastAsia="en-US"/>
              </w:rPr>
            </w:pPr>
            <w:r w:rsidRPr="00AA714B">
              <w:rPr>
                <w:rFonts w:eastAsia="Times New Roman"/>
                <w:snapToGrid w:val="0"/>
                <w:sz w:val="20"/>
                <w:szCs w:val="20"/>
                <w:lang w:val="en-US" w:eastAsia="en-US"/>
              </w:rPr>
              <w:t>0.043</w:t>
            </w:r>
          </w:p>
        </w:tc>
        <w:tc>
          <w:tcPr>
            <w:tcW w:w="1660" w:type="dxa"/>
            <w:vAlign w:val="bottom"/>
          </w:tcPr>
          <w:p w:rsidR="00AA714B" w:rsidRPr="00AA714B" w:rsidRDefault="00AA714B" w:rsidP="00AA714B">
            <w:pPr>
              <w:widowControl w:val="0"/>
              <w:spacing w:after="0" w:line="240" w:lineRule="auto"/>
              <w:ind w:right="57"/>
              <w:jc w:val="center"/>
              <w:rPr>
                <w:rFonts w:eastAsia="Times New Roman"/>
                <w:snapToGrid w:val="0"/>
                <w:sz w:val="20"/>
                <w:szCs w:val="20"/>
                <w:lang w:val="en-US" w:eastAsia="en-US"/>
              </w:rPr>
            </w:pPr>
            <w:r w:rsidRPr="00AA714B">
              <w:rPr>
                <w:rFonts w:eastAsia="Times New Roman"/>
                <w:snapToGrid w:val="0"/>
                <w:sz w:val="20"/>
                <w:szCs w:val="20"/>
                <w:lang w:val="en-US" w:eastAsia="en-US"/>
              </w:rPr>
              <w:t>0.045</w:t>
            </w:r>
          </w:p>
        </w:tc>
        <w:tc>
          <w:tcPr>
            <w:tcW w:w="1200" w:type="dxa"/>
            <w:gridSpan w:val="2"/>
            <w:vAlign w:val="bottom"/>
          </w:tcPr>
          <w:p w:rsidR="00AA714B" w:rsidRPr="00AA714B" w:rsidRDefault="00AA714B" w:rsidP="00AA714B">
            <w:pPr>
              <w:widowControl w:val="0"/>
              <w:spacing w:after="0" w:line="240" w:lineRule="auto"/>
              <w:ind w:right="37"/>
              <w:jc w:val="center"/>
              <w:rPr>
                <w:rFonts w:eastAsia="Times New Roman"/>
                <w:snapToGrid w:val="0"/>
                <w:sz w:val="20"/>
                <w:szCs w:val="20"/>
                <w:lang w:val="en-US" w:eastAsia="en-US"/>
              </w:rPr>
            </w:pPr>
            <w:r w:rsidRPr="00AA714B">
              <w:rPr>
                <w:rFonts w:eastAsia="Times New Roman"/>
                <w:snapToGrid w:val="0"/>
                <w:sz w:val="20"/>
                <w:szCs w:val="20"/>
                <w:lang w:val="en-US" w:eastAsia="en-US"/>
              </w:rPr>
              <w:t>4</w:t>
            </w:r>
          </w:p>
        </w:tc>
        <w:tc>
          <w:tcPr>
            <w:tcW w:w="20" w:type="dxa"/>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r>
      <w:tr w:rsidR="00AA714B" w:rsidRPr="00AA714B" w:rsidTr="00FF5A90">
        <w:trPr>
          <w:trHeight w:val="373"/>
        </w:trPr>
        <w:tc>
          <w:tcPr>
            <w:tcW w:w="1580"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0.2</w:t>
            </w:r>
          </w:p>
        </w:tc>
        <w:tc>
          <w:tcPr>
            <w:tcW w:w="780" w:type="dxa"/>
            <w:vAlign w:val="bottom"/>
          </w:tcPr>
          <w:p w:rsidR="00AA714B" w:rsidRPr="00AA714B" w:rsidRDefault="00AA714B" w:rsidP="00AA714B">
            <w:pPr>
              <w:widowControl w:val="0"/>
              <w:spacing w:after="0" w:line="240" w:lineRule="auto"/>
              <w:ind w:left="140"/>
              <w:jc w:val="both"/>
              <w:rPr>
                <w:rFonts w:eastAsia="Times New Roman"/>
                <w:snapToGrid w:val="0"/>
                <w:sz w:val="20"/>
                <w:szCs w:val="20"/>
                <w:lang w:val="en-US" w:eastAsia="en-US"/>
              </w:rPr>
            </w:pPr>
            <w:r w:rsidRPr="00AA714B">
              <w:rPr>
                <w:rFonts w:eastAsia="Times New Roman"/>
                <w:snapToGrid w:val="0"/>
                <w:sz w:val="20"/>
                <w:szCs w:val="20"/>
                <w:lang w:val="en-US" w:eastAsia="en-US"/>
              </w:rPr>
              <w:t>0.247</w:t>
            </w:r>
          </w:p>
        </w:tc>
        <w:tc>
          <w:tcPr>
            <w:tcW w:w="1600" w:type="dxa"/>
            <w:vAlign w:val="bottom"/>
          </w:tcPr>
          <w:p w:rsidR="00AA714B" w:rsidRPr="00AA714B" w:rsidRDefault="00AA714B" w:rsidP="00AA714B">
            <w:pPr>
              <w:widowControl w:val="0"/>
              <w:spacing w:after="0" w:line="240" w:lineRule="auto"/>
              <w:ind w:right="17"/>
              <w:jc w:val="center"/>
              <w:rPr>
                <w:rFonts w:eastAsia="Times New Roman"/>
                <w:snapToGrid w:val="0"/>
                <w:sz w:val="20"/>
                <w:szCs w:val="20"/>
                <w:lang w:val="en-US" w:eastAsia="en-US"/>
              </w:rPr>
            </w:pPr>
            <w:r w:rsidRPr="00AA714B">
              <w:rPr>
                <w:rFonts w:eastAsia="Times New Roman"/>
                <w:snapToGrid w:val="0"/>
                <w:sz w:val="20"/>
                <w:szCs w:val="20"/>
                <w:lang w:val="en-US" w:eastAsia="en-US"/>
              </w:rPr>
              <w:t>0.248</w:t>
            </w:r>
          </w:p>
        </w:tc>
        <w:tc>
          <w:tcPr>
            <w:tcW w:w="1240"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1</w:t>
            </w:r>
          </w:p>
        </w:tc>
        <w:tc>
          <w:tcPr>
            <w:tcW w:w="1020" w:type="dxa"/>
            <w:gridSpan w:val="2"/>
            <w:vAlign w:val="bottom"/>
          </w:tcPr>
          <w:p w:rsidR="00AA714B" w:rsidRPr="00AA714B" w:rsidRDefault="00AA714B" w:rsidP="00AA714B">
            <w:pPr>
              <w:widowControl w:val="0"/>
              <w:spacing w:after="0" w:line="240" w:lineRule="auto"/>
              <w:ind w:left="380"/>
              <w:jc w:val="both"/>
              <w:rPr>
                <w:rFonts w:eastAsia="Times New Roman"/>
                <w:snapToGrid w:val="0"/>
                <w:sz w:val="20"/>
                <w:szCs w:val="20"/>
                <w:lang w:val="en-US" w:eastAsia="en-US"/>
              </w:rPr>
            </w:pPr>
            <w:r w:rsidRPr="00AA714B">
              <w:rPr>
                <w:rFonts w:eastAsia="Times New Roman"/>
                <w:snapToGrid w:val="0"/>
                <w:sz w:val="20"/>
                <w:szCs w:val="20"/>
                <w:lang w:val="en-US" w:eastAsia="en-US"/>
              </w:rPr>
              <w:t>0.061</w:t>
            </w:r>
          </w:p>
        </w:tc>
        <w:tc>
          <w:tcPr>
            <w:tcW w:w="1660" w:type="dxa"/>
            <w:vAlign w:val="bottom"/>
          </w:tcPr>
          <w:p w:rsidR="00AA714B" w:rsidRPr="00AA714B" w:rsidRDefault="00AA714B" w:rsidP="00AA714B">
            <w:pPr>
              <w:widowControl w:val="0"/>
              <w:spacing w:after="0" w:line="240" w:lineRule="auto"/>
              <w:ind w:right="57"/>
              <w:jc w:val="center"/>
              <w:rPr>
                <w:rFonts w:eastAsia="Times New Roman"/>
                <w:snapToGrid w:val="0"/>
                <w:sz w:val="20"/>
                <w:szCs w:val="20"/>
                <w:lang w:val="en-US" w:eastAsia="en-US"/>
              </w:rPr>
            </w:pPr>
            <w:r w:rsidRPr="00AA714B">
              <w:rPr>
                <w:rFonts w:eastAsia="Times New Roman"/>
                <w:snapToGrid w:val="0"/>
                <w:sz w:val="20"/>
                <w:szCs w:val="20"/>
                <w:lang w:val="en-US" w:eastAsia="en-US"/>
              </w:rPr>
              <w:t>0.056</w:t>
            </w:r>
          </w:p>
        </w:tc>
        <w:tc>
          <w:tcPr>
            <w:tcW w:w="1200" w:type="dxa"/>
            <w:gridSpan w:val="2"/>
            <w:vAlign w:val="bottom"/>
          </w:tcPr>
          <w:p w:rsidR="00AA714B" w:rsidRPr="00AA714B" w:rsidRDefault="00AA714B" w:rsidP="00AA714B">
            <w:pPr>
              <w:widowControl w:val="0"/>
              <w:spacing w:after="0" w:line="240" w:lineRule="auto"/>
              <w:ind w:right="37"/>
              <w:jc w:val="center"/>
              <w:rPr>
                <w:rFonts w:eastAsia="Times New Roman"/>
                <w:snapToGrid w:val="0"/>
                <w:sz w:val="20"/>
                <w:szCs w:val="20"/>
                <w:lang w:val="en-US" w:eastAsia="en-US"/>
              </w:rPr>
            </w:pPr>
            <w:r w:rsidRPr="00AA714B">
              <w:rPr>
                <w:rFonts w:eastAsia="Times New Roman"/>
                <w:snapToGrid w:val="0"/>
                <w:sz w:val="20"/>
                <w:szCs w:val="20"/>
                <w:lang w:val="en-US" w:eastAsia="en-US"/>
              </w:rPr>
              <w:t>8</w:t>
            </w:r>
          </w:p>
        </w:tc>
        <w:tc>
          <w:tcPr>
            <w:tcW w:w="20" w:type="dxa"/>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r>
      <w:tr w:rsidR="00AA714B" w:rsidRPr="00AA714B" w:rsidTr="00FF5A90">
        <w:trPr>
          <w:trHeight w:val="374"/>
        </w:trPr>
        <w:tc>
          <w:tcPr>
            <w:tcW w:w="1580"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0.3</w:t>
            </w:r>
          </w:p>
        </w:tc>
        <w:tc>
          <w:tcPr>
            <w:tcW w:w="780" w:type="dxa"/>
            <w:vAlign w:val="bottom"/>
          </w:tcPr>
          <w:p w:rsidR="00AA714B" w:rsidRPr="00AA714B" w:rsidRDefault="00AA714B" w:rsidP="00AA714B">
            <w:pPr>
              <w:widowControl w:val="0"/>
              <w:spacing w:after="0" w:line="240" w:lineRule="auto"/>
              <w:ind w:left="140"/>
              <w:jc w:val="both"/>
              <w:rPr>
                <w:rFonts w:eastAsia="Times New Roman"/>
                <w:snapToGrid w:val="0"/>
                <w:sz w:val="20"/>
                <w:szCs w:val="20"/>
                <w:lang w:val="en-US" w:eastAsia="en-US"/>
              </w:rPr>
            </w:pPr>
            <w:r w:rsidRPr="00AA714B">
              <w:rPr>
                <w:rFonts w:eastAsia="Times New Roman"/>
                <w:snapToGrid w:val="0"/>
                <w:sz w:val="20"/>
                <w:szCs w:val="20"/>
                <w:lang w:val="en-US" w:eastAsia="en-US"/>
              </w:rPr>
              <w:t>0.411</w:t>
            </w:r>
          </w:p>
        </w:tc>
        <w:tc>
          <w:tcPr>
            <w:tcW w:w="1600" w:type="dxa"/>
            <w:vAlign w:val="bottom"/>
          </w:tcPr>
          <w:p w:rsidR="00AA714B" w:rsidRPr="00AA714B" w:rsidRDefault="00AA714B" w:rsidP="00AA714B">
            <w:pPr>
              <w:widowControl w:val="0"/>
              <w:spacing w:after="0" w:line="240" w:lineRule="auto"/>
              <w:ind w:right="17"/>
              <w:jc w:val="center"/>
              <w:rPr>
                <w:rFonts w:eastAsia="Times New Roman"/>
                <w:snapToGrid w:val="0"/>
                <w:sz w:val="20"/>
                <w:szCs w:val="20"/>
                <w:lang w:val="en-US" w:eastAsia="en-US"/>
              </w:rPr>
            </w:pPr>
            <w:r w:rsidRPr="00AA714B">
              <w:rPr>
                <w:rFonts w:eastAsia="Times New Roman"/>
                <w:snapToGrid w:val="0"/>
                <w:sz w:val="20"/>
                <w:szCs w:val="20"/>
                <w:lang w:val="en-US" w:eastAsia="en-US"/>
              </w:rPr>
              <w:t>0.380</w:t>
            </w:r>
          </w:p>
        </w:tc>
        <w:tc>
          <w:tcPr>
            <w:tcW w:w="1240"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8</w:t>
            </w:r>
          </w:p>
        </w:tc>
        <w:tc>
          <w:tcPr>
            <w:tcW w:w="1020" w:type="dxa"/>
            <w:gridSpan w:val="2"/>
            <w:vAlign w:val="bottom"/>
          </w:tcPr>
          <w:p w:rsidR="00AA714B" w:rsidRPr="00AA714B" w:rsidRDefault="00AA714B" w:rsidP="00AA714B">
            <w:pPr>
              <w:widowControl w:val="0"/>
              <w:spacing w:after="0" w:line="240" w:lineRule="auto"/>
              <w:ind w:left="380"/>
              <w:jc w:val="both"/>
              <w:rPr>
                <w:rFonts w:eastAsia="Times New Roman"/>
                <w:snapToGrid w:val="0"/>
                <w:sz w:val="20"/>
                <w:szCs w:val="20"/>
                <w:lang w:val="en-US" w:eastAsia="en-US"/>
              </w:rPr>
            </w:pPr>
            <w:r w:rsidRPr="00AA714B">
              <w:rPr>
                <w:rFonts w:eastAsia="Times New Roman"/>
                <w:snapToGrid w:val="0"/>
                <w:sz w:val="20"/>
                <w:szCs w:val="20"/>
                <w:lang w:val="en-US" w:eastAsia="en-US"/>
              </w:rPr>
              <w:t>0.087</w:t>
            </w:r>
          </w:p>
        </w:tc>
        <w:tc>
          <w:tcPr>
            <w:tcW w:w="1660" w:type="dxa"/>
            <w:vAlign w:val="bottom"/>
          </w:tcPr>
          <w:p w:rsidR="00AA714B" w:rsidRPr="00AA714B" w:rsidRDefault="00AA714B" w:rsidP="00AA714B">
            <w:pPr>
              <w:widowControl w:val="0"/>
              <w:spacing w:after="0" w:line="240" w:lineRule="auto"/>
              <w:ind w:right="57"/>
              <w:jc w:val="center"/>
              <w:rPr>
                <w:rFonts w:eastAsia="Times New Roman"/>
                <w:snapToGrid w:val="0"/>
                <w:sz w:val="20"/>
                <w:szCs w:val="20"/>
                <w:lang w:val="en-US" w:eastAsia="en-US"/>
              </w:rPr>
            </w:pPr>
            <w:r w:rsidRPr="00AA714B">
              <w:rPr>
                <w:rFonts w:eastAsia="Times New Roman"/>
                <w:snapToGrid w:val="0"/>
                <w:sz w:val="20"/>
                <w:szCs w:val="20"/>
                <w:lang w:val="en-US" w:eastAsia="en-US"/>
              </w:rPr>
              <w:t>0.070</w:t>
            </w:r>
          </w:p>
        </w:tc>
        <w:tc>
          <w:tcPr>
            <w:tcW w:w="1200" w:type="dxa"/>
            <w:gridSpan w:val="2"/>
            <w:vAlign w:val="bottom"/>
          </w:tcPr>
          <w:p w:rsidR="00AA714B" w:rsidRPr="00AA714B" w:rsidRDefault="00AA714B" w:rsidP="00AA714B">
            <w:pPr>
              <w:widowControl w:val="0"/>
              <w:spacing w:after="0" w:line="240" w:lineRule="auto"/>
              <w:ind w:right="57"/>
              <w:jc w:val="center"/>
              <w:rPr>
                <w:rFonts w:eastAsia="Times New Roman"/>
                <w:snapToGrid w:val="0"/>
                <w:sz w:val="20"/>
                <w:szCs w:val="20"/>
                <w:lang w:val="en-US" w:eastAsia="en-US"/>
              </w:rPr>
            </w:pPr>
            <w:r w:rsidRPr="00AA714B">
              <w:rPr>
                <w:rFonts w:eastAsia="Times New Roman"/>
                <w:snapToGrid w:val="0"/>
                <w:sz w:val="20"/>
                <w:szCs w:val="20"/>
                <w:lang w:val="en-US" w:eastAsia="en-US"/>
              </w:rPr>
              <w:t>24</w:t>
            </w:r>
          </w:p>
        </w:tc>
        <w:tc>
          <w:tcPr>
            <w:tcW w:w="20" w:type="dxa"/>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r>
      <w:tr w:rsidR="00AA714B" w:rsidRPr="00AA714B" w:rsidTr="00FF5A90">
        <w:trPr>
          <w:trHeight w:val="373"/>
        </w:trPr>
        <w:tc>
          <w:tcPr>
            <w:tcW w:w="1580"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0.4</w:t>
            </w:r>
          </w:p>
        </w:tc>
        <w:tc>
          <w:tcPr>
            <w:tcW w:w="780" w:type="dxa"/>
            <w:vAlign w:val="bottom"/>
          </w:tcPr>
          <w:p w:rsidR="00AA714B" w:rsidRPr="00AA714B" w:rsidRDefault="00AA714B" w:rsidP="00AA714B">
            <w:pPr>
              <w:widowControl w:val="0"/>
              <w:spacing w:after="0" w:line="240" w:lineRule="auto"/>
              <w:ind w:left="140"/>
              <w:jc w:val="both"/>
              <w:rPr>
                <w:rFonts w:eastAsia="Times New Roman"/>
                <w:snapToGrid w:val="0"/>
                <w:sz w:val="20"/>
                <w:szCs w:val="20"/>
                <w:lang w:val="en-US" w:eastAsia="en-US"/>
              </w:rPr>
            </w:pPr>
            <w:r w:rsidRPr="00AA714B">
              <w:rPr>
                <w:rFonts w:eastAsia="Times New Roman"/>
                <w:snapToGrid w:val="0"/>
                <w:sz w:val="20"/>
                <w:szCs w:val="20"/>
                <w:lang w:val="en-US" w:eastAsia="en-US"/>
              </w:rPr>
              <w:t>0.627</w:t>
            </w:r>
          </w:p>
        </w:tc>
        <w:tc>
          <w:tcPr>
            <w:tcW w:w="1600" w:type="dxa"/>
            <w:vAlign w:val="bottom"/>
          </w:tcPr>
          <w:p w:rsidR="00AA714B" w:rsidRPr="00AA714B" w:rsidRDefault="00AA714B" w:rsidP="00AA714B">
            <w:pPr>
              <w:widowControl w:val="0"/>
              <w:spacing w:after="0" w:line="240" w:lineRule="auto"/>
              <w:ind w:right="17"/>
              <w:jc w:val="center"/>
              <w:rPr>
                <w:rFonts w:eastAsia="Times New Roman"/>
                <w:snapToGrid w:val="0"/>
                <w:sz w:val="20"/>
                <w:szCs w:val="20"/>
                <w:lang w:val="en-US" w:eastAsia="en-US"/>
              </w:rPr>
            </w:pPr>
            <w:r w:rsidRPr="00AA714B">
              <w:rPr>
                <w:rFonts w:eastAsia="Times New Roman"/>
                <w:snapToGrid w:val="0"/>
                <w:sz w:val="20"/>
                <w:szCs w:val="20"/>
                <w:lang w:val="en-US" w:eastAsia="en-US"/>
              </w:rPr>
              <w:t>0.483</w:t>
            </w:r>
          </w:p>
        </w:tc>
        <w:tc>
          <w:tcPr>
            <w:tcW w:w="1240"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30</w:t>
            </w:r>
          </w:p>
        </w:tc>
        <w:tc>
          <w:tcPr>
            <w:tcW w:w="1020" w:type="dxa"/>
            <w:gridSpan w:val="2"/>
            <w:vAlign w:val="bottom"/>
          </w:tcPr>
          <w:p w:rsidR="00AA714B" w:rsidRPr="00AA714B" w:rsidRDefault="00AA714B" w:rsidP="00AA714B">
            <w:pPr>
              <w:widowControl w:val="0"/>
              <w:spacing w:after="0" w:line="240" w:lineRule="auto"/>
              <w:ind w:left="380"/>
              <w:jc w:val="both"/>
              <w:rPr>
                <w:rFonts w:eastAsia="Times New Roman"/>
                <w:snapToGrid w:val="0"/>
                <w:sz w:val="20"/>
                <w:szCs w:val="20"/>
                <w:lang w:val="en-US" w:eastAsia="en-US"/>
              </w:rPr>
            </w:pPr>
            <w:r w:rsidRPr="00AA714B">
              <w:rPr>
                <w:rFonts w:eastAsia="Times New Roman"/>
                <w:snapToGrid w:val="0"/>
                <w:sz w:val="20"/>
                <w:szCs w:val="20"/>
                <w:lang w:val="en-US" w:eastAsia="en-US"/>
              </w:rPr>
              <w:t>0.142</w:t>
            </w:r>
          </w:p>
        </w:tc>
        <w:tc>
          <w:tcPr>
            <w:tcW w:w="1660" w:type="dxa"/>
            <w:vAlign w:val="bottom"/>
          </w:tcPr>
          <w:p w:rsidR="00AA714B" w:rsidRPr="00AA714B" w:rsidRDefault="00AA714B" w:rsidP="00AA714B">
            <w:pPr>
              <w:widowControl w:val="0"/>
              <w:spacing w:after="0" w:line="240" w:lineRule="auto"/>
              <w:ind w:right="57"/>
              <w:jc w:val="center"/>
              <w:rPr>
                <w:rFonts w:eastAsia="Times New Roman"/>
                <w:snapToGrid w:val="0"/>
                <w:sz w:val="20"/>
                <w:szCs w:val="20"/>
                <w:lang w:val="en-US" w:eastAsia="en-US"/>
              </w:rPr>
            </w:pPr>
            <w:r w:rsidRPr="00AA714B">
              <w:rPr>
                <w:rFonts w:eastAsia="Times New Roman"/>
                <w:snapToGrid w:val="0"/>
                <w:sz w:val="20"/>
                <w:szCs w:val="20"/>
                <w:lang w:val="en-US" w:eastAsia="en-US"/>
              </w:rPr>
              <w:t>0.079</w:t>
            </w:r>
          </w:p>
        </w:tc>
        <w:tc>
          <w:tcPr>
            <w:tcW w:w="1200" w:type="dxa"/>
            <w:gridSpan w:val="2"/>
            <w:vAlign w:val="bottom"/>
          </w:tcPr>
          <w:p w:rsidR="00AA714B" w:rsidRPr="00AA714B" w:rsidRDefault="00AA714B" w:rsidP="00AA714B">
            <w:pPr>
              <w:widowControl w:val="0"/>
              <w:spacing w:after="0" w:line="240" w:lineRule="auto"/>
              <w:ind w:right="57"/>
              <w:jc w:val="center"/>
              <w:rPr>
                <w:rFonts w:eastAsia="Times New Roman"/>
                <w:snapToGrid w:val="0"/>
                <w:sz w:val="20"/>
                <w:szCs w:val="20"/>
                <w:lang w:val="en-US" w:eastAsia="en-US"/>
              </w:rPr>
            </w:pPr>
            <w:r w:rsidRPr="00AA714B">
              <w:rPr>
                <w:rFonts w:eastAsia="Times New Roman"/>
                <w:snapToGrid w:val="0"/>
                <w:sz w:val="20"/>
                <w:szCs w:val="20"/>
                <w:lang w:val="en-US" w:eastAsia="en-US"/>
              </w:rPr>
              <w:t>79</w:t>
            </w:r>
          </w:p>
        </w:tc>
        <w:tc>
          <w:tcPr>
            <w:tcW w:w="20" w:type="dxa"/>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r>
      <w:tr w:rsidR="00AA714B" w:rsidRPr="00AA714B" w:rsidTr="00FF5A90">
        <w:trPr>
          <w:trHeight w:val="374"/>
        </w:trPr>
        <w:tc>
          <w:tcPr>
            <w:tcW w:w="1580" w:type="dxa"/>
            <w:tcBorders>
              <w:bottom w:val="single" w:sz="4" w:space="0" w:color="auto"/>
            </w:tcBorders>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0.5</w:t>
            </w:r>
          </w:p>
        </w:tc>
        <w:tc>
          <w:tcPr>
            <w:tcW w:w="780" w:type="dxa"/>
            <w:tcBorders>
              <w:bottom w:val="single" w:sz="4" w:space="0" w:color="auto"/>
            </w:tcBorders>
            <w:vAlign w:val="bottom"/>
          </w:tcPr>
          <w:p w:rsidR="00AA714B" w:rsidRPr="00AA714B" w:rsidRDefault="00AA714B" w:rsidP="00AA714B">
            <w:pPr>
              <w:widowControl w:val="0"/>
              <w:spacing w:after="0" w:line="240" w:lineRule="auto"/>
              <w:ind w:left="140"/>
              <w:jc w:val="both"/>
              <w:rPr>
                <w:rFonts w:eastAsia="Times New Roman"/>
                <w:snapToGrid w:val="0"/>
                <w:sz w:val="20"/>
                <w:szCs w:val="20"/>
                <w:lang w:val="en-US" w:eastAsia="en-US"/>
              </w:rPr>
            </w:pPr>
            <w:r w:rsidRPr="00AA714B">
              <w:rPr>
                <w:rFonts w:eastAsia="Times New Roman"/>
                <w:snapToGrid w:val="0"/>
                <w:sz w:val="20"/>
                <w:szCs w:val="20"/>
                <w:lang w:val="en-US" w:eastAsia="en-US"/>
              </w:rPr>
              <w:t>0.922</w:t>
            </w:r>
          </w:p>
        </w:tc>
        <w:tc>
          <w:tcPr>
            <w:tcW w:w="1600" w:type="dxa"/>
            <w:tcBorders>
              <w:bottom w:val="single" w:sz="4" w:space="0" w:color="auto"/>
            </w:tcBorders>
            <w:vAlign w:val="bottom"/>
          </w:tcPr>
          <w:p w:rsidR="00AA714B" w:rsidRPr="00AA714B" w:rsidRDefault="00AA714B" w:rsidP="00AA714B">
            <w:pPr>
              <w:widowControl w:val="0"/>
              <w:spacing w:after="0" w:line="240" w:lineRule="auto"/>
              <w:ind w:right="17"/>
              <w:jc w:val="center"/>
              <w:rPr>
                <w:rFonts w:eastAsia="Times New Roman"/>
                <w:snapToGrid w:val="0"/>
                <w:sz w:val="20"/>
                <w:szCs w:val="20"/>
                <w:lang w:val="en-US" w:eastAsia="en-US"/>
              </w:rPr>
            </w:pPr>
            <w:r w:rsidRPr="00AA714B">
              <w:rPr>
                <w:rFonts w:eastAsia="Times New Roman"/>
                <w:snapToGrid w:val="0"/>
                <w:sz w:val="20"/>
                <w:szCs w:val="20"/>
                <w:lang w:val="en-US" w:eastAsia="en-US"/>
              </w:rPr>
              <w:t>0.542</w:t>
            </w:r>
          </w:p>
        </w:tc>
        <w:tc>
          <w:tcPr>
            <w:tcW w:w="1240" w:type="dxa"/>
            <w:tcBorders>
              <w:bottom w:val="single" w:sz="4" w:space="0" w:color="auto"/>
            </w:tcBorders>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70</w:t>
            </w:r>
          </w:p>
        </w:tc>
        <w:tc>
          <w:tcPr>
            <w:tcW w:w="1020" w:type="dxa"/>
            <w:gridSpan w:val="2"/>
            <w:tcBorders>
              <w:bottom w:val="single" w:sz="4" w:space="0" w:color="auto"/>
            </w:tcBorders>
            <w:vAlign w:val="bottom"/>
          </w:tcPr>
          <w:p w:rsidR="00AA714B" w:rsidRPr="00AA714B" w:rsidRDefault="00AA714B" w:rsidP="00AA714B">
            <w:pPr>
              <w:widowControl w:val="0"/>
              <w:spacing w:after="0" w:line="240" w:lineRule="auto"/>
              <w:ind w:left="380"/>
              <w:jc w:val="both"/>
              <w:rPr>
                <w:rFonts w:eastAsia="Times New Roman"/>
                <w:snapToGrid w:val="0"/>
                <w:sz w:val="20"/>
                <w:szCs w:val="20"/>
                <w:lang w:val="en-US" w:eastAsia="en-US"/>
              </w:rPr>
            </w:pPr>
            <w:r w:rsidRPr="00AA714B">
              <w:rPr>
                <w:rFonts w:eastAsia="Times New Roman"/>
                <w:snapToGrid w:val="0"/>
                <w:sz w:val="20"/>
                <w:szCs w:val="20"/>
                <w:lang w:val="en-US" w:eastAsia="en-US"/>
              </w:rPr>
              <w:t>0.469</w:t>
            </w:r>
          </w:p>
        </w:tc>
        <w:tc>
          <w:tcPr>
            <w:tcW w:w="1660" w:type="dxa"/>
            <w:tcBorders>
              <w:bottom w:val="single" w:sz="4" w:space="0" w:color="auto"/>
            </w:tcBorders>
            <w:vAlign w:val="bottom"/>
          </w:tcPr>
          <w:p w:rsidR="00AA714B" w:rsidRPr="00AA714B" w:rsidRDefault="00AA714B" w:rsidP="00AA714B">
            <w:pPr>
              <w:widowControl w:val="0"/>
              <w:spacing w:after="0" w:line="240" w:lineRule="auto"/>
              <w:ind w:right="57"/>
              <w:jc w:val="center"/>
              <w:rPr>
                <w:rFonts w:eastAsia="Times New Roman"/>
                <w:snapToGrid w:val="0"/>
                <w:sz w:val="20"/>
                <w:szCs w:val="20"/>
                <w:lang w:val="en-US" w:eastAsia="en-US"/>
              </w:rPr>
            </w:pPr>
            <w:r w:rsidRPr="00AA714B">
              <w:rPr>
                <w:rFonts w:eastAsia="Times New Roman"/>
                <w:snapToGrid w:val="0"/>
                <w:sz w:val="20"/>
                <w:szCs w:val="20"/>
                <w:lang w:val="en-US" w:eastAsia="en-US"/>
              </w:rPr>
              <w:t>0.081</w:t>
            </w:r>
          </w:p>
        </w:tc>
        <w:tc>
          <w:tcPr>
            <w:tcW w:w="1200" w:type="dxa"/>
            <w:gridSpan w:val="2"/>
            <w:tcBorders>
              <w:bottom w:val="single" w:sz="4" w:space="0" w:color="auto"/>
            </w:tcBorders>
            <w:vAlign w:val="bottom"/>
          </w:tcPr>
          <w:p w:rsidR="00AA714B" w:rsidRPr="00AA714B" w:rsidRDefault="00AA714B" w:rsidP="00AA714B">
            <w:pPr>
              <w:widowControl w:val="0"/>
              <w:spacing w:after="0" w:line="240" w:lineRule="auto"/>
              <w:ind w:right="57"/>
              <w:jc w:val="center"/>
              <w:rPr>
                <w:rFonts w:eastAsia="Times New Roman"/>
                <w:snapToGrid w:val="0"/>
                <w:sz w:val="20"/>
                <w:szCs w:val="20"/>
                <w:lang w:val="en-US" w:eastAsia="en-US"/>
              </w:rPr>
            </w:pPr>
            <w:r w:rsidRPr="00AA714B">
              <w:rPr>
                <w:rFonts w:eastAsia="Times New Roman"/>
                <w:snapToGrid w:val="0"/>
                <w:sz w:val="20"/>
                <w:szCs w:val="20"/>
                <w:lang w:val="en-US" w:eastAsia="en-US"/>
              </w:rPr>
              <w:t>480</w:t>
            </w:r>
          </w:p>
        </w:tc>
        <w:tc>
          <w:tcPr>
            <w:tcW w:w="20" w:type="dxa"/>
            <w:tcBorders>
              <w:bottom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r>
    </w:tbl>
    <w:p w:rsidR="00AA714B" w:rsidRPr="00AA714B" w:rsidRDefault="00AA714B" w:rsidP="00AA714B">
      <w:pPr>
        <w:widowControl w:val="0"/>
        <w:spacing w:after="0" w:line="240" w:lineRule="auto"/>
        <w:jc w:val="both"/>
        <w:rPr>
          <w:rFonts w:eastAsia="Times New Roman"/>
          <w:snapToGrid w:val="0"/>
          <w:szCs w:val="24"/>
          <w:lang w:val="en-US"/>
        </w:rPr>
      </w:pP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The difference in the base shear estimated by the two analyses for the fixed base and the base-isolated frame is shown in Table 2. It is observed from the table that the base shear predicted by the NTHA in case of the fixed base frame is more as compared to the CSM. The difference in the base shear increases with the increase in the PGA. Note that the increase in the difference is not significant as observed in the case of IDR. The reason for this large difference at the higher PGA level is due to the fact that after the performance point corresponding to the PGA = 0.3g, the capacity curve of the fixed base frame becomes almost flat as shown in Figure 4 resulting into the constant base shear. Whereas, the value of base shear goes on increasing with the increase in PGA level in case of NTHA and this trend is clearly observed in the table.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An opposite trend in the case of the base-isolated frame is observed in which the base shear estimated by the NTHA is less as compared to the CSM. This is due to the fact that the actual energy dissipation due to isolation is captured by the NTHA by the hysteresis effect. On the other hand, the CSM computes the energy dissipation through equivalent damping; CSM provides more base shear. </w:t>
      </w:r>
    </w:p>
    <w:p w:rsidR="00AA714B" w:rsidRPr="00AA714B" w:rsidRDefault="00AA714B" w:rsidP="00AA714B">
      <w:pPr>
        <w:spacing w:after="160" w:line="259" w:lineRule="auto"/>
        <w:rPr>
          <w:rFonts w:eastAsia="Times New Roman"/>
          <w:snapToGrid w:val="0"/>
          <w:szCs w:val="24"/>
          <w:lang w:val="en-US"/>
        </w:rPr>
      </w:pPr>
      <w:r w:rsidRPr="00AA714B">
        <w:rPr>
          <w:rFonts w:eastAsia="Times New Roman"/>
          <w:snapToGrid w:val="0"/>
          <w:szCs w:val="24"/>
          <w:lang w:val="en-US"/>
        </w:rPr>
        <w:br w:type="page"/>
      </w:r>
    </w:p>
    <w:p w:rsidR="00AA714B" w:rsidRPr="00AA714B" w:rsidRDefault="00AA714B" w:rsidP="00AA714B">
      <w:pPr>
        <w:widowControl w:val="0"/>
        <w:spacing w:after="0" w:line="240" w:lineRule="auto"/>
        <w:jc w:val="center"/>
        <w:rPr>
          <w:rFonts w:eastAsia="Times New Roman"/>
          <w:snapToGrid w:val="0"/>
          <w:color w:val="000000"/>
          <w:sz w:val="21"/>
          <w:szCs w:val="24"/>
          <w:lang w:val="en-US"/>
        </w:rPr>
      </w:pPr>
      <w:r w:rsidRPr="00AA714B">
        <w:rPr>
          <w:rFonts w:eastAsia="Times New Roman"/>
          <w:noProof/>
          <w:snapToGrid w:val="0"/>
          <w:color w:val="000000"/>
          <w:sz w:val="21"/>
          <w:szCs w:val="24"/>
        </w:rPr>
        <w:lastRenderedPageBreak/>
        <w:drawing>
          <wp:inline distT="0" distB="0" distL="0" distR="0" wp14:anchorId="38FFF82B" wp14:editId="4EE05D04">
            <wp:extent cx="4093464" cy="7595616"/>
            <wp:effectExtent l="0" t="0" r="0" b="0"/>
            <wp:docPr id="4" name="Picture 18962"/>
            <wp:cNvGraphicFramePr/>
            <a:graphic xmlns:a="http://schemas.openxmlformats.org/drawingml/2006/main">
              <a:graphicData uri="http://schemas.openxmlformats.org/drawingml/2006/picture">
                <pic:pic xmlns:pic="http://schemas.openxmlformats.org/drawingml/2006/picture">
                  <pic:nvPicPr>
                    <pic:cNvPr id="18962" name="Picture 18962"/>
                    <pic:cNvPicPr/>
                  </pic:nvPicPr>
                  <pic:blipFill>
                    <a:blip r:embed="rId73" cstate="print"/>
                    <a:stretch>
                      <a:fillRect/>
                    </a:stretch>
                  </pic:blipFill>
                  <pic:spPr>
                    <a:xfrm>
                      <a:off x="0" y="0"/>
                      <a:ext cx="4093464" cy="7595616"/>
                    </a:xfrm>
                    <a:prstGeom prst="rect">
                      <a:avLst/>
                    </a:prstGeom>
                  </pic:spPr>
                </pic:pic>
              </a:graphicData>
            </a:graphic>
          </wp:inline>
        </w:drawing>
      </w:r>
    </w:p>
    <w:p w:rsidR="00AA714B" w:rsidRPr="00AA714B" w:rsidRDefault="00AA714B" w:rsidP="00AA714B">
      <w:pPr>
        <w:widowControl w:val="0"/>
        <w:tabs>
          <w:tab w:val="center" w:pos="2352"/>
          <w:tab w:val="center" w:pos="6773"/>
        </w:tabs>
        <w:spacing w:after="0" w:line="240" w:lineRule="auto"/>
        <w:jc w:val="both"/>
        <w:rPr>
          <w:rFonts w:eastAsia="Times New Roman"/>
          <w:snapToGrid w:val="0"/>
          <w:color w:val="000000"/>
          <w:sz w:val="21"/>
          <w:szCs w:val="24"/>
          <w:lang w:val="en-US"/>
        </w:rPr>
      </w:pPr>
      <w:r w:rsidRPr="00AA714B">
        <w:rPr>
          <w:rFonts w:eastAsia="Calibri" w:cs="Calibri"/>
          <w:snapToGrid w:val="0"/>
          <w:color w:val="000000"/>
          <w:szCs w:val="24"/>
          <w:lang w:val="en-US"/>
        </w:rPr>
        <w:tab/>
      </w:r>
      <w:r w:rsidRPr="00AA714B">
        <w:rPr>
          <w:rFonts w:eastAsia="Arial" w:cs="Arial"/>
          <w:snapToGrid w:val="0"/>
          <w:color w:val="000000"/>
          <w:sz w:val="20"/>
          <w:szCs w:val="24"/>
          <w:lang w:val="en-US"/>
        </w:rPr>
        <w:t>(a) Fixed Base frame</w:t>
      </w:r>
      <w:r w:rsidRPr="00AA714B">
        <w:rPr>
          <w:rFonts w:eastAsia="Arial" w:cs="Arial"/>
          <w:snapToGrid w:val="0"/>
          <w:color w:val="000000"/>
          <w:sz w:val="20"/>
          <w:szCs w:val="24"/>
          <w:lang w:val="en-US"/>
        </w:rPr>
        <w:tab/>
        <w:t>(b) Base-isolated frame</w:t>
      </w:r>
      <w:r w:rsidRPr="00AA714B">
        <w:rPr>
          <w:rFonts w:eastAsia="Times New Roman"/>
          <w:snapToGrid w:val="0"/>
          <w:color w:val="000000"/>
          <w:sz w:val="29"/>
          <w:szCs w:val="24"/>
          <w:vertAlign w:val="subscript"/>
          <w:lang w:val="en-US"/>
        </w:rPr>
        <w:t xml:space="preserve"> </w:t>
      </w:r>
    </w:p>
    <w:p w:rsidR="00AA714B" w:rsidRPr="00AA714B" w:rsidRDefault="00AA714B" w:rsidP="00AA714B">
      <w:pPr>
        <w:widowControl w:val="0"/>
        <w:spacing w:after="0" w:line="240" w:lineRule="auto"/>
        <w:jc w:val="both"/>
        <w:rPr>
          <w:rFonts w:eastAsia="Times New Roman"/>
          <w:snapToGrid w:val="0"/>
          <w:szCs w:val="24"/>
          <w:lang w:val="en-US"/>
        </w:rPr>
      </w:pPr>
    </w:p>
    <w:p w:rsidR="00AA714B" w:rsidRPr="00AA714B" w:rsidRDefault="00AA714B" w:rsidP="00AA714B">
      <w:pPr>
        <w:widowControl w:val="0"/>
        <w:spacing w:after="0" w:line="240" w:lineRule="auto"/>
        <w:jc w:val="center"/>
        <w:rPr>
          <w:rFonts w:eastAsia="Times New Roman"/>
          <w:snapToGrid w:val="0"/>
          <w:sz w:val="20"/>
          <w:szCs w:val="24"/>
          <w:lang w:val="en-US"/>
        </w:rPr>
      </w:pPr>
      <w:r w:rsidRPr="00AA714B">
        <w:rPr>
          <w:rFonts w:eastAsia="Times New Roman"/>
          <w:snapToGrid w:val="0"/>
          <w:sz w:val="20"/>
          <w:szCs w:val="24"/>
          <w:lang w:val="en-US"/>
        </w:rPr>
        <w:t xml:space="preserve">Figure 5. Height wise comparison of IDR response determined by CSM and NTHA </w:t>
      </w:r>
    </w:p>
    <w:p w:rsidR="00AA714B" w:rsidRPr="00AA714B" w:rsidRDefault="00AA714B" w:rsidP="00AA714B">
      <w:pPr>
        <w:spacing w:after="160" w:line="259" w:lineRule="auto"/>
        <w:rPr>
          <w:rFonts w:eastAsia="Times New Roman"/>
          <w:snapToGrid w:val="0"/>
          <w:sz w:val="20"/>
          <w:szCs w:val="24"/>
          <w:lang w:val="en-US" w:eastAsia="en-US"/>
        </w:rPr>
      </w:pPr>
      <w:r w:rsidRPr="00AA714B">
        <w:rPr>
          <w:rFonts w:eastAsia="Times New Roman"/>
          <w:snapToGrid w:val="0"/>
          <w:szCs w:val="24"/>
          <w:lang w:val="en-US" w:eastAsia="en-US"/>
        </w:rPr>
        <w:br w:type="page"/>
      </w:r>
    </w:p>
    <w:p w:rsidR="00AA714B" w:rsidRPr="00AA714B" w:rsidRDefault="00AA714B" w:rsidP="00AA714B">
      <w:pPr>
        <w:widowControl w:val="0"/>
        <w:spacing w:after="0" w:line="240" w:lineRule="auto"/>
        <w:jc w:val="center"/>
        <w:rPr>
          <w:rFonts w:eastAsia="Times New Roman"/>
          <w:snapToGrid w:val="0"/>
          <w:sz w:val="20"/>
          <w:szCs w:val="24"/>
          <w:lang w:val="en-US" w:eastAsia="en-US"/>
        </w:rPr>
      </w:pPr>
      <w:r w:rsidRPr="00AA714B">
        <w:rPr>
          <w:rFonts w:eastAsia="Times New Roman"/>
          <w:snapToGrid w:val="0"/>
          <w:sz w:val="20"/>
          <w:szCs w:val="24"/>
          <w:lang w:val="en-US" w:eastAsia="en-US"/>
        </w:rPr>
        <w:lastRenderedPageBreak/>
        <w:t xml:space="preserve">Table 2. Comparison of base shear obtained by CSM and NTHA. </w:t>
      </w:r>
    </w:p>
    <w:p w:rsidR="00AA714B" w:rsidRPr="00AA714B" w:rsidRDefault="00AA714B" w:rsidP="00AA714B">
      <w:pPr>
        <w:widowControl w:val="0"/>
        <w:spacing w:after="0" w:line="240" w:lineRule="auto"/>
        <w:jc w:val="both"/>
        <w:rPr>
          <w:rFonts w:eastAsia="Times New Roman"/>
          <w:snapToGrid w:val="0"/>
          <w:szCs w:val="24"/>
          <w:lang w:val="en-US"/>
        </w:rPr>
      </w:pPr>
    </w:p>
    <w:tbl>
      <w:tblPr>
        <w:tblW w:w="0" w:type="auto"/>
        <w:jc w:val="center"/>
        <w:tblLayout w:type="fixed"/>
        <w:tblCellMar>
          <w:left w:w="0" w:type="dxa"/>
          <w:right w:w="0" w:type="dxa"/>
        </w:tblCellMar>
        <w:tblLook w:val="04A0" w:firstRow="1" w:lastRow="0" w:firstColumn="1" w:lastColumn="0" w:noHBand="0" w:noVBand="1"/>
      </w:tblPr>
      <w:tblGrid>
        <w:gridCol w:w="1560"/>
        <w:gridCol w:w="800"/>
        <w:gridCol w:w="1600"/>
        <w:gridCol w:w="1240"/>
        <w:gridCol w:w="260"/>
        <w:gridCol w:w="760"/>
        <w:gridCol w:w="1591"/>
        <w:gridCol w:w="1269"/>
        <w:gridCol w:w="7"/>
        <w:gridCol w:w="13"/>
      </w:tblGrid>
      <w:tr w:rsidR="00AA714B" w:rsidRPr="00AA714B" w:rsidTr="00FF5A90">
        <w:trPr>
          <w:trHeight w:val="360"/>
          <w:jc w:val="center"/>
        </w:trPr>
        <w:tc>
          <w:tcPr>
            <w:tcW w:w="1560" w:type="dxa"/>
            <w:vMerge w:val="restart"/>
            <w:tcBorders>
              <w:top w:val="single" w:sz="4" w:space="0" w:color="auto"/>
            </w:tcBorders>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b/>
                <w:bCs/>
                <w:snapToGrid w:val="0"/>
                <w:sz w:val="20"/>
                <w:szCs w:val="20"/>
                <w:lang w:val="en-US" w:eastAsia="en-US"/>
              </w:rPr>
              <w:t>PGA level (g)</w:t>
            </w:r>
          </w:p>
        </w:tc>
        <w:tc>
          <w:tcPr>
            <w:tcW w:w="7520" w:type="dxa"/>
            <w:gridSpan w:val="7"/>
            <w:tcBorders>
              <w:top w:val="single" w:sz="4" w:space="0" w:color="auto"/>
            </w:tcBorders>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b/>
                <w:bCs/>
                <w:snapToGrid w:val="0"/>
                <w:sz w:val="20"/>
                <w:szCs w:val="20"/>
                <w:lang w:val="en-US" w:eastAsia="en-US"/>
              </w:rPr>
              <w:t>Base Shear (kN)</w:t>
            </w:r>
          </w:p>
        </w:tc>
        <w:tc>
          <w:tcPr>
            <w:tcW w:w="20" w:type="dxa"/>
            <w:gridSpan w:val="2"/>
            <w:tcBorders>
              <w:top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r>
      <w:tr w:rsidR="00AA714B" w:rsidRPr="00AA714B" w:rsidTr="00FF5A90">
        <w:trPr>
          <w:trHeight w:val="411"/>
          <w:jc w:val="center"/>
        </w:trPr>
        <w:tc>
          <w:tcPr>
            <w:tcW w:w="1560" w:type="dxa"/>
            <w:vMerge/>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p>
        </w:tc>
        <w:tc>
          <w:tcPr>
            <w:tcW w:w="800" w:type="dxa"/>
            <w:tcBorders>
              <w:top w:val="single" w:sz="8" w:space="0" w:color="auto"/>
              <w:bottom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600" w:type="dxa"/>
            <w:tcBorders>
              <w:top w:val="single" w:sz="8" w:space="0" w:color="auto"/>
              <w:bottom w:val="single" w:sz="4" w:space="0" w:color="auto"/>
            </w:tcBorders>
            <w:vAlign w:val="bottom"/>
          </w:tcPr>
          <w:p w:rsidR="00AA714B" w:rsidRPr="00AA714B" w:rsidRDefault="00AA714B" w:rsidP="00AA714B">
            <w:pPr>
              <w:widowControl w:val="0"/>
              <w:spacing w:after="0" w:line="240" w:lineRule="auto"/>
              <w:ind w:left="580"/>
              <w:jc w:val="both"/>
              <w:rPr>
                <w:rFonts w:eastAsia="Times New Roman"/>
                <w:snapToGrid w:val="0"/>
                <w:sz w:val="20"/>
                <w:szCs w:val="20"/>
                <w:lang w:val="en-US" w:eastAsia="en-US"/>
              </w:rPr>
            </w:pPr>
            <w:r w:rsidRPr="00AA714B">
              <w:rPr>
                <w:rFonts w:eastAsia="Times New Roman"/>
                <w:b/>
                <w:bCs/>
                <w:snapToGrid w:val="0"/>
                <w:sz w:val="20"/>
                <w:szCs w:val="20"/>
                <w:lang w:val="en-US" w:eastAsia="en-US"/>
              </w:rPr>
              <w:t>Fixed Base</w:t>
            </w:r>
          </w:p>
        </w:tc>
        <w:tc>
          <w:tcPr>
            <w:tcW w:w="1240" w:type="dxa"/>
            <w:tcBorders>
              <w:top w:val="single" w:sz="4" w:space="0" w:color="auto"/>
              <w:bottom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260" w:type="dxa"/>
            <w:vMerge w:val="restart"/>
            <w:tcBorders>
              <w:top w:val="single" w:sz="4" w:space="0" w:color="auto"/>
            </w:tcBorders>
          </w:tcPr>
          <w:p w:rsidR="00AA714B" w:rsidRPr="00AA714B" w:rsidRDefault="00AA714B" w:rsidP="00AA714B">
            <w:pPr>
              <w:widowControl w:val="0"/>
              <w:spacing w:after="0" w:line="240" w:lineRule="auto"/>
              <w:jc w:val="center"/>
              <w:rPr>
                <w:rFonts w:eastAsia="Times New Roman"/>
                <w:snapToGrid w:val="0"/>
                <w:sz w:val="20"/>
                <w:szCs w:val="20"/>
                <w:lang w:val="en-US" w:eastAsia="en-US"/>
              </w:rPr>
            </w:pPr>
          </w:p>
        </w:tc>
        <w:tc>
          <w:tcPr>
            <w:tcW w:w="760" w:type="dxa"/>
            <w:tcBorders>
              <w:top w:val="single" w:sz="4" w:space="0" w:color="auto"/>
              <w:bottom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591" w:type="dxa"/>
            <w:tcBorders>
              <w:top w:val="single" w:sz="4" w:space="0" w:color="auto"/>
              <w:bottom w:val="single" w:sz="4" w:space="0" w:color="auto"/>
            </w:tcBorders>
            <w:vAlign w:val="bottom"/>
          </w:tcPr>
          <w:p w:rsidR="00AA714B" w:rsidRPr="00AA714B" w:rsidRDefault="00AA714B" w:rsidP="00AA714B">
            <w:pPr>
              <w:widowControl w:val="0"/>
              <w:spacing w:after="0" w:line="240" w:lineRule="auto"/>
              <w:ind w:left="500"/>
              <w:jc w:val="both"/>
              <w:rPr>
                <w:rFonts w:eastAsia="Times New Roman"/>
                <w:snapToGrid w:val="0"/>
                <w:sz w:val="20"/>
                <w:szCs w:val="20"/>
                <w:lang w:val="en-US" w:eastAsia="en-US"/>
              </w:rPr>
            </w:pPr>
            <w:r w:rsidRPr="00AA714B">
              <w:rPr>
                <w:rFonts w:eastAsia="Times New Roman"/>
                <w:b/>
                <w:bCs/>
                <w:snapToGrid w:val="0"/>
                <w:sz w:val="20"/>
                <w:szCs w:val="20"/>
                <w:lang w:val="en-US" w:eastAsia="en-US"/>
              </w:rPr>
              <w:t>Base-Isolated</w:t>
            </w:r>
          </w:p>
        </w:tc>
        <w:tc>
          <w:tcPr>
            <w:tcW w:w="1269" w:type="dxa"/>
            <w:tcBorders>
              <w:top w:val="single" w:sz="4" w:space="0" w:color="auto"/>
              <w:bottom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20" w:type="dxa"/>
            <w:gridSpan w:val="2"/>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r>
      <w:tr w:rsidR="00AA714B" w:rsidRPr="00AA714B" w:rsidTr="00FF5A90">
        <w:trPr>
          <w:trHeight w:val="247"/>
          <w:jc w:val="center"/>
        </w:trPr>
        <w:tc>
          <w:tcPr>
            <w:tcW w:w="1560"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800" w:type="dxa"/>
            <w:vMerge w:val="restart"/>
            <w:tcBorders>
              <w:top w:val="single" w:sz="4" w:space="0" w:color="auto"/>
            </w:tcBorders>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b/>
                <w:bCs/>
                <w:snapToGrid w:val="0"/>
                <w:sz w:val="20"/>
                <w:szCs w:val="20"/>
                <w:lang w:val="en-US" w:eastAsia="en-US"/>
              </w:rPr>
              <w:t>CSM</w:t>
            </w:r>
          </w:p>
        </w:tc>
        <w:tc>
          <w:tcPr>
            <w:tcW w:w="1600" w:type="dxa"/>
            <w:vMerge w:val="restart"/>
            <w:tcBorders>
              <w:top w:val="single" w:sz="4" w:space="0" w:color="auto"/>
            </w:tcBorders>
            <w:vAlign w:val="center"/>
          </w:tcPr>
          <w:p w:rsidR="00AA714B" w:rsidRPr="00AA714B" w:rsidRDefault="00AA714B" w:rsidP="00AA714B">
            <w:pPr>
              <w:widowControl w:val="0"/>
              <w:spacing w:after="0" w:line="240" w:lineRule="auto"/>
              <w:ind w:left="200"/>
              <w:jc w:val="center"/>
              <w:rPr>
                <w:rFonts w:eastAsia="Times New Roman"/>
                <w:snapToGrid w:val="0"/>
                <w:sz w:val="20"/>
                <w:szCs w:val="20"/>
                <w:lang w:val="en-US" w:eastAsia="en-US"/>
              </w:rPr>
            </w:pPr>
            <w:r w:rsidRPr="00AA714B">
              <w:rPr>
                <w:rFonts w:eastAsia="Times New Roman"/>
                <w:b/>
                <w:bCs/>
                <w:snapToGrid w:val="0"/>
                <w:sz w:val="20"/>
                <w:szCs w:val="20"/>
                <w:lang w:val="en-US" w:eastAsia="en-US"/>
              </w:rPr>
              <w:t>Mean NTHA</w:t>
            </w:r>
          </w:p>
        </w:tc>
        <w:tc>
          <w:tcPr>
            <w:tcW w:w="1240" w:type="dxa"/>
            <w:vMerge w:val="restart"/>
            <w:tcBorders>
              <w:top w:val="single" w:sz="4" w:space="0" w:color="auto"/>
            </w:tcBorders>
            <w:vAlign w:val="center"/>
          </w:tcPr>
          <w:p w:rsidR="00AA714B" w:rsidRPr="00AA714B" w:rsidRDefault="00AA714B" w:rsidP="00AA714B">
            <w:pPr>
              <w:widowControl w:val="0"/>
              <w:spacing w:after="0" w:line="240" w:lineRule="auto"/>
              <w:ind w:right="6"/>
              <w:jc w:val="center"/>
              <w:rPr>
                <w:rFonts w:eastAsia="Times New Roman"/>
                <w:snapToGrid w:val="0"/>
                <w:sz w:val="20"/>
                <w:szCs w:val="20"/>
                <w:lang w:val="en-US" w:eastAsia="en-US"/>
              </w:rPr>
            </w:pPr>
            <w:r w:rsidRPr="00AA714B">
              <w:rPr>
                <w:rFonts w:eastAsia="Times New Roman"/>
                <w:b/>
                <w:bCs/>
                <w:snapToGrid w:val="0"/>
                <w:sz w:val="20"/>
                <w:szCs w:val="20"/>
                <w:lang w:val="en-US" w:eastAsia="en-US"/>
              </w:rPr>
              <w:t>Percentage</w:t>
            </w:r>
            <w:r w:rsidRPr="00AA714B">
              <w:rPr>
                <w:rFonts w:eastAsia="Times New Roman"/>
                <w:b/>
                <w:bCs/>
                <w:snapToGrid w:val="0"/>
                <w:sz w:val="20"/>
                <w:szCs w:val="20"/>
                <w:lang w:eastAsia="en-US"/>
              </w:rPr>
              <w:t xml:space="preserve"> </w:t>
            </w:r>
            <w:r w:rsidRPr="00AA714B">
              <w:rPr>
                <w:rFonts w:eastAsia="Times New Roman"/>
                <w:b/>
                <w:bCs/>
                <w:snapToGrid w:val="0"/>
                <w:sz w:val="20"/>
                <w:szCs w:val="20"/>
                <w:lang w:val="en-US" w:eastAsia="en-US"/>
              </w:rPr>
              <w:t>difference</w:t>
            </w:r>
          </w:p>
        </w:tc>
        <w:tc>
          <w:tcPr>
            <w:tcW w:w="260"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760" w:type="dxa"/>
            <w:vMerge w:val="restart"/>
            <w:tcBorders>
              <w:top w:val="single" w:sz="4" w:space="0" w:color="auto"/>
            </w:tcBorders>
            <w:vAlign w:val="center"/>
          </w:tcPr>
          <w:p w:rsidR="00AA714B" w:rsidRPr="00AA714B" w:rsidRDefault="00AA714B" w:rsidP="00AA714B">
            <w:pPr>
              <w:widowControl w:val="0"/>
              <w:spacing w:after="0" w:line="240" w:lineRule="auto"/>
              <w:ind w:right="86"/>
              <w:jc w:val="right"/>
              <w:rPr>
                <w:rFonts w:eastAsia="Times New Roman"/>
                <w:snapToGrid w:val="0"/>
                <w:sz w:val="20"/>
                <w:szCs w:val="20"/>
                <w:lang w:val="en-US" w:eastAsia="en-US"/>
              </w:rPr>
            </w:pPr>
            <w:r w:rsidRPr="00AA714B">
              <w:rPr>
                <w:rFonts w:eastAsia="Times New Roman"/>
                <w:b/>
                <w:bCs/>
                <w:snapToGrid w:val="0"/>
                <w:sz w:val="20"/>
                <w:szCs w:val="20"/>
                <w:lang w:val="en-US" w:eastAsia="en-US"/>
              </w:rPr>
              <w:t>CSM</w:t>
            </w:r>
          </w:p>
        </w:tc>
        <w:tc>
          <w:tcPr>
            <w:tcW w:w="1591" w:type="dxa"/>
            <w:vMerge w:val="restart"/>
            <w:tcBorders>
              <w:top w:val="single" w:sz="4" w:space="0" w:color="auto"/>
            </w:tcBorders>
            <w:vAlign w:val="center"/>
          </w:tcPr>
          <w:p w:rsidR="00AA714B" w:rsidRPr="00AA714B" w:rsidRDefault="00AA714B" w:rsidP="00AA714B">
            <w:pPr>
              <w:widowControl w:val="0"/>
              <w:spacing w:after="0" w:line="240" w:lineRule="auto"/>
              <w:ind w:right="140"/>
              <w:jc w:val="center"/>
              <w:rPr>
                <w:rFonts w:eastAsia="Times New Roman"/>
                <w:snapToGrid w:val="0"/>
                <w:sz w:val="20"/>
                <w:szCs w:val="20"/>
                <w:lang w:val="en-US" w:eastAsia="en-US"/>
              </w:rPr>
            </w:pPr>
            <w:r w:rsidRPr="00AA714B">
              <w:rPr>
                <w:rFonts w:eastAsia="Times New Roman"/>
                <w:b/>
                <w:bCs/>
                <w:snapToGrid w:val="0"/>
                <w:sz w:val="20"/>
                <w:szCs w:val="20"/>
                <w:lang w:val="en-US" w:eastAsia="en-US"/>
              </w:rPr>
              <w:t>Mean NTHA</w:t>
            </w:r>
          </w:p>
        </w:tc>
        <w:tc>
          <w:tcPr>
            <w:tcW w:w="1269" w:type="dxa"/>
            <w:vMerge w:val="restart"/>
            <w:tcBorders>
              <w:top w:val="single" w:sz="4" w:space="0" w:color="auto"/>
            </w:tcBorders>
            <w:vAlign w:val="center"/>
          </w:tcPr>
          <w:p w:rsidR="00AA714B" w:rsidRPr="00AA714B" w:rsidRDefault="00AA714B" w:rsidP="00AA714B">
            <w:pPr>
              <w:widowControl w:val="0"/>
              <w:spacing w:after="0" w:line="240" w:lineRule="auto"/>
              <w:ind w:right="46"/>
              <w:jc w:val="center"/>
              <w:rPr>
                <w:rFonts w:eastAsia="Times New Roman"/>
                <w:snapToGrid w:val="0"/>
                <w:sz w:val="20"/>
                <w:szCs w:val="20"/>
                <w:lang w:val="en-US" w:eastAsia="en-US"/>
              </w:rPr>
            </w:pPr>
            <w:r w:rsidRPr="00AA714B">
              <w:rPr>
                <w:rFonts w:eastAsia="Times New Roman"/>
                <w:b/>
                <w:bCs/>
                <w:snapToGrid w:val="0"/>
                <w:sz w:val="20"/>
                <w:szCs w:val="20"/>
                <w:lang w:val="en-US" w:eastAsia="en-US"/>
              </w:rPr>
              <w:t>Percentage</w:t>
            </w:r>
            <w:r w:rsidRPr="00AA714B">
              <w:rPr>
                <w:rFonts w:eastAsia="Times New Roman"/>
                <w:b/>
                <w:bCs/>
                <w:snapToGrid w:val="0"/>
                <w:sz w:val="20"/>
                <w:szCs w:val="20"/>
                <w:lang w:eastAsia="en-US"/>
              </w:rPr>
              <w:t xml:space="preserve"> </w:t>
            </w:r>
            <w:r w:rsidRPr="00AA714B">
              <w:rPr>
                <w:rFonts w:eastAsia="Times New Roman"/>
                <w:b/>
                <w:bCs/>
                <w:snapToGrid w:val="0"/>
                <w:sz w:val="20"/>
                <w:szCs w:val="20"/>
                <w:lang w:val="en-US" w:eastAsia="en-US"/>
              </w:rPr>
              <w:t>difference</w:t>
            </w:r>
          </w:p>
        </w:tc>
        <w:tc>
          <w:tcPr>
            <w:tcW w:w="20" w:type="dxa"/>
            <w:gridSpan w:val="2"/>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r>
      <w:tr w:rsidR="00AA714B" w:rsidRPr="00AA714B" w:rsidTr="00FF5A90">
        <w:trPr>
          <w:trHeight w:val="116"/>
          <w:jc w:val="center"/>
        </w:trPr>
        <w:tc>
          <w:tcPr>
            <w:tcW w:w="1560"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800"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600"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240" w:type="dxa"/>
            <w:vMerge/>
            <w:vAlign w:val="bottom"/>
          </w:tcPr>
          <w:p w:rsidR="00AA714B" w:rsidRPr="00AA714B" w:rsidRDefault="00AA714B" w:rsidP="00AA714B">
            <w:pPr>
              <w:widowControl w:val="0"/>
              <w:spacing w:after="0" w:line="240" w:lineRule="auto"/>
              <w:ind w:right="6"/>
              <w:jc w:val="center"/>
              <w:rPr>
                <w:rFonts w:eastAsia="Times New Roman"/>
                <w:snapToGrid w:val="0"/>
                <w:sz w:val="20"/>
                <w:szCs w:val="20"/>
                <w:lang w:val="en-US" w:eastAsia="en-US"/>
              </w:rPr>
            </w:pPr>
          </w:p>
        </w:tc>
        <w:tc>
          <w:tcPr>
            <w:tcW w:w="260"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760"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591"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269" w:type="dxa"/>
            <w:vMerge/>
            <w:vAlign w:val="bottom"/>
          </w:tcPr>
          <w:p w:rsidR="00AA714B" w:rsidRPr="00AA714B" w:rsidRDefault="00AA714B" w:rsidP="00AA714B">
            <w:pPr>
              <w:widowControl w:val="0"/>
              <w:spacing w:after="0" w:line="240" w:lineRule="auto"/>
              <w:ind w:right="66"/>
              <w:jc w:val="center"/>
              <w:rPr>
                <w:rFonts w:eastAsia="Times New Roman"/>
                <w:snapToGrid w:val="0"/>
                <w:sz w:val="20"/>
                <w:szCs w:val="20"/>
                <w:lang w:val="en-US" w:eastAsia="en-US"/>
              </w:rPr>
            </w:pPr>
          </w:p>
        </w:tc>
        <w:tc>
          <w:tcPr>
            <w:tcW w:w="20" w:type="dxa"/>
            <w:gridSpan w:val="2"/>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r>
      <w:tr w:rsidR="00AA714B" w:rsidRPr="00AA714B" w:rsidTr="00FF5A90">
        <w:trPr>
          <w:trHeight w:val="70"/>
          <w:jc w:val="center"/>
        </w:trPr>
        <w:tc>
          <w:tcPr>
            <w:tcW w:w="1560" w:type="dxa"/>
            <w:vMerge/>
            <w:tcBorders>
              <w:bottom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800" w:type="dxa"/>
            <w:vMerge/>
            <w:tcBorders>
              <w:bottom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600" w:type="dxa"/>
            <w:vMerge/>
            <w:tcBorders>
              <w:bottom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240" w:type="dxa"/>
            <w:vMerge/>
            <w:tcBorders>
              <w:bottom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260" w:type="dxa"/>
            <w:vMerge/>
            <w:tcBorders>
              <w:bottom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760" w:type="dxa"/>
            <w:vMerge/>
            <w:tcBorders>
              <w:bottom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591" w:type="dxa"/>
            <w:vMerge/>
            <w:tcBorders>
              <w:bottom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269" w:type="dxa"/>
            <w:vMerge/>
            <w:tcBorders>
              <w:bottom w:val="single" w:sz="4"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20" w:type="dxa"/>
            <w:gridSpan w:val="2"/>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r>
      <w:tr w:rsidR="00AA714B" w:rsidRPr="00AA714B" w:rsidTr="00FF5A90">
        <w:trPr>
          <w:gridAfter w:val="1"/>
          <w:wAfter w:w="13" w:type="dxa"/>
          <w:trHeight w:val="240"/>
          <w:jc w:val="center"/>
        </w:trPr>
        <w:tc>
          <w:tcPr>
            <w:tcW w:w="1560"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0.1</w:t>
            </w:r>
          </w:p>
        </w:tc>
        <w:tc>
          <w:tcPr>
            <w:tcW w:w="800"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522</w:t>
            </w:r>
          </w:p>
        </w:tc>
        <w:tc>
          <w:tcPr>
            <w:tcW w:w="1600" w:type="dxa"/>
            <w:vAlign w:val="bottom"/>
          </w:tcPr>
          <w:p w:rsidR="00AA714B" w:rsidRPr="00AA714B" w:rsidRDefault="00AA714B" w:rsidP="00AA714B">
            <w:pPr>
              <w:widowControl w:val="0"/>
              <w:spacing w:after="0" w:line="240" w:lineRule="auto"/>
              <w:ind w:right="26"/>
              <w:jc w:val="center"/>
              <w:rPr>
                <w:rFonts w:eastAsia="Times New Roman"/>
                <w:snapToGrid w:val="0"/>
                <w:sz w:val="20"/>
                <w:szCs w:val="20"/>
                <w:lang w:val="en-US" w:eastAsia="en-US"/>
              </w:rPr>
            </w:pPr>
            <w:r w:rsidRPr="00AA714B">
              <w:rPr>
                <w:rFonts w:eastAsia="Times New Roman"/>
                <w:snapToGrid w:val="0"/>
                <w:sz w:val="20"/>
                <w:szCs w:val="20"/>
                <w:lang w:val="en-US" w:eastAsia="en-US"/>
              </w:rPr>
              <w:t>546</w:t>
            </w:r>
          </w:p>
        </w:tc>
        <w:tc>
          <w:tcPr>
            <w:tcW w:w="1240" w:type="dxa"/>
            <w:vAlign w:val="bottom"/>
          </w:tcPr>
          <w:p w:rsidR="00AA714B" w:rsidRPr="00AA714B" w:rsidRDefault="00AA714B" w:rsidP="00AA714B">
            <w:pPr>
              <w:widowControl w:val="0"/>
              <w:spacing w:after="0" w:line="240" w:lineRule="auto"/>
              <w:ind w:right="6"/>
              <w:jc w:val="center"/>
              <w:rPr>
                <w:rFonts w:eastAsia="Times New Roman"/>
                <w:snapToGrid w:val="0"/>
                <w:sz w:val="20"/>
                <w:szCs w:val="20"/>
                <w:lang w:val="en-US" w:eastAsia="en-US"/>
              </w:rPr>
            </w:pPr>
            <w:r w:rsidRPr="00AA714B">
              <w:rPr>
                <w:rFonts w:eastAsia="Times New Roman"/>
                <w:snapToGrid w:val="0"/>
                <w:sz w:val="20"/>
                <w:szCs w:val="20"/>
                <w:lang w:val="en-US" w:eastAsia="en-US"/>
              </w:rPr>
              <w:t>4</w:t>
            </w:r>
          </w:p>
        </w:tc>
        <w:tc>
          <w:tcPr>
            <w:tcW w:w="1020" w:type="dxa"/>
            <w:gridSpan w:val="2"/>
            <w:vAlign w:val="bottom"/>
          </w:tcPr>
          <w:p w:rsidR="00AA714B" w:rsidRPr="00AA714B" w:rsidRDefault="00AA714B" w:rsidP="00AA714B">
            <w:pPr>
              <w:widowControl w:val="0"/>
              <w:spacing w:after="0" w:line="240" w:lineRule="auto"/>
              <w:ind w:right="146"/>
              <w:jc w:val="right"/>
              <w:rPr>
                <w:rFonts w:eastAsia="Times New Roman"/>
                <w:snapToGrid w:val="0"/>
                <w:sz w:val="20"/>
                <w:szCs w:val="20"/>
                <w:lang w:val="en-US" w:eastAsia="en-US"/>
              </w:rPr>
            </w:pPr>
            <w:r w:rsidRPr="00AA714B">
              <w:rPr>
                <w:rFonts w:eastAsia="Times New Roman"/>
                <w:snapToGrid w:val="0"/>
                <w:sz w:val="20"/>
                <w:szCs w:val="20"/>
                <w:lang w:val="en-US" w:eastAsia="en-US"/>
              </w:rPr>
              <w:t>237</w:t>
            </w:r>
          </w:p>
        </w:tc>
        <w:tc>
          <w:tcPr>
            <w:tcW w:w="1591" w:type="dxa"/>
            <w:vAlign w:val="bottom"/>
          </w:tcPr>
          <w:p w:rsidR="00AA714B" w:rsidRPr="00AA714B" w:rsidRDefault="00AA714B" w:rsidP="00AA714B">
            <w:pPr>
              <w:widowControl w:val="0"/>
              <w:spacing w:after="0" w:line="240" w:lineRule="auto"/>
              <w:jc w:val="center"/>
              <w:rPr>
                <w:rFonts w:eastAsia="Times New Roman"/>
                <w:snapToGrid w:val="0"/>
                <w:sz w:val="20"/>
                <w:szCs w:val="20"/>
                <w:lang w:eastAsia="en-US"/>
              </w:rPr>
            </w:pPr>
            <w:r w:rsidRPr="00AA714B">
              <w:rPr>
                <w:rFonts w:eastAsia="Times New Roman"/>
                <w:snapToGrid w:val="0"/>
                <w:sz w:val="20"/>
                <w:szCs w:val="20"/>
                <w:lang w:eastAsia="en-US"/>
              </w:rPr>
              <w:t>218</w:t>
            </w:r>
          </w:p>
        </w:tc>
        <w:tc>
          <w:tcPr>
            <w:tcW w:w="1276" w:type="dxa"/>
            <w:gridSpan w:val="2"/>
            <w:tcBorders>
              <w:top w:val="single" w:sz="4" w:space="0" w:color="auto"/>
            </w:tcBorders>
            <w:vAlign w:val="bottom"/>
          </w:tcPr>
          <w:p w:rsidR="00AA714B" w:rsidRPr="00AA714B" w:rsidRDefault="00AA714B" w:rsidP="00AA714B">
            <w:pPr>
              <w:widowControl w:val="0"/>
              <w:spacing w:after="0" w:line="240" w:lineRule="auto"/>
              <w:ind w:right="46"/>
              <w:jc w:val="center"/>
              <w:rPr>
                <w:rFonts w:eastAsia="Times New Roman"/>
                <w:snapToGrid w:val="0"/>
                <w:sz w:val="20"/>
                <w:szCs w:val="20"/>
                <w:lang w:val="en-US" w:eastAsia="en-US"/>
              </w:rPr>
            </w:pPr>
            <w:r w:rsidRPr="00AA714B">
              <w:rPr>
                <w:rFonts w:eastAsia="Times New Roman"/>
                <w:snapToGrid w:val="0"/>
                <w:sz w:val="20"/>
                <w:szCs w:val="20"/>
                <w:lang w:val="en-US" w:eastAsia="en-US"/>
              </w:rPr>
              <w:t>9</w:t>
            </w:r>
          </w:p>
        </w:tc>
      </w:tr>
      <w:tr w:rsidR="00AA714B" w:rsidRPr="00AA714B" w:rsidTr="00FF5A90">
        <w:trPr>
          <w:gridAfter w:val="1"/>
          <w:wAfter w:w="13" w:type="dxa"/>
          <w:trHeight w:val="373"/>
          <w:jc w:val="center"/>
        </w:trPr>
        <w:tc>
          <w:tcPr>
            <w:tcW w:w="1560"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0.2</w:t>
            </w:r>
          </w:p>
        </w:tc>
        <w:tc>
          <w:tcPr>
            <w:tcW w:w="800"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626</w:t>
            </w:r>
          </w:p>
        </w:tc>
        <w:tc>
          <w:tcPr>
            <w:tcW w:w="1600" w:type="dxa"/>
            <w:vAlign w:val="bottom"/>
          </w:tcPr>
          <w:p w:rsidR="00AA714B" w:rsidRPr="00AA714B" w:rsidRDefault="00AA714B" w:rsidP="00AA714B">
            <w:pPr>
              <w:widowControl w:val="0"/>
              <w:spacing w:after="0" w:line="240" w:lineRule="auto"/>
              <w:ind w:right="26"/>
              <w:jc w:val="center"/>
              <w:rPr>
                <w:rFonts w:eastAsia="Times New Roman"/>
                <w:snapToGrid w:val="0"/>
                <w:sz w:val="20"/>
                <w:szCs w:val="20"/>
                <w:lang w:val="en-US" w:eastAsia="en-US"/>
              </w:rPr>
            </w:pPr>
            <w:r w:rsidRPr="00AA714B">
              <w:rPr>
                <w:rFonts w:eastAsia="Times New Roman"/>
                <w:snapToGrid w:val="0"/>
                <w:sz w:val="20"/>
                <w:szCs w:val="20"/>
                <w:lang w:val="en-US" w:eastAsia="en-US"/>
              </w:rPr>
              <w:t>828</w:t>
            </w:r>
          </w:p>
        </w:tc>
        <w:tc>
          <w:tcPr>
            <w:tcW w:w="1240" w:type="dxa"/>
            <w:vAlign w:val="bottom"/>
          </w:tcPr>
          <w:p w:rsidR="00AA714B" w:rsidRPr="00AA714B" w:rsidRDefault="00AA714B" w:rsidP="00AA714B">
            <w:pPr>
              <w:widowControl w:val="0"/>
              <w:spacing w:after="0" w:line="240" w:lineRule="auto"/>
              <w:ind w:right="6"/>
              <w:jc w:val="center"/>
              <w:rPr>
                <w:rFonts w:eastAsia="Times New Roman"/>
                <w:snapToGrid w:val="0"/>
                <w:sz w:val="20"/>
                <w:szCs w:val="20"/>
                <w:lang w:val="en-US" w:eastAsia="en-US"/>
              </w:rPr>
            </w:pPr>
            <w:r w:rsidRPr="00AA714B">
              <w:rPr>
                <w:rFonts w:eastAsia="Times New Roman"/>
                <w:snapToGrid w:val="0"/>
                <w:sz w:val="20"/>
                <w:szCs w:val="20"/>
                <w:lang w:val="en-US" w:eastAsia="en-US"/>
              </w:rPr>
              <w:t>24</w:t>
            </w:r>
          </w:p>
        </w:tc>
        <w:tc>
          <w:tcPr>
            <w:tcW w:w="1020" w:type="dxa"/>
            <w:gridSpan w:val="2"/>
            <w:vAlign w:val="bottom"/>
          </w:tcPr>
          <w:p w:rsidR="00AA714B" w:rsidRPr="00AA714B" w:rsidRDefault="00AA714B" w:rsidP="00AA714B">
            <w:pPr>
              <w:widowControl w:val="0"/>
              <w:spacing w:after="0" w:line="240" w:lineRule="auto"/>
              <w:ind w:right="146"/>
              <w:jc w:val="right"/>
              <w:rPr>
                <w:rFonts w:eastAsia="Times New Roman"/>
                <w:snapToGrid w:val="0"/>
                <w:sz w:val="20"/>
                <w:szCs w:val="20"/>
                <w:lang w:val="en-US" w:eastAsia="en-US"/>
              </w:rPr>
            </w:pPr>
            <w:r w:rsidRPr="00AA714B">
              <w:rPr>
                <w:rFonts w:eastAsia="Times New Roman"/>
                <w:snapToGrid w:val="0"/>
                <w:sz w:val="20"/>
                <w:szCs w:val="20"/>
                <w:lang w:val="en-US" w:eastAsia="en-US"/>
              </w:rPr>
              <w:t>336</w:t>
            </w:r>
          </w:p>
        </w:tc>
        <w:tc>
          <w:tcPr>
            <w:tcW w:w="1591"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308</w:t>
            </w:r>
          </w:p>
        </w:tc>
        <w:tc>
          <w:tcPr>
            <w:tcW w:w="1276" w:type="dxa"/>
            <w:gridSpan w:val="2"/>
            <w:vAlign w:val="bottom"/>
          </w:tcPr>
          <w:p w:rsidR="00AA714B" w:rsidRPr="00AA714B" w:rsidRDefault="00AA714B" w:rsidP="00AA714B">
            <w:pPr>
              <w:widowControl w:val="0"/>
              <w:spacing w:after="0" w:line="240" w:lineRule="auto"/>
              <w:ind w:right="46"/>
              <w:jc w:val="center"/>
              <w:rPr>
                <w:rFonts w:eastAsia="Times New Roman"/>
                <w:snapToGrid w:val="0"/>
                <w:sz w:val="20"/>
                <w:szCs w:val="20"/>
                <w:lang w:val="en-US" w:eastAsia="en-US"/>
              </w:rPr>
            </w:pPr>
            <w:r w:rsidRPr="00AA714B">
              <w:rPr>
                <w:rFonts w:eastAsia="Times New Roman"/>
                <w:snapToGrid w:val="0"/>
                <w:sz w:val="20"/>
                <w:szCs w:val="20"/>
                <w:lang w:val="en-US" w:eastAsia="en-US"/>
              </w:rPr>
              <w:t>9</w:t>
            </w:r>
          </w:p>
        </w:tc>
      </w:tr>
      <w:tr w:rsidR="00AA714B" w:rsidRPr="00AA714B" w:rsidTr="00FF5A90">
        <w:trPr>
          <w:gridAfter w:val="1"/>
          <w:wAfter w:w="13" w:type="dxa"/>
          <w:trHeight w:val="374"/>
          <w:jc w:val="center"/>
        </w:trPr>
        <w:tc>
          <w:tcPr>
            <w:tcW w:w="1560"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0.3</w:t>
            </w:r>
          </w:p>
        </w:tc>
        <w:tc>
          <w:tcPr>
            <w:tcW w:w="800"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680</w:t>
            </w:r>
          </w:p>
        </w:tc>
        <w:tc>
          <w:tcPr>
            <w:tcW w:w="1600" w:type="dxa"/>
            <w:vAlign w:val="bottom"/>
          </w:tcPr>
          <w:p w:rsidR="00AA714B" w:rsidRPr="00AA714B" w:rsidRDefault="00AA714B" w:rsidP="00AA714B">
            <w:pPr>
              <w:widowControl w:val="0"/>
              <w:spacing w:after="0" w:line="240" w:lineRule="auto"/>
              <w:ind w:right="46"/>
              <w:jc w:val="center"/>
              <w:rPr>
                <w:rFonts w:eastAsia="Times New Roman"/>
                <w:snapToGrid w:val="0"/>
                <w:sz w:val="20"/>
                <w:szCs w:val="20"/>
                <w:lang w:val="en-US" w:eastAsia="en-US"/>
              </w:rPr>
            </w:pPr>
            <w:r w:rsidRPr="00AA714B">
              <w:rPr>
                <w:rFonts w:eastAsia="Times New Roman"/>
                <w:snapToGrid w:val="0"/>
                <w:sz w:val="20"/>
                <w:szCs w:val="20"/>
                <w:lang w:val="en-US" w:eastAsia="en-US"/>
              </w:rPr>
              <w:t>1070</w:t>
            </w:r>
          </w:p>
        </w:tc>
        <w:tc>
          <w:tcPr>
            <w:tcW w:w="1240" w:type="dxa"/>
            <w:vAlign w:val="bottom"/>
          </w:tcPr>
          <w:p w:rsidR="00AA714B" w:rsidRPr="00AA714B" w:rsidRDefault="00AA714B" w:rsidP="00AA714B">
            <w:pPr>
              <w:widowControl w:val="0"/>
              <w:spacing w:after="0" w:line="240" w:lineRule="auto"/>
              <w:ind w:right="6"/>
              <w:jc w:val="center"/>
              <w:rPr>
                <w:rFonts w:eastAsia="Times New Roman"/>
                <w:snapToGrid w:val="0"/>
                <w:sz w:val="20"/>
                <w:szCs w:val="20"/>
                <w:lang w:val="en-US" w:eastAsia="en-US"/>
              </w:rPr>
            </w:pPr>
            <w:r w:rsidRPr="00AA714B">
              <w:rPr>
                <w:rFonts w:eastAsia="Times New Roman"/>
                <w:snapToGrid w:val="0"/>
                <w:sz w:val="20"/>
                <w:szCs w:val="20"/>
                <w:lang w:val="en-US" w:eastAsia="en-US"/>
              </w:rPr>
              <w:t>36</w:t>
            </w:r>
          </w:p>
        </w:tc>
        <w:tc>
          <w:tcPr>
            <w:tcW w:w="1020" w:type="dxa"/>
            <w:gridSpan w:val="2"/>
            <w:vAlign w:val="bottom"/>
          </w:tcPr>
          <w:p w:rsidR="00AA714B" w:rsidRPr="00AA714B" w:rsidRDefault="00AA714B" w:rsidP="00AA714B">
            <w:pPr>
              <w:widowControl w:val="0"/>
              <w:spacing w:after="0" w:line="240" w:lineRule="auto"/>
              <w:ind w:right="146"/>
              <w:jc w:val="right"/>
              <w:rPr>
                <w:rFonts w:eastAsia="Times New Roman"/>
                <w:snapToGrid w:val="0"/>
                <w:sz w:val="20"/>
                <w:szCs w:val="20"/>
                <w:lang w:val="en-US" w:eastAsia="en-US"/>
              </w:rPr>
            </w:pPr>
            <w:r w:rsidRPr="00AA714B">
              <w:rPr>
                <w:rFonts w:eastAsia="Times New Roman"/>
                <w:snapToGrid w:val="0"/>
                <w:sz w:val="20"/>
                <w:szCs w:val="20"/>
                <w:lang w:val="en-US" w:eastAsia="en-US"/>
              </w:rPr>
              <w:t>468</w:t>
            </w:r>
          </w:p>
        </w:tc>
        <w:tc>
          <w:tcPr>
            <w:tcW w:w="1591"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366</w:t>
            </w:r>
          </w:p>
        </w:tc>
        <w:tc>
          <w:tcPr>
            <w:tcW w:w="1276" w:type="dxa"/>
            <w:gridSpan w:val="2"/>
            <w:vAlign w:val="bottom"/>
          </w:tcPr>
          <w:p w:rsidR="00AA714B" w:rsidRPr="00AA714B" w:rsidRDefault="00AA714B" w:rsidP="00AA714B">
            <w:pPr>
              <w:widowControl w:val="0"/>
              <w:spacing w:after="0" w:line="240" w:lineRule="auto"/>
              <w:ind w:right="46"/>
              <w:jc w:val="center"/>
              <w:rPr>
                <w:rFonts w:eastAsia="Times New Roman"/>
                <w:snapToGrid w:val="0"/>
                <w:sz w:val="20"/>
                <w:szCs w:val="20"/>
                <w:lang w:val="en-US" w:eastAsia="en-US"/>
              </w:rPr>
            </w:pPr>
            <w:r w:rsidRPr="00AA714B">
              <w:rPr>
                <w:rFonts w:eastAsia="Times New Roman"/>
                <w:snapToGrid w:val="0"/>
                <w:sz w:val="20"/>
                <w:szCs w:val="20"/>
                <w:lang w:val="en-US" w:eastAsia="en-US"/>
              </w:rPr>
              <w:t>28</w:t>
            </w:r>
          </w:p>
        </w:tc>
      </w:tr>
      <w:tr w:rsidR="00AA714B" w:rsidRPr="00AA714B" w:rsidTr="00FF5A90">
        <w:trPr>
          <w:gridAfter w:val="1"/>
          <w:wAfter w:w="13" w:type="dxa"/>
          <w:trHeight w:val="372"/>
          <w:jc w:val="center"/>
        </w:trPr>
        <w:tc>
          <w:tcPr>
            <w:tcW w:w="1560"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0.4</w:t>
            </w:r>
          </w:p>
        </w:tc>
        <w:tc>
          <w:tcPr>
            <w:tcW w:w="800"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707</w:t>
            </w:r>
          </w:p>
        </w:tc>
        <w:tc>
          <w:tcPr>
            <w:tcW w:w="1600" w:type="dxa"/>
            <w:vAlign w:val="bottom"/>
          </w:tcPr>
          <w:p w:rsidR="00AA714B" w:rsidRPr="00AA714B" w:rsidRDefault="00AA714B" w:rsidP="00AA714B">
            <w:pPr>
              <w:widowControl w:val="0"/>
              <w:spacing w:after="0" w:line="240" w:lineRule="auto"/>
              <w:ind w:right="46"/>
              <w:jc w:val="center"/>
              <w:rPr>
                <w:rFonts w:eastAsia="Times New Roman"/>
                <w:snapToGrid w:val="0"/>
                <w:sz w:val="20"/>
                <w:szCs w:val="20"/>
                <w:lang w:val="en-US" w:eastAsia="en-US"/>
              </w:rPr>
            </w:pPr>
            <w:r w:rsidRPr="00AA714B">
              <w:rPr>
                <w:rFonts w:eastAsia="Times New Roman"/>
                <w:snapToGrid w:val="0"/>
                <w:sz w:val="20"/>
                <w:szCs w:val="20"/>
                <w:lang w:val="en-US" w:eastAsia="en-US"/>
              </w:rPr>
              <w:t>1267</w:t>
            </w:r>
          </w:p>
        </w:tc>
        <w:tc>
          <w:tcPr>
            <w:tcW w:w="1240" w:type="dxa"/>
            <w:vAlign w:val="bottom"/>
          </w:tcPr>
          <w:p w:rsidR="00AA714B" w:rsidRPr="00AA714B" w:rsidRDefault="00AA714B" w:rsidP="00AA714B">
            <w:pPr>
              <w:widowControl w:val="0"/>
              <w:spacing w:after="0" w:line="240" w:lineRule="auto"/>
              <w:ind w:right="6"/>
              <w:jc w:val="center"/>
              <w:rPr>
                <w:rFonts w:eastAsia="Times New Roman"/>
                <w:snapToGrid w:val="0"/>
                <w:sz w:val="20"/>
                <w:szCs w:val="20"/>
                <w:lang w:val="en-US" w:eastAsia="en-US"/>
              </w:rPr>
            </w:pPr>
            <w:r w:rsidRPr="00AA714B">
              <w:rPr>
                <w:rFonts w:eastAsia="Times New Roman"/>
                <w:snapToGrid w:val="0"/>
                <w:sz w:val="20"/>
                <w:szCs w:val="20"/>
                <w:lang w:val="en-US" w:eastAsia="en-US"/>
              </w:rPr>
              <w:t>44</w:t>
            </w:r>
          </w:p>
        </w:tc>
        <w:tc>
          <w:tcPr>
            <w:tcW w:w="1020" w:type="dxa"/>
            <w:gridSpan w:val="2"/>
            <w:vAlign w:val="bottom"/>
          </w:tcPr>
          <w:p w:rsidR="00AA714B" w:rsidRPr="00AA714B" w:rsidRDefault="00AA714B" w:rsidP="00AA714B">
            <w:pPr>
              <w:widowControl w:val="0"/>
              <w:spacing w:after="0" w:line="240" w:lineRule="auto"/>
              <w:ind w:right="146"/>
              <w:jc w:val="right"/>
              <w:rPr>
                <w:rFonts w:eastAsia="Times New Roman"/>
                <w:snapToGrid w:val="0"/>
                <w:sz w:val="20"/>
                <w:szCs w:val="20"/>
                <w:lang w:val="en-US" w:eastAsia="en-US"/>
              </w:rPr>
            </w:pPr>
            <w:r w:rsidRPr="00AA714B">
              <w:rPr>
                <w:rFonts w:eastAsia="Times New Roman"/>
                <w:snapToGrid w:val="0"/>
                <w:sz w:val="20"/>
                <w:szCs w:val="20"/>
                <w:lang w:val="en-US" w:eastAsia="en-US"/>
              </w:rPr>
              <w:t>613</w:t>
            </w:r>
          </w:p>
        </w:tc>
        <w:tc>
          <w:tcPr>
            <w:tcW w:w="1591" w:type="dxa"/>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404</w:t>
            </w:r>
          </w:p>
        </w:tc>
        <w:tc>
          <w:tcPr>
            <w:tcW w:w="1276" w:type="dxa"/>
            <w:gridSpan w:val="2"/>
            <w:vAlign w:val="bottom"/>
          </w:tcPr>
          <w:p w:rsidR="00AA714B" w:rsidRPr="00AA714B" w:rsidRDefault="00AA714B" w:rsidP="00AA714B">
            <w:pPr>
              <w:widowControl w:val="0"/>
              <w:spacing w:after="0" w:line="240" w:lineRule="auto"/>
              <w:ind w:right="46"/>
              <w:jc w:val="center"/>
              <w:rPr>
                <w:rFonts w:eastAsia="Times New Roman"/>
                <w:snapToGrid w:val="0"/>
                <w:sz w:val="20"/>
                <w:szCs w:val="20"/>
                <w:lang w:val="en-US" w:eastAsia="en-US"/>
              </w:rPr>
            </w:pPr>
            <w:r w:rsidRPr="00AA714B">
              <w:rPr>
                <w:rFonts w:eastAsia="Times New Roman"/>
                <w:snapToGrid w:val="0"/>
                <w:sz w:val="20"/>
                <w:szCs w:val="20"/>
                <w:lang w:val="en-US" w:eastAsia="en-US"/>
              </w:rPr>
              <w:t>52</w:t>
            </w:r>
          </w:p>
        </w:tc>
      </w:tr>
      <w:tr w:rsidR="00AA714B" w:rsidRPr="00AA714B" w:rsidTr="00FF5A90">
        <w:trPr>
          <w:gridAfter w:val="1"/>
          <w:wAfter w:w="13" w:type="dxa"/>
          <w:trHeight w:val="374"/>
          <w:jc w:val="center"/>
        </w:trPr>
        <w:tc>
          <w:tcPr>
            <w:tcW w:w="1560" w:type="dxa"/>
            <w:tcBorders>
              <w:bottom w:val="single" w:sz="4" w:space="0" w:color="auto"/>
            </w:tcBorders>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0.5</w:t>
            </w:r>
          </w:p>
        </w:tc>
        <w:tc>
          <w:tcPr>
            <w:tcW w:w="800" w:type="dxa"/>
            <w:tcBorders>
              <w:bottom w:val="single" w:sz="4" w:space="0" w:color="auto"/>
            </w:tcBorders>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707</w:t>
            </w:r>
          </w:p>
        </w:tc>
        <w:tc>
          <w:tcPr>
            <w:tcW w:w="1600" w:type="dxa"/>
            <w:tcBorders>
              <w:bottom w:val="single" w:sz="4" w:space="0" w:color="auto"/>
            </w:tcBorders>
            <w:vAlign w:val="bottom"/>
          </w:tcPr>
          <w:p w:rsidR="00AA714B" w:rsidRPr="00AA714B" w:rsidRDefault="00AA714B" w:rsidP="00AA714B">
            <w:pPr>
              <w:widowControl w:val="0"/>
              <w:spacing w:after="0" w:line="240" w:lineRule="auto"/>
              <w:ind w:right="46"/>
              <w:jc w:val="center"/>
              <w:rPr>
                <w:rFonts w:eastAsia="Times New Roman"/>
                <w:snapToGrid w:val="0"/>
                <w:sz w:val="20"/>
                <w:szCs w:val="20"/>
                <w:lang w:val="en-US" w:eastAsia="en-US"/>
              </w:rPr>
            </w:pPr>
            <w:r w:rsidRPr="00AA714B">
              <w:rPr>
                <w:rFonts w:eastAsia="Times New Roman"/>
                <w:snapToGrid w:val="0"/>
                <w:sz w:val="20"/>
                <w:szCs w:val="20"/>
                <w:lang w:val="en-US" w:eastAsia="en-US"/>
              </w:rPr>
              <w:t>1446</w:t>
            </w:r>
          </w:p>
        </w:tc>
        <w:tc>
          <w:tcPr>
            <w:tcW w:w="1240" w:type="dxa"/>
            <w:tcBorders>
              <w:bottom w:val="single" w:sz="4" w:space="0" w:color="auto"/>
            </w:tcBorders>
            <w:vAlign w:val="bottom"/>
          </w:tcPr>
          <w:p w:rsidR="00AA714B" w:rsidRPr="00AA714B" w:rsidRDefault="00AA714B" w:rsidP="00AA714B">
            <w:pPr>
              <w:widowControl w:val="0"/>
              <w:spacing w:after="0" w:line="240" w:lineRule="auto"/>
              <w:ind w:right="6"/>
              <w:jc w:val="center"/>
              <w:rPr>
                <w:rFonts w:eastAsia="Times New Roman"/>
                <w:snapToGrid w:val="0"/>
                <w:sz w:val="20"/>
                <w:szCs w:val="20"/>
                <w:lang w:val="en-US" w:eastAsia="en-US"/>
              </w:rPr>
            </w:pPr>
            <w:r w:rsidRPr="00AA714B">
              <w:rPr>
                <w:rFonts w:eastAsia="Times New Roman"/>
                <w:snapToGrid w:val="0"/>
                <w:sz w:val="20"/>
                <w:szCs w:val="20"/>
                <w:lang w:val="en-US" w:eastAsia="en-US"/>
              </w:rPr>
              <w:t>51</w:t>
            </w:r>
          </w:p>
        </w:tc>
        <w:tc>
          <w:tcPr>
            <w:tcW w:w="1020" w:type="dxa"/>
            <w:gridSpan w:val="2"/>
            <w:tcBorders>
              <w:bottom w:val="single" w:sz="4" w:space="0" w:color="auto"/>
            </w:tcBorders>
            <w:vAlign w:val="bottom"/>
          </w:tcPr>
          <w:p w:rsidR="00AA714B" w:rsidRPr="00AA714B" w:rsidRDefault="00AA714B" w:rsidP="00AA714B">
            <w:pPr>
              <w:widowControl w:val="0"/>
              <w:spacing w:after="0" w:line="240" w:lineRule="auto"/>
              <w:ind w:right="146"/>
              <w:jc w:val="right"/>
              <w:rPr>
                <w:rFonts w:eastAsia="Times New Roman"/>
                <w:snapToGrid w:val="0"/>
                <w:sz w:val="20"/>
                <w:szCs w:val="20"/>
                <w:lang w:val="en-US" w:eastAsia="en-US"/>
              </w:rPr>
            </w:pPr>
            <w:r w:rsidRPr="00AA714B">
              <w:rPr>
                <w:rFonts w:eastAsia="Times New Roman"/>
                <w:snapToGrid w:val="0"/>
                <w:sz w:val="20"/>
                <w:szCs w:val="20"/>
                <w:lang w:val="en-US" w:eastAsia="en-US"/>
              </w:rPr>
              <w:t>682</w:t>
            </w:r>
          </w:p>
        </w:tc>
        <w:tc>
          <w:tcPr>
            <w:tcW w:w="1591" w:type="dxa"/>
            <w:tcBorders>
              <w:bottom w:val="single" w:sz="4" w:space="0" w:color="auto"/>
            </w:tcBorders>
            <w:vAlign w:val="bottom"/>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456</w:t>
            </w:r>
          </w:p>
        </w:tc>
        <w:tc>
          <w:tcPr>
            <w:tcW w:w="1276" w:type="dxa"/>
            <w:gridSpan w:val="2"/>
            <w:tcBorders>
              <w:bottom w:val="single" w:sz="4" w:space="0" w:color="auto"/>
            </w:tcBorders>
            <w:vAlign w:val="bottom"/>
          </w:tcPr>
          <w:p w:rsidR="00AA714B" w:rsidRPr="00AA714B" w:rsidRDefault="00AA714B" w:rsidP="00AA714B">
            <w:pPr>
              <w:widowControl w:val="0"/>
              <w:spacing w:after="0" w:line="240" w:lineRule="auto"/>
              <w:ind w:right="46"/>
              <w:jc w:val="center"/>
              <w:rPr>
                <w:rFonts w:eastAsia="Times New Roman"/>
                <w:snapToGrid w:val="0"/>
                <w:sz w:val="20"/>
                <w:szCs w:val="20"/>
                <w:lang w:val="en-US" w:eastAsia="en-US"/>
              </w:rPr>
            </w:pPr>
            <w:r w:rsidRPr="00AA714B">
              <w:rPr>
                <w:rFonts w:eastAsia="Times New Roman"/>
                <w:snapToGrid w:val="0"/>
                <w:sz w:val="20"/>
                <w:szCs w:val="20"/>
                <w:lang w:val="en-US" w:eastAsia="en-US"/>
              </w:rPr>
              <w:t>50</w:t>
            </w:r>
          </w:p>
        </w:tc>
      </w:tr>
    </w:tbl>
    <w:p w:rsidR="00AA714B" w:rsidRPr="00AA714B" w:rsidRDefault="00AA714B" w:rsidP="00AA714B">
      <w:pPr>
        <w:widowControl w:val="0"/>
        <w:spacing w:after="0" w:line="240" w:lineRule="auto"/>
        <w:jc w:val="both"/>
        <w:rPr>
          <w:rFonts w:eastAsia="Times New Roman"/>
          <w:snapToGrid w:val="0"/>
          <w:szCs w:val="24"/>
          <w:lang w:val="en-US"/>
        </w:rPr>
      </w:pP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Table 3 presents the estimates of maximum isolator displacement predicted by the CSM and the NTHA. The CSM overestimates the isolator displacement in comparison to the NTHA and the difference yielded by the CSM is quite large even at the lowest PGA level (0.1g). The reason for the large difference is due to the fact that there is a large lateral push given in one direction to the isolated building in the process of generating a capacity curve, which provides a large value of isolator displacement.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0" w:line="240" w:lineRule="auto"/>
        <w:jc w:val="center"/>
        <w:rPr>
          <w:rFonts w:eastAsia="Times New Roman"/>
          <w:snapToGrid w:val="0"/>
          <w:sz w:val="21"/>
          <w:szCs w:val="24"/>
          <w:lang w:val="en-US"/>
        </w:rPr>
      </w:pPr>
      <w:r w:rsidRPr="00AA714B">
        <w:rPr>
          <w:rFonts w:eastAsia="Times New Roman"/>
          <w:snapToGrid w:val="0"/>
          <w:sz w:val="20"/>
          <w:szCs w:val="24"/>
          <w:lang w:val="en-US"/>
        </w:rPr>
        <w:t xml:space="preserve">Table 3. Comparison of maximum isolator displacement obtained by CSM and NTHA. </w:t>
      </w:r>
    </w:p>
    <w:p w:rsidR="00AA714B" w:rsidRPr="00AA714B" w:rsidRDefault="00AA714B" w:rsidP="00AA714B">
      <w:pPr>
        <w:widowControl w:val="0"/>
        <w:spacing w:after="0" w:line="240" w:lineRule="auto"/>
        <w:jc w:val="both"/>
        <w:rPr>
          <w:rFonts w:eastAsia="Times New Roman"/>
          <w:snapToGrid w:val="0"/>
          <w:szCs w:val="24"/>
          <w:lang w:val="en-US"/>
        </w:rPr>
      </w:pPr>
    </w:p>
    <w:tbl>
      <w:tblPr>
        <w:tblW w:w="0" w:type="auto"/>
        <w:jc w:val="center"/>
        <w:tblLayout w:type="fixed"/>
        <w:tblCellMar>
          <w:left w:w="0" w:type="dxa"/>
          <w:right w:w="0" w:type="dxa"/>
        </w:tblCellMar>
        <w:tblLook w:val="04A0" w:firstRow="1" w:lastRow="0" w:firstColumn="1" w:lastColumn="0" w:noHBand="0" w:noVBand="1"/>
      </w:tblPr>
      <w:tblGrid>
        <w:gridCol w:w="2120"/>
        <w:gridCol w:w="1960"/>
        <w:gridCol w:w="6"/>
        <w:gridCol w:w="2274"/>
        <w:gridCol w:w="2120"/>
      </w:tblGrid>
      <w:tr w:rsidR="00AA714B" w:rsidRPr="00AA714B" w:rsidTr="00FF5A90">
        <w:trPr>
          <w:trHeight w:val="230"/>
          <w:jc w:val="center"/>
        </w:trPr>
        <w:tc>
          <w:tcPr>
            <w:tcW w:w="2120" w:type="dxa"/>
            <w:vMerge w:val="restart"/>
            <w:tcBorders>
              <w:top w:val="single" w:sz="4" w:space="0" w:color="auto"/>
            </w:tcBorders>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b/>
                <w:bCs/>
                <w:snapToGrid w:val="0"/>
                <w:sz w:val="20"/>
                <w:szCs w:val="20"/>
                <w:lang w:val="en-US" w:eastAsia="en-US"/>
              </w:rPr>
              <w:t>PGA level (g)</w:t>
            </w:r>
          </w:p>
        </w:tc>
        <w:tc>
          <w:tcPr>
            <w:tcW w:w="4240" w:type="dxa"/>
            <w:gridSpan w:val="3"/>
            <w:vMerge w:val="restart"/>
            <w:tcBorders>
              <w:top w:val="single" w:sz="4" w:space="0" w:color="auto"/>
            </w:tcBorders>
            <w:vAlign w:val="center"/>
          </w:tcPr>
          <w:p w:rsidR="00AA714B" w:rsidRPr="00AA714B" w:rsidRDefault="00AA714B" w:rsidP="00AA714B">
            <w:pPr>
              <w:widowControl w:val="0"/>
              <w:spacing w:after="0" w:line="240" w:lineRule="auto"/>
              <w:ind w:left="900"/>
              <w:jc w:val="center"/>
              <w:rPr>
                <w:rFonts w:eastAsia="Times New Roman"/>
                <w:snapToGrid w:val="0"/>
                <w:sz w:val="20"/>
                <w:szCs w:val="20"/>
                <w:lang w:eastAsia="en-US"/>
              </w:rPr>
            </w:pPr>
            <w:r w:rsidRPr="00AA714B">
              <w:rPr>
                <w:rFonts w:eastAsia="Times New Roman"/>
                <w:b/>
                <w:bCs/>
                <w:snapToGrid w:val="0"/>
                <w:sz w:val="20"/>
                <w:szCs w:val="20"/>
                <w:lang w:val="en-US" w:eastAsia="en-US"/>
              </w:rPr>
              <w:t>Isolator displacement (mm)</w:t>
            </w:r>
          </w:p>
        </w:tc>
        <w:tc>
          <w:tcPr>
            <w:tcW w:w="2120" w:type="dxa"/>
            <w:vMerge w:val="restart"/>
            <w:tcBorders>
              <w:top w:val="single" w:sz="4" w:space="0" w:color="auto"/>
            </w:tcBorders>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b/>
                <w:bCs/>
                <w:snapToGrid w:val="0"/>
                <w:sz w:val="20"/>
                <w:szCs w:val="20"/>
                <w:lang w:val="en-US" w:eastAsia="en-US"/>
              </w:rPr>
              <w:t>Percentage difference</w:t>
            </w:r>
          </w:p>
        </w:tc>
      </w:tr>
      <w:tr w:rsidR="00AA714B" w:rsidRPr="00AA714B" w:rsidTr="00FF5A90">
        <w:trPr>
          <w:trHeight w:val="83"/>
          <w:jc w:val="center"/>
        </w:trPr>
        <w:tc>
          <w:tcPr>
            <w:tcW w:w="2120" w:type="dxa"/>
            <w:vMerge/>
            <w:vAlign w:val="bottom"/>
          </w:tcPr>
          <w:p w:rsidR="00AA714B" w:rsidRPr="00AA714B" w:rsidRDefault="00AA714B" w:rsidP="00AA714B">
            <w:pPr>
              <w:widowControl w:val="0"/>
              <w:spacing w:after="0" w:line="20" w:lineRule="exact"/>
              <w:jc w:val="both"/>
              <w:rPr>
                <w:rFonts w:eastAsia="Times New Roman"/>
                <w:snapToGrid w:val="0"/>
                <w:sz w:val="20"/>
                <w:szCs w:val="20"/>
                <w:lang w:val="en-US" w:eastAsia="en-US"/>
              </w:rPr>
            </w:pPr>
          </w:p>
        </w:tc>
        <w:tc>
          <w:tcPr>
            <w:tcW w:w="4240" w:type="dxa"/>
            <w:gridSpan w:val="3"/>
            <w:vMerge/>
            <w:tcBorders>
              <w:bottom w:val="single" w:sz="4" w:space="0" w:color="auto"/>
            </w:tcBorders>
            <w:vAlign w:val="bottom"/>
          </w:tcPr>
          <w:p w:rsidR="00AA714B" w:rsidRPr="00AA714B" w:rsidRDefault="00AA714B" w:rsidP="00AA714B">
            <w:pPr>
              <w:widowControl w:val="0"/>
              <w:spacing w:after="0" w:line="240" w:lineRule="auto"/>
              <w:ind w:left="77"/>
              <w:jc w:val="center"/>
              <w:rPr>
                <w:rFonts w:eastAsia="Times New Roman"/>
                <w:snapToGrid w:val="0"/>
                <w:sz w:val="20"/>
                <w:szCs w:val="20"/>
                <w:lang w:val="en-US" w:eastAsia="en-US"/>
              </w:rPr>
            </w:pPr>
          </w:p>
        </w:tc>
        <w:tc>
          <w:tcPr>
            <w:tcW w:w="2120" w:type="dxa"/>
            <w:vMerge/>
            <w:vAlign w:val="bottom"/>
          </w:tcPr>
          <w:p w:rsidR="00AA714B" w:rsidRPr="00AA714B" w:rsidRDefault="00AA714B" w:rsidP="00AA714B">
            <w:pPr>
              <w:widowControl w:val="0"/>
              <w:spacing w:after="0" w:line="20" w:lineRule="exact"/>
              <w:jc w:val="both"/>
              <w:rPr>
                <w:rFonts w:eastAsia="Times New Roman"/>
                <w:snapToGrid w:val="0"/>
                <w:sz w:val="20"/>
                <w:szCs w:val="20"/>
                <w:lang w:val="en-US" w:eastAsia="en-US"/>
              </w:rPr>
            </w:pPr>
          </w:p>
        </w:tc>
      </w:tr>
      <w:tr w:rsidR="00AA714B" w:rsidRPr="00AA714B" w:rsidTr="00FF5A90">
        <w:trPr>
          <w:trHeight w:val="230"/>
          <w:jc w:val="center"/>
        </w:trPr>
        <w:tc>
          <w:tcPr>
            <w:tcW w:w="2120"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966" w:type="dxa"/>
            <w:gridSpan w:val="2"/>
            <w:vMerge w:val="restart"/>
            <w:tcBorders>
              <w:top w:val="single" w:sz="4" w:space="0" w:color="auto"/>
              <w:bottom w:val="single" w:sz="8" w:space="0" w:color="auto"/>
            </w:tcBorders>
            <w:vAlign w:val="center"/>
          </w:tcPr>
          <w:p w:rsidR="00AA714B" w:rsidRPr="00AA714B" w:rsidRDefault="00AA714B" w:rsidP="00AA714B">
            <w:pPr>
              <w:widowControl w:val="0"/>
              <w:spacing w:after="0" w:line="240" w:lineRule="auto"/>
              <w:ind w:left="150"/>
              <w:jc w:val="center"/>
              <w:rPr>
                <w:rFonts w:eastAsia="Times New Roman"/>
                <w:snapToGrid w:val="0"/>
                <w:sz w:val="20"/>
                <w:szCs w:val="20"/>
                <w:lang w:val="en-US" w:eastAsia="en-US"/>
              </w:rPr>
            </w:pPr>
            <w:r w:rsidRPr="00AA714B">
              <w:rPr>
                <w:rFonts w:eastAsia="Times New Roman"/>
                <w:b/>
                <w:bCs/>
                <w:snapToGrid w:val="0"/>
                <w:sz w:val="20"/>
                <w:szCs w:val="20"/>
                <w:lang w:val="en-US" w:eastAsia="en-US"/>
              </w:rPr>
              <w:t>CSM</w:t>
            </w:r>
          </w:p>
        </w:tc>
        <w:tc>
          <w:tcPr>
            <w:tcW w:w="2274" w:type="dxa"/>
            <w:vMerge w:val="restart"/>
            <w:tcBorders>
              <w:top w:val="single" w:sz="4" w:space="0" w:color="auto"/>
              <w:left w:val="nil"/>
            </w:tcBorders>
            <w:vAlign w:val="center"/>
          </w:tcPr>
          <w:p w:rsidR="00AA714B" w:rsidRPr="00AA714B" w:rsidRDefault="00AA714B" w:rsidP="00AA714B">
            <w:pPr>
              <w:widowControl w:val="0"/>
              <w:spacing w:after="0" w:line="240" w:lineRule="auto"/>
              <w:ind w:left="77"/>
              <w:jc w:val="center"/>
              <w:rPr>
                <w:rFonts w:eastAsia="Times New Roman"/>
                <w:snapToGrid w:val="0"/>
                <w:sz w:val="20"/>
                <w:szCs w:val="20"/>
                <w:lang w:val="en-US" w:eastAsia="en-US"/>
              </w:rPr>
            </w:pPr>
            <w:r w:rsidRPr="00AA714B">
              <w:rPr>
                <w:rFonts w:eastAsia="Times New Roman"/>
                <w:b/>
                <w:bCs/>
                <w:snapToGrid w:val="0"/>
                <w:sz w:val="20"/>
                <w:szCs w:val="20"/>
                <w:lang w:val="en-US" w:eastAsia="en-US"/>
              </w:rPr>
              <w:t>Mean NTHA</w:t>
            </w:r>
          </w:p>
        </w:tc>
        <w:tc>
          <w:tcPr>
            <w:tcW w:w="2120" w:type="dxa"/>
            <w:vMerge/>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r>
      <w:tr w:rsidR="00AA714B" w:rsidRPr="00AA714B" w:rsidTr="00FF5A90">
        <w:trPr>
          <w:trHeight w:val="230"/>
          <w:jc w:val="center"/>
        </w:trPr>
        <w:tc>
          <w:tcPr>
            <w:tcW w:w="2120" w:type="dxa"/>
            <w:vMerge/>
            <w:tcBorders>
              <w:bottom w:val="single" w:sz="8"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1966" w:type="dxa"/>
            <w:gridSpan w:val="2"/>
            <w:vMerge/>
            <w:tcBorders>
              <w:bottom w:val="single" w:sz="8"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2274" w:type="dxa"/>
            <w:vMerge/>
            <w:tcBorders>
              <w:left w:val="nil"/>
              <w:bottom w:val="single" w:sz="8"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c>
          <w:tcPr>
            <w:tcW w:w="2120" w:type="dxa"/>
            <w:vMerge/>
            <w:tcBorders>
              <w:bottom w:val="single" w:sz="8" w:space="0" w:color="auto"/>
            </w:tcBorders>
            <w:vAlign w:val="bottom"/>
          </w:tcPr>
          <w:p w:rsidR="00AA714B" w:rsidRPr="00AA714B" w:rsidRDefault="00AA714B" w:rsidP="00AA714B">
            <w:pPr>
              <w:widowControl w:val="0"/>
              <w:spacing w:after="0" w:line="240" w:lineRule="auto"/>
              <w:jc w:val="both"/>
              <w:rPr>
                <w:rFonts w:eastAsia="Times New Roman"/>
                <w:snapToGrid w:val="0"/>
                <w:sz w:val="20"/>
                <w:szCs w:val="20"/>
                <w:lang w:val="en-US" w:eastAsia="en-US"/>
              </w:rPr>
            </w:pPr>
          </w:p>
        </w:tc>
      </w:tr>
      <w:tr w:rsidR="00AA714B" w:rsidRPr="00AA714B" w:rsidTr="00FF5A90">
        <w:trPr>
          <w:trHeight w:val="295"/>
          <w:jc w:val="center"/>
        </w:trPr>
        <w:tc>
          <w:tcPr>
            <w:tcW w:w="2120" w:type="dxa"/>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0.1</w:t>
            </w:r>
          </w:p>
        </w:tc>
        <w:tc>
          <w:tcPr>
            <w:tcW w:w="1960" w:type="dxa"/>
            <w:vAlign w:val="center"/>
          </w:tcPr>
          <w:p w:rsidR="00AA714B" w:rsidRPr="00AA714B" w:rsidRDefault="00AA714B" w:rsidP="00AA714B">
            <w:pPr>
              <w:widowControl w:val="0"/>
              <w:spacing w:after="0" w:line="240" w:lineRule="auto"/>
              <w:ind w:left="57"/>
              <w:jc w:val="center"/>
              <w:rPr>
                <w:rFonts w:eastAsia="Times New Roman"/>
                <w:snapToGrid w:val="0"/>
                <w:sz w:val="20"/>
                <w:szCs w:val="20"/>
                <w:lang w:val="en-US" w:eastAsia="en-US"/>
              </w:rPr>
            </w:pPr>
            <w:r w:rsidRPr="00AA714B">
              <w:rPr>
                <w:rFonts w:eastAsia="Times New Roman"/>
                <w:snapToGrid w:val="0"/>
                <w:sz w:val="20"/>
                <w:szCs w:val="20"/>
                <w:lang w:val="en-US" w:eastAsia="en-US"/>
              </w:rPr>
              <w:t>24</w:t>
            </w:r>
          </w:p>
        </w:tc>
        <w:tc>
          <w:tcPr>
            <w:tcW w:w="2280" w:type="dxa"/>
            <w:gridSpan w:val="2"/>
            <w:vAlign w:val="center"/>
          </w:tcPr>
          <w:p w:rsidR="00AA714B" w:rsidRPr="00AA714B" w:rsidRDefault="00AA714B" w:rsidP="00AA714B">
            <w:pPr>
              <w:widowControl w:val="0"/>
              <w:spacing w:after="0" w:line="240" w:lineRule="auto"/>
              <w:ind w:left="77"/>
              <w:jc w:val="center"/>
              <w:rPr>
                <w:rFonts w:eastAsia="Times New Roman"/>
                <w:snapToGrid w:val="0"/>
                <w:sz w:val="20"/>
                <w:szCs w:val="20"/>
                <w:lang w:val="en-US" w:eastAsia="en-US"/>
              </w:rPr>
            </w:pPr>
            <w:r w:rsidRPr="00AA714B">
              <w:rPr>
                <w:rFonts w:eastAsia="Times New Roman"/>
                <w:snapToGrid w:val="0"/>
                <w:sz w:val="20"/>
                <w:szCs w:val="20"/>
                <w:lang w:val="en-US" w:eastAsia="en-US"/>
              </w:rPr>
              <w:t>18</w:t>
            </w:r>
          </w:p>
        </w:tc>
        <w:tc>
          <w:tcPr>
            <w:tcW w:w="2120" w:type="dxa"/>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33</w:t>
            </w:r>
          </w:p>
        </w:tc>
      </w:tr>
      <w:tr w:rsidR="00AA714B" w:rsidRPr="00AA714B" w:rsidTr="00FF5A90">
        <w:trPr>
          <w:trHeight w:val="319"/>
          <w:jc w:val="center"/>
        </w:trPr>
        <w:tc>
          <w:tcPr>
            <w:tcW w:w="2120" w:type="dxa"/>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0.2</w:t>
            </w:r>
          </w:p>
        </w:tc>
        <w:tc>
          <w:tcPr>
            <w:tcW w:w="1960" w:type="dxa"/>
            <w:vAlign w:val="center"/>
          </w:tcPr>
          <w:p w:rsidR="00AA714B" w:rsidRPr="00AA714B" w:rsidRDefault="00AA714B" w:rsidP="00AA714B">
            <w:pPr>
              <w:widowControl w:val="0"/>
              <w:spacing w:after="0" w:line="240" w:lineRule="auto"/>
              <w:ind w:left="57"/>
              <w:jc w:val="center"/>
              <w:rPr>
                <w:rFonts w:eastAsia="Times New Roman"/>
                <w:snapToGrid w:val="0"/>
                <w:sz w:val="20"/>
                <w:szCs w:val="20"/>
                <w:lang w:val="en-US" w:eastAsia="en-US"/>
              </w:rPr>
            </w:pPr>
            <w:r w:rsidRPr="00AA714B">
              <w:rPr>
                <w:rFonts w:eastAsia="Times New Roman"/>
                <w:snapToGrid w:val="0"/>
                <w:sz w:val="20"/>
                <w:szCs w:val="20"/>
                <w:lang w:val="en-US" w:eastAsia="en-US"/>
              </w:rPr>
              <w:t>43</w:t>
            </w:r>
          </w:p>
        </w:tc>
        <w:tc>
          <w:tcPr>
            <w:tcW w:w="2280" w:type="dxa"/>
            <w:gridSpan w:val="2"/>
            <w:vAlign w:val="center"/>
          </w:tcPr>
          <w:p w:rsidR="00AA714B" w:rsidRPr="00AA714B" w:rsidRDefault="00AA714B" w:rsidP="00AA714B">
            <w:pPr>
              <w:widowControl w:val="0"/>
              <w:spacing w:after="0" w:line="240" w:lineRule="auto"/>
              <w:ind w:left="77"/>
              <w:jc w:val="center"/>
              <w:rPr>
                <w:rFonts w:eastAsia="Times New Roman"/>
                <w:snapToGrid w:val="0"/>
                <w:sz w:val="20"/>
                <w:szCs w:val="20"/>
                <w:lang w:val="en-US" w:eastAsia="en-US"/>
              </w:rPr>
            </w:pPr>
            <w:r w:rsidRPr="00AA714B">
              <w:rPr>
                <w:rFonts w:eastAsia="Times New Roman"/>
                <w:snapToGrid w:val="0"/>
                <w:sz w:val="20"/>
                <w:szCs w:val="20"/>
                <w:lang w:val="en-US" w:eastAsia="en-US"/>
              </w:rPr>
              <w:t>37</w:t>
            </w:r>
          </w:p>
        </w:tc>
        <w:tc>
          <w:tcPr>
            <w:tcW w:w="2120" w:type="dxa"/>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16</w:t>
            </w:r>
          </w:p>
        </w:tc>
      </w:tr>
      <w:tr w:rsidR="00AA714B" w:rsidRPr="00AA714B" w:rsidTr="00FF5A90">
        <w:trPr>
          <w:trHeight w:val="319"/>
          <w:jc w:val="center"/>
        </w:trPr>
        <w:tc>
          <w:tcPr>
            <w:tcW w:w="2120" w:type="dxa"/>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0.3</w:t>
            </w:r>
          </w:p>
        </w:tc>
        <w:tc>
          <w:tcPr>
            <w:tcW w:w="1960" w:type="dxa"/>
            <w:vAlign w:val="center"/>
          </w:tcPr>
          <w:p w:rsidR="00AA714B" w:rsidRPr="00AA714B" w:rsidRDefault="00AA714B" w:rsidP="00AA714B">
            <w:pPr>
              <w:widowControl w:val="0"/>
              <w:spacing w:after="0" w:line="240" w:lineRule="auto"/>
              <w:ind w:left="57"/>
              <w:jc w:val="center"/>
              <w:rPr>
                <w:rFonts w:eastAsia="Times New Roman"/>
                <w:snapToGrid w:val="0"/>
                <w:sz w:val="20"/>
                <w:szCs w:val="20"/>
                <w:lang w:val="en-US" w:eastAsia="en-US"/>
              </w:rPr>
            </w:pPr>
            <w:r w:rsidRPr="00AA714B">
              <w:rPr>
                <w:rFonts w:eastAsia="Times New Roman"/>
                <w:snapToGrid w:val="0"/>
                <w:sz w:val="20"/>
                <w:szCs w:val="20"/>
                <w:lang w:val="en-US" w:eastAsia="en-US"/>
              </w:rPr>
              <w:t>68</w:t>
            </w:r>
          </w:p>
        </w:tc>
        <w:tc>
          <w:tcPr>
            <w:tcW w:w="2280" w:type="dxa"/>
            <w:gridSpan w:val="2"/>
            <w:vAlign w:val="center"/>
          </w:tcPr>
          <w:p w:rsidR="00AA714B" w:rsidRPr="00AA714B" w:rsidRDefault="00AA714B" w:rsidP="00AA714B">
            <w:pPr>
              <w:widowControl w:val="0"/>
              <w:spacing w:after="0" w:line="240" w:lineRule="auto"/>
              <w:ind w:left="77"/>
              <w:jc w:val="center"/>
              <w:rPr>
                <w:rFonts w:eastAsia="Times New Roman"/>
                <w:snapToGrid w:val="0"/>
                <w:sz w:val="20"/>
                <w:szCs w:val="20"/>
                <w:lang w:val="en-US" w:eastAsia="en-US"/>
              </w:rPr>
            </w:pPr>
            <w:r w:rsidRPr="00AA714B">
              <w:rPr>
                <w:rFonts w:eastAsia="Times New Roman"/>
                <w:snapToGrid w:val="0"/>
                <w:sz w:val="20"/>
                <w:szCs w:val="20"/>
                <w:lang w:val="en-US" w:eastAsia="en-US"/>
              </w:rPr>
              <w:t>56</w:t>
            </w:r>
          </w:p>
        </w:tc>
        <w:tc>
          <w:tcPr>
            <w:tcW w:w="2120" w:type="dxa"/>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21</w:t>
            </w:r>
          </w:p>
        </w:tc>
      </w:tr>
      <w:tr w:rsidR="00AA714B" w:rsidRPr="00AA714B" w:rsidTr="00FF5A90">
        <w:trPr>
          <w:trHeight w:val="320"/>
          <w:jc w:val="center"/>
        </w:trPr>
        <w:tc>
          <w:tcPr>
            <w:tcW w:w="2120" w:type="dxa"/>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0.4</w:t>
            </w:r>
          </w:p>
        </w:tc>
        <w:tc>
          <w:tcPr>
            <w:tcW w:w="1960" w:type="dxa"/>
            <w:vAlign w:val="center"/>
          </w:tcPr>
          <w:p w:rsidR="00AA714B" w:rsidRPr="00AA714B" w:rsidRDefault="00AA714B" w:rsidP="00AA714B">
            <w:pPr>
              <w:widowControl w:val="0"/>
              <w:spacing w:after="0" w:line="240" w:lineRule="auto"/>
              <w:ind w:left="57"/>
              <w:jc w:val="center"/>
              <w:rPr>
                <w:rFonts w:eastAsia="Times New Roman"/>
                <w:snapToGrid w:val="0"/>
                <w:sz w:val="20"/>
                <w:szCs w:val="20"/>
                <w:lang w:val="en-US" w:eastAsia="en-US"/>
              </w:rPr>
            </w:pPr>
            <w:r w:rsidRPr="00AA714B">
              <w:rPr>
                <w:rFonts w:eastAsia="Times New Roman"/>
                <w:snapToGrid w:val="0"/>
                <w:sz w:val="20"/>
                <w:szCs w:val="20"/>
                <w:lang w:val="en-US" w:eastAsia="en-US"/>
              </w:rPr>
              <w:t>95</w:t>
            </w:r>
          </w:p>
        </w:tc>
        <w:tc>
          <w:tcPr>
            <w:tcW w:w="2280" w:type="dxa"/>
            <w:gridSpan w:val="2"/>
            <w:vAlign w:val="center"/>
          </w:tcPr>
          <w:p w:rsidR="00AA714B" w:rsidRPr="00AA714B" w:rsidRDefault="00AA714B" w:rsidP="00AA714B">
            <w:pPr>
              <w:widowControl w:val="0"/>
              <w:spacing w:after="0" w:line="240" w:lineRule="auto"/>
              <w:ind w:left="77"/>
              <w:jc w:val="center"/>
              <w:rPr>
                <w:rFonts w:eastAsia="Times New Roman"/>
                <w:snapToGrid w:val="0"/>
                <w:sz w:val="20"/>
                <w:szCs w:val="20"/>
                <w:lang w:val="en-US" w:eastAsia="en-US"/>
              </w:rPr>
            </w:pPr>
            <w:r w:rsidRPr="00AA714B">
              <w:rPr>
                <w:rFonts w:eastAsia="Times New Roman"/>
                <w:snapToGrid w:val="0"/>
                <w:sz w:val="20"/>
                <w:szCs w:val="20"/>
                <w:lang w:val="en-US" w:eastAsia="en-US"/>
              </w:rPr>
              <w:t>69</w:t>
            </w:r>
          </w:p>
        </w:tc>
        <w:tc>
          <w:tcPr>
            <w:tcW w:w="2120" w:type="dxa"/>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38</w:t>
            </w:r>
          </w:p>
        </w:tc>
      </w:tr>
      <w:tr w:rsidR="00AA714B" w:rsidRPr="00AA714B" w:rsidTr="00FF5A90">
        <w:trPr>
          <w:trHeight w:val="320"/>
          <w:jc w:val="center"/>
        </w:trPr>
        <w:tc>
          <w:tcPr>
            <w:tcW w:w="2120" w:type="dxa"/>
            <w:tcBorders>
              <w:bottom w:val="single" w:sz="4" w:space="0" w:color="auto"/>
            </w:tcBorders>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0.5</w:t>
            </w:r>
          </w:p>
        </w:tc>
        <w:tc>
          <w:tcPr>
            <w:tcW w:w="1960" w:type="dxa"/>
            <w:tcBorders>
              <w:bottom w:val="single" w:sz="4" w:space="0" w:color="auto"/>
            </w:tcBorders>
            <w:vAlign w:val="center"/>
          </w:tcPr>
          <w:p w:rsidR="00AA714B" w:rsidRPr="00AA714B" w:rsidRDefault="00AA714B" w:rsidP="00AA714B">
            <w:pPr>
              <w:widowControl w:val="0"/>
              <w:spacing w:after="0" w:line="240" w:lineRule="auto"/>
              <w:ind w:left="77"/>
              <w:jc w:val="center"/>
              <w:rPr>
                <w:rFonts w:eastAsia="Times New Roman"/>
                <w:snapToGrid w:val="0"/>
                <w:sz w:val="20"/>
                <w:szCs w:val="20"/>
                <w:lang w:val="en-US" w:eastAsia="en-US"/>
              </w:rPr>
            </w:pPr>
            <w:r w:rsidRPr="00AA714B">
              <w:rPr>
                <w:rFonts w:eastAsia="Times New Roman"/>
                <w:snapToGrid w:val="0"/>
                <w:sz w:val="20"/>
                <w:szCs w:val="20"/>
                <w:lang w:val="en-US" w:eastAsia="en-US"/>
              </w:rPr>
              <w:t>126</w:t>
            </w:r>
          </w:p>
        </w:tc>
        <w:tc>
          <w:tcPr>
            <w:tcW w:w="2280" w:type="dxa"/>
            <w:gridSpan w:val="2"/>
            <w:tcBorders>
              <w:bottom w:val="single" w:sz="4" w:space="0" w:color="auto"/>
            </w:tcBorders>
            <w:vAlign w:val="center"/>
          </w:tcPr>
          <w:p w:rsidR="00AA714B" w:rsidRPr="00AA714B" w:rsidRDefault="00AA714B" w:rsidP="00AA714B">
            <w:pPr>
              <w:widowControl w:val="0"/>
              <w:spacing w:after="0" w:line="240" w:lineRule="auto"/>
              <w:ind w:left="77"/>
              <w:jc w:val="center"/>
              <w:rPr>
                <w:rFonts w:eastAsia="Times New Roman"/>
                <w:snapToGrid w:val="0"/>
                <w:sz w:val="20"/>
                <w:szCs w:val="20"/>
                <w:lang w:val="en-US" w:eastAsia="en-US"/>
              </w:rPr>
            </w:pPr>
            <w:r w:rsidRPr="00AA714B">
              <w:rPr>
                <w:rFonts w:eastAsia="Times New Roman"/>
                <w:snapToGrid w:val="0"/>
                <w:sz w:val="20"/>
                <w:szCs w:val="20"/>
                <w:lang w:val="en-US" w:eastAsia="en-US"/>
              </w:rPr>
              <w:t>81</w:t>
            </w:r>
          </w:p>
        </w:tc>
        <w:tc>
          <w:tcPr>
            <w:tcW w:w="2120" w:type="dxa"/>
            <w:tcBorders>
              <w:bottom w:val="single" w:sz="4" w:space="0" w:color="auto"/>
            </w:tcBorders>
            <w:vAlign w:val="center"/>
          </w:tcPr>
          <w:p w:rsidR="00AA714B" w:rsidRPr="00AA714B" w:rsidRDefault="00AA714B" w:rsidP="00AA714B">
            <w:pPr>
              <w:widowControl w:val="0"/>
              <w:spacing w:after="0" w:line="240" w:lineRule="auto"/>
              <w:jc w:val="center"/>
              <w:rPr>
                <w:rFonts w:eastAsia="Times New Roman"/>
                <w:snapToGrid w:val="0"/>
                <w:sz w:val="20"/>
                <w:szCs w:val="20"/>
                <w:lang w:val="en-US" w:eastAsia="en-US"/>
              </w:rPr>
            </w:pPr>
            <w:r w:rsidRPr="00AA714B">
              <w:rPr>
                <w:rFonts w:eastAsia="Times New Roman"/>
                <w:snapToGrid w:val="0"/>
                <w:sz w:val="20"/>
                <w:szCs w:val="20"/>
                <w:lang w:val="en-US" w:eastAsia="en-US"/>
              </w:rPr>
              <w:t>56</w:t>
            </w:r>
          </w:p>
        </w:tc>
      </w:tr>
    </w:tbl>
    <w:p w:rsidR="00AA714B" w:rsidRPr="00AA714B" w:rsidRDefault="00AA714B" w:rsidP="00AA714B">
      <w:pPr>
        <w:widowControl w:val="0"/>
        <w:spacing w:after="0" w:line="240" w:lineRule="auto"/>
        <w:jc w:val="both"/>
        <w:rPr>
          <w:rFonts w:eastAsia="Times New Roman"/>
          <w:snapToGrid w:val="0"/>
          <w:szCs w:val="24"/>
        </w:rPr>
      </w:pPr>
    </w:p>
    <w:p w:rsidR="00AA714B" w:rsidRPr="00AA714B" w:rsidRDefault="00AA714B" w:rsidP="00AA714B">
      <w:pPr>
        <w:widowControl w:val="0"/>
        <w:spacing w:after="0" w:line="240" w:lineRule="auto"/>
        <w:jc w:val="both"/>
        <w:rPr>
          <w:rFonts w:eastAsia="Times New Roman"/>
          <w:snapToGrid w:val="0"/>
          <w:szCs w:val="24"/>
        </w:rPr>
      </w:pPr>
    </w:p>
    <w:p w:rsidR="00AA714B" w:rsidRPr="00AA714B" w:rsidRDefault="00AA714B" w:rsidP="00AA714B">
      <w:pPr>
        <w:keepNext/>
        <w:snapToGrid w:val="0"/>
        <w:spacing w:after="0" w:line="240" w:lineRule="auto"/>
        <w:jc w:val="both"/>
        <w:outlineLvl w:val="0"/>
        <w:rPr>
          <w:rFonts w:eastAsia="MS Mincho"/>
          <w:b/>
          <w:snapToGrid w:val="0"/>
          <w:color w:val="000000"/>
          <w:lang w:eastAsia="zh-CN" w:bidi="en-US"/>
        </w:rPr>
      </w:pPr>
      <w:r w:rsidRPr="00AA714B">
        <w:rPr>
          <w:rFonts w:eastAsia="MS Mincho"/>
          <w:b/>
          <w:snapToGrid w:val="0"/>
          <w:color w:val="000000"/>
          <w:lang w:eastAsia="zh-CN" w:bidi="en-US"/>
        </w:rPr>
        <w:t xml:space="preserve">5. CONCLUSIONS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A numerical investigation is carried out to check the efficacy of Capacity Spectrum Method (CSM) to predict the responses in comparison to the Nonlinear Time History Analysis (NTHA). The CSM (ATC-40) is carried out to obtain the performance points at five specified PGA levels, namely, 0.1g, 0.2g, 0.3g, 0.4g and 0.5g. The response at each performance point is then compared with the exact mean prediction of NTHA which is carried out by employing four artificial time histories compatible with ATC-40 response spectrum and scaled to the above-mentioned PGA levels. Finally, the comparison of both analyses is presented. The results arising from the present study for the specific problem analyzed are presented below: </w:t>
      </w:r>
    </w:p>
    <w:p w:rsidR="00AA714B" w:rsidRPr="00AA714B" w:rsidRDefault="00AA714B" w:rsidP="00AA714B">
      <w:pPr>
        <w:widowControl w:val="0"/>
        <w:spacing w:after="0" w:line="240" w:lineRule="auto"/>
        <w:jc w:val="both"/>
        <w:rPr>
          <w:rFonts w:eastAsia="Times New Roman"/>
          <w:snapToGrid w:val="0"/>
          <w:color w:val="000000"/>
          <w:sz w:val="21"/>
          <w:szCs w:val="24"/>
          <w:lang w:val="en-US"/>
        </w:rPr>
      </w:pPr>
      <w:r w:rsidRPr="00AA714B">
        <w:rPr>
          <w:rFonts w:eastAsia="Times New Roman"/>
          <w:snapToGrid w:val="0"/>
          <w:color w:val="000000"/>
          <w:sz w:val="21"/>
          <w:szCs w:val="24"/>
          <w:lang w:val="en-US"/>
        </w:rPr>
        <w:t xml:space="preserve">The performance of the fixed base frame is increased by providing a base isolation. </w:t>
      </w:r>
    </w:p>
    <w:p w:rsidR="00AA714B" w:rsidRPr="00AA714B" w:rsidRDefault="00AA714B" w:rsidP="00AA714B">
      <w:pPr>
        <w:widowControl w:val="0"/>
        <w:numPr>
          <w:ilvl w:val="0"/>
          <w:numId w:val="1"/>
        </w:numPr>
        <w:spacing w:after="0" w:line="240" w:lineRule="auto"/>
        <w:ind w:left="284" w:right="2"/>
        <w:jc w:val="both"/>
        <w:rPr>
          <w:rFonts w:eastAsia="Times New Roman"/>
          <w:snapToGrid w:val="0"/>
          <w:color w:val="000000"/>
          <w:sz w:val="21"/>
          <w:szCs w:val="24"/>
          <w:lang w:val="en-US"/>
        </w:rPr>
      </w:pPr>
      <w:r w:rsidRPr="00AA714B">
        <w:rPr>
          <w:rFonts w:eastAsia="Times New Roman"/>
          <w:snapToGrid w:val="0"/>
          <w:color w:val="000000"/>
          <w:sz w:val="21"/>
          <w:szCs w:val="24"/>
          <w:lang w:val="en-US"/>
        </w:rPr>
        <w:t xml:space="preserve">The maximum displacement depicted by the capacity curve of the base-isolated frame is large (550 mm) as compared to that of the fixed base frame (400 mm). </w:t>
      </w:r>
    </w:p>
    <w:p w:rsidR="00AA714B" w:rsidRPr="00AA714B" w:rsidRDefault="00AA714B" w:rsidP="00AA714B">
      <w:pPr>
        <w:widowControl w:val="0"/>
        <w:numPr>
          <w:ilvl w:val="0"/>
          <w:numId w:val="1"/>
        </w:numPr>
        <w:spacing w:after="0" w:line="240" w:lineRule="auto"/>
        <w:ind w:left="284" w:right="2"/>
        <w:jc w:val="both"/>
        <w:rPr>
          <w:rFonts w:eastAsia="Times New Roman"/>
          <w:snapToGrid w:val="0"/>
          <w:color w:val="000000"/>
          <w:sz w:val="21"/>
          <w:szCs w:val="24"/>
          <w:lang w:val="en-US"/>
        </w:rPr>
      </w:pPr>
      <w:r w:rsidRPr="00AA714B">
        <w:rPr>
          <w:rFonts w:eastAsia="Times New Roman"/>
          <w:snapToGrid w:val="0"/>
          <w:color w:val="000000"/>
          <w:sz w:val="21"/>
          <w:szCs w:val="24"/>
          <w:lang w:val="en-US"/>
        </w:rPr>
        <w:t xml:space="preserve">For the specific base-isolated frame analyzed, the CSM provides good predictions of the base shear and the inter-storey drift with less differences (&lt; 10%) in comparison to NTHA up to a performance point corresponding to the PGA of 0.2g. </w:t>
      </w:r>
    </w:p>
    <w:p w:rsidR="00AA714B" w:rsidRPr="00AA714B" w:rsidRDefault="00AA714B" w:rsidP="00AA714B">
      <w:pPr>
        <w:widowControl w:val="0"/>
        <w:numPr>
          <w:ilvl w:val="0"/>
          <w:numId w:val="1"/>
        </w:numPr>
        <w:spacing w:after="0" w:line="240" w:lineRule="auto"/>
        <w:ind w:left="284" w:right="2"/>
        <w:jc w:val="both"/>
        <w:rPr>
          <w:rFonts w:eastAsia="Times New Roman"/>
          <w:snapToGrid w:val="0"/>
          <w:color w:val="000000"/>
          <w:sz w:val="21"/>
          <w:szCs w:val="24"/>
          <w:lang w:val="en-US"/>
        </w:rPr>
      </w:pPr>
      <w:r w:rsidRPr="00AA714B">
        <w:rPr>
          <w:rFonts w:eastAsia="Times New Roman"/>
          <w:snapToGrid w:val="0"/>
          <w:color w:val="000000"/>
          <w:sz w:val="21"/>
          <w:szCs w:val="24"/>
          <w:lang w:val="en-US"/>
        </w:rPr>
        <w:t xml:space="preserve">CSM overestimates the isolator displacement at all performance points. </w:t>
      </w:r>
    </w:p>
    <w:p w:rsidR="00AA714B" w:rsidRPr="00AA714B" w:rsidRDefault="00AA714B" w:rsidP="00AA714B">
      <w:pPr>
        <w:widowControl w:val="0"/>
        <w:numPr>
          <w:ilvl w:val="0"/>
          <w:numId w:val="1"/>
        </w:numPr>
        <w:spacing w:after="0" w:line="240" w:lineRule="auto"/>
        <w:ind w:left="284" w:right="2"/>
        <w:jc w:val="both"/>
        <w:rPr>
          <w:rFonts w:eastAsia="Times New Roman"/>
          <w:snapToGrid w:val="0"/>
          <w:color w:val="000000"/>
          <w:sz w:val="21"/>
          <w:szCs w:val="24"/>
          <w:lang w:val="en-US"/>
        </w:rPr>
      </w:pPr>
      <w:r w:rsidRPr="00AA714B">
        <w:rPr>
          <w:rFonts w:eastAsia="Times New Roman"/>
          <w:snapToGrid w:val="0"/>
          <w:color w:val="000000"/>
          <w:sz w:val="21"/>
          <w:szCs w:val="24"/>
          <w:lang w:val="en-US"/>
        </w:rPr>
        <w:t xml:space="preserve">From the specific 10-storey frame analyzed, it is inferred from the results that the CSM should be cautiously used in the response prediction of base-isolated frames at higher PGA levels (&gt; 0.3g). </w:t>
      </w:r>
    </w:p>
    <w:p w:rsidR="00AA714B" w:rsidRPr="00AA714B" w:rsidRDefault="00AA714B" w:rsidP="00AA714B">
      <w:pPr>
        <w:spacing w:after="160" w:line="259" w:lineRule="auto"/>
        <w:rPr>
          <w:rFonts w:eastAsia="Times New Roman"/>
          <w:snapToGrid w:val="0"/>
          <w:szCs w:val="24"/>
          <w:lang w:val="en-US"/>
        </w:rPr>
      </w:pPr>
      <w:r w:rsidRPr="00AA714B">
        <w:rPr>
          <w:rFonts w:eastAsia="Times New Roman"/>
          <w:snapToGrid w:val="0"/>
          <w:szCs w:val="24"/>
          <w:lang w:val="en-US"/>
        </w:rPr>
        <w:br w:type="page"/>
      </w:r>
    </w:p>
    <w:p w:rsidR="00AA714B" w:rsidRPr="00AA714B" w:rsidRDefault="00AA714B" w:rsidP="00AA714B">
      <w:pPr>
        <w:keepNext/>
        <w:snapToGrid w:val="0"/>
        <w:spacing w:after="0" w:line="240" w:lineRule="auto"/>
        <w:jc w:val="both"/>
        <w:outlineLvl w:val="0"/>
        <w:rPr>
          <w:rFonts w:eastAsia="MS Mincho"/>
          <w:b/>
          <w:snapToGrid w:val="0"/>
          <w:color w:val="000000"/>
          <w:lang w:val="en-US" w:eastAsia="zh-CN" w:bidi="en-US"/>
        </w:rPr>
      </w:pPr>
      <w:r w:rsidRPr="00AA714B">
        <w:rPr>
          <w:rFonts w:eastAsia="MS Mincho"/>
          <w:b/>
          <w:snapToGrid w:val="0"/>
          <w:color w:val="000000"/>
          <w:lang w:val="en-US" w:eastAsia="zh-CN" w:bidi="en-US"/>
        </w:rPr>
        <w:lastRenderedPageBreak/>
        <w:t xml:space="preserve">6. ACKNOWLEDGMENTS  </w:t>
      </w:r>
    </w:p>
    <w:p w:rsidR="00AA714B" w:rsidRPr="00AA714B" w:rsidRDefault="00AA714B" w:rsidP="00AA714B">
      <w:pPr>
        <w:widowControl w:val="0"/>
        <w:spacing w:after="0" w:line="240" w:lineRule="auto"/>
        <w:jc w:val="both"/>
        <w:rPr>
          <w:rFonts w:eastAsia="Times New Roman"/>
          <w:snapToGrid w:val="0"/>
          <w:color w:val="000000"/>
          <w:sz w:val="21"/>
          <w:szCs w:val="24"/>
          <w:lang w:val="en-US"/>
        </w:rPr>
      </w:pPr>
      <w:r w:rsidRPr="00AA714B">
        <w:rPr>
          <w:rFonts w:eastAsia="Times New Roman"/>
          <w:snapToGrid w:val="0"/>
          <w:color w:val="000000"/>
          <w:sz w:val="21"/>
          <w:szCs w:val="24"/>
          <w:lang w:val="en-US"/>
        </w:rPr>
        <w:t xml:space="preserve"> </w:t>
      </w:r>
    </w:p>
    <w:p w:rsidR="00AA714B" w:rsidRPr="00AA714B" w:rsidRDefault="00AA714B" w:rsidP="00AA714B">
      <w:pPr>
        <w:widowControl w:val="0"/>
        <w:spacing w:after="0" w:line="240" w:lineRule="auto"/>
        <w:ind w:left="-4" w:hanging="10"/>
        <w:jc w:val="both"/>
        <w:rPr>
          <w:rFonts w:eastAsia="Times New Roman"/>
          <w:snapToGrid w:val="0"/>
          <w:color w:val="000000"/>
          <w:sz w:val="21"/>
          <w:szCs w:val="24"/>
          <w:lang w:val="en-US"/>
        </w:rPr>
      </w:pPr>
      <w:r w:rsidRPr="00AA714B">
        <w:rPr>
          <w:rFonts w:eastAsia="Times New Roman"/>
          <w:snapToGrid w:val="0"/>
          <w:color w:val="000000"/>
          <w:sz w:val="21"/>
          <w:szCs w:val="24"/>
          <w:lang w:val="en-US"/>
        </w:rPr>
        <w:t xml:space="preserve">The funding of this study is provided by the Department of Science and Technology, the government of India, New Delhi, India.  </w:t>
      </w:r>
    </w:p>
    <w:p w:rsidR="00AA714B" w:rsidRPr="00AA714B" w:rsidRDefault="00AA714B" w:rsidP="00AA714B">
      <w:pPr>
        <w:widowControl w:val="0"/>
        <w:spacing w:after="0" w:line="240" w:lineRule="auto"/>
        <w:jc w:val="both"/>
        <w:rPr>
          <w:rFonts w:eastAsia="Times New Roman"/>
          <w:snapToGrid w:val="0"/>
          <w:color w:val="000000"/>
          <w:sz w:val="21"/>
          <w:szCs w:val="24"/>
          <w:lang w:val="en-US"/>
        </w:rPr>
      </w:pPr>
      <w:r w:rsidRPr="00AA714B">
        <w:rPr>
          <w:rFonts w:eastAsia="Times New Roman"/>
          <w:snapToGrid w:val="0"/>
          <w:color w:val="000000"/>
          <w:sz w:val="21"/>
          <w:szCs w:val="24"/>
          <w:lang w:val="en-US"/>
        </w:rPr>
        <w:t xml:space="preserve"> </w:t>
      </w:r>
    </w:p>
    <w:p w:rsidR="00AA714B" w:rsidRPr="00AA714B" w:rsidRDefault="00AA714B" w:rsidP="00AA714B">
      <w:pPr>
        <w:keepNext/>
        <w:snapToGrid w:val="0"/>
        <w:spacing w:after="0" w:line="240" w:lineRule="auto"/>
        <w:jc w:val="both"/>
        <w:outlineLvl w:val="0"/>
        <w:rPr>
          <w:rFonts w:eastAsia="MS Mincho"/>
          <w:b/>
          <w:snapToGrid w:val="0"/>
          <w:color w:val="000000"/>
          <w:lang w:val="en-US" w:eastAsia="zh-CN" w:bidi="en-US"/>
        </w:rPr>
      </w:pPr>
      <w:r w:rsidRPr="00AA714B">
        <w:rPr>
          <w:rFonts w:eastAsia="MS Mincho"/>
          <w:b/>
          <w:snapToGrid w:val="0"/>
          <w:color w:val="000000"/>
          <w:lang w:val="en-US" w:eastAsia="zh-CN" w:bidi="en-US"/>
        </w:rPr>
        <w:t xml:space="preserve">7. REFERENCES </w:t>
      </w:r>
    </w:p>
    <w:p w:rsidR="00AA714B" w:rsidRPr="00AA714B" w:rsidRDefault="00AA714B" w:rsidP="00AA714B">
      <w:pPr>
        <w:widowControl w:val="0"/>
        <w:spacing w:after="0" w:line="240" w:lineRule="auto"/>
        <w:jc w:val="both"/>
        <w:rPr>
          <w:rFonts w:eastAsia="Times New Roman"/>
          <w:snapToGrid w:val="0"/>
          <w:szCs w:val="24"/>
          <w:lang w:val="en-US"/>
        </w:rPr>
      </w:pPr>
      <w:r w:rsidRPr="00AA714B">
        <w:rPr>
          <w:rFonts w:eastAsia="Times New Roman"/>
          <w:snapToGrid w:val="0"/>
          <w:szCs w:val="24"/>
          <w:lang w:val="en-US"/>
        </w:rPr>
        <w:t xml:space="preserve">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 xml:space="preserve"> Chopra, A. K., &amp; Goel, R. K. (2002). A modal pushover analysis procedure for estimating seismic demands for buildings. </w:t>
      </w:r>
      <w:r w:rsidRPr="00AA714B">
        <w:rPr>
          <w:rFonts w:eastAsia="Calibri"/>
          <w:i/>
          <w:snapToGrid w:val="0"/>
          <w:color w:val="000000"/>
          <w:sz w:val="20"/>
          <w:szCs w:val="20"/>
          <w:lang w:val="en-US" w:bidi="en-US"/>
        </w:rPr>
        <w:t>Earthquake engineering &amp; structural dynamics, 31</w:t>
      </w:r>
      <w:r w:rsidRPr="00AA714B">
        <w:rPr>
          <w:rFonts w:eastAsia="Calibri"/>
          <w:snapToGrid w:val="0"/>
          <w:color w:val="000000"/>
          <w:sz w:val="20"/>
          <w:szCs w:val="20"/>
          <w:lang w:val="en-US" w:bidi="en-US"/>
        </w:rPr>
        <w:t xml:space="preserve">(3), 561-582.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 xml:space="preserve">Datta, T. K. (2010). </w:t>
      </w:r>
      <w:r w:rsidRPr="00AA714B">
        <w:rPr>
          <w:rFonts w:eastAsia="Calibri"/>
          <w:i/>
          <w:snapToGrid w:val="0"/>
          <w:color w:val="000000"/>
          <w:sz w:val="20"/>
          <w:szCs w:val="20"/>
          <w:lang w:val="en-US" w:bidi="en-US"/>
        </w:rPr>
        <w:t>Seismic analysis of structures</w:t>
      </w:r>
      <w:r w:rsidRPr="00AA714B">
        <w:rPr>
          <w:rFonts w:eastAsia="Calibri"/>
          <w:snapToGrid w:val="0"/>
          <w:color w:val="000000"/>
          <w:sz w:val="20"/>
          <w:szCs w:val="20"/>
          <w:lang w:val="en-US" w:bidi="en-US"/>
        </w:rPr>
        <w:t xml:space="preserve">: John Wiley &amp; Sons.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 xml:space="preserve">Doudoumis, N. I., Kotanidis, C., &amp; Doudoumis, I. N. (2006). </w:t>
      </w:r>
      <w:r w:rsidRPr="00AA714B">
        <w:rPr>
          <w:rFonts w:eastAsia="Calibri"/>
          <w:i/>
          <w:snapToGrid w:val="0"/>
          <w:color w:val="000000"/>
          <w:sz w:val="20"/>
          <w:szCs w:val="20"/>
          <w:lang w:val="en-US" w:bidi="en-US"/>
        </w:rPr>
        <w:t>A comparative study on static push-over and time-history analysis methods in base isolated buildings.</w:t>
      </w:r>
      <w:r w:rsidRPr="00AA714B">
        <w:rPr>
          <w:rFonts w:eastAsia="Calibri"/>
          <w:snapToGrid w:val="0"/>
          <w:color w:val="000000"/>
          <w:sz w:val="20"/>
          <w:szCs w:val="20"/>
          <w:lang w:val="en-US" w:bidi="en-US"/>
        </w:rPr>
        <w:t xml:space="preserve"> Paper presented at the First European Conference on Earthquake Engineering and Seismology, Geneva, Switzerland, September, paper.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 xml:space="preserve">Erduran, E. (2008). Assessment of current nonlinear static procedures on the estimation of torsional effects in low-rise frame buildings. </w:t>
      </w:r>
      <w:r w:rsidRPr="00AA714B">
        <w:rPr>
          <w:rFonts w:eastAsia="Calibri"/>
          <w:i/>
          <w:snapToGrid w:val="0"/>
          <w:color w:val="000000"/>
          <w:sz w:val="20"/>
          <w:szCs w:val="20"/>
          <w:lang w:val="en-US" w:bidi="en-US"/>
        </w:rPr>
        <w:t>Engineering Structures, 30</w:t>
      </w:r>
      <w:r w:rsidRPr="00AA714B">
        <w:rPr>
          <w:rFonts w:eastAsia="Calibri"/>
          <w:snapToGrid w:val="0"/>
          <w:color w:val="000000"/>
          <w:sz w:val="20"/>
          <w:szCs w:val="20"/>
          <w:lang w:val="en-US" w:bidi="en-US"/>
        </w:rPr>
        <w:t xml:space="preserve">(9), 2548-2558.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 xml:space="preserve">Faal, H. N., &amp; Poursha, M. (2017). Applicability of the N2, extended N2 and modal pushover analysis methods for the seismic evaluation of base-isolated building frames with lead rubber bearings (LRBs). </w:t>
      </w:r>
      <w:r w:rsidRPr="00AA714B">
        <w:rPr>
          <w:rFonts w:eastAsia="Calibri"/>
          <w:i/>
          <w:snapToGrid w:val="0"/>
          <w:color w:val="000000"/>
          <w:sz w:val="20"/>
          <w:szCs w:val="20"/>
          <w:lang w:val="en-US" w:bidi="en-US"/>
        </w:rPr>
        <w:t>Soil Dynamics and Earthquake Engineering, 98</w:t>
      </w:r>
      <w:r w:rsidRPr="00AA714B">
        <w:rPr>
          <w:rFonts w:eastAsia="Calibri"/>
          <w:snapToGrid w:val="0"/>
          <w:color w:val="000000"/>
          <w:sz w:val="20"/>
          <w:szCs w:val="20"/>
          <w:lang w:val="en-US" w:bidi="en-US"/>
        </w:rPr>
        <w:t xml:space="preserve">, 84-100.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 xml:space="preserve">FEMA-356. (2000). Prestandard and commentary for the seismic rehabilitation of buildings. </w:t>
      </w:r>
      <w:r w:rsidRPr="00AA714B">
        <w:rPr>
          <w:rFonts w:eastAsia="Calibri"/>
          <w:i/>
          <w:snapToGrid w:val="0"/>
          <w:color w:val="000000"/>
          <w:sz w:val="20"/>
          <w:szCs w:val="20"/>
          <w:lang w:val="en-US" w:bidi="en-US"/>
        </w:rPr>
        <w:t>Washington, DC: SAC Joint Venture for the Federal Emergency Management Agency</w:t>
      </w:r>
      <w:r w:rsidRPr="00AA714B">
        <w:rPr>
          <w:rFonts w:eastAsia="Calibri"/>
          <w:snapToGrid w:val="0"/>
          <w:color w:val="000000"/>
          <w:sz w:val="20"/>
          <w:szCs w:val="20"/>
          <w:lang w:val="en-US" w:bidi="en-US"/>
        </w:rPr>
        <w:t xml:space="preserve">.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 xml:space="preserve">Hasan, R., Xu, L., &amp; Grierson, D. (2002). Push-over analysis for performance-based seismic design. </w:t>
      </w:r>
      <w:r w:rsidRPr="00AA714B">
        <w:rPr>
          <w:rFonts w:eastAsia="Calibri"/>
          <w:i/>
          <w:snapToGrid w:val="0"/>
          <w:color w:val="000000"/>
          <w:sz w:val="20"/>
          <w:szCs w:val="20"/>
          <w:lang w:val="en-US" w:bidi="en-US"/>
        </w:rPr>
        <w:t>Computers &amp; structures, 80</w:t>
      </w:r>
      <w:r w:rsidRPr="00AA714B">
        <w:rPr>
          <w:rFonts w:eastAsia="Calibri"/>
          <w:snapToGrid w:val="0"/>
          <w:color w:val="000000"/>
          <w:sz w:val="20"/>
          <w:szCs w:val="20"/>
          <w:lang w:val="en-US" w:bidi="en-US"/>
        </w:rPr>
        <w:t xml:space="preserve">(31), 2483-2493.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 xml:space="preserve">IS-1893. (2016). </w:t>
      </w:r>
      <w:r w:rsidRPr="00AA714B">
        <w:rPr>
          <w:rFonts w:eastAsia="Calibri"/>
          <w:i/>
          <w:snapToGrid w:val="0"/>
          <w:color w:val="000000"/>
          <w:sz w:val="20"/>
          <w:szCs w:val="20"/>
          <w:lang w:val="en-US" w:bidi="en-US"/>
        </w:rPr>
        <w:t>(Part 1) Criteria for earthquake resistant design of structures. Bureau of Indian Standards, Manak Bhawan, New Delhi</w:t>
      </w:r>
      <w:r w:rsidRPr="00AA714B">
        <w:rPr>
          <w:rFonts w:eastAsia="Calibri"/>
          <w:snapToGrid w:val="0"/>
          <w:color w:val="000000"/>
          <w:sz w:val="20"/>
          <w:szCs w:val="20"/>
          <w:lang w:val="en-US" w:bidi="en-US"/>
        </w:rPr>
        <w:t xml:space="preserve">.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 xml:space="preserve">Jangid, R., &amp; Datta, T. (1995). Seismic behaviour of base-isolated buildings: a state-of-the-art review. </w:t>
      </w:r>
      <w:r w:rsidRPr="00AA714B">
        <w:rPr>
          <w:rFonts w:eastAsia="Calibri"/>
          <w:i/>
          <w:snapToGrid w:val="0"/>
          <w:color w:val="000000"/>
          <w:sz w:val="20"/>
          <w:szCs w:val="20"/>
          <w:lang w:val="en-US" w:bidi="en-US"/>
        </w:rPr>
        <w:t>Proceedings of the Institution of Civil Engineers. Structures and buildings, 110</w:t>
      </w:r>
      <w:r w:rsidRPr="00AA714B">
        <w:rPr>
          <w:rFonts w:eastAsia="Calibri"/>
          <w:snapToGrid w:val="0"/>
          <w:color w:val="000000"/>
          <w:sz w:val="20"/>
          <w:szCs w:val="20"/>
          <w:lang w:val="en-US" w:bidi="en-US"/>
        </w:rPr>
        <w:t xml:space="preserve">(2), 186-203.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 xml:space="preserve">Kalkan, E., &amp; Kunnath, S. K. (2007). Assessment of current nonlinear static procedures for seismic evaluation of buildings. </w:t>
      </w:r>
      <w:r w:rsidRPr="00AA714B">
        <w:rPr>
          <w:rFonts w:eastAsia="Calibri"/>
          <w:i/>
          <w:snapToGrid w:val="0"/>
          <w:color w:val="000000"/>
          <w:sz w:val="20"/>
          <w:szCs w:val="20"/>
          <w:lang w:val="en-US" w:bidi="en-US"/>
        </w:rPr>
        <w:t>Engineering Structures, 29</w:t>
      </w:r>
      <w:r w:rsidRPr="00AA714B">
        <w:rPr>
          <w:rFonts w:eastAsia="Calibri"/>
          <w:snapToGrid w:val="0"/>
          <w:color w:val="000000"/>
          <w:sz w:val="20"/>
          <w:szCs w:val="20"/>
          <w:lang w:val="en-US" w:bidi="en-US"/>
        </w:rPr>
        <w:t xml:space="preserve">(3), 305-316.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 xml:space="preserve">Kelly, J. M. (1986). Aseismic base isolation: review and bibliography. </w:t>
      </w:r>
      <w:r w:rsidRPr="00AA714B">
        <w:rPr>
          <w:rFonts w:eastAsia="Calibri"/>
          <w:i/>
          <w:snapToGrid w:val="0"/>
          <w:color w:val="000000"/>
          <w:sz w:val="20"/>
          <w:szCs w:val="20"/>
          <w:lang w:val="en-US" w:bidi="en-US"/>
        </w:rPr>
        <w:t>Soil Dynamics and Earthquake Engineering, 5</w:t>
      </w:r>
      <w:r w:rsidRPr="00AA714B">
        <w:rPr>
          <w:rFonts w:eastAsia="Calibri"/>
          <w:snapToGrid w:val="0"/>
          <w:color w:val="000000"/>
          <w:sz w:val="20"/>
          <w:szCs w:val="20"/>
          <w:lang w:val="en-US" w:bidi="en-US"/>
        </w:rPr>
        <w:t xml:space="preserve">(4), 202-216.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 xml:space="preserve">Kilar, V., &amp; Fajfar, P. (1997). Simple push-over analysis of asymmetric buildings. </w:t>
      </w:r>
      <w:r w:rsidRPr="00AA714B">
        <w:rPr>
          <w:rFonts w:eastAsia="Calibri"/>
          <w:i/>
          <w:snapToGrid w:val="0"/>
          <w:color w:val="000000"/>
          <w:sz w:val="20"/>
          <w:szCs w:val="20"/>
          <w:lang w:val="en-US" w:bidi="en-US"/>
        </w:rPr>
        <w:t>Earthquake engineering &amp; structural dynamics, 26</w:t>
      </w:r>
      <w:r w:rsidRPr="00AA714B">
        <w:rPr>
          <w:rFonts w:eastAsia="Calibri"/>
          <w:snapToGrid w:val="0"/>
          <w:color w:val="000000"/>
          <w:sz w:val="20"/>
          <w:szCs w:val="20"/>
          <w:lang w:val="en-US" w:bidi="en-US"/>
        </w:rPr>
        <w:t xml:space="preserve">(2), 233-249.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Kilar, V., &amp; Koren, D. (2010). Simplified inelastic seismic analysis of base</w:t>
      </w:r>
      <w:r w:rsidRPr="00AA714B">
        <w:rPr>
          <w:rFonts w:ascii="Cambria Math" w:eastAsia="Calibri" w:hAnsi="Cambria Math" w:cs="Cambria Math"/>
          <w:snapToGrid w:val="0"/>
          <w:color w:val="000000"/>
          <w:sz w:val="20"/>
          <w:szCs w:val="20"/>
          <w:lang w:val="en-US" w:bidi="en-US"/>
        </w:rPr>
        <w:t>‐</w:t>
      </w:r>
      <w:r w:rsidRPr="00AA714B">
        <w:rPr>
          <w:rFonts w:eastAsia="Calibri"/>
          <w:snapToGrid w:val="0"/>
          <w:color w:val="000000"/>
          <w:sz w:val="20"/>
          <w:szCs w:val="20"/>
          <w:lang w:val="en-US" w:bidi="en-US"/>
        </w:rPr>
        <w:t xml:space="preserve">isolated structures using the N2 method. </w:t>
      </w:r>
      <w:r w:rsidRPr="00AA714B">
        <w:rPr>
          <w:rFonts w:eastAsia="Calibri"/>
          <w:i/>
          <w:snapToGrid w:val="0"/>
          <w:color w:val="000000"/>
          <w:sz w:val="20"/>
          <w:szCs w:val="20"/>
          <w:lang w:val="en-US" w:bidi="en-US"/>
        </w:rPr>
        <w:t>Earthquake engineering &amp; structural dynamics, 39</w:t>
      </w:r>
      <w:r w:rsidRPr="00AA714B">
        <w:rPr>
          <w:rFonts w:eastAsia="Calibri"/>
          <w:snapToGrid w:val="0"/>
          <w:color w:val="000000"/>
          <w:sz w:val="20"/>
          <w:szCs w:val="20"/>
          <w:lang w:val="en-US" w:bidi="en-US"/>
        </w:rPr>
        <w:t xml:space="preserve">(9), 967-989.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 xml:space="preserve">Kilar, V., Petrovcic, S., Koren, D., &amp; Šilih, S. (2011). Seismic analysis of an asymmetric fixed base and base-isolated high-rack steel structure. </w:t>
      </w:r>
      <w:r w:rsidRPr="00AA714B">
        <w:rPr>
          <w:rFonts w:eastAsia="Calibri"/>
          <w:i/>
          <w:snapToGrid w:val="0"/>
          <w:color w:val="000000"/>
          <w:sz w:val="20"/>
          <w:szCs w:val="20"/>
          <w:lang w:val="en-US" w:bidi="en-US"/>
        </w:rPr>
        <w:t>Engineering Structures, 33</w:t>
      </w:r>
      <w:r w:rsidRPr="00AA714B">
        <w:rPr>
          <w:rFonts w:eastAsia="Calibri"/>
          <w:snapToGrid w:val="0"/>
          <w:color w:val="000000"/>
          <w:sz w:val="20"/>
          <w:szCs w:val="20"/>
          <w:lang w:val="en-US" w:bidi="en-US"/>
        </w:rPr>
        <w:t xml:space="preserve">(12), 3471-3482.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Koren, D., &amp; Kilar, V. (2011). The applicability of the N2 method to the estimation of torsional effects in asymmetric base</w:t>
      </w:r>
      <w:r w:rsidRPr="00AA714B">
        <w:rPr>
          <w:rFonts w:ascii="Cambria Math" w:eastAsia="Calibri" w:hAnsi="Cambria Math" w:cs="Cambria Math"/>
          <w:snapToGrid w:val="0"/>
          <w:color w:val="000000"/>
          <w:sz w:val="20"/>
          <w:szCs w:val="20"/>
          <w:lang w:val="en-US" w:bidi="en-US"/>
        </w:rPr>
        <w:t>‐</w:t>
      </w:r>
      <w:r w:rsidRPr="00AA714B">
        <w:rPr>
          <w:rFonts w:eastAsia="Calibri"/>
          <w:snapToGrid w:val="0"/>
          <w:color w:val="000000"/>
          <w:sz w:val="20"/>
          <w:szCs w:val="20"/>
          <w:lang w:val="en-US" w:bidi="en-US"/>
        </w:rPr>
        <w:t xml:space="preserve">isolated buildings. </w:t>
      </w:r>
      <w:r w:rsidRPr="00AA714B">
        <w:rPr>
          <w:rFonts w:eastAsia="Calibri"/>
          <w:i/>
          <w:snapToGrid w:val="0"/>
          <w:color w:val="000000"/>
          <w:sz w:val="20"/>
          <w:szCs w:val="20"/>
          <w:lang w:val="en-US" w:bidi="en-US"/>
        </w:rPr>
        <w:t>Earthquake engineering &amp; structural dynamics, 40</w:t>
      </w:r>
      <w:r w:rsidRPr="00AA714B">
        <w:rPr>
          <w:rFonts w:eastAsia="Calibri"/>
          <w:snapToGrid w:val="0"/>
          <w:color w:val="000000"/>
          <w:sz w:val="20"/>
          <w:szCs w:val="20"/>
          <w:lang w:val="en-US" w:bidi="en-US"/>
        </w:rPr>
        <w:t xml:space="preserve">(8), 867-886.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 xml:space="preserve">Mahdi, T., &amp; Soltan, G. V. (2011). Plan irregular RC frames: comparison of pushover with nonlinear dynamic analysis.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 xml:space="preserve">Naeim, F., &amp; Kelly, J. M. (1999). </w:t>
      </w:r>
      <w:r w:rsidRPr="00AA714B">
        <w:rPr>
          <w:rFonts w:eastAsia="Calibri"/>
          <w:i/>
          <w:snapToGrid w:val="0"/>
          <w:color w:val="000000"/>
          <w:sz w:val="20"/>
          <w:szCs w:val="20"/>
          <w:lang w:val="en-US" w:bidi="en-US"/>
        </w:rPr>
        <w:t>Design of seismic isolated structures: from theory to practice</w:t>
      </w:r>
      <w:r w:rsidRPr="00AA714B">
        <w:rPr>
          <w:rFonts w:eastAsia="Calibri"/>
          <w:snapToGrid w:val="0"/>
          <w:color w:val="000000"/>
          <w:sz w:val="20"/>
          <w:szCs w:val="20"/>
          <w:lang w:val="en-US" w:bidi="en-US"/>
        </w:rPr>
        <w:t xml:space="preserve">: John Wiley &amp; Sons. </w:t>
      </w:r>
    </w:p>
    <w:p w:rsidR="00AA714B" w:rsidRPr="00AA714B" w:rsidRDefault="00AA714B" w:rsidP="00AA714B">
      <w:pPr>
        <w:widowControl w:val="0"/>
        <w:spacing w:after="120" w:line="240" w:lineRule="auto"/>
        <w:jc w:val="both"/>
        <w:rPr>
          <w:rFonts w:eastAsia="Calibri"/>
          <w:snapToGrid w:val="0"/>
          <w:color w:val="000000"/>
          <w:sz w:val="21"/>
          <w:szCs w:val="20"/>
          <w:lang w:val="en-US" w:bidi="en-US"/>
        </w:rPr>
      </w:pPr>
      <w:r w:rsidRPr="00AA714B">
        <w:rPr>
          <w:rFonts w:eastAsia="Calibri"/>
          <w:snapToGrid w:val="0"/>
          <w:color w:val="000000"/>
          <w:sz w:val="20"/>
          <w:szCs w:val="20"/>
          <w:lang w:val="en-US" w:bidi="en-US"/>
        </w:rPr>
        <w:t xml:space="preserve">SEAONC. (1986). </w:t>
      </w:r>
      <w:r w:rsidRPr="00AA714B">
        <w:rPr>
          <w:rFonts w:eastAsia="Calibri"/>
          <w:i/>
          <w:snapToGrid w:val="0"/>
          <w:color w:val="000000"/>
          <w:sz w:val="20"/>
          <w:szCs w:val="20"/>
          <w:lang w:val="en-US" w:bidi="en-US"/>
        </w:rPr>
        <w:t>Tentative Seismic Isolation Design Requirements</w:t>
      </w:r>
      <w:r w:rsidRPr="00AA714B">
        <w:rPr>
          <w:rFonts w:eastAsia="Calibri"/>
          <w:snapToGrid w:val="0"/>
          <w:color w:val="000000"/>
          <w:sz w:val="20"/>
          <w:szCs w:val="20"/>
          <w:lang w:val="en-US" w:bidi="en-US"/>
        </w:rPr>
        <w:t xml:space="preserve">: Structural Engineers Association Of Northern California. Seismology Committee. Base Isolation Subcommittee. </w:t>
      </w:r>
    </w:p>
    <w:p w:rsidR="00AA714B" w:rsidRPr="00AA714B" w:rsidRDefault="00AA714B" w:rsidP="00AA714B">
      <w:pPr>
        <w:widowControl w:val="0"/>
        <w:spacing w:after="0" w:line="240" w:lineRule="auto"/>
        <w:jc w:val="both"/>
        <w:rPr>
          <w:rFonts w:eastAsia="Calibri"/>
          <w:snapToGrid w:val="0"/>
          <w:color w:val="000000"/>
          <w:sz w:val="20"/>
          <w:szCs w:val="20"/>
          <w:lang w:val="en-US" w:bidi="en-US"/>
        </w:rPr>
      </w:pPr>
      <w:r w:rsidRPr="00AA714B">
        <w:rPr>
          <w:rFonts w:eastAsia="Calibri"/>
          <w:snapToGrid w:val="0"/>
          <w:color w:val="000000"/>
          <w:sz w:val="20"/>
          <w:szCs w:val="20"/>
          <w:lang w:val="en-US" w:bidi="en-US"/>
        </w:rPr>
        <w:t xml:space="preserve">Wen, Y.-K. (1976). Method for random vibration of hysteretic systems. </w:t>
      </w:r>
      <w:r w:rsidRPr="00AA714B">
        <w:rPr>
          <w:rFonts w:eastAsia="Calibri"/>
          <w:i/>
          <w:snapToGrid w:val="0"/>
          <w:color w:val="000000"/>
          <w:sz w:val="20"/>
          <w:szCs w:val="20"/>
          <w:lang w:val="en-US" w:bidi="en-US"/>
        </w:rPr>
        <w:t>Journal of the engineering mechanics division, 102</w:t>
      </w:r>
      <w:r w:rsidRPr="00AA714B">
        <w:rPr>
          <w:rFonts w:eastAsia="Calibri"/>
          <w:snapToGrid w:val="0"/>
          <w:color w:val="000000"/>
          <w:sz w:val="20"/>
          <w:szCs w:val="20"/>
          <w:lang w:val="en-US" w:bidi="en-US"/>
        </w:rPr>
        <w:t>(2), 249-263.</w:t>
      </w:r>
    </w:p>
    <w:p w:rsidR="006B3BBD" w:rsidRPr="0013217D" w:rsidRDefault="006B3BBD" w:rsidP="0013217D">
      <w:pPr>
        <w:spacing w:line="240" w:lineRule="auto"/>
        <w:jc w:val="both"/>
      </w:pPr>
    </w:p>
    <w:sectPr w:rsidR="006B3BBD" w:rsidRPr="0013217D" w:rsidSect="00AA714B">
      <w:headerReference w:type="default" r:id="rId74"/>
      <w:footerReference w:type="default" r:id="rId75"/>
      <w:headerReference w:type="first" r:id="rId76"/>
      <w:footerReference w:type="first" r:id="rId77"/>
      <w:pgSz w:w="11906" w:h="16838"/>
      <w:pgMar w:top="1418" w:right="1134" w:bottom="1418" w:left="1134" w:header="709" w:footer="709" w:gutter="0"/>
      <w:pgNumType w:start="107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607" w:rsidRDefault="00FE6607" w:rsidP="0013217D">
      <w:pPr>
        <w:spacing w:after="0" w:line="240" w:lineRule="auto"/>
      </w:pPr>
      <w:r>
        <w:separator/>
      </w:r>
    </w:p>
  </w:endnote>
  <w:endnote w:type="continuationSeparator" w:id="0">
    <w:p w:rsidR="00FE6607" w:rsidRDefault="00FE6607"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363025"/>
      <w:docPartObj>
        <w:docPartGallery w:val="Page Numbers (Bottom of Page)"/>
        <w:docPartUnique/>
      </w:docPartObj>
    </w:sdtPr>
    <w:sdtEndPr/>
    <w:sdtContent>
      <w:p w:rsidR="00AA714B" w:rsidRDefault="00AA714B">
        <w:pPr>
          <w:pStyle w:val="a5"/>
          <w:jc w:val="center"/>
        </w:pPr>
        <w:r>
          <w:fldChar w:fldCharType="begin"/>
        </w:r>
        <w:r>
          <w:instrText>PAGE   \* MERGEFORMAT</w:instrText>
        </w:r>
        <w:r>
          <w:fldChar w:fldCharType="separate"/>
        </w:r>
        <w:r w:rsidR="00F807E1">
          <w:rPr>
            <w:noProof/>
          </w:rPr>
          <w:t>1082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36206"/>
      <w:docPartObj>
        <w:docPartGallery w:val="Page Numbers (Bottom of Page)"/>
        <w:docPartUnique/>
      </w:docPartObj>
    </w:sdtPr>
    <w:sdtEndPr/>
    <w:sdtContent>
      <w:p w:rsidR="00AA714B" w:rsidRDefault="00AA714B">
        <w:pPr>
          <w:pStyle w:val="a5"/>
          <w:jc w:val="center"/>
        </w:pPr>
        <w:r>
          <w:fldChar w:fldCharType="begin"/>
        </w:r>
        <w:r>
          <w:instrText>PAGE   \* MERGEFORMAT</w:instrText>
        </w:r>
        <w:r>
          <w:fldChar w:fldCharType="separate"/>
        </w:r>
        <w:r w:rsidR="00F807E1">
          <w:rPr>
            <w:noProof/>
          </w:rPr>
          <w:t>1075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607" w:rsidRDefault="00FE6607" w:rsidP="0013217D">
      <w:pPr>
        <w:spacing w:after="0" w:line="240" w:lineRule="auto"/>
      </w:pPr>
      <w:r>
        <w:separator/>
      </w:r>
    </w:p>
  </w:footnote>
  <w:footnote w:type="continuationSeparator" w:id="0">
    <w:p w:rsidR="00FE6607" w:rsidRDefault="00FE6607" w:rsidP="0013217D">
      <w:pPr>
        <w:spacing w:after="0" w:line="240" w:lineRule="auto"/>
      </w:pPr>
      <w:r>
        <w:continuationSeparator/>
      </w:r>
    </w:p>
  </w:footnote>
  <w:footnote w:id="1">
    <w:p w:rsidR="00AA714B" w:rsidRPr="00AA714B" w:rsidRDefault="00AA714B" w:rsidP="00AA714B">
      <w:pPr>
        <w:pStyle w:val="a9"/>
        <w:rPr>
          <w:lang w:val="en-US"/>
        </w:rPr>
      </w:pPr>
      <w:r>
        <w:rPr>
          <w:rStyle w:val="footnotemark"/>
          <w:rFonts w:eastAsiaTheme="minorEastAsia"/>
        </w:rPr>
        <w:footnoteRef/>
      </w:r>
      <w:r w:rsidRPr="00AA714B">
        <w:rPr>
          <w:lang w:val="en-US"/>
        </w:rPr>
        <w:t xml:space="preserve">Senior Research Fellow, National Centre for Disaster Mitigation and Management, Malaviya National Institute of </w:t>
      </w:r>
    </w:p>
    <w:p w:rsidR="00AA714B" w:rsidRPr="00AA714B" w:rsidRDefault="00AA714B" w:rsidP="00AA714B">
      <w:pPr>
        <w:pStyle w:val="a9"/>
        <w:rPr>
          <w:lang w:val="en-US"/>
        </w:rPr>
      </w:pPr>
      <w:r w:rsidRPr="00AA714B">
        <w:rPr>
          <w:lang w:val="en-US"/>
        </w:rPr>
        <w:t xml:space="preserve">Technology, Jaipur, India, </w:t>
      </w:r>
      <w:r w:rsidRPr="00AA714B">
        <w:rPr>
          <w:rStyle w:val="1"/>
          <w:lang w:val="en-US"/>
        </w:rPr>
        <w:t>man2301@yahoo.co.in</w:t>
      </w:r>
      <w:r w:rsidRPr="00AA714B">
        <w:rPr>
          <w:color w:val="0000FF"/>
          <w:lang w:val="en-US"/>
        </w:rPr>
        <w:t xml:space="preserve"> </w:t>
      </w:r>
    </w:p>
  </w:footnote>
  <w:footnote w:id="2">
    <w:p w:rsidR="00AA714B" w:rsidRPr="00AA714B" w:rsidRDefault="00AA714B" w:rsidP="00AA714B">
      <w:pPr>
        <w:pStyle w:val="a9"/>
        <w:rPr>
          <w:lang w:val="en-US"/>
        </w:rPr>
      </w:pPr>
      <w:r>
        <w:rPr>
          <w:rStyle w:val="footnotemark"/>
          <w:rFonts w:eastAsiaTheme="minorEastAsia"/>
        </w:rPr>
        <w:footnoteRef/>
      </w:r>
      <w:r w:rsidRPr="00AA714B">
        <w:rPr>
          <w:lang w:val="en-US"/>
        </w:rPr>
        <w:t xml:space="preserve">Associate Professor, Department of Architecture and Planning, Malaviya National Institute of Technology, Jaipur, India, </w:t>
      </w:r>
      <w:r w:rsidRPr="00AA714B">
        <w:rPr>
          <w:rStyle w:val="1"/>
          <w:lang w:val="en-US"/>
        </w:rPr>
        <w:t>rnsharma.arch@mnit.ac.in</w:t>
      </w:r>
      <w:r w:rsidRPr="00AA714B">
        <w:rPr>
          <w:lang w:val="en-US"/>
        </w:rPr>
        <w:t xml:space="preserve">  </w:t>
      </w:r>
    </w:p>
  </w:footnote>
  <w:footnote w:id="3">
    <w:p w:rsidR="00AA714B" w:rsidRPr="00AA714B" w:rsidRDefault="00AA714B" w:rsidP="00AA714B">
      <w:pPr>
        <w:pStyle w:val="a9"/>
        <w:rPr>
          <w:lang w:val="en-US"/>
        </w:rPr>
      </w:pPr>
      <w:r>
        <w:rPr>
          <w:rStyle w:val="footnotemark"/>
          <w:rFonts w:eastAsiaTheme="minorEastAsia"/>
        </w:rPr>
        <w:footnoteRef/>
      </w:r>
      <w:r w:rsidRPr="00AA714B">
        <w:rPr>
          <w:lang w:val="en-US"/>
        </w:rPr>
        <w:t xml:space="preserve">Professor, Department of Civil Engineering, Malaviya National Institute of Technology, Jaipur, India, </w:t>
      </w:r>
      <w:r w:rsidRPr="00AA714B">
        <w:rPr>
          <w:rStyle w:val="1"/>
          <w:lang w:val="en-US"/>
        </w:rPr>
        <w:t>sdbhart@mnit.ac.in</w:t>
      </w:r>
      <w:r w:rsidRPr="00AA714B">
        <w:rPr>
          <w:lang w:val="en-US"/>
        </w:rPr>
        <w:t xml:space="preserve">  </w:t>
      </w:r>
    </w:p>
  </w:footnote>
  <w:footnote w:id="4">
    <w:p w:rsidR="00AA714B" w:rsidRPr="00AA714B" w:rsidRDefault="00AA714B" w:rsidP="00AA714B">
      <w:pPr>
        <w:pStyle w:val="a9"/>
        <w:rPr>
          <w:lang w:val="en-US"/>
        </w:rPr>
      </w:pPr>
      <w:r>
        <w:rPr>
          <w:rStyle w:val="footnotemark"/>
          <w:rFonts w:eastAsiaTheme="minorEastAsia"/>
        </w:rPr>
        <w:footnoteRef/>
      </w:r>
      <w:r w:rsidRPr="00AA714B">
        <w:rPr>
          <w:lang w:val="en-US"/>
        </w:rPr>
        <w:t xml:space="preserve">Professor, Department of Civil Engineering, Malaviya National Institute of Technology, Jaipur, India, </w:t>
      </w:r>
      <w:r w:rsidRPr="00AA714B">
        <w:rPr>
          <w:rStyle w:val="1"/>
          <w:lang w:val="en-US"/>
        </w:rPr>
        <w:t>shrimalimk@gmail.com</w:t>
      </w:r>
      <w:r w:rsidRPr="00AA714B">
        <w:rPr>
          <w:lang w:val="en-US"/>
        </w:rPr>
        <w:t xml:space="preserve">  </w:t>
      </w:r>
    </w:p>
  </w:footnote>
  <w:footnote w:id="5">
    <w:p w:rsidR="00AA714B" w:rsidRPr="00AA714B" w:rsidRDefault="00AA714B" w:rsidP="00AA714B">
      <w:pPr>
        <w:pStyle w:val="a9"/>
        <w:rPr>
          <w:lang w:val="en-US"/>
        </w:rPr>
      </w:pPr>
      <w:r>
        <w:rPr>
          <w:rStyle w:val="footnotemark"/>
          <w:rFonts w:eastAsiaTheme="minorEastAsia"/>
        </w:rPr>
        <w:footnoteRef/>
      </w:r>
      <w:r w:rsidRPr="00AA714B">
        <w:rPr>
          <w:lang w:val="en-US"/>
        </w:rPr>
        <w:t xml:space="preserve">Professor, Department of Civil Engineering, Malaviya National Institute of Technology, Jaipur, India, </w:t>
      </w:r>
      <w:r w:rsidRPr="00AA714B">
        <w:rPr>
          <w:rStyle w:val="1"/>
          <w:lang w:val="en-US"/>
        </w:rPr>
        <w:t>tushar_k_datta@yahoo.co.in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2AB3AF3F" wp14:editId="4A56E0B9">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209BD"/>
    <w:multiLevelType w:val="hybridMultilevel"/>
    <w:tmpl w:val="70F0189C"/>
    <w:lvl w:ilvl="0" w:tplc="81809714">
      <w:start w:val="1"/>
      <w:numFmt w:val="decimal"/>
      <w:lvlText w:val="%1."/>
      <w:lvlJc w:val="left"/>
      <w:pPr>
        <w:ind w:left="6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611A8344">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B1C95B0">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CB27928">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552497A">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FD2D6F0">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50AE72C">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AB494B6">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6CAF25C">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14B"/>
    <w:rsid w:val="000D7B9B"/>
    <w:rsid w:val="0013217D"/>
    <w:rsid w:val="00254B4D"/>
    <w:rsid w:val="006323CD"/>
    <w:rsid w:val="006B3BBD"/>
    <w:rsid w:val="0092552E"/>
    <w:rsid w:val="009267EB"/>
    <w:rsid w:val="00AA714B"/>
    <w:rsid w:val="00BB2547"/>
    <w:rsid w:val="00C261F0"/>
    <w:rsid w:val="00D75F34"/>
    <w:rsid w:val="00E07649"/>
    <w:rsid w:val="00F807E1"/>
    <w:rsid w:val="00F94701"/>
    <w:rsid w:val="00FE66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AA714B"/>
    <w:pPr>
      <w:spacing w:after="0" w:line="240" w:lineRule="auto"/>
    </w:pPr>
    <w:rPr>
      <w:sz w:val="20"/>
      <w:szCs w:val="20"/>
    </w:rPr>
  </w:style>
  <w:style w:type="character" w:customStyle="1" w:styleId="aa">
    <w:name w:val="Текст сноски Знак"/>
    <w:basedOn w:val="a0"/>
    <w:link w:val="a9"/>
    <w:uiPriority w:val="99"/>
    <w:semiHidden/>
    <w:rsid w:val="00AA714B"/>
    <w:rPr>
      <w:sz w:val="20"/>
      <w:szCs w:val="20"/>
    </w:rPr>
  </w:style>
  <w:style w:type="character" w:customStyle="1" w:styleId="1">
    <w:name w:val="Гиперссылка1"/>
    <w:basedOn w:val="a0"/>
    <w:rsid w:val="00AA714B"/>
    <w:rPr>
      <w:rFonts w:ascii="Times New Roman" w:hAnsi="Times New Roman"/>
      <w:color w:val="0000FF"/>
      <w:sz w:val="20"/>
      <w:u w:val="single"/>
    </w:rPr>
  </w:style>
  <w:style w:type="character" w:customStyle="1" w:styleId="footnotemark">
    <w:name w:val="footnote mark"/>
    <w:hidden/>
    <w:rsid w:val="00AA714B"/>
    <w:rPr>
      <w:rFonts w:ascii="Times New Roman" w:eastAsia="Times New Roman" w:hAnsi="Times New Roman" w:cs="Times New Roman"/>
      <w:color w:val="000000"/>
      <w:sz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AA714B"/>
    <w:pPr>
      <w:spacing w:after="0" w:line="240" w:lineRule="auto"/>
    </w:pPr>
    <w:rPr>
      <w:sz w:val="20"/>
      <w:szCs w:val="20"/>
    </w:rPr>
  </w:style>
  <w:style w:type="character" w:customStyle="1" w:styleId="aa">
    <w:name w:val="Текст сноски Знак"/>
    <w:basedOn w:val="a0"/>
    <w:link w:val="a9"/>
    <w:uiPriority w:val="99"/>
    <w:semiHidden/>
    <w:rsid w:val="00AA714B"/>
    <w:rPr>
      <w:sz w:val="20"/>
      <w:szCs w:val="20"/>
    </w:rPr>
  </w:style>
  <w:style w:type="character" w:customStyle="1" w:styleId="1">
    <w:name w:val="Гиперссылка1"/>
    <w:basedOn w:val="a0"/>
    <w:rsid w:val="00AA714B"/>
    <w:rPr>
      <w:rFonts w:ascii="Times New Roman" w:hAnsi="Times New Roman"/>
      <w:color w:val="0000FF"/>
      <w:sz w:val="20"/>
      <w:u w:val="single"/>
    </w:rPr>
  </w:style>
  <w:style w:type="character" w:customStyle="1" w:styleId="footnotemark">
    <w:name w:val="footnote mark"/>
    <w:hidden/>
    <w:rsid w:val="00AA714B"/>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37.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36.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8</Pages>
  <Words>3124</Words>
  <Characters>17811</Characters>
  <Application>Microsoft Office Word</Application>
  <DocSecurity>0</DocSecurity>
  <Lines>148</Lines>
  <Paragraphs>41</Paragraphs>
  <ScaleCrop>false</ScaleCrop>
  <Company>diakov.net</Company>
  <LinksUpToDate>false</LinksUpToDate>
  <CharactersWithSpaces>20894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2020-06-27T09:40:00Z</dcterms:created>
  <dcterms:modified xsi:type="dcterms:W3CDTF">2021-05-12T15:25:00Z</dcterms:modified>
</cp:coreProperties>
</file>