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946" w:rsidRPr="00524946" w:rsidRDefault="00524946" w:rsidP="00524946">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524946" w:rsidRPr="00524946" w:rsidRDefault="00524946" w:rsidP="00524946">
      <w:pPr>
        <w:widowControl w:val="0"/>
        <w:spacing w:after="0" w:line="240" w:lineRule="auto"/>
        <w:jc w:val="center"/>
        <w:outlineLvl w:val="0"/>
        <w:rPr>
          <w:rFonts w:eastAsia="Times New Roman"/>
          <w:b/>
          <w:caps/>
          <w:snapToGrid w:val="0"/>
          <w:sz w:val="28"/>
          <w:szCs w:val="24"/>
          <w:lang w:val="en-US" w:eastAsia="en-US"/>
        </w:rPr>
      </w:pPr>
    </w:p>
    <w:p w:rsidR="00524946" w:rsidRPr="00524946" w:rsidRDefault="00524946" w:rsidP="00524946">
      <w:pPr>
        <w:widowControl w:val="0"/>
        <w:spacing w:after="0" w:line="240" w:lineRule="auto"/>
        <w:jc w:val="center"/>
        <w:outlineLvl w:val="0"/>
        <w:rPr>
          <w:rFonts w:eastAsia="Times New Roman"/>
          <w:b/>
          <w:caps/>
          <w:snapToGrid w:val="0"/>
          <w:sz w:val="28"/>
          <w:szCs w:val="24"/>
          <w:lang w:val="en-US" w:eastAsia="en-US"/>
        </w:rPr>
      </w:pPr>
      <w:r w:rsidRPr="00524946">
        <w:rPr>
          <w:rFonts w:eastAsia="Times New Roman"/>
          <w:b/>
          <w:caps/>
          <w:snapToGrid w:val="0"/>
          <w:sz w:val="28"/>
          <w:szCs w:val="24"/>
          <w:lang w:val="en-US" w:eastAsia="en-US"/>
        </w:rPr>
        <w:t xml:space="preserve">SEISMIC PERFORMANCE OF FIXED BASE AND BASE-ISOLATED </w:t>
      </w:r>
    </w:p>
    <w:p w:rsidR="00524946" w:rsidRPr="00524946" w:rsidRDefault="00524946" w:rsidP="00524946">
      <w:pPr>
        <w:widowControl w:val="0"/>
        <w:spacing w:after="0" w:line="240" w:lineRule="auto"/>
        <w:jc w:val="center"/>
        <w:outlineLvl w:val="0"/>
        <w:rPr>
          <w:rFonts w:eastAsia="Times New Roman"/>
          <w:b/>
          <w:caps/>
          <w:snapToGrid w:val="0"/>
          <w:sz w:val="28"/>
          <w:szCs w:val="24"/>
          <w:lang w:val="en-US" w:eastAsia="en-US"/>
        </w:rPr>
      </w:pPr>
      <w:r w:rsidRPr="00524946">
        <w:rPr>
          <w:rFonts w:eastAsia="Times New Roman"/>
          <w:b/>
          <w:caps/>
          <w:snapToGrid w:val="0"/>
          <w:sz w:val="28"/>
          <w:szCs w:val="24"/>
          <w:lang w:val="en-US" w:eastAsia="en-US"/>
        </w:rPr>
        <w:t xml:space="preserve">BUILDING FRAME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b/>
          <w:snapToGrid w:val="0"/>
          <w:sz w:val="28"/>
          <w:szCs w:val="28"/>
          <w:lang w:val="en-US" w:eastAsia="en-US"/>
        </w:rPr>
      </w:pPr>
      <w:r w:rsidRPr="00524946">
        <w:rPr>
          <w:rFonts w:eastAsia="Times New Roman"/>
          <w:b/>
          <w:snapToGrid w:val="0"/>
          <w:sz w:val="28"/>
          <w:szCs w:val="28"/>
          <w:lang w:val="en-US" w:eastAsia="en-US"/>
        </w:rPr>
        <w:t xml:space="preserve">DOI </w:t>
      </w:r>
      <w:r w:rsidR="00361756">
        <w:rPr>
          <w:rFonts w:eastAsia="Times New Roman"/>
          <w:b/>
          <w:snapToGrid w:val="0"/>
          <w:color w:val="333333"/>
          <w:sz w:val="28"/>
          <w:szCs w:val="28"/>
          <w:shd w:val="clear" w:color="auto" w:fill="FFFFFF"/>
          <w:lang w:val="en-US" w:eastAsia="en-US"/>
        </w:rPr>
        <w:t>10.37153</w:t>
      </w:r>
      <w:r w:rsidRPr="00524946">
        <w:rPr>
          <w:rFonts w:eastAsia="Times New Roman"/>
          <w:b/>
          <w:snapToGrid w:val="0"/>
          <w:color w:val="333333"/>
          <w:sz w:val="28"/>
          <w:szCs w:val="28"/>
          <w:shd w:val="clear" w:color="auto" w:fill="FFFFFF"/>
          <w:lang w:val="en-US" w:eastAsia="en-US"/>
        </w:rPr>
        <w:t>/2686-7974-2019-16-1063-1174</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uppressAutoHyphens/>
        <w:spacing w:after="0" w:line="240" w:lineRule="auto"/>
        <w:jc w:val="center"/>
        <w:rPr>
          <w:rFonts w:eastAsia="Times New Roman"/>
          <w:sz w:val="21"/>
          <w:szCs w:val="24"/>
          <w:lang w:val="en-US"/>
        </w:rPr>
      </w:pPr>
      <w:r w:rsidRPr="00524946">
        <w:rPr>
          <w:rFonts w:eastAsia="Times New Roman"/>
          <w:szCs w:val="24"/>
          <w:lang w:val="en-US"/>
        </w:rPr>
        <w:t>Mohit BHANDARI</w:t>
      </w:r>
      <w:r w:rsidRPr="00524946">
        <w:rPr>
          <w:rFonts w:eastAsia="Times New Roman"/>
          <w:szCs w:val="24"/>
          <w:vertAlign w:val="superscript"/>
          <w:lang w:val="en-US"/>
        </w:rPr>
        <w:footnoteReference w:id="1"/>
      </w:r>
      <w:r w:rsidRPr="00524946">
        <w:rPr>
          <w:rFonts w:eastAsia="Times New Roman"/>
          <w:szCs w:val="24"/>
          <w:lang w:val="en-US"/>
        </w:rPr>
        <w:t>, R. N. SHARMA</w:t>
      </w:r>
      <w:r w:rsidRPr="00524946">
        <w:rPr>
          <w:rFonts w:eastAsia="Times New Roman"/>
          <w:szCs w:val="24"/>
          <w:vertAlign w:val="superscript"/>
          <w:lang w:val="en-US"/>
        </w:rPr>
        <w:footnoteReference w:id="2"/>
      </w:r>
      <w:r w:rsidRPr="00524946">
        <w:rPr>
          <w:rFonts w:eastAsia="Times New Roman"/>
          <w:szCs w:val="24"/>
          <w:lang w:val="en-US"/>
        </w:rPr>
        <w:t>, S.D BHARTI</w:t>
      </w:r>
      <w:r w:rsidRPr="00524946">
        <w:rPr>
          <w:rFonts w:eastAsia="Times New Roman"/>
          <w:szCs w:val="24"/>
          <w:vertAlign w:val="superscript"/>
          <w:lang w:val="en-US"/>
        </w:rPr>
        <w:footnoteReference w:id="3"/>
      </w:r>
      <w:r w:rsidRPr="00524946">
        <w:rPr>
          <w:rFonts w:eastAsia="Times New Roman"/>
          <w:szCs w:val="24"/>
          <w:lang w:val="en-US"/>
        </w:rPr>
        <w:t>, Jaswant N. ARLEKAR</w:t>
      </w:r>
      <w:r w:rsidRPr="00524946">
        <w:rPr>
          <w:rFonts w:eastAsia="Times New Roman"/>
          <w:szCs w:val="24"/>
          <w:vertAlign w:val="superscript"/>
          <w:lang w:val="en-US"/>
        </w:rPr>
        <w:footnoteReference w:id="4"/>
      </w:r>
      <w:r w:rsidRPr="00524946">
        <w:rPr>
          <w:rFonts w:eastAsia="Times New Roman"/>
          <w:szCs w:val="24"/>
          <w:lang w:val="en-US"/>
        </w:rPr>
        <w:t>, C. V. R. MURTY</w:t>
      </w:r>
      <w:r w:rsidRPr="00524946">
        <w:rPr>
          <w:rFonts w:eastAsia="Times New Roman"/>
          <w:szCs w:val="24"/>
          <w:vertAlign w:val="superscript"/>
          <w:lang w:val="en-US"/>
        </w:rPr>
        <w:footnoteReference w:id="5"/>
      </w:r>
      <w:r w:rsidRPr="00524946">
        <w:rPr>
          <w:rFonts w:eastAsia="Times New Roman"/>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outlineLvl w:val="0"/>
        <w:rPr>
          <w:rFonts w:eastAsia="Times New Roman"/>
          <w:b/>
          <w:caps/>
          <w:snapToGrid w:val="0"/>
          <w:kern w:val="28"/>
          <w:szCs w:val="24"/>
          <w:lang w:val="en-US"/>
        </w:rPr>
      </w:pPr>
      <w:r w:rsidRPr="00524946">
        <w:rPr>
          <w:rFonts w:eastAsia="Times New Roman"/>
          <w:b/>
          <w:caps/>
          <w:snapToGrid w:val="0"/>
          <w:kern w:val="28"/>
          <w:szCs w:val="24"/>
          <w:lang w:val="en-US"/>
        </w:rPr>
        <w:t xml:space="preserve">ABSTRACT </w:t>
      </w:r>
    </w:p>
    <w:p w:rsidR="00524946" w:rsidRPr="00524946" w:rsidRDefault="00524946" w:rsidP="00524946">
      <w:pPr>
        <w:widowControl w:val="0"/>
        <w:suppressAutoHyphens/>
        <w:spacing w:after="0" w:line="240" w:lineRule="auto"/>
        <w:jc w:val="both"/>
        <w:rPr>
          <w:rFonts w:eastAsia="Times New Roman"/>
          <w:sz w:val="21"/>
          <w:szCs w:val="24"/>
          <w:lang w:val="en-US"/>
        </w:rPr>
      </w:pPr>
      <w:r w:rsidRPr="00524946">
        <w:rPr>
          <w:rFonts w:eastAsia="Times New Roman"/>
          <w:sz w:val="20"/>
          <w:szCs w:val="24"/>
          <w:lang w:val="en-US"/>
        </w:rPr>
        <w:t xml:space="preserve"> </w:t>
      </w:r>
    </w:p>
    <w:p w:rsidR="00524946" w:rsidRPr="00524946" w:rsidRDefault="00524946" w:rsidP="00524946">
      <w:pPr>
        <w:widowControl w:val="0"/>
        <w:suppressAutoHyphens/>
        <w:spacing w:after="0" w:line="240" w:lineRule="auto"/>
        <w:jc w:val="both"/>
        <w:rPr>
          <w:rFonts w:eastAsia="Times New Roman"/>
          <w:sz w:val="21"/>
          <w:szCs w:val="24"/>
          <w:lang w:val="en-US"/>
        </w:rPr>
      </w:pPr>
      <w:r w:rsidRPr="00524946">
        <w:rPr>
          <w:rFonts w:eastAsia="Times New Roman"/>
          <w:sz w:val="20"/>
          <w:szCs w:val="24"/>
          <w:lang w:val="en-US"/>
        </w:rPr>
        <w:t xml:space="preserve">The present study deals with the performance evaluation of a base-isolated building frame in contrast with a fixed base frame. For this purpose, the performance of two building frames is compared including (i) a seismically designed 6-storey reinforced concrete fixed base building frame; and (ii) an identical frame considered in the previous case, having the same configuration and loading conditions designed according to the proposed base-isolated building code (draft, 1893-2018 Part 6). The lead rubber bearing isolators are used as the base isolation system in the base isolated building frame. Two performance evaluation tools are used, namely (i) Capacity Spectrum Method (CSM), which is one of the established nonlinear static methods to estimate the seismic demands of buildings; and (ii) Nonlinear Time History Analysis (NTHA), which is the most exact method to evaluate the seismic performance of the buildings. The CSM is used to obtain the performance points consistent with the specified IS 1893-2016 response spectrum. The seismic demands are evaluated at three performance points corresponding to three assumed PGA levels, namely, 0.2g (design level), 0.4g (medium level), and 0.6g (high level). The NTHA is also performed with the simulated ground motions consistent with the IS 1893-2016 response spectrum. Finally, the effectiveness of using base isolation is evaluated at the three assumed PGA levels with respect to the fixed base frame. The study concludes that (i) the performance of the base-isolated frame is highly increased as compared to the fixed base frame at all considered PGA levels; (ii) in the case of the base-isolated frame, the reduction in the base shear is about 60%, and in inter-storey drift and top floor displacement is about 70% at all considered PGA levels. </w:t>
      </w:r>
    </w:p>
    <w:p w:rsidR="00524946" w:rsidRPr="00524946" w:rsidRDefault="00524946" w:rsidP="00524946">
      <w:pPr>
        <w:widowControl w:val="0"/>
        <w:suppressAutoHyphens/>
        <w:spacing w:after="0" w:line="240" w:lineRule="auto"/>
        <w:jc w:val="both"/>
        <w:rPr>
          <w:rFonts w:eastAsia="Times New Roman"/>
          <w:sz w:val="21"/>
          <w:szCs w:val="24"/>
          <w:lang w:val="en-US"/>
        </w:rPr>
      </w:pPr>
      <w:r w:rsidRPr="00524946">
        <w:rPr>
          <w:rFonts w:eastAsia="Times New Roman"/>
          <w:sz w:val="20"/>
          <w:szCs w:val="24"/>
          <w:lang w:val="en-US"/>
        </w:rPr>
        <w:t xml:space="preserve"> </w:t>
      </w:r>
    </w:p>
    <w:p w:rsidR="00524946" w:rsidRPr="00524946" w:rsidRDefault="00524946" w:rsidP="00524946">
      <w:pPr>
        <w:widowControl w:val="0"/>
        <w:suppressAutoHyphens/>
        <w:spacing w:after="0" w:line="240" w:lineRule="auto"/>
        <w:jc w:val="both"/>
        <w:rPr>
          <w:rFonts w:eastAsia="Times New Roman"/>
          <w:sz w:val="21"/>
          <w:szCs w:val="24"/>
          <w:lang w:val="en-US"/>
        </w:rPr>
      </w:pPr>
      <w:r w:rsidRPr="00524946">
        <w:rPr>
          <w:rFonts w:eastAsia="Times New Roman"/>
          <w:i/>
          <w:sz w:val="20"/>
          <w:szCs w:val="24"/>
          <w:lang w:val="en-US"/>
        </w:rPr>
        <w:t xml:space="preserve">Keywords: Base isolation; Lead rubber bearing; Performance points; Seismic demands; capacity spectrum method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keepNext/>
        <w:snapToGrid w:val="0"/>
        <w:spacing w:after="0" w:line="240" w:lineRule="auto"/>
        <w:jc w:val="both"/>
        <w:outlineLvl w:val="0"/>
        <w:rPr>
          <w:rFonts w:eastAsia="MS Mincho"/>
          <w:b/>
          <w:snapToGrid w:val="0"/>
          <w:color w:val="000000"/>
          <w:lang w:val="en-US" w:eastAsia="zh-CN" w:bidi="en-US"/>
        </w:rPr>
      </w:pPr>
      <w:r w:rsidRPr="00524946">
        <w:rPr>
          <w:rFonts w:eastAsia="MS Mincho"/>
          <w:b/>
          <w:snapToGrid w:val="0"/>
          <w:color w:val="000000"/>
          <w:lang w:val="en-US" w:eastAsia="zh-CN" w:bidi="en-US"/>
        </w:rPr>
        <w:t xml:space="preserve">1. INTRODUCTION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Base isolation is one of the most successful and practically implemented seismic control strategies which has been proven over the years to be effective against the damaging effect of earthquakes to the buildings (Deb, 2004; Kelly, 1986). The technique is to decouple the building from the foundation and to link them both with a flexible device called as a base isolator. The entire superstructure is mounted on the base isolators resulting in the shift in the fundamental frequency of the building. The base isolation enhances the performance of a building by (i) lengthening the fundamental period of the building which offers less earthquake force to be acted on the building; (ii) the fundamental mode is shifted to the sway mode in contrast to the cantilever mode as in the case of fixed base building; (iii) increases the damping of the system by providing energy dissipation in the isolators; and (iv) provides minimum rigidity against wind loads and minor seismic </w:t>
      </w:r>
      <w:r w:rsidRPr="00524946">
        <w:rPr>
          <w:rFonts w:eastAsia="Times New Roman"/>
          <w:snapToGrid w:val="0"/>
          <w:szCs w:val="24"/>
          <w:lang w:val="en-US"/>
        </w:rPr>
        <w:lastRenderedPageBreak/>
        <w:t xml:space="preserve">excitations.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It is important to evaluate the performance of the base isolated buildings against fixed-base buildings to get an estimate of the performance and effectiveness of providing a base isolation system. In recent years, with the development in the field of the performance-based seismic design, many nonlinear static procedures have been put forward by researchers to evaluate the seismic demands of the buildings imposed by the earthquakes (Krawinkler (1996); Krawinkler and Seneviratna (1998)). The most popular and established methods include the capacity spectrum method (CSM) documented in ATC-40 (1996), the coefficient method (CM) documented in FEMA-356 (2000),  the modified CM and CSM documented in FEMA-440 (2005), the modal pushover method by Chopra and Goel (2002) , an adaptive modal combination procedure by Kalkan and Kunnath (2006) and the N2 method by Fajfar and Gaspersic (1996).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One such method, popularly known as a capacity spectrum method (CSM) was introduced by the research work of Freeman</w:t>
      </w:r>
      <w:r w:rsidRPr="00524946">
        <w:rPr>
          <w:rFonts w:eastAsia="Times New Roman"/>
          <w:i/>
          <w:snapToGrid w:val="0"/>
          <w:szCs w:val="24"/>
          <w:lang w:val="en-US"/>
        </w:rPr>
        <w:t xml:space="preserve"> et al.</w:t>
      </w:r>
      <w:r w:rsidRPr="00524946">
        <w:rPr>
          <w:rFonts w:eastAsia="Times New Roman"/>
          <w:snapToGrid w:val="0"/>
          <w:szCs w:val="24"/>
          <w:lang w:val="en-US"/>
        </w:rPr>
        <w:t xml:space="preserve"> (1975) in which a pilot study was performed to evaluate the seismic risk of the existing building at the Puget Naval Shipyard, Washington. The CSM is a simple graphical procedure in which capacity the curve of the building obtained by performing pushover analysis is intersected by the demand spectrum to obtain a performance point. The performance point gives the likely maximum displacement of the building to be imposed by the demand spectrum of a specific intensity. The method was latter document in ATC-40 (1996) in detail.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Regarding the fixed base buildings, a large number of investigations have been carried out to evaluate the seismic demands with different nonlinear static procedures (Kalkan and Kunnath (2007); Mwafy and Elnashai (2001); Tso and Moghadam (1998); Zou and Chan (2005)). The research studies pertaining to the performance evaluation of base-isolated buildings are scantly. Recently, few attempts have been made to evaluate the seismic demands of base-isolated buildings by nonlinear static procedures. Faal and Poursha (2017) performed a comparative study of evaluation of the performance of the base-isolated building by different nonlinear static procedures namely, the modal pushover analysis, the N2 method, and the extended N2 method. The mean response values of NTHA, obtained by different methods, were compared. It was found that the predictions estimated by the N2 method were better in terms of floor displacements, story drift, and rotation of plastic hinges. For the severely damaged state of the building, the extended N2 predictions were much closer to mean NTHA values. Kilar and Koren (2010) applied the N2 method to a four-storey RC base isolated building and compared the responses to those obtained by the NTHA. They idealized the capacity curve of the base-isolated building as a trilinear curve. The performance is evaluated by designing three different types of lead rubber bearings (LRB) isolators namely, hard, normal, and soft, which cater to three protection levels of the building. Three different load patterns were selected for performing pushover analysis namely, proportional to the shape of 1st mode, a triangular pattern, and pattern suggested by the protective system committee (PSC) SEAONC (1986). It was concluded that the N2 method provides close estimates of seismic demands when compared with mean predictions of NTHA by PSC load patterns.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Further, the demands obtained by using load pattern corresponding to 1</w:t>
      </w:r>
      <w:r w:rsidRPr="00524946">
        <w:rPr>
          <w:rFonts w:eastAsia="Times New Roman"/>
          <w:snapToGrid w:val="0"/>
          <w:szCs w:val="24"/>
          <w:vertAlign w:val="superscript"/>
          <w:lang w:val="en-US"/>
        </w:rPr>
        <w:t>st</w:t>
      </w:r>
      <w:r w:rsidRPr="00524946">
        <w:rPr>
          <w:rFonts w:eastAsia="Times New Roman"/>
          <w:snapToGrid w:val="0"/>
          <w:szCs w:val="24"/>
          <w:lang w:val="en-US"/>
        </w:rPr>
        <w:t xml:space="preserve"> mode shape is reasonably good when the building is severely damaged. The same authors extended the applicability of the N2 method in further research works for the case of base-isolated buildings and investigated the effect of asymmetry and torsion (Kilar</w:t>
      </w:r>
      <w:r w:rsidRPr="00524946">
        <w:rPr>
          <w:rFonts w:eastAsia="Times New Roman"/>
          <w:i/>
          <w:snapToGrid w:val="0"/>
          <w:szCs w:val="24"/>
          <w:lang w:val="en-US"/>
        </w:rPr>
        <w:t xml:space="preserve"> et al.</w:t>
      </w:r>
      <w:r w:rsidRPr="00524946">
        <w:rPr>
          <w:rFonts w:eastAsia="Times New Roman"/>
          <w:snapToGrid w:val="0"/>
          <w:szCs w:val="24"/>
          <w:lang w:val="en-US"/>
        </w:rPr>
        <w:t>, 2011; Koren and Kilar, 2011). It was found the N2 method provides reasonable predictions of seismic demands with torsional and asymmetric conditions. Doudoumis</w:t>
      </w:r>
      <w:r w:rsidRPr="00524946">
        <w:rPr>
          <w:rFonts w:eastAsia="Times New Roman"/>
          <w:i/>
          <w:snapToGrid w:val="0"/>
          <w:szCs w:val="24"/>
          <w:lang w:val="en-US"/>
        </w:rPr>
        <w:t xml:space="preserve"> et al.</w:t>
      </w:r>
      <w:r w:rsidRPr="00524946">
        <w:rPr>
          <w:rFonts w:eastAsia="Times New Roman"/>
          <w:snapToGrid w:val="0"/>
          <w:szCs w:val="24"/>
          <w:lang w:val="en-US"/>
        </w:rPr>
        <w:t xml:space="preserve"> (2006) performed a comparative study in which the performance of a four-storey reinforced concrete (RC) base-isolated building was evaluated by pushover analysis (POA) and compared to the predictions of nonlinear time history analysis (NTHA). The uniform force distribution was selected as a lateral load pattern to perform POA. The NTHA was performed by employing three real ground motions, scaled to match twice of the elastic demand spectrum of Greek seismic code. It was concluded that the results obtained by the two analyses show a good agreement in terms of the maximum base shear evaluated, against top displacement and number of plastic hinges.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There are several investigations which have been carried out to evaluate the performance of base-isolated buildings using NTHA considering different cases. Alhan</w:t>
      </w:r>
      <w:r w:rsidRPr="00524946">
        <w:rPr>
          <w:rFonts w:eastAsia="Times New Roman"/>
          <w:i/>
          <w:snapToGrid w:val="0"/>
          <w:szCs w:val="24"/>
          <w:lang w:val="en-US"/>
        </w:rPr>
        <w:t xml:space="preserve"> et al.</w:t>
      </w:r>
      <w:r w:rsidRPr="00524946">
        <w:rPr>
          <w:rFonts w:eastAsia="Times New Roman"/>
          <w:snapToGrid w:val="0"/>
          <w:szCs w:val="24"/>
          <w:lang w:val="en-US"/>
        </w:rPr>
        <w:t xml:space="preserve"> (2016) investigated the influence of stiffening of high damping rubber bearing (HDRB) installed in the 6-storey frame under real and synthetically generated near-field earthquakes. Two different models were considered to represent the behavior of HDRB, one is smooth bi-linear hysteretic model ignoring the strain hardening of HDRB, and another one is hysteretic model including stiffening effect taking into account the strain hardening property of HDRB. The nonlinear time history analysis was carried out in the two cases to evaluate the response of </w:t>
      </w:r>
      <w:r w:rsidRPr="00524946">
        <w:rPr>
          <w:rFonts w:eastAsia="Times New Roman"/>
          <w:snapToGrid w:val="0"/>
          <w:szCs w:val="24"/>
          <w:lang w:val="en-US"/>
        </w:rPr>
        <w:lastRenderedPageBreak/>
        <w:t>the base-isolated building in terms of the base displacements, the floor accelerations, and the storey drifts. There was a significant effect of the stiffening model on the storey drift and the floor accelerations; the responses increase. It was suggested that the hysteretic model should be cautiously selected for the accurate representation of HDRB, especially in the case of earthquakes having a moment magnitude &gt; 6.5 and near-field earthquakes. Tavakoli</w:t>
      </w:r>
      <w:r w:rsidRPr="00524946">
        <w:rPr>
          <w:rFonts w:eastAsia="Times New Roman"/>
          <w:i/>
          <w:snapToGrid w:val="0"/>
          <w:szCs w:val="24"/>
          <w:lang w:val="en-US"/>
        </w:rPr>
        <w:t xml:space="preserve"> et al.</w:t>
      </w:r>
      <w:r w:rsidRPr="00524946">
        <w:rPr>
          <w:rFonts w:eastAsia="Times New Roman"/>
          <w:snapToGrid w:val="0"/>
          <w:szCs w:val="24"/>
          <w:lang w:val="en-US"/>
        </w:rPr>
        <w:t xml:space="preserve"> (2014) compared the seismic response of the fixed base and the base-isolated buildings under near and far field earthquakes. The lead rubber isolator was used as a base isolation system. The responses were obtained by performing the nonlinear time history analysis of 2-D frames of 4, 8, and 12 stories each. The results obtained showed that the reduction in the base shear with implementing the base isolation is more in far-field earthquakes. The reduction of the absolute acceleration of the base is not much in base-isolated conditions for near-field earthquakes. Moreover, the maximum reduction is found in the middle floor levels for all buildings and is maximum for far-field earthquakes. The trend in the results also showed that by increasing the number of floors in the building, the effectiveness of the base isolation decreases especially in the case of near-field earthquakes. High inter-storey drift demands were imposed by the near-field earthquakes on the fixed base structures, especially in the middle storey levels. Cardone</w:t>
      </w:r>
      <w:r w:rsidRPr="00524946">
        <w:rPr>
          <w:rFonts w:eastAsia="Times New Roman"/>
          <w:i/>
          <w:snapToGrid w:val="0"/>
          <w:szCs w:val="24"/>
          <w:lang w:val="en-US"/>
        </w:rPr>
        <w:t xml:space="preserve"> et al.</w:t>
      </w:r>
      <w:r w:rsidRPr="00524946">
        <w:rPr>
          <w:rFonts w:eastAsia="Times New Roman"/>
          <w:snapToGrid w:val="0"/>
          <w:szCs w:val="24"/>
          <w:lang w:val="en-US"/>
        </w:rPr>
        <w:t xml:space="preserve"> (2013) performed a parametric study to evaluate the inelastic response of four reinforced concrete base-isolated buildings, each having 2, 4, 6 and 8 stories. Three different isolator bearings were considered, namely, lead rubber bearing (LRB), friction pendulum bearing (FPS), and high damping rubber bearing (HDRB). The nonlinear time history analysis was conducted by employing three artificial and 4 real Italian seismic records, compatible (on average) to EC8 response spectrum and scaled to two intensity levels, equal to 0.35g and 0.5g. The results of the analyses were compared with those of fixed base counterparts. It was found that with the fewer inelastic cycles experienced by the isolated structure, the peak response of the isolation system is marginally affected by the inelastic behavior of the superstructure. The ductility demand of the superstructure increases with an increase in the equivalent viscous damping of LRB and FPS. The work suggested that for allowing limited plastic deformations in the base-isolated structure, its collapse limit should be based upon the lateral capacity of the superstructure. Jangid (2007) studied the response of base-isolated multi-storey building, which was assumed as the N-storey flexible shear type structure, with lead rubber bearings (LRB) under near-fault ground motions. The bearing displacement and the top floor absolute accelerations were considered to measure the response of the base-isolated structure and plotted for different system parameters like the isolation period, the yield strength of LRB, and the superstructure flexibility. It was observed from the study that low values of the yield strength will produce significant bearing displacements. The author derived an optimum value of the bearing yield strength by minimizing the bearing displacement and the top floor absolute acceleration. The optimal value of the yield strength was found to be in the range of 10 % -15 % of the total weight of the structure which was obtained for different values of the isolation period (2, 2.5, and 3 sec) and the yield displacement (2.5 and 5 cm). The optimum value of the yield strength decreases with an increase in the isolation period. Moreover, the higher yield displacement increases the performance of LRB under near-fault excitations. Matsagar and Jangid (2004) investigated the influence of the isolator characteristics on the base-isolated building. Two different mathematical models modeled the isolation system, one with equivalent linear viscous damping behavior and the other one is the bilinear hysteretic behavior. The force-deformation loops of the two models were studied for different system parameters like the isolator yield displacement, the isolation period, and the system flexibility considering the top floor absolute acceleration and the bearing displacement as response parameters. It was observed that the top floor acceleration was underestimated and the equivalent linear model overestimated the bearing displacement. For the bilinear model, with an increase in the yield displacement, there is a significant decrease in the top floor acceleration and a marginal increase in the bearing displacement. There is a significant difference in the prediction of the superstructure acceleration predicted by the two isolation models and hence, should be cautiously used to capture the behavior of the isolator.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The preference of the base-isolated building designed over the conventional fixed base building design is motivated by three objectives (i) under the design level earthquake, the building is expected to remain in the elastic range; (ii) it performs better under extreme level earthquakes; and (iii) there is a significant reduction in the base shear as well as member forces leading to the economic structural design. In order to demonstrate the three above mentioned objectives, the comparison between the seismic behaviors of the fixed base building frame, and the same building frame with a base isolation system designed according to the prevailing codes is necessary. In the present study, such a comparison is made to investigate the seismic performance of the baseisolated building frame. The seismic performance of the two types of building frames, designed as per proposed Indian code (design of base-isolated buildings) is compared at three </w:t>
      </w:r>
      <w:r w:rsidRPr="00524946">
        <w:rPr>
          <w:rFonts w:eastAsia="Times New Roman"/>
          <w:snapToGrid w:val="0"/>
          <w:szCs w:val="24"/>
          <w:lang w:val="en-US"/>
        </w:rPr>
        <w:lastRenderedPageBreak/>
        <w:t xml:space="preserve">different performance points which are obtained by the CSM corresponding to three assumed PGA levels, namely, 0.2g (design level), 0.4g (medium level), and 0.6g (high level). The NTHA is also performed with simulated ground motion consistent with IS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1893-2016 response spectrum. Finally, the effectiveness of using base isolation is evaluated at the PGA levels with respect to the fixed base frame. A critical evaluation of the seismic demands for various cases is conducted by considering the inter-storey drift, the top floor displacement, the base shear, and the number of plastic hinges.</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keepNext/>
        <w:snapToGrid w:val="0"/>
        <w:spacing w:after="0" w:line="240" w:lineRule="auto"/>
        <w:jc w:val="both"/>
        <w:outlineLvl w:val="0"/>
        <w:rPr>
          <w:rFonts w:eastAsia="MS Mincho"/>
          <w:b/>
          <w:snapToGrid w:val="0"/>
          <w:color w:val="000000"/>
          <w:lang w:val="en-US" w:eastAsia="zh-CN" w:bidi="en-US"/>
        </w:rPr>
      </w:pPr>
      <w:r w:rsidRPr="00524946">
        <w:rPr>
          <w:rFonts w:eastAsia="MS Mincho"/>
          <w:b/>
          <w:snapToGrid w:val="0"/>
          <w:color w:val="000000"/>
          <w:lang w:val="en-US" w:eastAsia="zh-CN" w:bidi="en-US"/>
        </w:rPr>
        <w:t xml:space="preserve">2. MODELING AND DESIGN OF FRAMES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For the present study, a six-storey reinforced concrete building frame, which represents a typical office building frame in the Jaipur city of India is selected for the seismic analysis as shown in Figure 1(a). The frame consists of four bays of equal length of 6 m each. The height of each storey is considered equal to 3.5 m. For the lower three storey’s, the size of the beam is 400 mm × 600 mm, and the column size is 500 mm × 500 mm. For the upper three storeys, the size of the beam is 400 mm × 500 mm, and the column size is 400 mm × 400 mm. The size of the base beam in the case of the base-isolated frame is 400 mm × 700 mm. By keeping the same configuration and loading conditions, two variants of the frame mentioned above are taken (i) a frame seismically designed for fixed base condition (Frame A), (ii) a frame designed as per proposed base-isolated building code, draft 1893-2018: part 6 (Frame B). </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pacing w:after="0" w:line="240" w:lineRule="auto"/>
        <w:jc w:val="center"/>
        <w:rPr>
          <w:rFonts w:eastAsia="Times New Roman"/>
          <w:snapToGrid w:val="0"/>
          <w:color w:val="000000"/>
          <w:sz w:val="21"/>
          <w:szCs w:val="24"/>
          <w:lang w:val="en-US"/>
        </w:rPr>
      </w:pPr>
      <w:r w:rsidRPr="00524946">
        <w:rPr>
          <w:rFonts w:eastAsia="Times New Roman"/>
          <w:noProof/>
          <w:snapToGrid w:val="0"/>
          <w:color w:val="000000"/>
          <w:sz w:val="21"/>
          <w:szCs w:val="24"/>
        </w:rPr>
        <w:drawing>
          <wp:inline distT="0" distB="0" distL="0" distR="0" wp14:anchorId="094C6C64" wp14:editId="53E6FC70">
            <wp:extent cx="5108449" cy="2523745"/>
            <wp:effectExtent l="0" t="0" r="0" b="0"/>
            <wp:docPr id="3" name="Picture 31754"/>
            <wp:cNvGraphicFramePr/>
            <a:graphic xmlns:a="http://schemas.openxmlformats.org/drawingml/2006/main">
              <a:graphicData uri="http://schemas.openxmlformats.org/drawingml/2006/picture">
                <pic:pic xmlns:pic="http://schemas.openxmlformats.org/drawingml/2006/picture">
                  <pic:nvPicPr>
                    <pic:cNvPr id="31754" name="Picture 31754"/>
                    <pic:cNvPicPr/>
                  </pic:nvPicPr>
                  <pic:blipFill>
                    <a:blip r:embed="rId8" cstate="print"/>
                    <a:stretch>
                      <a:fillRect/>
                    </a:stretch>
                  </pic:blipFill>
                  <pic:spPr>
                    <a:xfrm>
                      <a:off x="0" y="0"/>
                      <a:ext cx="5108449" cy="2523745"/>
                    </a:xfrm>
                    <a:prstGeom prst="rect">
                      <a:avLst/>
                    </a:prstGeom>
                  </pic:spPr>
                </pic:pic>
              </a:graphicData>
            </a:graphic>
          </wp:inline>
        </w:drawing>
      </w:r>
    </w:p>
    <w:p w:rsidR="00524946" w:rsidRPr="00524946" w:rsidRDefault="00524946" w:rsidP="00524946">
      <w:pPr>
        <w:widowControl w:val="0"/>
        <w:spacing w:after="0" w:line="240" w:lineRule="auto"/>
        <w:jc w:val="center"/>
        <w:rPr>
          <w:rFonts w:eastAsia="Times New Roman"/>
          <w:snapToGrid w:val="0"/>
          <w:color w:val="000000"/>
          <w:sz w:val="21"/>
          <w:szCs w:val="24"/>
          <w:lang w:val="en-US"/>
        </w:rPr>
      </w:pPr>
      <w:r w:rsidRPr="00524946">
        <w:rPr>
          <w:rFonts w:eastAsia="Times New Roman"/>
          <w:noProof/>
          <w:snapToGrid w:val="0"/>
          <w:color w:val="000000"/>
          <w:sz w:val="21"/>
          <w:szCs w:val="24"/>
        </w:rPr>
        <w:drawing>
          <wp:inline distT="0" distB="0" distL="0" distR="0" wp14:anchorId="47FC9B58" wp14:editId="40E053A3">
            <wp:extent cx="5334000" cy="2359153"/>
            <wp:effectExtent l="0" t="0" r="0" b="0"/>
            <wp:docPr id="4" name="Picture 31752"/>
            <wp:cNvGraphicFramePr/>
            <a:graphic xmlns:a="http://schemas.openxmlformats.org/drawingml/2006/main">
              <a:graphicData uri="http://schemas.openxmlformats.org/drawingml/2006/picture">
                <pic:pic xmlns:pic="http://schemas.openxmlformats.org/drawingml/2006/picture">
                  <pic:nvPicPr>
                    <pic:cNvPr id="31752" name="Picture 31752"/>
                    <pic:cNvPicPr/>
                  </pic:nvPicPr>
                  <pic:blipFill>
                    <a:blip r:embed="rId9" cstate="print"/>
                    <a:stretch>
                      <a:fillRect/>
                    </a:stretch>
                  </pic:blipFill>
                  <pic:spPr>
                    <a:xfrm>
                      <a:off x="0" y="0"/>
                      <a:ext cx="5334000" cy="2359153"/>
                    </a:xfrm>
                    <a:prstGeom prst="rect">
                      <a:avLst/>
                    </a:prstGeom>
                  </pic:spPr>
                </pic:pic>
              </a:graphicData>
            </a:graphic>
          </wp:inline>
        </w:drawing>
      </w:r>
    </w:p>
    <w:p w:rsidR="00524946" w:rsidRPr="00524946" w:rsidRDefault="00524946" w:rsidP="00524946">
      <w:pPr>
        <w:widowControl w:val="0"/>
        <w:tabs>
          <w:tab w:val="center" w:pos="2499"/>
          <w:tab w:val="center" w:pos="6708"/>
        </w:tabs>
        <w:spacing w:after="0" w:line="240" w:lineRule="auto"/>
        <w:jc w:val="both"/>
        <w:rPr>
          <w:rFonts w:eastAsia="Times New Roman"/>
          <w:snapToGrid w:val="0"/>
          <w:color w:val="000000"/>
          <w:sz w:val="21"/>
          <w:szCs w:val="24"/>
          <w:lang w:val="en-US"/>
        </w:rPr>
      </w:pPr>
      <w:r w:rsidRPr="00524946">
        <w:rPr>
          <w:rFonts w:eastAsia="Calibri" w:cs="Calibri"/>
          <w:snapToGrid w:val="0"/>
          <w:color w:val="000000"/>
          <w:szCs w:val="24"/>
          <w:lang w:val="en-US"/>
        </w:rPr>
        <w:tab/>
      </w:r>
      <w:r w:rsidRPr="00524946">
        <w:rPr>
          <w:rFonts w:eastAsia="Times New Roman"/>
          <w:snapToGrid w:val="0"/>
          <w:color w:val="000000"/>
          <w:sz w:val="21"/>
          <w:szCs w:val="24"/>
          <w:lang w:val="en-US"/>
        </w:rPr>
        <w:t xml:space="preserve">(c) </w:t>
      </w:r>
      <w:r w:rsidRPr="00524946">
        <w:rPr>
          <w:rFonts w:eastAsia="Times New Roman"/>
          <w:snapToGrid w:val="0"/>
          <w:color w:val="000000"/>
          <w:sz w:val="21"/>
          <w:szCs w:val="24"/>
          <w:lang w:val="en-US"/>
        </w:rPr>
        <w:tab/>
        <w:t xml:space="preserve">(d)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rPr>
          <w:rFonts w:eastAsia="Times New Roman"/>
          <w:snapToGrid w:val="0"/>
          <w:sz w:val="20"/>
          <w:szCs w:val="24"/>
          <w:lang w:val="en-US"/>
        </w:rPr>
      </w:pPr>
      <w:r w:rsidRPr="00524946">
        <w:rPr>
          <w:rFonts w:eastAsia="Times New Roman"/>
          <w:snapToGrid w:val="0"/>
          <w:sz w:val="20"/>
          <w:szCs w:val="24"/>
          <w:lang w:val="en-US"/>
        </w:rPr>
        <w:t xml:space="preserve">Figure 1. Details of building frame; (a) elevation view; (b) beam-column layout of Frame A; (c) beam-column layout of Frame B; (d) simplified moment-rotation backbone curve adopted for plastic hinges. </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A 2-dimensional model of building frame is modeled in the commercial software ETABS as shown in Figure 1(a). The beams and columns are modeled as line elements with the frame property. For modeling the beamcolumn joint, the rigidity factor is taken as 0.5 which means that half of the joint length would be rigid. To introduce the plasticity in the frame elements, plastic hinges are defined at the ends of each element. The beams are provided with the moment (M3) hinges and columns are provided with the P-M3 hinges which take into account the interaction of the axial load and the bending moment subjected on the column.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The user-defined plastic hinge properties are used to define the plastic hinges adopting the model of the moment-rotation as prescribed in FEMA 356 as shown in Figure 1(d). The moment-rotation relation is simplified to five points, namely A (origin), B (yield point), C (ultimate point), D (residual strength), and E (reduced strength). In the same figure, three performance levels, namely, IO (immediate occupancy), LS (life safety), and CP (collapse prevention) are marked. The moment-rotation relationship is obtained by performing moment-curvature analysis of beams and columns in the section designer facility provided in the SAP2000 software. The plastic hinge length is multiplied by the curvature ductility (the difference between ultimate curvature and yield curvature) to obtain the total plastic hinge rotation. The length of plastic hinge is taken as 0.5 H ( H is the depth of the section) from the face of the beam-column joint as recommended by Park and Paulay (1975), and ATC-40 (1996). The acceptance criteria adopted in the present study for the abovementioned performance levels is 10%, 60%, and 90% of the plastic rotation for IO, LS, and CP levels which is referred from the study of Inel and Ozmen (2006).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The dead load (DL) is assumed to be 20 kN/m on typical floors and 15 kN/m on the roof. The live load (LL) is assumed as 10 kN/m on typical floors. The grade of concrete used is M30 having a compressive strength equal to 30 MPa, the Poisson’s ratio equal to 0.2, and the elastic modulus equal to 27386 MPa. The Fe, 415grade steel, is used for reinforcing bars having a yield strength equal to 415 MPa and the ultimate strength equal to 534 MPa.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The beams and columns of the fixed base frame are designed as per Indian seismic code IS-1893 (2016) for the full value of DL plus 50% of LL by assuming the building to be located in the highest seismic zone (v) for which zone factor (Z) is equal to 0.36. The value of the response reduction factor, R, is considered to be 5 corresponding to the special moment resisting frame. The ductile design and detailing of the Frame A is carried out by following the provisions of the Indian code for ductile detailing, IS 13920:2016. The provision ensuring strong column-weak beam design philosophy for a moment resisting frame is strictly followed in which the design moment of resistance of columns should be 1.4 times of the design moment of resistance of beams meeting at a joint. Note that, by following this provision, the reinforcement requirement in the beams and columns to maintain the column to beam strength ratio = 1.4 comes out nearly the same for Frames A and B. In order to save the reinforcement, this strength ratio is not maintained in the design of Frame B.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rPr>
          <w:rFonts w:eastAsia="Times New Roman"/>
          <w:snapToGrid w:val="0"/>
          <w:sz w:val="21"/>
          <w:szCs w:val="24"/>
          <w:lang w:val="en-US"/>
        </w:rPr>
      </w:pPr>
      <w:r w:rsidRPr="00524946">
        <w:rPr>
          <w:rFonts w:eastAsia="Times New Roman"/>
          <w:snapToGrid w:val="0"/>
          <w:sz w:val="20"/>
          <w:szCs w:val="24"/>
          <w:lang w:val="en-US"/>
        </w:rPr>
        <w:t xml:space="preserve">Table 1. Reinforcement details of Frame A. </w:t>
      </w:r>
    </w:p>
    <w:p w:rsidR="00524946" w:rsidRPr="00524946" w:rsidRDefault="00524946" w:rsidP="00524946">
      <w:pPr>
        <w:widowControl w:val="0"/>
        <w:spacing w:after="0" w:line="240" w:lineRule="auto"/>
        <w:jc w:val="both"/>
        <w:rPr>
          <w:rFonts w:eastAsia="Times New Roman"/>
          <w:snapToGrid w:val="0"/>
          <w:szCs w:val="24"/>
          <w:lang w:val="en-US"/>
        </w:rPr>
      </w:pPr>
    </w:p>
    <w:tbl>
      <w:tblPr>
        <w:tblW w:w="0" w:type="auto"/>
        <w:jc w:val="center"/>
        <w:tblLayout w:type="fixed"/>
        <w:tblCellMar>
          <w:left w:w="0" w:type="dxa"/>
          <w:right w:w="0" w:type="dxa"/>
        </w:tblCellMar>
        <w:tblLook w:val="04A0" w:firstRow="1" w:lastRow="0" w:firstColumn="1" w:lastColumn="0" w:noHBand="0" w:noVBand="1"/>
      </w:tblPr>
      <w:tblGrid>
        <w:gridCol w:w="20"/>
        <w:gridCol w:w="940"/>
        <w:gridCol w:w="880"/>
        <w:gridCol w:w="740"/>
        <w:gridCol w:w="1820"/>
        <w:gridCol w:w="1940"/>
        <w:gridCol w:w="2640"/>
        <w:gridCol w:w="20"/>
      </w:tblGrid>
      <w:tr w:rsidR="00524946" w:rsidRPr="00524946" w:rsidTr="00FF5A90">
        <w:trPr>
          <w:trHeight w:val="241"/>
          <w:jc w:val="center"/>
        </w:trPr>
        <w:tc>
          <w:tcPr>
            <w:tcW w:w="20" w:type="dxa"/>
            <w:tcBorders>
              <w:top w:val="single" w:sz="4" w:space="0" w:color="auto"/>
            </w:tcBorders>
            <w:vAlign w:val="center"/>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940" w:type="dxa"/>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sz w:val="21"/>
                <w:szCs w:val="21"/>
                <w:lang w:val="en-US" w:eastAsia="en-US"/>
              </w:rPr>
              <w:t>Frame</w:t>
            </w:r>
          </w:p>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7"/>
                <w:sz w:val="21"/>
                <w:szCs w:val="21"/>
                <w:lang w:val="en-US" w:eastAsia="en-US"/>
              </w:rPr>
              <w:t>element</w:t>
            </w:r>
          </w:p>
        </w:tc>
        <w:tc>
          <w:tcPr>
            <w:tcW w:w="880" w:type="dxa"/>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sz w:val="21"/>
                <w:szCs w:val="21"/>
                <w:lang w:val="en-US" w:eastAsia="en-US"/>
              </w:rPr>
              <w:t>Breadth</w:t>
            </w:r>
          </w:p>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sz w:val="21"/>
                <w:szCs w:val="21"/>
                <w:lang w:val="en-US" w:eastAsia="en-US"/>
              </w:rPr>
              <w:t>(mm)</w:t>
            </w:r>
          </w:p>
        </w:tc>
        <w:tc>
          <w:tcPr>
            <w:tcW w:w="740" w:type="dxa"/>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8"/>
                <w:sz w:val="21"/>
                <w:szCs w:val="21"/>
                <w:lang w:val="en-US" w:eastAsia="en-US"/>
              </w:rPr>
              <w:t>Depth</w:t>
            </w:r>
          </w:p>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7"/>
                <w:sz w:val="21"/>
                <w:szCs w:val="21"/>
                <w:lang w:val="en-US" w:eastAsia="en-US"/>
              </w:rPr>
              <w:t>(mm)</w:t>
            </w:r>
          </w:p>
        </w:tc>
        <w:tc>
          <w:tcPr>
            <w:tcW w:w="3760" w:type="dxa"/>
            <w:gridSpan w:val="2"/>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9"/>
                <w:sz w:val="21"/>
                <w:szCs w:val="21"/>
                <w:lang w:val="en-US" w:eastAsia="en-US"/>
              </w:rPr>
              <w:t>Reinforcement</w:t>
            </w:r>
          </w:p>
        </w:tc>
        <w:tc>
          <w:tcPr>
            <w:tcW w:w="2640" w:type="dxa"/>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8"/>
                <w:sz w:val="21"/>
                <w:szCs w:val="21"/>
                <w:lang w:val="en-US" w:eastAsia="en-US"/>
              </w:rPr>
              <w:t>Spacing of lateral ties (mm)</w:t>
            </w:r>
          </w:p>
        </w:tc>
        <w:tc>
          <w:tcPr>
            <w:tcW w:w="20" w:type="dxa"/>
            <w:tcBorders>
              <w:top w:val="single" w:sz="4" w:space="0" w:color="auto"/>
            </w:tcBorders>
            <w:vAlign w:val="center"/>
          </w:tcPr>
          <w:p w:rsidR="00524946" w:rsidRPr="00524946" w:rsidRDefault="00524946" w:rsidP="00524946">
            <w:pPr>
              <w:widowControl w:val="0"/>
              <w:spacing w:after="0" w:line="240" w:lineRule="auto"/>
              <w:jc w:val="center"/>
              <w:rPr>
                <w:rFonts w:eastAsia="Times New Roman"/>
                <w:snapToGrid w:val="0"/>
                <w:sz w:val="2"/>
                <w:szCs w:val="2"/>
                <w:lang w:val="en-US" w:eastAsia="en-US"/>
              </w:rPr>
            </w:pPr>
          </w:p>
        </w:tc>
      </w:tr>
      <w:tr w:rsidR="00524946" w:rsidRPr="00524946" w:rsidTr="00FF5A90">
        <w:trPr>
          <w:trHeight w:val="329"/>
          <w:jc w:val="center"/>
        </w:trPr>
        <w:tc>
          <w:tcPr>
            <w:tcW w:w="20" w:type="dxa"/>
            <w:tcBorders>
              <w:bottom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14"/>
                <w:szCs w:val="14"/>
                <w:lang w:val="en-US" w:eastAsia="en-US"/>
              </w:rPr>
            </w:pPr>
          </w:p>
        </w:tc>
        <w:tc>
          <w:tcPr>
            <w:tcW w:w="940" w:type="dxa"/>
            <w:vMerge/>
            <w:tcBorders>
              <w:bottom w:val="single" w:sz="4" w:space="0" w:color="auto"/>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880" w:type="dxa"/>
            <w:vMerge/>
            <w:tcBorders>
              <w:bottom w:val="single" w:sz="4" w:space="0" w:color="auto"/>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740" w:type="dxa"/>
            <w:vMerge/>
            <w:tcBorders>
              <w:bottom w:val="single" w:sz="4" w:space="0" w:color="auto"/>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3760" w:type="dxa"/>
            <w:gridSpan w:val="2"/>
            <w:vMerge/>
            <w:tcBorders>
              <w:bottom w:val="single" w:sz="4" w:space="0" w:color="auto"/>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640" w:type="dxa"/>
            <w:vMerge/>
            <w:tcBorders>
              <w:bottom w:val="single" w:sz="4" w:space="0" w:color="auto"/>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tcBorders>
              <w:bottom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90"/>
          <w:jc w:val="center"/>
        </w:trPr>
        <w:tc>
          <w:tcPr>
            <w:tcW w:w="2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tcBorders>
              <w:top w:val="single" w:sz="4" w:space="0" w:color="auto"/>
            </w:tcBorders>
            <w:vAlign w:val="bottom"/>
            <w:hideMark/>
          </w:tcPr>
          <w:p w:rsidR="00524946" w:rsidRPr="00524946" w:rsidRDefault="00524946" w:rsidP="00524946">
            <w:pPr>
              <w:widowControl w:val="0"/>
              <w:spacing w:after="0" w:line="240" w:lineRule="auto"/>
              <w:ind w:left="100"/>
              <w:jc w:val="both"/>
              <w:rPr>
                <w:rFonts w:eastAsia="Times New Roman"/>
                <w:snapToGrid w:val="0"/>
                <w:sz w:val="20"/>
                <w:szCs w:val="20"/>
                <w:lang w:val="en-US" w:eastAsia="en-US"/>
              </w:rPr>
            </w:pPr>
            <w:r w:rsidRPr="00524946">
              <w:rPr>
                <w:rFonts w:eastAsia="Times New Roman"/>
                <w:b/>
                <w:bCs/>
                <w:snapToGrid w:val="0"/>
                <w:sz w:val="21"/>
                <w:szCs w:val="21"/>
                <w:lang w:val="en-US" w:eastAsia="en-US"/>
              </w:rPr>
              <w:t>Columns</w:t>
            </w:r>
          </w:p>
        </w:tc>
        <w:tc>
          <w:tcPr>
            <w:tcW w:w="88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74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182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194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264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2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96"/>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C1</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3760" w:type="dxa"/>
            <w:gridSpan w:val="2"/>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9"/>
                <w:sz w:val="21"/>
                <w:szCs w:val="21"/>
                <w:lang w:val="en-US" w:eastAsia="en-US"/>
              </w:rPr>
              <w:t>8 bars@</w:t>
            </w:r>
            <w:r w:rsidRPr="00524946">
              <w:rPr>
                <w:rFonts w:eastAsia="Times New Roman"/>
                <w:snapToGrid w:val="0"/>
                <w:w w:val="99"/>
                <w:sz w:val="21"/>
                <w:szCs w:val="21"/>
                <w:lang w:eastAsia="en-US"/>
              </w:rPr>
              <w:t xml:space="preserve"> </w:t>
            </w:r>
            <w:r w:rsidRPr="00524946">
              <w:rPr>
                <w:rFonts w:eastAsia="Times New Roman"/>
                <w:snapToGrid w:val="0"/>
                <w:w w:val="99"/>
                <w:sz w:val="21"/>
                <w:szCs w:val="21"/>
                <w:lang w:val="en-US" w:eastAsia="en-US"/>
              </w:rPr>
              <w:t>20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125</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82"/>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C2</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3760" w:type="dxa"/>
            <w:gridSpan w:val="2"/>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10 bars@</w:t>
            </w:r>
            <w:r w:rsidRPr="00524946">
              <w:rPr>
                <w:rFonts w:eastAsia="Times New Roman"/>
                <w:snapToGrid w:val="0"/>
                <w:w w:val="97"/>
                <w:sz w:val="21"/>
                <w:szCs w:val="21"/>
                <w:lang w:eastAsia="en-US"/>
              </w:rPr>
              <w:t xml:space="preserve"> </w:t>
            </w:r>
            <w:r w:rsidRPr="00524946">
              <w:rPr>
                <w:rFonts w:eastAsia="Times New Roman"/>
                <w:snapToGrid w:val="0"/>
                <w:w w:val="97"/>
                <w:sz w:val="21"/>
                <w:szCs w:val="21"/>
                <w:lang w:val="en-US" w:eastAsia="en-US"/>
              </w:rPr>
              <w:t>20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125</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82"/>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C3</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3760" w:type="dxa"/>
            <w:gridSpan w:val="2"/>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12 bars@ 20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125</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82"/>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C4</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3760" w:type="dxa"/>
            <w:gridSpan w:val="2"/>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12 bars@ 20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82"/>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C5</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3760" w:type="dxa"/>
            <w:gridSpan w:val="2"/>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10 bars@ 20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83"/>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C6</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3760" w:type="dxa"/>
            <w:gridSpan w:val="2"/>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16 bars@ 20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85"/>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C7</w:t>
            </w:r>
          </w:p>
        </w:tc>
        <w:tc>
          <w:tcPr>
            <w:tcW w:w="8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3760" w:type="dxa"/>
            <w:gridSpan w:val="2"/>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20bars @</w:t>
            </w:r>
            <w:r w:rsidRPr="00524946">
              <w:rPr>
                <w:rFonts w:eastAsia="Times New Roman"/>
                <w:snapToGrid w:val="0"/>
                <w:w w:val="97"/>
                <w:sz w:val="21"/>
                <w:szCs w:val="21"/>
                <w:lang w:eastAsia="en-US"/>
              </w:rPr>
              <w:t xml:space="preserve"> </w:t>
            </w:r>
            <w:r w:rsidRPr="00524946">
              <w:rPr>
                <w:rFonts w:eastAsia="Times New Roman"/>
                <w:snapToGrid w:val="0"/>
                <w:w w:val="97"/>
                <w:sz w:val="21"/>
                <w:szCs w:val="21"/>
                <w:lang w:val="en-US" w:eastAsia="en-US"/>
              </w:rPr>
              <w:t>20 mm dia.</w:t>
            </w:r>
          </w:p>
        </w:tc>
        <w:tc>
          <w:tcPr>
            <w:tcW w:w="26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389"/>
          <w:jc w:val="center"/>
        </w:trPr>
        <w:tc>
          <w:tcPr>
            <w:tcW w:w="20" w:type="dxa"/>
            <w:vAlign w:val="center"/>
          </w:tcPr>
          <w:p w:rsidR="00524946" w:rsidRPr="00524946" w:rsidRDefault="00524946" w:rsidP="00524946">
            <w:pPr>
              <w:widowControl w:val="0"/>
              <w:spacing w:after="0" w:line="240" w:lineRule="auto"/>
              <w:jc w:val="center"/>
              <w:rPr>
                <w:rFonts w:eastAsia="Times New Roman"/>
                <w:snapToGrid w:val="0"/>
                <w:sz w:val="24"/>
                <w:szCs w:val="24"/>
                <w:lang w:val="en-US" w:eastAsia="en-US"/>
              </w:rPr>
            </w:pPr>
          </w:p>
        </w:tc>
        <w:tc>
          <w:tcPr>
            <w:tcW w:w="940" w:type="dxa"/>
            <w:vAlign w:val="center"/>
            <w:hideMark/>
          </w:tcPr>
          <w:p w:rsidR="00524946" w:rsidRPr="00524946" w:rsidRDefault="00524946" w:rsidP="00524946">
            <w:pPr>
              <w:widowControl w:val="0"/>
              <w:spacing w:after="0" w:line="240" w:lineRule="auto"/>
              <w:ind w:left="100"/>
              <w:jc w:val="center"/>
              <w:rPr>
                <w:rFonts w:eastAsia="Times New Roman"/>
                <w:snapToGrid w:val="0"/>
                <w:sz w:val="20"/>
                <w:szCs w:val="20"/>
                <w:lang w:val="en-US" w:eastAsia="en-US"/>
              </w:rPr>
            </w:pPr>
            <w:r w:rsidRPr="00524946">
              <w:rPr>
                <w:rFonts w:eastAsia="Times New Roman"/>
                <w:b/>
                <w:bCs/>
                <w:snapToGrid w:val="0"/>
                <w:sz w:val="21"/>
                <w:szCs w:val="21"/>
                <w:lang w:val="en-US" w:eastAsia="en-US"/>
              </w:rPr>
              <w:t>Beams</w:t>
            </w:r>
          </w:p>
        </w:tc>
        <w:tc>
          <w:tcPr>
            <w:tcW w:w="880" w:type="dxa"/>
            <w:vAlign w:val="center"/>
          </w:tcPr>
          <w:p w:rsidR="00524946" w:rsidRPr="00524946" w:rsidRDefault="00524946" w:rsidP="00524946">
            <w:pPr>
              <w:widowControl w:val="0"/>
              <w:spacing w:after="0" w:line="240" w:lineRule="auto"/>
              <w:jc w:val="center"/>
              <w:rPr>
                <w:rFonts w:eastAsia="Times New Roman"/>
                <w:snapToGrid w:val="0"/>
                <w:sz w:val="24"/>
                <w:szCs w:val="24"/>
                <w:lang w:val="en-US" w:eastAsia="en-US"/>
              </w:rPr>
            </w:pPr>
          </w:p>
        </w:tc>
        <w:tc>
          <w:tcPr>
            <w:tcW w:w="740" w:type="dxa"/>
            <w:vAlign w:val="center"/>
          </w:tcPr>
          <w:p w:rsidR="00524946" w:rsidRPr="00524946" w:rsidRDefault="00524946" w:rsidP="00524946">
            <w:pPr>
              <w:widowControl w:val="0"/>
              <w:spacing w:after="0" w:line="240" w:lineRule="auto"/>
              <w:jc w:val="center"/>
              <w:rPr>
                <w:rFonts w:eastAsia="Times New Roman"/>
                <w:snapToGrid w:val="0"/>
                <w:sz w:val="24"/>
                <w:szCs w:val="24"/>
                <w:lang w:val="en-US" w:eastAsia="en-US"/>
              </w:rPr>
            </w:pPr>
          </w:p>
        </w:tc>
        <w:tc>
          <w:tcPr>
            <w:tcW w:w="1820" w:type="dxa"/>
            <w:tcBorders>
              <w:top w:val="nil"/>
              <w:left w:val="nil"/>
              <w:bottom w:val="single" w:sz="8" w:space="0" w:color="auto"/>
              <w:right w:val="nil"/>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9"/>
                <w:sz w:val="21"/>
                <w:szCs w:val="21"/>
                <w:lang w:val="en-US" w:eastAsia="en-US"/>
              </w:rPr>
              <w:t>Top</w:t>
            </w:r>
          </w:p>
        </w:tc>
        <w:tc>
          <w:tcPr>
            <w:tcW w:w="1940" w:type="dxa"/>
            <w:tcBorders>
              <w:top w:val="nil"/>
              <w:left w:val="nil"/>
              <w:bottom w:val="single" w:sz="8" w:space="0" w:color="auto"/>
              <w:right w:val="nil"/>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9"/>
                <w:sz w:val="21"/>
                <w:szCs w:val="21"/>
                <w:lang w:val="en-US" w:eastAsia="en-US"/>
              </w:rPr>
              <w:t>Bottom</w:t>
            </w:r>
          </w:p>
        </w:tc>
        <w:tc>
          <w:tcPr>
            <w:tcW w:w="2640" w:type="dxa"/>
            <w:vAlign w:val="center"/>
          </w:tcPr>
          <w:p w:rsidR="00524946" w:rsidRPr="00524946" w:rsidRDefault="00524946" w:rsidP="00524946">
            <w:pPr>
              <w:widowControl w:val="0"/>
              <w:spacing w:after="0" w:line="240" w:lineRule="auto"/>
              <w:jc w:val="center"/>
              <w:rPr>
                <w:rFonts w:eastAsia="Times New Roman"/>
                <w:snapToGrid w:val="0"/>
                <w:sz w:val="24"/>
                <w:szCs w:val="24"/>
                <w:lang w:val="en-US" w:eastAsia="en-US"/>
              </w:rPr>
            </w:pPr>
          </w:p>
        </w:tc>
        <w:tc>
          <w:tcPr>
            <w:tcW w:w="20" w:type="dxa"/>
            <w:vAlign w:val="center"/>
          </w:tcPr>
          <w:p w:rsidR="00524946" w:rsidRPr="00524946" w:rsidRDefault="00524946" w:rsidP="00524946">
            <w:pPr>
              <w:widowControl w:val="0"/>
              <w:spacing w:after="0" w:line="240" w:lineRule="auto"/>
              <w:jc w:val="center"/>
              <w:rPr>
                <w:rFonts w:eastAsia="Times New Roman"/>
                <w:snapToGrid w:val="0"/>
                <w:sz w:val="2"/>
                <w:szCs w:val="2"/>
                <w:lang w:val="en-US" w:eastAsia="en-US"/>
              </w:rPr>
            </w:pPr>
          </w:p>
        </w:tc>
      </w:tr>
      <w:tr w:rsidR="00524946" w:rsidRPr="00524946" w:rsidTr="00FF5A90">
        <w:trPr>
          <w:trHeight w:val="322"/>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B1</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182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4 bars@ 16 mm dia.</w:t>
            </w:r>
          </w:p>
        </w:tc>
        <w:tc>
          <w:tcPr>
            <w:tcW w:w="1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4 bars@ 16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322"/>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B2</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182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5 bars@ 16 mm dia.</w:t>
            </w:r>
          </w:p>
        </w:tc>
        <w:tc>
          <w:tcPr>
            <w:tcW w:w="1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3 bars@ 16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322"/>
          <w:jc w:val="center"/>
        </w:trPr>
        <w:tc>
          <w:tcPr>
            <w:tcW w:w="2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B3</w:t>
            </w:r>
          </w:p>
        </w:tc>
        <w:tc>
          <w:tcPr>
            <w:tcW w:w="8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600</w:t>
            </w:r>
          </w:p>
        </w:tc>
        <w:tc>
          <w:tcPr>
            <w:tcW w:w="182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5 bars@ 16 mm dia.</w:t>
            </w:r>
          </w:p>
        </w:tc>
        <w:tc>
          <w:tcPr>
            <w:tcW w:w="19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3 bars@ 16 mm dia.</w:t>
            </w:r>
          </w:p>
        </w:tc>
        <w:tc>
          <w:tcPr>
            <w:tcW w:w="26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bl>
    <w:p w:rsidR="00524946" w:rsidRPr="00524946" w:rsidRDefault="00524946" w:rsidP="00524946">
      <w:pPr>
        <w:widowControl w:val="0"/>
        <w:spacing w:after="0" w:line="240" w:lineRule="auto"/>
        <w:jc w:val="both"/>
        <w:rPr>
          <w:rFonts w:eastAsia="Times New Roman"/>
          <w:snapToGrid w:val="0"/>
          <w:szCs w:val="24"/>
        </w:rPr>
      </w:pP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lastRenderedPageBreak/>
        <w:t>As per the draft IS 1893: 2018 (part 6), the design base shear force in the case of the base-isolated building is estimated corresponding to the fixed base building having a natural period equal to the isolated period of the base-isolated building. The response reduction factor, R in designing the base-isolated building, is considered to be 2 as per draft 1893:2018 (part 6). The beam-column layout for the two frames is shown in Figure 1(b) and 1(c). The frames are designed in ETABS, and the reinforcement details are provided in Tables 1 and 2</w:t>
      </w:r>
      <w:r w:rsidRPr="00524946">
        <w:rPr>
          <w:rFonts w:eastAsia="Times New Roman"/>
          <w:b/>
          <w:snapToGrid w:val="0"/>
          <w:szCs w:val="24"/>
          <w:lang w:val="en-US"/>
        </w:rPr>
        <w:t xml:space="preserve"> </w:t>
      </w:r>
      <w:r w:rsidRPr="00524946">
        <w:rPr>
          <w:rFonts w:eastAsia="Times New Roman"/>
          <w:snapToGrid w:val="0"/>
          <w:szCs w:val="24"/>
          <w:lang w:val="en-US"/>
        </w:rPr>
        <w:t xml:space="preserve">respectively. </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pacing w:after="0" w:line="240" w:lineRule="auto"/>
        <w:jc w:val="center"/>
        <w:rPr>
          <w:rFonts w:eastAsia="Times New Roman"/>
          <w:snapToGrid w:val="0"/>
          <w:sz w:val="21"/>
          <w:szCs w:val="24"/>
          <w:lang w:val="en-US"/>
        </w:rPr>
      </w:pPr>
      <w:r w:rsidRPr="00524946">
        <w:rPr>
          <w:rFonts w:eastAsia="Times New Roman"/>
          <w:snapToGrid w:val="0"/>
          <w:sz w:val="20"/>
          <w:szCs w:val="24"/>
          <w:lang w:val="en-US"/>
        </w:rPr>
        <w:t xml:space="preserve">Table 2. Reinforcement details of Frame B. </w:t>
      </w:r>
    </w:p>
    <w:p w:rsidR="00524946" w:rsidRPr="00524946" w:rsidRDefault="00524946" w:rsidP="00524946">
      <w:pPr>
        <w:widowControl w:val="0"/>
        <w:spacing w:after="0" w:line="240" w:lineRule="auto"/>
        <w:jc w:val="both"/>
        <w:rPr>
          <w:rFonts w:eastAsia="Times New Roman"/>
          <w:snapToGrid w:val="0"/>
          <w:szCs w:val="24"/>
          <w:lang w:val="en-US"/>
        </w:rPr>
      </w:pPr>
    </w:p>
    <w:tbl>
      <w:tblPr>
        <w:tblW w:w="0" w:type="auto"/>
        <w:jc w:val="center"/>
        <w:tblLayout w:type="fixed"/>
        <w:tblCellMar>
          <w:left w:w="0" w:type="dxa"/>
          <w:right w:w="0" w:type="dxa"/>
        </w:tblCellMar>
        <w:tblLook w:val="04A0" w:firstRow="1" w:lastRow="0" w:firstColumn="1" w:lastColumn="0" w:noHBand="0" w:noVBand="1"/>
      </w:tblPr>
      <w:tblGrid>
        <w:gridCol w:w="20"/>
        <w:gridCol w:w="940"/>
        <w:gridCol w:w="880"/>
        <w:gridCol w:w="740"/>
        <w:gridCol w:w="1880"/>
        <w:gridCol w:w="1880"/>
        <w:gridCol w:w="2640"/>
        <w:gridCol w:w="20"/>
      </w:tblGrid>
      <w:tr w:rsidR="00524946" w:rsidRPr="00524946" w:rsidTr="00FF5A90">
        <w:trPr>
          <w:trHeight w:val="241"/>
          <w:jc w:val="center"/>
        </w:trPr>
        <w:tc>
          <w:tcPr>
            <w:tcW w:w="2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1"/>
                <w:szCs w:val="21"/>
                <w:lang w:val="en-US" w:eastAsia="en-US"/>
              </w:rPr>
            </w:pPr>
          </w:p>
        </w:tc>
        <w:tc>
          <w:tcPr>
            <w:tcW w:w="940" w:type="dxa"/>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sz w:val="21"/>
                <w:szCs w:val="21"/>
                <w:lang w:val="en-US" w:eastAsia="en-US"/>
              </w:rPr>
              <w:t>Frame</w:t>
            </w:r>
          </w:p>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7"/>
                <w:sz w:val="21"/>
                <w:szCs w:val="21"/>
                <w:lang w:val="en-US" w:eastAsia="en-US"/>
              </w:rPr>
              <w:t>element</w:t>
            </w:r>
          </w:p>
        </w:tc>
        <w:tc>
          <w:tcPr>
            <w:tcW w:w="880" w:type="dxa"/>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sz w:val="21"/>
                <w:szCs w:val="21"/>
                <w:lang w:val="en-US" w:eastAsia="en-US"/>
              </w:rPr>
              <w:t>Breadth</w:t>
            </w:r>
          </w:p>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sz w:val="21"/>
                <w:szCs w:val="21"/>
                <w:lang w:val="en-US" w:eastAsia="en-US"/>
              </w:rPr>
              <w:t>(mm)</w:t>
            </w:r>
          </w:p>
        </w:tc>
        <w:tc>
          <w:tcPr>
            <w:tcW w:w="740" w:type="dxa"/>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8"/>
                <w:sz w:val="21"/>
                <w:szCs w:val="21"/>
                <w:lang w:val="en-US" w:eastAsia="en-US"/>
              </w:rPr>
              <w:t>Depth</w:t>
            </w:r>
          </w:p>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7"/>
                <w:sz w:val="21"/>
                <w:szCs w:val="21"/>
                <w:lang w:val="en-US" w:eastAsia="en-US"/>
              </w:rPr>
              <w:t>(mm)</w:t>
            </w:r>
          </w:p>
        </w:tc>
        <w:tc>
          <w:tcPr>
            <w:tcW w:w="3760" w:type="dxa"/>
            <w:gridSpan w:val="2"/>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9"/>
                <w:sz w:val="21"/>
                <w:szCs w:val="21"/>
                <w:lang w:val="en-US" w:eastAsia="en-US"/>
              </w:rPr>
              <w:t>Reinforcement</w:t>
            </w:r>
          </w:p>
        </w:tc>
        <w:tc>
          <w:tcPr>
            <w:tcW w:w="2640" w:type="dxa"/>
            <w:vMerge w:val="restart"/>
            <w:tcBorders>
              <w:top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8"/>
                <w:sz w:val="21"/>
                <w:szCs w:val="21"/>
                <w:lang w:val="en-US" w:eastAsia="en-US"/>
              </w:rPr>
              <w:t>Spacing of lateral ties (mm)</w:t>
            </w:r>
          </w:p>
        </w:tc>
        <w:tc>
          <w:tcPr>
            <w:tcW w:w="2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482"/>
          <w:jc w:val="center"/>
        </w:trPr>
        <w:tc>
          <w:tcPr>
            <w:tcW w:w="20" w:type="dxa"/>
            <w:tcBorders>
              <w:bottom w:val="single" w:sz="4" w:space="0" w:color="auto"/>
            </w:tcBorders>
            <w:vAlign w:val="center"/>
          </w:tcPr>
          <w:p w:rsidR="00524946" w:rsidRPr="00524946" w:rsidRDefault="00524946" w:rsidP="00524946">
            <w:pPr>
              <w:widowControl w:val="0"/>
              <w:spacing w:after="0" w:line="240" w:lineRule="auto"/>
              <w:jc w:val="center"/>
              <w:rPr>
                <w:rFonts w:eastAsia="Times New Roman"/>
                <w:snapToGrid w:val="0"/>
                <w:sz w:val="14"/>
                <w:szCs w:val="14"/>
                <w:lang w:val="en-US" w:eastAsia="en-US"/>
              </w:rPr>
            </w:pPr>
          </w:p>
        </w:tc>
        <w:tc>
          <w:tcPr>
            <w:tcW w:w="940" w:type="dxa"/>
            <w:vMerge/>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880" w:type="dxa"/>
            <w:vMerge/>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740" w:type="dxa"/>
            <w:vMerge/>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3760" w:type="dxa"/>
            <w:gridSpan w:val="2"/>
            <w:vMerge/>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2640" w:type="dxa"/>
            <w:vMerge/>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20" w:type="dxa"/>
            <w:tcBorders>
              <w:bottom w:val="single" w:sz="4" w:space="0" w:color="auto"/>
            </w:tcBorders>
            <w:vAlign w:val="center"/>
          </w:tcPr>
          <w:p w:rsidR="00524946" w:rsidRPr="00524946" w:rsidRDefault="00524946" w:rsidP="00524946">
            <w:pPr>
              <w:widowControl w:val="0"/>
              <w:spacing w:after="0" w:line="240" w:lineRule="auto"/>
              <w:jc w:val="center"/>
              <w:rPr>
                <w:rFonts w:eastAsia="Times New Roman"/>
                <w:snapToGrid w:val="0"/>
                <w:sz w:val="2"/>
                <w:szCs w:val="2"/>
                <w:lang w:val="en-US" w:eastAsia="en-US"/>
              </w:rPr>
            </w:pPr>
          </w:p>
        </w:tc>
      </w:tr>
      <w:tr w:rsidR="00524946" w:rsidRPr="00524946" w:rsidTr="00FF5A90">
        <w:trPr>
          <w:trHeight w:val="290"/>
          <w:jc w:val="center"/>
        </w:trPr>
        <w:tc>
          <w:tcPr>
            <w:tcW w:w="2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tcBorders>
              <w:top w:val="single" w:sz="4" w:space="0" w:color="auto"/>
            </w:tcBorders>
            <w:vAlign w:val="bottom"/>
            <w:hideMark/>
          </w:tcPr>
          <w:p w:rsidR="00524946" w:rsidRPr="00524946" w:rsidRDefault="00524946" w:rsidP="00524946">
            <w:pPr>
              <w:widowControl w:val="0"/>
              <w:spacing w:after="0" w:line="240" w:lineRule="auto"/>
              <w:ind w:left="100"/>
              <w:jc w:val="both"/>
              <w:rPr>
                <w:rFonts w:eastAsia="Times New Roman"/>
                <w:snapToGrid w:val="0"/>
                <w:sz w:val="20"/>
                <w:szCs w:val="20"/>
                <w:lang w:val="en-US" w:eastAsia="en-US"/>
              </w:rPr>
            </w:pPr>
            <w:r w:rsidRPr="00524946">
              <w:rPr>
                <w:rFonts w:eastAsia="Times New Roman"/>
                <w:b/>
                <w:bCs/>
                <w:snapToGrid w:val="0"/>
                <w:sz w:val="21"/>
                <w:szCs w:val="21"/>
                <w:lang w:val="en-US" w:eastAsia="en-US"/>
              </w:rPr>
              <w:t>Columns</w:t>
            </w:r>
          </w:p>
        </w:tc>
        <w:tc>
          <w:tcPr>
            <w:tcW w:w="88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74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188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188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264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2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95"/>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C1</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3760" w:type="dxa"/>
            <w:gridSpan w:val="2"/>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9"/>
                <w:sz w:val="21"/>
                <w:szCs w:val="21"/>
                <w:lang w:val="en-US" w:eastAsia="en-US"/>
              </w:rPr>
              <w:t>8 bars@20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286"/>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C2</w:t>
            </w:r>
          </w:p>
        </w:tc>
        <w:tc>
          <w:tcPr>
            <w:tcW w:w="8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3760" w:type="dxa"/>
            <w:gridSpan w:val="2"/>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9"/>
                <w:sz w:val="21"/>
                <w:szCs w:val="21"/>
                <w:lang w:val="en-US" w:eastAsia="en-US"/>
              </w:rPr>
              <w:t>6 bars@20 mm dia.</w:t>
            </w:r>
          </w:p>
        </w:tc>
        <w:tc>
          <w:tcPr>
            <w:tcW w:w="26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511"/>
          <w:jc w:val="center"/>
        </w:trPr>
        <w:tc>
          <w:tcPr>
            <w:tcW w:w="20" w:type="dxa"/>
            <w:vAlign w:val="center"/>
          </w:tcPr>
          <w:p w:rsidR="00524946" w:rsidRPr="00524946" w:rsidRDefault="00524946" w:rsidP="00524946">
            <w:pPr>
              <w:widowControl w:val="0"/>
              <w:spacing w:after="0" w:line="240" w:lineRule="auto"/>
              <w:jc w:val="center"/>
              <w:rPr>
                <w:rFonts w:eastAsia="Times New Roman"/>
                <w:snapToGrid w:val="0"/>
                <w:sz w:val="24"/>
                <w:szCs w:val="24"/>
                <w:lang w:val="en-US" w:eastAsia="en-US"/>
              </w:rPr>
            </w:pPr>
          </w:p>
        </w:tc>
        <w:tc>
          <w:tcPr>
            <w:tcW w:w="940" w:type="dxa"/>
            <w:vAlign w:val="center"/>
            <w:hideMark/>
          </w:tcPr>
          <w:p w:rsidR="00524946" w:rsidRPr="00524946" w:rsidRDefault="00524946" w:rsidP="00524946">
            <w:pPr>
              <w:widowControl w:val="0"/>
              <w:spacing w:after="0" w:line="240" w:lineRule="auto"/>
              <w:ind w:left="100"/>
              <w:jc w:val="center"/>
              <w:rPr>
                <w:rFonts w:eastAsia="Times New Roman"/>
                <w:snapToGrid w:val="0"/>
                <w:sz w:val="20"/>
                <w:szCs w:val="20"/>
                <w:lang w:val="en-US" w:eastAsia="en-US"/>
              </w:rPr>
            </w:pPr>
            <w:r w:rsidRPr="00524946">
              <w:rPr>
                <w:rFonts w:eastAsia="Times New Roman"/>
                <w:b/>
                <w:bCs/>
                <w:snapToGrid w:val="0"/>
                <w:sz w:val="21"/>
                <w:szCs w:val="21"/>
                <w:lang w:val="en-US" w:eastAsia="en-US"/>
              </w:rPr>
              <w:t>Beams</w:t>
            </w:r>
          </w:p>
        </w:tc>
        <w:tc>
          <w:tcPr>
            <w:tcW w:w="880" w:type="dxa"/>
            <w:vAlign w:val="center"/>
          </w:tcPr>
          <w:p w:rsidR="00524946" w:rsidRPr="00524946" w:rsidRDefault="00524946" w:rsidP="00524946">
            <w:pPr>
              <w:widowControl w:val="0"/>
              <w:spacing w:after="0" w:line="240" w:lineRule="auto"/>
              <w:jc w:val="center"/>
              <w:rPr>
                <w:rFonts w:eastAsia="Times New Roman"/>
                <w:snapToGrid w:val="0"/>
                <w:sz w:val="24"/>
                <w:szCs w:val="24"/>
                <w:lang w:val="en-US" w:eastAsia="en-US"/>
              </w:rPr>
            </w:pPr>
          </w:p>
        </w:tc>
        <w:tc>
          <w:tcPr>
            <w:tcW w:w="740" w:type="dxa"/>
            <w:vAlign w:val="center"/>
          </w:tcPr>
          <w:p w:rsidR="00524946" w:rsidRPr="00524946" w:rsidRDefault="00524946" w:rsidP="00524946">
            <w:pPr>
              <w:widowControl w:val="0"/>
              <w:spacing w:after="0" w:line="240" w:lineRule="auto"/>
              <w:jc w:val="center"/>
              <w:rPr>
                <w:rFonts w:eastAsia="Times New Roman"/>
                <w:snapToGrid w:val="0"/>
                <w:sz w:val="24"/>
                <w:szCs w:val="24"/>
                <w:lang w:val="en-US" w:eastAsia="en-US"/>
              </w:rPr>
            </w:pPr>
          </w:p>
        </w:tc>
        <w:tc>
          <w:tcPr>
            <w:tcW w:w="1880" w:type="dxa"/>
            <w:tcBorders>
              <w:top w:val="nil"/>
              <w:left w:val="nil"/>
              <w:bottom w:val="single" w:sz="8" w:space="0" w:color="auto"/>
              <w:right w:val="nil"/>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9"/>
                <w:sz w:val="21"/>
                <w:szCs w:val="21"/>
                <w:lang w:val="en-US" w:eastAsia="en-US"/>
              </w:rPr>
              <w:t>Top</w:t>
            </w:r>
          </w:p>
        </w:tc>
        <w:tc>
          <w:tcPr>
            <w:tcW w:w="1880" w:type="dxa"/>
            <w:tcBorders>
              <w:top w:val="nil"/>
              <w:left w:val="nil"/>
              <w:bottom w:val="single" w:sz="8" w:space="0" w:color="auto"/>
              <w:right w:val="nil"/>
            </w:tcBorders>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9"/>
                <w:sz w:val="21"/>
                <w:szCs w:val="21"/>
                <w:lang w:val="en-US" w:eastAsia="en-US"/>
              </w:rPr>
              <w:t>Bottom</w:t>
            </w:r>
          </w:p>
        </w:tc>
        <w:tc>
          <w:tcPr>
            <w:tcW w:w="2640" w:type="dxa"/>
            <w:vAlign w:val="center"/>
          </w:tcPr>
          <w:p w:rsidR="00524946" w:rsidRPr="00524946" w:rsidRDefault="00524946" w:rsidP="00524946">
            <w:pPr>
              <w:widowControl w:val="0"/>
              <w:spacing w:after="0" w:line="240" w:lineRule="auto"/>
              <w:jc w:val="center"/>
              <w:rPr>
                <w:rFonts w:eastAsia="Times New Roman"/>
                <w:snapToGrid w:val="0"/>
                <w:sz w:val="24"/>
                <w:szCs w:val="24"/>
                <w:lang w:val="en-US" w:eastAsia="en-US"/>
              </w:rPr>
            </w:pPr>
          </w:p>
        </w:tc>
        <w:tc>
          <w:tcPr>
            <w:tcW w:w="20" w:type="dxa"/>
            <w:vAlign w:val="center"/>
          </w:tcPr>
          <w:p w:rsidR="00524946" w:rsidRPr="00524946" w:rsidRDefault="00524946" w:rsidP="00524946">
            <w:pPr>
              <w:widowControl w:val="0"/>
              <w:spacing w:after="0" w:line="240" w:lineRule="auto"/>
              <w:jc w:val="center"/>
              <w:rPr>
                <w:rFonts w:eastAsia="Times New Roman"/>
                <w:snapToGrid w:val="0"/>
                <w:sz w:val="2"/>
                <w:szCs w:val="2"/>
                <w:lang w:val="en-US" w:eastAsia="en-US"/>
              </w:rPr>
            </w:pPr>
          </w:p>
        </w:tc>
      </w:tr>
      <w:tr w:rsidR="00524946" w:rsidRPr="00524946" w:rsidTr="00FF5A90">
        <w:trPr>
          <w:trHeight w:val="363"/>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B1</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1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4 bars@ 16 mm dia.</w:t>
            </w:r>
          </w:p>
        </w:tc>
        <w:tc>
          <w:tcPr>
            <w:tcW w:w="1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4 bars@ 16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363"/>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B2</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500</w:t>
            </w:r>
          </w:p>
        </w:tc>
        <w:tc>
          <w:tcPr>
            <w:tcW w:w="1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5 bars@ 20 mm dia.</w:t>
            </w:r>
          </w:p>
        </w:tc>
        <w:tc>
          <w:tcPr>
            <w:tcW w:w="1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4 bars@ 16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363"/>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3"/>
                <w:szCs w:val="23"/>
                <w:lang w:val="en-US" w:eastAsia="en-US"/>
              </w:rPr>
            </w:pPr>
          </w:p>
        </w:tc>
        <w:tc>
          <w:tcPr>
            <w:tcW w:w="9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B3</w:t>
            </w:r>
          </w:p>
        </w:tc>
        <w:tc>
          <w:tcPr>
            <w:tcW w:w="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600</w:t>
            </w:r>
          </w:p>
        </w:tc>
        <w:tc>
          <w:tcPr>
            <w:tcW w:w="1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5 bars@ 20 mm dia.</w:t>
            </w:r>
          </w:p>
        </w:tc>
        <w:tc>
          <w:tcPr>
            <w:tcW w:w="18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4 bars@ 16 mm dia.</w:t>
            </w:r>
          </w:p>
        </w:tc>
        <w:tc>
          <w:tcPr>
            <w:tcW w:w="26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363"/>
          <w:jc w:val="center"/>
        </w:trPr>
        <w:tc>
          <w:tcPr>
            <w:tcW w:w="20" w:type="dxa"/>
            <w:vAlign w:val="bottom"/>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940" w:type="dxa"/>
            <w:vMerge w:val="restart"/>
            <w:vAlign w:val="center"/>
            <w:hideMark/>
          </w:tcPr>
          <w:p w:rsidR="00524946" w:rsidRPr="00524946" w:rsidRDefault="00524946" w:rsidP="00524946">
            <w:pPr>
              <w:widowControl w:val="0"/>
              <w:spacing w:after="0" w:line="236" w:lineRule="exact"/>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Base</w:t>
            </w:r>
          </w:p>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Beam</w:t>
            </w:r>
          </w:p>
        </w:tc>
        <w:tc>
          <w:tcPr>
            <w:tcW w:w="880" w:type="dxa"/>
            <w:vMerge w:val="restart"/>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400</w:t>
            </w:r>
          </w:p>
        </w:tc>
        <w:tc>
          <w:tcPr>
            <w:tcW w:w="740" w:type="dxa"/>
            <w:vMerge w:val="restart"/>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700</w:t>
            </w:r>
          </w:p>
        </w:tc>
        <w:tc>
          <w:tcPr>
            <w:tcW w:w="1880" w:type="dxa"/>
            <w:vMerge w:val="restart"/>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4 bars@ 20 mm dia.</w:t>
            </w:r>
          </w:p>
        </w:tc>
        <w:tc>
          <w:tcPr>
            <w:tcW w:w="1880" w:type="dxa"/>
            <w:vMerge w:val="restart"/>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4 bars@ 20 mm dia.</w:t>
            </w:r>
          </w:p>
        </w:tc>
        <w:tc>
          <w:tcPr>
            <w:tcW w:w="2640" w:type="dxa"/>
            <w:vMerge w:val="restart"/>
            <w:vAlign w:val="center"/>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100</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363"/>
          <w:jc w:val="center"/>
        </w:trPr>
        <w:tc>
          <w:tcPr>
            <w:tcW w:w="20" w:type="dxa"/>
            <w:tcBorders>
              <w:bottom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13"/>
                <w:szCs w:val="13"/>
                <w:lang w:val="en-US" w:eastAsia="en-US"/>
              </w:rPr>
            </w:pPr>
          </w:p>
        </w:tc>
        <w:tc>
          <w:tcPr>
            <w:tcW w:w="940" w:type="dxa"/>
            <w:vMerge/>
            <w:tcBorders>
              <w:bottom w:val="single" w:sz="4" w:space="0" w:color="auto"/>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p>
        </w:tc>
        <w:tc>
          <w:tcPr>
            <w:tcW w:w="880" w:type="dxa"/>
            <w:vMerge/>
            <w:tcBorders>
              <w:bottom w:val="single" w:sz="4" w:space="0" w:color="auto"/>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740" w:type="dxa"/>
            <w:vMerge/>
            <w:tcBorders>
              <w:bottom w:val="single" w:sz="4" w:space="0" w:color="auto"/>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880" w:type="dxa"/>
            <w:vMerge/>
            <w:tcBorders>
              <w:bottom w:val="single" w:sz="4" w:space="0" w:color="auto"/>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880" w:type="dxa"/>
            <w:vMerge/>
            <w:tcBorders>
              <w:bottom w:val="single" w:sz="4" w:space="0" w:color="auto"/>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640" w:type="dxa"/>
            <w:vMerge/>
            <w:tcBorders>
              <w:bottom w:val="single" w:sz="4" w:space="0" w:color="auto"/>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tcBorders>
              <w:bottom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bl>
    <w:p w:rsidR="00524946" w:rsidRPr="00524946" w:rsidRDefault="00524946" w:rsidP="00524946">
      <w:pPr>
        <w:widowControl w:val="0"/>
        <w:spacing w:after="0" w:line="240" w:lineRule="auto"/>
        <w:jc w:val="both"/>
        <w:rPr>
          <w:rFonts w:eastAsia="Times New Roman"/>
          <w:snapToGrid w:val="0"/>
          <w:color w:val="000000"/>
          <w:sz w:val="21"/>
          <w:szCs w:val="24"/>
        </w:rPr>
      </w:pP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The lead rubber bearing (LRB) isolators are used as a base isolation system in the building frames. The forcedisplacement behavior of the LRB is bilinear and is based on the modified Bouc-Wen (Park</w:t>
      </w:r>
      <w:r w:rsidRPr="00524946">
        <w:rPr>
          <w:rFonts w:eastAsia="Times New Roman"/>
          <w:i/>
          <w:snapToGrid w:val="0"/>
          <w:szCs w:val="24"/>
          <w:lang w:val="en-US"/>
        </w:rPr>
        <w:t xml:space="preserve"> et al.</w:t>
      </w:r>
      <w:r w:rsidRPr="00524946">
        <w:rPr>
          <w:rFonts w:eastAsia="Times New Roman"/>
          <w:snapToGrid w:val="0"/>
          <w:szCs w:val="24"/>
          <w:lang w:val="en-US"/>
        </w:rPr>
        <w:t>, 1986; Wen, 1976) hysteretic model as shown in Figure 2. The design of important parameters, which governs the behavior of LRB is carried out by following the design guidelines provided by Naeim and Kelly (1999), and Datta (2010) for the design of LRB isolator. The designed properties of the LRB are presented in Table 3. The fundamental period of the fixed base frame (Frame A) is 0.81 seconds, and the base-isolated frame (Frame B) is 2.6 seconds.</w:t>
      </w:r>
      <w:r w:rsidRPr="00524946">
        <w:rPr>
          <w:rFonts w:eastAsia="Times New Roman"/>
          <w:snapToGrid w:val="0"/>
          <w:color w:val="FF000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pacing w:after="0" w:line="240" w:lineRule="auto"/>
        <w:jc w:val="center"/>
        <w:rPr>
          <w:rFonts w:eastAsia="Times New Roman"/>
          <w:snapToGrid w:val="0"/>
          <w:szCs w:val="24"/>
        </w:rPr>
      </w:pPr>
      <w:r w:rsidRPr="00524946">
        <w:rPr>
          <w:rFonts w:eastAsia="Times New Roman"/>
          <w:noProof/>
          <w:szCs w:val="24"/>
        </w:rPr>
        <w:drawing>
          <wp:inline distT="0" distB="0" distL="0" distR="0" wp14:anchorId="2105D191" wp14:editId="77455EE5">
            <wp:extent cx="4163060" cy="2795270"/>
            <wp:effectExtent l="0" t="0" r="8890" b="5080"/>
            <wp:docPr id="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blip>
                    <a:srcRect/>
                    <a:stretch>
                      <a:fillRect/>
                    </a:stretch>
                  </pic:blipFill>
                  <pic:spPr bwMode="auto">
                    <a:xfrm>
                      <a:off x="0" y="0"/>
                      <a:ext cx="4163060" cy="2795270"/>
                    </a:xfrm>
                    <a:prstGeom prst="rect">
                      <a:avLst/>
                    </a:prstGeom>
                    <a:noFill/>
                  </pic:spPr>
                </pic:pic>
              </a:graphicData>
            </a:graphic>
          </wp:inline>
        </w:drawing>
      </w:r>
    </w:p>
    <w:p w:rsidR="00524946" w:rsidRPr="00524946" w:rsidRDefault="00524946" w:rsidP="00524946">
      <w:pPr>
        <w:widowControl w:val="0"/>
        <w:spacing w:after="0" w:line="240" w:lineRule="auto"/>
        <w:jc w:val="both"/>
        <w:rPr>
          <w:rFonts w:eastAsia="Times New Roman"/>
          <w:snapToGrid w:val="0"/>
          <w:szCs w:val="24"/>
        </w:rPr>
      </w:pPr>
    </w:p>
    <w:p w:rsidR="00524946" w:rsidRPr="00524946" w:rsidRDefault="00524946" w:rsidP="00524946">
      <w:pPr>
        <w:widowControl w:val="0"/>
        <w:spacing w:after="0" w:line="240" w:lineRule="auto"/>
        <w:jc w:val="center"/>
        <w:rPr>
          <w:rFonts w:eastAsia="Times New Roman"/>
          <w:snapToGrid w:val="0"/>
          <w:sz w:val="21"/>
          <w:szCs w:val="24"/>
          <w:lang w:val="en-US"/>
        </w:rPr>
      </w:pPr>
      <w:r w:rsidRPr="00524946">
        <w:rPr>
          <w:rFonts w:eastAsia="Times New Roman"/>
          <w:snapToGrid w:val="0"/>
          <w:sz w:val="20"/>
          <w:szCs w:val="24"/>
          <w:lang w:val="en-US"/>
        </w:rPr>
        <w:t>Figure 2.</w:t>
      </w:r>
      <w:r w:rsidRPr="00524946">
        <w:rPr>
          <w:rFonts w:eastAsia="Times New Roman"/>
          <w:b/>
          <w:snapToGrid w:val="0"/>
          <w:sz w:val="20"/>
          <w:szCs w:val="24"/>
          <w:lang w:val="en-US"/>
        </w:rPr>
        <w:t xml:space="preserve"> </w:t>
      </w:r>
      <w:r w:rsidRPr="00524946">
        <w:rPr>
          <w:rFonts w:eastAsia="Times New Roman"/>
          <w:snapToGrid w:val="0"/>
          <w:sz w:val="20"/>
          <w:szCs w:val="24"/>
          <w:lang w:val="en-US"/>
        </w:rPr>
        <w:t>The Idealized</w:t>
      </w:r>
      <w:r w:rsidRPr="00524946">
        <w:rPr>
          <w:rFonts w:eastAsia="Times New Roman"/>
          <w:b/>
          <w:snapToGrid w:val="0"/>
          <w:sz w:val="20"/>
          <w:szCs w:val="24"/>
          <w:lang w:val="en-US"/>
        </w:rPr>
        <w:t xml:space="preserve"> </w:t>
      </w:r>
      <w:r w:rsidRPr="00524946">
        <w:rPr>
          <w:rFonts w:eastAsia="Times New Roman"/>
          <w:snapToGrid w:val="0"/>
          <w:sz w:val="20"/>
          <w:szCs w:val="24"/>
          <w:lang w:val="en-US"/>
        </w:rPr>
        <w:t xml:space="preserve">bilinear force-displacement curve of lead rubber bearing isolator </w:t>
      </w:r>
    </w:p>
    <w:p w:rsidR="00524946" w:rsidRPr="00524946" w:rsidRDefault="00524946" w:rsidP="00524946">
      <w:pPr>
        <w:spacing w:after="160" w:line="259" w:lineRule="auto"/>
        <w:rPr>
          <w:rFonts w:eastAsia="Times New Roman"/>
          <w:snapToGrid w:val="0"/>
          <w:sz w:val="20"/>
          <w:szCs w:val="24"/>
          <w:lang w:val="en-US"/>
        </w:rPr>
      </w:pPr>
      <w:r w:rsidRPr="00524946">
        <w:rPr>
          <w:rFonts w:eastAsia="Times New Roman"/>
          <w:snapToGrid w:val="0"/>
          <w:szCs w:val="24"/>
          <w:lang w:val="en-US"/>
        </w:rPr>
        <w:br w:type="page"/>
      </w:r>
    </w:p>
    <w:p w:rsidR="00524946" w:rsidRPr="00524946" w:rsidRDefault="00524946" w:rsidP="00524946">
      <w:pPr>
        <w:widowControl w:val="0"/>
        <w:spacing w:after="0" w:line="240" w:lineRule="auto"/>
        <w:jc w:val="center"/>
        <w:rPr>
          <w:rFonts w:eastAsia="Times New Roman"/>
          <w:snapToGrid w:val="0"/>
          <w:sz w:val="21"/>
          <w:szCs w:val="24"/>
          <w:lang w:val="en-US"/>
        </w:rPr>
      </w:pPr>
      <w:r w:rsidRPr="00524946">
        <w:rPr>
          <w:rFonts w:eastAsia="Times New Roman"/>
          <w:snapToGrid w:val="0"/>
          <w:sz w:val="20"/>
          <w:szCs w:val="24"/>
          <w:lang w:val="en-US"/>
        </w:rPr>
        <w:lastRenderedPageBreak/>
        <w:t xml:space="preserve">Table 3. Characteristics of isolators designed for two building frames.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1000"/>
        <w:gridCol w:w="1160"/>
        <w:gridCol w:w="1280"/>
        <w:gridCol w:w="980"/>
        <w:gridCol w:w="1340"/>
        <w:gridCol w:w="600"/>
        <w:gridCol w:w="700"/>
        <w:gridCol w:w="940"/>
        <w:gridCol w:w="20"/>
      </w:tblGrid>
      <w:tr w:rsidR="00524946" w:rsidRPr="00524946" w:rsidTr="00FF5A90">
        <w:trPr>
          <w:trHeight w:val="229"/>
          <w:jc w:val="center"/>
        </w:trPr>
        <w:tc>
          <w:tcPr>
            <w:tcW w:w="1000" w:type="dxa"/>
            <w:vMerge w:val="restart"/>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ind w:left="29"/>
              <w:jc w:val="both"/>
              <w:rPr>
                <w:rFonts w:eastAsia="Times New Roman"/>
                <w:snapToGrid w:val="0"/>
                <w:sz w:val="19"/>
                <w:szCs w:val="19"/>
                <w:lang w:val="en-US" w:eastAsia="en-US"/>
              </w:rPr>
            </w:pPr>
            <w:r w:rsidRPr="00524946">
              <w:rPr>
                <w:rFonts w:eastAsia="Times New Roman"/>
                <w:b/>
                <w:bCs/>
                <w:snapToGrid w:val="0"/>
                <w:sz w:val="21"/>
                <w:szCs w:val="21"/>
                <w:lang w:val="en-US" w:eastAsia="en-US"/>
              </w:rPr>
              <w:t>Isolator</w:t>
            </w:r>
          </w:p>
        </w:tc>
        <w:tc>
          <w:tcPr>
            <w:tcW w:w="1160" w:type="dxa"/>
            <w:vMerge w:val="restart"/>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ind w:left="21"/>
              <w:jc w:val="both"/>
              <w:rPr>
                <w:rFonts w:eastAsia="Times New Roman"/>
                <w:snapToGrid w:val="0"/>
                <w:sz w:val="20"/>
                <w:szCs w:val="20"/>
                <w:lang w:val="en-US" w:eastAsia="en-US"/>
              </w:rPr>
            </w:pPr>
            <w:r w:rsidRPr="00524946">
              <w:rPr>
                <w:rFonts w:eastAsia="Times New Roman"/>
                <w:b/>
                <w:bCs/>
                <w:snapToGrid w:val="0"/>
                <w:sz w:val="21"/>
                <w:szCs w:val="21"/>
                <w:lang w:val="en-US" w:eastAsia="en-US"/>
              </w:rPr>
              <w:t>Effective</w:t>
            </w:r>
          </w:p>
          <w:p w:rsidR="00524946" w:rsidRPr="00524946" w:rsidRDefault="00524946" w:rsidP="00524946">
            <w:pPr>
              <w:widowControl w:val="0"/>
              <w:spacing w:after="0" w:line="239" w:lineRule="exact"/>
              <w:ind w:left="21"/>
              <w:jc w:val="both"/>
              <w:rPr>
                <w:rFonts w:eastAsia="Times New Roman"/>
                <w:snapToGrid w:val="0"/>
                <w:sz w:val="20"/>
                <w:szCs w:val="20"/>
                <w:lang w:val="en-US" w:eastAsia="en-US"/>
              </w:rPr>
            </w:pPr>
            <w:r w:rsidRPr="00524946">
              <w:rPr>
                <w:rFonts w:eastAsia="Times New Roman"/>
                <w:b/>
                <w:bCs/>
                <w:snapToGrid w:val="0"/>
                <w:sz w:val="21"/>
                <w:szCs w:val="21"/>
                <w:lang w:val="en-US" w:eastAsia="en-US"/>
              </w:rPr>
              <w:t>stiffness,</w:t>
            </w:r>
          </w:p>
          <w:p w:rsidR="00524946" w:rsidRPr="00524946" w:rsidRDefault="00524946" w:rsidP="00524946">
            <w:pPr>
              <w:widowControl w:val="0"/>
              <w:spacing w:after="0" w:line="238" w:lineRule="exact"/>
              <w:ind w:left="21"/>
              <w:jc w:val="both"/>
              <w:rPr>
                <w:rFonts w:eastAsia="Times New Roman"/>
                <w:snapToGrid w:val="0"/>
                <w:sz w:val="20"/>
                <w:szCs w:val="20"/>
                <w:lang w:val="en-US" w:eastAsia="en-US"/>
              </w:rPr>
            </w:pPr>
            <w:r w:rsidRPr="00524946">
              <w:rPr>
                <w:rFonts w:eastAsia="Times New Roman"/>
                <w:b/>
                <w:bCs/>
                <w:snapToGrid w:val="0"/>
                <w:sz w:val="21"/>
                <w:szCs w:val="21"/>
                <w:lang w:val="en-US" w:eastAsia="en-US"/>
              </w:rPr>
              <w:t>K</w:t>
            </w:r>
            <w:r w:rsidRPr="00524946">
              <w:rPr>
                <w:rFonts w:eastAsia="Times New Roman"/>
                <w:b/>
                <w:bCs/>
                <w:snapToGrid w:val="0"/>
                <w:sz w:val="13"/>
                <w:szCs w:val="13"/>
                <w:lang w:val="en-US" w:eastAsia="en-US"/>
              </w:rPr>
              <w:t>eff</w:t>
            </w:r>
          </w:p>
          <w:p w:rsidR="00524946" w:rsidRPr="00524946" w:rsidRDefault="00524946" w:rsidP="00524946">
            <w:pPr>
              <w:widowControl w:val="0"/>
              <w:spacing w:after="0" w:line="240" w:lineRule="auto"/>
              <w:ind w:left="21"/>
              <w:jc w:val="both"/>
              <w:rPr>
                <w:rFonts w:eastAsia="Times New Roman"/>
                <w:snapToGrid w:val="0"/>
                <w:sz w:val="20"/>
                <w:szCs w:val="20"/>
                <w:lang w:val="en-US" w:eastAsia="en-US"/>
              </w:rPr>
            </w:pPr>
            <w:r w:rsidRPr="00524946">
              <w:rPr>
                <w:rFonts w:eastAsia="Times New Roman"/>
                <w:b/>
                <w:bCs/>
                <w:snapToGrid w:val="0"/>
                <w:sz w:val="21"/>
                <w:szCs w:val="21"/>
                <w:lang w:val="en-US" w:eastAsia="en-US"/>
              </w:rPr>
              <w:t>(kN/m)</w:t>
            </w:r>
          </w:p>
        </w:tc>
        <w:tc>
          <w:tcPr>
            <w:tcW w:w="1280" w:type="dxa"/>
            <w:vMerge w:val="restart"/>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38" w:lineRule="exact"/>
              <w:jc w:val="both"/>
              <w:rPr>
                <w:rFonts w:eastAsia="Times New Roman"/>
                <w:snapToGrid w:val="0"/>
                <w:sz w:val="20"/>
                <w:szCs w:val="20"/>
                <w:lang w:val="en-US" w:eastAsia="en-US"/>
              </w:rPr>
            </w:pPr>
            <w:r w:rsidRPr="00524946">
              <w:rPr>
                <w:rFonts w:eastAsia="Times New Roman"/>
                <w:b/>
                <w:bCs/>
                <w:snapToGrid w:val="0"/>
                <w:sz w:val="21"/>
                <w:szCs w:val="21"/>
                <w:lang w:val="en-US" w:eastAsia="en-US"/>
              </w:rPr>
              <w:t>Elastic</w:t>
            </w:r>
          </w:p>
          <w:p w:rsidR="00524946" w:rsidRPr="00524946" w:rsidRDefault="00524946" w:rsidP="00524946">
            <w:pPr>
              <w:widowControl w:val="0"/>
              <w:spacing w:after="0" w:line="240" w:lineRule="auto"/>
              <w:jc w:val="both"/>
              <w:rPr>
                <w:rFonts w:eastAsia="Times New Roman"/>
                <w:snapToGrid w:val="0"/>
                <w:sz w:val="20"/>
                <w:szCs w:val="20"/>
                <w:lang w:val="en-US" w:eastAsia="en-US"/>
              </w:rPr>
            </w:pPr>
            <w:r w:rsidRPr="00524946">
              <w:rPr>
                <w:rFonts w:eastAsia="Times New Roman"/>
                <w:b/>
                <w:bCs/>
                <w:snapToGrid w:val="0"/>
                <w:sz w:val="21"/>
                <w:szCs w:val="21"/>
                <w:lang w:val="en-US" w:eastAsia="en-US"/>
              </w:rPr>
              <w:t>stiffness, k</w:t>
            </w:r>
            <w:r w:rsidRPr="00524946">
              <w:rPr>
                <w:rFonts w:eastAsia="Times New Roman"/>
                <w:b/>
                <w:bCs/>
                <w:snapToGrid w:val="0"/>
                <w:sz w:val="13"/>
                <w:szCs w:val="13"/>
                <w:lang w:val="en-US" w:eastAsia="en-US"/>
              </w:rPr>
              <w:t>1</w:t>
            </w:r>
          </w:p>
          <w:p w:rsidR="00524946" w:rsidRPr="00524946" w:rsidRDefault="00524946" w:rsidP="00524946">
            <w:pPr>
              <w:widowControl w:val="0"/>
              <w:spacing w:after="0" w:line="240" w:lineRule="auto"/>
              <w:jc w:val="both"/>
              <w:rPr>
                <w:rFonts w:eastAsia="Times New Roman"/>
                <w:snapToGrid w:val="0"/>
                <w:sz w:val="19"/>
                <w:szCs w:val="19"/>
                <w:lang w:val="en-US" w:eastAsia="en-US"/>
              </w:rPr>
            </w:pPr>
            <w:r w:rsidRPr="00524946">
              <w:rPr>
                <w:rFonts w:eastAsia="Times New Roman"/>
                <w:b/>
                <w:bCs/>
                <w:snapToGrid w:val="0"/>
                <w:sz w:val="21"/>
                <w:szCs w:val="21"/>
                <w:lang w:val="en-US" w:eastAsia="en-US"/>
              </w:rPr>
              <w:t>(kN/m)</w:t>
            </w:r>
          </w:p>
        </w:tc>
        <w:tc>
          <w:tcPr>
            <w:tcW w:w="980" w:type="dxa"/>
            <w:vMerge w:val="restart"/>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29" w:lineRule="exact"/>
              <w:jc w:val="both"/>
              <w:rPr>
                <w:rFonts w:eastAsia="Times New Roman"/>
                <w:snapToGrid w:val="0"/>
                <w:sz w:val="20"/>
                <w:szCs w:val="20"/>
                <w:lang w:val="en-US" w:eastAsia="en-US"/>
              </w:rPr>
            </w:pPr>
            <w:r w:rsidRPr="00524946">
              <w:rPr>
                <w:rFonts w:eastAsia="Times New Roman"/>
                <w:b/>
                <w:bCs/>
                <w:snapToGrid w:val="0"/>
                <w:sz w:val="21"/>
                <w:szCs w:val="21"/>
                <w:lang w:val="en-US" w:eastAsia="en-US"/>
              </w:rPr>
              <w:t>Post</w:t>
            </w:r>
          </w:p>
          <w:p w:rsidR="00524946" w:rsidRPr="00524946" w:rsidRDefault="00524946" w:rsidP="00524946">
            <w:pPr>
              <w:widowControl w:val="0"/>
              <w:spacing w:after="0" w:line="238" w:lineRule="exact"/>
              <w:jc w:val="both"/>
              <w:rPr>
                <w:rFonts w:eastAsia="Times New Roman"/>
                <w:snapToGrid w:val="0"/>
                <w:sz w:val="20"/>
                <w:szCs w:val="20"/>
                <w:lang w:val="en-US" w:eastAsia="en-US"/>
              </w:rPr>
            </w:pPr>
            <w:r w:rsidRPr="00524946">
              <w:rPr>
                <w:rFonts w:eastAsia="Times New Roman"/>
                <w:b/>
                <w:bCs/>
                <w:snapToGrid w:val="0"/>
                <w:sz w:val="21"/>
                <w:szCs w:val="21"/>
                <w:lang w:val="en-US" w:eastAsia="en-US"/>
              </w:rPr>
              <w:t>yield</w:t>
            </w:r>
          </w:p>
          <w:p w:rsidR="00524946" w:rsidRPr="00524946" w:rsidRDefault="00524946" w:rsidP="00524946">
            <w:pPr>
              <w:widowControl w:val="0"/>
              <w:spacing w:after="0" w:line="240" w:lineRule="auto"/>
              <w:jc w:val="both"/>
              <w:rPr>
                <w:rFonts w:eastAsia="Times New Roman"/>
                <w:snapToGrid w:val="0"/>
                <w:sz w:val="20"/>
                <w:szCs w:val="20"/>
                <w:lang w:val="en-US" w:eastAsia="en-US"/>
              </w:rPr>
            </w:pPr>
            <w:r w:rsidRPr="00524946">
              <w:rPr>
                <w:rFonts w:eastAsia="Times New Roman"/>
                <w:b/>
                <w:bCs/>
                <w:snapToGrid w:val="0"/>
                <w:sz w:val="21"/>
                <w:szCs w:val="21"/>
                <w:lang w:val="en-US" w:eastAsia="en-US"/>
              </w:rPr>
              <w:t>stiffness</w:t>
            </w:r>
          </w:p>
          <w:p w:rsidR="00524946" w:rsidRPr="00524946" w:rsidRDefault="00524946" w:rsidP="00524946">
            <w:pPr>
              <w:widowControl w:val="0"/>
              <w:spacing w:after="0" w:line="240" w:lineRule="auto"/>
              <w:jc w:val="both"/>
              <w:rPr>
                <w:rFonts w:eastAsia="Times New Roman"/>
                <w:snapToGrid w:val="0"/>
                <w:sz w:val="20"/>
                <w:szCs w:val="20"/>
                <w:lang w:val="en-US" w:eastAsia="en-US"/>
              </w:rPr>
            </w:pPr>
            <w:r w:rsidRPr="00524946">
              <w:rPr>
                <w:rFonts w:eastAsia="Times New Roman"/>
                <w:b/>
                <w:bCs/>
                <w:snapToGrid w:val="0"/>
                <w:sz w:val="21"/>
                <w:szCs w:val="21"/>
                <w:lang w:val="en-US" w:eastAsia="en-US"/>
              </w:rPr>
              <w:t xml:space="preserve">ratio, </w:t>
            </w:r>
            <w:r w:rsidRPr="00524946">
              <w:rPr>
                <w:rFonts w:ascii="Symbol" w:eastAsia="Symbol" w:hAnsi="Symbol" w:cs="Symbol"/>
                <w:b/>
                <w:bCs/>
                <w:snapToGrid w:val="0"/>
                <w:sz w:val="21"/>
                <w:szCs w:val="21"/>
                <w:lang w:val="en-US" w:eastAsia="en-US"/>
              </w:rPr>
              <w:t></w:t>
            </w:r>
          </w:p>
        </w:tc>
        <w:tc>
          <w:tcPr>
            <w:tcW w:w="1340" w:type="dxa"/>
            <w:vMerge w:val="restart"/>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38" w:lineRule="exact"/>
              <w:ind w:left="3"/>
              <w:jc w:val="both"/>
              <w:rPr>
                <w:rFonts w:eastAsia="Times New Roman"/>
                <w:snapToGrid w:val="0"/>
                <w:sz w:val="20"/>
                <w:szCs w:val="20"/>
                <w:lang w:val="en-US" w:eastAsia="en-US"/>
              </w:rPr>
            </w:pPr>
            <w:r w:rsidRPr="00524946">
              <w:rPr>
                <w:rFonts w:eastAsia="Times New Roman"/>
                <w:b/>
                <w:bCs/>
                <w:snapToGrid w:val="0"/>
                <w:sz w:val="21"/>
                <w:szCs w:val="21"/>
                <w:lang w:val="en-US" w:eastAsia="en-US"/>
              </w:rPr>
              <w:t>Effective</w:t>
            </w:r>
          </w:p>
          <w:p w:rsidR="00524946" w:rsidRPr="00524946" w:rsidRDefault="00524946" w:rsidP="00524946">
            <w:pPr>
              <w:widowControl w:val="0"/>
              <w:spacing w:after="0" w:line="240" w:lineRule="auto"/>
              <w:ind w:left="3"/>
              <w:jc w:val="both"/>
              <w:rPr>
                <w:rFonts w:eastAsia="Times New Roman"/>
                <w:snapToGrid w:val="0"/>
                <w:sz w:val="20"/>
                <w:szCs w:val="20"/>
                <w:lang w:val="en-US" w:eastAsia="en-US"/>
              </w:rPr>
            </w:pPr>
            <w:r w:rsidRPr="00524946">
              <w:rPr>
                <w:rFonts w:eastAsia="Times New Roman"/>
                <w:b/>
                <w:bCs/>
                <w:snapToGrid w:val="0"/>
                <w:sz w:val="21"/>
                <w:szCs w:val="21"/>
                <w:lang w:val="en-US" w:eastAsia="en-US"/>
              </w:rPr>
              <w:t>Damping</w:t>
            </w:r>
          </w:p>
          <w:p w:rsidR="00524946" w:rsidRPr="00524946" w:rsidRDefault="00524946" w:rsidP="00524946">
            <w:pPr>
              <w:widowControl w:val="0"/>
              <w:spacing w:after="0" w:line="240" w:lineRule="auto"/>
              <w:ind w:left="3"/>
              <w:jc w:val="both"/>
              <w:rPr>
                <w:rFonts w:eastAsia="Times New Roman"/>
                <w:snapToGrid w:val="0"/>
                <w:sz w:val="19"/>
                <w:szCs w:val="19"/>
                <w:lang w:val="en-US" w:eastAsia="en-US"/>
              </w:rPr>
            </w:pPr>
            <w:r w:rsidRPr="00524946">
              <w:rPr>
                <w:rFonts w:eastAsia="Times New Roman"/>
                <w:b/>
                <w:bCs/>
                <w:snapToGrid w:val="0"/>
                <w:sz w:val="21"/>
                <w:szCs w:val="21"/>
                <w:lang w:val="en-US" w:eastAsia="en-US"/>
              </w:rPr>
              <w:t>β</w:t>
            </w:r>
            <w:r w:rsidRPr="00524946">
              <w:rPr>
                <w:rFonts w:eastAsia="Times New Roman"/>
                <w:b/>
                <w:bCs/>
                <w:snapToGrid w:val="0"/>
                <w:sz w:val="13"/>
                <w:szCs w:val="13"/>
                <w:lang w:val="en-US" w:eastAsia="en-US"/>
              </w:rPr>
              <w:t>eff</w:t>
            </w:r>
          </w:p>
        </w:tc>
        <w:tc>
          <w:tcPr>
            <w:tcW w:w="1300" w:type="dxa"/>
            <w:gridSpan w:val="2"/>
            <w:vMerge w:val="restart"/>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38" w:lineRule="exact"/>
              <w:jc w:val="both"/>
              <w:rPr>
                <w:rFonts w:eastAsia="Times New Roman"/>
                <w:snapToGrid w:val="0"/>
                <w:sz w:val="20"/>
                <w:szCs w:val="20"/>
                <w:lang w:val="en-US" w:eastAsia="en-US"/>
              </w:rPr>
            </w:pPr>
            <w:r w:rsidRPr="00524946">
              <w:rPr>
                <w:rFonts w:eastAsia="Times New Roman"/>
                <w:b/>
                <w:bCs/>
                <w:snapToGrid w:val="0"/>
                <w:sz w:val="21"/>
                <w:szCs w:val="21"/>
                <w:lang w:val="en-US" w:eastAsia="en-US"/>
              </w:rPr>
              <w:t>Yield</w:t>
            </w:r>
          </w:p>
          <w:p w:rsidR="00524946" w:rsidRPr="00524946" w:rsidRDefault="00524946" w:rsidP="00524946">
            <w:pPr>
              <w:widowControl w:val="0"/>
              <w:spacing w:after="0" w:line="240" w:lineRule="auto"/>
              <w:jc w:val="both"/>
              <w:rPr>
                <w:rFonts w:eastAsia="Times New Roman"/>
                <w:snapToGrid w:val="0"/>
                <w:sz w:val="20"/>
                <w:szCs w:val="20"/>
                <w:lang w:val="en-US" w:eastAsia="en-US"/>
              </w:rPr>
            </w:pPr>
            <w:r w:rsidRPr="00524946">
              <w:rPr>
                <w:rFonts w:eastAsia="Times New Roman"/>
                <w:b/>
                <w:bCs/>
                <w:snapToGrid w:val="0"/>
                <w:sz w:val="21"/>
                <w:szCs w:val="21"/>
                <w:lang w:val="en-US" w:eastAsia="en-US"/>
              </w:rPr>
              <w:t>strength,</w:t>
            </w:r>
          </w:p>
          <w:p w:rsidR="00524946" w:rsidRPr="00524946" w:rsidRDefault="00524946" w:rsidP="00524946">
            <w:pPr>
              <w:widowControl w:val="0"/>
              <w:spacing w:after="0" w:line="240" w:lineRule="auto"/>
              <w:jc w:val="both"/>
              <w:rPr>
                <w:rFonts w:eastAsia="Times New Roman"/>
                <w:snapToGrid w:val="0"/>
                <w:sz w:val="19"/>
                <w:szCs w:val="19"/>
                <w:lang w:val="en-US" w:eastAsia="en-US"/>
              </w:rPr>
            </w:pPr>
            <w:r w:rsidRPr="00524946">
              <w:rPr>
                <w:rFonts w:eastAsia="Times New Roman"/>
                <w:b/>
                <w:bCs/>
                <w:snapToGrid w:val="0"/>
                <w:sz w:val="21"/>
                <w:szCs w:val="21"/>
                <w:lang w:val="en-US" w:eastAsia="en-US"/>
              </w:rPr>
              <w:t>F</w:t>
            </w:r>
            <w:r w:rsidRPr="00524946">
              <w:rPr>
                <w:rFonts w:eastAsia="Times New Roman"/>
                <w:b/>
                <w:bCs/>
                <w:snapToGrid w:val="0"/>
                <w:sz w:val="13"/>
                <w:szCs w:val="13"/>
                <w:lang w:val="en-US" w:eastAsia="en-US"/>
              </w:rPr>
              <w:t>y</w:t>
            </w:r>
            <w:r w:rsidRPr="00524946">
              <w:rPr>
                <w:rFonts w:eastAsia="Times New Roman"/>
                <w:b/>
                <w:bCs/>
                <w:snapToGrid w:val="0"/>
                <w:sz w:val="13"/>
                <w:szCs w:val="13"/>
                <w:lang w:eastAsia="en-US"/>
              </w:rPr>
              <w:t xml:space="preserve"> </w:t>
            </w:r>
            <w:r w:rsidRPr="00524946">
              <w:rPr>
                <w:rFonts w:eastAsia="Times New Roman"/>
                <w:b/>
                <w:bCs/>
                <w:snapToGrid w:val="0"/>
                <w:sz w:val="21"/>
                <w:szCs w:val="21"/>
                <w:lang w:val="en-US" w:eastAsia="en-US"/>
              </w:rPr>
              <w:t>(kN)</w:t>
            </w:r>
          </w:p>
        </w:tc>
        <w:tc>
          <w:tcPr>
            <w:tcW w:w="940" w:type="dxa"/>
            <w:vMerge w:val="restart"/>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ind w:left="57" w:right="-907"/>
              <w:jc w:val="both"/>
              <w:rPr>
                <w:rFonts w:eastAsia="Times New Roman"/>
                <w:snapToGrid w:val="0"/>
                <w:sz w:val="20"/>
                <w:szCs w:val="20"/>
                <w:lang w:val="en-US" w:eastAsia="en-US"/>
              </w:rPr>
            </w:pPr>
            <w:r w:rsidRPr="00524946">
              <w:rPr>
                <w:rFonts w:eastAsia="Times New Roman"/>
                <w:b/>
                <w:bCs/>
                <w:snapToGrid w:val="0"/>
                <w:sz w:val="21"/>
                <w:szCs w:val="21"/>
                <w:lang w:val="en-US" w:eastAsia="en-US"/>
              </w:rPr>
              <w:t>Design</w:t>
            </w:r>
          </w:p>
          <w:p w:rsidR="00524946" w:rsidRPr="00524946" w:rsidRDefault="00524946" w:rsidP="00524946">
            <w:pPr>
              <w:widowControl w:val="0"/>
              <w:spacing w:after="0" w:line="239" w:lineRule="exact"/>
              <w:ind w:left="57" w:right="-907"/>
              <w:jc w:val="both"/>
              <w:rPr>
                <w:rFonts w:eastAsia="Times New Roman"/>
                <w:snapToGrid w:val="0"/>
                <w:sz w:val="20"/>
                <w:szCs w:val="20"/>
                <w:lang w:val="en-US" w:eastAsia="en-US"/>
              </w:rPr>
            </w:pPr>
            <w:r w:rsidRPr="00524946">
              <w:rPr>
                <w:rFonts w:eastAsia="Times New Roman"/>
                <w:b/>
                <w:bCs/>
                <w:snapToGrid w:val="0"/>
                <w:sz w:val="21"/>
                <w:szCs w:val="21"/>
                <w:lang w:val="en-US" w:eastAsia="en-US"/>
              </w:rPr>
              <w:t>disp.</w:t>
            </w:r>
          </w:p>
          <w:p w:rsidR="00524946" w:rsidRPr="00524946" w:rsidRDefault="00524946" w:rsidP="00524946">
            <w:pPr>
              <w:widowControl w:val="0"/>
              <w:spacing w:after="0" w:line="238" w:lineRule="exact"/>
              <w:ind w:left="57" w:right="-907"/>
              <w:jc w:val="both"/>
              <w:rPr>
                <w:rFonts w:eastAsia="Times New Roman"/>
                <w:snapToGrid w:val="0"/>
                <w:sz w:val="20"/>
                <w:szCs w:val="20"/>
                <w:lang w:val="en-US" w:eastAsia="en-US"/>
              </w:rPr>
            </w:pPr>
            <w:r w:rsidRPr="00524946">
              <w:rPr>
                <w:rFonts w:eastAsia="Times New Roman"/>
                <w:b/>
                <w:bCs/>
                <w:snapToGrid w:val="0"/>
                <w:sz w:val="21"/>
                <w:szCs w:val="21"/>
                <w:lang w:val="en-US" w:eastAsia="en-US"/>
              </w:rPr>
              <w:t>D</w:t>
            </w:r>
            <w:r w:rsidRPr="00524946">
              <w:rPr>
                <w:rFonts w:eastAsia="Times New Roman"/>
                <w:b/>
                <w:bCs/>
                <w:snapToGrid w:val="0"/>
                <w:sz w:val="13"/>
                <w:szCs w:val="13"/>
                <w:lang w:val="en-US" w:eastAsia="en-US"/>
              </w:rPr>
              <w:t>max</w:t>
            </w:r>
          </w:p>
          <w:p w:rsidR="00524946" w:rsidRPr="00524946" w:rsidRDefault="00524946" w:rsidP="00524946">
            <w:pPr>
              <w:widowControl w:val="0"/>
              <w:spacing w:after="0" w:line="240" w:lineRule="auto"/>
              <w:ind w:left="57" w:right="-907"/>
              <w:jc w:val="both"/>
              <w:rPr>
                <w:rFonts w:eastAsia="Times New Roman"/>
                <w:snapToGrid w:val="0"/>
                <w:sz w:val="20"/>
                <w:szCs w:val="20"/>
                <w:lang w:val="en-US" w:eastAsia="en-US"/>
              </w:rPr>
            </w:pPr>
            <w:r w:rsidRPr="00524946">
              <w:rPr>
                <w:rFonts w:eastAsia="Times New Roman"/>
                <w:b/>
                <w:bCs/>
                <w:snapToGrid w:val="0"/>
                <w:sz w:val="21"/>
                <w:szCs w:val="21"/>
                <w:lang w:val="en-US" w:eastAsia="en-US"/>
              </w:rPr>
              <w:t>(mm)</w:t>
            </w:r>
          </w:p>
        </w:tc>
        <w:tc>
          <w:tcPr>
            <w:tcW w:w="20" w:type="dxa"/>
            <w:vAlign w:val="center"/>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126"/>
          <w:jc w:val="center"/>
        </w:trPr>
        <w:tc>
          <w:tcPr>
            <w:tcW w:w="100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116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2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3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2000" w:type="dxa"/>
            <w:gridSpan w:val="2"/>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112"/>
          <w:jc w:val="center"/>
        </w:trPr>
        <w:tc>
          <w:tcPr>
            <w:tcW w:w="100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116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2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3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2000" w:type="dxa"/>
            <w:gridSpan w:val="2"/>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127"/>
          <w:jc w:val="center"/>
        </w:trPr>
        <w:tc>
          <w:tcPr>
            <w:tcW w:w="100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116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2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3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2000" w:type="dxa"/>
            <w:gridSpan w:val="2"/>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119"/>
          <w:jc w:val="center"/>
        </w:trPr>
        <w:tc>
          <w:tcPr>
            <w:tcW w:w="100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116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2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3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2000" w:type="dxa"/>
            <w:gridSpan w:val="2"/>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119"/>
          <w:jc w:val="center"/>
        </w:trPr>
        <w:tc>
          <w:tcPr>
            <w:tcW w:w="100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116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2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3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2000" w:type="dxa"/>
            <w:gridSpan w:val="2"/>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172"/>
          <w:jc w:val="center"/>
        </w:trPr>
        <w:tc>
          <w:tcPr>
            <w:tcW w:w="100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116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2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3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2000" w:type="dxa"/>
            <w:gridSpan w:val="2"/>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110"/>
          <w:jc w:val="center"/>
        </w:trPr>
        <w:tc>
          <w:tcPr>
            <w:tcW w:w="100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116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2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3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2000" w:type="dxa"/>
            <w:gridSpan w:val="2"/>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106"/>
          <w:jc w:val="center"/>
        </w:trPr>
        <w:tc>
          <w:tcPr>
            <w:tcW w:w="100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116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2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8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13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2000" w:type="dxa"/>
            <w:gridSpan w:val="2"/>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19"/>
                <w:szCs w:val="19"/>
                <w:lang w:val="en-US" w:eastAsia="en-US"/>
              </w:rPr>
            </w:pPr>
          </w:p>
        </w:tc>
        <w:tc>
          <w:tcPr>
            <w:tcW w:w="940" w:type="dxa"/>
            <w:vMerge/>
            <w:tcBorders>
              <w:top w:val="single" w:sz="8" w:space="0" w:color="auto"/>
              <w:left w:val="nil"/>
              <w:bottom w:val="single" w:sz="8" w:space="0" w:color="auto"/>
              <w:right w:val="nil"/>
            </w:tcBorders>
            <w:vAlign w:val="center"/>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301"/>
          <w:jc w:val="center"/>
        </w:trPr>
        <w:tc>
          <w:tcPr>
            <w:tcW w:w="1000" w:type="dxa"/>
            <w:vAlign w:val="bottom"/>
            <w:hideMark/>
          </w:tcPr>
          <w:p w:rsidR="00524946" w:rsidRPr="00524946" w:rsidRDefault="00524946" w:rsidP="00524946">
            <w:pPr>
              <w:widowControl w:val="0"/>
              <w:spacing w:after="0" w:line="240" w:lineRule="auto"/>
              <w:ind w:left="29"/>
              <w:jc w:val="both"/>
              <w:rPr>
                <w:rFonts w:eastAsia="Times New Roman"/>
                <w:snapToGrid w:val="0"/>
                <w:sz w:val="20"/>
                <w:szCs w:val="20"/>
                <w:lang w:val="en-US" w:eastAsia="en-US"/>
              </w:rPr>
            </w:pPr>
            <w:r w:rsidRPr="00524946">
              <w:rPr>
                <w:rFonts w:eastAsia="Times New Roman"/>
                <w:snapToGrid w:val="0"/>
                <w:sz w:val="21"/>
                <w:szCs w:val="21"/>
                <w:lang w:val="en-US" w:eastAsia="en-US"/>
              </w:rPr>
              <w:t>LRB 1</w:t>
            </w:r>
          </w:p>
        </w:tc>
        <w:tc>
          <w:tcPr>
            <w:tcW w:w="1160" w:type="dxa"/>
            <w:vAlign w:val="bottom"/>
            <w:hideMark/>
          </w:tcPr>
          <w:p w:rsidR="00524946" w:rsidRPr="00524946" w:rsidRDefault="00524946" w:rsidP="00524946">
            <w:pPr>
              <w:widowControl w:val="0"/>
              <w:spacing w:after="0" w:line="240" w:lineRule="auto"/>
              <w:ind w:left="21"/>
              <w:jc w:val="both"/>
              <w:rPr>
                <w:rFonts w:eastAsia="Times New Roman"/>
                <w:snapToGrid w:val="0"/>
                <w:sz w:val="20"/>
                <w:szCs w:val="20"/>
                <w:lang w:val="en-US" w:eastAsia="en-US"/>
              </w:rPr>
            </w:pPr>
            <w:r w:rsidRPr="00524946">
              <w:rPr>
                <w:rFonts w:eastAsia="Times New Roman"/>
                <w:snapToGrid w:val="0"/>
                <w:sz w:val="21"/>
                <w:szCs w:val="21"/>
                <w:lang w:val="en-US" w:eastAsia="en-US"/>
              </w:rPr>
              <w:t>445</w:t>
            </w:r>
          </w:p>
        </w:tc>
        <w:tc>
          <w:tcPr>
            <w:tcW w:w="1280" w:type="dxa"/>
            <w:vAlign w:val="bottom"/>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r w:rsidRPr="00524946">
              <w:rPr>
                <w:rFonts w:eastAsia="Times New Roman"/>
                <w:snapToGrid w:val="0"/>
                <w:sz w:val="21"/>
                <w:szCs w:val="21"/>
                <w:lang w:val="en-US" w:eastAsia="en-US"/>
              </w:rPr>
              <w:t>3600</w:t>
            </w:r>
          </w:p>
        </w:tc>
        <w:tc>
          <w:tcPr>
            <w:tcW w:w="980" w:type="dxa"/>
            <w:vAlign w:val="bottom"/>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r w:rsidRPr="00524946">
              <w:rPr>
                <w:rFonts w:eastAsia="Times New Roman"/>
                <w:snapToGrid w:val="0"/>
                <w:sz w:val="21"/>
                <w:szCs w:val="21"/>
                <w:lang w:val="en-US" w:eastAsia="en-US"/>
              </w:rPr>
              <w:t>0.1</w:t>
            </w:r>
          </w:p>
        </w:tc>
        <w:tc>
          <w:tcPr>
            <w:tcW w:w="1340" w:type="dxa"/>
            <w:vAlign w:val="bottom"/>
            <w:hideMark/>
          </w:tcPr>
          <w:p w:rsidR="00524946" w:rsidRPr="00524946" w:rsidRDefault="00524946" w:rsidP="00524946">
            <w:pPr>
              <w:widowControl w:val="0"/>
              <w:spacing w:after="0" w:line="240" w:lineRule="auto"/>
              <w:ind w:left="3"/>
              <w:jc w:val="both"/>
              <w:rPr>
                <w:rFonts w:eastAsia="Times New Roman"/>
                <w:snapToGrid w:val="0"/>
                <w:sz w:val="20"/>
                <w:szCs w:val="20"/>
                <w:lang w:val="en-US" w:eastAsia="en-US"/>
              </w:rPr>
            </w:pPr>
            <w:r w:rsidRPr="00524946">
              <w:rPr>
                <w:rFonts w:eastAsia="Times New Roman"/>
                <w:snapToGrid w:val="0"/>
                <w:sz w:val="21"/>
                <w:szCs w:val="21"/>
                <w:lang w:val="en-US" w:eastAsia="en-US"/>
              </w:rPr>
              <w:t>40</w:t>
            </w:r>
          </w:p>
        </w:tc>
        <w:tc>
          <w:tcPr>
            <w:tcW w:w="1300" w:type="dxa"/>
            <w:gridSpan w:val="2"/>
            <w:vAlign w:val="bottom"/>
            <w:hideMark/>
          </w:tcPr>
          <w:p w:rsidR="00524946" w:rsidRPr="00524946" w:rsidRDefault="00524946" w:rsidP="00524946">
            <w:pPr>
              <w:widowControl w:val="0"/>
              <w:spacing w:after="0" w:line="240" w:lineRule="auto"/>
              <w:jc w:val="both"/>
              <w:rPr>
                <w:rFonts w:eastAsia="Times New Roman"/>
                <w:snapToGrid w:val="0"/>
                <w:sz w:val="24"/>
                <w:szCs w:val="24"/>
                <w:lang w:val="en-US" w:eastAsia="en-US"/>
              </w:rPr>
            </w:pPr>
            <w:r w:rsidRPr="00524946">
              <w:rPr>
                <w:rFonts w:eastAsia="Times New Roman"/>
                <w:snapToGrid w:val="0"/>
                <w:w w:val="95"/>
                <w:sz w:val="21"/>
                <w:szCs w:val="21"/>
                <w:lang w:val="en-US" w:eastAsia="en-US"/>
              </w:rPr>
              <w:t>25</w:t>
            </w:r>
          </w:p>
        </w:tc>
        <w:tc>
          <w:tcPr>
            <w:tcW w:w="940" w:type="dxa"/>
            <w:vAlign w:val="bottom"/>
            <w:hideMark/>
          </w:tcPr>
          <w:p w:rsidR="00524946" w:rsidRPr="00524946" w:rsidRDefault="00524946" w:rsidP="00524946">
            <w:pPr>
              <w:widowControl w:val="0"/>
              <w:spacing w:after="0" w:line="240" w:lineRule="auto"/>
              <w:ind w:left="57" w:right="-907"/>
              <w:jc w:val="both"/>
              <w:rPr>
                <w:rFonts w:eastAsia="Times New Roman"/>
                <w:snapToGrid w:val="0"/>
                <w:sz w:val="20"/>
                <w:szCs w:val="20"/>
                <w:lang w:val="en-US" w:eastAsia="en-US"/>
              </w:rPr>
            </w:pPr>
            <w:r w:rsidRPr="00524946">
              <w:rPr>
                <w:rFonts w:eastAsia="Times New Roman"/>
                <w:snapToGrid w:val="0"/>
                <w:sz w:val="21"/>
                <w:szCs w:val="21"/>
                <w:lang w:val="en-US" w:eastAsia="en-US"/>
              </w:rPr>
              <w:t>256</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353"/>
          <w:jc w:val="center"/>
        </w:trPr>
        <w:tc>
          <w:tcPr>
            <w:tcW w:w="1000" w:type="dxa"/>
            <w:vAlign w:val="bottom"/>
            <w:hideMark/>
          </w:tcPr>
          <w:p w:rsidR="00524946" w:rsidRPr="00524946" w:rsidRDefault="00524946" w:rsidP="00524946">
            <w:pPr>
              <w:widowControl w:val="0"/>
              <w:spacing w:after="0" w:line="240" w:lineRule="auto"/>
              <w:ind w:left="29"/>
              <w:jc w:val="both"/>
              <w:rPr>
                <w:rFonts w:eastAsia="Times New Roman"/>
                <w:snapToGrid w:val="0"/>
                <w:sz w:val="20"/>
                <w:szCs w:val="20"/>
                <w:lang w:val="en-US" w:eastAsia="en-US"/>
              </w:rPr>
            </w:pPr>
            <w:r w:rsidRPr="00524946">
              <w:rPr>
                <w:rFonts w:eastAsia="Times New Roman"/>
                <w:snapToGrid w:val="0"/>
                <w:sz w:val="21"/>
                <w:szCs w:val="21"/>
                <w:lang w:val="en-US" w:eastAsia="en-US"/>
              </w:rPr>
              <w:t>LRB 2</w:t>
            </w:r>
          </w:p>
        </w:tc>
        <w:tc>
          <w:tcPr>
            <w:tcW w:w="1160" w:type="dxa"/>
            <w:vAlign w:val="bottom"/>
            <w:hideMark/>
          </w:tcPr>
          <w:p w:rsidR="00524946" w:rsidRPr="00524946" w:rsidRDefault="00524946" w:rsidP="00524946">
            <w:pPr>
              <w:widowControl w:val="0"/>
              <w:spacing w:after="0" w:line="240" w:lineRule="auto"/>
              <w:ind w:left="21"/>
              <w:jc w:val="both"/>
              <w:rPr>
                <w:rFonts w:eastAsia="Times New Roman"/>
                <w:snapToGrid w:val="0"/>
                <w:sz w:val="20"/>
                <w:szCs w:val="20"/>
                <w:lang w:val="en-US" w:eastAsia="en-US"/>
              </w:rPr>
            </w:pPr>
            <w:r w:rsidRPr="00524946">
              <w:rPr>
                <w:rFonts w:eastAsia="Times New Roman"/>
                <w:snapToGrid w:val="0"/>
                <w:sz w:val="21"/>
                <w:szCs w:val="21"/>
                <w:lang w:val="en-US" w:eastAsia="en-US"/>
              </w:rPr>
              <w:t>846</w:t>
            </w:r>
          </w:p>
        </w:tc>
        <w:tc>
          <w:tcPr>
            <w:tcW w:w="1280" w:type="dxa"/>
            <w:vAlign w:val="bottom"/>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r w:rsidRPr="00524946">
              <w:rPr>
                <w:rFonts w:eastAsia="Times New Roman"/>
                <w:snapToGrid w:val="0"/>
                <w:sz w:val="21"/>
                <w:szCs w:val="21"/>
                <w:lang w:val="en-US" w:eastAsia="en-US"/>
              </w:rPr>
              <w:t>6851</w:t>
            </w:r>
          </w:p>
        </w:tc>
        <w:tc>
          <w:tcPr>
            <w:tcW w:w="980" w:type="dxa"/>
            <w:vAlign w:val="bottom"/>
            <w:hideMark/>
          </w:tcPr>
          <w:p w:rsidR="00524946" w:rsidRPr="00524946" w:rsidRDefault="00524946" w:rsidP="00524946">
            <w:pPr>
              <w:widowControl w:val="0"/>
              <w:spacing w:after="0" w:line="240" w:lineRule="auto"/>
              <w:jc w:val="both"/>
              <w:rPr>
                <w:rFonts w:eastAsia="Times New Roman"/>
                <w:snapToGrid w:val="0"/>
                <w:sz w:val="20"/>
                <w:szCs w:val="20"/>
                <w:lang w:val="en-US" w:eastAsia="en-US"/>
              </w:rPr>
            </w:pPr>
            <w:r w:rsidRPr="00524946">
              <w:rPr>
                <w:rFonts w:eastAsia="Times New Roman"/>
                <w:snapToGrid w:val="0"/>
                <w:sz w:val="21"/>
                <w:szCs w:val="21"/>
                <w:lang w:val="en-US" w:eastAsia="en-US"/>
              </w:rPr>
              <w:t>0.1</w:t>
            </w:r>
          </w:p>
        </w:tc>
        <w:tc>
          <w:tcPr>
            <w:tcW w:w="1340" w:type="dxa"/>
            <w:vAlign w:val="bottom"/>
            <w:hideMark/>
          </w:tcPr>
          <w:p w:rsidR="00524946" w:rsidRPr="00524946" w:rsidRDefault="00524946" w:rsidP="00524946">
            <w:pPr>
              <w:widowControl w:val="0"/>
              <w:spacing w:after="0" w:line="240" w:lineRule="auto"/>
              <w:ind w:left="3"/>
              <w:jc w:val="both"/>
              <w:rPr>
                <w:rFonts w:eastAsia="Times New Roman"/>
                <w:snapToGrid w:val="0"/>
                <w:sz w:val="20"/>
                <w:szCs w:val="20"/>
                <w:lang w:val="en-US" w:eastAsia="en-US"/>
              </w:rPr>
            </w:pPr>
            <w:r w:rsidRPr="00524946">
              <w:rPr>
                <w:rFonts w:eastAsia="Times New Roman"/>
                <w:snapToGrid w:val="0"/>
                <w:sz w:val="21"/>
                <w:szCs w:val="21"/>
                <w:lang w:val="en-US" w:eastAsia="en-US"/>
              </w:rPr>
              <w:t>31</w:t>
            </w:r>
          </w:p>
        </w:tc>
        <w:tc>
          <w:tcPr>
            <w:tcW w:w="1300" w:type="dxa"/>
            <w:gridSpan w:val="2"/>
            <w:vAlign w:val="bottom"/>
            <w:hideMark/>
          </w:tcPr>
          <w:p w:rsidR="00524946" w:rsidRPr="00524946" w:rsidRDefault="00524946" w:rsidP="00524946">
            <w:pPr>
              <w:widowControl w:val="0"/>
              <w:spacing w:after="0" w:line="240" w:lineRule="auto"/>
              <w:jc w:val="both"/>
              <w:rPr>
                <w:rFonts w:eastAsia="Times New Roman"/>
                <w:snapToGrid w:val="0"/>
                <w:sz w:val="24"/>
                <w:szCs w:val="24"/>
                <w:lang w:val="en-US" w:eastAsia="en-US"/>
              </w:rPr>
            </w:pPr>
            <w:r w:rsidRPr="00524946">
              <w:rPr>
                <w:rFonts w:eastAsia="Times New Roman"/>
                <w:snapToGrid w:val="0"/>
                <w:w w:val="95"/>
                <w:sz w:val="21"/>
                <w:szCs w:val="21"/>
                <w:lang w:val="en-US" w:eastAsia="en-US"/>
              </w:rPr>
              <w:t>48</w:t>
            </w:r>
          </w:p>
        </w:tc>
        <w:tc>
          <w:tcPr>
            <w:tcW w:w="940" w:type="dxa"/>
            <w:vAlign w:val="bottom"/>
            <w:hideMark/>
          </w:tcPr>
          <w:p w:rsidR="00524946" w:rsidRPr="00524946" w:rsidRDefault="00524946" w:rsidP="00524946">
            <w:pPr>
              <w:widowControl w:val="0"/>
              <w:spacing w:after="0" w:line="240" w:lineRule="auto"/>
              <w:ind w:left="57" w:right="-907"/>
              <w:jc w:val="both"/>
              <w:rPr>
                <w:rFonts w:eastAsia="Times New Roman"/>
                <w:snapToGrid w:val="0"/>
                <w:sz w:val="20"/>
                <w:szCs w:val="20"/>
                <w:lang w:val="en-US" w:eastAsia="en-US"/>
              </w:rPr>
            </w:pPr>
            <w:r w:rsidRPr="00524946">
              <w:rPr>
                <w:rFonts w:eastAsia="Times New Roman"/>
                <w:snapToGrid w:val="0"/>
                <w:sz w:val="21"/>
                <w:szCs w:val="21"/>
                <w:lang w:val="en-US" w:eastAsia="en-US"/>
              </w:rPr>
              <w:t>256</w:t>
            </w: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r w:rsidR="00524946" w:rsidRPr="00524946" w:rsidTr="00FF5A90">
        <w:trPr>
          <w:trHeight w:val="42"/>
          <w:jc w:val="center"/>
        </w:trPr>
        <w:tc>
          <w:tcPr>
            <w:tcW w:w="100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ind w:left="29"/>
              <w:jc w:val="both"/>
              <w:rPr>
                <w:rFonts w:eastAsia="Times New Roman"/>
                <w:snapToGrid w:val="0"/>
                <w:sz w:val="3"/>
                <w:szCs w:val="3"/>
                <w:lang w:val="en-US" w:eastAsia="en-US"/>
              </w:rPr>
            </w:pPr>
          </w:p>
        </w:tc>
        <w:tc>
          <w:tcPr>
            <w:tcW w:w="116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ind w:left="21"/>
              <w:jc w:val="both"/>
              <w:rPr>
                <w:rFonts w:eastAsia="Times New Roman"/>
                <w:snapToGrid w:val="0"/>
                <w:sz w:val="3"/>
                <w:szCs w:val="3"/>
                <w:lang w:val="en-US" w:eastAsia="en-US"/>
              </w:rPr>
            </w:pPr>
          </w:p>
        </w:tc>
        <w:tc>
          <w:tcPr>
            <w:tcW w:w="12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3"/>
                <w:szCs w:val="3"/>
                <w:lang w:val="en-US" w:eastAsia="en-US"/>
              </w:rPr>
            </w:pPr>
          </w:p>
        </w:tc>
        <w:tc>
          <w:tcPr>
            <w:tcW w:w="9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3"/>
                <w:szCs w:val="3"/>
                <w:lang w:val="en-US" w:eastAsia="en-US"/>
              </w:rPr>
            </w:pPr>
          </w:p>
        </w:tc>
        <w:tc>
          <w:tcPr>
            <w:tcW w:w="134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ind w:left="3"/>
              <w:jc w:val="both"/>
              <w:rPr>
                <w:rFonts w:eastAsia="Times New Roman"/>
                <w:snapToGrid w:val="0"/>
                <w:sz w:val="3"/>
                <w:szCs w:val="3"/>
                <w:lang w:val="en-US" w:eastAsia="en-US"/>
              </w:rPr>
            </w:pPr>
          </w:p>
        </w:tc>
        <w:tc>
          <w:tcPr>
            <w:tcW w:w="60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3"/>
                <w:szCs w:val="3"/>
                <w:lang w:val="en-US" w:eastAsia="en-US"/>
              </w:rPr>
            </w:pPr>
          </w:p>
        </w:tc>
        <w:tc>
          <w:tcPr>
            <w:tcW w:w="70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3"/>
                <w:szCs w:val="3"/>
                <w:lang w:val="en-US" w:eastAsia="en-US"/>
              </w:rPr>
            </w:pPr>
          </w:p>
        </w:tc>
        <w:tc>
          <w:tcPr>
            <w:tcW w:w="94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ind w:left="700" w:right="-907"/>
              <w:jc w:val="both"/>
              <w:rPr>
                <w:rFonts w:eastAsia="Times New Roman"/>
                <w:snapToGrid w:val="0"/>
                <w:sz w:val="3"/>
                <w:szCs w:val="3"/>
                <w:lang w:val="en-US" w:eastAsia="en-US"/>
              </w:rPr>
            </w:pPr>
          </w:p>
        </w:tc>
        <w:tc>
          <w:tcPr>
            <w:tcW w:w="20" w:type="dxa"/>
            <w:vAlign w:val="bottom"/>
          </w:tcPr>
          <w:p w:rsidR="00524946" w:rsidRPr="00524946" w:rsidRDefault="00524946" w:rsidP="00524946">
            <w:pPr>
              <w:widowControl w:val="0"/>
              <w:spacing w:after="0" w:line="240" w:lineRule="auto"/>
              <w:jc w:val="both"/>
              <w:rPr>
                <w:rFonts w:eastAsia="Times New Roman"/>
                <w:snapToGrid w:val="0"/>
                <w:sz w:val="2"/>
                <w:szCs w:val="2"/>
                <w:lang w:val="en-US" w:eastAsia="en-US"/>
              </w:rPr>
            </w:pPr>
          </w:p>
        </w:tc>
      </w:tr>
    </w:tbl>
    <w:p w:rsidR="00524946" w:rsidRPr="00524946" w:rsidRDefault="00524946" w:rsidP="00524946">
      <w:pPr>
        <w:widowControl w:val="0"/>
        <w:spacing w:after="0" w:line="240" w:lineRule="auto"/>
        <w:jc w:val="both"/>
        <w:rPr>
          <w:rFonts w:eastAsia="Times New Roman"/>
          <w:snapToGrid w:val="0"/>
          <w:szCs w:val="24"/>
        </w:rPr>
      </w:pPr>
    </w:p>
    <w:p w:rsidR="00524946" w:rsidRPr="00524946" w:rsidRDefault="00524946" w:rsidP="00524946">
      <w:pPr>
        <w:widowControl w:val="0"/>
        <w:spacing w:after="0" w:line="240" w:lineRule="auto"/>
        <w:ind w:left="1"/>
        <w:jc w:val="both"/>
        <w:rPr>
          <w:rFonts w:eastAsia="Times New Roman"/>
          <w:snapToGrid w:val="0"/>
          <w:color w:val="000000"/>
          <w:sz w:val="21"/>
          <w:szCs w:val="24"/>
          <w:lang w:val="en-US"/>
        </w:rPr>
      </w:pPr>
    </w:p>
    <w:p w:rsidR="00524946" w:rsidRPr="00524946" w:rsidRDefault="00524946" w:rsidP="00524946">
      <w:pPr>
        <w:keepNext/>
        <w:snapToGrid w:val="0"/>
        <w:spacing w:after="0" w:line="240" w:lineRule="auto"/>
        <w:jc w:val="both"/>
        <w:outlineLvl w:val="0"/>
        <w:rPr>
          <w:rFonts w:eastAsia="MS Mincho"/>
          <w:b/>
          <w:snapToGrid w:val="0"/>
          <w:color w:val="000000"/>
          <w:lang w:eastAsia="zh-CN" w:bidi="en-US"/>
        </w:rPr>
      </w:pPr>
      <w:r w:rsidRPr="00524946">
        <w:rPr>
          <w:rFonts w:eastAsia="MS Mincho"/>
          <w:b/>
          <w:snapToGrid w:val="0"/>
          <w:color w:val="000000"/>
          <w:lang w:eastAsia="zh-CN" w:bidi="en-US"/>
        </w:rPr>
        <w:t xml:space="preserve">3. NUMERICAL STUDY </w:t>
      </w:r>
    </w:p>
    <w:p w:rsidR="00524946" w:rsidRPr="00524946" w:rsidRDefault="00524946" w:rsidP="00524946">
      <w:pPr>
        <w:widowControl w:val="0"/>
        <w:spacing w:after="0" w:line="240" w:lineRule="auto"/>
        <w:jc w:val="both"/>
        <w:rPr>
          <w:rFonts w:eastAsia="Times New Roman"/>
          <w:snapToGrid w:val="0"/>
          <w:sz w:val="21"/>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The performance of the two versions (mentioned in the previous section, Frames A and B) of a six-storey frame is evaluated with the help of two methods of analysis (i) Capacity Spectrum Method (CSM), and (ii) Nonlinear Time History Analysis (NTHA). The CSM is used to obtain performance points of the two frames (Frames A and B) which are found consistent to the three assumed PGA levels, namely, 0.2g (design level), 0.4g (medium level), 0.6g (high level). The capacity curves of frames are obtained by carrying out the pushover analysis considering the lateral load pattern proportional to the 1</w:t>
      </w:r>
      <w:r w:rsidRPr="00524946">
        <w:rPr>
          <w:rFonts w:eastAsia="Times New Roman"/>
          <w:snapToGrid w:val="0"/>
          <w:szCs w:val="24"/>
          <w:vertAlign w:val="superscript"/>
          <w:lang w:val="en-US"/>
        </w:rPr>
        <w:t>st</w:t>
      </w:r>
      <w:r w:rsidRPr="00524946">
        <w:rPr>
          <w:rFonts w:eastAsia="Times New Roman"/>
          <w:snapToGrid w:val="0"/>
          <w:szCs w:val="24"/>
          <w:lang w:val="en-US"/>
        </w:rPr>
        <w:t xml:space="preserve"> mode shape of the frame. The 1</w:t>
      </w:r>
      <w:r w:rsidRPr="00524946">
        <w:rPr>
          <w:rFonts w:eastAsia="Times New Roman"/>
          <w:snapToGrid w:val="0"/>
          <w:szCs w:val="24"/>
          <w:vertAlign w:val="superscript"/>
          <w:lang w:val="en-US"/>
        </w:rPr>
        <w:t>st</w:t>
      </w:r>
      <w:r w:rsidRPr="00524946">
        <w:rPr>
          <w:rFonts w:eastAsia="Times New Roman"/>
          <w:snapToGrid w:val="0"/>
          <w:szCs w:val="24"/>
          <w:lang w:val="en-US"/>
        </w:rPr>
        <w:t xml:space="preserve"> mode shape pattern is motivated by the fact that the dynamic response of the building is primarily governed by the 1</w:t>
      </w:r>
      <w:r w:rsidRPr="00524946">
        <w:rPr>
          <w:rFonts w:eastAsia="Times New Roman"/>
          <w:snapToGrid w:val="0"/>
          <w:szCs w:val="24"/>
          <w:vertAlign w:val="superscript"/>
          <w:lang w:val="en-US"/>
        </w:rPr>
        <w:t>st</w:t>
      </w:r>
      <w:r w:rsidRPr="00524946">
        <w:rPr>
          <w:rFonts w:eastAsia="Times New Roman"/>
          <w:snapToGrid w:val="0"/>
          <w:szCs w:val="24"/>
          <w:lang w:val="en-US"/>
        </w:rPr>
        <w:t xml:space="preserve"> mode, especially in the case of base-isolated buildings (Doudoumis</w:t>
      </w:r>
      <w:r w:rsidRPr="00524946">
        <w:rPr>
          <w:rFonts w:eastAsia="Times New Roman"/>
          <w:i/>
          <w:snapToGrid w:val="0"/>
          <w:szCs w:val="24"/>
          <w:lang w:val="en-US"/>
        </w:rPr>
        <w:t xml:space="preserve"> et al.</w:t>
      </w:r>
      <w:r w:rsidRPr="00524946">
        <w:rPr>
          <w:rFonts w:eastAsia="Times New Roman"/>
          <w:snapToGrid w:val="0"/>
          <w:szCs w:val="24"/>
          <w:lang w:val="en-US"/>
        </w:rPr>
        <w:t xml:space="preserve"> (2006); Kilar and Koren, 2010).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The NTHA is carried out using direct integration scheme using Hibler Hughes integration assuming values of Beta and Gamma to be 0.25 and 0.5 respectively. The damping of the building is calculated by Rayleigh damping model corresponding to the damping ratio of 5% for the first and second modes of the building frame. The NTHA is performed by employing three artificial time histories (Artificaila1-3) generated by SeismoArtif (2016) software compatible to IS 1893:2016 response spectrum. The comparison of response spectrum of three artificial time histories with the IS 1893:2016 response spectrum is shown in Figure 3.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rPr>
          <w:rFonts w:eastAsia="Times New Roman"/>
          <w:snapToGrid w:val="0"/>
          <w:color w:val="000000"/>
          <w:sz w:val="21"/>
          <w:szCs w:val="24"/>
          <w:lang w:val="en-US"/>
        </w:rPr>
      </w:pPr>
      <w:r w:rsidRPr="00524946">
        <w:rPr>
          <w:rFonts w:eastAsia="Times New Roman"/>
          <w:noProof/>
          <w:snapToGrid w:val="0"/>
          <w:color w:val="000000"/>
          <w:sz w:val="21"/>
          <w:szCs w:val="24"/>
        </w:rPr>
        <w:drawing>
          <wp:inline distT="0" distB="0" distL="0" distR="0" wp14:anchorId="641AF2F6" wp14:editId="78E7AFE4">
            <wp:extent cx="4782312" cy="3371088"/>
            <wp:effectExtent l="0" t="0" r="0" b="0"/>
            <wp:docPr id="6" name="Picture 31756"/>
            <wp:cNvGraphicFramePr/>
            <a:graphic xmlns:a="http://schemas.openxmlformats.org/drawingml/2006/main">
              <a:graphicData uri="http://schemas.openxmlformats.org/drawingml/2006/picture">
                <pic:pic xmlns:pic="http://schemas.openxmlformats.org/drawingml/2006/picture">
                  <pic:nvPicPr>
                    <pic:cNvPr id="31756" name="Picture 31756"/>
                    <pic:cNvPicPr/>
                  </pic:nvPicPr>
                  <pic:blipFill>
                    <a:blip r:embed="rId11" cstate="print"/>
                    <a:stretch>
                      <a:fillRect/>
                    </a:stretch>
                  </pic:blipFill>
                  <pic:spPr>
                    <a:xfrm>
                      <a:off x="0" y="0"/>
                      <a:ext cx="4782312" cy="3371088"/>
                    </a:xfrm>
                    <a:prstGeom prst="rect">
                      <a:avLst/>
                    </a:prstGeom>
                  </pic:spPr>
                </pic:pic>
              </a:graphicData>
            </a:graphic>
          </wp:inline>
        </w:drawing>
      </w:r>
    </w:p>
    <w:p w:rsidR="00524946" w:rsidRPr="00524946" w:rsidRDefault="00524946" w:rsidP="00524946">
      <w:pPr>
        <w:widowControl w:val="0"/>
        <w:tabs>
          <w:tab w:val="center" w:pos="2687"/>
          <w:tab w:val="center" w:pos="6814"/>
        </w:tabs>
        <w:spacing w:after="0" w:line="240" w:lineRule="auto"/>
        <w:jc w:val="both"/>
        <w:rPr>
          <w:rFonts w:eastAsia="Times New Roman"/>
          <w:snapToGrid w:val="0"/>
          <w:color w:val="000000"/>
          <w:sz w:val="21"/>
          <w:szCs w:val="24"/>
          <w:lang w:val="en-US"/>
        </w:rPr>
      </w:pPr>
      <w:r w:rsidRPr="00524946">
        <w:rPr>
          <w:rFonts w:eastAsia="Calibri" w:cs="Calibri"/>
          <w:snapToGrid w:val="0"/>
          <w:color w:val="000000"/>
          <w:szCs w:val="24"/>
          <w:lang w:val="en-US"/>
        </w:rPr>
        <w:tab/>
      </w:r>
      <w:r w:rsidRPr="00524946">
        <w:rPr>
          <w:rFonts w:eastAsia="Times New Roman"/>
          <w:snapToGrid w:val="0"/>
          <w:color w:val="000000"/>
          <w:sz w:val="21"/>
          <w:szCs w:val="24"/>
          <w:lang w:val="en-US"/>
        </w:rPr>
        <w:t xml:space="preserve">(a) </w:t>
      </w:r>
      <w:r w:rsidRPr="00524946">
        <w:rPr>
          <w:rFonts w:eastAsia="Times New Roman"/>
          <w:snapToGrid w:val="0"/>
          <w:color w:val="000000"/>
          <w:sz w:val="21"/>
          <w:szCs w:val="24"/>
          <w:lang w:val="en-US"/>
        </w:rPr>
        <w:tab/>
        <w:t>(b)</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rPr>
          <w:rFonts w:eastAsia="Times New Roman"/>
          <w:snapToGrid w:val="0"/>
          <w:sz w:val="20"/>
          <w:szCs w:val="24"/>
          <w:lang w:val="en-US" w:eastAsia="en-US"/>
        </w:rPr>
      </w:pPr>
      <w:r w:rsidRPr="00524946">
        <w:rPr>
          <w:rFonts w:eastAsia="Times New Roman"/>
          <w:snapToGrid w:val="0"/>
          <w:sz w:val="20"/>
          <w:szCs w:val="24"/>
          <w:lang w:val="en-US" w:eastAsia="en-US"/>
        </w:rPr>
        <w:t xml:space="preserve">Figure 3. Artificial time history data; (a) acceleration time histories; (b) comparison of IS response spectrum with response spectrum of artificial time histories </w:t>
      </w:r>
    </w:p>
    <w:p w:rsidR="00524946" w:rsidRPr="00524946" w:rsidRDefault="00524946" w:rsidP="00524946">
      <w:pPr>
        <w:spacing w:after="160" w:line="259" w:lineRule="auto"/>
        <w:rPr>
          <w:rFonts w:eastAsia="Times New Roman"/>
          <w:snapToGrid w:val="0"/>
          <w:color w:val="000000"/>
          <w:sz w:val="21"/>
          <w:szCs w:val="24"/>
          <w:lang w:val="en-US"/>
        </w:rPr>
      </w:pPr>
    </w:p>
    <w:p w:rsidR="00524946" w:rsidRPr="00524946" w:rsidRDefault="00524946" w:rsidP="00524946">
      <w:pPr>
        <w:keepNext/>
        <w:snapToGrid w:val="0"/>
        <w:spacing w:after="0" w:line="240" w:lineRule="auto"/>
        <w:jc w:val="both"/>
        <w:outlineLvl w:val="0"/>
        <w:rPr>
          <w:rFonts w:eastAsia="MS Mincho"/>
          <w:b/>
          <w:snapToGrid w:val="0"/>
          <w:color w:val="000000"/>
          <w:lang w:val="en-US" w:eastAsia="zh-CN" w:bidi="en-US"/>
        </w:rPr>
      </w:pPr>
      <w:r w:rsidRPr="00524946">
        <w:rPr>
          <w:rFonts w:eastAsia="MS Mincho"/>
          <w:b/>
          <w:snapToGrid w:val="0"/>
          <w:color w:val="000000"/>
          <w:lang w:val="en-US" w:eastAsia="zh-CN" w:bidi="en-US"/>
        </w:rPr>
        <w:t xml:space="preserve">4. DISCUSSION OF RESULTS </w:t>
      </w:r>
    </w:p>
    <w:p w:rsidR="00524946" w:rsidRPr="00524946" w:rsidRDefault="00524946" w:rsidP="00524946">
      <w:pPr>
        <w:widowControl w:val="0"/>
        <w:spacing w:after="0" w:line="240" w:lineRule="auto"/>
        <w:jc w:val="both"/>
        <w:rPr>
          <w:rFonts w:eastAsia="Times New Roman"/>
          <w:snapToGrid w:val="0"/>
          <w:sz w:val="21"/>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The comparison of the capacity curves of the two building frames is shown in Figure 4. It is observed from the figure that</w:t>
      </w:r>
      <w:r w:rsidRPr="00524946">
        <w:rPr>
          <w:rFonts w:eastAsia="Times New Roman"/>
          <w:b/>
          <w:snapToGrid w:val="0"/>
          <w:szCs w:val="24"/>
          <w:lang w:val="en-US"/>
        </w:rPr>
        <w:t xml:space="preserve"> </w:t>
      </w:r>
      <w:r w:rsidRPr="00524946">
        <w:rPr>
          <w:rFonts w:eastAsia="Times New Roman"/>
          <w:snapToGrid w:val="0"/>
          <w:szCs w:val="24"/>
          <w:lang w:val="en-US"/>
        </w:rPr>
        <w:t xml:space="preserve">there is a significant difference between the capacity curves of the fixed base frame (Frame A) and the base-isolated frame (Frame B). For the same level of displacement, the value of the base shear is less for frame B as compared to the frame A up to the displacement level of 300 mm. Beyond the displacement value of 75 mm, the capacity curve of the frame A becomes flat, showing that the frame A has gone into a highly nonlinear state. On the contrary, the capacity curve of the frame B remains almost linear and reaches to the final displacement value of 420 mm. This proves the high displacement capacity of the base-isolated frame and less base shear offered up to a specified displacement value as compared to the fixed base frame. Hence, the performance of the frame B is better as compared to the frame A. </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pacing w:after="0" w:line="240" w:lineRule="auto"/>
        <w:jc w:val="center"/>
        <w:rPr>
          <w:rFonts w:eastAsia="Times New Roman"/>
          <w:snapToGrid w:val="0"/>
          <w:color w:val="000000"/>
          <w:sz w:val="21"/>
          <w:szCs w:val="24"/>
          <w:lang w:val="en-US"/>
        </w:rPr>
      </w:pPr>
      <w:r w:rsidRPr="00524946">
        <w:rPr>
          <w:rFonts w:eastAsia="Times New Roman"/>
          <w:noProof/>
          <w:snapToGrid w:val="0"/>
          <w:color w:val="000000"/>
          <w:szCs w:val="24"/>
        </w:rPr>
        <mc:AlternateContent>
          <mc:Choice Requires="wps">
            <w:drawing>
              <wp:anchor distT="0" distB="0" distL="114300" distR="114300" simplePos="0" relativeHeight="251659264" behindDoc="0" locked="0" layoutInCell="1" allowOverlap="1" wp14:anchorId="0ADA3954" wp14:editId="70D6013D">
                <wp:simplePos x="0" y="0"/>
                <wp:positionH relativeFrom="column">
                  <wp:posOffset>1467485</wp:posOffset>
                </wp:positionH>
                <wp:positionV relativeFrom="paragraph">
                  <wp:posOffset>278108</wp:posOffset>
                </wp:positionV>
                <wp:extent cx="1227676" cy="1403985"/>
                <wp:effectExtent l="6985" t="0" r="0" b="0"/>
                <wp:wrapNone/>
                <wp:docPr id="9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7676" cy="1403985"/>
                        </a:xfrm>
                        <a:prstGeom prst="rect">
                          <a:avLst/>
                        </a:prstGeom>
                        <a:solidFill>
                          <a:srgbClr val="FFFFFF"/>
                        </a:solidFill>
                        <a:ln w="9525">
                          <a:noFill/>
                          <a:miter lim="800000"/>
                          <a:headEnd/>
                          <a:tailEnd/>
                        </a:ln>
                      </wps:spPr>
                      <wps:txbx>
                        <w:txbxContent>
                          <w:p w:rsidR="00524946" w:rsidRDefault="00524946" w:rsidP="00524946">
                            <w:r w:rsidRPr="00BC70C6">
                              <w:t>Base shear (kN)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15.55pt;margin-top:21.9pt;width:96.6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" stroked="f">
                <v:textbox style="mso-fit-shape-to-text:t">
                  <w:txbxContent>
                    <w:p w:rsidR="00524946" w:rsidRDefault="00524946" w:rsidP="00524946">
                      <w:proofErr w:type="spellStart"/>
                      <w:r w:rsidRPr="00BC70C6">
                        <w:t>Base</w:t>
                      </w:r>
                      <w:proofErr w:type="spellEnd"/>
                      <w:r w:rsidRPr="00BC70C6">
                        <w:t xml:space="preserve"> </w:t>
                      </w:r>
                      <w:proofErr w:type="spellStart"/>
                      <w:r w:rsidRPr="00BC70C6">
                        <w:t>shear</w:t>
                      </w:r>
                      <w:proofErr w:type="spellEnd"/>
                      <w:r w:rsidRPr="00BC70C6">
                        <w:t xml:space="preserve"> (</w:t>
                      </w:r>
                      <w:proofErr w:type="spellStart"/>
                      <w:r w:rsidRPr="00BC70C6">
                        <w:t>kN</w:t>
                      </w:r>
                      <w:proofErr w:type="spellEnd"/>
                      <w:r w:rsidRPr="00BC70C6">
                        <w:t>)</w:t>
                      </w:r>
                    </w:p>
                  </w:txbxContent>
                </v:textbox>
              </v:shape>
            </w:pict>
          </mc:Fallback>
        </mc:AlternateContent>
      </w:r>
      <w:r w:rsidRPr="00524946">
        <w:rPr>
          <w:rFonts w:eastAsia="Calibri" w:cs="Calibri"/>
          <w:noProof/>
          <w:snapToGrid w:val="0"/>
          <w:color w:val="000000"/>
          <w:szCs w:val="24"/>
        </w:rPr>
        <mc:AlternateContent>
          <mc:Choice Requires="wpg">
            <w:drawing>
              <wp:inline distT="0" distB="0" distL="0" distR="0" wp14:anchorId="5CFA7B0F" wp14:editId="104FCD63">
                <wp:extent cx="2751997" cy="2497490"/>
                <wp:effectExtent l="0" t="0" r="10795" b="17145"/>
                <wp:docPr id="201" name="Group 26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997" cy="2497490"/>
                          <a:chOff x="1182" y="0"/>
                          <a:chExt cx="27518" cy="24972"/>
                        </a:xfrm>
                      </wpg:grpSpPr>
                      <wps:wsp>
                        <wps:cNvPr id="202" name="Rectangle 1739"/>
                        <wps:cNvSpPr>
                          <a:spLocks noChangeArrowheads="1"/>
                        </wps:cNvSpPr>
                        <wps:spPr bwMode="auto">
                          <a:xfrm>
                            <a:off x="28264" y="23385"/>
                            <a:ext cx="436"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t xml:space="preserve"> </w:t>
                              </w:r>
                            </w:p>
                          </w:txbxContent>
                        </wps:txbx>
                        <wps:bodyPr rot="0" vert="horz" wrap="square" lIns="0" tIns="0" rIns="0" bIns="0" anchor="t" anchorCtr="0" upright="1">
                          <a:noAutofit/>
                        </wps:bodyPr>
                      </wps:wsp>
                      <wps:wsp>
                        <wps:cNvPr id="203" name="Rectangle 3477"/>
                        <wps:cNvSpPr>
                          <a:spLocks noChangeArrowheads="1"/>
                        </wps:cNvSpPr>
                        <wps:spPr bwMode="auto">
                          <a:xfrm>
                            <a:off x="17145" y="21777"/>
                            <a:ext cx="1679"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300</w:t>
                              </w:r>
                            </w:p>
                          </w:txbxContent>
                        </wps:txbx>
                        <wps:bodyPr rot="0" vert="horz" wrap="square" lIns="0" tIns="0" rIns="0" bIns="0" anchor="t" anchorCtr="0" upright="1">
                          <a:noAutofit/>
                        </wps:bodyPr>
                      </wps:wsp>
                      <wps:wsp>
                        <wps:cNvPr id="204" name="Rectangle 3476"/>
                        <wps:cNvSpPr>
                          <a:spLocks noChangeArrowheads="1"/>
                        </wps:cNvSpPr>
                        <wps:spPr bwMode="auto">
                          <a:xfrm>
                            <a:off x="12368" y="21777"/>
                            <a:ext cx="1689"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200</w:t>
                              </w:r>
                            </w:p>
                          </w:txbxContent>
                        </wps:txbx>
                        <wps:bodyPr rot="0" vert="horz" wrap="square" lIns="0" tIns="0" rIns="0" bIns="0" anchor="t" anchorCtr="0" upright="1">
                          <a:noAutofit/>
                        </wps:bodyPr>
                      </wps:wsp>
                      <wps:wsp>
                        <wps:cNvPr id="205" name="Rectangle 3475"/>
                        <wps:cNvSpPr>
                          <a:spLocks noChangeArrowheads="1"/>
                        </wps:cNvSpPr>
                        <wps:spPr bwMode="auto">
                          <a:xfrm>
                            <a:off x="7598" y="21777"/>
                            <a:ext cx="1679"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100</w:t>
                              </w:r>
                            </w:p>
                          </w:txbxContent>
                        </wps:txbx>
                        <wps:bodyPr rot="0" vert="horz" wrap="square" lIns="0" tIns="0" rIns="0" bIns="0" anchor="t" anchorCtr="0" upright="1">
                          <a:noAutofit/>
                        </wps:bodyPr>
                      </wps:wsp>
                      <wps:wsp>
                        <wps:cNvPr id="206" name="Rectangle 3474"/>
                        <wps:cNvSpPr>
                          <a:spLocks noChangeArrowheads="1"/>
                        </wps:cNvSpPr>
                        <wps:spPr bwMode="auto">
                          <a:xfrm>
                            <a:off x="3255" y="21777"/>
                            <a:ext cx="54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0</w:t>
                              </w:r>
                            </w:p>
                          </w:txbxContent>
                        </wps:txbx>
                        <wps:bodyPr rot="0" vert="horz" wrap="square" lIns="0" tIns="0" rIns="0" bIns="0" anchor="t" anchorCtr="0" upright="1">
                          <a:noAutofit/>
                        </wps:bodyPr>
                      </wps:wsp>
                      <wps:wsp>
                        <wps:cNvPr id="207" name="Rectangle 3479"/>
                        <wps:cNvSpPr>
                          <a:spLocks noChangeArrowheads="1"/>
                        </wps:cNvSpPr>
                        <wps:spPr bwMode="auto">
                          <a:xfrm>
                            <a:off x="26692" y="21777"/>
                            <a:ext cx="1679"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500</w:t>
                              </w:r>
                            </w:p>
                          </w:txbxContent>
                        </wps:txbx>
                        <wps:bodyPr rot="0" vert="horz" wrap="square" lIns="0" tIns="0" rIns="0" bIns="0" anchor="t" anchorCtr="0" upright="1">
                          <a:noAutofit/>
                        </wps:bodyPr>
                      </wps:wsp>
                      <wps:wsp>
                        <wps:cNvPr id="208" name="Rectangle 3478"/>
                        <wps:cNvSpPr>
                          <a:spLocks noChangeArrowheads="1"/>
                        </wps:cNvSpPr>
                        <wps:spPr bwMode="auto">
                          <a:xfrm>
                            <a:off x="21915" y="21777"/>
                            <a:ext cx="1689"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400</w:t>
                              </w:r>
                            </w:p>
                          </w:txbxContent>
                        </wps:txbx>
                        <wps:bodyPr rot="0" vert="horz" wrap="square" lIns="0" tIns="0" rIns="0" bIns="0" anchor="t" anchorCtr="0" upright="1">
                          <a:noAutofit/>
                        </wps:bodyPr>
                      </wps:wsp>
                      <wps:wsp>
                        <wps:cNvPr id="209" name="Rectangle 1781"/>
                        <wps:cNvSpPr>
                          <a:spLocks noChangeArrowheads="1"/>
                        </wps:cNvSpPr>
                        <wps:spPr bwMode="auto">
                          <a:xfrm>
                            <a:off x="2470" y="20870"/>
                            <a:ext cx="544"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0</w:t>
                              </w:r>
                            </w:p>
                          </w:txbxContent>
                        </wps:txbx>
                        <wps:bodyPr rot="0" vert="horz" wrap="square" lIns="0" tIns="0" rIns="0" bIns="0" anchor="t" anchorCtr="0" upright="1">
                          <a:noAutofit/>
                        </wps:bodyPr>
                      </wps:wsp>
                      <wps:wsp>
                        <wps:cNvPr id="210" name="Rectangle 1782"/>
                        <wps:cNvSpPr>
                          <a:spLocks noChangeArrowheads="1"/>
                        </wps:cNvSpPr>
                        <wps:spPr bwMode="auto">
                          <a:xfrm>
                            <a:off x="1609" y="17388"/>
                            <a:ext cx="1689"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200</w:t>
                              </w:r>
                            </w:p>
                          </w:txbxContent>
                        </wps:txbx>
                        <wps:bodyPr rot="0" vert="horz" wrap="square" lIns="0" tIns="0" rIns="0" bIns="0" anchor="t" anchorCtr="0" upright="1">
                          <a:noAutofit/>
                        </wps:bodyPr>
                      </wps:wsp>
                      <wps:wsp>
                        <wps:cNvPr id="211" name="Rectangle 1783"/>
                        <wps:cNvSpPr>
                          <a:spLocks noChangeArrowheads="1"/>
                        </wps:cNvSpPr>
                        <wps:spPr bwMode="auto">
                          <a:xfrm>
                            <a:off x="1609" y="13906"/>
                            <a:ext cx="1689"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400</w:t>
                              </w:r>
                            </w:p>
                          </w:txbxContent>
                        </wps:txbx>
                        <wps:bodyPr rot="0" vert="horz" wrap="square" lIns="0" tIns="0" rIns="0" bIns="0" anchor="t" anchorCtr="0" upright="1">
                          <a:noAutofit/>
                        </wps:bodyPr>
                      </wps:wsp>
                      <wps:wsp>
                        <wps:cNvPr id="212" name="Rectangle 1784"/>
                        <wps:cNvSpPr>
                          <a:spLocks noChangeArrowheads="1"/>
                        </wps:cNvSpPr>
                        <wps:spPr bwMode="auto">
                          <a:xfrm>
                            <a:off x="1609" y="10446"/>
                            <a:ext cx="1689"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600</w:t>
                              </w:r>
                            </w:p>
                          </w:txbxContent>
                        </wps:txbx>
                        <wps:bodyPr rot="0" vert="horz" wrap="square" lIns="0" tIns="0" rIns="0" bIns="0" anchor="t" anchorCtr="0" upright="1">
                          <a:noAutofit/>
                        </wps:bodyPr>
                      </wps:wsp>
                      <wps:wsp>
                        <wps:cNvPr id="213" name="Rectangle 1785"/>
                        <wps:cNvSpPr>
                          <a:spLocks noChangeArrowheads="1"/>
                        </wps:cNvSpPr>
                        <wps:spPr bwMode="auto">
                          <a:xfrm>
                            <a:off x="1609" y="6964"/>
                            <a:ext cx="1689"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800</w:t>
                              </w:r>
                            </w:p>
                          </w:txbxContent>
                        </wps:txbx>
                        <wps:bodyPr rot="0" vert="horz" wrap="square" lIns="0" tIns="0" rIns="0" bIns="0" anchor="t" anchorCtr="0" upright="1">
                          <a:noAutofit/>
                        </wps:bodyPr>
                      </wps:wsp>
                      <wps:wsp>
                        <wps:cNvPr id="214" name="Rectangle 1786"/>
                        <wps:cNvSpPr>
                          <a:spLocks noChangeArrowheads="1"/>
                        </wps:cNvSpPr>
                        <wps:spPr bwMode="auto">
                          <a:xfrm>
                            <a:off x="1182" y="3482"/>
                            <a:ext cx="225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1000</w:t>
                              </w:r>
                            </w:p>
                          </w:txbxContent>
                        </wps:txbx>
                        <wps:bodyPr rot="0" vert="horz" wrap="square" lIns="0" tIns="0" rIns="0" bIns="0" anchor="t" anchorCtr="0" upright="1">
                          <a:noAutofit/>
                        </wps:bodyPr>
                      </wps:wsp>
                      <wps:wsp>
                        <wps:cNvPr id="215" name="Rectangle 1787"/>
                        <wps:cNvSpPr>
                          <a:spLocks noChangeArrowheads="1"/>
                        </wps:cNvSpPr>
                        <wps:spPr bwMode="auto">
                          <a:xfrm>
                            <a:off x="1182" y="0"/>
                            <a:ext cx="225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2"/>
                                </w:rPr>
                                <w:t>1200</w:t>
                              </w:r>
                            </w:p>
                          </w:txbxContent>
                        </wps:txbx>
                        <wps:bodyPr rot="0" vert="horz" wrap="square" lIns="0" tIns="0" rIns="0" bIns="0" anchor="t" anchorCtr="0" upright="1">
                          <a:noAutofit/>
                        </wps:bodyPr>
                      </wps:wsp>
                      <wps:wsp>
                        <wps:cNvPr id="216" name="Shape 1788"/>
                        <wps:cNvSpPr>
                          <a:spLocks/>
                        </wps:cNvSpPr>
                        <wps:spPr bwMode="auto">
                          <a:xfrm>
                            <a:off x="3476" y="21162"/>
                            <a:ext cx="0" cy="351"/>
                          </a:xfrm>
                          <a:custGeom>
                            <a:avLst/>
                            <a:gdLst>
                              <a:gd name="T0" fmla="*/ 35052 h 35052"/>
                              <a:gd name="T1" fmla="*/ 0 h 35052"/>
                              <a:gd name="T2" fmla="*/ 0 h 35052"/>
                              <a:gd name="T3" fmla="*/ 35052 h 35052"/>
                            </a:gdLst>
                            <a:ahLst/>
                            <a:cxnLst>
                              <a:cxn ang="0">
                                <a:pos x="0" y="T0"/>
                              </a:cxn>
                              <a:cxn ang="0">
                                <a:pos x="0" y="T1"/>
                              </a:cxn>
                            </a:cxnLst>
                            <a:rect l="0" t="T2" r="0" b="T3"/>
                            <a:pathLst>
                              <a:path h="35052">
                                <a:moveTo>
                                  <a:pt x="0" y="35052"/>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Shape 1789"/>
                        <wps:cNvSpPr>
                          <a:spLocks/>
                        </wps:cNvSpPr>
                        <wps:spPr bwMode="auto">
                          <a:xfrm>
                            <a:off x="5876" y="21162"/>
                            <a:ext cx="0" cy="176"/>
                          </a:xfrm>
                          <a:custGeom>
                            <a:avLst/>
                            <a:gdLst>
                              <a:gd name="T0" fmla="*/ 17526 h 17526"/>
                              <a:gd name="T1" fmla="*/ 0 h 17526"/>
                              <a:gd name="T2" fmla="*/ 0 h 17526"/>
                              <a:gd name="T3" fmla="*/ 17526 h 17526"/>
                            </a:gdLst>
                            <a:ahLst/>
                            <a:cxnLst>
                              <a:cxn ang="0">
                                <a:pos x="0" y="T0"/>
                              </a:cxn>
                              <a:cxn ang="0">
                                <a:pos x="0" y="T1"/>
                              </a:cxn>
                            </a:cxnLst>
                            <a:rect l="0" t="T2" r="0" b="T3"/>
                            <a:pathLst>
                              <a:path h="17526">
                                <a:moveTo>
                                  <a:pt x="0" y="17526"/>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Shape 1790"/>
                        <wps:cNvSpPr>
                          <a:spLocks/>
                        </wps:cNvSpPr>
                        <wps:spPr bwMode="auto">
                          <a:xfrm>
                            <a:off x="8246" y="21162"/>
                            <a:ext cx="0" cy="351"/>
                          </a:xfrm>
                          <a:custGeom>
                            <a:avLst/>
                            <a:gdLst>
                              <a:gd name="T0" fmla="*/ 35052 h 35052"/>
                              <a:gd name="T1" fmla="*/ 0 h 35052"/>
                              <a:gd name="T2" fmla="*/ 0 h 35052"/>
                              <a:gd name="T3" fmla="*/ 35052 h 35052"/>
                            </a:gdLst>
                            <a:ahLst/>
                            <a:cxnLst>
                              <a:cxn ang="0">
                                <a:pos x="0" y="T0"/>
                              </a:cxn>
                              <a:cxn ang="0">
                                <a:pos x="0" y="T1"/>
                              </a:cxn>
                            </a:cxnLst>
                            <a:rect l="0" t="T2" r="0" b="T3"/>
                            <a:pathLst>
                              <a:path h="35052">
                                <a:moveTo>
                                  <a:pt x="0" y="35052"/>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Shape 1791"/>
                        <wps:cNvSpPr>
                          <a:spLocks/>
                        </wps:cNvSpPr>
                        <wps:spPr bwMode="auto">
                          <a:xfrm>
                            <a:off x="10646" y="21162"/>
                            <a:ext cx="0" cy="176"/>
                          </a:xfrm>
                          <a:custGeom>
                            <a:avLst/>
                            <a:gdLst>
                              <a:gd name="T0" fmla="*/ 17526 h 17526"/>
                              <a:gd name="T1" fmla="*/ 0 h 17526"/>
                              <a:gd name="T2" fmla="*/ 0 h 17526"/>
                              <a:gd name="T3" fmla="*/ 17526 h 17526"/>
                            </a:gdLst>
                            <a:ahLst/>
                            <a:cxnLst>
                              <a:cxn ang="0">
                                <a:pos x="0" y="T0"/>
                              </a:cxn>
                              <a:cxn ang="0">
                                <a:pos x="0" y="T1"/>
                              </a:cxn>
                            </a:cxnLst>
                            <a:rect l="0" t="T2" r="0" b="T3"/>
                            <a:pathLst>
                              <a:path h="17526">
                                <a:moveTo>
                                  <a:pt x="0" y="17526"/>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Shape 1792"/>
                        <wps:cNvSpPr>
                          <a:spLocks/>
                        </wps:cNvSpPr>
                        <wps:spPr bwMode="auto">
                          <a:xfrm>
                            <a:off x="13024" y="21162"/>
                            <a:ext cx="0" cy="351"/>
                          </a:xfrm>
                          <a:custGeom>
                            <a:avLst/>
                            <a:gdLst>
                              <a:gd name="T0" fmla="*/ 35052 h 35052"/>
                              <a:gd name="T1" fmla="*/ 0 h 35052"/>
                              <a:gd name="T2" fmla="*/ 0 h 35052"/>
                              <a:gd name="T3" fmla="*/ 35052 h 35052"/>
                            </a:gdLst>
                            <a:ahLst/>
                            <a:cxnLst>
                              <a:cxn ang="0">
                                <a:pos x="0" y="T0"/>
                              </a:cxn>
                              <a:cxn ang="0">
                                <a:pos x="0" y="T1"/>
                              </a:cxn>
                            </a:cxnLst>
                            <a:rect l="0" t="T2" r="0" b="T3"/>
                            <a:pathLst>
                              <a:path h="35052">
                                <a:moveTo>
                                  <a:pt x="0" y="35052"/>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Shape 1793"/>
                        <wps:cNvSpPr>
                          <a:spLocks/>
                        </wps:cNvSpPr>
                        <wps:spPr bwMode="auto">
                          <a:xfrm>
                            <a:off x="15424" y="21162"/>
                            <a:ext cx="0" cy="176"/>
                          </a:xfrm>
                          <a:custGeom>
                            <a:avLst/>
                            <a:gdLst>
                              <a:gd name="T0" fmla="*/ 17526 h 17526"/>
                              <a:gd name="T1" fmla="*/ 0 h 17526"/>
                              <a:gd name="T2" fmla="*/ 0 h 17526"/>
                              <a:gd name="T3" fmla="*/ 17526 h 17526"/>
                            </a:gdLst>
                            <a:ahLst/>
                            <a:cxnLst>
                              <a:cxn ang="0">
                                <a:pos x="0" y="T0"/>
                              </a:cxn>
                              <a:cxn ang="0">
                                <a:pos x="0" y="T1"/>
                              </a:cxn>
                            </a:cxnLst>
                            <a:rect l="0" t="T2" r="0" b="T3"/>
                            <a:pathLst>
                              <a:path h="17526">
                                <a:moveTo>
                                  <a:pt x="0" y="17526"/>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Shape 1794"/>
                        <wps:cNvSpPr>
                          <a:spLocks/>
                        </wps:cNvSpPr>
                        <wps:spPr bwMode="auto">
                          <a:xfrm>
                            <a:off x="17794" y="21162"/>
                            <a:ext cx="0" cy="351"/>
                          </a:xfrm>
                          <a:custGeom>
                            <a:avLst/>
                            <a:gdLst>
                              <a:gd name="T0" fmla="*/ 35052 h 35052"/>
                              <a:gd name="T1" fmla="*/ 0 h 35052"/>
                              <a:gd name="T2" fmla="*/ 0 h 35052"/>
                              <a:gd name="T3" fmla="*/ 35052 h 35052"/>
                            </a:gdLst>
                            <a:ahLst/>
                            <a:cxnLst>
                              <a:cxn ang="0">
                                <a:pos x="0" y="T0"/>
                              </a:cxn>
                              <a:cxn ang="0">
                                <a:pos x="0" y="T1"/>
                              </a:cxn>
                            </a:cxnLst>
                            <a:rect l="0" t="T2" r="0" b="T3"/>
                            <a:pathLst>
                              <a:path h="35052">
                                <a:moveTo>
                                  <a:pt x="0" y="35052"/>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Shape 1795"/>
                        <wps:cNvSpPr>
                          <a:spLocks/>
                        </wps:cNvSpPr>
                        <wps:spPr bwMode="auto">
                          <a:xfrm>
                            <a:off x="20194" y="21162"/>
                            <a:ext cx="0" cy="176"/>
                          </a:xfrm>
                          <a:custGeom>
                            <a:avLst/>
                            <a:gdLst>
                              <a:gd name="T0" fmla="*/ 17526 h 17526"/>
                              <a:gd name="T1" fmla="*/ 0 h 17526"/>
                              <a:gd name="T2" fmla="*/ 0 h 17526"/>
                              <a:gd name="T3" fmla="*/ 17526 h 17526"/>
                            </a:gdLst>
                            <a:ahLst/>
                            <a:cxnLst>
                              <a:cxn ang="0">
                                <a:pos x="0" y="T0"/>
                              </a:cxn>
                              <a:cxn ang="0">
                                <a:pos x="0" y="T1"/>
                              </a:cxn>
                            </a:cxnLst>
                            <a:rect l="0" t="T2" r="0" b="T3"/>
                            <a:pathLst>
                              <a:path h="17526">
                                <a:moveTo>
                                  <a:pt x="0" y="17526"/>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Shape 1796"/>
                        <wps:cNvSpPr>
                          <a:spLocks/>
                        </wps:cNvSpPr>
                        <wps:spPr bwMode="auto">
                          <a:xfrm>
                            <a:off x="22571" y="21162"/>
                            <a:ext cx="0" cy="351"/>
                          </a:xfrm>
                          <a:custGeom>
                            <a:avLst/>
                            <a:gdLst>
                              <a:gd name="T0" fmla="*/ 35052 h 35052"/>
                              <a:gd name="T1" fmla="*/ 0 h 35052"/>
                              <a:gd name="T2" fmla="*/ 0 h 35052"/>
                              <a:gd name="T3" fmla="*/ 35052 h 35052"/>
                            </a:gdLst>
                            <a:ahLst/>
                            <a:cxnLst>
                              <a:cxn ang="0">
                                <a:pos x="0" y="T0"/>
                              </a:cxn>
                              <a:cxn ang="0">
                                <a:pos x="0" y="T1"/>
                              </a:cxn>
                            </a:cxnLst>
                            <a:rect l="0" t="T2" r="0" b="T3"/>
                            <a:pathLst>
                              <a:path h="35052">
                                <a:moveTo>
                                  <a:pt x="0" y="35052"/>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Shape 1797"/>
                        <wps:cNvSpPr>
                          <a:spLocks/>
                        </wps:cNvSpPr>
                        <wps:spPr bwMode="auto">
                          <a:xfrm>
                            <a:off x="24972" y="21162"/>
                            <a:ext cx="0" cy="176"/>
                          </a:xfrm>
                          <a:custGeom>
                            <a:avLst/>
                            <a:gdLst>
                              <a:gd name="T0" fmla="*/ 17526 h 17526"/>
                              <a:gd name="T1" fmla="*/ 0 h 17526"/>
                              <a:gd name="T2" fmla="*/ 0 h 17526"/>
                              <a:gd name="T3" fmla="*/ 17526 h 17526"/>
                            </a:gdLst>
                            <a:ahLst/>
                            <a:cxnLst>
                              <a:cxn ang="0">
                                <a:pos x="0" y="T0"/>
                              </a:cxn>
                              <a:cxn ang="0">
                                <a:pos x="0" y="T1"/>
                              </a:cxn>
                            </a:cxnLst>
                            <a:rect l="0" t="T2" r="0" b="T3"/>
                            <a:pathLst>
                              <a:path h="17526">
                                <a:moveTo>
                                  <a:pt x="0" y="17526"/>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Shape 1798"/>
                        <wps:cNvSpPr>
                          <a:spLocks/>
                        </wps:cNvSpPr>
                        <wps:spPr bwMode="auto">
                          <a:xfrm>
                            <a:off x="27342" y="21162"/>
                            <a:ext cx="0" cy="351"/>
                          </a:xfrm>
                          <a:custGeom>
                            <a:avLst/>
                            <a:gdLst>
                              <a:gd name="T0" fmla="*/ 35052 h 35052"/>
                              <a:gd name="T1" fmla="*/ 0 h 35052"/>
                              <a:gd name="T2" fmla="*/ 0 h 35052"/>
                              <a:gd name="T3" fmla="*/ 35052 h 35052"/>
                            </a:gdLst>
                            <a:ahLst/>
                            <a:cxnLst>
                              <a:cxn ang="0">
                                <a:pos x="0" y="T0"/>
                              </a:cxn>
                              <a:cxn ang="0">
                                <a:pos x="0" y="T1"/>
                              </a:cxn>
                            </a:cxnLst>
                            <a:rect l="0" t="T2" r="0" b="T3"/>
                            <a:pathLst>
                              <a:path h="35052">
                                <a:moveTo>
                                  <a:pt x="0" y="35052"/>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Shape 1799"/>
                        <wps:cNvSpPr>
                          <a:spLocks/>
                        </wps:cNvSpPr>
                        <wps:spPr bwMode="auto">
                          <a:xfrm>
                            <a:off x="3476" y="21162"/>
                            <a:ext cx="23866" cy="0"/>
                          </a:xfrm>
                          <a:custGeom>
                            <a:avLst/>
                            <a:gdLst>
                              <a:gd name="T0" fmla="*/ 0 w 2386584"/>
                              <a:gd name="T1" fmla="*/ 2386584 w 2386584"/>
                              <a:gd name="T2" fmla="*/ 0 w 2386584"/>
                              <a:gd name="T3" fmla="*/ 2386584 w 2386584"/>
                            </a:gdLst>
                            <a:ahLst/>
                            <a:cxnLst>
                              <a:cxn ang="0">
                                <a:pos x="T0" y="0"/>
                              </a:cxn>
                              <a:cxn ang="0">
                                <a:pos x="T1" y="0"/>
                              </a:cxn>
                            </a:cxnLst>
                            <a:rect l="T2" t="0" r="T3" b="0"/>
                            <a:pathLst>
                              <a:path w="2386584">
                                <a:moveTo>
                                  <a:pt x="0" y="0"/>
                                </a:moveTo>
                                <a:lnTo>
                                  <a:pt x="2386584"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Shape 1800"/>
                        <wps:cNvSpPr>
                          <a:spLocks/>
                        </wps:cNvSpPr>
                        <wps:spPr bwMode="auto">
                          <a:xfrm>
                            <a:off x="3125" y="21162"/>
                            <a:ext cx="351" cy="0"/>
                          </a:xfrm>
                          <a:custGeom>
                            <a:avLst/>
                            <a:gdLst>
                              <a:gd name="T0" fmla="*/ 0 w 35052"/>
                              <a:gd name="T1" fmla="*/ 35052 w 35052"/>
                              <a:gd name="T2" fmla="*/ 0 w 35052"/>
                              <a:gd name="T3" fmla="*/ 35052 w 35052"/>
                            </a:gdLst>
                            <a:ahLst/>
                            <a:cxnLst>
                              <a:cxn ang="0">
                                <a:pos x="T0" y="0"/>
                              </a:cxn>
                              <a:cxn ang="0">
                                <a:pos x="T1" y="0"/>
                              </a:cxn>
                            </a:cxnLst>
                            <a:rect l="T2" t="0" r="T3" b="0"/>
                            <a:pathLst>
                              <a:path w="35052">
                                <a:moveTo>
                                  <a:pt x="0" y="0"/>
                                </a:moveTo>
                                <a:lnTo>
                                  <a:pt x="35052"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Shape 1801"/>
                        <wps:cNvSpPr>
                          <a:spLocks/>
                        </wps:cNvSpPr>
                        <wps:spPr bwMode="auto">
                          <a:xfrm>
                            <a:off x="3300" y="19425"/>
                            <a:ext cx="176" cy="0"/>
                          </a:xfrm>
                          <a:custGeom>
                            <a:avLst/>
                            <a:gdLst>
                              <a:gd name="T0" fmla="*/ 0 w 17526"/>
                              <a:gd name="T1" fmla="*/ 17526 w 17526"/>
                              <a:gd name="T2" fmla="*/ 0 w 17526"/>
                              <a:gd name="T3" fmla="*/ 17526 w 17526"/>
                            </a:gdLst>
                            <a:ahLst/>
                            <a:cxnLst>
                              <a:cxn ang="0">
                                <a:pos x="T0" y="0"/>
                              </a:cxn>
                              <a:cxn ang="0">
                                <a:pos x="T1" y="0"/>
                              </a:cxn>
                            </a:cxnLst>
                            <a:rect l="T2" t="0" r="T3" b="0"/>
                            <a:pathLst>
                              <a:path w="17526">
                                <a:moveTo>
                                  <a:pt x="0" y="0"/>
                                </a:moveTo>
                                <a:lnTo>
                                  <a:pt x="17526"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Shape 1802"/>
                        <wps:cNvSpPr>
                          <a:spLocks/>
                        </wps:cNvSpPr>
                        <wps:spPr bwMode="auto">
                          <a:xfrm>
                            <a:off x="3125" y="17680"/>
                            <a:ext cx="351" cy="0"/>
                          </a:xfrm>
                          <a:custGeom>
                            <a:avLst/>
                            <a:gdLst>
                              <a:gd name="T0" fmla="*/ 0 w 35052"/>
                              <a:gd name="T1" fmla="*/ 35052 w 35052"/>
                              <a:gd name="T2" fmla="*/ 0 w 35052"/>
                              <a:gd name="T3" fmla="*/ 35052 w 35052"/>
                            </a:gdLst>
                            <a:ahLst/>
                            <a:cxnLst>
                              <a:cxn ang="0">
                                <a:pos x="T0" y="0"/>
                              </a:cxn>
                              <a:cxn ang="0">
                                <a:pos x="T1" y="0"/>
                              </a:cxn>
                            </a:cxnLst>
                            <a:rect l="T2" t="0" r="T3" b="0"/>
                            <a:pathLst>
                              <a:path w="35052">
                                <a:moveTo>
                                  <a:pt x="0" y="0"/>
                                </a:moveTo>
                                <a:lnTo>
                                  <a:pt x="35052"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Shape 1803"/>
                        <wps:cNvSpPr>
                          <a:spLocks/>
                        </wps:cNvSpPr>
                        <wps:spPr bwMode="auto">
                          <a:xfrm>
                            <a:off x="3300" y="15943"/>
                            <a:ext cx="176" cy="0"/>
                          </a:xfrm>
                          <a:custGeom>
                            <a:avLst/>
                            <a:gdLst>
                              <a:gd name="T0" fmla="*/ 0 w 17526"/>
                              <a:gd name="T1" fmla="*/ 17526 w 17526"/>
                              <a:gd name="T2" fmla="*/ 0 w 17526"/>
                              <a:gd name="T3" fmla="*/ 17526 w 17526"/>
                            </a:gdLst>
                            <a:ahLst/>
                            <a:cxnLst>
                              <a:cxn ang="0">
                                <a:pos x="T0" y="0"/>
                              </a:cxn>
                              <a:cxn ang="0">
                                <a:pos x="T1" y="0"/>
                              </a:cxn>
                            </a:cxnLst>
                            <a:rect l="T2" t="0" r="T3" b="0"/>
                            <a:pathLst>
                              <a:path w="17526">
                                <a:moveTo>
                                  <a:pt x="0" y="0"/>
                                </a:moveTo>
                                <a:lnTo>
                                  <a:pt x="17526"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Shape 1804"/>
                        <wps:cNvSpPr>
                          <a:spLocks/>
                        </wps:cNvSpPr>
                        <wps:spPr bwMode="auto">
                          <a:xfrm>
                            <a:off x="3125" y="14198"/>
                            <a:ext cx="351" cy="0"/>
                          </a:xfrm>
                          <a:custGeom>
                            <a:avLst/>
                            <a:gdLst>
                              <a:gd name="T0" fmla="*/ 0 w 35052"/>
                              <a:gd name="T1" fmla="*/ 35052 w 35052"/>
                              <a:gd name="T2" fmla="*/ 0 w 35052"/>
                              <a:gd name="T3" fmla="*/ 35052 w 35052"/>
                            </a:gdLst>
                            <a:ahLst/>
                            <a:cxnLst>
                              <a:cxn ang="0">
                                <a:pos x="T0" y="0"/>
                              </a:cxn>
                              <a:cxn ang="0">
                                <a:pos x="T1" y="0"/>
                              </a:cxn>
                            </a:cxnLst>
                            <a:rect l="T2" t="0" r="T3" b="0"/>
                            <a:pathLst>
                              <a:path w="35052">
                                <a:moveTo>
                                  <a:pt x="0" y="0"/>
                                </a:moveTo>
                                <a:lnTo>
                                  <a:pt x="35052"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Shape 1805"/>
                        <wps:cNvSpPr>
                          <a:spLocks/>
                        </wps:cNvSpPr>
                        <wps:spPr bwMode="auto">
                          <a:xfrm>
                            <a:off x="3300" y="12460"/>
                            <a:ext cx="176" cy="0"/>
                          </a:xfrm>
                          <a:custGeom>
                            <a:avLst/>
                            <a:gdLst>
                              <a:gd name="T0" fmla="*/ 0 w 17526"/>
                              <a:gd name="T1" fmla="*/ 17526 w 17526"/>
                              <a:gd name="T2" fmla="*/ 0 w 17526"/>
                              <a:gd name="T3" fmla="*/ 17526 w 17526"/>
                            </a:gdLst>
                            <a:ahLst/>
                            <a:cxnLst>
                              <a:cxn ang="0">
                                <a:pos x="T0" y="0"/>
                              </a:cxn>
                              <a:cxn ang="0">
                                <a:pos x="T1" y="0"/>
                              </a:cxn>
                            </a:cxnLst>
                            <a:rect l="T2" t="0" r="T3" b="0"/>
                            <a:pathLst>
                              <a:path w="17526">
                                <a:moveTo>
                                  <a:pt x="0" y="0"/>
                                </a:moveTo>
                                <a:lnTo>
                                  <a:pt x="17526"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Shape 1806"/>
                        <wps:cNvSpPr>
                          <a:spLocks/>
                        </wps:cNvSpPr>
                        <wps:spPr bwMode="auto">
                          <a:xfrm>
                            <a:off x="3125" y="10738"/>
                            <a:ext cx="351" cy="0"/>
                          </a:xfrm>
                          <a:custGeom>
                            <a:avLst/>
                            <a:gdLst>
                              <a:gd name="T0" fmla="*/ 0 w 35052"/>
                              <a:gd name="T1" fmla="*/ 35052 w 35052"/>
                              <a:gd name="T2" fmla="*/ 0 w 35052"/>
                              <a:gd name="T3" fmla="*/ 35052 w 35052"/>
                            </a:gdLst>
                            <a:ahLst/>
                            <a:cxnLst>
                              <a:cxn ang="0">
                                <a:pos x="T0" y="0"/>
                              </a:cxn>
                              <a:cxn ang="0">
                                <a:pos x="T1" y="0"/>
                              </a:cxn>
                            </a:cxnLst>
                            <a:rect l="T2" t="0" r="T3" b="0"/>
                            <a:pathLst>
                              <a:path w="35052">
                                <a:moveTo>
                                  <a:pt x="0" y="0"/>
                                </a:moveTo>
                                <a:lnTo>
                                  <a:pt x="35052"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Shape 1807"/>
                        <wps:cNvSpPr>
                          <a:spLocks/>
                        </wps:cNvSpPr>
                        <wps:spPr bwMode="auto">
                          <a:xfrm>
                            <a:off x="3300" y="9001"/>
                            <a:ext cx="176" cy="0"/>
                          </a:xfrm>
                          <a:custGeom>
                            <a:avLst/>
                            <a:gdLst>
                              <a:gd name="T0" fmla="*/ 0 w 17526"/>
                              <a:gd name="T1" fmla="*/ 17526 w 17526"/>
                              <a:gd name="T2" fmla="*/ 0 w 17526"/>
                              <a:gd name="T3" fmla="*/ 17526 w 17526"/>
                            </a:gdLst>
                            <a:ahLst/>
                            <a:cxnLst>
                              <a:cxn ang="0">
                                <a:pos x="T0" y="0"/>
                              </a:cxn>
                              <a:cxn ang="0">
                                <a:pos x="T1" y="0"/>
                              </a:cxn>
                            </a:cxnLst>
                            <a:rect l="T2" t="0" r="T3" b="0"/>
                            <a:pathLst>
                              <a:path w="17526">
                                <a:moveTo>
                                  <a:pt x="0" y="0"/>
                                </a:moveTo>
                                <a:lnTo>
                                  <a:pt x="17526"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Shape 1808"/>
                        <wps:cNvSpPr>
                          <a:spLocks/>
                        </wps:cNvSpPr>
                        <wps:spPr bwMode="auto">
                          <a:xfrm>
                            <a:off x="3125" y="7264"/>
                            <a:ext cx="351" cy="0"/>
                          </a:xfrm>
                          <a:custGeom>
                            <a:avLst/>
                            <a:gdLst>
                              <a:gd name="T0" fmla="*/ 0 w 35052"/>
                              <a:gd name="T1" fmla="*/ 35052 w 35052"/>
                              <a:gd name="T2" fmla="*/ 0 w 35052"/>
                              <a:gd name="T3" fmla="*/ 35052 w 35052"/>
                            </a:gdLst>
                            <a:ahLst/>
                            <a:cxnLst>
                              <a:cxn ang="0">
                                <a:pos x="T0" y="0"/>
                              </a:cxn>
                              <a:cxn ang="0">
                                <a:pos x="T1" y="0"/>
                              </a:cxn>
                            </a:cxnLst>
                            <a:rect l="T2" t="0" r="T3" b="0"/>
                            <a:pathLst>
                              <a:path w="35052">
                                <a:moveTo>
                                  <a:pt x="0" y="0"/>
                                </a:moveTo>
                                <a:lnTo>
                                  <a:pt x="35052"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Shape 1809"/>
                        <wps:cNvSpPr>
                          <a:spLocks/>
                        </wps:cNvSpPr>
                        <wps:spPr bwMode="auto">
                          <a:xfrm>
                            <a:off x="3300" y="5519"/>
                            <a:ext cx="176" cy="0"/>
                          </a:xfrm>
                          <a:custGeom>
                            <a:avLst/>
                            <a:gdLst>
                              <a:gd name="T0" fmla="*/ 0 w 17526"/>
                              <a:gd name="T1" fmla="*/ 17526 w 17526"/>
                              <a:gd name="T2" fmla="*/ 0 w 17526"/>
                              <a:gd name="T3" fmla="*/ 17526 w 17526"/>
                            </a:gdLst>
                            <a:ahLst/>
                            <a:cxnLst>
                              <a:cxn ang="0">
                                <a:pos x="T0" y="0"/>
                              </a:cxn>
                              <a:cxn ang="0">
                                <a:pos x="T1" y="0"/>
                              </a:cxn>
                            </a:cxnLst>
                            <a:rect l="T2" t="0" r="T3" b="0"/>
                            <a:pathLst>
                              <a:path w="17526">
                                <a:moveTo>
                                  <a:pt x="0" y="0"/>
                                </a:moveTo>
                                <a:lnTo>
                                  <a:pt x="17526"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Shape 1810"/>
                        <wps:cNvSpPr>
                          <a:spLocks/>
                        </wps:cNvSpPr>
                        <wps:spPr bwMode="auto">
                          <a:xfrm>
                            <a:off x="3125" y="3781"/>
                            <a:ext cx="351" cy="0"/>
                          </a:xfrm>
                          <a:custGeom>
                            <a:avLst/>
                            <a:gdLst>
                              <a:gd name="T0" fmla="*/ 0 w 35052"/>
                              <a:gd name="T1" fmla="*/ 35052 w 35052"/>
                              <a:gd name="T2" fmla="*/ 0 w 35052"/>
                              <a:gd name="T3" fmla="*/ 35052 w 35052"/>
                            </a:gdLst>
                            <a:ahLst/>
                            <a:cxnLst>
                              <a:cxn ang="0">
                                <a:pos x="T0" y="0"/>
                              </a:cxn>
                              <a:cxn ang="0">
                                <a:pos x="T1" y="0"/>
                              </a:cxn>
                            </a:cxnLst>
                            <a:rect l="T2" t="0" r="T3" b="0"/>
                            <a:pathLst>
                              <a:path w="35052">
                                <a:moveTo>
                                  <a:pt x="0" y="0"/>
                                </a:moveTo>
                                <a:lnTo>
                                  <a:pt x="35052"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Shape 1811"/>
                        <wps:cNvSpPr>
                          <a:spLocks/>
                        </wps:cNvSpPr>
                        <wps:spPr bwMode="auto">
                          <a:xfrm>
                            <a:off x="3300" y="2036"/>
                            <a:ext cx="176" cy="0"/>
                          </a:xfrm>
                          <a:custGeom>
                            <a:avLst/>
                            <a:gdLst>
                              <a:gd name="T0" fmla="*/ 0 w 17526"/>
                              <a:gd name="T1" fmla="*/ 17526 w 17526"/>
                              <a:gd name="T2" fmla="*/ 0 w 17526"/>
                              <a:gd name="T3" fmla="*/ 17526 w 17526"/>
                            </a:gdLst>
                            <a:ahLst/>
                            <a:cxnLst>
                              <a:cxn ang="0">
                                <a:pos x="T0" y="0"/>
                              </a:cxn>
                              <a:cxn ang="0">
                                <a:pos x="T1" y="0"/>
                              </a:cxn>
                            </a:cxnLst>
                            <a:rect l="T2" t="0" r="T3" b="0"/>
                            <a:pathLst>
                              <a:path w="17526">
                                <a:moveTo>
                                  <a:pt x="0" y="0"/>
                                </a:moveTo>
                                <a:lnTo>
                                  <a:pt x="17526"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Shape 1812"/>
                        <wps:cNvSpPr>
                          <a:spLocks/>
                        </wps:cNvSpPr>
                        <wps:spPr bwMode="auto">
                          <a:xfrm>
                            <a:off x="3125" y="299"/>
                            <a:ext cx="351" cy="0"/>
                          </a:xfrm>
                          <a:custGeom>
                            <a:avLst/>
                            <a:gdLst>
                              <a:gd name="T0" fmla="*/ 0 w 35052"/>
                              <a:gd name="T1" fmla="*/ 35052 w 35052"/>
                              <a:gd name="T2" fmla="*/ 0 w 35052"/>
                              <a:gd name="T3" fmla="*/ 35052 w 35052"/>
                            </a:gdLst>
                            <a:ahLst/>
                            <a:cxnLst>
                              <a:cxn ang="0">
                                <a:pos x="T0" y="0"/>
                              </a:cxn>
                              <a:cxn ang="0">
                                <a:pos x="T1" y="0"/>
                              </a:cxn>
                            </a:cxnLst>
                            <a:rect l="T2" t="0" r="T3" b="0"/>
                            <a:pathLst>
                              <a:path w="35052">
                                <a:moveTo>
                                  <a:pt x="0" y="0"/>
                                </a:moveTo>
                                <a:lnTo>
                                  <a:pt x="35052"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Shape 1813"/>
                        <wps:cNvSpPr>
                          <a:spLocks/>
                        </wps:cNvSpPr>
                        <wps:spPr bwMode="auto">
                          <a:xfrm>
                            <a:off x="3476" y="299"/>
                            <a:ext cx="0" cy="20863"/>
                          </a:xfrm>
                          <a:custGeom>
                            <a:avLst/>
                            <a:gdLst>
                              <a:gd name="T0" fmla="*/ 2086356 h 2086356"/>
                              <a:gd name="T1" fmla="*/ 0 h 2086356"/>
                              <a:gd name="T2" fmla="*/ 35052 h 2086356"/>
                              <a:gd name="T3" fmla="*/ 0 h 2086356"/>
                              <a:gd name="T4" fmla="*/ 2086356 h 2086356"/>
                            </a:gdLst>
                            <a:ahLst/>
                            <a:cxnLst>
                              <a:cxn ang="0">
                                <a:pos x="0" y="T0"/>
                              </a:cxn>
                              <a:cxn ang="0">
                                <a:pos x="0" y="T1"/>
                              </a:cxn>
                              <a:cxn ang="0">
                                <a:pos x="0" y="T2"/>
                              </a:cxn>
                            </a:cxnLst>
                            <a:rect l="0" t="T3" r="0" b="T4"/>
                            <a:pathLst>
                              <a:path h="2086356">
                                <a:moveTo>
                                  <a:pt x="0" y="2086356"/>
                                </a:moveTo>
                                <a:lnTo>
                                  <a:pt x="0" y="0"/>
                                </a:lnTo>
                                <a:lnTo>
                                  <a:pt x="0" y="35052"/>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Shape 1814"/>
                        <wps:cNvSpPr>
                          <a:spLocks/>
                        </wps:cNvSpPr>
                        <wps:spPr bwMode="auto">
                          <a:xfrm>
                            <a:off x="5876" y="299"/>
                            <a:ext cx="0" cy="175"/>
                          </a:xfrm>
                          <a:custGeom>
                            <a:avLst/>
                            <a:gdLst>
                              <a:gd name="T0" fmla="*/ 0 h 17526"/>
                              <a:gd name="T1" fmla="*/ 17526 h 17526"/>
                              <a:gd name="T2" fmla="*/ 0 h 17526"/>
                              <a:gd name="T3" fmla="*/ 17526 h 17526"/>
                            </a:gdLst>
                            <a:ahLst/>
                            <a:cxnLst>
                              <a:cxn ang="0">
                                <a:pos x="0" y="T0"/>
                              </a:cxn>
                              <a:cxn ang="0">
                                <a:pos x="0" y="T1"/>
                              </a:cxn>
                            </a:cxnLst>
                            <a:rect l="0" t="T2" r="0" b="T3"/>
                            <a:pathLst>
                              <a:path h="17526">
                                <a:moveTo>
                                  <a:pt x="0" y="0"/>
                                </a:moveTo>
                                <a:lnTo>
                                  <a:pt x="0" y="17526"/>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Shape 1815"/>
                        <wps:cNvSpPr>
                          <a:spLocks/>
                        </wps:cNvSpPr>
                        <wps:spPr bwMode="auto">
                          <a:xfrm>
                            <a:off x="8246" y="299"/>
                            <a:ext cx="0" cy="350"/>
                          </a:xfrm>
                          <a:custGeom>
                            <a:avLst/>
                            <a:gdLst>
                              <a:gd name="T0" fmla="*/ 0 h 35052"/>
                              <a:gd name="T1" fmla="*/ 35052 h 35052"/>
                              <a:gd name="T2" fmla="*/ 0 h 35052"/>
                              <a:gd name="T3" fmla="*/ 35052 h 35052"/>
                            </a:gdLst>
                            <a:ahLst/>
                            <a:cxnLst>
                              <a:cxn ang="0">
                                <a:pos x="0" y="T0"/>
                              </a:cxn>
                              <a:cxn ang="0">
                                <a:pos x="0" y="T1"/>
                              </a:cxn>
                            </a:cxnLst>
                            <a:rect l="0" t="T2" r="0" b="T3"/>
                            <a:pathLst>
                              <a:path h="35052">
                                <a:moveTo>
                                  <a:pt x="0" y="0"/>
                                </a:moveTo>
                                <a:lnTo>
                                  <a:pt x="0" y="35052"/>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Shape 1816"/>
                        <wps:cNvSpPr>
                          <a:spLocks/>
                        </wps:cNvSpPr>
                        <wps:spPr bwMode="auto">
                          <a:xfrm>
                            <a:off x="10646" y="299"/>
                            <a:ext cx="0" cy="175"/>
                          </a:xfrm>
                          <a:custGeom>
                            <a:avLst/>
                            <a:gdLst>
                              <a:gd name="T0" fmla="*/ 0 h 17526"/>
                              <a:gd name="T1" fmla="*/ 17526 h 17526"/>
                              <a:gd name="T2" fmla="*/ 0 h 17526"/>
                              <a:gd name="T3" fmla="*/ 17526 h 17526"/>
                            </a:gdLst>
                            <a:ahLst/>
                            <a:cxnLst>
                              <a:cxn ang="0">
                                <a:pos x="0" y="T0"/>
                              </a:cxn>
                              <a:cxn ang="0">
                                <a:pos x="0" y="T1"/>
                              </a:cxn>
                            </a:cxnLst>
                            <a:rect l="0" t="T2" r="0" b="T3"/>
                            <a:pathLst>
                              <a:path h="17526">
                                <a:moveTo>
                                  <a:pt x="0" y="0"/>
                                </a:moveTo>
                                <a:lnTo>
                                  <a:pt x="0" y="17526"/>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Shape 1817"/>
                        <wps:cNvSpPr>
                          <a:spLocks/>
                        </wps:cNvSpPr>
                        <wps:spPr bwMode="auto">
                          <a:xfrm>
                            <a:off x="13024" y="299"/>
                            <a:ext cx="0" cy="350"/>
                          </a:xfrm>
                          <a:custGeom>
                            <a:avLst/>
                            <a:gdLst>
                              <a:gd name="T0" fmla="*/ 0 h 35052"/>
                              <a:gd name="T1" fmla="*/ 35052 h 35052"/>
                              <a:gd name="T2" fmla="*/ 0 h 35052"/>
                              <a:gd name="T3" fmla="*/ 35052 h 35052"/>
                            </a:gdLst>
                            <a:ahLst/>
                            <a:cxnLst>
                              <a:cxn ang="0">
                                <a:pos x="0" y="T0"/>
                              </a:cxn>
                              <a:cxn ang="0">
                                <a:pos x="0" y="T1"/>
                              </a:cxn>
                            </a:cxnLst>
                            <a:rect l="0" t="T2" r="0" b="T3"/>
                            <a:pathLst>
                              <a:path h="35052">
                                <a:moveTo>
                                  <a:pt x="0" y="0"/>
                                </a:moveTo>
                                <a:lnTo>
                                  <a:pt x="0" y="35052"/>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Shape 1818"/>
                        <wps:cNvSpPr>
                          <a:spLocks/>
                        </wps:cNvSpPr>
                        <wps:spPr bwMode="auto">
                          <a:xfrm>
                            <a:off x="15424" y="299"/>
                            <a:ext cx="0" cy="175"/>
                          </a:xfrm>
                          <a:custGeom>
                            <a:avLst/>
                            <a:gdLst>
                              <a:gd name="T0" fmla="*/ 0 h 17526"/>
                              <a:gd name="T1" fmla="*/ 17526 h 17526"/>
                              <a:gd name="T2" fmla="*/ 0 h 17526"/>
                              <a:gd name="T3" fmla="*/ 17526 h 17526"/>
                            </a:gdLst>
                            <a:ahLst/>
                            <a:cxnLst>
                              <a:cxn ang="0">
                                <a:pos x="0" y="T0"/>
                              </a:cxn>
                              <a:cxn ang="0">
                                <a:pos x="0" y="T1"/>
                              </a:cxn>
                            </a:cxnLst>
                            <a:rect l="0" t="T2" r="0" b="T3"/>
                            <a:pathLst>
                              <a:path h="17526">
                                <a:moveTo>
                                  <a:pt x="0" y="0"/>
                                </a:moveTo>
                                <a:lnTo>
                                  <a:pt x="0" y="17526"/>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Shape 1819"/>
                        <wps:cNvSpPr>
                          <a:spLocks/>
                        </wps:cNvSpPr>
                        <wps:spPr bwMode="auto">
                          <a:xfrm>
                            <a:off x="17794" y="299"/>
                            <a:ext cx="0" cy="350"/>
                          </a:xfrm>
                          <a:custGeom>
                            <a:avLst/>
                            <a:gdLst>
                              <a:gd name="T0" fmla="*/ 0 h 35052"/>
                              <a:gd name="T1" fmla="*/ 35052 h 35052"/>
                              <a:gd name="T2" fmla="*/ 0 h 35052"/>
                              <a:gd name="T3" fmla="*/ 35052 h 35052"/>
                            </a:gdLst>
                            <a:ahLst/>
                            <a:cxnLst>
                              <a:cxn ang="0">
                                <a:pos x="0" y="T0"/>
                              </a:cxn>
                              <a:cxn ang="0">
                                <a:pos x="0" y="T1"/>
                              </a:cxn>
                            </a:cxnLst>
                            <a:rect l="0" t="T2" r="0" b="T3"/>
                            <a:pathLst>
                              <a:path h="35052">
                                <a:moveTo>
                                  <a:pt x="0" y="0"/>
                                </a:moveTo>
                                <a:lnTo>
                                  <a:pt x="0" y="35052"/>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Shape 1820"/>
                        <wps:cNvSpPr>
                          <a:spLocks/>
                        </wps:cNvSpPr>
                        <wps:spPr bwMode="auto">
                          <a:xfrm>
                            <a:off x="20194" y="299"/>
                            <a:ext cx="0" cy="175"/>
                          </a:xfrm>
                          <a:custGeom>
                            <a:avLst/>
                            <a:gdLst>
                              <a:gd name="T0" fmla="*/ 0 h 17526"/>
                              <a:gd name="T1" fmla="*/ 17526 h 17526"/>
                              <a:gd name="T2" fmla="*/ 0 h 17526"/>
                              <a:gd name="T3" fmla="*/ 17526 h 17526"/>
                            </a:gdLst>
                            <a:ahLst/>
                            <a:cxnLst>
                              <a:cxn ang="0">
                                <a:pos x="0" y="T0"/>
                              </a:cxn>
                              <a:cxn ang="0">
                                <a:pos x="0" y="T1"/>
                              </a:cxn>
                            </a:cxnLst>
                            <a:rect l="0" t="T2" r="0" b="T3"/>
                            <a:pathLst>
                              <a:path h="17526">
                                <a:moveTo>
                                  <a:pt x="0" y="0"/>
                                </a:moveTo>
                                <a:lnTo>
                                  <a:pt x="0" y="17526"/>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Shape 1821"/>
                        <wps:cNvSpPr>
                          <a:spLocks/>
                        </wps:cNvSpPr>
                        <wps:spPr bwMode="auto">
                          <a:xfrm>
                            <a:off x="22571" y="299"/>
                            <a:ext cx="0" cy="350"/>
                          </a:xfrm>
                          <a:custGeom>
                            <a:avLst/>
                            <a:gdLst>
                              <a:gd name="T0" fmla="*/ 0 h 35052"/>
                              <a:gd name="T1" fmla="*/ 35052 h 35052"/>
                              <a:gd name="T2" fmla="*/ 0 h 35052"/>
                              <a:gd name="T3" fmla="*/ 35052 h 35052"/>
                            </a:gdLst>
                            <a:ahLst/>
                            <a:cxnLst>
                              <a:cxn ang="0">
                                <a:pos x="0" y="T0"/>
                              </a:cxn>
                              <a:cxn ang="0">
                                <a:pos x="0" y="T1"/>
                              </a:cxn>
                            </a:cxnLst>
                            <a:rect l="0" t="T2" r="0" b="T3"/>
                            <a:pathLst>
                              <a:path h="35052">
                                <a:moveTo>
                                  <a:pt x="0" y="0"/>
                                </a:moveTo>
                                <a:lnTo>
                                  <a:pt x="0" y="35052"/>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Shape 1822"/>
                        <wps:cNvSpPr>
                          <a:spLocks/>
                        </wps:cNvSpPr>
                        <wps:spPr bwMode="auto">
                          <a:xfrm>
                            <a:off x="24972" y="299"/>
                            <a:ext cx="0" cy="175"/>
                          </a:xfrm>
                          <a:custGeom>
                            <a:avLst/>
                            <a:gdLst>
                              <a:gd name="T0" fmla="*/ 0 h 17526"/>
                              <a:gd name="T1" fmla="*/ 17526 h 17526"/>
                              <a:gd name="T2" fmla="*/ 0 h 17526"/>
                              <a:gd name="T3" fmla="*/ 17526 h 17526"/>
                            </a:gdLst>
                            <a:ahLst/>
                            <a:cxnLst>
                              <a:cxn ang="0">
                                <a:pos x="0" y="T0"/>
                              </a:cxn>
                              <a:cxn ang="0">
                                <a:pos x="0" y="T1"/>
                              </a:cxn>
                            </a:cxnLst>
                            <a:rect l="0" t="T2" r="0" b="T3"/>
                            <a:pathLst>
                              <a:path h="17526">
                                <a:moveTo>
                                  <a:pt x="0" y="0"/>
                                </a:moveTo>
                                <a:lnTo>
                                  <a:pt x="0" y="17526"/>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Shape 1823"/>
                        <wps:cNvSpPr>
                          <a:spLocks/>
                        </wps:cNvSpPr>
                        <wps:spPr bwMode="auto">
                          <a:xfrm>
                            <a:off x="27342" y="299"/>
                            <a:ext cx="0" cy="350"/>
                          </a:xfrm>
                          <a:custGeom>
                            <a:avLst/>
                            <a:gdLst>
                              <a:gd name="T0" fmla="*/ 0 h 35052"/>
                              <a:gd name="T1" fmla="*/ 35052 h 35052"/>
                              <a:gd name="T2" fmla="*/ 0 h 35052"/>
                              <a:gd name="T3" fmla="*/ 35052 h 35052"/>
                            </a:gdLst>
                            <a:ahLst/>
                            <a:cxnLst>
                              <a:cxn ang="0">
                                <a:pos x="0" y="T0"/>
                              </a:cxn>
                              <a:cxn ang="0">
                                <a:pos x="0" y="T1"/>
                              </a:cxn>
                            </a:cxnLst>
                            <a:rect l="0" t="T2" r="0" b="T3"/>
                            <a:pathLst>
                              <a:path h="35052">
                                <a:moveTo>
                                  <a:pt x="0" y="0"/>
                                </a:moveTo>
                                <a:lnTo>
                                  <a:pt x="0" y="35052"/>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Shape 1824"/>
                        <wps:cNvSpPr>
                          <a:spLocks/>
                        </wps:cNvSpPr>
                        <wps:spPr bwMode="auto">
                          <a:xfrm>
                            <a:off x="3476" y="299"/>
                            <a:ext cx="23866" cy="0"/>
                          </a:xfrm>
                          <a:custGeom>
                            <a:avLst/>
                            <a:gdLst>
                              <a:gd name="T0" fmla="*/ 0 w 2386584"/>
                              <a:gd name="T1" fmla="*/ 2386584 w 2386584"/>
                              <a:gd name="T2" fmla="*/ 0 w 2386584"/>
                              <a:gd name="T3" fmla="*/ 2386584 w 2386584"/>
                            </a:gdLst>
                            <a:ahLst/>
                            <a:cxnLst>
                              <a:cxn ang="0">
                                <a:pos x="T0" y="0"/>
                              </a:cxn>
                              <a:cxn ang="0">
                                <a:pos x="T1" y="0"/>
                              </a:cxn>
                            </a:cxnLst>
                            <a:rect l="T2" t="0" r="T3" b="0"/>
                            <a:pathLst>
                              <a:path w="2386584">
                                <a:moveTo>
                                  <a:pt x="0" y="0"/>
                                </a:moveTo>
                                <a:lnTo>
                                  <a:pt x="2386584"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1825"/>
                        <wps:cNvSpPr>
                          <a:spLocks/>
                        </wps:cNvSpPr>
                        <wps:spPr bwMode="auto">
                          <a:xfrm>
                            <a:off x="26991" y="21162"/>
                            <a:ext cx="351" cy="0"/>
                          </a:xfrm>
                          <a:custGeom>
                            <a:avLst/>
                            <a:gdLst>
                              <a:gd name="T0" fmla="*/ 35052 w 35052"/>
                              <a:gd name="T1" fmla="*/ 0 w 35052"/>
                              <a:gd name="T2" fmla="*/ 0 w 35052"/>
                              <a:gd name="T3" fmla="*/ 35052 w 35052"/>
                            </a:gdLst>
                            <a:ahLst/>
                            <a:cxnLst>
                              <a:cxn ang="0">
                                <a:pos x="T0" y="0"/>
                              </a:cxn>
                              <a:cxn ang="0">
                                <a:pos x="T1" y="0"/>
                              </a:cxn>
                            </a:cxnLst>
                            <a:rect l="T2" t="0" r="T3" b="0"/>
                            <a:pathLst>
                              <a:path w="35052">
                                <a:moveTo>
                                  <a:pt x="35052"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Shape 1826"/>
                        <wps:cNvSpPr>
                          <a:spLocks/>
                        </wps:cNvSpPr>
                        <wps:spPr bwMode="auto">
                          <a:xfrm>
                            <a:off x="27166" y="19425"/>
                            <a:ext cx="176" cy="0"/>
                          </a:xfrm>
                          <a:custGeom>
                            <a:avLst/>
                            <a:gdLst>
                              <a:gd name="T0" fmla="*/ 17526 w 17526"/>
                              <a:gd name="T1" fmla="*/ 0 w 17526"/>
                              <a:gd name="T2" fmla="*/ 0 w 17526"/>
                              <a:gd name="T3" fmla="*/ 17526 w 17526"/>
                            </a:gdLst>
                            <a:ahLst/>
                            <a:cxnLst>
                              <a:cxn ang="0">
                                <a:pos x="T0" y="0"/>
                              </a:cxn>
                              <a:cxn ang="0">
                                <a:pos x="T1" y="0"/>
                              </a:cxn>
                            </a:cxnLst>
                            <a:rect l="T2" t="0" r="T3" b="0"/>
                            <a:pathLst>
                              <a:path w="17526">
                                <a:moveTo>
                                  <a:pt x="17526"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1827"/>
                        <wps:cNvSpPr>
                          <a:spLocks/>
                        </wps:cNvSpPr>
                        <wps:spPr bwMode="auto">
                          <a:xfrm>
                            <a:off x="26991" y="17680"/>
                            <a:ext cx="351" cy="0"/>
                          </a:xfrm>
                          <a:custGeom>
                            <a:avLst/>
                            <a:gdLst>
                              <a:gd name="T0" fmla="*/ 35052 w 35052"/>
                              <a:gd name="T1" fmla="*/ 0 w 35052"/>
                              <a:gd name="T2" fmla="*/ 0 w 35052"/>
                              <a:gd name="T3" fmla="*/ 35052 w 35052"/>
                            </a:gdLst>
                            <a:ahLst/>
                            <a:cxnLst>
                              <a:cxn ang="0">
                                <a:pos x="T0" y="0"/>
                              </a:cxn>
                              <a:cxn ang="0">
                                <a:pos x="T1" y="0"/>
                              </a:cxn>
                            </a:cxnLst>
                            <a:rect l="T2" t="0" r="T3" b="0"/>
                            <a:pathLst>
                              <a:path w="35052">
                                <a:moveTo>
                                  <a:pt x="35052"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Shape 1828"/>
                        <wps:cNvSpPr>
                          <a:spLocks/>
                        </wps:cNvSpPr>
                        <wps:spPr bwMode="auto">
                          <a:xfrm>
                            <a:off x="27166" y="15943"/>
                            <a:ext cx="176" cy="0"/>
                          </a:xfrm>
                          <a:custGeom>
                            <a:avLst/>
                            <a:gdLst>
                              <a:gd name="T0" fmla="*/ 17526 w 17526"/>
                              <a:gd name="T1" fmla="*/ 0 w 17526"/>
                              <a:gd name="T2" fmla="*/ 0 w 17526"/>
                              <a:gd name="T3" fmla="*/ 17526 w 17526"/>
                            </a:gdLst>
                            <a:ahLst/>
                            <a:cxnLst>
                              <a:cxn ang="0">
                                <a:pos x="T0" y="0"/>
                              </a:cxn>
                              <a:cxn ang="0">
                                <a:pos x="T1" y="0"/>
                              </a:cxn>
                            </a:cxnLst>
                            <a:rect l="T2" t="0" r="T3" b="0"/>
                            <a:pathLst>
                              <a:path w="17526">
                                <a:moveTo>
                                  <a:pt x="17526"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Shape 1829"/>
                        <wps:cNvSpPr>
                          <a:spLocks/>
                        </wps:cNvSpPr>
                        <wps:spPr bwMode="auto">
                          <a:xfrm>
                            <a:off x="26991" y="14198"/>
                            <a:ext cx="351" cy="0"/>
                          </a:xfrm>
                          <a:custGeom>
                            <a:avLst/>
                            <a:gdLst>
                              <a:gd name="T0" fmla="*/ 35052 w 35052"/>
                              <a:gd name="T1" fmla="*/ 0 w 35052"/>
                              <a:gd name="T2" fmla="*/ 0 w 35052"/>
                              <a:gd name="T3" fmla="*/ 35052 w 35052"/>
                            </a:gdLst>
                            <a:ahLst/>
                            <a:cxnLst>
                              <a:cxn ang="0">
                                <a:pos x="T0" y="0"/>
                              </a:cxn>
                              <a:cxn ang="0">
                                <a:pos x="T1" y="0"/>
                              </a:cxn>
                            </a:cxnLst>
                            <a:rect l="T2" t="0" r="T3" b="0"/>
                            <a:pathLst>
                              <a:path w="35052">
                                <a:moveTo>
                                  <a:pt x="35052"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Shape 1830"/>
                        <wps:cNvSpPr>
                          <a:spLocks/>
                        </wps:cNvSpPr>
                        <wps:spPr bwMode="auto">
                          <a:xfrm>
                            <a:off x="27166" y="12460"/>
                            <a:ext cx="176" cy="0"/>
                          </a:xfrm>
                          <a:custGeom>
                            <a:avLst/>
                            <a:gdLst>
                              <a:gd name="T0" fmla="*/ 17526 w 17526"/>
                              <a:gd name="T1" fmla="*/ 0 w 17526"/>
                              <a:gd name="T2" fmla="*/ 0 w 17526"/>
                              <a:gd name="T3" fmla="*/ 17526 w 17526"/>
                            </a:gdLst>
                            <a:ahLst/>
                            <a:cxnLst>
                              <a:cxn ang="0">
                                <a:pos x="T0" y="0"/>
                              </a:cxn>
                              <a:cxn ang="0">
                                <a:pos x="T1" y="0"/>
                              </a:cxn>
                            </a:cxnLst>
                            <a:rect l="T2" t="0" r="T3" b="0"/>
                            <a:pathLst>
                              <a:path w="17526">
                                <a:moveTo>
                                  <a:pt x="17526"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Shape 1831"/>
                        <wps:cNvSpPr>
                          <a:spLocks/>
                        </wps:cNvSpPr>
                        <wps:spPr bwMode="auto">
                          <a:xfrm>
                            <a:off x="26991" y="10738"/>
                            <a:ext cx="351" cy="0"/>
                          </a:xfrm>
                          <a:custGeom>
                            <a:avLst/>
                            <a:gdLst>
                              <a:gd name="T0" fmla="*/ 35052 w 35052"/>
                              <a:gd name="T1" fmla="*/ 0 w 35052"/>
                              <a:gd name="T2" fmla="*/ 0 w 35052"/>
                              <a:gd name="T3" fmla="*/ 35052 w 35052"/>
                            </a:gdLst>
                            <a:ahLst/>
                            <a:cxnLst>
                              <a:cxn ang="0">
                                <a:pos x="T0" y="0"/>
                              </a:cxn>
                              <a:cxn ang="0">
                                <a:pos x="T1" y="0"/>
                              </a:cxn>
                            </a:cxnLst>
                            <a:rect l="T2" t="0" r="T3" b="0"/>
                            <a:pathLst>
                              <a:path w="35052">
                                <a:moveTo>
                                  <a:pt x="35052"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Shape 1832"/>
                        <wps:cNvSpPr>
                          <a:spLocks/>
                        </wps:cNvSpPr>
                        <wps:spPr bwMode="auto">
                          <a:xfrm>
                            <a:off x="27166" y="9001"/>
                            <a:ext cx="176" cy="0"/>
                          </a:xfrm>
                          <a:custGeom>
                            <a:avLst/>
                            <a:gdLst>
                              <a:gd name="T0" fmla="*/ 17526 w 17526"/>
                              <a:gd name="T1" fmla="*/ 0 w 17526"/>
                              <a:gd name="T2" fmla="*/ 0 w 17526"/>
                              <a:gd name="T3" fmla="*/ 17526 w 17526"/>
                            </a:gdLst>
                            <a:ahLst/>
                            <a:cxnLst>
                              <a:cxn ang="0">
                                <a:pos x="T0" y="0"/>
                              </a:cxn>
                              <a:cxn ang="0">
                                <a:pos x="T1" y="0"/>
                              </a:cxn>
                            </a:cxnLst>
                            <a:rect l="T2" t="0" r="T3" b="0"/>
                            <a:pathLst>
                              <a:path w="17526">
                                <a:moveTo>
                                  <a:pt x="17526"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Shape 1833"/>
                        <wps:cNvSpPr>
                          <a:spLocks/>
                        </wps:cNvSpPr>
                        <wps:spPr bwMode="auto">
                          <a:xfrm>
                            <a:off x="26991" y="7264"/>
                            <a:ext cx="351" cy="0"/>
                          </a:xfrm>
                          <a:custGeom>
                            <a:avLst/>
                            <a:gdLst>
                              <a:gd name="T0" fmla="*/ 35052 w 35052"/>
                              <a:gd name="T1" fmla="*/ 0 w 35052"/>
                              <a:gd name="T2" fmla="*/ 0 w 35052"/>
                              <a:gd name="T3" fmla="*/ 35052 w 35052"/>
                            </a:gdLst>
                            <a:ahLst/>
                            <a:cxnLst>
                              <a:cxn ang="0">
                                <a:pos x="T0" y="0"/>
                              </a:cxn>
                              <a:cxn ang="0">
                                <a:pos x="T1" y="0"/>
                              </a:cxn>
                            </a:cxnLst>
                            <a:rect l="T2" t="0" r="T3" b="0"/>
                            <a:pathLst>
                              <a:path w="35052">
                                <a:moveTo>
                                  <a:pt x="35052"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Shape 1834"/>
                        <wps:cNvSpPr>
                          <a:spLocks/>
                        </wps:cNvSpPr>
                        <wps:spPr bwMode="auto">
                          <a:xfrm>
                            <a:off x="27166" y="5519"/>
                            <a:ext cx="176" cy="0"/>
                          </a:xfrm>
                          <a:custGeom>
                            <a:avLst/>
                            <a:gdLst>
                              <a:gd name="T0" fmla="*/ 17526 w 17526"/>
                              <a:gd name="T1" fmla="*/ 0 w 17526"/>
                              <a:gd name="T2" fmla="*/ 0 w 17526"/>
                              <a:gd name="T3" fmla="*/ 17526 w 17526"/>
                            </a:gdLst>
                            <a:ahLst/>
                            <a:cxnLst>
                              <a:cxn ang="0">
                                <a:pos x="T0" y="0"/>
                              </a:cxn>
                              <a:cxn ang="0">
                                <a:pos x="T1" y="0"/>
                              </a:cxn>
                            </a:cxnLst>
                            <a:rect l="T2" t="0" r="T3" b="0"/>
                            <a:pathLst>
                              <a:path w="17526">
                                <a:moveTo>
                                  <a:pt x="17526"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Shape 1835"/>
                        <wps:cNvSpPr>
                          <a:spLocks/>
                        </wps:cNvSpPr>
                        <wps:spPr bwMode="auto">
                          <a:xfrm>
                            <a:off x="26991" y="3781"/>
                            <a:ext cx="351" cy="0"/>
                          </a:xfrm>
                          <a:custGeom>
                            <a:avLst/>
                            <a:gdLst>
                              <a:gd name="T0" fmla="*/ 35052 w 35052"/>
                              <a:gd name="T1" fmla="*/ 0 w 35052"/>
                              <a:gd name="T2" fmla="*/ 0 w 35052"/>
                              <a:gd name="T3" fmla="*/ 35052 w 35052"/>
                            </a:gdLst>
                            <a:ahLst/>
                            <a:cxnLst>
                              <a:cxn ang="0">
                                <a:pos x="T0" y="0"/>
                              </a:cxn>
                              <a:cxn ang="0">
                                <a:pos x="T1" y="0"/>
                              </a:cxn>
                            </a:cxnLst>
                            <a:rect l="T2" t="0" r="T3" b="0"/>
                            <a:pathLst>
                              <a:path w="35052">
                                <a:moveTo>
                                  <a:pt x="35052"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Shape 1836"/>
                        <wps:cNvSpPr>
                          <a:spLocks/>
                        </wps:cNvSpPr>
                        <wps:spPr bwMode="auto">
                          <a:xfrm>
                            <a:off x="27166" y="2036"/>
                            <a:ext cx="176" cy="0"/>
                          </a:xfrm>
                          <a:custGeom>
                            <a:avLst/>
                            <a:gdLst>
                              <a:gd name="T0" fmla="*/ 17526 w 17526"/>
                              <a:gd name="T1" fmla="*/ 0 w 17526"/>
                              <a:gd name="T2" fmla="*/ 0 w 17526"/>
                              <a:gd name="T3" fmla="*/ 17526 w 17526"/>
                            </a:gdLst>
                            <a:ahLst/>
                            <a:cxnLst>
                              <a:cxn ang="0">
                                <a:pos x="T0" y="0"/>
                              </a:cxn>
                              <a:cxn ang="0">
                                <a:pos x="T1" y="0"/>
                              </a:cxn>
                            </a:cxnLst>
                            <a:rect l="T2" t="0" r="T3" b="0"/>
                            <a:pathLst>
                              <a:path w="17526">
                                <a:moveTo>
                                  <a:pt x="17526"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Shape 1837"/>
                        <wps:cNvSpPr>
                          <a:spLocks/>
                        </wps:cNvSpPr>
                        <wps:spPr bwMode="auto">
                          <a:xfrm>
                            <a:off x="26991" y="299"/>
                            <a:ext cx="351" cy="0"/>
                          </a:xfrm>
                          <a:custGeom>
                            <a:avLst/>
                            <a:gdLst>
                              <a:gd name="T0" fmla="*/ 35052 w 35052"/>
                              <a:gd name="T1" fmla="*/ 0 w 35052"/>
                              <a:gd name="T2" fmla="*/ 0 w 35052"/>
                              <a:gd name="T3" fmla="*/ 35052 w 35052"/>
                            </a:gdLst>
                            <a:ahLst/>
                            <a:cxnLst>
                              <a:cxn ang="0">
                                <a:pos x="T0" y="0"/>
                              </a:cxn>
                              <a:cxn ang="0">
                                <a:pos x="T1" y="0"/>
                              </a:cxn>
                            </a:cxnLst>
                            <a:rect l="T2" t="0" r="T3" b="0"/>
                            <a:pathLst>
                              <a:path w="35052">
                                <a:moveTo>
                                  <a:pt x="35052" y="0"/>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Shape 1838"/>
                        <wps:cNvSpPr>
                          <a:spLocks/>
                        </wps:cNvSpPr>
                        <wps:spPr bwMode="auto">
                          <a:xfrm>
                            <a:off x="27342" y="299"/>
                            <a:ext cx="0" cy="20863"/>
                          </a:xfrm>
                          <a:custGeom>
                            <a:avLst/>
                            <a:gdLst>
                              <a:gd name="T0" fmla="*/ 2086356 h 2086356"/>
                              <a:gd name="T1" fmla="*/ 0 h 2086356"/>
                              <a:gd name="T2" fmla="*/ 0 h 2086356"/>
                              <a:gd name="T3" fmla="*/ 2086356 h 2086356"/>
                            </a:gdLst>
                            <a:ahLst/>
                            <a:cxnLst>
                              <a:cxn ang="0">
                                <a:pos x="0" y="T0"/>
                              </a:cxn>
                              <a:cxn ang="0">
                                <a:pos x="0" y="T1"/>
                              </a:cxn>
                            </a:cxnLst>
                            <a:rect l="0" t="T2" r="0" b="T3"/>
                            <a:pathLst>
                              <a:path h="2086356">
                                <a:moveTo>
                                  <a:pt x="0" y="2086356"/>
                                </a:moveTo>
                                <a:lnTo>
                                  <a:pt x="0" y="0"/>
                                </a:lnTo>
                              </a:path>
                            </a:pathLst>
                          </a:custGeom>
                          <a:noFill/>
                          <a:ln w="7569"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Shape 1839"/>
                        <wps:cNvSpPr>
                          <a:spLocks/>
                        </wps:cNvSpPr>
                        <wps:spPr bwMode="auto">
                          <a:xfrm>
                            <a:off x="3476" y="20858"/>
                            <a:ext cx="76" cy="304"/>
                          </a:xfrm>
                          <a:custGeom>
                            <a:avLst/>
                            <a:gdLst>
                              <a:gd name="T0" fmla="*/ 0 w 7620"/>
                              <a:gd name="T1" fmla="*/ 30480 h 30480"/>
                              <a:gd name="T2" fmla="*/ 7620 w 7620"/>
                              <a:gd name="T3" fmla="*/ 0 h 30480"/>
                              <a:gd name="T4" fmla="*/ 0 w 7620"/>
                              <a:gd name="T5" fmla="*/ 0 h 30480"/>
                              <a:gd name="T6" fmla="*/ 7620 w 7620"/>
                              <a:gd name="T7" fmla="*/ 30480 h 30480"/>
                            </a:gdLst>
                            <a:ahLst/>
                            <a:cxnLst>
                              <a:cxn ang="0">
                                <a:pos x="T0" y="T1"/>
                              </a:cxn>
                              <a:cxn ang="0">
                                <a:pos x="T2" y="T3"/>
                              </a:cxn>
                            </a:cxnLst>
                            <a:rect l="T4" t="T5" r="T6" b="T7"/>
                            <a:pathLst>
                              <a:path w="7620" h="30480">
                                <a:moveTo>
                                  <a:pt x="0" y="30480"/>
                                </a:moveTo>
                                <a:lnTo>
                                  <a:pt x="762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Shape 1840"/>
                        <wps:cNvSpPr>
                          <a:spLocks/>
                        </wps:cNvSpPr>
                        <wps:spPr bwMode="auto">
                          <a:xfrm>
                            <a:off x="3605" y="20454"/>
                            <a:ext cx="0" cy="30"/>
                          </a:xfrm>
                          <a:custGeom>
                            <a:avLst/>
                            <a:gdLst>
                              <a:gd name="T0" fmla="*/ 3048 h 3048"/>
                              <a:gd name="T1" fmla="*/ 0 h 3048"/>
                              <a:gd name="T2" fmla="*/ 0 h 3048"/>
                              <a:gd name="T3" fmla="*/ 3048 h 3048"/>
                            </a:gdLst>
                            <a:ahLst/>
                            <a:cxnLst>
                              <a:cxn ang="0">
                                <a:pos x="0" y="T0"/>
                              </a:cxn>
                              <a:cxn ang="0">
                                <a:pos x="0" y="T1"/>
                              </a:cxn>
                            </a:cxnLst>
                            <a:rect l="0" t="T2" r="0" b="T3"/>
                            <a:pathLst>
                              <a:path h="3048">
                                <a:moveTo>
                                  <a:pt x="0" y="3048"/>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Shape 1841"/>
                        <wps:cNvSpPr>
                          <a:spLocks/>
                        </wps:cNvSpPr>
                        <wps:spPr bwMode="auto">
                          <a:xfrm>
                            <a:off x="3681" y="19753"/>
                            <a:ext cx="46" cy="297"/>
                          </a:xfrm>
                          <a:custGeom>
                            <a:avLst/>
                            <a:gdLst>
                              <a:gd name="T0" fmla="*/ 0 w 4572"/>
                              <a:gd name="T1" fmla="*/ 29718 h 29718"/>
                              <a:gd name="T2" fmla="*/ 4572 w 4572"/>
                              <a:gd name="T3" fmla="*/ 0 h 29718"/>
                              <a:gd name="T4" fmla="*/ 0 w 4572"/>
                              <a:gd name="T5" fmla="*/ 0 h 29718"/>
                              <a:gd name="T6" fmla="*/ 4572 w 4572"/>
                              <a:gd name="T7" fmla="*/ 29718 h 29718"/>
                            </a:gdLst>
                            <a:ahLst/>
                            <a:cxnLst>
                              <a:cxn ang="0">
                                <a:pos x="T0" y="T1"/>
                              </a:cxn>
                              <a:cxn ang="0">
                                <a:pos x="T2" y="T3"/>
                              </a:cxn>
                            </a:cxnLst>
                            <a:rect l="T4" t="T5" r="T6" b="T7"/>
                            <a:pathLst>
                              <a:path w="4572" h="29718">
                                <a:moveTo>
                                  <a:pt x="0" y="29718"/>
                                </a:moveTo>
                                <a:lnTo>
                                  <a:pt x="4572"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Shape 1842"/>
                        <wps:cNvSpPr>
                          <a:spLocks/>
                        </wps:cNvSpPr>
                        <wps:spPr bwMode="auto">
                          <a:xfrm>
                            <a:off x="3803" y="19349"/>
                            <a:ext cx="0" cy="23"/>
                          </a:xfrm>
                          <a:custGeom>
                            <a:avLst/>
                            <a:gdLst>
                              <a:gd name="T0" fmla="*/ 2286 h 2286"/>
                              <a:gd name="T1" fmla="*/ 0 h 2286"/>
                              <a:gd name="T2" fmla="*/ 0 h 2286"/>
                              <a:gd name="T3" fmla="*/ 2286 h 2286"/>
                            </a:gdLst>
                            <a:ahLst/>
                            <a:cxnLst>
                              <a:cxn ang="0">
                                <a:pos x="0" y="T0"/>
                              </a:cxn>
                              <a:cxn ang="0">
                                <a:pos x="0" y="T1"/>
                              </a:cxn>
                            </a:cxnLst>
                            <a:rect l="0" t="T2" r="0" b="T3"/>
                            <a:pathLst>
                              <a:path h="2286">
                                <a:moveTo>
                                  <a:pt x="0" y="2286"/>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Shape 1843"/>
                        <wps:cNvSpPr>
                          <a:spLocks/>
                        </wps:cNvSpPr>
                        <wps:spPr bwMode="auto">
                          <a:xfrm>
                            <a:off x="3880" y="18640"/>
                            <a:ext cx="53" cy="305"/>
                          </a:xfrm>
                          <a:custGeom>
                            <a:avLst/>
                            <a:gdLst>
                              <a:gd name="T0" fmla="*/ 0 w 5334"/>
                              <a:gd name="T1" fmla="*/ 30480 h 30480"/>
                              <a:gd name="T2" fmla="*/ 5334 w 5334"/>
                              <a:gd name="T3" fmla="*/ 0 h 30480"/>
                              <a:gd name="T4" fmla="*/ 0 w 5334"/>
                              <a:gd name="T5" fmla="*/ 0 h 30480"/>
                              <a:gd name="T6" fmla="*/ 5334 w 5334"/>
                              <a:gd name="T7" fmla="*/ 30480 h 30480"/>
                            </a:gdLst>
                            <a:ahLst/>
                            <a:cxnLst>
                              <a:cxn ang="0">
                                <a:pos x="T0" y="T1"/>
                              </a:cxn>
                              <a:cxn ang="0">
                                <a:pos x="T2" y="T3"/>
                              </a:cxn>
                            </a:cxnLst>
                            <a:rect l="T4" t="T5" r="T6" b="T7"/>
                            <a:pathLst>
                              <a:path w="5334" h="30480">
                                <a:moveTo>
                                  <a:pt x="0" y="30480"/>
                                </a:moveTo>
                                <a:lnTo>
                                  <a:pt x="5334"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Shape 1844"/>
                        <wps:cNvSpPr>
                          <a:spLocks/>
                        </wps:cNvSpPr>
                        <wps:spPr bwMode="auto">
                          <a:xfrm>
                            <a:off x="4009" y="18236"/>
                            <a:ext cx="0" cy="23"/>
                          </a:xfrm>
                          <a:custGeom>
                            <a:avLst/>
                            <a:gdLst>
                              <a:gd name="T0" fmla="*/ 2286 h 2286"/>
                              <a:gd name="T1" fmla="*/ 0 h 2286"/>
                              <a:gd name="T2" fmla="*/ 0 h 2286"/>
                              <a:gd name="T3" fmla="*/ 2286 h 2286"/>
                            </a:gdLst>
                            <a:ahLst/>
                            <a:cxnLst>
                              <a:cxn ang="0">
                                <a:pos x="0" y="T0"/>
                              </a:cxn>
                              <a:cxn ang="0">
                                <a:pos x="0" y="T1"/>
                              </a:cxn>
                            </a:cxnLst>
                            <a:rect l="0" t="T2" r="0" b="T3"/>
                            <a:pathLst>
                              <a:path h="2286">
                                <a:moveTo>
                                  <a:pt x="0" y="2286"/>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Shape 1845"/>
                        <wps:cNvSpPr>
                          <a:spLocks/>
                        </wps:cNvSpPr>
                        <wps:spPr bwMode="auto">
                          <a:xfrm>
                            <a:off x="4085" y="17528"/>
                            <a:ext cx="46" cy="305"/>
                          </a:xfrm>
                          <a:custGeom>
                            <a:avLst/>
                            <a:gdLst>
                              <a:gd name="T0" fmla="*/ 0 w 4572"/>
                              <a:gd name="T1" fmla="*/ 30480 h 30480"/>
                              <a:gd name="T2" fmla="*/ 4572 w 4572"/>
                              <a:gd name="T3" fmla="*/ 0 h 30480"/>
                              <a:gd name="T4" fmla="*/ 0 w 4572"/>
                              <a:gd name="T5" fmla="*/ 0 h 30480"/>
                              <a:gd name="T6" fmla="*/ 4572 w 4572"/>
                              <a:gd name="T7" fmla="*/ 30480 h 30480"/>
                            </a:gdLst>
                            <a:ahLst/>
                            <a:cxnLst>
                              <a:cxn ang="0">
                                <a:pos x="T0" y="T1"/>
                              </a:cxn>
                              <a:cxn ang="0">
                                <a:pos x="T2" y="T3"/>
                              </a:cxn>
                            </a:cxnLst>
                            <a:rect l="T4" t="T5" r="T6" b="T7"/>
                            <a:pathLst>
                              <a:path w="4572" h="30480">
                                <a:moveTo>
                                  <a:pt x="0" y="30480"/>
                                </a:moveTo>
                                <a:lnTo>
                                  <a:pt x="4572"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Shape 1846"/>
                        <wps:cNvSpPr>
                          <a:spLocks/>
                        </wps:cNvSpPr>
                        <wps:spPr bwMode="auto">
                          <a:xfrm>
                            <a:off x="4207" y="17154"/>
                            <a:ext cx="0" cy="23"/>
                          </a:xfrm>
                          <a:custGeom>
                            <a:avLst/>
                            <a:gdLst>
                              <a:gd name="T0" fmla="*/ 2286 h 2286"/>
                              <a:gd name="T1" fmla="*/ 0 h 2286"/>
                              <a:gd name="T2" fmla="*/ 0 h 2286"/>
                              <a:gd name="T3" fmla="*/ 2286 h 2286"/>
                            </a:gdLst>
                            <a:ahLst/>
                            <a:cxnLst>
                              <a:cxn ang="0">
                                <a:pos x="0" y="T0"/>
                              </a:cxn>
                              <a:cxn ang="0">
                                <a:pos x="0" y="T1"/>
                              </a:cxn>
                            </a:cxnLst>
                            <a:rect l="0" t="T2" r="0" b="T3"/>
                            <a:pathLst>
                              <a:path h="2286">
                                <a:moveTo>
                                  <a:pt x="0" y="2286"/>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Shape 1847"/>
                        <wps:cNvSpPr>
                          <a:spLocks/>
                        </wps:cNvSpPr>
                        <wps:spPr bwMode="auto">
                          <a:xfrm>
                            <a:off x="4283" y="16446"/>
                            <a:ext cx="54" cy="304"/>
                          </a:xfrm>
                          <a:custGeom>
                            <a:avLst/>
                            <a:gdLst>
                              <a:gd name="T0" fmla="*/ 0 w 5334"/>
                              <a:gd name="T1" fmla="*/ 30480 h 30480"/>
                              <a:gd name="T2" fmla="*/ 5334 w 5334"/>
                              <a:gd name="T3" fmla="*/ 0 h 30480"/>
                              <a:gd name="T4" fmla="*/ 0 w 5334"/>
                              <a:gd name="T5" fmla="*/ 0 h 30480"/>
                              <a:gd name="T6" fmla="*/ 5334 w 5334"/>
                              <a:gd name="T7" fmla="*/ 30480 h 30480"/>
                            </a:gdLst>
                            <a:ahLst/>
                            <a:cxnLst>
                              <a:cxn ang="0">
                                <a:pos x="T0" y="T1"/>
                              </a:cxn>
                              <a:cxn ang="0">
                                <a:pos x="T2" y="T3"/>
                              </a:cxn>
                            </a:cxnLst>
                            <a:rect l="T4" t="T5" r="T6" b="T7"/>
                            <a:pathLst>
                              <a:path w="5334" h="30480">
                                <a:moveTo>
                                  <a:pt x="0" y="30480"/>
                                </a:moveTo>
                                <a:lnTo>
                                  <a:pt x="5334"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Shape 1848"/>
                        <wps:cNvSpPr>
                          <a:spLocks/>
                        </wps:cNvSpPr>
                        <wps:spPr bwMode="auto">
                          <a:xfrm>
                            <a:off x="4413" y="16042"/>
                            <a:ext cx="0" cy="23"/>
                          </a:xfrm>
                          <a:custGeom>
                            <a:avLst/>
                            <a:gdLst>
                              <a:gd name="T0" fmla="*/ 2286 h 2286"/>
                              <a:gd name="T1" fmla="*/ 0 h 2286"/>
                              <a:gd name="T2" fmla="*/ 0 h 2286"/>
                              <a:gd name="T3" fmla="*/ 2286 h 2286"/>
                            </a:gdLst>
                            <a:ahLst/>
                            <a:cxnLst>
                              <a:cxn ang="0">
                                <a:pos x="0" y="T0"/>
                              </a:cxn>
                              <a:cxn ang="0">
                                <a:pos x="0" y="T1"/>
                              </a:cxn>
                            </a:cxnLst>
                            <a:rect l="0" t="T2" r="0" b="T3"/>
                            <a:pathLst>
                              <a:path h="2286">
                                <a:moveTo>
                                  <a:pt x="0" y="2286"/>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Shape 1849"/>
                        <wps:cNvSpPr>
                          <a:spLocks/>
                        </wps:cNvSpPr>
                        <wps:spPr bwMode="auto">
                          <a:xfrm>
                            <a:off x="4489" y="15333"/>
                            <a:ext cx="46" cy="305"/>
                          </a:xfrm>
                          <a:custGeom>
                            <a:avLst/>
                            <a:gdLst>
                              <a:gd name="T0" fmla="*/ 0 w 4572"/>
                              <a:gd name="T1" fmla="*/ 30480 h 30480"/>
                              <a:gd name="T2" fmla="*/ 4572 w 4572"/>
                              <a:gd name="T3" fmla="*/ 0 h 30480"/>
                              <a:gd name="T4" fmla="*/ 0 w 4572"/>
                              <a:gd name="T5" fmla="*/ 0 h 30480"/>
                              <a:gd name="T6" fmla="*/ 4572 w 4572"/>
                              <a:gd name="T7" fmla="*/ 30480 h 30480"/>
                            </a:gdLst>
                            <a:ahLst/>
                            <a:cxnLst>
                              <a:cxn ang="0">
                                <a:pos x="T0" y="T1"/>
                              </a:cxn>
                              <a:cxn ang="0">
                                <a:pos x="T2" y="T3"/>
                              </a:cxn>
                            </a:cxnLst>
                            <a:rect l="T4" t="T5" r="T6" b="T7"/>
                            <a:pathLst>
                              <a:path w="4572" h="30480">
                                <a:moveTo>
                                  <a:pt x="0" y="30480"/>
                                </a:moveTo>
                                <a:lnTo>
                                  <a:pt x="4572"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Shape 1850"/>
                        <wps:cNvSpPr>
                          <a:spLocks/>
                        </wps:cNvSpPr>
                        <wps:spPr bwMode="auto">
                          <a:xfrm>
                            <a:off x="4611" y="14929"/>
                            <a:ext cx="0" cy="23"/>
                          </a:xfrm>
                          <a:custGeom>
                            <a:avLst/>
                            <a:gdLst>
                              <a:gd name="T0" fmla="*/ 2286 h 2286"/>
                              <a:gd name="T1" fmla="*/ 0 h 2286"/>
                              <a:gd name="T2" fmla="*/ 0 h 2286"/>
                              <a:gd name="T3" fmla="*/ 2286 h 2286"/>
                            </a:gdLst>
                            <a:ahLst/>
                            <a:cxnLst>
                              <a:cxn ang="0">
                                <a:pos x="0" y="T0"/>
                              </a:cxn>
                              <a:cxn ang="0">
                                <a:pos x="0" y="T1"/>
                              </a:cxn>
                            </a:cxnLst>
                            <a:rect l="0" t="T2" r="0" b="T3"/>
                            <a:pathLst>
                              <a:path h="2286">
                                <a:moveTo>
                                  <a:pt x="0" y="2286"/>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Shape 1851"/>
                        <wps:cNvSpPr>
                          <a:spLocks/>
                        </wps:cNvSpPr>
                        <wps:spPr bwMode="auto">
                          <a:xfrm>
                            <a:off x="4687" y="14221"/>
                            <a:ext cx="54" cy="304"/>
                          </a:xfrm>
                          <a:custGeom>
                            <a:avLst/>
                            <a:gdLst>
                              <a:gd name="T0" fmla="*/ 0 w 5334"/>
                              <a:gd name="T1" fmla="*/ 30480 h 30480"/>
                              <a:gd name="T2" fmla="*/ 5334 w 5334"/>
                              <a:gd name="T3" fmla="*/ 0 h 30480"/>
                              <a:gd name="T4" fmla="*/ 0 w 5334"/>
                              <a:gd name="T5" fmla="*/ 0 h 30480"/>
                              <a:gd name="T6" fmla="*/ 5334 w 5334"/>
                              <a:gd name="T7" fmla="*/ 30480 h 30480"/>
                            </a:gdLst>
                            <a:ahLst/>
                            <a:cxnLst>
                              <a:cxn ang="0">
                                <a:pos x="T0" y="T1"/>
                              </a:cxn>
                              <a:cxn ang="0">
                                <a:pos x="T2" y="T3"/>
                              </a:cxn>
                            </a:cxnLst>
                            <a:rect l="T4" t="T5" r="T6" b="T7"/>
                            <a:pathLst>
                              <a:path w="5334" h="30480">
                                <a:moveTo>
                                  <a:pt x="0" y="30480"/>
                                </a:moveTo>
                                <a:lnTo>
                                  <a:pt x="5334"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Shape 1852"/>
                        <wps:cNvSpPr>
                          <a:spLocks/>
                        </wps:cNvSpPr>
                        <wps:spPr bwMode="auto">
                          <a:xfrm>
                            <a:off x="4817" y="13817"/>
                            <a:ext cx="0" cy="30"/>
                          </a:xfrm>
                          <a:custGeom>
                            <a:avLst/>
                            <a:gdLst>
                              <a:gd name="T0" fmla="*/ 3048 h 3048"/>
                              <a:gd name="T1" fmla="*/ 0 h 3048"/>
                              <a:gd name="T2" fmla="*/ 0 h 3048"/>
                              <a:gd name="T3" fmla="*/ 3048 h 3048"/>
                            </a:gdLst>
                            <a:ahLst/>
                            <a:cxnLst>
                              <a:cxn ang="0">
                                <a:pos x="0" y="T0"/>
                              </a:cxn>
                              <a:cxn ang="0">
                                <a:pos x="0" y="T1"/>
                              </a:cxn>
                            </a:cxnLst>
                            <a:rect l="0" t="T2" r="0" b="T3"/>
                            <a:pathLst>
                              <a:path h="3048">
                                <a:moveTo>
                                  <a:pt x="0" y="3048"/>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Shape 1853"/>
                        <wps:cNvSpPr>
                          <a:spLocks/>
                        </wps:cNvSpPr>
                        <wps:spPr bwMode="auto">
                          <a:xfrm>
                            <a:off x="4893" y="13139"/>
                            <a:ext cx="46" cy="304"/>
                          </a:xfrm>
                          <a:custGeom>
                            <a:avLst/>
                            <a:gdLst>
                              <a:gd name="T0" fmla="*/ 0 w 4572"/>
                              <a:gd name="T1" fmla="*/ 30480 h 30480"/>
                              <a:gd name="T2" fmla="*/ 4572 w 4572"/>
                              <a:gd name="T3" fmla="*/ 0 h 30480"/>
                              <a:gd name="T4" fmla="*/ 0 w 4572"/>
                              <a:gd name="T5" fmla="*/ 0 h 30480"/>
                              <a:gd name="T6" fmla="*/ 4572 w 4572"/>
                              <a:gd name="T7" fmla="*/ 30480 h 30480"/>
                            </a:gdLst>
                            <a:ahLst/>
                            <a:cxnLst>
                              <a:cxn ang="0">
                                <a:pos x="T0" y="T1"/>
                              </a:cxn>
                              <a:cxn ang="0">
                                <a:pos x="T2" y="T3"/>
                              </a:cxn>
                            </a:cxnLst>
                            <a:rect l="T4" t="T5" r="T6" b="T7"/>
                            <a:pathLst>
                              <a:path w="4572" h="30480">
                                <a:moveTo>
                                  <a:pt x="0" y="30480"/>
                                </a:moveTo>
                                <a:lnTo>
                                  <a:pt x="4572"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Shape 1854"/>
                        <wps:cNvSpPr>
                          <a:spLocks/>
                        </wps:cNvSpPr>
                        <wps:spPr bwMode="auto">
                          <a:xfrm>
                            <a:off x="5015" y="12735"/>
                            <a:ext cx="0" cy="23"/>
                          </a:xfrm>
                          <a:custGeom>
                            <a:avLst/>
                            <a:gdLst>
                              <a:gd name="T0" fmla="*/ 2286 h 2286"/>
                              <a:gd name="T1" fmla="*/ 0 h 2286"/>
                              <a:gd name="T2" fmla="*/ 0 h 2286"/>
                              <a:gd name="T3" fmla="*/ 2286 h 2286"/>
                            </a:gdLst>
                            <a:ahLst/>
                            <a:cxnLst>
                              <a:cxn ang="0">
                                <a:pos x="0" y="T0"/>
                              </a:cxn>
                              <a:cxn ang="0">
                                <a:pos x="0" y="T1"/>
                              </a:cxn>
                            </a:cxnLst>
                            <a:rect l="0" t="T2" r="0" b="T3"/>
                            <a:pathLst>
                              <a:path h="2286">
                                <a:moveTo>
                                  <a:pt x="0" y="2286"/>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Shape 1855"/>
                        <wps:cNvSpPr>
                          <a:spLocks/>
                        </wps:cNvSpPr>
                        <wps:spPr bwMode="auto">
                          <a:xfrm>
                            <a:off x="5091" y="12026"/>
                            <a:ext cx="53" cy="305"/>
                          </a:xfrm>
                          <a:custGeom>
                            <a:avLst/>
                            <a:gdLst>
                              <a:gd name="T0" fmla="*/ 0 w 5334"/>
                              <a:gd name="T1" fmla="*/ 30480 h 30480"/>
                              <a:gd name="T2" fmla="*/ 5334 w 5334"/>
                              <a:gd name="T3" fmla="*/ 0 h 30480"/>
                              <a:gd name="T4" fmla="*/ 0 w 5334"/>
                              <a:gd name="T5" fmla="*/ 0 h 30480"/>
                              <a:gd name="T6" fmla="*/ 5334 w 5334"/>
                              <a:gd name="T7" fmla="*/ 30480 h 30480"/>
                            </a:gdLst>
                            <a:ahLst/>
                            <a:cxnLst>
                              <a:cxn ang="0">
                                <a:pos x="T0" y="T1"/>
                              </a:cxn>
                              <a:cxn ang="0">
                                <a:pos x="T2" y="T3"/>
                              </a:cxn>
                            </a:cxnLst>
                            <a:rect l="T4" t="T5" r="T6" b="T7"/>
                            <a:pathLst>
                              <a:path w="5334" h="30480">
                                <a:moveTo>
                                  <a:pt x="0" y="30480"/>
                                </a:moveTo>
                                <a:lnTo>
                                  <a:pt x="5334"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Shape 1856"/>
                        <wps:cNvSpPr>
                          <a:spLocks/>
                        </wps:cNvSpPr>
                        <wps:spPr bwMode="auto">
                          <a:xfrm>
                            <a:off x="5221" y="11622"/>
                            <a:ext cx="0" cy="31"/>
                          </a:xfrm>
                          <a:custGeom>
                            <a:avLst/>
                            <a:gdLst>
                              <a:gd name="T0" fmla="*/ 3048 h 3048"/>
                              <a:gd name="T1" fmla="*/ 0 h 3048"/>
                              <a:gd name="T2" fmla="*/ 0 h 3048"/>
                              <a:gd name="T3" fmla="*/ 3048 h 3048"/>
                            </a:gdLst>
                            <a:ahLst/>
                            <a:cxnLst>
                              <a:cxn ang="0">
                                <a:pos x="0" y="T0"/>
                              </a:cxn>
                              <a:cxn ang="0">
                                <a:pos x="0" y="T1"/>
                              </a:cxn>
                            </a:cxnLst>
                            <a:rect l="0" t="T2" r="0" b="T3"/>
                            <a:pathLst>
                              <a:path h="3048">
                                <a:moveTo>
                                  <a:pt x="0" y="3048"/>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Shape 1857"/>
                        <wps:cNvSpPr>
                          <a:spLocks/>
                        </wps:cNvSpPr>
                        <wps:spPr bwMode="auto">
                          <a:xfrm>
                            <a:off x="5297" y="10944"/>
                            <a:ext cx="46" cy="305"/>
                          </a:xfrm>
                          <a:custGeom>
                            <a:avLst/>
                            <a:gdLst>
                              <a:gd name="T0" fmla="*/ 0 w 4572"/>
                              <a:gd name="T1" fmla="*/ 30480 h 30480"/>
                              <a:gd name="T2" fmla="*/ 4572 w 4572"/>
                              <a:gd name="T3" fmla="*/ 0 h 30480"/>
                              <a:gd name="T4" fmla="*/ 0 w 4572"/>
                              <a:gd name="T5" fmla="*/ 0 h 30480"/>
                              <a:gd name="T6" fmla="*/ 4572 w 4572"/>
                              <a:gd name="T7" fmla="*/ 30480 h 30480"/>
                            </a:gdLst>
                            <a:ahLst/>
                            <a:cxnLst>
                              <a:cxn ang="0">
                                <a:pos x="T0" y="T1"/>
                              </a:cxn>
                              <a:cxn ang="0">
                                <a:pos x="T2" y="T3"/>
                              </a:cxn>
                            </a:cxnLst>
                            <a:rect l="T4" t="T5" r="T6" b="T7"/>
                            <a:pathLst>
                              <a:path w="4572" h="30480">
                                <a:moveTo>
                                  <a:pt x="0" y="30480"/>
                                </a:moveTo>
                                <a:lnTo>
                                  <a:pt x="4572"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Shape 1858"/>
                        <wps:cNvSpPr>
                          <a:spLocks/>
                        </wps:cNvSpPr>
                        <wps:spPr bwMode="auto">
                          <a:xfrm>
                            <a:off x="5419" y="10540"/>
                            <a:ext cx="0" cy="23"/>
                          </a:xfrm>
                          <a:custGeom>
                            <a:avLst/>
                            <a:gdLst>
                              <a:gd name="T0" fmla="*/ 2286 h 2286"/>
                              <a:gd name="T1" fmla="*/ 0 h 2286"/>
                              <a:gd name="T2" fmla="*/ 0 h 2286"/>
                              <a:gd name="T3" fmla="*/ 2286 h 2286"/>
                            </a:gdLst>
                            <a:ahLst/>
                            <a:cxnLst>
                              <a:cxn ang="0">
                                <a:pos x="0" y="T0"/>
                              </a:cxn>
                              <a:cxn ang="0">
                                <a:pos x="0" y="T1"/>
                              </a:cxn>
                            </a:cxnLst>
                            <a:rect l="0" t="T2" r="0" b="T3"/>
                            <a:pathLst>
                              <a:path h="2286">
                                <a:moveTo>
                                  <a:pt x="0" y="2286"/>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Shape 1859"/>
                        <wps:cNvSpPr>
                          <a:spLocks/>
                        </wps:cNvSpPr>
                        <wps:spPr bwMode="auto">
                          <a:xfrm>
                            <a:off x="5495" y="9832"/>
                            <a:ext cx="53" cy="304"/>
                          </a:xfrm>
                          <a:custGeom>
                            <a:avLst/>
                            <a:gdLst>
                              <a:gd name="T0" fmla="*/ 0 w 5334"/>
                              <a:gd name="T1" fmla="*/ 30480 h 30480"/>
                              <a:gd name="T2" fmla="*/ 5334 w 5334"/>
                              <a:gd name="T3" fmla="*/ 0 h 30480"/>
                              <a:gd name="T4" fmla="*/ 0 w 5334"/>
                              <a:gd name="T5" fmla="*/ 0 h 30480"/>
                              <a:gd name="T6" fmla="*/ 5334 w 5334"/>
                              <a:gd name="T7" fmla="*/ 30480 h 30480"/>
                            </a:gdLst>
                            <a:ahLst/>
                            <a:cxnLst>
                              <a:cxn ang="0">
                                <a:pos x="T0" y="T1"/>
                              </a:cxn>
                              <a:cxn ang="0">
                                <a:pos x="T2" y="T3"/>
                              </a:cxn>
                            </a:cxnLst>
                            <a:rect l="T4" t="T5" r="T6" b="T7"/>
                            <a:pathLst>
                              <a:path w="5334" h="30480">
                                <a:moveTo>
                                  <a:pt x="0" y="30480"/>
                                </a:moveTo>
                                <a:lnTo>
                                  <a:pt x="5334"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Shape 1860"/>
                        <wps:cNvSpPr>
                          <a:spLocks/>
                        </wps:cNvSpPr>
                        <wps:spPr bwMode="auto">
                          <a:xfrm>
                            <a:off x="5625" y="9428"/>
                            <a:ext cx="0" cy="30"/>
                          </a:xfrm>
                          <a:custGeom>
                            <a:avLst/>
                            <a:gdLst>
                              <a:gd name="T0" fmla="*/ 3048 h 3048"/>
                              <a:gd name="T1" fmla="*/ 0 h 3048"/>
                              <a:gd name="T2" fmla="*/ 0 h 3048"/>
                              <a:gd name="T3" fmla="*/ 3048 h 3048"/>
                            </a:gdLst>
                            <a:ahLst/>
                            <a:cxnLst>
                              <a:cxn ang="0">
                                <a:pos x="0" y="T0"/>
                              </a:cxn>
                              <a:cxn ang="0">
                                <a:pos x="0" y="T1"/>
                              </a:cxn>
                            </a:cxnLst>
                            <a:rect l="0" t="T2" r="0" b="T3"/>
                            <a:pathLst>
                              <a:path h="3048">
                                <a:moveTo>
                                  <a:pt x="0" y="3048"/>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Shape 1861"/>
                        <wps:cNvSpPr>
                          <a:spLocks/>
                        </wps:cNvSpPr>
                        <wps:spPr bwMode="auto">
                          <a:xfrm>
                            <a:off x="5701" y="8749"/>
                            <a:ext cx="45" cy="305"/>
                          </a:xfrm>
                          <a:custGeom>
                            <a:avLst/>
                            <a:gdLst>
                              <a:gd name="T0" fmla="*/ 0 w 4572"/>
                              <a:gd name="T1" fmla="*/ 30480 h 30480"/>
                              <a:gd name="T2" fmla="*/ 4572 w 4572"/>
                              <a:gd name="T3" fmla="*/ 0 h 30480"/>
                              <a:gd name="T4" fmla="*/ 0 w 4572"/>
                              <a:gd name="T5" fmla="*/ 0 h 30480"/>
                              <a:gd name="T6" fmla="*/ 4572 w 4572"/>
                              <a:gd name="T7" fmla="*/ 30480 h 30480"/>
                            </a:gdLst>
                            <a:ahLst/>
                            <a:cxnLst>
                              <a:cxn ang="0">
                                <a:pos x="T0" y="T1"/>
                              </a:cxn>
                              <a:cxn ang="0">
                                <a:pos x="T2" y="T3"/>
                              </a:cxn>
                            </a:cxnLst>
                            <a:rect l="T4" t="T5" r="T6" b="T7"/>
                            <a:pathLst>
                              <a:path w="4572" h="30480">
                                <a:moveTo>
                                  <a:pt x="0" y="30480"/>
                                </a:moveTo>
                                <a:lnTo>
                                  <a:pt x="4572"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Shape 1862"/>
                        <wps:cNvSpPr>
                          <a:spLocks/>
                        </wps:cNvSpPr>
                        <wps:spPr bwMode="auto">
                          <a:xfrm>
                            <a:off x="5823" y="8346"/>
                            <a:ext cx="0" cy="22"/>
                          </a:xfrm>
                          <a:custGeom>
                            <a:avLst/>
                            <a:gdLst>
                              <a:gd name="T0" fmla="*/ 2286 h 2286"/>
                              <a:gd name="T1" fmla="*/ 0 h 2286"/>
                              <a:gd name="T2" fmla="*/ 0 h 2286"/>
                              <a:gd name="T3" fmla="*/ 2286 h 2286"/>
                            </a:gdLst>
                            <a:ahLst/>
                            <a:cxnLst>
                              <a:cxn ang="0">
                                <a:pos x="0" y="T0"/>
                              </a:cxn>
                              <a:cxn ang="0">
                                <a:pos x="0" y="T1"/>
                              </a:cxn>
                            </a:cxnLst>
                            <a:rect l="0" t="T2" r="0" b="T3"/>
                            <a:pathLst>
                              <a:path h="2286">
                                <a:moveTo>
                                  <a:pt x="0" y="2286"/>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Shape 1863"/>
                        <wps:cNvSpPr>
                          <a:spLocks/>
                        </wps:cNvSpPr>
                        <wps:spPr bwMode="auto">
                          <a:xfrm>
                            <a:off x="5929" y="7637"/>
                            <a:ext cx="46" cy="305"/>
                          </a:xfrm>
                          <a:custGeom>
                            <a:avLst/>
                            <a:gdLst>
                              <a:gd name="T0" fmla="*/ 0 w 4572"/>
                              <a:gd name="T1" fmla="*/ 30480 h 30480"/>
                              <a:gd name="T2" fmla="*/ 4572 w 4572"/>
                              <a:gd name="T3" fmla="*/ 0 h 30480"/>
                              <a:gd name="T4" fmla="*/ 0 w 4572"/>
                              <a:gd name="T5" fmla="*/ 0 h 30480"/>
                              <a:gd name="T6" fmla="*/ 4572 w 4572"/>
                              <a:gd name="T7" fmla="*/ 30480 h 30480"/>
                            </a:gdLst>
                            <a:ahLst/>
                            <a:cxnLst>
                              <a:cxn ang="0">
                                <a:pos x="T0" y="T1"/>
                              </a:cxn>
                              <a:cxn ang="0">
                                <a:pos x="T2" y="T3"/>
                              </a:cxn>
                            </a:cxnLst>
                            <a:rect l="T4" t="T5" r="T6" b="T7"/>
                            <a:pathLst>
                              <a:path w="4572" h="30480">
                                <a:moveTo>
                                  <a:pt x="0" y="30480"/>
                                </a:moveTo>
                                <a:lnTo>
                                  <a:pt x="4572"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Shape 1864"/>
                        <wps:cNvSpPr>
                          <a:spLocks/>
                        </wps:cNvSpPr>
                        <wps:spPr bwMode="auto">
                          <a:xfrm>
                            <a:off x="6051" y="7264"/>
                            <a:ext cx="0" cy="22"/>
                          </a:xfrm>
                          <a:custGeom>
                            <a:avLst/>
                            <a:gdLst>
                              <a:gd name="T0" fmla="*/ 2286 h 2286"/>
                              <a:gd name="T1" fmla="*/ 0 h 2286"/>
                              <a:gd name="T2" fmla="*/ 0 h 2286"/>
                              <a:gd name="T3" fmla="*/ 2286 h 2286"/>
                            </a:gdLst>
                            <a:ahLst/>
                            <a:cxnLst>
                              <a:cxn ang="0">
                                <a:pos x="0" y="T0"/>
                              </a:cxn>
                              <a:cxn ang="0">
                                <a:pos x="0" y="T1"/>
                              </a:cxn>
                            </a:cxnLst>
                            <a:rect l="0" t="T2" r="0" b="T3"/>
                            <a:pathLst>
                              <a:path h="2286">
                                <a:moveTo>
                                  <a:pt x="0" y="2286"/>
                                </a:moveTo>
                                <a:lnTo>
                                  <a:pt x="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Shape 1865"/>
                        <wps:cNvSpPr>
                          <a:spLocks/>
                        </wps:cNvSpPr>
                        <wps:spPr bwMode="auto">
                          <a:xfrm>
                            <a:off x="6181" y="6601"/>
                            <a:ext cx="76" cy="259"/>
                          </a:xfrm>
                          <a:custGeom>
                            <a:avLst/>
                            <a:gdLst>
                              <a:gd name="T0" fmla="*/ 0 w 7620"/>
                              <a:gd name="T1" fmla="*/ 25908 h 25908"/>
                              <a:gd name="T2" fmla="*/ 7620 w 7620"/>
                              <a:gd name="T3" fmla="*/ 0 h 25908"/>
                              <a:gd name="T4" fmla="*/ 0 w 7620"/>
                              <a:gd name="T5" fmla="*/ 0 h 25908"/>
                              <a:gd name="T6" fmla="*/ 7620 w 7620"/>
                              <a:gd name="T7" fmla="*/ 25908 h 25908"/>
                            </a:gdLst>
                            <a:ahLst/>
                            <a:cxnLst>
                              <a:cxn ang="0">
                                <a:pos x="T0" y="T1"/>
                              </a:cxn>
                              <a:cxn ang="0">
                                <a:pos x="T2" y="T3"/>
                              </a:cxn>
                            </a:cxnLst>
                            <a:rect l="T4" t="T5" r="T6" b="T7"/>
                            <a:pathLst>
                              <a:path w="7620" h="25908">
                                <a:moveTo>
                                  <a:pt x="0" y="25908"/>
                                </a:moveTo>
                                <a:lnTo>
                                  <a:pt x="762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Shape 1866"/>
                        <wps:cNvSpPr>
                          <a:spLocks/>
                        </wps:cNvSpPr>
                        <wps:spPr bwMode="auto">
                          <a:xfrm>
                            <a:off x="6379" y="6303"/>
                            <a:ext cx="23" cy="23"/>
                          </a:xfrm>
                          <a:custGeom>
                            <a:avLst/>
                            <a:gdLst>
                              <a:gd name="T0" fmla="*/ 0 w 2286"/>
                              <a:gd name="T1" fmla="*/ 2286 h 2286"/>
                              <a:gd name="T2" fmla="*/ 2286 w 2286"/>
                              <a:gd name="T3" fmla="*/ 0 h 2286"/>
                              <a:gd name="T4" fmla="*/ 0 w 2286"/>
                              <a:gd name="T5" fmla="*/ 0 h 2286"/>
                              <a:gd name="T6" fmla="*/ 2286 w 2286"/>
                              <a:gd name="T7" fmla="*/ 2286 h 2286"/>
                            </a:gdLst>
                            <a:ahLst/>
                            <a:cxnLst>
                              <a:cxn ang="0">
                                <a:pos x="T0" y="T1"/>
                              </a:cxn>
                              <a:cxn ang="0">
                                <a:pos x="T2" y="T3"/>
                              </a:cxn>
                            </a:cxnLst>
                            <a:rect l="T4" t="T5" r="T6" b="T7"/>
                            <a:pathLst>
                              <a:path w="2286" h="2286">
                                <a:moveTo>
                                  <a:pt x="0" y="2286"/>
                                </a:moveTo>
                                <a:lnTo>
                                  <a:pt x="2286"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Shape 1867"/>
                        <wps:cNvSpPr>
                          <a:spLocks/>
                        </wps:cNvSpPr>
                        <wps:spPr bwMode="auto">
                          <a:xfrm>
                            <a:off x="6630" y="5747"/>
                            <a:ext cx="206" cy="229"/>
                          </a:xfrm>
                          <a:custGeom>
                            <a:avLst/>
                            <a:gdLst>
                              <a:gd name="T0" fmla="*/ 0 w 20574"/>
                              <a:gd name="T1" fmla="*/ 22860 h 22860"/>
                              <a:gd name="T2" fmla="*/ 20574 w 20574"/>
                              <a:gd name="T3" fmla="*/ 0 h 22860"/>
                              <a:gd name="T4" fmla="*/ 0 w 20574"/>
                              <a:gd name="T5" fmla="*/ 0 h 22860"/>
                              <a:gd name="T6" fmla="*/ 20574 w 20574"/>
                              <a:gd name="T7" fmla="*/ 22860 h 22860"/>
                            </a:gdLst>
                            <a:ahLst/>
                            <a:cxnLst>
                              <a:cxn ang="0">
                                <a:pos x="T0" y="T1"/>
                              </a:cxn>
                              <a:cxn ang="0">
                                <a:pos x="T2" y="T3"/>
                              </a:cxn>
                            </a:cxnLst>
                            <a:rect l="T4" t="T5" r="T6" b="T7"/>
                            <a:pathLst>
                              <a:path w="20574" h="22860">
                                <a:moveTo>
                                  <a:pt x="0" y="22860"/>
                                </a:moveTo>
                                <a:lnTo>
                                  <a:pt x="20574"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Shape 1868"/>
                        <wps:cNvSpPr>
                          <a:spLocks/>
                        </wps:cNvSpPr>
                        <wps:spPr bwMode="auto">
                          <a:xfrm>
                            <a:off x="7110" y="5541"/>
                            <a:ext cx="31" cy="31"/>
                          </a:xfrm>
                          <a:custGeom>
                            <a:avLst/>
                            <a:gdLst>
                              <a:gd name="T0" fmla="*/ 0 w 3048"/>
                              <a:gd name="T1" fmla="*/ 3048 h 3048"/>
                              <a:gd name="T2" fmla="*/ 3048 w 3048"/>
                              <a:gd name="T3" fmla="*/ 0 h 3048"/>
                              <a:gd name="T4" fmla="*/ 0 w 3048"/>
                              <a:gd name="T5" fmla="*/ 0 h 3048"/>
                              <a:gd name="T6" fmla="*/ 3048 w 3048"/>
                              <a:gd name="T7" fmla="*/ 3048 h 3048"/>
                            </a:gdLst>
                            <a:ahLst/>
                            <a:cxnLst>
                              <a:cxn ang="0">
                                <a:pos x="T0" y="T1"/>
                              </a:cxn>
                              <a:cxn ang="0">
                                <a:pos x="T2" y="T3"/>
                              </a:cxn>
                            </a:cxnLst>
                            <a:rect l="T4" t="T5" r="T6" b="T7"/>
                            <a:pathLst>
                              <a:path w="3048" h="3048">
                                <a:moveTo>
                                  <a:pt x="0" y="3048"/>
                                </a:moveTo>
                                <a:lnTo>
                                  <a:pt x="3048"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Shape 1869"/>
                        <wps:cNvSpPr>
                          <a:spLocks/>
                        </wps:cNvSpPr>
                        <wps:spPr bwMode="auto">
                          <a:xfrm>
                            <a:off x="7545" y="5442"/>
                            <a:ext cx="297" cy="23"/>
                          </a:xfrm>
                          <a:custGeom>
                            <a:avLst/>
                            <a:gdLst>
                              <a:gd name="T0" fmla="*/ 0 w 29718"/>
                              <a:gd name="T1" fmla="*/ 2286 h 2286"/>
                              <a:gd name="T2" fmla="*/ 29718 w 29718"/>
                              <a:gd name="T3" fmla="*/ 0 h 2286"/>
                              <a:gd name="T4" fmla="*/ 0 w 29718"/>
                              <a:gd name="T5" fmla="*/ 0 h 2286"/>
                              <a:gd name="T6" fmla="*/ 29718 w 29718"/>
                              <a:gd name="T7" fmla="*/ 2286 h 2286"/>
                            </a:gdLst>
                            <a:ahLst/>
                            <a:cxnLst>
                              <a:cxn ang="0">
                                <a:pos x="T0" y="T1"/>
                              </a:cxn>
                              <a:cxn ang="0">
                                <a:pos x="T2" y="T3"/>
                              </a:cxn>
                            </a:cxnLst>
                            <a:rect l="T4" t="T5" r="T6" b="T7"/>
                            <a:pathLst>
                              <a:path w="29718" h="2286">
                                <a:moveTo>
                                  <a:pt x="0" y="2286"/>
                                </a:moveTo>
                                <a:lnTo>
                                  <a:pt x="29718"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Shape 1870"/>
                        <wps:cNvSpPr>
                          <a:spLocks/>
                        </wps:cNvSpPr>
                        <wps:spPr bwMode="auto">
                          <a:xfrm>
                            <a:off x="8223" y="5420"/>
                            <a:ext cx="23" cy="0"/>
                          </a:xfrm>
                          <a:custGeom>
                            <a:avLst/>
                            <a:gdLst>
                              <a:gd name="T0" fmla="*/ 0 w 2286"/>
                              <a:gd name="T1" fmla="*/ 2286 w 2286"/>
                              <a:gd name="T2" fmla="*/ 0 w 2286"/>
                              <a:gd name="T3" fmla="*/ 2286 w 2286"/>
                            </a:gdLst>
                            <a:ahLst/>
                            <a:cxnLst>
                              <a:cxn ang="0">
                                <a:pos x="T0" y="0"/>
                              </a:cxn>
                              <a:cxn ang="0">
                                <a:pos x="T1" y="0"/>
                              </a:cxn>
                            </a:cxnLst>
                            <a:rect l="T2" t="0" r="T3" b="0"/>
                            <a:pathLst>
                              <a:path w="2286">
                                <a:moveTo>
                                  <a:pt x="0" y="0"/>
                                </a:moveTo>
                                <a:lnTo>
                                  <a:pt x="2286"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Shape 1871"/>
                        <wps:cNvSpPr>
                          <a:spLocks/>
                        </wps:cNvSpPr>
                        <wps:spPr bwMode="auto">
                          <a:xfrm>
                            <a:off x="8650" y="5366"/>
                            <a:ext cx="304" cy="31"/>
                          </a:xfrm>
                          <a:custGeom>
                            <a:avLst/>
                            <a:gdLst>
                              <a:gd name="T0" fmla="*/ 0 w 30480"/>
                              <a:gd name="T1" fmla="*/ 3048 h 3048"/>
                              <a:gd name="T2" fmla="*/ 30480 w 30480"/>
                              <a:gd name="T3" fmla="*/ 0 h 3048"/>
                              <a:gd name="T4" fmla="*/ 0 w 30480"/>
                              <a:gd name="T5" fmla="*/ 0 h 3048"/>
                              <a:gd name="T6" fmla="*/ 30480 w 30480"/>
                              <a:gd name="T7" fmla="*/ 3048 h 3048"/>
                            </a:gdLst>
                            <a:ahLst/>
                            <a:cxnLst>
                              <a:cxn ang="0">
                                <a:pos x="T0" y="T1"/>
                              </a:cxn>
                              <a:cxn ang="0">
                                <a:pos x="T2" y="T3"/>
                              </a:cxn>
                            </a:cxnLst>
                            <a:rect l="T4" t="T5" r="T6" b="T7"/>
                            <a:pathLst>
                              <a:path w="30480" h="3048">
                                <a:moveTo>
                                  <a:pt x="0" y="3048"/>
                                </a:moveTo>
                                <a:lnTo>
                                  <a:pt x="3048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Shape 1872"/>
                        <wps:cNvSpPr>
                          <a:spLocks/>
                        </wps:cNvSpPr>
                        <wps:spPr bwMode="auto">
                          <a:xfrm>
                            <a:off x="9335" y="5343"/>
                            <a:ext cx="23" cy="0"/>
                          </a:xfrm>
                          <a:custGeom>
                            <a:avLst/>
                            <a:gdLst>
                              <a:gd name="T0" fmla="*/ 0 w 2286"/>
                              <a:gd name="T1" fmla="*/ 2286 w 2286"/>
                              <a:gd name="T2" fmla="*/ 0 w 2286"/>
                              <a:gd name="T3" fmla="*/ 2286 w 2286"/>
                            </a:gdLst>
                            <a:ahLst/>
                            <a:cxnLst>
                              <a:cxn ang="0">
                                <a:pos x="T0" y="0"/>
                              </a:cxn>
                              <a:cxn ang="0">
                                <a:pos x="T1" y="0"/>
                              </a:cxn>
                            </a:cxnLst>
                            <a:rect l="T2" t="0" r="T3" b="0"/>
                            <a:pathLst>
                              <a:path w="2286">
                                <a:moveTo>
                                  <a:pt x="0" y="0"/>
                                </a:moveTo>
                                <a:lnTo>
                                  <a:pt x="2286"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Shape 1873"/>
                        <wps:cNvSpPr>
                          <a:spLocks/>
                        </wps:cNvSpPr>
                        <wps:spPr bwMode="auto">
                          <a:xfrm>
                            <a:off x="9762" y="5290"/>
                            <a:ext cx="305" cy="30"/>
                          </a:xfrm>
                          <a:custGeom>
                            <a:avLst/>
                            <a:gdLst>
                              <a:gd name="T0" fmla="*/ 0 w 30480"/>
                              <a:gd name="T1" fmla="*/ 3048 h 3048"/>
                              <a:gd name="T2" fmla="*/ 30480 w 30480"/>
                              <a:gd name="T3" fmla="*/ 0 h 3048"/>
                              <a:gd name="T4" fmla="*/ 0 w 30480"/>
                              <a:gd name="T5" fmla="*/ 0 h 3048"/>
                              <a:gd name="T6" fmla="*/ 30480 w 30480"/>
                              <a:gd name="T7" fmla="*/ 3048 h 3048"/>
                            </a:gdLst>
                            <a:ahLst/>
                            <a:cxnLst>
                              <a:cxn ang="0">
                                <a:pos x="T0" y="T1"/>
                              </a:cxn>
                              <a:cxn ang="0">
                                <a:pos x="T2" y="T3"/>
                              </a:cxn>
                            </a:cxnLst>
                            <a:rect l="T4" t="T5" r="T6" b="T7"/>
                            <a:pathLst>
                              <a:path w="30480" h="3048">
                                <a:moveTo>
                                  <a:pt x="0" y="3048"/>
                                </a:moveTo>
                                <a:lnTo>
                                  <a:pt x="3048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Shape 1874"/>
                        <wps:cNvSpPr>
                          <a:spLocks/>
                        </wps:cNvSpPr>
                        <wps:spPr bwMode="auto">
                          <a:xfrm>
                            <a:off x="10448" y="5267"/>
                            <a:ext cx="23" cy="0"/>
                          </a:xfrm>
                          <a:custGeom>
                            <a:avLst/>
                            <a:gdLst>
                              <a:gd name="T0" fmla="*/ 0 w 2286"/>
                              <a:gd name="T1" fmla="*/ 2286 w 2286"/>
                              <a:gd name="T2" fmla="*/ 0 w 2286"/>
                              <a:gd name="T3" fmla="*/ 2286 w 2286"/>
                            </a:gdLst>
                            <a:ahLst/>
                            <a:cxnLst>
                              <a:cxn ang="0">
                                <a:pos x="T0" y="0"/>
                              </a:cxn>
                              <a:cxn ang="0">
                                <a:pos x="T1" y="0"/>
                              </a:cxn>
                            </a:cxnLst>
                            <a:rect l="T2" t="0" r="T3" b="0"/>
                            <a:pathLst>
                              <a:path w="2286">
                                <a:moveTo>
                                  <a:pt x="0" y="0"/>
                                </a:moveTo>
                                <a:lnTo>
                                  <a:pt x="2286"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Shape 1875"/>
                        <wps:cNvSpPr>
                          <a:spLocks/>
                        </wps:cNvSpPr>
                        <wps:spPr bwMode="auto">
                          <a:xfrm>
                            <a:off x="10875" y="5244"/>
                            <a:ext cx="305" cy="0"/>
                          </a:xfrm>
                          <a:custGeom>
                            <a:avLst/>
                            <a:gdLst>
                              <a:gd name="T0" fmla="*/ 0 w 30480"/>
                              <a:gd name="T1" fmla="*/ 30480 w 30480"/>
                              <a:gd name="T2" fmla="*/ 0 w 30480"/>
                              <a:gd name="T3" fmla="*/ 30480 w 30480"/>
                            </a:gdLst>
                            <a:ahLst/>
                            <a:cxnLst>
                              <a:cxn ang="0">
                                <a:pos x="T0" y="0"/>
                              </a:cxn>
                              <a:cxn ang="0">
                                <a:pos x="T1" y="0"/>
                              </a:cxn>
                            </a:cxnLst>
                            <a:rect l="T2" t="0" r="T3" b="0"/>
                            <a:pathLst>
                              <a:path w="30480">
                                <a:moveTo>
                                  <a:pt x="0" y="0"/>
                                </a:moveTo>
                                <a:lnTo>
                                  <a:pt x="3048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Shape 1876"/>
                        <wps:cNvSpPr>
                          <a:spLocks/>
                        </wps:cNvSpPr>
                        <wps:spPr bwMode="auto">
                          <a:xfrm>
                            <a:off x="11561" y="5214"/>
                            <a:ext cx="22" cy="0"/>
                          </a:xfrm>
                          <a:custGeom>
                            <a:avLst/>
                            <a:gdLst>
                              <a:gd name="T0" fmla="*/ 0 w 2286"/>
                              <a:gd name="T1" fmla="*/ 2286 w 2286"/>
                              <a:gd name="T2" fmla="*/ 0 w 2286"/>
                              <a:gd name="T3" fmla="*/ 2286 w 2286"/>
                            </a:gdLst>
                            <a:ahLst/>
                            <a:cxnLst>
                              <a:cxn ang="0">
                                <a:pos x="T0" y="0"/>
                              </a:cxn>
                              <a:cxn ang="0">
                                <a:pos x="T1" y="0"/>
                              </a:cxn>
                            </a:cxnLst>
                            <a:rect l="T2" t="0" r="T3" b="0"/>
                            <a:pathLst>
                              <a:path w="2286">
                                <a:moveTo>
                                  <a:pt x="0" y="0"/>
                                </a:moveTo>
                                <a:lnTo>
                                  <a:pt x="2286"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Shape 1877"/>
                        <wps:cNvSpPr>
                          <a:spLocks/>
                        </wps:cNvSpPr>
                        <wps:spPr bwMode="auto">
                          <a:xfrm>
                            <a:off x="11987" y="5214"/>
                            <a:ext cx="305" cy="0"/>
                          </a:xfrm>
                          <a:custGeom>
                            <a:avLst/>
                            <a:gdLst>
                              <a:gd name="T0" fmla="*/ 0 w 30480"/>
                              <a:gd name="T1" fmla="*/ 30480 w 30480"/>
                              <a:gd name="T2" fmla="*/ 0 w 30480"/>
                              <a:gd name="T3" fmla="*/ 30480 w 30480"/>
                            </a:gdLst>
                            <a:ahLst/>
                            <a:cxnLst>
                              <a:cxn ang="0">
                                <a:pos x="T0" y="0"/>
                              </a:cxn>
                              <a:cxn ang="0">
                                <a:pos x="T1" y="0"/>
                              </a:cxn>
                            </a:cxnLst>
                            <a:rect l="T2" t="0" r="T3" b="0"/>
                            <a:pathLst>
                              <a:path w="30480">
                                <a:moveTo>
                                  <a:pt x="0" y="0"/>
                                </a:moveTo>
                                <a:lnTo>
                                  <a:pt x="3048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Shape 1878"/>
                        <wps:cNvSpPr>
                          <a:spLocks/>
                        </wps:cNvSpPr>
                        <wps:spPr bwMode="auto">
                          <a:xfrm>
                            <a:off x="12665" y="5214"/>
                            <a:ext cx="31" cy="0"/>
                          </a:xfrm>
                          <a:custGeom>
                            <a:avLst/>
                            <a:gdLst>
                              <a:gd name="T0" fmla="*/ 0 w 3048"/>
                              <a:gd name="T1" fmla="*/ 3048 w 3048"/>
                              <a:gd name="T2" fmla="*/ 0 w 3048"/>
                              <a:gd name="T3" fmla="*/ 3048 w 3048"/>
                            </a:gdLst>
                            <a:ahLst/>
                            <a:cxnLst>
                              <a:cxn ang="0">
                                <a:pos x="T0" y="0"/>
                              </a:cxn>
                              <a:cxn ang="0">
                                <a:pos x="T1" y="0"/>
                              </a:cxn>
                            </a:cxnLst>
                            <a:rect l="T2" t="0" r="T3" b="0"/>
                            <a:pathLst>
                              <a:path w="3048">
                                <a:moveTo>
                                  <a:pt x="0" y="0"/>
                                </a:moveTo>
                                <a:lnTo>
                                  <a:pt x="3048"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Shape 1879"/>
                        <wps:cNvSpPr>
                          <a:spLocks/>
                        </wps:cNvSpPr>
                        <wps:spPr bwMode="auto">
                          <a:xfrm>
                            <a:off x="13100" y="5214"/>
                            <a:ext cx="305" cy="0"/>
                          </a:xfrm>
                          <a:custGeom>
                            <a:avLst/>
                            <a:gdLst>
                              <a:gd name="T0" fmla="*/ 0 w 30480"/>
                              <a:gd name="T1" fmla="*/ 30480 w 30480"/>
                              <a:gd name="T2" fmla="*/ 0 w 30480"/>
                              <a:gd name="T3" fmla="*/ 30480 w 30480"/>
                            </a:gdLst>
                            <a:ahLst/>
                            <a:cxnLst>
                              <a:cxn ang="0">
                                <a:pos x="T0" y="0"/>
                              </a:cxn>
                              <a:cxn ang="0">
                                <a:pos x="T1" y="0"/>
                              </a:cxn>
                            </a:cxnLst>
                            <a:rect l="T2" t="0" r="T3" b="0"/>
                            <a:pathLst>
                              <a:path w="30480">
                                <a:moveTo>
                                  <a:pt x="0" y="0"/>
                                </a:moveTo>
                                <a:lnTo>
                                  <a:pt x="3048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Shape 1880"/>
                        <wps:cNvSpPr>
                          <a:spLocks/>
                        </wps:cNvSpPr>
                        <wps:spPr bwMode="auto">
                          <a:xfrm>
                            <a:off x="13778" y="5214"/>
                            <a:ext cx="30" cy="0"/>
                          </a:xfrm>
                          <a:custGeom>
                            <a:avLst/>
                            <a:gdLst>
                              <a:gd name="T0" fmla="*/ 0 w 3048"/>
                              <a:gd name="T1" fmla="*/ 3048 w 3048"/>
                              <a:gd name="T2" fmla="*/ 0 w 3048"/>
                              <a:gd name="T3" fmla="*/ 3048 w 3048"/>
                            </a:gdLst>
                            <a:ahLst/>
                            <a:cxnLst>
                              <a:cxn ang="0">
                                <a:pos x="T0" y="0"/>
                              </a:cxn>
                              <a:cxn ang="0">
                                <a:pos x="T1" y="0"/>
                              </a:cxn>
                            </a:cxnLst>
                            <a:rect l="T2" t="0" r="T3" b="0"/>
                            <a:pathLst>
                              <a:path w="3048">
                                <a:moveTo>
                                  <a:pt x="0" y="0"/>
                                </a:moveTo>
                                <a:lnTo>
                                  <a:pt x="3048"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Shape 1881"/>
                        <wps:cNvSpPr>
                          <a:spLocks/>
                        </wps:cNvSpPr>
                        <wps:spPr bwMode="auto">
                          <a:xfrm>
                            <a:off x="14212" y="5214"/>
                            <a:ext cx="297" cy="0"/>
                          </a:xfrm>
                          <a:custGeom>
                            <a:avLst/>
                            <a:gdLst>
                              <a:gd name="T0" fmla="*/ 0 w 29718"/>
                              <a:gd name="T1" fmla="*/ 29718 w 29718"/>
                              <a:gd name="T2" fmla="*/ 0 w 29718"/>
                              <a:gd name="T3" fmla="*/ 29718 w 29718"/>
                            </a:gdLst>
                            <a:ahLst/>
                            <a:cxnLst>
                              <a:cxn ang="0">
                                <a:pos x="T0" y="0"/>
                              </a:cxn>
                              <a:cxn ang="0">
                                <a:pos x="T1" y="0"/>
                              </a:cxn>
                            </a:cxnLst>
                            <a:rect l="T2" t="0" r="T3" b="0"/>
                            <a:pathLst>
                              <a:path w="29718">
                                <a:moveTo>
                                  <a:pt x="0" y="0"/>
                                </a:moveTo>
                                <a:lnTo>
                                  <a:pt x="29718"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Shape 1882"/>
                        <wps:cNvSpPr>
                          <a:spLocks/>
                        </wps:cNvSpPr>
                        <wps:spPr bwMode="auto">
                          <a:xfrm>
                            <a:off x="14890" y="5244"/>
                            <a:ext cx="23" cy="0"/>
                          </a:xfrm>
                          <a:custGeom>
                            <a:avLst/>
                            <a:gdLst>
                              <a:gd name="T0" fmla="*/ 0 w 2286"/>
                              <a:gd name="T1" fmla="*/ 2286 w 2286"/>
                              <a:gd name="T2" fmla="*/ 0 w 2286"/>
                              <a:gd name="T3" fmla="*/ 2286 w 2286"/>
                            </a:gdLst>
                            <a:ahLst/>
                            <a:cxnLst>
                              <a:cxn ang="0">
                                <a:pos x="T0" y="0"/>
                              </a:cxn>
                              <a:cxn ang="0">
                                <a:pos x="T1" y="0"/>
                              </a:cxn>
                            </a:cxnLst>
                            <a:rect l="T2" t="0" r="T3" b="0"/>
                            <a:pathLst>
                              <a:path w="2286">
                                <a:moveTo>
                                  <a:pt x="0" y="0"/>
                                </a:moveTo>
                                <a:lnTo>
                                  <a:pt x="2286"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Shape 1883"/>
                        <wps:cNvSpPr>
                          <a:spLocks/>
                        </wps:cNvSpPr>
                        <wps:spPr bwMode="auto">
                          <a:xfrm>
                            <a:off x="15325" y="5290"/>
                            <a:ext cx="274" cy="30"/>
                          </a:xfrm>
                          <a:custGeom>
                            <a:avLst/>
                            <a:gdLst>
                              <a:gd name="T0" fmla="*/ 0 w 27432"/>
                              <a:gd name="T1" fmla="*/ 0 h 3048"/>
                              <a:gd name="T2" fmla="*/ 27432 w 27432"/>
                              <a:gd name="T3" fmla="*/ 3048 h 3048"/>
                              <a:gd name="T4" fmla="*/ 0 w 27432"/>
                              <a:gd name="T5" fmla="*/ 0 h 3048"/>
                              <a:gd name="T6" fmla="*/ 27432 w 27432"/>
                              <a:gd name="T7" fmla="*/ 3048 h 3048"/>
                            </a:gdLst>
                            <a:ahLst/>
                            <a:cxnLst>
                              <a:cxn ang="0">
                                <a:pos x="T0" y="T1"/>
                              </a:cxn>
                              <a:cxn ang="0">
                                <a:pos x="T2" y="T3"/>
                              </a:cxn>
                            </a:cxnLst>
                            <a:rect l="T4" t="T5" r="T6" b="T7"/>
                            <a:pathLst>
                              <a:path w="27432" h="3048">
                                <a:moveTo>
                                  <a:pt x="0" y="0"/>
                                </a:moveTo>
                                <a:lnTo>
                                  <a:pt x="27432" y="3048"/>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Shape 1884"/>
                        <wps:cNvSpPr>
                          <a:spLocks/>
                        </wps:cNvSpPr>
                        <wps:spPr bwMode="auto">
                          <a:xfrm>
                            <a:off x="15980" y="5366"/>
                            <a:ext cx="23" cy="0"/>
                          </a:xfrm>
                          <a:custGeom>
                            <a:avLst/>
                            <a:gdLst>
                              <a:gd name="T0" fmla="*/ 0 w 2286"/>
                              <a:gd name="T1" fmla="*/ 2286 w 2286"/>
                              <a:gd name="T2" fmla="*/ 0 w 2286"/>
                              <a:gd name="T3" fmla="*/ 2286 w 2286"/>
                            </a:gdLst>
                            <a:ahLst/>
                            <a:cxnLst>
                              <a:cxn ang="0">
                                <a:pos x="T0" y="0"/>
                              </a:cxn>
                              <a:cxn ang="0">
                                <a:pos x="T1" y="0"/>
                              </a:cxn>
                            </a:cxnLst>
                            <a:rect l="T2" t="0" r="T3" b="0"/>
                            <a:pathLst>
                              <a:path w="2286">
                                <a:moveTo>
                                  <a:pt x="0" y="0"/>
                                </a:moveTo>
                                <a:lnTo>
                                  <a:pt x="2286"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Shape 1885"/>
                        <wps:cNvSpPr>
                          <a:spLocks/>
                        </wps:cNvSpPr>
                        <wps:spPr bwMode="auto">
                          <a:xfrm>
                            <a:off x="16407" y="5420"/>
                            <a:ext cx="305" cy="22"/>
                          </a:xfrm>
                          <a:custGeom>
                            <a:avLst/>
                            <a:gdLst>
                              <a:gd name="T0" fmla="*/ 0 w 30480"/>
                              <a:gd name="T1" fmla="*/ 0 h 2286"/>
                              <a:gd name="T2" fmla="*/ 30480 w 30480"/>
                              <a:gd name="T3" fmla="*/ 2286 h 2286"/>
                              <a:gd name="T4" fmla="*/ 0 w 30480"/>
                              <a:gd name="T5" fmla="*/ 0 h 2286"/>
                              <a:gd name="T6" fmla="*/ 30480 w 30480"/>
                              <a:gd name="T7" fmla="*/ 2286 h 2286"/>
                            </a:gdLst>
                            <a:ahLst/>
                            <a:cxnLst>
                              <a:cxn ang="0">
                                <a:pos x="T0" y="T1"/>
                              </a:cxn>
                              <a:cxn ang="0">
                                <a:pos x="T2" y="T3"/>
                              </a:cxn>
                            </a:cxnLst>
                            <a:rect l="T4" t="T5" r="T6" b="T7"/>
                            <a:pathLst>
                              <a:path w="30480" h="2286">
                                <a:moveTo>
                                  <a:pt x="0" y="0"/>
                                </a:moveTo>
                                <a:lnTo>
                                  <a:pt x="30480" y="2286"/>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Shape 1886"/>
                        <wps:cNvSpPr>
                          <a:spLocks/>
                        </wps:cNvSpPr>
                        <wps:spPr bwMode="auto">
                          <a:xfrm>
                            <a:off x="17016" y="5465"/>
                            <a:ext cx="23" cy="31"/>
                          </a:xfrm>
                          <a:custGeom>
                            <a:avLst/>
                            <a:gdLst>
                              <a:gd name="T0" fmla="*/ 0 w 2286"/>
                              <a:gd name="T1" fmla="*/ 0 h 3048"/>
                              <a:gd name="T2" fmla="*/ 2286 w 2286"/>
                              <a:gd name="T3" fmla="*/ 3048 h 3048"/>
                              <a:gd name="T4" fmla="*/ 0 w 2286"/>
                              <a:gd name="T5" fmla="*/ 0 h 3048"/>
                              <a:gd name="T6" fmla="*/ 2286 w 2286"/>
                              <a:gd name="T7" fmla="*/ 3048 h 3048"/>
                            </a:gdLst>
                            <a:ahLst/>
                            <a:cxnLst>
                              <a:cxn ang="0">
                                <a:pos x="T0" y="T1"/>
                              </a:cxn>
                              <a:cxn ang="0">
                                <a:pos x="T2" y="T3"/>
                              </a:cxn>
                            </a:cxnLst>
                            <a:rect l="T4" t="T5" r="T6" b="T7"/>
                            <a:pathLst>
                              <a:path w="2286" h="3048">
                                <a:moveTo>
                                  <a:pt x="0" y="0"/>
                                </a:moveTo>
                                <a:lnTo>
                                  <a:pt x="2286" y="3048"/>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Shape 1887"/>
                        <wps:cNvSpPr>
                          <a:spLocks/>
                        </wps:cNvSpPr>
                        <wps:spPr bwMode="auto">
                          <a:xfrm>
                            <a:off x="17443" y="5519"/>
                            <a:ext cx="252" cy="22"/>
                          </a:xfrm>
                          <a:custGeom>
                            <a:avLst/>
                            <a:gdLst>
                              <a:gd name="T0" fmla="*/ 0 w 25146"/>
                              <a:gd name="T1" fmla="*/ 0 h 2286"/>
                              <a:gd name="T2" fmla="*/ 25146 w 25146"/>
                              <a:gd name="T3" fmla="*/ 2286 h 2286"/>
                              <a:gd name="T4" fmla="*/ 0 w 25146"/>
                              <a:gd name="T5" fmla="*/ 0 h 2286"/>
                              <a:gd name="T6" fmla="*/ 25146 w 25146"/>
                              <a:gd name="T7" fmla="*/ 2286 h 2286"/>
                            </a:gdLst>
                            <a:ahLst/>
                            <a:cxnLst>
                              <a:cxn ang="0">
                                <a:pos x="T0" y="T1"/>
                              </a:cxn>
                              <a:cxn ang="0">
                                <a:pos x="T2" y="T3"/>
                              </a:cxn>
                            </a:cxnLst>
                            <a:rect l="T4" t="T5" r="T6" b="T7"/>
                            <a:pathLst>
                              <a:path w="25146" h="2286">
                                <a:moveTo>
                                  <a:pt x="0" y="0"/>
                                </a:moveTo>
                                <a:lnTo>
                                  <a:pt x="25146" y="2286"/>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Shape 1888"/>
                        <wps:cNvSpPr>
                          <a:spLocks/>
                        </wps:cNvSpPr>
                        <wps:spPr bwMode="auto">
                          <a:xfrm>
                            <a:off x="18076" y="5595"/>
                            <a:ext cx="22" cy="0"/>
                          </a:xfrm>
                          <a:custGeom>
                            <a:avLst/>
                            <a:gdLst>
                              <a:gd name="T0" fmla="*/ 0 w 2286"/>
                              <a:gd name="T1" fmla="*/ 2286 w 2286"/>
                              <a:gd name="T2" fmla="*/ 0 w 2286"/>
                              <a:gd name="T3" fmla="*/ 2286 w 2286"/>
                            </a:gdLst>
                            <a:ahLst/>
                            <a:cxnLst>
                              <a:cxn ang="0">
                                <a:pos x="T0" y="0"/>
                              </a:cxn>
                              <a:cxn ang="0">
                                <a:pos x="T1" y="0"/>
                              </a:cxn>
                            </a:cxnLst>
                            <a:rect l="T2" t="0" r="T3" b="0"/>
                            <a:pathLst>
                              <a:path w="2286">
                                <a:moveTo>
                                  <a:pt x="0" y="0"/>
                                </a:moveTo>
                                <a:lnTo>
                                  <a:pt x="2286"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Shape 1889"/>
                        <wps:cNvSpPr>
                          <a:spLocks/>
                        </wps:cNvSpPr>
                        <wps:spPr bwMode="auto">
                          <a:xfrm>
                            <a:off x="18076" y="5922"/>
                            <a:ext cx="45" cy="305"/>
                          </a:xfrm>
                          <a:custGeom>
                            <a:avLst/>
                            <a:gdLst>
                              <a:gd name="T0" fmla="*/ 4572 w 4572"/>
                              <a:gd name="T1" fmla="*/ 0 h 30480"/>
                              <a:gd name="T2" fmla="*/ 0 w 4572"/>
                              <a:gd name="T3" fmla="*/ 30480 h 30480"/>
                              <a:gd name="T4" fmla="*/ 0 w 4572"/>
                              <a:gd name="T5" fmla="*/ 0 h 30480"/>
                              <a:gd name="T6" fmla="*/ 4572 w 4572"/>
                              <a:gd name="T7" fmla="*/ 30480 h 30480"/>
                            </a:gdLst>
                            <a:ahLst/>
                            <a:cxnLst>
                              <a:cxn ang="0">
                                <a:pos x="T0" y="T1"/>
                              </a:cxn>
                              <a:cxn ang="0">
                                <a:pos x="T2" y="T3"/>
                              </a:cxn>
                            </a:cxnLst>
                            <a:rect l="T4" t="T5" r="T6" b="T7"/>
                            <a:pathLst>
                              <a:path w="4572" h="30480">
                                <a:moveTo>
                                  <a:pt x="4572" y="0"/>
                                </a:moveTo>
                                <a:lnTo>
                                  <a:pt x="0" y="3048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Shape 1890"/>
                        <wps:cNvSpPr>
                          <a:spLocks/>
                        </wps:cNvSpPr>
                        <wps:spPr bwMode="auto">
                          <a:xfrm>
                            <a:off x="18022" y="6601"/>
                            <a:ext cx="0" cy="30"/>
                          </a:xfrm>
                          <a:custGeom>
                            <a:avLst/>
                            <a:gdLst>
                              <a:gd name="T0" fmla="*/ 0 h 3048"/>
                              <a:gd name="T1" fmla="*/ 3048 h 3048"/>
                              <a:gd name="T2" fmla="*/ 0 h 3048"/>
                              <a:gd name="T3" fmla="*/ 3048 h 3048"/>
                            </a:gdLst>
                            <a:ahLst/>
                            <a:cxnLst>
                              <a:cxn ang="0">
                                <a:pos x="0" y="T0"/>
                              </a:cxn>
                              <a:cxn ang="0">
                                <a:pos x="0" y="T1"/>
                              </a:cxn>
                            </a:cxnLst>
                            <a:rect l="0" t="T2" r="0" b="T3"/>
                            <a:pathLst>
                              <a:path h="3048">
                                <a:moveTo>
                                  <a:pt x="0" y="0"/>
                                </a:moveTo>
                                <a:lnTo>
                                  <a:pt x="0" y="3048"/>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Shape 1891"/>
                        <wps:cNvSpPr>
                          <a:spLocks/>
                        </wps:cNvSpPr>
                        <wps:spPr bwMode="auto">
                          <a:xfrm>
                            <a:off x="17900" y="7035"/>
                            <a:ext cx="46" cy="297"/>
                          </a:xfrm>
                          <a:custGeom>
                            <a:avLst/>
                            <a:gdLst>
                              <a:gd name="T0" fmla="*/ 4572 w 4572"/>
                              <a:gd name="T1" fmla="*/ 0 h 29718"/>
                              <a:gd name="T2" fmla="*/ 0 w 4572"/>
                              <a:gd name="T3" fmla="*/ 29718 h 29718"/>
                              <a:gd name="T4" fmla="*/ 0 w 4572"/>
                              <a:gd name="T5" fmla="*/ 0 h 29718"/>
                              <a:gd name="T6" fmla="*/ 4572 w 4572"/>
                              <a:gd name="T7" fmla="*/ 29718 h 29718"/>
                            </a:gdLst>
                            <a:ahLst/>
                            <a:cxnLst>
                              <a:cxn ang="0">
                                <a:pos x="T0" y="T1"/>
                              </a:cxn>
                              <a:cxn ang="0">
                                <a:pos x="T2" y="T3"/>
                              </a:cxn>
                            </a:cxnLst>
                            <a:rect l="T4" t="T5" r="T6" b="T7"/>
                            <a:pathLst>
                              <a:path w="4572" h="29718">
                                <a:moveTo>
                                  <a:pt x="4572" y="0"/>
                                </a:moveTo>
                                <a:lnTo>
                                  <a:pt x="0" y="29718"/>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Shape 1892"/>
                        <wps:cNvSpPr>
                          <a:spLocks/>
                        </wps:cNvSpPr>
                        <wps:spPr bwMode="auto">
                          <a:xfrm>
                            <a:off x="17847" y="7690"/>
                            <a:ext cx="0" cy="23"/>
                          </a:xfrm>
                          <a:custGeom>
                            <a:avLst/>
                            <a:gdLst>
                              <a:gd name="T0" fmla="*/ 0 h 2286"/>
                              <a:gd name="T1" fmla="*/ 2286 h 2286"/>
                              <a:gd name="T2" fmla="*/ 0 h 2286"/>
                              <a:gd name="T3" fmla="*/ 2286 h 2286"/>
                            </a:gdLst>
                            <a:ahLst/>
                            <a:cxnLst>
                              <a:cxn ang="0">
                                <a:pos x="0" y="T0"/>
                              </a:cxn>
                              <a:cxn ang="0">
                                <a:pos x="0" y="T1"/>
                              </a:cxn>
                            </a:cxnLst>
                            <a:rect l="0" t="T2" r="0" b="T3"/>
                            <a:pathLst>
                              <a:path h="2286">
                                <a:moveTo>
                                  <a:pt x="0" y="0"/>
                                </a:moveTo>
                                <a:lnTo>
                                  <a:pt x="0" y="2286"/>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Shape 1893"/>
                        <wps:cNvSpPr>
                          <a:spLocks/>
                        </wps:cNvSpPr>
                        <wps:spPr bwMode="auto">
                          <a:xfrm>
                            <a:off x="17748" y="8117"/>
                            <a:ext cx="46" cy="305"/>
                          </a:xfrm>
                          <a:custGeom>
                            <a:avLst/>
                            <a:gdLst>
                              <a:gd name="T0" fmla="*/ 4572 w 4572"/>
                              <a:gd name="T1" fmla="*/ 0 h 30480"/>
                              <a:gd name="T2" fmla="*/ 0 w 4572"/>
                              <a:gd name="T3" fmla="*/ 30480 h 30480"/>
                              <a:gd name="T4" fmla="*/ 0 w 4572"/>
                              <a:gd name="T5" fmla="*/ 0 h 30480"/>
                              <a:gd name="T6" fmla="*/ 4572 w 4572"/>
                              <a:gd name="T7" fmla="*/ 30480 h 30480"/>
                            </a:gdLst>
                            <a:ahLst/>
                            <a:cxnLst>
                              <a:cxn ang="0">
                                <a:pos x="T0" y="T1"/>
                              </a:cxn>
                              <a:cxn ang="0">
                                <a:pos x="T2" y="T3"/>
                              </a:cxn>
                            </a:cxnLst>
                            <a:rect l="T4" t="T5" r="T6" b="T7"/>
                            <a:pathLst>
                              <a:path w="4572" h="30480">
                                <a:moveTo>
                                  <a:pt x="4572" y="0"/>
                                </a:moveTo>
                                <a:lnTo>
                                  <a:pt x="0" y="3048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Shape 1894"/>
                        <wps:cNvSpPr>
                          <a:spLocks/>
                        </wps:cNvSpPr>
                        <wps:spPr bwMode="auto">
                          <a:xfrm>
                            <a:off x="17672" y="8803"/>
                            <a:ext cx="23" cy="23"/>
                          </a:xfrm>
                          <a:custGeom>
                            <a:avLst/>
                            <a:gdLst>
                              <a:gd name="T0" fmla="*/ 2286 w 2286"/>
                              <a:gd name="T1" fmla="*/ 0 h 2286"/>
                              <a:gd name="T2" fmla="*/ 0 w 2286"/>
                              <a:gd name="T3" fmla="*/ 2286 h 2286"/>
                              <a:gd name="T4" fmla="*/ 0 w 2286"/>
                              <a:gd name="T5" fmla="*/ 0 h 2286"/>
                              <a:gd name="T6" fmla="*/ 2286 w 2286"/>
                              <a:gd name="T7" fmla="*/ 2286 h 2286"/>
                            </a:gdLst>
                            <a:ahLst/>
                            <a:cxnLst>
                              <a:cxn ang="0">
                                <a:pos x="T0" y="T1"/>
                              </a:cxn>
                              <a:cxn ang="0">
                                <a:pos x="T2" y="T3"/>
                              </a:cxn>
                            </a:cxnLst>
                            <a:rect l="T4" t="T5" r="T6" b="T7"/>
                            <a:pathLst>
                              <a:path w="2286" h="2286">
                                <a:moveTo>
                                  <a:pt x="2286" y="0"/>
                                </a:moveTo>
                                <a:lnTo>
                                  <a:pt x="0" y="2286"/>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Shape 1895"/>
                        <wps:cNvSpPr>
                          <a:spLocks/>
                        </wps:cNvSpPr>
                        <wps:spPr bwMode="auto">
                          <a:xfrm>
                            <a:off x="17573" y="9230"/>
                            <a:ext cx="45" cy="304"/>
                          </a:xfrm>
                          <a:custGeom>
                            <a:avLst/>
                            <a:gdLst>
                              <a:gd name="T0" fmla="*/ 4572 w 4572"/>
                              <a:gd name="T1" fmla="*/ 0 h 30480"/>
                              <a:gd name="T2" fmla="*/ 0 w 4572"/>
                              <a:gd name="T3" fmla="*/ 30480 h 30480"/>
                              <a:gd name="T4" fmla="*/ 0 w 4572"/>
                              <a:gd name="T5" fmla="*/ 0 h 30480"/>
                              <a:gd name="T6" fmla="*/ 4572 w 4572"/>
                              <a:gd name="T7" fmla="*/ 30480 h 30480"/>
                            </a:gdLst>
                            <a:ahLst/>
                            <a:cxnLst>
                              <a:cxn ang="0">
                                <a:pos x="T0" y="T1"/>
                              </a:cxn>
                              <a:cxn ang="0">
                                <a:pos x="T2" y="T3"/>
                              </a:cxn>
                            </a:cxnLst>
                            <a:rect l="T4" t="T5" r="T6" b="T7"/>
                            <a:pathLst>
                              <a:path w="4572" h="30480">
                                <a:moveTo>
                                  <a:pt x="4572" y="0"/>
                                </a:moveTo>
                                <a:lnTo>
                                  <a:pt x="0" y="3048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Shape 1896"/>
                        <wps:cNvSpPr>
                          <a:spLocks/>
                        </wps:cNvSpPr>
                        <wps:spPr bwMode="auto">
                          <a:xfrm>
                            <a:off x="17519" y="9908"/>
                            <a:ext cx="0" cy="30"/>
                          </a:xfrm>
                          <a:custGeom>
                            <a:avLst/>
                            <a:gdLst>
                              <a:gd name="T0" fmla="*/ 0 h 3048"/>
                              <a:gd name="T1" fmla="*/ 3048 h 3048"/>
                              <a:gd name="T2" fmla="*/ 0 h 3048"/>
                              <a:gd name="T3" fmla="*/ 3048 h 3048"/>
                            </a:gdLst>
                            <a:ahLst/>
                            <a:cxnLst>
                              <a:cxn ang="0">
                                <a:pos x="0" y="T0"/>
                              </a:cxn>
                              <a:cxn ang="0">
                                <a:pos x="0" y="T1"/>
                              </a:cxn>
                            </a:cxnLst>
                            <a:rect l="0" t="T2" r="0" b="T3"/>
                            <a:pathLst>
                              <a:path h="3048">
                                <a:moveTo>
                                  <a:pt x="0" y="0"/>
                                </a:moveTo>
                                <a:lnTo>
                                  <a:pt x="0" y="3048"/>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Shape 1897"/>
                        <wps:cNvSpPr>
                          <a:spLocks/>
                        </wps:cNvSpPr>
                        <wps:spPr bwMode="auto">
                          <a:xfrm>
                            <a:off x="3476" y="1914"/>
                            <a:ext cx="19675" cy="19248"/>
                          </a:xfrm>
                          <a:custGeom>
                            <a:avLst/>
                            <a:gdLst>
                              <a:gd name="T0" fmla="*/ 30480 w 1967484"/>
                              <a:gd name="T1" fmla="*/ 1798320 h 1924812"/>
                              <a:gd name="T2" fmla="*/ 50292 w 1967484"/>
                              <a:gd name="T3" fmla="*/ 1712976 h 1924812"/>
                              <a:gd name="T4" fmla="*/ 80772 w 1967484"/>
                              <a:gd name="T5" fmla="*/ 1624584 h 1924812"/>
                              <a:gd name="T6" fmla="*/ 101346 w 1967484"/>
                              <a:gd name="T7" fmla="*/ 1581912 h 1924812"/>
                              <a:gd name="T8" fmla="*/ 123444 w 1967484"/>
                              <a:gd name="T9" fmla="*/ 1551432 h 1924812"/>
                              <a:gd name="T10" fmla="*/ 166878 w 1967484"/>
                              <a:gd name="T11" fmla="*/ 1508760 h 1924812"/>
                              <a:gd name="T12" fmla="*/ 186690 w 1967484"/>
                              <a:gd name="T13" fmla="*/ 1488186 h 1924812"/>
                              <a:gd name="T14" fmla="*/ 222504 w 1967484"/>
                              <a:gd name="T15" fmla="*/ 1455420 h 1924812"/>
                              <a:gd name="T16" fmla="*/ 245364 w 1967484"/>
                              <a:gd name="T17" fmla="*/ 1437894 h 1924812"/>
                              <a:gd name="T18" fmla="*/ 265176 w 1967484"/>
                              <a:gd name="T19" fmla="*/ 1417320 h 1924812"/>
                              <a:gd name="T20" fmla="*/ 288036 w 1967484"/>
                              <a:gd name="T21" fmla="*/ 1397508 h 1924812"/>
                              <a:gd name="T22" fmla="*/ 307848 w 1967484"/>
                              <a:gd name="T23" fmla="*/ 1379982 h 1924812"/>
                              <a:gd name="T24" fmla="*/ 330708 w 1967484"/>
                              <a:gd name="T25" fmla="*/ 1359408 h 1924812"/>
                              <a:gd name="T26" fmla="*/ 429006 w 1967484"/>
                              <a:gd name="T27" fmla="*/ 1268730 h 1924812"/>
                              <a:gd name="T28" fmla="*/ 451866 w 1967484"/>
                              <a:gd name="T29" fmla="*/ 1251204 h 1924812"/>
                              <a:gd name="T30" fmla="*/ 674370 w 1967484"/>
                              <a:gd name="T31" fmla="*/ 1051560 h 1924812"/>
                              <a:gd name="T32" fmla="*/ 694182 w 1967484"/>
                              <a:gd name="T33" fmla="*/ 1031748 h 1924812"/>
                              <a:gd name="T34" fmla="*/ 717042 w 1967484"/>
                              <a:gd name="T35" fmla="*/ 1014222 h 1924812"/>
                              <a:gd name="T36" fmla="*/ 737616 w 1967484"/>
                              <a:gd name="T37" fmla="*/ 993648 h 1924812"/>
                              <a:gd name="T38" fmla="*/ 760476 w 1967484"/>
                              <a:gd name="T39" fmla="*/ 973836 h 1924812"/>
                              <a:gd name="T40" fmla="*/ 861060 w 1967484"/>
                              <a:gd name="T41" fmla="*/ 885444 h 1924812"/>
                              <a:gd name="T42" fmla="*/ 881634 w 1967484"/>
                              <a:gd name="T43" fmla="*/ 864870 h 1924812"/>
                              <a:gd name="T44" fmla="*/ 904494 w 1967484"/>
                              <a:gd name="T45" fmla="*/ 847344 h 1924812"/>
                              <a:gd name="T46" fmla="*/ 924306 w 1967484"/>
                              <a:gd name="T47" fmla="*/ 827532 h 1924812"/>
                              <a:gd name="T48" fmla="*/ 947166 w 1967484"/>
                              <a:gd name="T49" fmla="*/ 806958 h 1924812"/>
                              <a:gd name="T50" fmla="*/ 966978 w 1967484"/>
                              <a:gd name="T51" fmla="*/ 789432 h 1924812"/>
                              <a:gd name="T52" fmla="*/ 989838 w 1967484"/>
                              <a:gd name="T53" fmla="*/ 768858 h 1924812"/>
                              <a:gd name="T54" fmla="*/ 1010412 w 1967484"/>
                              <a:gd name="T55" fmla="*/ 749046 h 1924812"/>
                              <a:gd name="T56" fmla="*/ 1033272 w 1967484"/>
                              <a:gd name="T57" fmla="*/ 731520 h 1924812"/>
                              <a:gd name="T58" fmla="*/ 1053084 w 1967484"/>
                              <a:gd name="T59" fmla="*/ 710946 h 1924812"/>
                              <a:gd name="T60" fmla="*/ 1075944 w 1967484"/>
                              <a:gd name="T61" fmla="*/ 693420 h 1924812"/>
                              <a:gd name="T62" fmla="*/ 1096518 w 1967484"/>
                              <a:gd name="T63" fmla="*/ 673608 h 1924812"/>
                              <a:gd name="T64" fmla="*/ 1189482 w 1967484"/>
                              <a:gd name="T65" fmla="*/ 589788 h 1924812"/>
                              <a:gd name="T66" fmla="*/ 1210056 w 1967484"/>
                              <a:gd name="T67" fmla="*/ 569976 h 1924812"/>
                              <a:gd name="T68" fmla="*/ 1232154 w 1967484"/>
                              <a:gd name="T69" fmla="*/ 552450 h 1924812"/>
                              <a:gd name="T70" fmla="*/ 1252728 w 1967484"/>
                              <a:gd name="T71" fmla="*/ 531876 h 1924812"/>
                              <a:gd name="T72" fmla="*/ 1275588 w 1967484"/>
                              <a:gd name="T73" fmla="*/ 514350 h 1924812"/>
                              <a:gd name="T74" fmla="*/ 1295400 w 1967484"/>
                              <a:gd name="T75" fmla="*/ 494538 h 1924812"/>
                              <a:gd name="T76" fmla="*/ 1318260 w 1967484"/>
                              <a:gd name="T77" fmla="*/ 473964 h 1924812"/>
                              <a:gd name="T78" fmla="*/ 1411986 w 1967484"/>
                              <a:gd name="T79" fmla="*/ 393192 h 1924812"/>
                              <a:gd name="T80" fmla="*/ 1431798 w 1967484"/>
                              <a:gd name="T81" fmla="*/ 373380 h 1924812"/>
                              <a:gd name="T82" fmla="*/ 1454658 w 1967484"/>
                              <a:gd name="T83" fmla="*/ 355092 h 1924812"/>
                              <a:gd name="T84" fmla="*/ 1475232 w 1967484"/>
                              <a:gd name="T85" fmla="*/ 335280 h 1924812"/>
                              <a:gd name="T86" fmla="*/ 1498092 w 1967484"/>
                              <a:gd name="T87" fmla="*/ 317754 h 1924812"/>
                              <a:gd name="T88" fmla="*/ 1517904 w 1967484"/>
                              <a:gd name="T89" fmla="*/ 300228 h 1924812"/>
                              <a:gd name="T90" fmla="*/ 1540764 w 1967484"/>
                              <a:gd name="T91" fmla="*/ 279654 h 1924812"/>
                              <a:gd name="T92" fmla="*/ 1634490 w 1967484"/>
                              <a:gd name="T93" fmla="*/ 201168 h 1924812"/>
                              <a:gd name="T94" fmla="*/ 1732788 w 1967484"/>
                              <a:gd name="T95" fmla="*/ 123444 h 1924812"/>
                              <a:gd name="T96" fmla="*/ 1755648 w 1967484"/>
                              <a:gd name="T97" fmla="*/ 108204 h 1924812"/>
                              <a:gd name="T98" fmla="*/ 1770126 w 1967484"/>
                              <a:gd name="T99" fmla="*/ 95250 h 1924812"/>
                              <a:gd name="T100" fmla="*/ 1821180 w 1967484"/>
                              <a:gd name="T101" fmla="*/ 60198 h 1924812"/>
                              <a:gd name="T102" fmla="*/ 1876806 w 1967484"/>
                              <a:gd name="T103" fmla="*/ 27432 h 1924812"/>
                              <a:gd name="T104" fmla="*/ 1892046 w 1967484"/>
                              <a:gd name="T105" fmla="*/ 47244 h 1924812"/>
                              <a:gd name="T106" fmla="*/ 1906524 w 1967484"/>
                              <a:gd name="T107" fmla="*/ 32766 h 1924812"/>
                              <a:gd name="T108" fmla="*/ 1919478 w 1967484"/>
                              <a:gd name="T109" fmla="*/ 22098 h 1924812"/>
                              <a:gd name="T110" fmla="*/ 1924812 w 1967484"/>
                              <a:gd name="T111" fmla="*/ 35052 h 1924812"/>
                              <a:gd name="T112" fmla="*/ 1940052 w 1967484"/>
                              <a:gd name="T113" fmla="*/ 17526 h 1924812"/>
                              <a:gd name="T114" fmla="*/ 1952244 w 1967484"/>
                              <a:gd name="T115" fmla="*/ 9906 h 1924812"/>
                              <a:gd name="T116" fmla="*/ 1967484 w 1967484"/>
                              <a:gd name="T117" fmla="*/ 2286 h 1924812"/>
                              <a:gd name="T118" fmla="*/ 0 w 1967484"/>
                              <a:gd name="T119" fmla="*/ 0 h 1924812"/>
                              <a:gd name="T120" fmla="*/ 1967484 w 1967484"/>
                              <a:gd name="T121" fmla="*/ 1924812 h 1924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1967484" h="1924812">
                                <a:moveTo>
                                  <a:pt x="0" y="1924812"/>
                                </a:moveTo>
                                <a:lnTo>
                                  <a:pt x="15240" y="1859280"/>
                                </a:lnTo>
                                <a:lnTo>
                                  <a:pt x="30480" y="1798320"/>
                                </a:lnTo>
                                <a:lnTo>
                                  <a:pt x="38100" y="1768602"/>
                                </a:lnTo>
                                <a:lnTo>
                                  <a:pt x="42672" y="1740408"/>
                                </a:lnTo>
                                <a:lnTo>
                                  <a:pt x="50292" y="1712976"/>
                                </a:lnTo>
                                <a:lnTo>
                                  <a:pt x="57912" y="1687830"/>
                                </a:lnTo>
                                <a:lnTo>
                                  <a:pt x="73152" y="1642110"/>
                                </a:lnTo>
                                <a:lnTo>
                                  <a:pt x="80772" y="1624584"/>
                                </a:lnTo>
                                <a:lnTo>
                                  <a:pt x="86106" y="1607058"/>
                                </a:lnTo>
                                <a:lnTo>
                                  <a:pt x="93726" y="1594104"/>
                                </a:lnTo>
                                <a:lnTo>
                                  <a:pt x="101346" y="1581912"/>
                                </a:lnTo>
                                <a:lnTo>
                                  <a:pt x="108966" y="1568958"/>
                                </a:lnTo>
                                <a:lnTo>
                                  <a:pt x="115824" y="1559052"/>
                                </a:lnTo>
                                <a:lnTo>
                                  <a:pt x="123444" y="1551432"/>
                                </a:lnTo>
                                <a:lnTo>
                                  <a:pt x="128778" y="1543812"/>
                                </a:lnTo>
                                <a:lnTo>
                                  <a:pt x="159258" y="1513332"/>
                                </a:lnTo>
                                <a:lnTo>
                                  <a:pt x="166878" y="1508760"/>
                                </a:lnTo>
                                <a:lnTo>
                                  <a:pt x="171450" y="1501140"/>
                                </a:lnTo>
                                <a:lnTo>
                                  <a:pt x="179070" y="1493520"/>
                                </a:lnTo>
                                <a:lnTo>
                                  <a:pt x="186690" y="1488186"/>
                                </a:lnTo>
                                <a:lnTo>
                                  <a:pt x="194310" y="1480566"/>
                                </a:lnTo>
                                <a:lnTo>
                                  <a:pt x="201930" y="1475994"/>
                                </a:lnTo>
                                <a:lnTo>
                                  <a:pt x="222504" y="1455420"/>
                                </a:lnTo>
                                <a:lnTo>
                                  <a:pt x="230124" y="1450848"/>
                                </a:lnTo>
                                <a:lnTo>
                                  <a:pt x="237744" y="1443228"/>
                                </a:lnTo>
                                <a:lnTo>
                                  <a:pt x="245364" y="1437894"/>
                                </a:lnTo>
                                <a:lnTo>
                                  <a:pt x="252222" y="1430274"/>
                                </a:lnTo>
                                <a:lnTo>
                                  <a:pt x="257556" y="1422654"/>
                                </a:lnTo>
                                <a:lnTo>
                                  <a:pt x="265176" y="1417320"/>
                                </a:lnTo>
                                <a:lnTo>
                                  <a:pt x="272796" y="1410462"/>
                                </a:lnTo>
                                <a:lnTo>
                                  <a:pt x="280416" y="1405128"/>
                                </a:lnTo>
                                <a:lnTo>
                                  <a:pt x="288036" y="1397508"/>
                                </a:lnTo>
                                <a:lnTo>
                                  <a:pt x="295656" y="1392174"/>
                                </a:lnTo>
                                <a:lnTo>
                                  <a:pt x="300228" y="1384554"/>
                                </a:lnTo>
                                <a:lnTo>
                                  <a:pt x="307848" y="1379982"/>
                                </a:lnTo>
                                <a:lnTo>
                                  <a:pt x="315468" y="1372362"/>
                                </a:lnTo>
                                <a:lnTo>
                                  <a:pt x="323088" y="1367028"/>
                                </a:lnTo>
                                <a:lnTo>
                                  <a:pt x="330708" y="1359408"/>
                                </a:lnTo>
                                <a:cubicBezTo>
                                  <a:pt x="358762" y="1332421"/>
                                  <a:pt x="389077" y="1308862"/>
                                  <a:pt x="416814" y="1281684"/>
                                </a:cubicBezTo>
                                <a:lnTo>
                                  <a:pt x="424434" y="1276350"/>
                                </a:lnTo>
                                <a:lnTo>
                                  <a:pt x="429006" y="1268730"/>
                                </a:lnTo>
                                <a:lnTo>
                                  <a:pt x="436626" y="1263396"/>
                                </a:lnTo>
                                <a:lnTo>
                                  <a:pt x="444246" y="1256538"/>
                                </a:lnTo>
                                <a:lnTo>
                                  <a:pt x="451866" y="1251204"/>
                                </a:lnTo>
                                <a:cubicBezTo>
                                  <a:pt x="515811" y="1192352"/>
                                  <a:pt x="581368" y="1134504"/>
                                  <a:pt x="646938" y="1076706"/>
                                </a:cubicBezTo>
                                <a:lnTo>
                                  <a:pt x="666750" y="1056894"/>
                                </a:lnTo>
                                <a:lnTo>
                                  <a:pt x="674370" y="1051560"/>
                                </a:lnTo>
                                <a:lnTo>
                                  <a:pt x="681990" y="1043940"/>
                                </a:lnTo>
                                <a:lnTo>
                                  <a:pt x="689610" y="1039368"/>
                                </a:lnTo>
                                <a:lnTo>
                                  <a:pt x="694182" y="1031748"/>
                                </a:lnTo>
                                <a:lnTo>
                                  <a:pt x="701802" y="1026414"/>
                                </a:lnTo>
                                <a:lnTo>
                                  <a:pt x="709422" y="1018794"/>
                                </a:lnTo>
                                <a:lnTo>
                                  <a:pt x="717042" y="1014222"/>
                                </a:lnTo>
                                <a:lnTo>
                                  <a:pt x="724662" y="1006602"/>
                                </a:lnTo>
                                <a:lnTo>
                                  <a:pt x="732282" y="1001268"/>
                                </a:lnTo>
                                <a:lnTo>
                                  <a:pt x="737616" y="993648"/>
                                </a:lnTo>
                                <a:lnTo>
                                  <a:pt x="745236" y="986028"/>
                                </a:lnTo>
                                <a:lnTo>
                                  <a:pt x="752856" y="981456"/>
                                </a:lnTo>
                                <a:lnTo>
                                  <a:pt x="760476" y="973836"/>
                                </a:lnTo>
                                <a:cubicBezTo>
                                  <a:pt x="789064" y="949642"/>
                                  <a:pt x="817956" y="922414"/>
                                  <a:pt x="845820" y="897636"/>
                                </a:cubicBezTo>
                                <a:lnTo>
                                  <a:pt x="853440" y="890016"/>
                                </a:lnTo>
                                <a:lnTo>
                                  <a:pt x="861060" y="885444"/>
                                </a:lnTo>
                                <a:lnTo>
                                  <a:pt x="866394" y="877824"/>
                                </a:lnTo>
                                <a:lnTo>
                                  <a:pt x="874014" y="872490"/>
                                </a:lnTo>
                                <a:lnTo>
                                  <a:pt x="881634" y="864870"/>
                                </a:lnTo>
                                <a:lnTo>
                                  <a:pt x="889254" y="860298"/>
                                </a:lnTo>
                                <a:lnTo>
                                  <a:pt x="896874" y="852678"/>
                                </a:lnTo>
                                <a:lnTo>
                                  <a:pt x="904494" y="847344"/>
                                </a:lnTo>
                                <a:lnTo>
                                  <a:pt x="909066" y="839724"/>
                                </a:lnTo>
                                <a:lnTo>
                                  <a:pt x="916686" y="832104"/>
                                </a:lnTo>
                                <a:lnTo>
                                  <a:pt x="924306" y="827532"/>
                                </a:lnTo>
                                <a:lnTo>
                                  <a:pt x="931926" y="819912"/>
                                </a:lnTo>
                                <a:lnTo>
                                  <a:pt x="939546" y="814578"/>
                                </a:lnTo>
                                <a:lnTo>
                                  <a:pt x="947166" y="806958"/>
                                </a:lnTo>
                                <a:lnTo>
                                  <a:pt x="952500" y="802386"/>
                                </a:lnTo>
                                <a:lnTo>
                                  <a:pt x="960120" y="794766"/>
                                </a:lnTo>
                                <a:lnTo>
                                  <a:pt x="966978" y="789432"/>
                                </a:lnTo>
                                <a:lnTo>
                                  <a:pt x="974598" y="781812"/>
                                </a:lnTo>
                                <a:lnTo>
                                  <a:pt x="982218" y="776478"/>
                                </a:lnTo>
                                <a:lnTo>
                                  <a:pt x="989838" y="768858"/>
                                </a:lnTo>
                                <a:lnTo>
                                  <a:pt x="995172" y="762000"/>
                                </a:lnTo>
                                <a:lnTo>
                                  <a:pt x="1002792" y="756666"/>
                                </a:lnTo>
                                <a:lnTo>
                                  <a:pt x="1010412" y="749046"/>
                                </a:lnTo>
                                <a:lnTo>
                                  <a:pt x="1018032" y="743712"/>
                                </a:lnTo>
                                <a:lnTo>
                                  <a:pt x="1025652" y="736092"/>
                                </a:lnTo>
                                <a:lnTo>
                                  <a:pt x="1033272" y="731520"/>
                                </a:lnTo>
                                <a:lnTo>
                                  <a:pt x="1037844" y="723900"/>
                                </a:lnTo>
                                <a:lnTo>
                                  <a:pt x="1045464" y="718566"/>
                                </a:lnTo>
                                <a:lnTo>
                                  <a:pt x="1053084" y="710946"/>
                                </a:lnTo>
                                <a:lnTo>
                                  <a:pt x="1060704" y="706374"/>
                                </a:lnTo>
                                <a:lnTo>
                                  <a:pt x="1068324" y="698754"/>
                                </a:lnTo>
                                <a:lnTo>
                                  <a:pt x="1075944" y="693420"/>
                                </a:lnTo>
                                <a:lnTo>
                                  <a:pt x="1081278" y="685800"/>
                                </a:lnTo>
                                <a:lnTo>
                                  <a:pt x="1088898" y="678180"/>
                                </a:lnTo>
                                <a:lnTo>
                                  <a:pt x="1096518" y="673608"/>
                                </a:lnTo>
                                <a:lnTo>
                                  <a:pt x="1103376" y="665988"/>
                                </a:lnTo>
                                <a:lnTo>
                                  <a:pt x="1110996" y="660654"/>
                                </a:lnTo>
                                <a:cubicBezTo>
                                  <a:pt x="1136790" y="636499"/>
                                  <a:pt x="1163612" y="613753"/>
                                  <a:pt x="1189482" y="589788"/>
                                </a:cubicBezTo>
                                <a:lnTo>
                                  <a:pt x="1197102" y="582168"/>
                                </a:lnTo>
                                <a:lnTo>
                                  <a:pt x="1204722" y="577596"/>
                                </a:lnTo>
                                <a:lnTo>
                                  <a:pt x="1210056" y="569976"/>
                                </a:lnTo>
                                <a:lnTo>
                                  <a:pt x="1217676" y="564642"/>
                                </a:lnTo>
                                <a:lnTo>
                                  <a:pt x="1225296" y="557022"/>
                                </a:lnTo>
                                <a:lnTo>
                                  <a:pt x="1232154" y="552450"/>
                                </a:lnTo>
                                <a:lnTo>
                                  <a:pt x="1239774" y="544830"/>
                                </a:lnTo>
                                <a:lnTo>
                                  <a:pt x="1247394" y="539496"/>
                                </a:lnTo>
                                <a:lnTo>
                                  <a:pt x="1252728" y="531876"/>
                                </a:lnTo>
                                <a:lnTo>
                                  <a:pt x="1260348" y="527304"/>
                                </a:lnTo>
                                <a:lnTo>
                                  <a:pt x="1267968" y="519684"/>
                                </a:lnTo>
                                <a:lnTo>
                                  <a:pt x="1275588" y="514350"/>
                                </a:lnTo>
                                <a:lnTo>
                                  <a:pt x="1283208" y="506730"/>
                                </a:lnTo>
                                <a:lnTo>
                                  <a:pt x="1290828" y="501396"/>
                                </a:lnTo>
                                <a:lnTo>
                                  <a:pt x="1295400" y="494538"/>
                                </a:lnTo>
                                <a:lnTo>
                                  <a:pt x="1303020" y="486918"/>
                                </a:lnTo>
                                <a:lnTo>
                                  <a:pt x="1310640" y="481584"/>
                                </a:lnTo>
                                <a:lnTo>
                                  <a:pt x="1318260" y="473964"/>
                                </a:lnTo>
                                <a:lnTo>
                                  <a:pt x="1325880" y="468630"/>
                                </a:lnTo>
                                <a:lnTo>
                                  <a:pt x="1333500" y="461772"/>
                                </a:lnTo>
                                <a:cubicBezTo>
                                  <a:pt x="1358494" y="439877"/>
                                  <a:pt x="1386116" y="413690"/>
                                  <a:pt x="1411986" y="393192"/>
                                </a:cubicBezTo>
                                <a:lnTo>
                                  <a:pt x="1419606" y="385572"/>
                                </a:lnTo>
                                <a:lnTo>
                                  <a:pt x="1427226" y="381000"/>
                                </a:lnTo>
                                <a:lnTo>
                                  <a:pt x="1431798" y="373380"/>
                                </a:lnTo>
                                <a:lnTo>
                                  <a:pt x="1439418" y="368046"/>
                                </a:lnTo>
                                <a:lnTo>
                                  <a:pt x="1447038" y="360426"/>
                                </a:lnTo>
                                <a:lnTo>
                                  <a:pt x="1454658" y="355092"/>
                                </a:lnTo>
                                <a:lnTo>
                                  <a:pt x="1462278" y="348234"/>
                                </a:lnTo>
                                <a:lnTo>
                                  <a:pt x="1469898" y="342900"/>
                                </a:lnTo>
                                <a:lnTo>
                                  <a:pt x="1475232" y="335280"/>
                                </a:lnTo>
                                <a:lnTo>
                                  <a:pt x="1482852" y="329946"/>
                                </a:lnTo>
                                <a:lnTo>
                                  <a:pt x="1490472" y="322326"/>
                                </a:lnTo>
                                <a:lnTo>
                                  <a:pt x="1498092" y="317754"/>
                                </a:lnTo>
                                <a:lnTo>
                                  <a:pt x="1504950" y="310134"/>
                                </a:lnTo>
                                <a:lnTo>
                                  <a:pt x="1512570" y="304800"/>
                                </a:lnTo>
                                <a:lnTo>
                                  <a:pt x="1517904" y="300228"/>
                                </a:lnTo>
                                <a:lnTo>
                                  <a:pt x="1525524" y="292608"/>
                                </a:lnTo>
                                <a:lnTo>
                                  <a:pt x="1533144" y="287274"/>
                                </a:lnTo>
                                <a:lnTo>
                                  <a:pt x="1540764" y="279654"/>
                                </a:lnTo>
                                <a:cubicBezTo>
                                  <a:pt x="1566824" y="257950"/>
                                  <a:pt x="1592796" y="235585"/>
                                  <a:pt x="1619250" y="214122"/>
                                </a:cubicBezTo>
                                <a:lnTo>
                                  <a:pt x="1626870" y="206502"/>
                                </a:lnTo>
                                <a:lnTo>
                                  <a:pt x="1634490" y="201168"/>
                                </a:lnTo>
                                <a:cubicBezTo>
                                  <a:pt x="1659738" y="177952"/>
                                  <a:pt x="1693596" y="155486"/>
                                  <a:pt x="1719834" y="133350"/>
                                </a:cubicBezTo>
                                <a:lnTo>
                                  <a:pt x="1727454" y="128016"/>
                                </a:lnTo>
                                <a:lnTo>
                                  <a:pt x="1732788" y="123444"/>
                                </a:lnTo>
                                <a:lnTo>
                                  <a:pt x="1740408" y="118110"/>
                                </a:lnTo>
                                <a:lnTo>
                                  <a:pt x="1748028" y="113538"/>
                                </a:lnTo>
                                <a:lnTo>
                                  <a:pt x="1755648" y="108204"/>
                                </a:lnTo>
                                <a:lnTo>
                                  <a:pt x="1755648" y="105918"/>
                                </a:lnTo>
                                <a:lnTo>
                                  <a:pt x="1763268" y="100584"/>
                                </a:lnTo>
                                <a:lnTo>
                                  <a:pt x="1770126" y="95250"/>
                                </a:lnTo>
                                <a:cubicBezTo>
                                  <a:pt x="1784490" y="87084"/>
                                  <a:pt x="1793342" y="79820"/>
                                  <a:pt x="1805940" y="70104"/>
                                </a:cubicBezTo>
                                <a:lnTo>
                                  <a:pt x="1813560" y="65532"/>
                                </a:lnTo>
                                <a:lnTo>
                                  <a:pt x="1821180" y="60198"/>
                                </a:lnTo>
                                <a:cubicBezTo>
                                  <a:pt x="1835442" y="50940"/>
                                  <a:pt x="1847266" y="39751"/>
                                  <a:pt x="1863852" y="35052"/>
                                </a:cubicBezTo>
                                <a:lnTo>
                                  <a:pt x="1869186" y="29718"/>
                                </a:lnTo>
                                <a:lnTo>
                                  <a:pt x="1876806" y="27432"/>
                                </a:lnTo>
                                <a:lnTo>
                                  <a:pt x="1876806" y="32766"/>
                                </a:lnTo>
                                <a:lnTo>
                                  <a:pt x="1892046" y="22098"/>
                                </a:lnTo>
                                <a:lnTo>
                                  <a:pt x="1892046" y="47244"/>
                                </a:lnTo>
                                <a:lnTo>
                                  <a:pt x="1899666" y="35052"/>
                                </a:lnTo>
                                <a:lnTo>
                                  <a:pt x="1899666" y="47244"/>
                                </a:lnTo>
                                <a:lnTo>
                                  <a:pt x="1906524" y="32766"/>
                                </a:lnTo>
                                <a:lnTo>
                                  <a:pt x="1911858" y="25146"/>
                                </a:lnTo>
                                <a:lnTo>
                                  <a:pt x="1917192" y="22098"/>
                                </a:lnTo>
                                <a:lnTo>
                                  <a:pt x="1919478" y="22098"/>
                                </a:lnTo>
                                <a:lnTo>
                                  <a:pt x="1919478" y="29718"/>
                                </a:lnTo>
                                <a:lnTo>
                                  <a:pt x="1924812" y="19812"/>
                                </a:lnTo>
                                <a:lnTo>
                                  <a:pt x="1924812" y="35052"/>
                                </a:lnTo>
                                <a:lnTo>
                                  <a:pt x="1932432" y="19812"/>
                                </a:lnTo>
                                <a:lnTo>
                                  <a:pt x="1937004" y="17526"/>
                                </a:lnTo>
                                <a:lnTo>
                                  <a:pt x="1940052" y="17526"/>
                                </a:lnTo>
                                <a:lnTo>
                                  <a:pt x="1944624" y="12192"/>
                                </a:lnTo>
                                <a:lnTo>
                                  <a:pt x="1947672" y="12192"/>
                                </a:lnTo>
                                <a:lnTo>
                                  <a:pt x="1952244" y="9906"/>
                                </a:lnTo>
                                <a:lnTo>
                                  <a:pt x="1954530" y="7620"/>
                                </a:lnTo>
                                <a:lnTo>
                                  <a:pt x="1959864" y="4572"/>
                                </a:lnTo>
                                <a:lnTo>
                                  <a:pt x="1967484" y="2286"/>
                                </a:lnTo>
                                <a:lnTo>
                                  <a:pt x="1967484" y="0"/>
                                </a:lnTo>
                              </a:path>
                            </a:pathLst>
                          </a:custGeom>
                          <a:noFill/>
                          <a:ln w="15138"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1899"/>
                        <wps:cNvSpPr>
                          <a:spLocks noChangeArrowheads="1"/>
                        </wps:cNvSpPr>
                        <wps:spPr bwMode="auto">
                          <a:xfrm>
                            <a:off x="10448" y="23234"/>
                            <a:ext cx="13170"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5"/>
                                </w:rPr>
                                <w:t>Top Displacement (mm)</w:t>
                              </w:r>
                            </w:p>
                          </w:txbxContent>
                        </wps:txbx>
                        <wps:bodyPr rot="0" vert="horz" wrap="square" lIns="0" tIns="0" rIns="0" bIns="0" anchor="t" anchorCtr="0" upright="1">
                          <a:noAutofit/>
                        </wps:bodyPr>
                      </wps:wsp>
                      <wps:wsp>
                        <wps:cNvPr id="428" name="Shape 32994"/>
                        <wps:cNvSpPr>
                          <a:spLocks/>
                        </wps:cNvSpPr>
                        <wps:spPr bwMode="auto">
                          <a:xfrm>
                            <a:off x="19714" y="16270"/>
                            <a:ext cx="6515" cy="2370"/>
                          </a:xfrm>
                          <a:custGeom>
                            <a:avLst/>
                            <a:gdLst>
                              <a:gd name="T0" fmla="*/ 0 w 651510"/>
                              <a:gd name="T1" fmla="*/ 0 h 236982"/>
                              <a:gd name="T2" fmla="*/ 651510 w 651510"/>
                              <a:gd name="T3" fmla="*/ 0 h 236982"/>
                              <a:gd name="T4" fmla="*/ 651510 w 651510"/>
                              <a:gd name="T5" fmla="*/ 236982 h 236982"/>
                              <a:gd name="T6" fmla="*/ 0 w 651510"/>
                              <a:gd name="T7" fmla="*/ 236982 h 236982"/>
                              <a:gd name="T8" fmla="*/ 0 w 651510"/>
                              <a:gd name="T9" fmla="*/ 0 h 236982"/>
                              <a:gd name="T10" fmla="*/ 0 w 651510"/>
                              <a:gd name="T11" fmla="*/ 0 h 236982"/>
                              <a:gd name="T12" fmla="*/ 651510 w 651510"/>
                              <a:gd name="T13" fmla="*/ 236982 h 236982"/>
                            </a:gdLst>
                            <a:ahLst/>
                            <a:cxnLst>
                              <a:cxn ang="0">
                                <a:pos x="T0" y="T1"/>
                              </a:cxn>
                              <a:cxn ang="0">
                                <a:pos x="T2" y="T3"/>
                              </a:cxn>
                              <a:cxn ang="0">
                                <a:pos x="T4" y="T5"/>
                              </a:cxn>
                              <a:cxn ang="0">
                                <a:pos x="T6" y="T7"/>
                              </a:cxn>
                              <a:cxn ang="0">
                                <a:pos x="T8" y="T9"/>
                              </a:cxn>
                            </a:cxnLst>
                            <a:rect l="T10" t="T11" r="T12" b="T13"/>
                            <a:pathLst>
                              <a:path w="651510" h="236982">
                                <a:moveTo>
                                  <a:pt x="0" y="0"/>
                                </a:moveTo>
                                <a:lnTo>
                                  <a:pt x="651510" y="0"/>
                                </a:lnTo>
                                <a:lnTo>
                                  <a:pt x="651510" y="236982"/>
                                </a:lnTo>
                                <a:lnTo>
                                  <a:pt x="0" y="236982"/>
                                </a:lnTo>
                                <a:lnTo>
                                  <a:pt x="0" y="0"/>
                                </a:lnTo>
                              </a:path>
                            </a:pathLst>
                          </a:custGeom>
                          <a:solidFill>
                            <a:srgbClr val="FFFFFF"/>
                          </a:solidFill>
                          <a:ln w="2527" cap="rnd">
                            <a:solidFill>
                              <a:srgbClr val="000000"/>
                            </a:solidFill>
                            <a:round/>
                            <a:headEnd/>
                            <a:tailEnd/>
                          </a:ln>
                        </wps:spPr>
                        <wps:bodyPr rot="0" vert="horz" wrap="square" lIns="91440" tIns="45720" rIns="91440" bIns="45720" anchor="t" anchorCtr="0" upright="1">
                          <a:noAutofit/>
                        </wps:bodyPr>
                      </wps:wsp>
                      <wps:wsp>
                        <wps:cNvPr id="429" name="Shape 1901"/>
                        <wps:cNvSpPr>
                          <a:spLocks/>
                        </wps:cNvSpPr>
                        <wps:spPr bwMode="auto">
                          <a:xfrm>
                            <a:off x="20095" y="16926"/>
                            <a:ext cx="305" cy="0"/>
                          </a:xfrm>
                          <a:custGeom>
                            <a:avLst/>
                            <a:gdLst>
                              <a:gd name="T0" fmla="*/ 0 w 30480"/>
                              <a:gd name="T1" fmla="*/ 30480 w 30480"/>
                              <a:gd name="T2" fmla="*/ 0 w 30480"/>
                              <a:gd name="T3" fmla="*/ 30480 w 30480"/>
                            </a:gdLst>
                            <a:ahLst/>
                            <a:cxnLst>
                              <a:cxn ang="0">
                                <a:pos x="T0" y="0"/>
                              </a:cxn>
                              <a:cxn ang="0">
                                <a:pos x="T1" y="0"/>
                              </a:cxn>
                            </a:cxnLst>
                            <a:rect l="T2" t="0" r="T3" b="0"/>
                            <a:pathLst>
                              <a:path w="30480">
                                <a:moveTo>
                                  <a:pt x="0" y="0"/>
                                </a:moveTo>
                                <a:lnTo>
                                  <a:pt x="3048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Shape 1902"/>
                        <wps:cNvSpPr>
                          <a:spLocks/>
                        </wps:cNvSpPr>
                        <wps:spPr bwMode="auto">
                          <a:xfrm>
                            <a:off x="20773" y="16926"/>
                            <a:ext cx="31" cy="0"/>
                          </a:xfrm>
                          <a:custGeom>
                            <a:avLst/>
                            <a:gdLst>
                              <a:gd name="T0" fmla="*/ 0 w 3048"/>
                              <a:gd name="T1" fmla="*/ 3048 w 3048"/>
                              <a:gd name="T2" fmla="*/ 0 w 3048"/>
                              <a:gd name="T3" fmla="*/ 3048 w 3048"/>
                            </a:gdLst>
                            <a:ahLst/>
                            <a:cxnLst>
                              <a:cxn ang="0">
                                <a:pos x="T0" y="0"/>
                              </a:cxn>
                              <a:cxn ang="0">
                                <a:pos x="T1" y="0"/>
                              </a:cxn>
                            </a:cxnLst>
                            <a:rect l="T2" t="0" r="T3" b="0"/>
                            <a:pathLst>
                              <a:path w="3048">
                                <a:moveTo>
                                  <a:pt x="0" y="0"/>
                                </a:moveTo>
                                <a:lnTo>
                                  <a:pt x="3048"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Shape 1903"/>
                        <wps:cNvSpPr>
                          <a:spLocks/>
                        </wps:cNvSpPr>
                        <wps:spPr bwMode="auto">
                          <a:xfrm>
                            <a:off x="21207" y="16926"/>
                            <a:ext cx="305" cy="0"/>
                          </a:xfrm>
                          <a:custGeom>
                            <a:avLst/>
                            <a:gdLst>
                              <a:gd name="T0" fmla="*/ 0 w 30480"/>
                              <a:gd name="T1" fmla="*/ 30480 w 30480"/>
                              <a:gd name="T2" fmla="*/ 0 w 30480"/>
                              <a:gd name="T3" fmla="*/ 30480 w 30480"/>
                            </a:gdLst>
                            <a:ahLst/>
                            <a:cxnLst>
                              <a:cxn ang="0">
                                <a:pos x="T0" y="0"/>
                              </a:cxn>
                              <a:cxn ang="0">
                                <a:pos x="T1" y="0"/>
                              </a:cxn>
                            </a:cxnLst>
                            <a:rect l="T2" t="0" r="T3" b="0"/>
                            <a:pathLst>
                              <a:path w="30480">
                                <a:moveTo>
                                  <a:pt x="0" y="0"/>
                                </a:moveTo>
                                <a:lnTo>
                                  <a:pt x="30480"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Shape 1904"/>
                        <wps:cNvSpPr>
                          <a:spLocks/>
                        </wps:cNvSpPr>
                        <wps:spPr bwMode="auto">
                          <a:xfrm>
                            <a:off x="21886" y="16926"/>
                            <a:ext cx="30" cy="0"/>
                          </a:xfrm>
                          <a:custGeom>
                            <a:avLst/>
                            <a:gdLst>
                              <a:gd name="T0" fmla="*/ 0 w 3048"/>
                              <a:gd name="T1" fmla="*/ 3048 w 3048"/>
                              <a:gd name="T2" fmla="*/ 0 w 3048"/>
                              <a:gd name="T3" fmla="*/ 3048 w 3048"/>
                            </a:gdLst>
                            <a:ahLst/>
                            <a:cxnLst>
                              <a:cxn ang="0">
                                <a:pos x="T0" y="0"/>
                              </a:cxn>
                              <a:cxn ang="0">
                                <a:pos x="T1" y="0"/>
                              </a:cxn>
                            </a:cxnLst>
                            <a:rect l="T2" t="0" r="T3" b="0"/>
                            <a:pathLst>
                              <a:path w="3048">
                                <a:moveTo>
                                  <a:pt x="0" y="0"/>
                                </a:moveTo>
                                <a:lnTo>
                                  <a:pt x="3048" y="0"/>
                                </a:lnTo>
                              </a:path>
                            </a:pathLst>
                          </a:custGeom>
                          <a:noFill/>
                          <a:ln w="151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1905"/>
                        <wps:cNvSpPr>
                          <a:spLocks noChangeArrowheads="1"/>
                        </wps:cNvSpPr>
                        <wps:spPr bwMode="auto">
                          <a:xfrm>
                            <a:off x="22221" y="16574"/>
                            <a:ext cx="5041"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5"/>
                                </w:rPr>
                                <w:t xml:space="preserve"> Frame A</w:t>
                              </w:r>
                            </w:p>
                          </w:txbxContent>
                        </wps:txbx>
                        <wps:bodyPr rot="0" vert="horz" wrap="square" lIns="0" tIns="0" rIns="0" bIns="0" anchor="t" anchorCtr="0" upright="1">
                          <a:noAutofit/>
                        </wps:bodyPr>
                      </wps:wsp>
                      <wps:wsp>
                        <wps:cNvPr id="434" name="Shape 1906"/>
                        <wps:cNvSpPr>
                          <a:spLocks/>
                        </wps:cNvSpPr>
                        <wps:spPr bwMode="auto">
                          <a:xfrm>
                            <a:off x="20095" y="18084"/>
                            <a:ext cx="2118" cy="0"/>
                          </a:xfrm>
                          <a:custGeom>
                            <a:avLst/>
                            <a:gdLst>
                              <a:gd name="T0" fmla="*/ 0 w 211836"/>
                              <a:gd name="T1" fmla="*/ 211836 w 211836"/>
                              <a:gd name="T2" fmla="*/ 0 w 211836"/>
                              <a:gd name="T3" fmla="*/ 211836 w 211836"/>
                            </a:gdLst>
                            <a:ahLst/>
                            <a:cxnLst>
                              <a:cxn ang="0">
                                <a:pos x="T0" y="0"/>
                              </a:cxn>
                              <a:cxn ang="0">
                                <a:pos x="T1" y="0"/>
                              </a:cxn>
                            </a:cxnLst>
                            <a:rect l="T2" t="0" r="T3" b="0"/>
                            <a:pathLst>
                              <a:path w="211836">
                                <a:moveTo>
                                  <a:pt x="0" y="0"/>
                                </a:moveTo>
                                <a:lnTo>
                                  <a:pt x="211836" y="0"/>
                                </a:lnTo>
                              </a:path>
                            </a:pathLst>
                          </a:custGeom>
                          <a:noFill/>
                          <a:ln w="15138" cap="rnd">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1907"/>
                        <wps:cNvSpPr>
                          <a:spLocks noChangeArrowheads="1"/>
                        </wps:cNvSpPr>
                        <wps:spPr bwMode="auto">
                          <a:xfrm>
                            <a:off x="22221" y="17740"/>
                            <a:ext cx="5041"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946" w:rsidRDefault="00524946" w:rsidP="00524946">
                              <w:r>
                                <w:rPr>
                                  <w:rFonts w:ascii="Arial" w:eastAsia="Arial" w:hAnsi="Arial" w:cs="Arial"/>
                                  <w:sz w:val="15"/>
                                </w:rPr>
                                <w:t xml:space="preserve"> Frame B</w:t>
                              </w:r>
                            </w:p>
                          </w:txbxContent>
                        </wps:txbx>
                        <wps:bodyPr rot="0" vert="horz" wrap="square" lIns="0" tIns="0" rIns="0" bIns="0" anchor="t" anchorCtr="0" upright="1">
                          <a:noAutofit/>
                        </wps:bodyPr>
                      </wps:wsp>
                    </wpg:wgp>
                  </a:graphicData>
                </a:graphic>
              </wp:inline>
            </w:drawing>
          </mc:Choice>
          <mc:Fallback>
            <w:pict>
              <v:group id="Group 26823" o:spid="_x0000_s1027" style="width:216.7pt;height:196.65pt;mso-position-horizontal-relative:char;mso-position-vertical-relative:line" coordorigin="1182" coordsize="27518,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">
                <v:rect id="Rectangle 1739" o:spid="_x0000_s1028" style="position:absolute;left:28264;top:23385;width:43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524946" w:rsidRDefault="00524946" w:rsidP="00524946">
                        <w:r>
                          <w:t xml:space="preserve"> </w:t>
                        </w:r>
                      </w:p>
                    </w:txbxContent>
                  </v:textbox>
                </v:rect>
                <v:rect id="Rectangle 3477" o:spid="_x0000_s1029" style="position:absolute;left:17145;top:21777;width:1679;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524946" w:rsidRDefault="00524946" w:rsidP="00524946">
                        <w:r>
                          <w:rPr>
                            <w:rFonts w:ascii="Arial" w:eastAsia="Arial" w:hAnsi="Arial" w:cs="Arial"/>
                            <w:sz w:val="12"/>
                          </w:rPr>
                          <w:t>300</w:t>
                        </w:r>
                      </w:p>
                    </w:txbxContent>
                  </v:textbox>
                </v:rect>
                <v:rect id="Rectangle 3476" o:spid="_x0000_s1030" style="position:absolute;left:12368;top:21777;width:1689;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524946" w:rsidRDefault="00524946" w:rsidP="00524946">
                        <w:r>
                          <w:rPr>
                            <w:rFonts w:ascii="Arial" w:eastAsia="Arial" w:hAnsi="Arial" w:cs="Arial"/>
                            <w:sz w:val="12"/>
                          </w:rPr>
                          <w:t>200</w:t>
                        </w:r>
                      </w:p>
                    </w:txbxContent>
                  </v:textbox>
                </v:rect>
                <v:rect id="Rectangle 3475" o:spid="_x0000_s1031" style="position:absolute;left:7598;top:21777;width:1679;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524946" w:rsidRDefault="00524946" w:rsidP="00524946">
                        <w:r>
                          <w:rPr>
                            <w:rFonts w:ascii="Arial" w:eastAsia="Arial" w:hAnsi="Arial" w:cs="Arial"/>
                            <w:sz w:val="12"/>
                          </w:rPr>
                          <w:t>100</w:t>
                        </w:r>
                      </w:p>
                    </w:txbxContent>
                  </v:textbox>
                </v:rect>
                <v:rect id="Rectangle 3474" o:spid="_x0000_s1032" style="position:absolute;left:3255;top:21777;width:544;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524946" w:rsidRDefault="00524946" w:rsidP="00524946">
                        <w:r>
                          <w:rPr>
                            <w:rFonts w:ascii="Arial" w:eastAsia="Arial" w:hAnsi="Arial" w:cs="Arial"/>
                            <w:sz w:val="12"/>
                          </w:rPr>
                          <w:t>0</w:t>
                        </w:r>
                      </w:p>
                    </w:txbxContent>
                  </v:textbox>
                </v:rect>
                <v:rect id="Rectangle 3479" o:spid="_x0000_s1033" style="position:absolute;left:26692;top:21777;width:1679;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524946" w:rsidRDefault="00524946" w:rsidP="00524946">
                        <w:r>
                          <w:rPr>
                            <w:rFonts w:ascii="Arial" w:eastAsia="Arial" w:hAnsi="Arial" w:cs="Arial"/>
                            <w:sz w:val="12"/>
                          </w:rPr>
                          <w:t>500</w:t>
                        </w:r>
                      </w:p>
                    </w:txbxContent>
                  </v:textbox>
                </v:rect>
                <v:rect id="Rectangle 3478" o:spid="_x0000_s1034" style="position:absolute;left:21915;top:21777;width:1689;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524946" w:rsidRDefault="00524946" w:rsidP="00524946">
                        <w:r>
                          <w:rPr>
                            <w:rFonts w:ascii="Arial" w:eastAsia="Arial" w:hAnsi="Arial" w:cs="Arial"/>
                            <w:sz w:val="12"/>
                          </w:rPr>
                          <w:t>400</w:t>
                        </w:r>
                      </w:p>
                    </w:txbxContent>
                  </v:textbox>
                </v:rect>
                <v:rect id="Rectangle 1781" o:spid="_x0000_s1035" style="position:absolute;left:2470;top:20870;width:544;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524946" w:rsidRDefault="00524946" w:rsidP="00524946">
                        <w:r>
                          <w:rPr>
                            <w:rFonts w:ascii="Arial" w:eastAsia="Arial" w:hAnsi="Arial" w:cs="Arial"/>
                            <w:sz w:val="12"/>
                          </w:rPr>
                          <w:t>0</w:t>
                        </w:r>
                      </w:p>
                    </w:txbxContent>
                  </v:textbox>
                </v:rect>
                <v:rect id="Rectangle 1782" o:spid="_x0000_s1036" style="position:absolute;left:1609;top:17388;width:1689;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524946" w:rsidRDefault="00524946" w:rsidP="00524946">
                        <w:r>
                          <w:rPr>
                            <w:rFonts w:ascii="Arial" w:eastAsia="Arial" w:hAnsi="Arial" w:cs="Arial"/>
                            <w:sz w:val="12"/>
                          </w:rPr>
                          <w:t>200</w:t>
                        </w:r>
                      </w:p>
                    </w:txbxContent>
                  </v:textbox>
                </v:rect>
                <v:rect id="Rectangle 1783" o:spid="_x0000_s1037" style="position:absolute;left:1609;top:13906;width:1689;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524946" w:rsidRDefault="00524946" w:rsidP="00524946">
                        <w:r>
                          <w:rPr>
                            <w:rFonts w:ascii="Arial" w:eastAsia="Arial" w:hAnsi="Arial" w:cs="Arial"/>
                            <w:sz w:val="12"/>
                          </w:rPr>
                          <w:t>400</w:t>
                        </w:r>
                      </w:p>
                    </w:txbxContent>
                  </v:textbox>
                </v:rect>
                <v:rect id="Rectangle 1784" o:spid="_x0000_s1038" style="position:absolute;left:1609;top:10446;width:1689;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524946" w:rsidRDefault="00524946" w:rsidP="00524946">
                        <w:r>
                          <w:rPr>
                            <w:rFonts w:ascii="Arial" w:eastAsia="Arial" w:hAnsi="Arial" w:cs="Arial"/>
                            <w:sz w:val="12"/>
                          </w:rPr>
                          <w:t>600</w:t>
                        </w:r>
                      </w:p>
                    </w:txbxContent>
                  </v:textbox>
                </v:rect>
                <v:rect id="Rectangle 1785" o:spid="_x0000_s1039" style="position:absolute;left:1609;top:6964;width:1689;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524946" w:rsidRDefault="00524946" w:rsidP="00524946">
                        <w:r>
                          <w:rPr>
                            <w:rFonts w:ascii="Arial" w:eastAsia="Arial" w:hAnsi="Arial" w:cs="Arial"/>
                            <w:sz w:val="12"/>
                          </w:rPr>
                          <w:t>800</w:t>
                        </w:r>
                      </w:p>
                    </w:txbxContent>
                  </v:textbox>
                </v:rect>
                <v:rect id="Rectangle 1786" o:spid="_x0000_s1040" style="position:absolute;left:1182;top:3482;width:225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524946" w:rsidRDefault="00524946" w:rsidP="00524946">
                        <w:r>
                          <w:rPr>
                            <w:rFonts w:ascii="Arial" w:eastAsia="Arial" w:hAnsi="Arial" w:cs="Arial"/>
                            <w:sz w:val="12"/>
                          </w:rPr>
                          <w:t>1000</w:t>
                        </w:r>
                      </w:p>
                    </w:txbxContent>
                  </v:textbox>
                </v:rect>
                <v:rect id="Rectangle 1787" o:spid="_x0000_s1041" style="position:absolute;left:1182;width:225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524946" w:rsidRDefault="00524946" w:rsidP="00524946">
                        <w:r>
                          <w:rPr>
                            <w:rFonts w:ascii="Arial" w:eastAsia="Arial" w:hAnsi="Arial" w:cs="Arial"/>
                            <w:sz w:val="12"/>
                          </w:rPr>
                          <w:t>1200</w:t>
                        </w:r>
                      </w:p>
                    </w:txbxContent>
                  </v:textbox>
                </v:rect>
                <v:shape id="Shape 1788" o:spid="_x0000_s1042" style="position:absolute;left:3476;top:21162;width:0;height:351;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UsQA&#10;AADcAAAADwAAAGRycy9kb3ducmV2LnhtbESPQWvCQBSE74X+h+UVvNVNxIYSXUUUIaGnxorXR/aZ&#10;BLNvw+5q0n/fLRR6HGbmG2a9nUwvHuR8Z1lBOk9AENdWd9wo+DodX99B+ICssbdMCr7Jw3bz/LTG&#10;XNuRP+lRhUZECPscFbQhDLmUvm7JoJ/bgTh6V+sMhihdI7XDMcJNLxdJkkmDHceFFgfat1TfqrtR&#10;cJQXPr1dyoOrlve0+Kj6qyvPSs1ept0KRKAp/If/2oVWsEgz+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1LEAAAA3AAAAA8AAAAAAAAAAAAAAAAAmAIAAGRycy9k&#10;b3ducmV2LnhtbFBLBQYAAAAABAAEAPUAAACJAwAAAAA=&#10;" path="m,35052l,e" filled="f" strokeweight=".21025mm">
                  <v:stroke endcap="round"/>
                  <v:path arrowok="t" o:connecttype="custom" o:connectlocs="0,351;0,0" o:connectangles="0,0" textboxrect="0,0,0,35052"/>
                </v:shape>
                <v:shape id="Shape 1789" o:spid="_x0000_s1043" style="position:absolute;left:5876;top:21162;width:0;height:176;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Lr8A&#10;AADcAAAADwAAAGRycy9kb3ducmV2LnhtbERPTYvCMBC9L/gfwgjetml7EOkaSxEEb+6qiMehmW2L&#10;zaQkse3++81B8Ph439tyNr0YyfnOsoIsSUEQ11Z33Ci4Xg6fGxA+IGvsLZOCP/JQ7hYfWyy0nfiH&#10;xnNoRAxhX6CCNoShkNLXLRn0iR2II/drncEQoWukdjjFcNPLPE3X0mDHsaHFgfYt1Y/z0yhIN99j&#10;dXuOd3MMp8zJQ76/Tkap1XKuvkAEmsNb/HIftYI8i2vjmXg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3f8uvwAAANwAAAAPAAAAAAAAAAAAAAAAAJgCAABkcnMvZG93bnJl&#10;di54bWxQSwUGAAAAAAQABAD1AAAAhAMAAAAA&#10;" path="m,17526l,e" filled="f" strokeweight=".21025mm">
                  <v:stroke endcap="round"/>
                  <v:path arrowok="t" o:connecttype="custom" o:connectlocs="0,176;0,0" o:connectangles="0,0" textboxrect="0,0,0,17526"/>
                </v:shape>
                <v:shape id="Shape 1790" o:spid="_x0000_s1044" style="position:absolute;left:8246;top:21162;width:0;height:351;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jIMMA&#10;AADcAAAADwAAAGRycy9kb3ducmV2LnhtbESPQYvCMBSE7wv7H8Jb8LamFV20axRRBMXTVsXro3m2&#10;ZZuXkkSt/94IgsdhZr5hpvPONOJKzteWFaT9BARxYXXNpYLDfv09BuEDssbGMim4k4f57PNjipm2&#10;N/6jax5KESHsM1RQhdBmUvqiIoO+b1vi6J2tMxiidKXUDm8Rbho5SJIfabDmuFBhS8uKiv/8YhSs&#10;5Yn3o9N25fLhJd3s8ubstkelel/d4hdEoC68w6/2RisYpB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FjIMMAAADcAAAADwAAAAAAAAAAAAAAAACYAgAAZHJzL2Rv&#10;d25yZXYueG1sUEsFBgAAAAAEAAQA9QAAAIgDAAAAAA==&#10;" path="m,35052l,e" filled="f" strokeweight=".21025mm">
                  <v:stroke endcap="round"/>
                  <v:path arrowok="t" o:connecttype="custom" o:connectlocs="0,351;0,0" o:connectangles="0,0" textboxrect="0,0,0,35052"/>
                </v:shape>
                <v:shape id="Shape 1791" o:spid="_x0000_s1045" style="position:absolute;left:10646;top:21162;width:0;height:176;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5lbwA&#10;AADcAAAADwAAAGRycy9kb3ducmV2LnhtbERPuwrCMBTdBf8hXMFNUzuIVKOIILj5RBwvzbUtNjcl&#10;iW39ezMIjofzXm16U4uWnK8sK5hNExDEudUVFwpu1/1kAcIHZI21ZVLwIQ+b9XCwwkzbjs/UXkIh&#10;Ygj7DBWUITSZlD4vyaCf2oY4ck/rDIYIXSG1wy6Gm1qmSTKXBiuODSU2tCspf13eRkGyOLXb+7t9&#10;mEM4zpzcp7tbZ5Qaj/rtEkSgPvzFP/dBK0jTOD+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xzmVvAAAANwAAAAPAAAAAAAAAAAAAAAAAJgCAABkcnMvZG93bnJldi54&#10;bWxQSwUGAAAAAAQABAD1AAAAgQMAAAAA&#10;" path="m,17526l,e" filled="f" strokeweight=".21025mm">
                  <v:stroke endcap="round"/>
                  <v:path arrowok="t" o:connecttype="custom" o:connectlocs="0,176;0,0" o:connectangles="0,0" textboxrect="0,0,0,17526"/>
                </v:shape>
                <v:shape id="Shape 1792" o:spid="_x0000_s1046" style="position:absolute;left:13024;top:21162;width:0;height:351;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lm8MA&#10;AADcAAAADwAAAGRycy9kb3ducmV2LnhtbESPQYvCMBSE7wv+h/AEb2vasi5SjSIuguJpq+L10Tzb&#10;YvNSkqj13xthYY/DzHzDzJe9acWdnG8sK0jHCQji0uqGKwXHw+ZzCsIHZI2tZVLwJA/LxeBjjrm2&#10;D/6lexEqESHsc1RQh9DlUvqyJoN+bDvi6F2sMxiidJXUDh8RblqZJcm3NNhwXKixo3VN5bW4GQUb&#10;eebD5Lz7ccXXLd3ui/bidielRsN+NQMRqA//4b/2VivIshTeZ+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ulm8MAAADcAAAADwAAAAAAAAAAAAAAAACYAgAAZHJzL2Rv&#10;d25yZXYueG1sUEsFBgAAAAAEAAQA9QAAAIgDAAAAAA==&#10;" path="m,35052l,e" filled="f" strokeweight=".21025mm">
                  <v:stroke endcap="round"/>
                  <v:path arrowok="t" o:connecttype="custom" o:connectlocs="0,351;0,0" o:connectangles="0,0" textboxrect="0,0,0,35052"/>
                </v:shape>
                <v:shape id="Shape 1793" o:spid="_x0000_s1047" style="position:absolute;left:15424;top:21162;width:0;height:176;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CecIA&#10;AADcAAAADwAAAGRycy9kb3ducmV2LnhtbESPQYvCMBSE74L/ITxhbzY1h0WqUUQQvO2uinh8NG/b&#10;ss1LSWJb/71ZEDwOM/MNs96OthU9+dA41rDIchDEpTMNVxou58N8CSJEZIOtY9LwoADbzXSyxsK4&#10;gX+oP8VKJAiHAjXUMXaFlKGsyWLIXEecvF/nLcYkfSWNxyHBbStVnn9Kiw2nhRo72tdU/p3uVkO+&#10;/O5313t/s8f4tfDyoPaXwWr9MRt3KxCRxvgOv9pHo0EpBf9n0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QJ5wgAAANwAAAAPAAAAAAAAAAAAAAAAAJgCAABkcnMvZG93&#10;bnJldi54bWxQSwUGAAAAAAQABAD1AAAAhwMAAAAA&#10;" path="m,17526l,e" filled="f" strokeweight=".21025mm">
                  <v:stroke endcap="round"/>
                  <v:path arrowok="t" o:connecttype="custom" o:connectlocs="0,176;0,0" o:connectangles="0,0" textboxrect="0,0,0,17526"/>
                </v:shape>
                <v:shape id="Shape 1794" o:spid="_x0000_s1048" style="position:absolute;left:17794;top:21162;width:0;height:351;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ed8MA&#10;AADcAAAADwAAAGRycy9kb3ducmV2LnhtbESPQYvCMBSE7wv+h/AEb2tqdRepRhFFUPa0dcXro3m2&#10;xealJFHrvzcLgsdhZr5h5svONOJGzteWFYyGCQjiwuqaSwV/h+3nFIQPyBoby6TgQR6Wi97HHDNt&#10;7/xLtzyUIkLYZ6igCqHNpPRFRQb90LbE0TtbZzBE6UqpHd4j3DQyTZJvabDmuFBhS+uKikt+NQq2&#10;8sSHr9N+4/LJdbT7yZuz2x+VGvS71QxEoC68w6/2TitI0zH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Wed8MAAADcAAAADwAAAAAAAAAAAAAAAACYAgAAZHJzL2Rv&#10;d25yZXYueG1sUEsFBgAAAAAEAAQA9QAAAIgDAAAAAA==&#10;" path="m,35052l,e" filled="f" strokeweight=".21025mm">
                  <v:stroke endcap="round"/>
                  <v:path arrowok="t" o:connecttype="custom" o:connectlocs="0,351;0,0" o:connectangles="0,0" textboxrect="0,0,0,35052"/>
                </v:shape>
                <v:shape id="Shape 1795" o:spid="_x0000_s1049" style="position:absolute;left:20194;top:21162;width:0;height:176;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lsMA&#10;AADcAAAADwAAAGRycy9kb3ducmV2LnhtbESPzWrDMBCE74W+g9hCbo1sE0pwooQQMPiWNA0hx8Xa&#10;2qbWykjyT94+KhR6HGbmG2a7n00nRnK+tawgXSYgiCurW64VXL+K9zUIH5A1dpZJwYM87HevL1vM&#10;tZ34k8ZLqEWEsM9RQRNCn0vpq4YM+qXtiaP3bZ3BEKWrpXY4RbjpZJYkH9Jgy3GhwZ6ODVU/l8Eo&#10;SNbn8XAbxrspwyl1ssiO18kotXibDxsQgebwH/5rl1pBlq3g90w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lsMAAADcAAAADwAAAAAAAAAAAAAAAACYAgAAZHJzL2Rv&#10;d25yZXYueG1sUEsFBgAAAAAEAAQA9QAAAIgDAAAAAA==&#10;" path="m,17526l,e" filled="f" strokeweight=".21025mm">
                  <v:stroke endcap="round"/>
                  <v:path arrowok="t" o:connecttype="custom" o:connectlocs="0,176;0,0" o:connectangles="0,0" textboxrect="0,0,0,17526"/>
                </v:shape>
                <v:shape id="Shape 1796" o:spid="_x0000_s1050" style="position:absolute;left:22571;top:21162;width:0;height:351;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jmMQA&#10;AADcAAAADwAAAGRycy9kb3ducmV2LnhtbESPQWvCQBSE7wX/w/KE3pqNoSklukpRBENPjZVcH9ln&#10;Epp9G3ZXjf/eLRR6HGbmG2a1mcwgruR8b1nBIklBEDdW99wq+D7uX95B+ICscbBMCu7kYbOePa2w&#10;0PbGX3StQisihH2BCroQxkJK33Rk0Cd2JI7e2TqDIUrXSu3wFuFmkFmavkmDPceFDkfadtT8VBej&#10;YC9rPuZ1uXPV62Vx+KyGsytPSj3Pp48liEBT+A//tQ9aQZbl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Ao5jEAAAA3AAAAA8AAAAAAAAAAAAAAAAAmAIAAGRycy9k&#10;b3ducmV2LnhtbFBLBQYAAAAABAAEAPUAAACJAwAAAAA=&#10;" path="m,35052l,e" filled="f" strokeweight=".21025mm">
                  <v:stroke endcap="round"/>
                  <v:path arrowok="t" o:connecttype="custom" o:connectlocs="0,351;0,0" o:connectangles="0,0" textboxrect="0,0,0,35052"/>
                </v:shape>
                <v:shape id="Shape 1797" o:spid="_x0000_s1051" style="position:absolute;left:24972;top:21162;width:0;height:176;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EesEA&#10;AADcAAAADwAAAGRycy9kb3ducmV2LnhtbESPzarCMBSE94LvEI5wdza1C5FqFBEEd/4iLg/NsS02&#10;JyWJbX17c+HCXQ4z8w2z2gymER05X1tWMEtSEMSF1TWXCm7X/XQBwgdkjY1lUvAhD5v1eLTCXNue&#10;z9RdQikihH2OCqoQ2lxKX1Rk0Ce2JY7e0zqDIUpXSu2wj3DTyCxN59JgzXGhwpZ2FRWvy9soSBen&#10;bnt/dw9zCMeZk/tsd+uNUj+TYbsEEWgI/+G/9kEryLI5/J6JR0Cu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BHrBAAAA3AAAAA8AAAAAAAAAAAAAAAAAmAIAAGRycy9kb3du&#10;cmV2LnhtbFBLBQYAAAAABAAEAPUAAACGAwAAAAA=&#10;" path="m,17526l,e" filled="f" strokeweight=".21025mm">
                  <v:stroke endcap="round"/>
                  <v:path arrowok="t" o:connecttype="custom" o:connectlocs="0,176;0,0" o:connectangles="0,0" textboxrect="0,0,0,17526"/>
                </v:shape>
                <v:shape id="Shape 1798" o:spid="_x0000_s1052" style="position:absolute;left:27342;top:21162;width:0;height:351;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YdMMA&#10;AADcAAAADwAAAGRycy9kb3ducmV2LnhtbESPQYvCMBSE7wv+h/AEb2tq0V2pRhFFUPa0dcXro3m2&#10;xealJFHrvzcLgsdhZr5h5svONOJGzteWFYyGCQjiwuqaSwV/h+3nFIQPyBoby6TgQR6Wi97HHDNt&#10;7/xLtzyUIkLYZ6igCqHNpPRFRQb90LbE0TtbZzBE6UqpHd4j3DQyTZIvabDmuFBhS+uKikt+NQq2&#10;8sSHyWm/cfn4Otr95M3Z7Y9KDfrdagYiUBfe4Vd7pxWk6Tf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6YdMMAAADcAAAADwAAAAAAAAAAAAAAAACYAgAAZHJzL2Rv&#10;d25yZXYueG1sUEsFBgAAAAAEAAQA9QAAAIgDAAAAAA==&#10;" path="m,35052l,e" filled="f" strokeweight=".21025mm">
                  <v:stroke endcap="round"/>
                  <v:path arrowok="t" o:connecttype="custom" o:connectlocs="0,351;0,0" o:connectangles="0,0" textboxrect="0,0,0,35052"/>
                </v:shape>
                <v:shape id="Shape 1799" o:spid="_x0000_s1053" style="position:absolute;left:3476;top:21162;width:23866;height:0;visibility:visible;mso-wrap-style:square;v-text-anchor:top" coordsize="2386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c5sAA&#10;AADcAAAADwAAAGRycy9kb3ducmV2LnhtbERPy4rCMBTdC/5DuIIbGVOriFONIqKgq8EHzPbS3GmL&#10;zU1tosa/NwthlofzXqyCqcWDWldZVjAaJiCIc6srLhRczruvGQjnkTXWlknBixyslt3OAjNtn3yk&#10;x8kXIoawy1BB6X2TSenykgy6oW2II/dnW4M+wraQusVnDDe1TJNkKg1WHBtKbGhTUn493Y2C/DC5&#10;bb8H58K9xr87cxmEH3JBqX4vrOcgPAX/L/6491pBmsa1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Xc5sAAAADcAAAADwAAAAAAAAAAAAAAAACYAgAAZHJzL2Rvd25y&#10;ZXYueG1sUEsFBgAAAAAEAAQA9QAAAIUDAAAAAA==&#10;" path="m,l2386584,e" filled="f" strokeweight=".21025mm">
                  <v:stroke endcap="round"/>
                  <v:path arrowok="t" o:connecttype="custom" o:connectlocs="0,0;23866,0" o:connectangles="0,0" textboxrect="0,0,2386584,0"/>
                </v:shape>
                <v:shape id="Shape 1800" o:spid="_x0000_s1054" style="position:absolute;left:3125;top:2116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l8sMA&#10;AADcAAAADwAAAGRycy9kb3ducmV2LnhtbESPQYvCMBSE7wv+h/AEb2uq4q5Uo4ii7mEvW/0Bj+bZ&#10;VpuXksRa/71ZEDwOM/MNs1h1phYtOV9ZVjAaJiCIc6srLhScjrvPGQgfkDXWlknBgzyslr2PBaba&#10;3vmP2iwUIkLYp6igDKFJpfR5SQb90DbE0TtbZzBE6QqpHd4j3NRynCRf0mDFcaHEhjYl5dfsZhT8&#10;TtfZt28ue9vuZs5ts8P+sJ0oNeh36zmIQF14h1/tH61gPBnB/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Il8sMAAADcAAAADwAAAAAAAAAAAAAAAACYAgAAZHJzL2Rv&#10;d25yZXYueG1sUEsFBgAAAAAEAAQA9QAAAIgDAAAAAA==&#10;" path="m,l35052,e" filled="f" strokeweight=".21025mm">
                  <v:stroke endcap="round"/>
                  <v:path arrowok="t" o:connecttype="custom" o:connectlocs="0,0;351,0" o:connectangles="0,0" textboxrect="0,0,35052,0"/>
                </v:shape>
                <v:shape id="Shape 1801" o:spid="_x0000_s1055" style="position:absolute;left:3300;top:19425;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vN8MA&#10;AADcAAAADwAAAGRycy9kb3ducmV2LnhtbESPQWvCQBSE7wX/w/IEL0E3TaGU6CpBDHgSmjT3Z/aZ&#10;RLNvQ3ar8d93C4Ueh5n5htnsJtOLO42us6zgdRWDIK6t7rhR8FXmyw8QziNr7C2Tgic52G1nLxtM&#10;tX3wJ90L34gAYZeigtb7IZXS1S0ZdCs7EAfvYkeDPsixkXrER4CbXiZx/C4NdhwWWhxo31J9K76N&#10;glMUHbL47GR+LStdENVVhU6pxXzK1iA8Tf4//Nc+agXJWwK/Z8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7vN8MAAADcAAAADwAAAAAAAAAAAAAAAACYAgAAZHJzL2Rv&#10;d25yZXYueG1sUEsFBgAAAAAEAAQA9QAAAIgDAAAAAA==&#10;" path="m,l17526,e" filled="f" strokeweight=".21025mm">
                  <v:stroke endcap="round"/>
                  <v:path arrowok="t" o:connecttype="custom" o:connectlocs="0,0;176,0" o:connectangles="0,0" textboxrect="0,0,17526,0"/>
                </v:shape>
                <v:shape id="Shape 1802" o:spid="_x0000_s1056" style="position:absolute;left:3125;top:1768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eHsQA&#10;AADcAAAADwAAAGRycy9kb3ducmV2LnhtbESPwW7CMBBE75X4B2uReisORC0oYBACAT30QuADVvGS&#10;BOJ1ZJuQ/n1dCYnjaGbeaBar3jSiI+drywrGowQEcWF1zaWC82n3MQPhA7LGxjIp+CUPq+XgbYGZ&#10;tg8+UpeHUkQI+wwVVCG0mZS+qMigH9mWOHoX6wyGKF0ptcNHhJtGTpLkSxqsOS5U2NKmouKW342C&#10;n891PvXtdW+73cy5bX7YH7apUu/Dfj0HEagPr/Cz/a0VTNIU/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Hh7EAAAA3AAAAA8AAAAAAAAAAAAAAAAAmAIAAGRycy9k&#10;b3ducmV2LnhtbFBLBQYAAAAABAAEAPUAAACJAwAAAAA=&#10;" path="m,l35052,e" filled="f" strokeweight=".21025mm">
                  <v:stroke endcap="round"/>
                  <v:path arrowok="t" o:connecttype="custom" o:connectlocs="0,0;351,0" o:connectangles="0,0" textboxrect="0,0,35052,0"/>
                </v:shape>
                <v:shape id="Shape 1803" o:spid="_x0000_s1057" style="position:absolute;left:3300;top:15943;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2MIA&#10;AADcAAAADwAAAGRycy9kb3ducmV2LnhtbESPQYvCMBSE74L/ITxhL6KprojUpiKisKeFrfb+bJ5t&#10;tXkpTdTuv98sCB6HmfmGSTa9acSDOldbVjCbRiCIC6trLhWcjofJCoTzyBoby6Tglxxs0uEgwVjb&#10;J//QI/OlCBB2MSqovG9jKV1RkUE3tS1x8C62M+iD7EqpO3wGuGnkPIqW0mDNYaHClnYVFbfsbhR8&#10;j8f7bXR28nA95jojKvIcnVIfo367BuGp9+/wq/2lFcw/F/B/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9LYwgAAANwAAAAPAAAAAAAAAAAAAAAAAJgCAABkcnMvZG93&#10;bnJldi54bWxQSwUGAAAAAAQABAD1AAAAhwMAAAAA&#10;" path="m,l17526,e" filled="f" strokeweight=".21025mm">
                  <v:stroke endcap="round"/>
                  <v:path arrowok="t" o:connecttype="custom" o:connectlocs="0,0;176,0" o:connectangles="0,0" textboxrect="0,0,17526,0"/>
                </v:shape>
                <v:shape id="Shape 1804" o:spid="_x0000_s1058" style="position:absolute;left:3125;top:14198;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j8cUA&#10;AADcAAAADwAAAGRycy9kb3ducmV2LnhtbESPwW7CMBBE75X4B2uRuDUOoLRRikEIBOmhlwY+YBVv&#10;k7TxOrJNSP++rlSpx9HMvNFsdpPpxUjOd5YVLJMUBHFtdceNguvl9JiD8AFZY2+ZFHyTh9129rDB&#10;Qts7v9NYhUZECPsCFbQhDIWUvm7JoE/sQBy9D+sMhihdI7XDe4SbXq7S9Eka7DgutDjQoaX6q7oZ&#10;BW/Zvnr2w+fZjqfcuWNVnsvjWqnFfNq/gAg0hf/wX/tVK1itM/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SPxxQAAANwAAAAPAAAAAAAAAAAAAAAAAJgCAABkcnMv&#10;ZG93bnJldi54bWxQSwUGAAAAAAQABAD1AAAAigMAAAAA&#10;" path="m,l35052,e" filled="f" strokeweight=".21025mm">
                  <v:stroke endcap="round"/>
                  <v:path arrowok="t" o:connecttype="custom" o:connectlocs="0,0;351,0" o:connectangles="0,0" textboxrect="0,0,35052,0"/>
                </v:shape>
                <v:shape id="Shape 1805" o:spid="_x0000_s1059" style="position:absolute;left:3300;top:12460;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pNMAA&#10;AADcAAAADwAAAGRycy9kb3ducmV2LnhtbESPQavCMBCE74L/IazgRTR9CiLVKCJP8CRY7X1t1rba&#10;bEoTtf57Iwgeh5n5hlmsWlOJBzWutKzgbxSBIM6sLjlXcDpuhzMQziNrrCyTghc5WC27nQXG2j75&#10;QI/E5yJA2MWooPC+jqV0WUEG3cjWxMG72MagD7LJpW7wGeCmkuMomkqDJYeFAmvaFJTdkrtRsB8M&#10;/tfR2cnt9ZjqhChLU3RK9Xvteg7CU+t/4W97pxWMJ1P4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XpNMAAAADcAAAADwAAAAAAAAAAAAAAAACYAgAAZHJzL2Rvd25y&#10;ZXYueG1sUEsFBgAAAAAEAAQA9QAAAIUDAAAAAA==&#10;" path="m,l17526,e" filled="f" strokeweight=".21025mm">
                  <v:stroke endcap="round"/>
                  <v:path arrowok="t" o:connecttype="custom" o:connectlocs="0,0;176,0" o:connectangles="0,0" textboxrect="0,0,17526,0"/>
                </v:shape>
                <v:shape id="Shape 1806" o:spid="_x0000_s1060" style="position:absolute;left:3125;top:10738;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YHcUA&#10;AADcAAAADwAAAGRycy9kb3ducmV2LnhtbESPwW7CMBBE70j9B2sr9QZOiQooxSBURMKBC6EfsIq3&#10;Sdp4Hdlukv59jVSpx9HMvNFs95PpxEDOt5YVPC8SEMSV1S3XCt5vp/kGhA/IGjvLpOCHPOx3D7Mt&#10;ZtqOfKWhDLWIEPYZKmhC6DMpfdWQQb+wPXH0PqwzGKJ0tdQOxwg3nVwmyUoabDkuNNjTW0PVV/lt&#10;FFxeDuXa95+5HU4b545lkRfHVKmnx+nwCiLQFP7Df+2zVrBM13A/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xgdxQAAANwAAAAPAAAAAAAAAAAAAAAAAJgCAABkcnMv&#10;ZG93bnJldi54bWxQSwUGAAAAAAQABAD1AAAAigMAAAAA&#10;" path="m,l35052,e" filled="f" strokeweight=".21025mm">
                  <v:stroke endcap="round"/>
                  <v:path arrowok="t" o:connecttype="custom" o:connectlocs="0,0;351,0" o:connectangles="0,0" textboxrect="0,0,35052,0"/>
                </v:shape>
                <v:shape id="Shape 1807" o:spid="_x0000_s1061" style="position:absolute;left:3300;top:9001;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Y3bwA&#10;AADcAAAADwAAAGRycy9kb3ducmV2LnhtbERPvQrCMBDeBd8hnOAimqogUo0iouAkWO1+NmdbbS6l&#10;iVrf3gyC48f3v1y3phIvalxpWcF4FIEgzqwuOVdwOe+HcxDOI2usLJOCDzlYr7qdJcbavvlEr8Tn&#10;IoSwi1FB4X0dS+myggy6ka2JA3ezjUEfYJNL3eA7hJtKTqJoJg2WHBoKrGlbUPZInkbBcTDYbaKr&#10;k/v7OdUJUZam6JTq99rNAoSn1v/FP/dBK5hMw9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RtjdvAAAANwAAAAPAAAAAAAAAAAAAAAAAJgCAABkcnMvZG93bnJldi54&#10;bWxQSwUGAAAAAAQABAD1AAAAgQMAAAAA&#10;" path="m,l17526,e" filled="f" strokeweight=".21025mm">
                  <v:stroke endcap="round"/>
                  <v:path arrowok="t" o:connecttype="custom" o:connectlocs="0,0;176,0" o:connectangles="0,0" textboxrect="0,0,17526,0"/>
                </v:shape>
                <v:shape id="Shape 1808" o:spid="_x0000_s1062" style="position:absolute;left:3125;top:7264;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9MUA&#10;AADcAAAADwAAAGRycy9kb3ducmV2LnhtbESPzW7CMBCE75V4B2uRuBUHUAtNcSIE4ufAhdAHWMXb&#10;JG28jmwT0revKyH1OJqZbzTrfDCt6Mn5xrKC2TQBQVxa3XCl4OO6f16B8AFZY2uZFPyQhzwbPa0x&#10;1fbOF+qLUIkIYZ+igjqELpXSlzUZ9FPbEUfv0zqDIUpXSe3wHuGmlfMkeZUGG44LNXa0ran8Lm5G&#10;wfllUyx993Ww/X7l3K44Ho67hVKT8bB5BxFoCP/hR/ukFcwXb/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Cn0xQAAANwAAAAPAAAAAAAAAAAAAAAAAJgCAABkcnMv&#10;ZG93bnJldi54bWxQSwUGAAAAAAQABAD1AAAAigMAAAAA&#10;" path="m,l35052,e" filled="f" strokeweight=".21025mm">
                  <v:stroke endcap="round"/>
                  <v:path arrowok="t" o:connecttype="custom" o:connectlocs="0,0;351,0" o:connectangles="0,0" textboxrect="0,0,35052,0"/>
                </v:shape>
                <v:shape id="Shape 1809" o:spid="_x0000_s1063" style="position:absolute;left:3300;top:5519;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nprwA&#10;AADcAAAADwAAAGRycy9kb3ducmV2LnhtbERPvQrCMBDeBd8hnOAimioiUo0iouAkWO1+NmdbbS6l&#10;iVrf3gyC48f3v1y3phIvalxpWcF4FIEgzqwuOVdwOe+HcxDOI2usLJOCDzlYr7qdJcbavvlEr8Tn&#10;IoSwi1FB4X0dS+myggy6ka2JA3ezjUEfYJNL3eA7hJtKTqJoJg2WHBoKrGlbUPZInkbBcTDYbaKr&#10;k/v7OdUJUZam6JTq99rNAoSn1v/FP/dBK5hM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NqemvAAAANwAAAAPAAAAAAAAAAAAAAAAAJgCAABkcnMvZG93bnJldi54&#10;bWxQSwUGAAAAAAQABAD1AAAAgQMAAAAA&#10;" path="m,l17526,e" filled="f" strokeweight=".21025mm">
                  <v:stroke endcap="round"/>
                  <v:path arrowok="t" o:connecttype="custom" o:connectlocs="0,0;176,0" o:connectangles="0,0" textboxrect="0,0,17526,0"/>
                </v:shape>
                <v:shape id="Shape 1810" o:spid="_x0000_s1064" style="position:absolute;left:3125;top:3781;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Wj8UA&#10;AADcAAAADwAAAGRycy9kb3ducmV2LnhtbESPzW7CMBCE75X6DtZW4lacAC0o4CBUxM+BCykPsIqX&#10;JG28jmw3hLevKyH1OJqZbzSr9WBa0ZPzjWUF6TgBQVxa3XCl4PK5e12A8AFZY2uZFNzJwzp/flph&#10;pu2Nz9QXoRIRwj5DBXUIXSalL2sy6Me2I47e1TqDIUpXSe3wFuGmlZMkeZcGG44LNXb0UVP5XfwY&#10;Bae3TTH33dfe9ruFc9visD9sp0qNXobNEkSgIfyHH+2jVjCZp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FaPxQAAANwAAAAPAAAAAAAAAAAAAAAAAJgCAABkcnMv&#10;ZG93bnJldi54bWxQSwUGAAAAAAQABAD1AAAAigMAAAAA&#10;" path="m,l35052,e" filled="f" strokeweight=".21025mm">
                  <v:stroke endcap="round"/>
                  <v:path arrowok="t" o:connecttype="custom" o:connectlocs="0,0;351,0" o:connectangles="0,0" textboxrect="0,0,35052,0"/>
                </v:shape>
                <v:shape id="Shape 1811" o:spid="_x0000_s1065" style="position:absolute;left:3300;top:2036;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cSsMA&#10;AADcAAAADwAAAGRycy9kb3ducmV2LnhtbESPQWvCQBSE7wX/w/IEL0E3DaWU6CpBDHgSmjT3Z/aZ&#10;RLNvQ3ar8d93C4Ueh5n5htnsJtOLO42us6zgdRWDIK6t7rhR8FXmyw8QziNr7C2Tgic52G1nLxtM&#10;tX3wJ90L34gAYZeigtb7IZXS1S0ZdCs7EAfvYkeDPsixkXrER4CbXiZx/C4NdhwWWhxo31J9K76N&#10;glMUHbL47GR+LStdENVVhU6pxXzK1iA8Tf4//Nc+agXJWwK/Z8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icSsMAAADcAAAADwAAAAAAAAAAAAAAAACYAgAAZHJzL2Rv&#10;d25yZXYueG1sUEsFBgAAAAAEAAQA9QAAAIgDAAAAAA==&#10;" path="m,l17526,e" filled="f" strokeweight=".21025mm">
                  <v:stroke endcap="round"/>
                  <v:path arrowok="t" o:connecttype="custom" o:connectlocs="0,0;176,0" o:connectangles="0,0" textboxrect="0,0,17526,0"/>
                </v:shape>
                <v:shape id="Shape 1812" o:spid="_x0000_s1066" style="position:absolute;left:3125;top:29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tY8UA&#10;AADcAAAADwAAAGRycy9kb3ducmV2LnhtbESPzW7CMBCE70h9B2sr9UacQmlRihOhIn4OXEj7AKt4&#10;m6SN15HthvTtMRISx9HMfKNZFaPpxEDOt5YVPCcpCOLK6pZrBV+f2+kShA/IGjvLpOCfPBT5w2SF&#10;mbZnPtFQhlpECPsMFTQh9JmUvmrIoE9sTxy9b+sMhihdLbXDc4SbTs7S9FUabDkuNNjTR0PVb/ln&#10;FBwX6/LN9z87O2yXzm3K/W6/mSv19Diu30EEGsM9fGsftILZyxy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m1jxQAAANwAAAAPAAAAAAAAAAAAAAAAAJgCAABkcnMv&#10;ZG93bnJldi54bWxQSwUGAAAAAAQABAD1AAAAigMAAAAA&#10;" path="m,l35052,e" filled="f" strokeweight=".21025mm">
                  <v:stroke endcap="round"/>
                  <v:path arrowok="t" o:connecttype="custom" o:connectlocs="0,0;351,0" o:connectangles="0,0" textboxrect="0,0,35052,0"/>
                </v:shape>
                <v:shape id="Shape 1813" o:spid="_x0000_s1067" style="position:absolute;left:3476;top:299;width:0;height:20863;visibility:visible;mso-wrap-style:square;v-text-anchor:top" coordsize="0,208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z0sEA&#10;AADcAAAADwAAAGRycy9kb3ducmV2LnhtbESP3YrCMBCF7wXfIYzgnaYWEalGEUEQpKDu7v3QjE2x&#10;mZQm1fbtzcLCXh7Oz8fZ7ntbixe1vnKsYDFPQBAXTldcKvj+Os3WIHxA1lg7JgUDedjvxqMtZtq9&#10;+UaveyhFHGGfoQITQpNJ6QtDFv3cNcTRe7jWYoiyLaVu8R3HbS3TJFlJixVHgsGGjoaK572zkXs+&#10;dcP14qs8/xnW3qZ5Z5JcqemkP2xABOrDf/ivfdYK0uUSfs/EIyB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c9LBAAAA3AAAAA8AAAAAAAAAAAAAAAAAmAIAAGRycy9kb3du&#10;cmV2LnhtbFBLBQYAAAAABAAEAPUAAACGAwAAAAA=&#10;" path="m,2086356l,,,35052e" filled="f" strokeweight=".21025mm">
                  <v:stroke endcap="round"/>
                  <v:path arrowok="t" o:connecttype="custom" o:connectlocs="0,20863;0,0;0,351" o:connectangles="0,0,0" textboxrect="0,0,0,2086356"/>
                </v:shape>
                <v:shape id="Shape 1814" o:spid="_x0000_s1068" style="position:absolute;left:5876;top:299;width:0;height:175;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rcMA&#10;AADcAAAADwAAAGRycy9kb3ducmV2LnhtbESPT4vCMBTE74LfIbwFb5padJGuUUQQvPlni3h8NG/b&#10;ss1LSWJbv70RFvY4zMxvmPV2MI3oyPnasoL5LAFBXFhdc6kg/z5MVyB8QNbYWCYFT/Kw3YxHa8y0&#10;7flC3TWUIkLYZ6igCqHNpPRFRQb9zLbE0fuxzmCI0pVSO+wj3DQyTZJPabDmuFBhS/uKit/rwyhI&#10;Vudud3t0d3MMp7mTh3Sf90apycew+wIRaAj/4b/2UStIF0t4n4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9/rcMAAADcAAAADwAAAAAAAAAAAAAAAACYAgAAZHJzL2Rv&#10;d25yZXYueG1sUEsFBgAAAAAEAAQA9QAAAIgDAAAAAA==&#10;" path="m,l,17526e" filled="f" strokeweight=".21025mm">
                  <v:stroke endcap="round"/>
                  <v:path arrowok="t" o:connecttype="custom" o:connectlocs="0,0;0,175" o:connectangles="0,0" textboxrect="0,0,0,17526"/>
                </v:shape>
                <v:shape id="Shape 1815" o:spid="_x0000_s1069" style="position:absolute;left:8246;top:299;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YT8MA&#10;AADcAAAADwAAAGRycy9kb3ducmV2LnhtbESPQYvCMBSE78L+h/AEb5oqKkttFFkRFE9WF6+P5tkW&#10;m5eSpNr995uFBY/DzHzDZJveNOJJzteWFUwnCQjiwuqaSwXXy378CcIHZI2NZVLwQx42649Bhqm2&#10;Lz7TMw+liBD2KSqoQmhTKX1RkUE/sS1x9O7WGQxRulJqh68IN42cJclSGqw5LlTY0ldFxSPvjIK9&#10;vPFlcTvuXD7vpodT3tzd8Vup0bDfrkAE6sM7/N8+aAWz+RL+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3YT8MAAADcAAAADwAAAAAAAAAAAAAAAACYAgAAZHJzL2Rv&#10;d25yZXYueG1sUEsFBgAAAAAEAAQA9QAAAIgDAAAAAA==&#10;" path="m,l,35052e" filled="f" strokeweight=".21025mm">
                  <v:stroke endcap="round"/>
                  <v:path arrowok="t" o:connecttype="custom" o:connectlocs="0,0;0,350" o:connectangles="0,0" textboxrect="0,0,0,35052"/>
                </v:shape>
                <v:shape id="Shape 1816" o:spid="_x0000_s1070" style="position:absolute;left:10646;top:299;width:0;height:175;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EQcMA&#10;AADcAAAADwAAAGRycy9kb3ducmV2LnhtbESPT4vCMBTE74LfIbwFb5paxJWuUUQQvPlni3h8NG/b&#10;ss1LSWJbv70RFvY4zMxvmPV2MI3oyPnasoL5LAFBXFhdc6kg/z5MVyB8QNbYWCYFT/Kw3YxHa8y0&#10;7flC3TWUIkLYZ6igCqHNpPRFRQb9zLbE0fuxzmCI0pVSO+wj3DQyTZKlNFhzXKiwpX1Fxe/1YRQk&#10;q3O3uz26uzmG09zJQ7rPe6PU5GPYfYEINIT/8F/7qBWki094n4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FEQcMAAADcAAAADwAAAAAAAAAAAAAAAACYAgAAZHJzL2Rv&#10;d25yZXYueG1sUEsFBgAAAAAEAAQA9QAAAIgDAAAAAA==&#10;" path="m,l,17526e" filled="f" strokeweight=".21025mm">
                  <v:stroke endcap="round"/>
                  <v:path arrowok="t" o:connecttype="custom" o:connectlocs="0,0;0,175" o:connectangles="0,0" textboxrect="0,0,0,17526"/>
                </v:shape>
                <v:shape id="Shape 1817" o:spid="_x0000_s1071" style="position:absolute;left:13024;top:299;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ppsEA&#10;AADcAAAADwAAAGRycy9kb3ducmV2LnhtbERPy2rCQBTdC/2H4Qrd6USJpaRORFqEiKtGS7aXzM2D&#10;Zu6EmYmmf99ZFLo8nPf+MJtB3Mn53rKCzToBQVxb3XOr4HY9rV5B+ICscbBMCn7IwyF/Wuwx0/bB&#10;n3QvQytiCPsMFXQhjJmUvu7IoF/bkThyjXUGQ4SuldrhI4abQW6T5EUa7Dk2dDjSe0f1dzkZBSdZ&#10;8XVXnT9cmU6b4lIOjTt/KfW8nI9vIALN4V/85y60gm0a18Y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e6abBAAAA3AAAAA8AAAAAAAAAAAAAAAAAmAIAAGRycy9kb3du&#10;cmV2LnhtbFBLBQYAAAAABAAEAPUAAACGAwAAAAA=&#10;" path="m,l,35052e" filled="f" strokeweight=".21025mm">
                  <v:stroke endcap="round"/>
                  <v:path arrowok="t" o:connecttype="custom" o:connectlocs="0,0;0,350" o:connectangles="0,0" textboxrect="0,0,0,35052"/>
                </v:shape>
                <v:shape id="Shape 1818" o:spid="_x0000_s1072" style="position:absolute;left:15424;top:299;width:0;height:175;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1qMQA&#10;AADcAAAADwAAAGRycy9kb3ducmV2LnhtbESPzWrDMBCE74W+g9hCbo0cE0rqRAnBYPAtaRpKjou1&#10;tU2tlZHkn7x9VCj0OMzMN8zuMJtOjOR8a1nBapmAIK6sbrlWcP0sXjcgfEDW2FkmBXfycNg/P+0w&#10;03biDxovoRYRwj5DBU0IfSalrxoy6Je2J47et3UGQ5SultrhFOGmk2mSvEmDLceFBnvKG6p+LoNR&#10;kGzO4/FrGG+mDKeVk0WaXyej1OJlPm5BBJrDf/ivXWoF6fod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dajEAAAA3AAAAA8AAAAAAAAAAAAAAAAAmAIAAGRycy9k&#10;b3ducmV2LnhtbFBLBQYAAAAABAAEAPUAAACJAwAAAAA=&#10;" path="m,l,17526e" filled="f" strokeweight=".21025mm">
                  <v:stroke endcap="round"/>
                  <v:path arrowok="t" o:connecttype="custom" o:connectlocs="0,0;0,175" o:connectangles="0,0" textboxrect="0,0,0,17526"/>
                </v:shape>
                <v:shape id="Shape 1819" o:spid="_x0000_s1073" style="position:absolute;left:17794;top:299;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zfcIA&#10;AADcAAAADwAAAGRycy9kb3ducmV2LnhtbERPyWrDMBC9B/oPYgK9JbJDU4ob2YSWQEJPtVNyHazx&#10;Qq2RkRTb/fvqUOjx8fZDsZhBTOR8b1lBuk1AENdW99wquFanzQsIH5A1DpZJwQ95KPKH1QEzbWf+&#10;pKkMrYgh7DNU0IUwZlL6uiODfmtH4sg11hkMEbpWaodzDDeD3CXJszTYc2zocKS3jurv8m4UnOSN&#10;q/3t8u7Kp3t6/iiHxl2+lHpcL8dXEIGW8C/+c5+1gt0+zo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XN9wgAAANwAAAAPAAAAAAAAAAAAAAAAAJgCAABkcnMvZG93&#10;bnJldi54bWxQSwUGAAAAAAQABAD1AAAAhwMAAAAA&#10;" path="m,l,35052e" filled="f" strokeweight=".21025mm">
                  <v:stroke endcap="round"/>
                  <v:path arrowok="t" o:connecttype="custom" o:connectlocs="0,0;0,350" o:connectangles="0,0" textboxrect="0,0,0,35052"/>
                </v:shape>
                <v:shape id="Shape 1820" o:spid="_x0000_s1074" style="position:absolute;left:20194;top:299;width:0;height:175;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vc8IA&#10;AADcAAAADwAAAGRycy9kb3ducmV2LnhtbESPT4vCMBTE74LfITxhb5q24CLVKCII3vyzIh4fzbMt&#10;Ni8liW399hthYY/DzPyGWW0G04iOnK8tK0hnCQjiwuqaSwXXn/10AcIHZI2NZVLwJg+b9Xi0wlzb&#10;ns/UXUIpIoR9jgqqENpcSl9UZNDPbEscvYd1BkOUrpTaYR/hppFZknxLgzXHhQpb2lVUPC8voyBZ&#10;nLrt7dXdzSEcUyf32e7aG6W+JsN2CSLQEP7Df+2DVpDNU/ic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e9zwgAAANwAAAAPAAAAAAAAAAAAAAAAAJgCAABkcnMvZG93&#10;bnJldi54bWxQSwUGAAAAAAQABAD1AAAAhwMAAAAA&#10;" path="m,l,17526e" filled="f" strokeweight=".21025mm">
                  <v:stroke endcap="round"/>
                  <v:path arrowok="t" o:connecttype="custom" o:connectlocs="0,0;0,175" o:connectangles="0,0" textboxrect="0,0,0,17526"/>
                </v:shape>
                <v:shape id="Shape 1821" o:spid="_x0000_s1075" style="position:absolute;left:22571;top:299;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IkcQA&#10;AADcAAAADwAAAGRycy9kb3ducmV2LnhtbESPQWvCQBSE7wX/w/KE3pqNoSklukpRBENPjZVcH9ln&#10;Epp9G3ZXjf/eLRR6HGbmG2a1mcwgruR8b1nBIklBEDdW99wq+D7uX95B+ICscbBMCu7kYbOePa2w&#10;0PbGX3StQisihH2BCroQxkJK33Rk0Cd2JI7e2TqDIUrXSu3wFuFmkFmavkmDPceFDkfadtT8VBej&#10;YC9rPuZ1uXPV62Vx+KyGsytPSj3Pp48liEBT+A//tQ9aQZZn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SJHEAAAA3AAAAA8AAAAAAAAAAAAAAAAAmAIAAGRycy9k&#10;b3ducmV2LnhtbFBLBQYAAAAABAAEAPUAAACJAwAAAAA=&#10;" path="m,l,35052e" filled="f" strokeweight=".21025mm">
                  <v:stroke endcap="round"/>
                  <v:path arrowok="t" o:connecttype="custom" o:connectlocs="0,0;0,350" o:connectangles="0,0" textboxrect="0,0,0,35052"/>
                </v:shape>
                <v:shape id="Shape 1822" o:spid="_x0000_s1076" style="position:absolute;left:24972;top:299;width:0;height:175;visibility:visible;mso-wrap-style:square;v-text-anchor:top" coordsize="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Un8MA&#10;AADcAAAADwAAAGRycy9kb3ducmV2LnhtbESPT4vCMBTE74LfIbwFb5pacZGuUUQQvPlni3h8NG/b&#10;ss1LSWJbv70RFvY4zMxvmPV2MI3oyPnasoL5LAFBXFhdc6kg/z5MVyB8QNbYWCYFT/Kw3YxHa8y0&#10;7flC3TWUIkLYZ6igCqHNpPRFRQb9zLbE0fuxzmCI0pVSO+wj3DQyTZJPabDmuFBhS/uKit/rwyhI&#10;Vudud3t0d3MMp7mTh3Sf90apycew+wIRaAj/4b/2UStIlwt4n4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PUn8MAAADcAAAADwAAAAAAAAAAAAAAAACYAgAAZHJzL2Rv&#10;d25yZXYueG1sUEsFBgAAAAAEAAQA9QAAAIgDAAAAAA==&#10;" path="m,l,17526e" filled="f" strokeweight=".21025mm">
                  <v:stroke endcap="round"/>
                  <v:path arrowok="t" o:connecttype="custom" o:connectlocs="0,0;0,175" o:connectangles="0,0" textboxrect="0,0,0,17526"/>
                </v:shape>
                <v:shape id="Shape 1823" o:spid="_x0000_s1077" style="position:absolute;left:27342;top:299;width:0;height:350;visibility:visible;mso-wrap-style:square;v-text-anchor:top" coordsize="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1fsQA&#10;AADcAAAADwAAAGRycy9kb3ducmV2LnhtbESPQWvCQBSE7wX/w/IKvdVNghZJXUOxBJSejIrXR/aZ&#10;hGbfht1V4793C0KPw8x8wyyL0fTiSs53lhWk0wQEcW11x42Cw758X4DwAVljb5kU3MlDsZq8LDHX&#10;9sY7ulahERHCPkcFbQhDLqWvWzLop3Ygjt7ZOoMhStdI7fAW4aaXWZJ8SIMdx4UWB1q3VP9WF6Og&#10;lCfez0/bb1fNLunmp+rPbntU6u11/PoEEWgM/+Fne6MVZPMZ/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dX7EAAAA3AAAAA8AAAAAAAAAAAAAAAAAmAIAAGRycy9k&#10;b3ducmV2LnhtbFBLBQYAAAAABAAEAPUAAACJAwAAAAA=&#10;" path="m,l,35052e" filled="f" strokeweight=".21025mm">
                  <v:stroke endcap="round"/>
                  <v:path arrowok="t" o:connecttype="custom" o:connectlocs="0,0;0,350" o:connectangles="0,0" textboxrect="0,0,0,35052"/>
                </v:shape>
                <v:shape id="Shape 1824" o:spid="_x0000_s1078" style="position:absolute;left:3476;top:299;width:23866;height:0;visibility:visible;mso-wrap-style:square;v-text-anchor:top" coordsize="2386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ABcQA&#10;AADcAAAADwAAAGRycy9kb3ducmV2LnhtbESPT4vCMBTE74LfITzBi6ypri7aNYrICu5J/ANeH82z&#10;Ldu81CZq/PZmQfA4zMxvmNkimErcqHGlZQWDfgKCOLO65FzB8bD+mIBwHlljZZkUPMjBYt5uzTDV&#10;9s47uu19LiKEXYoKCu/rVEqXFWTQ9W1NHL2zbQz6KJtc6gbvEW4qOUySL2mw5LhQYE2rgrK//dUo&#10;yH5Hl59p75C7x+dpbY69sCUXlOp2wvIbhKfg3+FXe6MVDMdj+D8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AAXEAAAA3AAAAA8AAAAAAAAAAAAAAAAAmAIAAGRycy9k&#10;b3ducmV2LnhtbFBLBQYAAAAABAAEAPUAAACJAwAAAAA=&#10;" path="m,l2386584,e" filled="f" strokeweight=".21025mm">
                  <v:stroke endcap="round"/>
                  <v:path arrowok="t" o:connecttype="custom" o:connectlocs="0,0;23866,0" o:connectangles="0,0" textboxrect="0,0,2386584,0"/>
                </v:shape>
                <v:shape id="Shape 1825" o:spid="_x0000_s1079" style="position:absolute;left:26991;top:21162;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YJsQA&#10;AADcAAAADwAAAGRycy9kb3ducmV2LnhtbESP3YrCMBSE7wXfIRzBO0110ZWuUUTx58KbrT7AoTnb&#10;drc5KUm21rc3guDlMDPfMMt1Z2rRkvOVZQWTcQKCOLe64kLB9bIfLUD4gKyxtkwK7uRhver3lphq&#10;e+NvarNQiAhhn6KCMoQmldLnJRn0Y9sQR+/HOoMhSldI7fAW4aaW0ySZS4MVx4USG9qWlP9l/0bB&#10;ebbJPn3ze7DtfuHcLjsejrsPpYaDbvMFIlAX3uFX+6QVTGd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WCbEAAAA3AAAAA8AAAAAAAAAAAAAAAAAmAIAAGRycy9k&#10;b3ducmV2LnhtbFBLBQYAAAAABAAEAPUAAACJAwAAAAA=&#10;" path="m35052,l,e" filled="f" strokeweight=".21025mm">
                  <v:stroke endcap="round"/>
                  <v:path arrowok="t" o:connecttype="custom" o:connectlocs="351,0;0,0" o:connectangles="0,0" textboxrect="0,0,35052,0"/>
                </v:shape>
                <v:shape id="Shape 1826" o:spid="_x0000_s1080" style="position:absolute;left:27166;top:19425;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pD8IA&#10;AADcAAAADwAAAGRycy9kb3ducmV2LnhtbESPQYvCMBSE74L/ITxhL6KpwqrUpiKisKeFrfb+bJ5t&#10;tXkpTdTuv98sCB6HmfmGSTa9acSDOldbVjCbRiCIC6trLhWcjofJCoTzyBoby6Tglxxs0uEgwVjb&#10;J//QI/OlCBB2MSqovG9jKV1RkUE3tS1x8C62M+iD7EqpO3wGuGnkPIoW0mDNYaHClnYVFbfsbhR8&#10;j8f7bXR28nA95jojKvIcnVIfo367BuGp9+/wq/2lFcw/l/B/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kPwgAAANwAAAAPAAAAAAAAAAAAAAAAAJgCAABkcnMvZG93&#10;bnJldi54bWxQSwUGAAAAAAQABAD1AAAAhwMAAAAA&#10;" path="m17526,l,e" filled="f" strokeweight=".21025mm">
                  <v:stroke endcap="round"/>
                  <v:path arrowok="t" o:connecttype="custom" o:connectlocs="176,0;0,0" o:connectangles="0,0" textboxrect="0,0,17526,0"/>
                </v:shape>
                <v:shape id="Shape 1827" o:spid="_x0000_s1081" style="position:absolute;left:26991;top:17680;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pz8IA&#10;AADcAAAADwAAAGRycy9kb3ducmV2LnhtbERPS07DMBDdI3EHa5DYEYeitlEat6qomrLopoEDjOJp&#10;EojHkW2ScPt6UYnl0/sXu9n0YiTnO8sKXpMUBHFtdceNgq/P40sGwgdkjb1lUvBHHnbbx4cCc20n&#10;vtBYhUbEEPY5KmhDGHIpfd2SQZ/YgThyV+sMhghdI7XDKYabXi7SdCUNdhwbWhzovaX6p/o1Cs7L&#10;fbX2w3dpx2Pm3KE6lafDm1LPT/N+AyLQHP7Fd/eHVrBYxrXxTDw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2nPwgAAANwAAAAPAAAAAAAAAAAAAAAAAJgCAABkcnMvZG93&#10;bnJldi54bWxQSwUGAAAAAAQABAD1AAAAhwMAAAAA&#10;" path="m35052,l,e" filled="f" strokeweight=".21025mm">
                  <v:stroke endcap="round"/>
                  <v:path arrowok="t" o:connecttype="custom" o:connectlocs="351,0;0,0" o:connectangles="0,0" textboxrect="0,0,35052,0"/>
                </v:shape>
                <v:shape id="Shape 1828" o:spid="_x0000_s1082" style="position:absolute;left:27166;top:15943;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Y5sIA&#10;AADcAAAADwAAAGRycy9kb3ducmV2LnhtbESPQYvCMBSE74L/ITxhL6KpworWpiKisKeFrfb+bJ5t&#10;tXkpTdTuv98sCB6HmfmGSTa9acSDOldbVjCbRiCIC6trLhWcjofJEoTzyBoby6Tglxxs0uEgwVjb&#10;J//QI/OlCBB2MSqovG9jKV1RkUE3tS1x8C62M+iD7EqpO3wGuGnkPIoW0mDNYaHClnYVFbfsbhR8&#10;j8f7bXR28nA95jojKvIcnVIfo367BuGp9+/wq/2lFcw/V/B/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ZjmwgAAANwAAAAPAAAAAAAAAAAAAAAAAJgCAABkcnMvZG93&#10;bnJldi54bWxQSwUGAAAAAAQABAD1AAAAhwMAAAAA&#10;" path="m17526,l,e" filled="f" strokeweight=".21025mm">
                  <v:stroke endcap="round"/>
                  <v:path arrowok="t" o:connecttype="custom" o:connectlocs="176,0;0,0" o:connectangles="0,0" textboxrect="0,0,17526,0"/>
                </v:shape>
                <v:shape id="Shape 1829" o:spid="_x0000_s1083" style="position:absolute;left:26991;top:14198;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vdMIA&#10;AADcAAAADwAAAGRycy9kb3ducmV2LnhtbERPS27CMBDdV+IO1iB1VxxApFGIQQgE6aKbpj3AKB6S&#10;tPE4sk1Ib48Xlbp8ev9iP5lejOR8Z1nBcpGAIK6t7rhR8PV5fslA+ICssbdMCn7Jw343eyow1/bO&#10;HzRWoRExhH2OCtoQhlxKX7dk0C/sQBy5q3UGQ4SukdrhPYabXq6SJJUGO44NLQ50bKn+qW5Gwfvm&#10;UL364ftix3Pm3KkqL+VprdTzfDpsQQSawr/4z/2mFazSOD+eiU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a90wgAAANwAAAAPAAAAAAAAAAAAAAAAAJgCAABkcnMvZG93&#10;bnJldi54bWxQSwUGAAAAAAQABAD1AAAAhwMAAAAA&#10;" path="m35052,l,e" filled="f" strokeweight=".21025mm">
                  <v:stroke endcap="round"/>
                  <v:path arrowok="t" o:connecttype="custom" o:connectlocs="351,0;0,0" o:connectangles="0,0" textboxrect="0,0,35052,0"/>
                </v:shape>
                <v:shape id="Shape 1830" o:spid="_x0000_s1084" style="position:absolute;left:27166;top:12460;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ROrwA&#10;AADcAAAADwAAAGRycy9kb3ducmV2LnhtbERPvQrCMBDeBd8hnOAimuogUhtFRMFJsNr9bM622lxK&#10;E7W+vRkEx4/vP1l3phYval1lWcF0EoEgzq2uuFBwOe/HCxDOI2usLZOCDzlYr/q9BGNt33yiV+oL&#10;EULYxaig9L6JpXR5SQbdxDbEgbvZ1qAPsC2kbvEdwk0tZ1E0lwYrDg0lNrQtKX+kT6PgOBrtNtHV&#10;yf39nOmUKM8ydEoNB91mCcJT5//in/ugFcwW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RE6vAAAANwAAAAPAAAAAAAAAAAAAAAAAJgCAABkcnMvZG93bnJldi54&#10;bWxQSwUGAAAAAAQABAD1AAAAgQMAAAAA&#10;" path="m17526,l,e" filled="f" strokeweight=".21025mm">
                  <v:stroke endcap="round"/>
                  <v:path arrowok="t" o:connecttype="custom" o:connectlocs="176,0;0,0" o:connectangles="0,0" textboxrect="0,0,17526,0"/>
                </v:shape>
                <v:shape id="Shape 1831" o:spid="_x0000_s1085" style="position:absolute;left:26991;top:10738;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gE8QA&#10;AADcAAAADwAAAGRycy9kb3ducmV2LnhtbESPwW7CMBBE75X4B2uRuBUHECWkGIRAQA9cSPsBq3hJ&#10;UuJ1ZJsQ/r6uVKnH0cy80aw2vWlER87XlhVMxgkI4sLqmksFX5+H1xSED8gaG8uk4EkeNuvBywoz&#10;bR98oS4PpYgQ9hkqqEJoMyl9UZFBP7YtcfSu1hkMUbpSaoePCDeNnCbJmzRYc1yosKVdRcUtvxsF&#10;5/k2X/j2+2i7Q+rcPj8dT/uZUqNhv30HEagP/+G/9odWME2X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4BPEAAAA3AAAAA8AAAAAAAAAAAAAAAAAmAIAAGRycy9k&#10;b3ducmV2LnhtbFBLBQYAAAAABAAEAPUAAACJAwAAAAA=&#10;" path="m35052,l,e" filled="f" strokeweight=".21025mm">
                  <v:stroke endcap="round"/>
                  <v:path arrowok="t" o:connecttype="custom" o:connectlocs="351,0;0,0" o:connectangles="0,0" textboxrect="0,0,35052,0"/>
                </v:shape>
                <v:shape id="Shape 1832" o:spid="_x0000_s1086" style="position:absolute;left:27166;top:9001;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L4bwA&#10;AADcAAAADwAAAGRycy9kb3ducmV2LnhtbERPzQ7BQBC+S7zDZiQuwpaDUJaIkDhJlN5Hd7SlO9t0&#10;F/X29iBx/PL9L9etqcSLGldaVjAeRSCIM6tLzhVczvvhDITzyBory6TgQw7Wq25nibG2bz7RK/G5&#10;CCHsYlRQeF/HUrqsIINuZGviwN1sY9AH2ORSN/gO4aaSkyiaSoMlh4YCa9oWlD2Sp1FwHAx2m+jq&#10;5P5+TnVClKUpOqX6vXazAOGp9X/xz33QCibzMD+cC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VovhvAAAANwAAAAPAAAAAAAAAAAAAAAAAJgCAABkcnMvZG93bnJldi54&#10;bWxQSwUGAAAAAAQABAD1AAAAgQMAAAAA&#10;" path="m17526,l,e" filled="f" strokeweight=".21025mm">
                  <v:stroke endcap="round"/>
                  <v:path arrowok="t" o:connecttype="custom" o:connectlocs="176,0;0,0" o:connectangles="0,0" textboxrect="0,0,17526,0"/>
                </v:shape>
                <v:shape id="Shape 1833" o:spid="_x0000_s1087" style="position:absolute;left:26991;top:7264;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BJMUA&#10;AADcAAAADwAAAGRycy9kb3ducmV2LnhtbESPzW7CMBCE75V4B2uRuBUHUAtNcSIE4ufAhdAHWMXb&#10;JG28jmwT0revKyH1OJqZbzTrfDCt6Mn5xrKC2TQBQVxa3XCl4OO6f16B8AFZY2uZFPyQhzwbPa0x&#10;1fbOF+qLUIkIYZ+igjqELpXSlzUZ9FPbEUfv0zqDIUpXSe3wHuGmlfMkeZUGG44LNXa0ran8Lm5G&#10;wfllUyx993Ww/X7l3K44Ho67hVKT8bB5BxFoCP/hR/ukFczfF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kEkxQAAANwAAAAPAAAAAAAAAAAAAAAAAJgCAABkcnMv&#10;ZG93bnJldi54bWxQSwUGAAAAAAQABAD1AAAAigMAAAAA&#10;" path="m35052,l,e" filled="f" strokeweight=".21025mm">
                  <v:stroke endcap="round"/>
                  <v:path arrowok="t" o:connecttype="custom" o:connectlocs="351,0;0,0" o:connectangles="0,0" textboxrect="0,0,35052,0"/>
                </v:shape>
                <v:shape id="Shape 1834" o:spid="_x0000_s1088" style="position:absolute;left:27166;top:5519;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oecIA&#10;AADcAAAADwAAAGRycy9kb3ducmV2LnhtbESPQYvCMBSE74L/ITxhL6KpworWpiKisKeFrfb+bJ5t&#10;tXkpTdTuv98sCB6HmfmGSTa9acSDOldbVjCbRiCIC6trLhWcjofJEoTzyBoby6Tglxxs0uEgwVjb&#10;J//QI/OlCBB2MSqovG9jKV1RkUE3tS1x8C62M+iD7EqpO3wGuGnkPIoW0mDNYaHClnYVFbfsbhR8&#10;j8f7bXR28nA95jojKvIcnVIfo367BuGp9+/wq/2lFcxXn/B/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Sh5wgAAANwAAAAPAAAAAAAAAAAAAAAAAJgCAABkcnMvZG93&#10;bnJldi54bWxQSwUGAAAAAAQABAD1AAAAhwMAAAAA&#10;" path="m17526,l,e" filled="f" strokeweight=".21025mm">
                  <v:stroke endcap="round"/>
                  <v:path arrowok="t" o:connecttype="custom" o:connectlocs="176,0;0,0" o:connectangles="0,0" textboxrect="0,0,17526,0"/>
                </v:shape>
                <v:shape id="Shape 1835" o:spid="_x0000_s1089" style="position:absolute;left:26991;top:3781;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dPcUA&#10;AADcAAAADwAAAGRycy9kb3ducmV2LnhtbESPwW7CMBBE75X4B2uRemscitqggEEIROihF9J+wCpe&#10;kkC8jmw3Sf++rlSpx9HMvNFsdpPpxEDOt5YVLJIUBHFldcu1gs+P09MKhA/IGjvLpOCbPOy2s4cN&#10;5tqOfKGhDLWIEPY5KmhC6HMpfdWQQZ/Ynjh6V+sMhihdLbXDMcJNJ5/T9FUabDkuNNjToaHqXn4Z&#10;Be8v+zLz/a2ww2nl3LE8F+fjUqnH+bRfgwg0hf/wX/tNK1imG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09xQAAANwAAAAPAAAAAAAAAAAAAAAAAJgCAABkcnMv&#10;ZG93bnJldi54bWxQSwUGAAAAAAQABAD1AAAAigMAAAAA&#10;" path="m35052,l,e" filled="f" strokeweight=".21025mm">
                  <v:stroke endcap="round"/>
                  <v:path arrowok="t" o:connecttype="custom" o:connectlocs="351,0;0,0" o:connectangles="0,0" textboxrect="0,0,35052,0"/>
                </v:shape>
                <v:shape id="Shape 1836" o:spid="_x0000_s1090" style="position:absolute;left:27166;top:2036;width:176;height:0;visibility:visible;mso-wrap-style:square;v-text-anchor:top" coordsize="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ZUcIA&#10;AADcAAAADwAAAGRycy9kb3ducmV2LnhtbESPQWvCQBSE7wX/w/IEL6IbDRSJriJSwVOhibk/s88k&#10;mn0bstsk/vtuodDjMDPfMLvDaBrRU+dqywpWywgEcWF1zaWCa3ZebEA4j6yxsUwKXuTgsJ+87TDR&#10;duAv6lNfigBhl6CCyvs2kdIVFRl0S9sSB+9uO4M+yK6UusMhwE0j11H0Lg3WHBYqbOlUUfFMv42C&#10;z/n84xjdnDw/slynREWeo1NqNh2PWxCeRv8f/mtftIJ4FcPvmXA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hlRwgAAANwAAAAPAAAAAAAAAAAAAAAAAJgCAABkcnMvZG93&#10;bnJldi54bWxQSwUGAAAAAAQABAD1AAAAhwMAAAAA&#10;" path="m17526,l,e" filled="f" strokeweight=".21025mm">
                  <v:stroke endcap="round"/>
                  <v:path arrowok="t" o:connecttype="custom" o:connectlocs="176,0;0,0" o:connectangles="0,0" textboxrect="0,0,17526,0"/>
                </v:shape>
                <v:shape id="Shape 1837" o:spid="_x0000_s1091" style="position:absolute;left:26991;top:299;width:351;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ksEA&#10;AADcAAAADwAAAGRycy9kb3ducmV2LnhtbERPyW7CMBC9I/UfrKnUG3EoYlHAIFTEcuBC4ANG8ZAE&#10;4nFkuyH9+/qAxPHp7ct1bxrRkfO1ZQWjJAVBXFhdc6ngetkN5yB8QNbYWCYFf+RhvfoYLDHT9sln&#10;6vJQihjCPkMFVQhtJqUvKjLoE9sSR+5mncEQoSuldviM4aaR32k6lQZrjg0VtvRTUfHIf42C02ST&#10;z3x739tuN3dumx/2h+1Yqa/PfrMAEagPb/HLfdQKxqO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835LBAAAA3AAAAA8AAAAAAAAAAAAAAAAAmAIAAGRycy9kb3du&#10;cmV2LnhtbFBLBQYAAAAABAAEAPUAAACGAwAAAAA=&#10;" path="m35052,l,e" filled="f" strokeweight=".21025mm">
                  <v:stroke endcap="round"/>
                  <v:path arrowok="t" o:connecttype="custom" o:connectlocs="351,0;0,0" o:connectangles="0,0" textboxrect="0,0,35052,0"/>
                </v:shape>
                <v:shape id="Shape 1838" o:spid="_x0000_s1092" style="position:absolute;left:27342;top:299;width:0;height:20863;visibility:visible;mso-wrap-style:square;v-text-anchor:top" coordsize="0,208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HmMIA&#10;AADcAAAADwAAAGRycy9kb3ducmV2LnhtbESPW4vCMBCF3xf8D2EE39bUCrtSjSKCIEhh18v70IxN&#10;sZmUJtX23xthYR8P5/JxVpve1uJBra8cK5hNExDEhdMVlwou5/3nAoQPyBprx6RgIA+b9ehjhZl2&#10;T/6lxymUIo6wz1CBCaHJpPSFIYt+6hri6N1cazFE2ZZSt/iM47aWaZJ8SYsVR4LBhnaGivups5F7&#10;2HfDz9FXeX4dFt6meWeSXKnJuN8uQQTqw3/4r33QCubpN7z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geYwgAAANwAAAAPAAAAAAAAAAAAAAAAAJgCAABkcnMvZG93&#10;bnJldi54bWxQSwUGAAAAAAQABAD1AAAAhwMAAAAA&#10;" path="m,2086356l,e" filled="f" strokeweight=".21025mm">
                  <v:stroke endcap="round"/>
                  <v:path arrowok="t" o:connecttype="custom" o:connectlocs="0,20863;0,0" o:connectangles="0,0" textboxrect="0,0,0,2086356"/>
                </v:shape>
                <v:shape id="Shape 1839" o:spid="_x0000_s1093" style="position:absolute;left:3476;top:20858;width:76;height:304;visibility:visible;mso-wrap-style:square;v-text-anchor:top" coordsize="762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PN8IA&#10;AADcAAAADwAAAGRycy9kb3ducmV2LnhtbERPPW/CMBDdK/EfrKvEVpyGilYpJkJEiC4dgJaup/gS&#10;p43PUexA+Pd4qMT49L6X+WhbcabeN44VPM8SEMSl0w3XCr6O26c3ED4ga2wdk4IrechXk4clZtpd&#10;eE/nQ6hFDGGfoQITQpdJ6UtDFv3MdcSRq1xvMUTY11L3eInhtpVpkiykxYZjg8GONobKv8NgFWD5&#10;w0N62v0ORfES5p+mOn2/VkpNH8f1O4hAY7iL/90fWsE8jWvjmX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c83wgAAANwAAAAPAAAAAAAAAAAAAAAAAJgCAABkcnMvZG93&#10;bnJldi54bWxQSwUGAAAAAAQABAD1AAAAhwMAAAAA&#10;" path="m,30480l7620,e" filled="f" strokeweight=".4205mm">
                  <v:stroke endcap="round"/>
                  <v:path arrowok="t" o:connecttype="custom" o:connectlocs="0,304;76,0" o:connectangles="0,0" textboxrect="0,0,7620,30480"/>
                </v:shape>
                <v:shape id="Shape 1840" o:spid="_x0000_s1094" style="position:absolute;left:3605;top:20454;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iKMcA&#10;AADcAAAADwAAAGRycy9kb3ducmV2LnhtbESPQWvCQBSE74L/YXlCL1I3WmxrdBUpDRQPxdoIHh+7&#10;zySYfRuyq0n/fbcg9DjMzDfMatPbWtyo9ZVjBdNJAoJYO1NxoSD/zh5fQfiAbLB2TAp+yMNmPRys&#10;MDWu4y+6HUIhIoR9igrKEJpUSq9LsugnriGO3tm1FkOUbSFNi12E21rOkuRZWqw4LpTY0FtJ+nK4&#10;WgX787w+5ccke3+56vG+0J+7/DRW6mHUb5cgAvXhP3xvfxgFT7MF/J2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EoijHAAAA3AAAAA8AAAAAAAAAAAAAAAAAmAIAAGRy&#10;cy9kb3ducmV2LnhtbFBLBQYAAAAABAAEAPUAAACMAwAAAAA=&#10;" path="m,3048l,e" filled="f" strokeweight=".4205mm">
                  <v:stroke endcap="round"/>
                  <v:path arrowok="t" o:connecttype="custom" o:connectlocs="0,30;0,0" o:connectangles="0,0" textboxrect="0,0,0,3048"/>
                </v:shape>
                <v:shape id="Shape 1841" o:spid="_x0000_s1095" style="position:absolute;left:3681;top:19753;width:46;height:297;visibility:visible;mso-wrap-style:square;v-text-anchor:top" coordsize="4572,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VY8EA&#10;AADcAAAADwAAAGRycy9kb3ducmV2LnhtbERPy4rCMBTdD/gP4QpuiqaOjDNUo8gwYrc+YFzeaa5t&#10;sbnpJFHr35uF4PJw3vNlZxpxJedrywrGoxQEcWF1zaWCw349/ALhA7LGxjIpuJOH5aL3NsdM2xtv&#10;6boLpYgh7DNUUIXQZlL6oiKDfmRb4sidrDMYInSl1A5vMdw08j1Np9JgzbGhwpa+KyrOu4tRsD4n&#10;f8WRU8pN/pEkP5uN+/z/VWrQ71YzEIG68BI/3blWMJnE+fFMPA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dVWPBAAAA3AAAAA8AAAAAAAAAAAAAAAAAmAIAAGRycy9kb3du&#10;cmV2LnhtbFBLBQYAAAAABAAEAPUAAACGAwAAAAA=&#10;" path="m,29718l4572,e" filled="f" strokeweight=".4205mm">
                  <v:stroke endcap="round"/>
                  <v:path arrowok="t" o:connecttype="custom" o:connectlocs="0,297;46,0" o:connectangles="0,0" textboxrect="0,0,4572,29718"/>
                </v:shape>
                <v:shape id="Shape 1842" o:spid="_x0000_s1096" style="position:absolute;left:3803;top:19349;width:0;height:23;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mTcMA&#10;AADcAAAADwAAAGRycy9kb3ducmV2LnhtbESPUWvCMBSF3wf+h3CFvc3UiqNUo4ggyHCMqT/gmlyb&#10;YnNTmmjrv18Ggz0ezjnf4SzXg2vEg7pQe1YwnWQgiLU3NVcKzqfdWwEiRGSDjWdS8KQA69XoZYml&#10;8T1/0+MYK5EgHEpUYGNsSymDtuQwTHxLnLyr7xzGJLtKmg77BHeNzLPsXTqsOS1YbGlrSd+Od6eg&#10;yCXb2VzLe28vH19Ffvjc9Vqp1/GwWYCINMT/8F97bxTM5j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SmTcMAAADcAAAADwAAAAAAAAAAAAAAAACYAgAAZHJzL2Rv&#10;d25yZXYueG1sUEsFBgAAAAAEAAQA9QAAAIgDAAAAAA==&#10;" path="m,2286l,e" filled="f" strokeweight=".4205mm">
                  <v:stroke endcap="round"/>
                  <v:path arrowok="t" o:connecttype="custom" o:connectlocs="0,23;0,0" o:connectangles="0,0" textboxrect="0,0,0,2286"/>
                </v:shape>
                <v:shape id="Shape 1843" o:spid="_x0000_s1097" style="position:absolute;left:3880;top:18640;width:53;height:305;visibility:visible;mso-wrap-style:square;v-text-anchor:top" coordsize="533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iQMUA&#10;AADcAAAADwAAAGRycy9kb3ducmV2LnhtbESP0WrCQBRE3wv+w3KFvunGhBZJXaVaWmLxResHXLPX&#10;bGz2bshuNf69Kwh9HGbmDDNb9LYRZ+p87VjBZJyAIC6drrlSsP/5HE1B+ICssXFMCq7kYTEfPM0w&#10;1+7CWzrvQiUihH2OCkwIbS6lLw1Z9GPXEkfv6DqLIcqukrrDS4TbRqZJ8iot1hwXDLa0MlT+7v6s&#10;gnJvDse0+MblMvNF87U5mXT9odTzsH9/AxGoD//hR7vQCrKXD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2JAxQAAANwAAAAPAAAAAAAAAAAAAAAAAJgCAABkcnMv&#10;ZG93bnJldi54bWxQSwUGAAAAAAQABAD1AAAAigMAAAAA&#10;" path="m,30480l5334,e" filled="f" strokeweight=".4205mm">
                  <v:stroke endcap="round"/>
                  <v:path arrowok="t" o:connecttype="custom" o:connectlocs="0,305;53,0" o:connectangles="0,0" textboxrect="0,0,5334,30480"/>
                </v:shape>
                <v:shape id="Shape 1844" o:spid="_x0000_s1098" style="position:absolute;left:4009;top:18236;width:0;height:23;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bosQA&#10;AADcAAAADwAAAGRycy9kb3ducmV2LnhtbESPUWvCMBSF3wf7D+EOfJvpqo5SjSKCIGMydP6Aa3Jt&#10;ypqb0kTb/ftFEPZ4OOd8h7NYDa4RN+pC7VnB2zgDQay9qblScPrevhYgQkQ22HgmBb8UYLV8flpg&#10;aXzPB7odYyUShEOJCmyMbSll0JYchrFviZN38Z3DmGRXSdNhn+CukXmWvUuHNacFiy1tLOmf49Up&#10;KHLJdjLT8trb88dXkX/ut71WavQyrOcgIg3xP/xo74yCyWwK9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m6LEAAAA3AAAAA8AAAAAAAAAAAAAAAAAmAIAAGRycy9k&#10;b3ducmV2LnhtbFBLBQYAAAAABAAEAPUAAACJAwAAAAA=&#10;" path="m,2286l,e" filled="f" strokeweight=".4205mm">
                  <v:stroke endcap="round"/>
                  <v:path arrowok="t" o:connecttype="custom" o:connectlocs="0,23;0,0" o:connectangles="0,0" textboxrect="0,0,0,2286"/>
                </v:shape>
                <v:shape id="Shape 1845" o:spid="_x0000_s1099" style="position:absolute;left:4085;top:17528;width:46;height:305;visibility:visible;mso-wrap-style:square;v-text-anchor:top" coordsize="45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2M8QA&#10;AADcAAAADwAAAGRycy9kb3ducmV2LnhtbESPQWvCQBSE7wX/w/IEb3WjrSLRVUQQ4kVaFcHbI/vM&#10;hmTfhuzWxH/vFgo9DjPzDbPa9LYWD2p96VjBZJyAIM6dLrlQcDnv3xcgfEDWWDsmBU/ysFkP3laY&#10;atfxNz1OoRARwj5FBSaEJpXS54Ys+rFriKN3d63FEGVbSN1iF+G2ltMkmUuLJccFgw3tDOXV6ccq&#10;CHtdLTK/TW6HzFRdd7x+fR6mSo2G/XYJIlAf/sN/7Uwr+JjN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9jPEAAAA3AAAAA8AAAAAAAAAAAAAAAAAmAIAAGRycy9k&#10;b3ducmV2LnhtbFBLBQYAAAAABAAEAPUAAACJAwAAAAA=&#10;" path="m,30480l4572,e" filled="f" strokeweight=".4205mm">
                  <v:stroke endcap="round"/>
                  <v:path arrowok="t" o:connecttype="custom" o:connectlocs="0,305;46,0" o:connectangles="0,0" textboxrect="0,0,4572,30480"/>
                </v:shape>
                <v:shape id="Shape 1846" o:spid="_x0000_s1100" style="position:absolute;left:4207;top:17154;width:0;height:23;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sMA&#10;AADcAAAADwAAAGRycy9kb3ducmV2LnhtbESPUWvCMBSF3wf+h3AF32ZqRSmdUYYgjOGQqT/gmtw1&#10;Zc1NaaKt/94MhD0ezjnf4aw2g2vEjbpQe1Ywm2YgiLU3NVcKzqfdawEiRGSDjWdScKcAm/XoZYWl&#10;8T1/0+0YK5EgHEpUYGNsSymDtuQwTH1LnLwf3zmMSXaVNB32Ce4amWfZUjqsOS1YbGlrSf8er05B&#10;kUu284WW195ePg9Fvv/a9VqpyXh4fwMRaYj/4Wf7wyiYL5bwd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TsMAAADcAAAADwAAAAAAAAAAAAAAAACYAgAAZHJzL2Rv&#10;d25yZXYueG1sUEsFBgAAAAAEAAQA9QAAAIgDAAAAAA==&#10;" path="m,2286l,e" filled="f" strokeweight=".4205mm">
                  <v:stroke endcap="round"/>
                  <v:path arrowok="t" o:connecttype="custom" o:connectlocs="0,23;0,0" o:connectangles="0,0" textboxrect="0,0,0,2286"/>
                </v:shape>
                <v:shape id="Shape 1847" o:spid="_x0000_s1101" style="position:absolute;left:4283;top:16446;width:54;height:304;visibility:visible;mso-wrap-style:square;v-text-anchor:top" coordsize="533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kQ8UA&#10;AADcAAAADwAAAGRycy9kb3ducmV2LnhtbESPwW7CMBBE75X6D9ZW4gZOg2hRwKACAoWqlwIfsMRL&#10;nDZeR7GB8Pe4ElKPo5l5o5nOO1uLC7W+cqzgdZCAIC6crrhUcNiv+2MQPiBrrB2Tght5mM+en6aY&#10;aXflb7rsQikihH2GCkwITSalLwxZ9APXEEfv5FqLIcq2lLrFa4TbWqZJ8iYtVhwXDDa0NFT87s5W&#10;QXEwx1Oaf+JiMfR5vfn6Mel2pVTvpfuYgAjUhf/wo51rBcPRO/yd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GRDxQAAANwAAAAPAAAAAAAAAAAAAAAAAJgCAABkcnMv&#10;ZG93bnJldi54bWxQSwUGAAAAAAQABAD1AAAAigMAAAAA&#10;" path="m,30480l5334,e" filled="f" strokeweight=".4205mm">
                  <v:stroke endcap="round"/>
                  <v:path arrowok="t" o:connecttype="custom" o:connectlocs="0,304;54,0" o:connectangles="0,0" textboxrect="0,0,5334,30480"/>
                </v:shape>
                <v:shape id="Shape 1848" o:spid="_x0000_s1102" style="position:absolute;left:4413;top:16042;width:0;height:23;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Rp8AA&#10;AADcAAAADwAAAGRycy9kb3ducmV2LnhtbERP3WrCMBS+H/gO4QjezdSKo1SjiCCM4RhTH+CYHJti&#10;c1KaaOvbm4vBLj++/9VmcI14UBdqzwpm0wwEsfam5krB+bR/L0CEiGyw8UwKnhRgsx69rbA0vudf&#10;ehxjJVIIhxIV2BjbUsqgLTkMU98SJ+7qO4cxwa6SpsM+hbtG5ln2IR3WnBostrSzpG/Hu1NQ5JLt&#10;fKHlvbeXr58iP3zve63UZDxslyAiDfFf/Of+NArmi7Q2nU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yRp8AAAADcAAAADwAAAAAAAAAAAAAAAACYAgAAZHJzL2Rvd25y&#10;ZXYueG1sUEsFBgAAAAAEAAQA9QAAAIUDAAAAAA==&#10;" path="m,2286l,e" filled="f" strokeweight=".4205mm">
                  <v:stroke endcap="round"/>
                  <v:path arrowok="t" o:connecttype="custom" o:connectlocs="0,23;0,0" o:connectangles="0,0" textboxrect="0,0,0,2286"/>
                </v:shape>
                <v:shape id="Shape 1849" o:spid="_x0000_s1103" style="position:absolute;left:4489;top:15333;width:46;height:305;visibility:visible;mso-wrap-style:square;v-text-anchor:top" coordsize="45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8NsUA&#10;AADcAAAADwAAAGRycy9kb3ducmV2LnhtbESPT2vCQBTE7wW/w/KE3upGa0Wjq4ggxEupfxC8PbLP&#10;bEj2bchuTfrt3UKhx2FmfsOsNr2txYNaXzpWMB4lIIhzp0suFFzO+7c5CB+QNdaOScEPedisBy8r&#10;TLXr+EiPUyhEhLBPUYEJoUml9Lkhi37kGuLo3V1rMUTZFlK32EW4reUkSWbSYslxwWBDO0N5dfq2&#10;CsJeV/PMb5PbITNV131ev6aHiVKvw367BBGoD//hv3amFbx/LOD3TD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vw2xQAAANwAAAAPAAAAAAAAAAAAAAAAAJgCAABkcnMv&#10;ZG93bnJldi54bWxQSwUGAAAAAAQABAD1AAAAigMAAAAA&#10;" path="m,30480l4572,e" filled="f" strokeweight=".4205mm">
                  <v:stroke endcap="round"/>
                  <v:path arrowok="t" o:connecttype="custom" o:connectlocs="0,305;46,0" o:connectangles="0,0" textboxrect="0,0,4572,30480"/>
                </v:shape>
                <v:shape id="Shape 1850" o:spid="_x0000_s1104" style="position:absolute;left:4611;top:14929;width:0;height:23;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XHMAA&#10;AADcAAAADwAAAGRycy9kb3ducmV2LnhtbERP3WrCMBS+H/gO4QjezdTKpFSjiCCM4RhTH+CYHJti&#10;c1KaaOvbm4vBLj++/9VmcI14UBdqzwpm0wwEsfam5krB+bR/L0CEiGyw8UwKnhRgsx69rbA0vudf&#10;ehxjJVIIhxIV2BjbUsqgLTkMU98SJ+7qO4cxwa6SpsM+hbtG5lm2kA5rTg0WW9pZ0rfj3Skocsl2&#10;/qHlvbeXr58iP3zve63UZDxslyAiDfFf/Of+NArmizQ/nU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ZXHMAAAADcAAAADwAAAAAAAAAAAAAAAACYAgAAZHJzL2Rvd25y&#10;ZXYueG1sUEsFBgAAAAAEAAQA9QAAAIUDAAAAAA==&#10;" path="m,2286l,e" filled="f" strokeweight=".4205mm">
                  <v:stroke endcap="round"/>
                  <v:path arrowok="t" o:connecttype="custom" o:connectlocs="0,23;0,0" o:connectangles="0,0" textboxrect="0,0,0,2286"/>
                </v:shape>
                <v:shape id="Shape 1851" o:spid="_x0000_s1105" style="position:absolute;left:4687;top:14221;width:54;height:304;visibility:visible;mso-wrap-style:square;v-text-anchor:top" coordsize="533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TEcUA&#10;AADcAAAADwAAAGRycy9kb3ducmV2LnhtbESP0WrCQBRE3wv+w3IF3+rGCFJiVqmKEktfqn7AbfYm&#10;mzZ7N2RXjX/fLRT6OMzMGSZfD7YVN+p941jBbJqAIC6dbrhWcDnvn19A+ICssXVMCh7kYb0aPeWY&#10;aXfnD7qdQi0ihH2GCkwIXSalLw1Z9FPXEUevcr3FEGVfS93jPcJtK9MkWUiLDccFgx1tDZXfp6tV&#10;UF7MZ5UWb7jZzH3RHt6/THrcKTUZD69LEIGG8B/+axdawXwx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ZMRxQAAANwAAAAPAAAAAAAAAAAAAAAAAJgCAABkcnMv&#10;ZG93bnJldi54bWxQSwUGAAAAAAQABAD1AAAAigMAAAAA&#10;" path="m,30480l5334,e" filled="f" strokeweight=".4205mm">
                  <v:stroke endcap="round"/>
                  <v:path arrowok="t" o:connecttype="custom" o:connectlocs="0,304;54,0" o:connectangles="0,0" textboxrect="0,0,5334,30480"/>
                </v:shape>
                <v:shape id="Shape 1852" o:spid="_x0000_s1106" style="position:absolute;left:4817;top:13817;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JmcYA&#10;AADcAAAADwAAAGRycy9kb3ducmV2LnhtbESPQWvCQBSE7wX/w/IEL6IbLY0SXUVEofRQrEbw+Nh9&#10;JsHs25BdNf333UKhx2FmvmGW687W4kGtrxwrmIwTEMTamYoLBflpP5qD8AHZYO2YFHyTh/Wq97LE&#10;zLgnf9HjGAoRIewzVFCG0GRSel2SRT92DXH0rq61GKJsC2lafEa4reU0SVJpseK4UGJD25L07Xi3&#10;Cg7Xt/qSn5P9bnbXw0OhPz/yy1CpQb/bLEAE6sJ/+K/9bhS8pl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qJmcYAAADcAAAADwAAAAAAAAAAAAAAAACYAgAAZHJz&#10;L2Rvd25yZXYueG1sUEsFBgAAAAAEAAQA9QAAAIsDAAAAAA==&#10;" path="m,3048l,e" filled="f" strokeweight=".4205mm">
                  <v:stroke endcap="round"/>
                  <v:path arrowok="t" o:connecttype="custom" o:connectlocs="0,30;0,0" o:connectangles="0,0" textboxrect="0,0,0,3048"/>
                </v:shape>
                <v:shape id="Shape 1853" o:spid="_x0000_s1107" style="position:absolute;left:4893;top:13139;width:46;height:304;visibility:visible;mso-wrap-style:square;v-text-anchor:top" coordsize="45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BYcMA&#10;AADcAAAADwAAAGRycy9kb3ducmV2LnhtbESPQYvCMBSE7wv+h/AEb2uqLiLVKCII9SK7KoK3R/Ns&#10;SpuX0kRb/71ZWNjjMDPfMKtNb2vxpNaXjhVMxgkI4tzpkgsFl/P+cwHCB2SNtWNS8CIPm/XgY4Wp&#10;dh3/0PMUChEh7FNUYEJoUil9bsiiH7uGOHp311oMUbaF1C12EW5rOU2SubRYclww2NDOUF6dHlZB&#10;2Otqkfltcjtkpuq64/X76zBVajTst0sQgfrwH/5rZ1rBbD6D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oBYcMAAADcAAAADwAAAAAAAAAAAAAAAACYAgAAZHJzL2Rv&#10;d25yZXYueG1sUEsFBgAAAAAEAAQA9QAAAIgDAAAAAA==&#10;" path="m,30480l4572,e" filled="f" strokeweight=".4205mm">
                  <v:stroke endcap="round"/>
                  <v:path arrowok="t" o:connecttype="custom" o:connectlocs="0,304;46,0" o:connectangles="0,0" textboxrect="0,0,4572,30480"/>
                </v:shape>
                <v:shape id="Shape 1854" o:spid="_x0000_s1108" style="position:absolute;left:5015;top:12735;width:0;height:23;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RH8QA&#10;AADcAAAADwAAAGRycy9kb3ducmV2LnhtbESP3WoCMRSE7wu+QziCdzXr2sqyNYoIgkhL8ecBTpPT&#10;zdLNybKJ7vr2plDo5TAz3zDL9eAacaMu1J4VzKYZCGLtTc2Vgst591yACBHZYOOZFNwpwHo1elpi&#10;aXzPR7qdYiUShEOJCmyMbSll0JYchqlviZP37TuHMcmukqbDPsFdI/MsW0iHNacFiy1tLemf09Up&#10;KHLJdv6q5bW3X4fPIn//2PVaqcl42LyBiDTE//Bfe28UzBcv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UR/EAAAA3AAAAA8AAAAAAAAAAAAAAAAAmAIAAGRycy9k&#10;b3ducmV2LnhtbFBLBQYAAAAABAAEAPUAAACJAwAAAAA=&#10;" path="m,2286l,e" filled="f" strokeweight=".4205mm">
                  <v:stroke endcap="round"/>
                  <v:path arrowok="t" o:connecttype="custom" o:connectlocs="0,23;0,0" o:connectangles="0,0" textboxrect="0,0,0,2286"/>
                </v:shape>
                <v:shape id="Shape 1855" o:spid="_x0000_s1109" style="position:absolute;left:5091;top:12026;width:53;height:305;visibility:visible;mso-wrap-style:square;v-text-anchor:top" coordsize="533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VEsUA&#10;AADcAAAADwAAAGRycy9kb3ducmV2LnhtbESP0WrCQBRE3wv9h+UWfNNNI5USXUPTosTSl1o/4Jq9&#10;ZqPZuyG7avr3bkHo4zAzZ5hFPthWXKj3jWMFz5MEBHHldMO1gt3PavwKwgdkja1jUvBLHvLl48MC&#10;M+2u/E2XbahFhLDPUIEJocuk9JUhi37iOuLoHVxvMUTZ11L3eI1w28o0SWbSYsNxwWBH74aq0/Zs&#10;FVQ7sz+k5ScWxdSX7frraNLNh1Kjp+FtDiLQEP7D93apFUxnL/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pUSxQAAANwAAAAPAAAAAAAAAAAAAAAAAJgCAABkcnMv&#10;ZG93bnJldi54bWxQSwUGAAAAAAQABAD1AAAAigMAAAAA&#10;" path="m,30480l5334,e" filled="f" strokeweight=".4205mm">
                  <v:stroke endcap="round"/>
                  <v:path arrowok="t" o:connecttype="custom" o:connectlocs="0,305;53,0" o:connectangles="0,0" textboxrect="0,0,5334,30480"/>
                </v:shape>
                <v:shape id="Shape 1856" o:spid="_x0000_s1110" style="position:absolute;left:5221;top:11622;width:0;height:31;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PmsYA&#10;AADcAAAADwAAAGRycy9kb3ducmV2LnhtbESPT2vCQBTE70K/w/IKvUjd2GIqqatIqVA8iH8ieHzs&#10;PpPQ7NuQXTV+e1cQPA4z8xtmMutsLc7U+sqxguEgAUGsnam4UJDvFu9jED4gG6wdk4IreZhNX3oT&#10;zIy78IbO21CICGGfoYIyhCaT0uuSLPqBa4ijd3StxRBlW0jT4iXCbS0/kiSVFiuOCyU29FOS/t+e&#10;rIL1cVQf8n2y+P066f660Ktlfugr9fbazb9BBOrCM/xo/xkFn2kK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GPmsYAAADcAAAADwAAAAAAAAAAAAAAAACYAgAAZHJz&#10;L2Rvd25yZXYueG1sUEsFBgAAAAAEAAQA9QAAAIsDAAAAAA==&#10;" path="m,3048l,e" filled="f" strokeweight=".4205mm">
                  <v:stroke endcap="round"/>
                  <v:path arrowok="t" o:connecttype="custom" o:connectlocs="0,31;0,0" o:connectangles="0,0" textboxrect="0,0,0,3048"/>
                </v:shape>
                <v:shape id="Shape 1857" o:spid="_x0000_s1111" style="position:absolute;left:5297;top:10944;width:46;height:305;visibility:visible;mso-wrap-style:square;v-text-anchor:top" coordsize="45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HYsQA&#10;AADcAAAADwAAAGRycy9kb3ducmV2LnhtbESPQWvCQBSE7wX/w/IEb3WjLSrRVUQQ4kVaFcHbI/vM&#10;hmTfhuzWxH/vFgo9DjPzDbPa9LYWD2p96VjBZJyAIM6dLrlQcDnv3xcgfEDWWDsmBU/ysFkP3laY&#10;atfxNz1OoRARwj5FBSaEJpXS54Ys+rFriKN3d63FEGVbSN1iF+G2ltMkmUmLJccFgw3tDOXV6ccq&#10;CHtdLTK/TW6HzFRdd7x+fR6mSo2G/XYJIlAf/sN/7Uwr+JjN4f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B2LEAAAA3AAAAA8AAAAAAAAAAAAAAAAAmAIAAGRycy9k&#10;b3ducmV2LnhtbFBLBQYAAAAABAAEAPUAAACJAwAAAAA=&#10;" path="m,30480l4572,e" filled="f" strokeweight=".4205mm">
                  <v:stroke endcap="round"/>
                  <v:path arrowok="t" o:connecttype="custom" o:connectlocs="0,305;46,0" o:connectangles="0,0" textboxrect="0,0,4572,30480"/>
                </v:shape>
                <v:shape id="Shape 1858" o:spid="_x0000_s1112" style="position:absolute;left:5419;top:10540;width:0;height:23;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bGsAA&#10;AADcAAAADwAAAGRycy9kb3ducmV2LnhtbERP3WrCMBS+H/gO4QjezdTKpFSjiCCM4RhTH+CYHJti&#10;c1KaaOvbm4vBLj++/9VmcI14UBdqzwpm0wwEsfam5krB+bR/L0CEiGyw8UwKnhRgsx69rbA0vudf&#10;ehxjJVIIhxIV2BjbUsqgLTkMU98SJ+7qO4cxwa6SpsM+hbtG5lm2kA5rTg0WW9pZ0rfj3Skocsl2&#10;/qHlvbeXr58iP3zve63UZDxslyAiDfFf/Of+NArmi7Q2nU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BbGsAAAADcAAAADwAAAAAAAAAAAAAAAACYAgAAZHJzL2Rvd25y&#10;ZXYueG1sUEsFBgAAAAAEAAQA9QAAAIUDAAAAAA==&#10;" path="m,2286l,e" filled="f" strokeweight=".4205mm">
                  <v:stroke endcap="round"/>
                  <v:path arrowok="t" o:connecttype="custom" o:connectlocs="0,23;0,0" o:connectangles="0,0" textboxrect="0,0,0,2286"/>
                </v:shape>
                <v:shape id="Shape 1859" o:spid="_x0000_s1113" style="position:absolute;left:5495;top:9832;width:53;height:304;visibility:visible;mso-wrap-style:square;v-text-anchor:top" coordsize="533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F8QA&#10;AADcAAAADwAAAGRycy9kb3ducmV2LnhtbESP0WrCQBRE34X+w3ILfdONEcRGV9GWSiq+aP2Aa/aa&#10;jWbvhuyq6d93C4KPw8ycYWaLztbiRq2vHCsYDhIQxIXTFZcKDj9f/QkIH5A11o5JwS95WMxfejPM&#10;tLvzjm77UIoIYZ+hAhNCk0npC0MW/cA1xNE7udZiiLItpW7xHuG2lmmSjKXFiuOCwYY+DBWX/dUq&#10;KA7meErzDa5WI5/X6+3ZpN+fSr29dsspiEBdeIYf7VwrGI3f4f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nxfEAAAA3AAAAA8AAAAAAAAAAAAAAAAAmAIAAGRycy9k&#10;b3ducmV2LnhtbFBLBQYAAAAABAAEAPUAAACJAwAAAAA=&#10;" path="m,30480l5334,e" filled="f" strokeweight=".4205mm">
                  <v:stroke endcap="round"/>
                  <v:path arrowok="t" o:connecttype="custom" o:connectlocs="0,304;53,0" o:connectangles="0,0" textboxrect="0,0,5334,30480"/>
                </v:shape>
                <v:shape id="Shape 1860" o:spid="_x0000_s1114" style="position:absolute;left:5625;top:9428;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0kqMMA&#10;AADcAAAADwAAAGRycy9kb3ducmV2LnhtbERPy4rCMBTdC/5DuMJsRNNRfFCNIoPC4GJwtILLS3Jt&#10;i81NaaLWvzeLgVkeznu5bm0lHtT40rGCz2ECglg7U3KuIDvtBnMQPiAbrByTghd5WK+6nSWmxj35&#10;lx7HkIsYwj5FBUUIdSql1wVZ9ENXE0fu6hqLIcIml6bBZwy3lRwlyVRaLDk2FFjTV0H6drxbBYfr&#10;pLpk52S3nd11/5Drn3126Sv10Ws3CxCB2vAv/nN/GwXjWZwfz8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0kqMMAAADcAAAADwAAAAAAAAAAAAAAAACYAgAAZHJzL2Rv&#10;d25yZXYueG1sUEsFBgAAAAAEAAQA9QAAAIgDAAAAAA==&#10;" path="m,3048l,e" filled="f" strokeweight=".4205mm">
                  <v:stroke endcap="round"/>
                  <v:path arrowok="t" o:connecttype="custom" o:connectlocs="0,30;0,0" o:connectangles="0,0" textboxrect="0,0,0,3048"/>
                </v:shape>
                <v:shape id="Shape 1861" o:spid="_x0000_s1115" style="position:absolute;left:5701;top:8749;width:45;height:305;visibility:visible;mso-wrap-style:square;v-text-anchor:top" coordsize="45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sUMQA&#10;AADcAAAADwAAAGRycy9kb3ducmV2LnhtbESPQWvCQBSE7wX/w/IEb3WjlirRVUQQ4qW0KoK3R/aZ&#10;Dcm+DdnVxH/vFgo9DjPzDbPa9LYWD2p96VjBZJyAIM6dLrlQcD7t3xcgfEDWWDsmBU/ysFkP3laY&#10;atfxDz2OoRARwj5FBSaEJpXS54Ys+rFriKN3c63FEGVbSN1iF+G2ltMk+ZQWS44LBhvaGcqr490q&#10;CHtdLTK/Ta6HzFRd93X5/jhMlRoN++0SRKA+/If/2plWMJtP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rFDEAAAA3AAAAA8AAAAAAAAAAAAAAAAAmAIAAGRycy9k&#10;b3ducmV2LnhtbFBLBQYAAAAABAAEAPUAAACJAwAAAAA=&#10;" path="m,30480l4572,e" filled="f" strokeweight=".4205mm">
                  <v:stroke endcap="round"/>
                  <v:path arrowok="t" o:connecttype="custom" o:connectlocs="0,305;45,0" o:connectangles="0,0" textboxrect="0,0,4572,30480"/>
                </v:shape>
                <v:shape id="Shape 1862" o:spid="_x0000_s1116" style="position:absolute;left:5823;top:8346;width:0;height:22;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LcQA&#10;AADcAAAADwAAAGRycy9kb3ducmV2LnhtbESPUWvCMBSF34X9h3CFvWlqRVeqUcZAGMMh6/YDrsld&#10;U9bclCba+u/NYLDHwznnO5ztfnStuFIfGs8KFvMMBLH2puFawdfnYVaACBHZYOuZFNwowH73MNli&#10;afzAH3StYi0ShEOJCmyMXSll0JYchrnviJP37XuHMcm+lqbHIcFdK/MsW0uHDacFix29WNI/1cUp&#10;KHLJdrnS8jLY89upyI/vh0Er9TgdnzcgIo3xP/zXfjUKlk85/J5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i3EAAAA3AAAAA8AAAAAAAAAAAAAAAAAmAIAAGRycy9k&#10;b3ducmV2LnhtbFBLBQYAAAAABAAEAPUAAACJAwAAAAA=&#10;" path="m,2286l,e" filled="f" strokeweight=".4205mm">
                  <v:stroke endcap="round"/>
                  <v:path arrowok="t" o:connecttype="custom" o:connectlocs="0,22;0,0" o:connectangles="0,0" textboxrect="0,0,0,2286"/>
                </v:shape>
                <v:shape id="Shape 1863" o:spid="_x0000_s1117" style="position:absolute;left:5929;top:7637;width:46;height:305;visibility:visible;mso-wrap-style:square;v-text-anchor:top" coordsize="45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XvMQA&#10;AADcAAAADwAAAGRycy9kb3ducmV2LnhtbESPQWvCQBSE7wX/w/KE3upGLVWiq4ggxEtpVQRvj+wz&#10;G5J9G7JbE/+9WxA8DjPzDbNc97YWN2p96VjBeJSAIM6dLrlQcDruPuYgfEDWWDsmBXfysF4N3paY&#10;atfxL90OoRARwj5FBSaEJpXS54Ys+pFriKN3da3FEGVbSN1iF+G2lpMk+ZIWS44LBhvaGsqrw59V&#10;EHa6mmd+k1z2mam67vv887mfKPU+7DcLEIH68Ao/25lWMJ1N4f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l7zEAAAA3AAAAA8AAAAAAAAAAAAAAAAAmAIAAGRycy9k&#10;b3ducmV2LnhtbFBLBQYAAAAABAAEAPUAAACJAwAAAAA=&#10;" path="m,30480l4572,e" filled="f" strokeweight=".4205mm">
                  <v:stroke endcap="round"/>
                  <v:path arrowok="t" o:connecttype="custom" o:connectlocs="0,305;46,0" o:connectangles="0,0" textboxrect="0,0,4572,30480"/>
                </v:shape>
                <v:shape id="Shape 1864" o:spid="_x0000_s1118" style="position:absolute;left:6051;top:7264;width:0;height:22;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HwsQA&#10;AADcAAAADwAAAGRycy9kb3ducmV2LnhtbESPUWvCMBSF3wf7D+EO9qapdbrSGUUEYYhDdPsBd8ld&#10;U2xuShNt/feLMNjj4ZzzHc5iNbhGXKkLtWcFk3EGglh7U3Ol4OtzOypAhIhssPFMCm4UYLV8fFhg&#10;aXzPR7qeYiUShEOJCmyMbSll0JYchrFviZP34zuHMcmukqbDPsFdI/Msm0uHNacFiy1tLOnz6eIU&#10;FLlkO51peent9+5Q5PuPba+Ven4a1m8gIg3xP/zXfjcKpq8vcD+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8LEAAAA3AAAAA8AAAAAAAAAAAAAAAAAmAIAAGRycy9k&#10;b3ducmV2LnhtbFBLBQYAAAAABAAEAPUAAACJAwAAAAA=&#10;" path="m,2286l,e" filled="f" strokeweight=".4205mm">
                  <v:stroke endcap="round"/>
                  <v:path arrowok="t" o:connecttype="custom" o:connectlocs="0,22;0,0" o:connectangles="0,0" textboxrect="0,0,0,2286"/>
                </v:shape>
                <v:shape id="Shape 1865" o:spid="_x0000_s1119" style="position:absolute;left:6181;top:6601;width:76;height:259;visibility:visible;mso-wrap-style:square;v-text-anchor:top" coordsize="7620,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lS8QA&#10;AADcAAAADwAAAGRycy9kb3ducmV2LnhtbESPQWvCQBSE74X+h+UVequbKrYS3YQiCBYvrY2eH9ln&#10;EpN9G3a3Jv33XUHwOMzMN8wqH00nLuR8Y1nB6yQBQVxa3XCloPjZvCxA+ICssbNMCv7IQ549Pqww&#10;1Xbgb7rsQyUihH2KCuoQ+lRKX9Zk0E9sTxy9k3UGQ5SuktrhEOGmk9MkeZMGG44LNfa0rqls979G&#10;AdmvpPjcHuywPrazc+t3znmn1PPT+LEEEWgM9/CtvdUKZu9zuJ6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5UvEAAAA3AAAAA8AAAAAAAAAAAAAAAAAmAIAAGRycy9k&#10;b3ducmV2LnhtbFBLBQYAAAAABAAEAPUAAACJAwAAAAA=&#10;" path="m,25908l7620,e" filled="f" strokeweight=".4205mm">
                  <v:stroke endcap="round"/>
                  <v:path arrowok="t" o:connecttype="custom" o:connectlocs="0,259;76,0" o:connectangles="0,0" textboxrect="0,0,7620,25908"/>
                </v:shape>
                <v:shape id="Shape 1866" o:spid="_x0000_s1120" style="position:absolute;left:6379;top:6303;width:23;height:23;visibility:visible;mso-wrap-style:square;v-text-anchor:top" coordsize="228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QssgA&#10;AADcAAAADwAAAGRycy9kb3ducmV2LnhtbESPT0sDMRTE70K/Q3gFL9Jm/UO7bJuWohUq9GKtiLdn&#10;8rpZunlZk9iu394IgsdhZn7DzJe9a8WJQmw8K7geFyCItTcN1wr2L4+jEkRMyAZbz6TgmyIsF4OL&#10;OVbGn/mZTrtUiwzhWKECm1JXSRm1JYdx7Dvi7B18cJiyDLU0Ac8Z7lp5UxQT6bDhvGCxo3tL+rj7&#10;cgo+P54ertbl6+bO6rdytV/r93DcKnU57FczEIn69B/+a2+MgtvpBH7P5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JCyyAAAANwAAAAPAAAAAAAAAAAAAAAAAJgCAABk&#10;cnMvZG93bnJldi54bWxQSwUGAAAAAAQABAD1AAAAjQMAAAAA&#10;" path="m,2286l2286,e" filled="f" strokeweight=".4205mm">
                  <v:stroke endcap="round"/>
                  <v:path arrowok="t" o:connecttype="custom" o:connectlocs="0,23;23,0" o:connectangles="0,0" textboxrect="0,0,2286,2286"/>
                </v:shape>
                <v:shape id="Shape 1867" o:spid="_x0000_s1121" style="position:absolute;left:6630;top:5747;width:206;height:229;visibility:visible;mso-wrap-style:square;v-text-anchor:top" coordsize="2057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sYA&#10;AADcAAAADwAAAGRycy9kb3ducmV2LnhtbESPX2vCMBTF3wf7DuEOfJvpJszZGUUGguBgGDeGb9fm&#10;rulsbmoTtf32y0DY4+H8+XGm887V4kxtqDwreBhmIIgLbyouFXxsl/fPIEJENlh7JgU9BZjPbm+m&#10;mBt/4Q2ddSxFGuGQowIbY5NLGQpLDsPQN8TJ+/atw5hkW0rT4iWNu1o+ZtmTdFhxIlhs6NVScdAn&#10;l7jHt52dvJ/0z3a9XE163X/uv7RSg7tu8QIiUhf/w9f2yigYjc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gMsYAAADcAAAADwAAAAAAAAAAAAAAAACYAgAAZHJz&#10;L2Rvd25yZXYueG1sUEsFBgAAAAAEAAQA9QAAAIsDAAAAAA==&#10;" path="m,22860l20574,e" filled="f" strokeweight=".4205mm">
                  <v:stroke endcap="round"/>
                  <v:path arrowok="t" o:connecttype="custom" o:connectlocs="0,229;206,0" o:connectangles="0,0" textboxrect="0,0,20574,22860"/>
                </v:shape>
                <v:shape id="Shape 1868" o:spid="_x0000_s1122" style="position:absolute;left:7110;top:5541;width:31;height:31;visibility:visible;mso-wrap-style:square;v-text-anchor:top" coordsize="3048,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8QA&#10;AADcAAAADwAAAGRycy9kb3ducmV2LnhtbERPz2vCMBS+C/4P4Q1203RuOO2MooKs6GGbetDbo3lr&#10;is1LaVLt/vvlIHj8+H7PFp2txJUaXzpW8DJMQBDnTpdcKDgeNoMJCB+QNVaOScEfeVjM+70Zptrd&#10;+Ieu+1CIGMI+RQUmhDqV0ueGLPqhq4kj9+saiyHCppC6wVsMt5UcJclYWiw5NhisaW0ov+xbq2C7&#10;yjdH83baldPu/NVOP7Oq/c6Uen7qlh8gAnXhIb67M63g9T2ujW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vvvEAAAA3AAAAA8AAAAAAAAAAAAAAAAAmAIAAGRycy9k&#10;b3ducmV2LnhtbFBLBQYAAAAABAAEAPUAAACJAwAAAAA=&#10;" path="m,3048l3048,e" filled="f" strokeweight=".4205mm">
                  <v:stroke endcap="round"/>
                  <v:path arrowok="t" o:connecttype="custom" o:connectlocs="0,31;31,0" o:connectangles="0,0" textboxrect="0,0,3048,3048"/>
                </v:shape>
                <v:shape id="Shape 1869" o:spid="_x0000_s1123" style="position:absolute;left:7545;top:5442;width:297;height:23;visibility:visible;mso-wrap-style:square;v-text-anchor:top" coordsize="29718,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EcYA&#10;AADcAAAADwAAAGRycy9kb3ducmV2LnhtbESPT2vCQBTE7wW/w/KE3uomLdgaXYMIBdsein8u3p7Z&#10;ZzaYfRuyq0m+fVcQehxm5jfMIu9tLW7U+sqxgnSSgCAunK64VHDYf758gPABWWPtmBQM5CFfjp4W&#10;mGnX8ZZuu1CKCGGfoQITQpNJ6QtDFv3ENcTRO7vWYoiyLaVusYtwW8vXJJlKixXHBYMNrQ0Vl93V&#10;Kpiuws9wSn+1vh6ao/naOvPdb5R6HverOYhAffgPP9obreDtfQb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U/EcYAAADcAAAADwAAAAAAAAAAAAAAAACYAgAAZHJz&#10;L2Rvd25yZXYueG1sUEsFBgAAAAAEAAQA9QAAAIsDAAAAAA==&#10;" path="m,2286l29718,e" filled="f" strokeweight=".4205mm">
                  <v:stroke endcap="round"/>
                  <v:path arrowok="t" o:connecttype="custom" o:connectlocs="0,23;297,0" o:connectangles="0,0" textboxrect="0,0,29718,2286"/>
                </v:shape>
                <v:shape id="Shape 1870" o:spid="_x0000_s1124" style="position:absolute;left:8223;top:5420;width:23;height:0;visibility:visible;mso-wrap-style:square;v-text-anchor:top" coordsize="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jYcEA&#10;AADcAAAADwAAAGRycy9kb3ducmV2LnhtbERPy4rCMBTdC/MP4Q6403QUpXSMIjMoogvxwcDsLs21&#10;LW1uShK1/r1ZCC4P5z1bdKYRN3K+sqzga5iAIM6trrhQcD6tBikIH5A1NpZJwYM8LOYfvRlm2t75&#10;QLdjKEQMYZ+hgjKENpPS5yUZ9EPbEkfuYp3BEKErpHZ4j+GmkaMkmUqDFceGElv6KSmvj1ejoNvX&#10;43832bl2Pd3aS62L3z+9VKr/2S2/QQTqwlv8cm+0gnEa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ZY2HBAAAA3AAAAA8AAAAAAAAAAAAAAAAAmAIAAGRycy9kb3du&#10;cmV2LnhtbFBLBQYAAAAABAAEAPUAAACGAwAAAAA=&#10;" path="m,l2286,e" filled="f" strokeweight=".4205mm">
                  <v:stroke endcap="round"/>
                  <v:path arrowok="t" o:connecttype="custom" o:connectlocs="0,0;23,0" o:connectangles="0,0" textboxrect="0,0,2286,0"/>
                </v:shape>
                <v:shape id="Shape 1871" o:spid="_x0000_s1125" style="position:absolute;left:8650;top:5366;width:304;height:31;visibility:visible;mso-wrap-style:square;v-text-anchor:top" coordsize="3048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NyMMA&#10;AADcAAAADwAAAGRycy9kb3ducmV2LnhtbESPQWvCQBSE70L/w/IKvekmxoqkboIIpT1qFLw+sq9J&#10;2uzbkH1q+u+7hUKPw8x8w2zLyfXqRmPoPBtIFwko4trbjhsD59PrfAMqCLLF3jMZ+KYAZfEw22Ju&#10;/Z2PdKukURHCIUcDrciQax3qlhyGhR+Io/fhR4cS5dhoO+I9wl2vl0my1g47jgstDrRvqf6qrs6A&#10;dtX6DZdy1KtnuWacZu7zcDHm6XHavYASmuQ//Nd+twayTQq/Z+IR0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aNyMMAAADcAAAADwAAAAAAAAAAAAAAAACYAgAAZHJzL2Rv&#10;d25yZXYueG1sUEsFBgAAAAAEAAQA9QAAAIgDAAAAAA==&#10;" path="m,3048l30480,e" filled="f" strokeweight=".4205mm">
                  <v:stroke endcap="round"/>
                  <v:path arrowok="t" o:connecttype="custom" o:connectlocs="0,31;304,0" o:connectangles="0,0" textboxrect="0,0,30480,3048"/>
                </v:shape>
                <v:shape id="Shape 1872" o:spid="_x0000_s1126" style="position:absolute;left:9335;top:5343;width:23;height:0;visibility:visible;mso-wrap-style:square;v-text-anchor:top" coordsize="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YjcYA&#10;AADcAAAADwAAAGRycy9kb3ducmV2LnhtbESPQWvCQBSE7wX/w/IKvdVNIwaJrhIsldIeiloK3h7Z&#10;ZxKSfRt2V5P+e7dQ8DjMzDfMajOaTlzJ+caygpdpAoK4tLrhSsH38e15AcIHZI2dZVLwSx4268nD&#10;CnNtB97T9RAqESHsc1RQh9DnUvqyJoN+anvi6J2tMxiidJXUDocIN51MkySTBhuOCzX2tK2pbA8X&#10;o2D8amcnN/90/S77sOdWV68/ulDq6XEsliACjeEe/m+/awWzRQp/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dYjcYAAADcAAAADwAAAAAAAAAAAAAAAACYAgAAZHJz&#10;L2Rvd25yZXYueG1sUEsFBgAAAAAEAAQA9QAAAIsDAAAAAA==&#10;" path="m,l2286,e" filled="f" strokeweight=".4205mm">
                  <v:stroke endcap="round"/>
                  <v:path arrowok="t" o:connecttype="custom" o:connectlocs="0,0;23,0" o:connectangles="0,0" textboxrect="0,0,2286,0"/>
                </v:shape>
                <v:shape id="Shape 1873" o:spid="_x0000_s1127" style="position:absolute;left:9762;top:5290;width:305;height:30;visibility:visible;mso-wrap-style:square;v-text-anchor:top" coordsize="3048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2JMEA&#10;AADcAAAADwAAAGRycy9kb3ducmV2LnhtbESPQWvCQBSE7wX/w/IEb3WjaUWiq4hQ6rFGwesj+0yi&#10;2bch+9T4791CocdhZr5hluveNepOXag9G5iME1DEhbc1lwaOh6/3OaggyBYbz2TgSQHWq8HbEjPr&#10;H7yney6lihAOGRqoRNpM61BU5DCMfUscvbPvHEqUXalth48Id42eJslMO6w5LlTY0rai4prfnAHt&#10;8tk3TmWvPz7llvIkdZefkzGjYb9ZgBLq5T/8195ZA+k8hd8z8Qjo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ItiTBAAAA3AAAAA8AAAAAAAAAAAAAAAAAmAIAAGRycy9kb3du&#10;cmV2LnhtbFBLBQYAAAAABAAEAPUAAACGAwAAAAA=&#10;" path="m,3048l30480,e" filled="f" strokeweight=".4205mm">
                  <v:stroke endcap="round"/>
                  <v:path arrowok="t" o:connecttype="custom" o:connectlocs="0,30;305,0" o:connectangles="0,0" textboxrect="0,0,30480,3048"/>
                </v:shape>
                <v:shape id="Shape 1874" o:spid="_x0000_s1128" style="position:absolute;left:10448;top:5267;width:23;height:0;visibility:visible;mso-wrap-style:square;v-text-anchor:top" coordsize="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YsUA&#10;AADcAAAADwAAAGRycy9kb3ducmV2LnhtbESPQWvCQBSE70L/w/IK3uqm1QaJriItitiDqKXg7ZF9&#10;JiHZt2F31fjvXaHgcZiZb5jpvDONuJDzlWUF74MEBHFudcWFgt/D8m0MwgdkjY1lUnAjD/PZS2+K&#10;mbZX3tFlHwoRIewzVFCG0GZS+rwkg35gW+LonawzGKJ0hdQOrxFuGvmRJKk0WHFcKLGlr5Lyen82&#10;CrptPTy6zx/XrtKNPdW6+P7TC6X6r91iAiJQF57h//ZaKxiOR/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mVixQAAANwAAAAPAAAAAAAAAAAAAAAAAJgCAABkcnMv&#10;ZG93bnJldi54bWxQSwUGAAAAAAQABAD1AAAAigMAAAAA&#10;" path="m,l2286,e" filled="f" strokeweight=".4205mm">
                  <v:stroke endcap="round"/>
                  <v:path arrowok="t" o:connecttype="custom" o:connectlocs="0,0;23,0" o:connectangles="0,0" textboxrect="0,0,2286,0"/>
                </v:shape>
                <v:shape id="Shape 1875" o:spid="_x0000_s1129" style="position:absolute;left:10875;top:5244;width:305;height:0;visibility:visible;mso-wrap-style:square;v-text-anchor:top" coordsize="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M18QA&#10;AADcAAAADwAAAGRycy9kb3ducmV2LnhtbESPT2sCMRTE7wW/Q3iCt5pYqSyrUUQRhF78d/H22Dw3&#10;q5uXZZO667dvCoUeh5n5DbNY9a4WT2pD5VnDZKxAEBfeVFxquJx37xmIEJEN1p5Jw4sCrJaDtwXm&#10;xnd8pOcpliJBOOSowcbY5FKGwpLDMPYNcfJuvnUYk2xLaVrsEtzV8kOpmXRYcVqw2NDGUvE4fTsN&#10;3TVej7ND9rJfh7sqNtuHtFJpPRr26zmISH38D/+190bDNPuE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jNfEAAAA3AAAAA8AAAAAAAAAAAAAAAAAmAIAAGRycy9k&#10;b3ducmV2LnhtbFBLBQYAAAAABAAEAPUAAACJAwAAAAA=&#10;" path="m,l30480,e" filled="f" strokeweight=".4205mm">
                  <v:stroke endcap="round"/>
                  <v:path arrowok="t" o:connecttype="custom" o:connectlocs="0,0;305,0" o:connectangles="0,0" textboxrect="0,0,30480,0"/>
                </v:shape>
                <v:shape id="Shape 1876" o:spid="_x0000_s1130" style="position:absolute;left:11561;top:5214;width:22;height:0;visibility:visible;mso-wrap-style:square;v-text-anchor:top" coordsize="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ejsYA&#10;AADcAAAADwAAAGRycy9kb3ducmV2LnhtbESPW2sCMRSE34X+h3AKfdNsK11ka1ZEqRT7ULwg+HbY&#10;nL2wm5Mlibr++6ZQ8HGYmW+Y+WIwnbiS841lBa+TBARxYXXDlYLj4XM8A+EDssbOMim4k4dF/jSa&#10;Y6btjXd03YdKRAj7DBXUIfSZlL6oyaCf2J44eqV1BkOUrpLa4S3CTSffkiSVBhuOCzX2tKqpaPcX&#10;o2D4aadn9/7t+k26tWWrq/VJL5V6eR6WHyACDeER/m9/aQXTWQ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xejsYAAADcAAAADwAAAAAAAAAAAAAAAACYAgAAZHJz&#10;L2Rvd25yZXYueG1sUEsFBgAAAAAEAAQA9QAAAIsDAAAAAA==&#10;" path="m,l2286,e" filled="f" strokeweight=".4205mm">
                  <v:stroke endcap="round"/>
                  <v:path arrowok="t" o:connecttype="custom" o:connectlocs="0,0;22,0" o:connectangles="0,0" textboxrect="0,0,2286,0"/>
                </v:shape>
                <v:shape id="Shape 1877" o:spid="_x0000_s1131" style="position:absolute;left:11987;top:5214;width:305;height:0;visibility:visible;mso-wrap-style:square;v-text-anchor:top" coordsize="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O8QA&#10;AADcAAAADwAAAGRycy9kb3ducmV2LnhtbESPT2sCMRTE7wW/Q3iCt5pYwS6rUUQRhF78d/H22Dw3&#10;q5uXZZO667dvCoUeh5n5DbNY9a4WT2pD5VnDZKxAEBfeVFxquJx37xmIEJEN1p5Jw4sCrJaDtwXm&#10;xnd8pOcpliJBOOSowcbY5FKGwpLDMPYNcfJuvnUYk2xLaVrsEtzV8kOpmXRYcVqw2NDGUvE4fTsN&#10;3TVej7ND9rJfh7sqNtuHtFJpPRr26zmISH38D/+190bDNPuE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tzvEAAAA3AAAAA8AAAAAAAAAAAAAAAAAmAIAAGRycy9k&#10;b3ducmV2LnhtbFBLBQYAAAAABAAEAPUAAACJAwAAAAA=&#10;" path="m,l30480,e" filled="f" strokeweight=".4205mm">
                  <v:stroke endcap="round"/>
                  <v:path arrowok="t" o:connecttype="custom" o:connectlocs="0,0;305,0" o:connectangles="0,0" textboxrect="0,0,30480,0"/>
                </v:shape>
                <v:shape id="Shape 1878" o:spid="_x0000_s1132" style="position:absolute;left:12665;top:5214;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YjcIA&#10;AADcAAAADwAAAGRycy9kb3ducmV2LnhtbERPXWvCMBR9H+w/hDvwbaZTGa5rlCEoIjKoruz10ty1&#10;ZclNaKLW/frlQfDxcL6L5WCNOFMfOscKXsYZCOLa6Y4bBV/H9fMcRIjIGo1jUnClAMvF40OBuXYX&#10;Lul8iI1IIRxyVNDG6HMpQ92SxTB2njhxP663GBPsG6l7vKRwa+Qky16lxY5TQ4ueVi3Vv4eTVYCb&#10;mZ++/Znuu/Tl/vNoKrfTlVKjp+HjHUSkId7FN/dWK5jO09p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ZiNwgAAANwAAAAPAAAAAAAAAAAAAAAAAJgCAABkcnMvZG93&#10;bnJldi54bWxQSwUGAAAAAAQABAD1AAAAhwMAAAAA&#10;" path="m,l3048,e" filled="f" strokeweight=".4205mm">
                  <v:stroke endcap="round"/>
                  <v:path arrowok="t" o:connecttype="custom" o:connectlocs="0,0;31,0" o:connectangles="0,0" textboxrect="0,0,3048,0"/>
                </v:shape>
                <v:shape id="Shape 1879" o:spid="_x0000_s1133" style="position:absolute;left:13100;top:5214;width:305;height:0;visibility:visible;mso-wrap-style:square;v-text-anchor:top" coordsize="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G0sMA&#10;AADcAAAADwAAAGRycy9kb3ducmV2LnhtbESPQWsCMRSE7wX/Q3hCbzVRQdbVKKIUhF7U9uLtsXlu&#10;VjcvyyZ1139vhEKPw8x8wyzXvavFndpQedYwHikQxIU3FZcafr4/PzIQISIbrD2ThgcFWK8Gb0vM&#10;je/4SPdTLEWCcMhRg42xyaUMhSWHYeQb4uRdfOswJtmW0rTYJbir5USpmXRYcVqw2NDWUnE7/ToN&#10;3Tmej7ND9rBfh6sqtrubtFJp/T7sNwsQkfr4H/5r742GaTaH1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yG0sMAAADcAAAADwAAAAAAAAAAAAAAAACYAgAAZHJzL2Rv&#10;d25yZXYueG1sUEsFBgAAAAAEAAQA9QAAAIgDAAAAAA==&#10;" path="m,l30480,e" filled="f" strokeweight=".4205mm">
                  <v:stroke endcap="round"/>
                  <v:path arrowok="t" o:connecttype="custom" o:connectlocs="0,0;305,0" o:connectangles="0,0" textboxrect="0,0,30480,0"/>
                </v:shape>
                <v:shape id="Shape 1880" o:spid="_x0000_s1134" style="position:absolute;left:13778;top:5214;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CVsIA&#10;AADcAAAADwAAAGRycy9kb3ducmV2LnhtbERPXWvCMBR9H+w/hDvwbaZTGbNrlCEoIjKoruz10ty1&#10;ZclNaKLW/frlQfDxcL6L5WCNOFMfOscKXsYZCOLa6Y4bBV/H9fMbiBCRNRrHpOBKAZaLx4cCc+0u&#10;XNL5EBuRQjjkqKCN0edShroli2HsPHHiflxvMSbYN1L3eEnh1shJlr1Kix2nhhY9rVqqfw8nqwA3&#10;Mz+d/5nuu/Tl/vNoKrfTlVKjp+HjHUSkId7FN/dWK5jO0/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gJWwgAAANwAAAAPAAAAAAAAAAAAAAAAAJgCAABkcnMvZG93&#10;bnJldi54bWxQSwUGAAAAAAQABAD1AAAAhwMAAAAA&#10;" path="m,l3048,e" filled="f" strokeweight=".4205mm">
                  <v:stroke endcap="round"/>
                  <v:path arrowok="t" o:connecttype="custom" o:connectlocs="0,0;30,0" o:connectangles="0,0" textboxrect="0,0,3048,0"/>
                </v:shape>
                <v:shape id="Shape 1881" o:spid="_x0000_s1135" style="position:absolute;left:14212;top:5214;width:297;height:0;visibility:visible;mso-wrap-style:square;v-text-anchor:top" coordsize="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sUA&#10;AADcAAAADwAAAGRycy9kb3ducmV2LnhtbESPQUsDMRSE7wX/Q3iCtzap0qJr01IEYcGCtKs9PzfP&#10;7NLNy5Kk2/XfG0HocZiZb5jVZnSdGCjE1rOG+UyBIK69adlq+Khep48gYkI22HkmDT8UYbO+mayw&#10;MP7CexoOyYoM4VighialvpAy1g05jDPfE2fv2weHKctgpQl4yXDXyXulltJhy3mhwZ5eGqpPh7PT&#10;oIatfX87fx0/08IeXShP1a5UWt/djttnEInGdA3/t0uj4eFpD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4WxQAAANwAAAAPAAAAAAAAAAAAAAAAAJgCAABkcnMv&#10;ZG93bnJldi54bWxQSwUGAAAAAAQABAD1AAAAigMAAAAA&#10;" path="m,l29718,e" filled="f" strokeweight=".4205mm">
                  <v:stroke endcap="round"/>
                  <v:path arrowok="t" o:connecttype="custom" o:connectlocs="0,0;297,0" o:connectangles="0,0" textboxrect="0,0,29718,0"/>
                </v:shape>
                <v:shape id="Shape 1882" o:spid="_x0000_s1136" style="position:absolute;left:14890;top:5244;width:23;height:0;visibility:visible;mso-wrap-style:square;v-text-anchor:top" coordsize="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OUMUA&#10;AADcAAAADwAAAGRycy9kb3ducmV2LnhtbESPQWvCQBSE7wX/w/KE3nSjotjUVUSxFHsQUxF6e2Sf&#10;SUj2bdjdavz3bkHocZiZb5jFqjONuJLzlWUFo2ECgji3uuJCwel7N5iD8AFZY2OZFNzJw2rZe1lg&#10;qu2Nj3TNQiEihH2KCsoQ2lRKn5dk0A9tSxy9i3UGQ5SukNrhLcJNI8dJMpMGK44LJba0KSmvs1+j&#10;oDvUkx83/XLtx2xvL7Uutme9Vuq1363fQQTqwn/42f7UCiZvY/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s5QxQAAANwAAAAPAAAAAAAAAAAAAAAAAJgCAABkcnMv&#10;ZG93bnJldi54bWxQSwUGAAAAAAQABAD1AAAAigMAAAAA&#10;" path="m,l2286,e" filled="f" strokeweight=".4205mm">
                  <v:stroke endcap="round"/>
                  <v:path arrowok="t" o:connecttype="custom" o:connectlocs="0,0;23,0" o:connectangles="0,0" textboxrect="0,0,2286,0"/>
                </v:shape>
                <v:shape id="Shape 1883" o:spid="_x0000_s1137" style="position:absolute;left:15325;top:5290;width:274;height:30;visibility:visible;mso-wrap-style:square;v-text-anchor:top" coordsize="27432,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jvcUA&#10;AADcAAAADwAAAGRycy9kb3ducmV2LnhtbESPT2vCQBTE7wW/w/KEXopuqlA0uootKl4UjH/Oj+wz&#10;CWbfptltjN/eFQoeh5n5DTOdt6YUDdWusKzgsx+BIE6tLjhTcDyseiMQziNrLC2Tgjs5mM86b1OM&#10;tb3xnprEZyJA2MWoIPe+iqV0aU4GXd9WxMG72NqgD7LOpK7xFuCmlIMo+pIGCw4LOVb0k1N6Tf6M&#10;gqY6r3f7D7c125HLvn9PPlnqsVLv3XYxAeGp9a/wf3ujFQzH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mO9xQAAANwAAAAPAAAAAAAAAAAAAAAAAJgCAABkcnMv&#10;ZG93bnJldi54bWxQSwUGAAAAAAQABAD1AAAAigMAAAAA&#10;" path="m,l27432,3048e" filled="f" strokeweight=".4205mm">
                  <v:stroke endcap="round"/>
                  <v:path arrowok="t" o:connecttype="custom" o:connectlocs="0,0;274,30" o:connectangles="0,0" textboxrect="0,0,27432,3048"/>
                </v:shape>
                <v:shape id="Shape 1884" o:spid="_x0000_s1138" style="position:absolute;left:15980;top:5366;width:23;height:0;visibility:visible;mso-wrap-style:square;v-text-anchor:top" coordsize="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zv8YA&#10;AADcAAAADwAAAGRycy9kb3ducmV2LnhtbESPT2sCMRTE74V+h/AEbzVrraKrUURpKfUg/kHw9tg8&#10;d5fdvCxJ1O23bwqCx2FmfsPMFq2pxY2cLy0r6PcSEMSZ1SXnCo6Hz7cxCB+QNdaWScEveVjMX19m&#10;mGp75x3d9iEXEcI+RQVFCE0qpc8KMuh7tiGO3sU6gyFKl0vt8B7hppbvSTKSBkuOCwU2tCooq/ZX&#10;o6DdVoOzG25c8zX6sZdK5+uTXirV7bTLKYhAbXiGH+1vrWAw+YD/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vzv8YAAADcAAAADwAAAAAAAAAAAAAAAACYAgAAZHJz&#10;L2Rvd25yZXYueG1sUEsFBgAAAAAEAAQA9QAAAIsDAAAAAA==&#10;" path="m,l2286,e" filled="f" strokeweight=".4205mm">
                  <v:stroke endcap="round"/>
                  <v:path arrowok="t" o:connecttype="custom" o:connectlocs="0,0;23,0" o:connectangles="0,0" textboxrect="0,0,2286,0"/>
                </v:shape>
                <v:shape id="Shape 1885" o:spid="_x0000_s1139" style="position:absolute;left:16407;top:5420;width:305;height:22;visibility:visible;mso-wrap-style:square;v-text-anchor:top" coordsize="3048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I4MUA&#10;AADcAAAADwAAAGRycy9kb3ducmV2LnhtbESP3WrCQBSE7wt9h+UI3tWNlRaNriIpglBR6t/1IXua&#10;Dc2eTbOriW/fFYReDjPzDTNbdLYSV2p86VjBcJCAIM6dLrlQcDysXsYgfEDWWDkmBTfysJg/P80w&#10;1a7lL7ruQyEihH2KCkwIdSqlzw1Z9ANXE0fv2zUWQ5RNIXWDbYTbSr4mybu0WHJcMFhTZij/2V+s&#10;go2h9e9u+1Hi5255ytpsvMXzRql+r1tOQQTqwn/40V5rBaPJG9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8jgxQAAANwAAAAPAAAAAAAAAAAAAAAAAJgCAABkcnMv&#10;ZG93bnJldi54bWxQSwUGAAAAAAQABAD1AAAAigMAAAAA&#10;" path="m,l30480,2286e" filled="f" strokeweight=".4205mm">
                  <v:stroke endcap="round"/>
                  <v:path arrowok="t" o:connecttype="custom" o:connectlocs="0,0;305,22" o:connectangles="0,0" textboxrect="0,0,30480,2286"/>
                </v:shape>
                <v:shape id="Shape 1886" o:spid="_x0000_s1140" style="position:absolute;left:17016;top:5465;width:23;height:31;visibility:visible;mso-wrap-style:square;v-text-anchor:top" coordsize="2286,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Er8IA&#10;AADcAAAADwAAAGRycy9kb3ducmV2LnhtbESPwWrDMBBE74H+g9hAb4nsFIzrRjGhITQ9NvGlt0Xa&#10;yibWylhq7P59FSj0OMzMG2Zbz64XNxpD51lBvs5AEGtvOrYKmstxVYIIEdlg75kU/FCAevew2GJl&#10;/MQfdDtHKxKEQ4UK2hiHSsqgW3IY1n4gTt6XHx3GJEcrzYhTgrtebrKskA47TgstDvTakr6ev50C&#10;p6/5Qdvyk47WZXNjGIv3N6Uel/P+BUSkOf6H/9ono+DpuYD7mX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SvwgAAANwAAAAPAAAAAAAAAAAAAAAAAJgCAABkcnMvZG93&#10;bnJldi54bWxQSwUGAAAAAAQABAD1AAAAhwMAAAAA&#10;" path="m,l2286,3048e" filled="f" strokeweight=".4205mm">
                  <v:stroke endcap="round"/>
                  <v:path arrowok="t" o:connecttype="custom" o:connectlocs="0,0;23,31" o:connectangles="0,0" textboxrect="0,0,2286,3048"/>
                </v:shape>
                <v:shape id="Shape 1887" o:spid="_x0000_s1141" style="position:absolute;left:17443;top:5519;width:252;height:22;visibility:visible;mso-wrap-style:square;v-text-anchor:top" coordsize="2514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1bcUA&#10;AADcAAAADwAAAGRycy9kb3ducmV2LnhtbESPQWvCQBSE7wX/w/KEXorZtKWpRlephUDwZqx4fWSf&#10;STD7NmS3Sfrvu4WCx2FmvmE2u8m0YqDeNZYVPEcxCOLS6oYrBV+nbLEE4TyyxtYyKfghB7vt7GGD&#10;qbYjH2kofCUChF2KCmrvu1RKV9Zk0EW2Iw7e1fYGfZB9JXWPY4CbVr7EcSINNhwWauzos6byVnwb&#10;Be5tdU6Obtxnl+xwebLS7v0hV+pxPn2sQXia/D383861gtfVO/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fVtxQAAANwAAAAPAAAAAAAAAAAAAAAAAJgCAABkcnMv&#10;ZG93bnJldi54bWxQSwUGAAAAAAQABAD1AAAAigMAAAAA&#10;" path="m,l25146,2286e" filled="f" strokeweight=".4205mm">
                  <v:stroke endcap="round"/>
                  <v:path arrowok="t" o:connecttype="custom" o:connectlocs="0,0;252,22" o:connectangles="0,0" textboxrect="0,0,25146,2286"/>
                </v:shape>
                <v:shape id="Shape 1888" o:spid="_x0000_s1142" style="position:absolute;left:18076;top:5595;width:22;height:0;visibility:visible;mso-wrap-style:square;v-text-anchor:top" coordsize="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5usMA&#10;AADcAAAADwAAAGRycy9kb3ducmV2LnhtbERPy2rCQBTdC/7DcAvd6aQVpaYZRSwtUhdSFaG7S+bm&#10;QTJ3wsw0Sf++syi4PJx3th1NK3pyvras4GmegCDOra65VHC9vM9eQPiArLG1TAp+ycN2M51kmGo7&#10;8Bf151CKGMI+RQVVCF0qpc8rMujntiOOXGGdwRChK6V2OMRw08rnJFlJgzXHhgo72leUN+cfo2A8&#10;NYtvtzy67mP1aYtGl283vVPq8WHcvYIINIa7+N990AoW6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b5usMAAADcAAAADwAAAAAAAAAAAAAAAACYAgAAZHJzL2Rv&#10;d25yZXYueG1sUEsFBgAAAAAEAAQA9QAAAIgDAAAAAA==&#10;" path="m,l2286,e" filled="f" strokeweight=".4205mm">
                  <v:stroke endcap="round"/>
                  <v:path arrowok="t" o:connecttype="custom" o:connectlocs="0,0;22,0" o:connectangles="0,0" textboxrect="0,0,2286,0"/>
                </v:shape>
                <v:shape id="Shape 1889" o:spid="_x0000_s1143" style="position:absolute;left:18076;top:5922;width:45;height:305;visibility:visible;mso-wrap-style:square;v-text-anchor:top" coordsize="45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GrMQA&#10;AADcAAAADwAAAGRycy9kb3ducmV2LnhtbESPQWvCQBSE7wX/w/IEb3WjlqLRVUQQ4qW0KoK3R/aZ&#10;Dcm+DdnVxH/vFgo9DjPzDbPa9LYWD2p96VjBZJyAIM6dLrlQcD7t3+cgfEDWWDsmBU/ysFkP3laY&#10;atfxDz2OoRARwj5FBSaEJpXS54Ys+rFriKN3c63FEGVbSN1iF+G2ltMk+ZQWS44LBhvaGcqr490q&#10;CHtdzTO/Ta6HzFRd93X5/jhMlRoN++0SRKA+/If/2plWMFss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3RqzEAAAA3AAAAA8AAAAAAAAAAAAAAAAAmAIAAGRycy9k&#10;b3ducmV2LnhtbFBLBQYAAAAABAAEAPUAAACJAwAAAAA=&#10;" path="m4572,l,30480e" filled="f" strokeweight=".4205mm">
                  <v:stroke endcap="round"/>
                  <v:path arrowok="t" o:connecttype="custom" o:connectlocs="45,0;0,305" o:connectangles="0,0" textboxrect="0,0,4572,30480"/>
                </v:shape>
                <v:shape id="Shape 1890" o:spid="_x0000_s1144" style="position:absolute;left:18022;top:6601;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asMMA&#10;AADcAAAADwAAAGRycy9kb3ducmV2LnhtbERPTWsCMRC9C/6HMIIX0aRF27I1ipQK4qFYu4LHIRl3&#10;FzeTZRN1/ffmUPD4eN/zZedqcaU2VJ41vEwUCGLjbcWFhvxvPf4AESKyxdozabhTgOWi35tjZv2N&#10;f+m6j4VIIRwy1FDG2GRSBlOSwzDxDXHiTr51GBNsC2lbvKVwV8tXpd6kw4pTQ4kNfZVkzvuL07A7&#10;zepjflDr7/eLGe0K87PNjyOth4Nu9QkiUhef4n/3xmqYqjQ/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GasMMAAADcAAAADwAAAAAAAAAAAAAAAACYAgAAZHJzL2Rv&#10;d25yZXYueG1sUEsFBgAAAAAEAAQA9QAAAIgDAAAAAA==&#10;" path="m,l,3048e" filled="f" strokeweight=".4205mm">
                  <v:stroke endcap="round"/>
                  <v:path arrowok="t" o:connecttype="custom" o:connectlocs="0,0;0,30" o:connectangles="0,0" textboxrect="0,0,0,3048"/>
                </v:shape>
                <v:shape id="Shape 1891" o:spid="_x0000_s1145" style="position:absolute;left:17900;top:7035;width:46;height:297;visibility:visible;mso-wrap-style:square;v-text-anchor:top" coordsize="4572,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3IMQA&#10;AADcAAAADwAAAGRycy9kb3ducmV2LnhtbESPQWsCMRSE74X+h/CEXpaaWGwrW6MUqbjXWkGPr5vn&#10;7uLmZU1SXf+9EQoeh5n5hpnOe9uKE/nQONYwGioQxKUzDVcaNj/L5wmIEJENto5Jw4UCzGePD1PM&#10;jTvzN53WsRIJwiFHDXWMXS5lKGuyGIauI07e3nmLMUlfSePxnOC2lS9KvUmLDaeFGjta1FQe1n9W&#10;w/KQ/ZY7VlTY4jXLvlYr/37cav006D8/QETq4z383y6MhrEawe1MO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9yDEAAAA3AAAAA8AAAAAAAAAAAAAAAAAmAIAAGRycy9k&#10;b3ducmV2LnhtbFBLBQYAAAAABAAEAPUAAACJAwAAAAA=&#10;" path="m4572,l,29718e" filled="f" strokeweight=".4205mm">
                  <v:stroke endcap="round"/>
                  <v:path arrowok="t" o:connecttype="custom" o:connectlocs="46,0;0,297" o:connectangles="0,0" textboxrect="0,0,4572,29718"/>
                </v:shape>
                <v:shape id="Shape 1892" o:spid="_x0000_s1146" style="position:absolute;left:17847;top:7690;width:0;height:23;visibility:visible;mso-wrap-style:square;v-text-anchor:top" coordsize="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ENcQA&#10;AADcAAAADwAAAGRycy9kb3ducmV2LnhtbESP3WoCMRSE7wu+QziCdzXrtpVlNYoIQpGW4s8DHJPj&#10;ZnFzsmyiu337plDo5TAz3zDL9eAa8aAu1J4VzKYZCGLtTc2VgvNp91yACBHZYOOZFHxTgPVq9LTE&#10;0vieD/Q4xkokCIcSFdgY21LKoC05DFPfEifv6juHMcmukqbDPsFdI/Msm0uHNacFiy1tLenb8e4U&#10;FLlk+/Km5b23l/1XkX987nqt1GQ8bBYgIg3xP/zXfjcKXrMc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RDXEAAAA3AAAAA8AAAAAAAAAAAAAAAAAmAIAAGRycy9k&#10;b3ducmV2LnhtbFBLBQYAAAAABAAEAPUAAACJAwAAAAA=&#10;" path="m,l,2286e" filled="f" strokeweight=".4205mm">
                  <v:stroke endcap="round"/>
                  <v:path arrowok="t" o:connecttype="custom" o:connectlocs="0,0;0,23" o:connectangles="0,0" textboxrect="0,0,0,2286"/>
                </v:shape>
                <v:shape id="Shape 1893" o:spid="_x0000_s1147" style="position:absolute;left:17748;top:8117;width:46;height:305;visibility:visible;mso-wrap-style:square;v-text-anchor:top" coordsize="45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ppMQA&#10;AADcAAAADwAAAGRycy9kb3ducmV2LnhtbESPQWsCMRSE7wX/Q3gFbzWplSJbo4ggrBdRWwRvj83r&#10;ZtnNy7JJ3fXfG0HocZiZb5jFanCNuFIXKs8a3icKBHHhTcWlhp/v7dscRIjIBhvPpOFGAVbL0csC&#10;M+N7PtL1FEuRIBwy1GBjbDMpQ2HJYZj4ljh5v75zGJPsSmk67BPcNXKq1Kd0WHFasNjSxlJRn/6c&#10;hrg19TwPa3XZ5bbu+/35MNtNtR6/DusvEJGG+B9+tnOjYaY+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aTEAAAA3AAAAA8AAAAAAAAAAAAAAAAAmAIAAGRycy9k&#10;b3ducmV2LnhtbFBLBQYAAAAABAAEAPUAAACJAwAAAAA=&#10;" path="m4572,l,30480e" filled="f" strokeweight=".4205mm">
                  <v:stroke endcap="round"/>
                  <v:path arrowok="t" o:connecttype="custom" o:connectlocs="46,0;0,305" o:connectangles="0,0" textboxrect="0,0,4572,30480"/>
                </v:shape>
                <v:shape id="Shape 1894" o:spid="_x0000_s1148" style="position:absolute;left:17672;top:8803;width:23;height:23;visibility:visible;mso-wrap-style:square;v-text-anchor:top" coordsize="228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0yccA&#10;AADcAAAADwAAAGRycy9kb3ducmV2LnhtbESPQUsDMRSE74L/ITzBi9isS5Fl27QUrVDBi7Uivb0m&#10;r5ulm5c1ie3675uC4HGYmW+Y6XxwnThSiK1nBQ+jAgSx9qblRsHm4+W+AhETssHOMyn4pQjz2fXV&#10;FGvjT/xOx3VqRIZwrFGBTamvpYzaksM48j1x9vY+OExZhkaagKcMd50si+JROmw5L1js6cmSPqx/&#10;nILv3evz3bL6XI2t/qoWm6XehsObUrc3w2ICItGQ/sN/7ZVRMC5LuJzJR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idMnHAAAA3AAAAA8AAAAAAAAAAAAAAAAAmAIAAGRy&#10;cy9kb3ducmV2LnhtbFBLBQYAAAAABAAEAPUAAACMAwAAAAA=&#10;" path="m2286,l,2286e" filled="f" strokeweight=".4205mm">
                  <v:stroke endcap="round"/>
                  <v:path arrowok="t" o:connecttype="custom" o:connectlocs="23,0;0,23" o:connectangles="0,0" textboxrect="0,0,2286,2286"/>
                </v:shape>
                <v:shape id="Shape 1895" o:spid="_x0000_s1149" style="position:absolute;left:17573;top:9230;width:45;height:304;visibility:visible;mso-wrap-style:square;v-text-anchor:top" coordsize="4572,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1xMQA&#10;AADcAAAADwAAAGRycy9kb3ducmV2LnhtbESPQWvCQBSE7wX/w/IEb3VjlCLRVUQQ4qVYWwRvj+wz&#10;G5J9G7Krif++KxR6HGbmG2a9HWwjHtT5yrGC2TQBQVw4XXGp4Of78L4E4QOyxsYxKXiSh+1m9LbG&#10;TLuev+hxDqWIEPYZKjAhtJmUvjBk0U9dSxy9m+sshii7UuoO+wi3jUyT5ENarDguGGxpb6ioz3er&#10;IBx0vcz9Lrkec1P3/efltDimSk3Gw24FItAQ/sN/7VwrWKRze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dcTEAAAA3AAAAA8AAAAAAAAAAAAAAAAAmAIAAGRycy9k&#10;b3ducmV2LnhtbFBLBQYAAAAABAAEAPUAAACJAwAAAAA=&#10;" path="m4572,l,30480e" filled="f" strokeweight=".4205mm">
                  <v:stroke endcap="round"/>
                  <v:path arrowok="t" o:connecttype="custom" o:connectlocs="45,0;0,304" o:connectangles="0,0" textboxrect="0,0,4572,30480"/>
                </v:shape>
                <v:shape id="Shape 1896" o:spid="_x0000_s1150" style="position:absolute;left:17519;top:9908;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08YA&#10;AADcAAAADwAAAGRycy9kb3ducmV2LnhtbESPQWvCQBSE74L/YXmCF6mbirYldZUiCtJDUZtCjo/d&#10;ZxKafRuya4z/3i0UPA4z8w2zXPe2Fh21vnKs4HmagCDWzlRcKMi+d09vIHxANlg7JgU38rBeDQdL&#10;TI278pG6UyhEhLBPUUEZQpNK6XVJFv3UNcTRO7vWYoiyLaRp8RrhtpazJHmRFiuOCyU2tClJ/54u&#10;VsHhvKjz7CfZbV8venIo9Ndnlk+UGo/6j3cQgfrwCP+390bBfDaHv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08YAAADcAAAADwAAAAAAAAAAAAAAAACYAgAAZHJz&#10;L2Rvd25yZXYueG1sUEsFBgAAAAAEAAQA9QAAAIsDAAAAAA==&#10;" path="m,l,3048e" filled="f" strokeweight=".4205mm">
                  <v:stroke endcap="round"/>
                  <v:path arrowok="t" o:connecttype="custom" o:connectlocs="0,0;0,30" o:connectangles="0,0" textboxrect="0,0,0,3048"/>
                </v:shape>
                <v:shape id="Shape 1897" o:spid="_x0000_s1151" style="position:absolute;left:3476;top:1914;width:19675;height:19248;visibility:visible;mso-wrap-style:square;v-text-anchor:top" coordsize="1967484,192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IksQA&#10;AADcAAAADwAAAGRycy9kb3ducmV2LnhtbESPzWrDMBCE74G+g9hCb7FcU6eOGyWEQqGnkLg99LhY&#10;G9vYWhlL/unbR4VCjsPMfMPsDovpxESDaywreI5iEMSl1Q1XCr6/PtYZCOeRNXaWScEvOTjsH1Y7&#10;zLWd+UJT4SsRIOxyVFB73+dSurImgy6yPXHwrnYw6IMcKqkHnAPcdDKJ44002HBYqLGn95rKthiN&#10;gvF1OqftaUm7n7E9bgvOXMtOqafH5fgGwtPi7+H/9qdW8JKk8HcmHA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yJLEAAAA3AAAAA8AAAAAAAAAAAAAAAAAmAIAAGRycy9k&#10;b3ducmV2LnhtbFBLBQYAAAAABAAEAPUAAACJAwAAAAA=&#10;" path="m,1924812r15240,-65532l30480,1798320r7620,-29718l42672,1740408r7620,-27432l57912,1687830r15240,-45720l80772,1624584r5334,-17526l93726,1594104r7620,-12192l108966,1568958r6858,-9906l123444,1551432r5334,-7620l159258,1513332r7620,-4572l171450,1501140r7620,-7620l186690,1488186r7620,-7620l201930,1475994r20574,-20574l230124,1450848r7620,-7620l245364,1437894r6858,-7620l257556,1422654r7620,-5334l272796,1410462r7620,-5334l288036,1397508r7620,-5334l300228,1384554r7620,-4572l315468,1372362r7620,-5334l330708,1359408v28054,-26987,58369,-50546,86106,-77724l424434,1276350r4572,-7620l436626,1263396r7620,-6858l451866,1251204v63945,-58852,129502,-116700,195072,-174498l666750,1056894r7620,-5334l681990,1043940r7620,-4572l694182,1031748r7620,-5334l709422,1018794r7620,-4572l724662,1006602r7620,-5334l737616,993648r7620,-7620l752856,981456r7620,-7620c789064,949642,817956,922414,845820,897636r7620,-7620l861060,885444r5334,-7620l874014,872490r7620,-7620l889254,860298r7620,-7620l904494,847344r4572,-7620l916686,832104r7620,-4572l931926,819912r7620,-5334l947166,806958r5334,-4572l960120,794766r6858,-5334l974598,781812r7620,-5334l989838,768858r5334,-6858l1002792,756666r7620,-7620l1018032,743712r7620,-7620l1033272,731520r4572,-7620l1045464,718566r7620,-7620l1060704,706374r7620,-7620l1075944,693420r5334,-7620l1088898,678180r7620,-4572l1103376,665988r7620,-5334c1136790,636499,1163612,613753,1189482,589788r7620,-7620l1204722,577596r5334,-7620l1217676,564642r7620,-7620l1232154,552450r7620,-7620l1247394,539496r5334,-7620l1260348,527304r7620,-7620l1275588,514350r7620,-7620l1290828,501396r4572,-6858l1303020,486918r7620,-5334l1318260,473964r7620,-5334l1333500,461772v24994,-21895,52616,-48082,78486,-68580l1419606,385572r7620,-4572l1431798,373380r7620,-5334l1447038,360426r7620,-5334l1462278,348234r7620,-5334l1475232,335280r7620,-5334l1490472,322326r7620,-4572l1504950,310134r7620,-5334l1517904,300228r7620,-7620l1533144,287274r7620,-7620c1566824,257950,1592796,235585,1619250,214122r7620,-7620l1634490,201168v25248,-23216,59106,-45682,85344,-67818l1727454,128016r5334,-4572l1740408,118110r7620,-4572l1755648,108204r,-2286l1763268,100584r6858,-5334c1784490,87084,1793342,79820,1805940,70104r7620,-4572l1821180,60198v14262,-9258,26086,-20447,42672,-25146l1869186,29718r7620,-2286l1876806,32766r15240,-10668l1892046,47244r7620,-12192l1899666,47244r6858,-14478l1911858,25146r5334,-3048l1919478,22098r,7620l1924812,19812r,15240l1932432,19812r4572,-2286l1940052,17526r4572,-5334l1947672,12192r4572,-2286l1954530,7620r5334,-3048l1967484,2286r,-2286e" filled="f" strokecolor="blue" strokeweight=".4205mm">
                  <v:stroke endcap="round"/>
                  <v:path arrowok="t" o:connecttype="custom" o:connectlocs="305,17983;503,17130;808,16246;1013,15819;1234,15514;1669,15088;1867,14882;2225,14554;2454,14379;2652,14173;2880,13975;3079,13800;3307,13594;4290,12687;4519,12512;6744,10516;6942,10317;7170,10142;7376,9936;7605,9738;8611,8854;8816,8649;9045,8473;9243,8275;9472,8070;9670,7894;9898,7689;10104,7490;10333,7315;10531,7109;10760,6934;10965,6736;11895,5898;12101,5700;12322,5524;12527,5319;12756,5143;12954,4945;13183,4740;14120,3932;14318,3734;14547,3551;14752,3353;14981,3178;15179,3002;15408,2797;16345,2012;17328,1234;17557,1082;17701,952;18212,602;18768,274;18921,472;19065,328;19195,221;19248,351;19401,175;19523,99;19675,23" o:connectangles="0,0,0,0,0,0,0,0,0,0,0,0,0,0,0,0,0,0,0,0,0,0,0,0,0,0,0,0,0,0,0,0,0,0,0,0,0,0,0,0,0,0,0,0,0,0,0,0,0,0,0,0,0,0,0,0,0,0,0" textboxrect="0,0,1967484,1924812"/>
                </v:shape>
                <v:rect id="Rectangle 1899" o:spid="_x0000_s1152" style="position:absolute;left:10448;top:23234;width:13170;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524946" w:rsidRDefault="00524946" w:rsidP="00524946">
                        <w:proofErr w:type="spellStart"/>
                        <w:r>
                          <w:rPr>
                            <w:rFonts w:ascii="Arial" w:eastAsia="Arial" w:hAnsi="Arial" w:cs="Arial"/>
                            <w:sz w:val="15"/>
                          </w:rPr>
                          <w:t>Top</w:t>
                        </w:r>
                        <w:proofErr w:type="spellEnd"/>
                        <w:r>
                          <w:rPr>
                            <w:rFonts w:ascii="Arial" w:eastAsia="Arial" w:hAnsi="Arial" w:cs="Arial"/>
                            <w:sz w:val="15"/>
                          </w:rPr>
                          <w:t xml:space="preserve"> </w:t>
                        </w:r>
                        <w:proofErr w:type="spellStart"/>
                        <w:r>
                          <w:rPr>
                            <w:rFonts w:ascii="Arial" w:eastAsia="Arial" w:hAnsi="Arial" w:cs="Arial"/>
                            <w:sz w:val="15"/>
                          </w:rPr>
                          <w:t>Displacement</w:t>
                        </w:r>
                        <w:proofErr w:type="spellEnd"/>
                        <w:r>
                          <w:rPr>
                            <w:rFonts w:ascii="Arial" w:eastAsia="Arial" w:hAnsi="Arial" w:cs="Arial"/>
                            <w:sz w:val="15"/>
                          </w:rPr>
                          <w:t xml:space="preserve"> (</w:t>
                        </w:r>
                        <w:proofErr w:type="spellStart"/>
                        <w:r>
                          <w:rPr>
                            <w:rFonts w:ascii="Arial" w:eastAsia="Arial" w:hAnsi="Arial" w:cs="Arial"/>
                            <w:sz w:val="15"/>
                          </w:rPr>
                          <w:t>mm</w:t>
                        </w:r>
                        <w:proofErr w:type="spellEnd"/>
                        <w:r>
                          <w:rPr>
                            <w:rFonts w:ascii="Arial" w:eastAsia="Arial" w:hAnsi="Arial" w:cs="Arial"/>
                            <w:sz w:val="15"/>
                          </w:rPr>
                          <w:t>)</w:t>
                        </w:r>
                      </w:p>
                    </w:txbxContent>
                  </v:textbox>
                </v:rect>
                <v:shape id="Shape 32994" o:spid="_x0000_s1153" style="position:absolute;left:19714;top:16270;width:6515;height:2370;visibility:visible;mso-wrap-style:square;v-text-anchor:top" coordsize="651510,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f8IA&#10;AADcAAAADwAAAGRycy9kb3ducmV2LnhtbERPy4rCMBTdC/MP4Q7MpmiqiEg1igwMOCOCr4XuLs21&#10;rTY3Jclo/XuzEFwezns6b00tbuR8ZVlBv5eCIM6trrhQcNj/dMcgfEDWWFsmBQ/yMJ99dKaYaXvn&#10;Ld12oRAxhH2GCsoQmkxKn5dk0PdsQxy5s3UGQ4SukNrhPYabWg7SdCQNVhwbSmzou6T8uvs3CvC4&#10;/j0nydFt/uxJrvoLWl4viVJfn+1iAiJQG97il3upFQwHcW08E4+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x/wgAAANwAAAAPAAAAAAAAAAAAAAAAAJgCAABkcnMvZG93&#10;bnJldi54bWxQSwUGAAAAAAQABAD1AAAAhwMAAAAA&#10;" path="m,l651510,r,236982l,236982,,e" strokeweight=".07019mm">
                  <v:stroke endcap="round"/>
                  <v:path arrowok="t" o:connecttype="custom" o:connectlocs="0,0;6515,0;6515,2370;0,2370;0,0" o:connectangles="0,0,0,0,0" textboxrect="0,0,651510,236982"/>
                </v:shape>
                <v:shape id="Shape 1901" o:spid="_x0000_s1154" style="position:absolute;left:20095;top:16926;width:305;height:0;visibility:visible;mso-wrap-style:square;v-text-anchor:top" coordsize="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UjcMA&#10;AADcAAAADwAAAGRycy9kb3ducmV2LnhtbESPT4vCMBTE7wt+h/CEva2JIqLVKKIsCHvx38Xbo3k2&#10;1ealNFlbv70RFvY4zMxvmMWqc5V4UBNKzxqGAwWCOPem5ELD+fT9NQURIrLByjNpeFKA1bL3scDM&#10;+JYP9DjGQiQIhww12BjrTMqQW3IYBr4mTt7VNw5jkk0hTYNtgrtKjpSaSIclpwWLNW0s5ffjr9PQ&#10;XuLlMNlPn/Znf1P5ZnuXViqtP/vdeg4iUhf/w3/tndEwHs3gfSYd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AUjcMAAADcAAAADwAAAAAAAAAAAAAAAACYAgAAZHJzL2Rv&#10;d25yZXYueG1sUEsFBgAAAAAEAAQA9QAAAIgDAAAAAA==&#10;" path="m,l30480,e" filled="f" strokeweight=".4205mm">
                  <v:stroke endcap="round"/>
                  <v:path arrowok="t" o:connecttype="custom" o:connectlocs="0,0;305,0" o:connectangles="0,0" textboxrect="0,0,30480,0"/>
                </v:shape>
                <v:shape id="Shape 1902" o:spid="_x0000_s1155" style="position:absolute;left:20773;top:16926;width:31;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QCcIA&#10;AADcAAAADwAAAGRycy9kb3ducmV2LnhtbERPXWvCMBR9H/gfwhV8m6lTxtY1FRE2RGRQnez10ty1&#10;xeQmNJnW/frlQfDxcL6L5WCNOFMfOscKZtMMBHHtdMeNgq/D++MLiBCRNRrHpOBKAZbl6KHAXLsL&#10;V3Tex0akEA45Kmhj9LmUoW7JYpg6T5y4H9dbjAn2jdQ9XlK4NfIpy56lxY5TQ4ue1i3Vp/2vVYAf&#10;Cz9//TPdd+Wr3efBHN1WH5WajIfVG4hIQ7yLb+6NVrCYp/npTDo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pAJwgAAANwAAAAPAAAAAAAAAAAAAAAAAJgCAABkcnMvZG93&#10;bnJldi54bWxQSwUGAAAAAAQABAD1AAAAhwMAAAAA&#10;" path="m,l3048,e" filled="f" strokeweight=".4205mm">
                  <v:stroke endcap="round"/>
                  <v:path arrowok="t" o:connecttype="custom" o:connectlocs="0,0;31,0" o:connectangles="0,0" textboxrect="0,0,3048,0"/>
                </v:shape>
                <v:shape id="Shape 1903" o:spid="_x0000_s1156" style="position:absolute;left:21207;top:16926;width:305;height:0;visibility:visible;mso-wrap-style:square;v-text-anchor:top" coordsize="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VsMA&#10;AADcAAAADwAAAGRycy9kb3ducmV2LnhtbESPT4vCMBTE78J+h/AW9qaJ7iJSjbK4CIIX/128PZpn&#10;U21eShNt/fZmQfA4zMxvmNmic5W4UxNKzxqGAwWCOPem5ELD8bDqT0CEiGyw8kwaHhRgMf/ozTAz&#10;vuUd3fexEAnCIUMNNsY6kzLklhyGga+Jk3f2jcOYZFNI02Cb4K6SI6XG0mHJacFiTUtL+XV/cxra&#10;UzztxtvJw262F5Uv/67SSqX112f3OwURqYvv8Ku9Nhp+vofwfy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VsMAAADcAAAADwAAAAAAAAAAAAAAAACYAgAAZHJzL2Rv&#10;d25yZXYueG1sUEsFBgAAAAAEAAQA9QAAAIgDAAAAAA==&#10;" path="m,l30480,e" filled="f" strokeweight=".4205mm">
                  <v:stroke endcap="round"/>
                  <v:path arrowok="t" o:connecttype="custom" o:connectlocs="0,0;305,0" o:connectangles="0,0" textboxrect="0,0,30480,0"/>
                </v:shape>
                <v:shape id="Shape 1904" o:spid="_x0000_s1157" style="position:absolute;left:21886;top:16926;width:30;height:0;visibility:visible;mso-wrap-style:square;v-text-anchor:top" coordsize="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r5cUA&#10;AADcAAAADwAAAGRycy9kb3ducmV2LnhtbESP3WoCMRSE7wu+QzhC72rWH6SuRhHBUkoprFa8PWyO&#10;u4vJSdhE3fbpm4Lg5TAz3zCLVWeNuFIbGscKhoMMBHHpdMOVgu/99uUVRIjIGo1jUvBDAVbL3tMC&#10;c+1uXNB1FyuRIBxyVFDH6HMpQ1mTxTBwnjh5J9dajEm2ldQt3hLcGjnKsqm02HBaqNHTpqbyvLtY&#10;Bfg28ePZr2mOhS8+v/bm4D70Qannfreeg4jUxUf43n7XCibjE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KvlxQAAANwAAAAPAAAAAAAAAAAAAAAAAJgCAABkcnMv&#10;ZG93bnJldi54bWxQSwUGAAAAAAQABAD1AAAAigMAAAAA&#10;" path="m,l3048,e" filled="f" strokeweight=".4205mm">
                  <v:stroke endcap="round"/>
                  <v:path arrowok="t" o:connecttype="custom" o:connectlocs="0,0;30,0" o:connectangles="0,0" textboxrect="0,0,3048,0"/>
                </v:shape>
                <v:rect id="Rectangle 1905" o:spid="_x0000_s1158" style="position:absolute;left:22221;top:16574;width:5041;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bBMUA&#10;AADcAAAADwAAAGRycy9kb3ducmV2LnhtbESPT4vCMBTE74LfITzBm6auI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xsExQAAANwAAAAPAAAAAAAAAAAAAAAAAJgCAABkcnMv&#10;ZG93bnJldi54bWxQSwUGAAAAAAQABAD1AAAAigMAAAAA&#10;" filled="f" stroked="f">
                  <v:textbox inset="0,0,0,0">
                    <w:txbxContent>
                      <w:p w:rsidR="00524946" w:rsidRDefault="00524946" w:rsidP="00524946">
                        <w:r>
                          <w:rPr>
                            <w:rFonts w:ascii="Arial" w:eastAsia="Arial" w:hAnsi="Arial" w:cs="Arial"/>
                            <w:sz w:val="15"/>
                          </w:rPr>
                          <w:t xml:space="preserve"> </w:t>
                        </w:r>
                        <w:proofErr w:type="spellStart"/>
                        <w:r>
                          <w:rPr>
                            <w:rFonts w:ascii="Arial" w:eastAsia="Arial" w:hAnsi="Arial" w:cs="Arial"/>
                            <w:sz w:val="15"/>
                          </w:rPr>
                          <w:t>Frame</w:t>
                        </w:r>
                        <w:proofErr w:type="spellEnd"/>
                        <w:r>
                          <w:rPr>
                            <w:rFonts w:ascii="Arial" w:eastAsia="Arial" w:hAnsi="Arial" w:cs="Arial"/>
                            <w:sz w:val="15"/>
                          </w:rPr>
                          <w:t xml:space="preserve"> A</w:t>
                        </w:r>
                      </w:p>
                    </w:txbxContent>
                  </v:textbox>
                </v:rect>
                <v:shape id="Shape 1906" o:spid="_x0000_s1159" style="position:absolute;left:20095;top:18084;width:2118;height:0;visibility:visible;mso-wrap-style:square;v-text-anchor:top" coordsize="211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hbMEA&#10;AADcAAAADwAAAGRycy9kb3ducmV2LnhtbESP3YrCMBSE7wXfIRzBG9HUH1apRhFB10tXfYBjc2yL&#10;zUlposa33wiCl8PMfMMsVsFU4kGNKy0rGA4SEMSZ1SXnCs6nbX8GwnlkjZVlUvAiB6tlu7XAVNsn&#10;/9Hj6HMRIexSVFB4X6dSuqwgg25ga+LoXW1j0EfZ5FI3+IxwU8lRkvxIgyXHhQJr2hSU3Y53Eylk&#10;1mE7Hf/K3p0vh1fP7VzIlOp2wnoOwlPw3/CnvdcKJuMJvM/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2IWzBAAAA3AAAAA8AAAAAAAAAAAAAAAAAmAIAAGRycy9kb3du&#10;cmV2LnhtbFBLBQYAAAAABAAEAPUAAACGAwAAAAA=&#10;" path="m,l211836,e" filled="f" strokecolor="blue" strokeweight=".4205mm">
                  <v:stroke endcap="round"/>
                  <v:path arrowok="t" o:connecttype="custom" o:connectlocs="0,0;2118,0" o:connectangles="0,0" textboxrect="0,0,211836,0"/>
                </v:shape>
                <v:rect id="Rectangle 1907" o:spid="_x0000_s1160" style="position:absolute;left:22221;top:17740;width:5041;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524946" w:rsidRDefault="00524946" w:rsidP="00524946">
                        <w:r>
                          <w:rPr>
                            <w:rFonts w:ascii="Arial" w:eastAsia="Arial" w:hAnsi="Arial" w:cs="Arial"/>
                            <w:sz w:val="15"/>
                          </w:rPr>
                          <w:t xml:space="preserve"> </w:t>
                        </w:r>
                        <w:proofErr w:type="spellStart"/>
                        <w:r>
                          <w:rPr>
                            <w:rFonts w:ascii="Arial" w:eastAsia="Arial" w:hAnsi="Arial" w:cs="Arial"/>
                            <w:sz w:val="15"/>
                          </w:rPr>
                          <w:t>Frame</w:t>
                        </w:r>
                        <w:proofErr w:type="spellEnd"/>
                        <w:r>
                          <w:rPr>
                            <w:rFonts w:ascii="Arial" w:eastAsia="Arial" w:hAnsi="Arial" w:cs="Arial"/>
                            <w:sz w:val="15"/>
                          </w:rPr>
                          <w:t xml:space="preserve"> B</w:t>
                        </w:r>
                      </w:p>
                    </w:txbxContent>
                  </v:textbox>
                </v:rect>
                <w10:anchorlock/>
              </v:group>
            </w:pict>
          </mc:Fallback>
        </mc:AlternateConten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rPr>
          <w:rFonts w:eastAsia="Times New Roman"/>
          <w:snapToGrid w:val="0"/>
          <w:sz w:val="20"/>
          <w:szCs w:val="24"/>
          <w:lang w:val="en-US" w:eastAsia="en-US"/>
        </w:rPr>
      </w:pPr>
      <w:r w:rsidRPr="00524946">
        <w:rPr>
          <w:rFonts w:eastAsia="Times New Roman"/>
          <w:snapToGrid w:val="0"/>
          <w:sz w:val="20"/>
          <w:szCs w:val="24"/>
          <w:lang w:val="en-US" w:eastAsia="en-US"/>
        </w:rPr>
        <w:t xml:space="preserve">Figure 4. Comparison of capacity curves obtained for different frames. </w:t>
      </w:r>
    </w:p>
    <w:p w:rsidR="00524946" w:rsidRPr="00524946" w:rsidRDefault="00524946" w:rsidP="00524946">
      <w:pPr>
        <w:widowControl w:val="0"/>
        <w:spacing w:after="0" w:line="240" w:lineRule="auto"/>
        <w:jc w:val="both"/>
        <w:rPr>
          <w:rFonts w:eastAsia="Times New Roman"/>
          <w:snapToGrid w:val="0"/>
          <w:sz w:val="21"/>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The comparison of base shear predicted for the frames A and B by two analyses methods is presented in Table 4. It is observed from the table that there is a significant reduction in the base shear, of the order of 59%, at a performance point corresponding to a PGA level of 0.2g as estimated by the CSM. As the PGA level increases, the reduction in the base shear decreases and after a specific PGA level (0.6g), the base shear in the baseisolated frame becomes more than that of the fixed base frame. This is due to the difference in the capacity curves of the two building frames as shown in Figure 4.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rPr>
          <w:rFonts w:eastAsia="Times New Roman"/>
          <w:snapToGrid w:val="0"/>
          <w:sz w:val="21"/>
          <w:szCs w:val="24"/>
          <w:lang w:val="en-US"/>
        </w:rPr>
      </w:pPr>
      <w:r w:rsidRPr="00524946">
        <w:rPr>
          <w:rFonts w:eastAsia="Times New Roman"/>
          <w:snapToGrid w:val="0"/>
          <w:sz w:val="20"/>
          <w:szCs w:val="24"/>
          <w:lang w:val="en-US"/>
        </w:rPr>
        <w:t xml:space="preserve">Table 4. Comparison of Base Shear values obtained by CSM and NTHA for two building frames.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2740"/>
        <w:gridCol w:w="1020"/>
        <w:gridCol w:w="1040"/>
        <w:gridCol w:w="980"/>
        <w:gridCol w:w="360"/>
        <w:gridCol w:w="780"/>
        <w:gridCol w:w="1360"/>
        <w:gridCol w:w="800"/>
        <w:gridCol w:w="20"/>
      </w:tblGrid>
      <w:tr w:rsidR="00524946" w:rsidRPr="00524946" w:rsidTr="00FF5A90">
        <w:trPr>
          <w:trHeight w:val="276"/>
          <w:jc w:val="center"/>
        </w:trPr>
        <w:tc>
          <w:tcPr>
            <w:tcW w:w="2740" w:type="dxa"/>
            <w:vMerge w:val="restart"/>
            <w:tcBorders>
              <w:top w:val="single" w:sz="8" w:space="0" w:color="auto"/>
              <w:left w:val="nil"/>
              <w:bottom w:val="nil"/>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8"/>
                <w:lang w:val="en-US" w:eastAsia="en-US"/>
              </w:rPr>
              <w:t>Building Frame</w:t>
            </w:r>
          </w:p>
        </w:tc>
        <w:tc>
          <w:tcPr>
            <w:tcW w:w="1020" w:type="dxa"/>
            <w:tcBorders>
              <w:top w:val="single" w:sz="8" w:space="0" w:color="auto"/>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040" w:type="dxa"/>
            <w:tcBorders>
              <w:top w:val="single" w:sz="8" w:space="0" w:color="auto"/>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2120" w:type="dxa"/>
            <w:gridSpan w:val="3"/>
            <w:tcBorders>
              <w:top w:val="single" w:sz="8" w:space="0" w:color="auto"/>
              <w:left w:val="nil"/>
              <w:bottom w:val="single" w:sz="8" w:space="0" w:color="auto"/>
              <w:right w:val="nil"/>
            </w:tcBorders>
            <w:vAlign w:val="bottom"/>
            <w:hideMark/>
          </w:tcPr>
          <w:p w:rsidR="00524946" w:rsidRPr="00524946" w:rsidRDefault="00524946" w:rsidP="00524946">
            <w:pPr>
              <w:widowControl w:val="0"/>
              <w:spacing w:after="0" w:line="240" w:lineRule="auto"/>
              <w:ind w:left="400"/>
              <w:jc w:val="both"/>
              <w:rPr>
                <w:rFonts w:eastAsia="Times New Roman"/>
                <w:snapToGrid w:val="0"/>
                <w:szCs w:val="24"/>
                <w:lang w:val="en-US" w:eastAsia="en-US"/>
              </w:rPr>
            </w:pPr>
            <w:r w:rsidRPr="00524946">
              <w:rPr>
                <w:rFonts w:eastAsia="Times New Roman"/>
                <w:b/>
                <w:bCs/>
                <w:snapToGrid w:val="0"/>
                <w:lang w:val="en-US" w:eastAsia="en-US"/>
              </w:rPr>
              <w:t>Base Shear (kN)</w:t>
            </w:r>
          </w:p>
        </w:tc>
        <w:tc>
          <w:tcPr>
            <w:tcW w:w="1360" w:type="dxa"/>
            <w:tcBorders>
              <w:top w:val="single" w:sz="8" w:space="0" w:color="auto"/>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800" w:type="dxa"/>
            <w:tcBorders>
              <w:top w:val="single" w:sz="8" w:space="0" w:color="auto"/>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6"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r>
      <w:tr w:rsidR="00524946" w:rsidRPr="00524946" w:rsidTr="00FF5A90">
        <w:trPr>
          <w:trHeight w:val="255"/>
          <w:jc w:val="center"/>
        </w:trPr>
        <w:tc>
          <w:tcPr>
            <w:tcW w:w="2740" w:type="dxa"/>
            <w:vMerge/>
            <w:tcBorders>
              <w:top w:val="single" w:sz="8" w:space="0" w:color="auto"/>
              <w:left w:val="nil"/>
              <w:bottom w:val="nil"/>
              <w:right w:val="nil"/>
            </w:tcBorders>
            <w:vAlign w:val="center"/>
            <w:hideMark/>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02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0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260"/>
              <w:jc w:val="both"/>
              <w:rPr>
                <w:rFonts w:eastAsia="Times New Roman"/>
                <w:snapToGrid w:val="0"/>
                <w:szCs w:val="24"/>
                <w:lang w:val="en-US" w:eastAsia="en-US"/>
              </w:rPr>
            </w:pPr>
            <w:r w:rsidRPr="00524946">
              <w:rPr>
                <w:rFonts w:eastAsia="Times New Roman"/>
                <w:b/>
                <w:bCs/>
                <w:snapToGrid w:val="0"/>
                <w:lang w:val="en-US" w:eastAsia="en-US"/>
              </w:rPr>
              <w:t>CSM</w:t>
            </w:r>
          </w:p>
        </w:tc>
        <w:tc>
          <w:tcPr>
            <w:tcW w:w="9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360"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36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100"/>
              <w:jc w:val="both"/>
              <w:rPr>
                <w:rFonts w:eastAsia="Times New Roman"/>
                <w:snapToGrid w:val="0"/>
                <w:szCs w:val="24"/>
                <w:lang w:val="en-US" w:eastAsia="en-US"/>
              </w:rPr>
            </w:pPr>
            <w:r w:rsidRPr="00524946">
              <w:rPr>
                <w:rFonts w:eastAsia="Times New Roman"/>
                <w:b/>
                <w:bCs/>
                <w:snapToGrid w:val="0"/>
                <w:lang w:val="en-US" w:eastAsia="en-US"/>
              </w:rPr>
              <w:t>Mean NTHA</w:t>
            </w:r>
          </w:p>
        </w:tc>
        <w:tc>
          <w:tcPr>
            <w:tcW w:w="80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6"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r>
      <w:tr w:rsidR="00524946" w:rsidRPr="00524946" w:rsidTr="00FF5A90">
        <w:trPr>
          <w:trHeight w:val="256"/>
          <w:jc w:val="center"/>
        </w:trPr>
        <w:tc>
          <w:tcPr>
            <w:tcW w:w="274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02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340"/>
              <w:jc w:val="both"/>
              <w:rPr>
                <w:rFonts w:eastAsia="Times New Roman"/>
                <w:snapToGrid w:val="0"/>
                <w:szCs w:val="24"/>
                <w:lang w:val="en-US" w:eastAsia="en-US"/>
              </w:rPr>
            </w:pPr>
            <w:r w:rsidRPr="00524946">
              <w:rPr>
                <w:rFonts w:eastAsia="Times New Roman"/>
                <w:b/>
                <w:bCs/>
                <w:snapToGrid w:val="0"/>
                <w:lang w:val="en-US" w:eastAsia="en-US"/>
              </w:rPr>
              <w:t>0.2 g</w:t>
            </w:r>
          </w:p>
        </w:tc>
        <w:tc>
          <w:tcPr>
            <w:tcW w:w="10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7"/>
                <w:lang w:val="en-US" w:eastAsia="en-US"/>
              </w:rPr>
              <w:t>0.4g</w:t>
            </w:r>
          </w:p>
        </w:tc>
        <w:tc>
          <w:tcPr>
            <w:tcW w:w="9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7"/>
                <w:lang w:val="en-US" w:eastAsia="en-US"/>
              </w:rPr>
              <w:t>0.6g</w:t>
            </w:r>
          </w:p>
        </w:tc>
        <w:tc>
          <w:tcPr>
            <w:tcW w:w="36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7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77"/>
              <w:jc w:val="center"/>
              <w:rPr>
                <w:rFonts w:eastAsia="Times New Roman"/>
                <w:snapToGrid w:val="0"/>
                <w:szCs w:val="24"/>
                <w:lang w:val="en-US" w:eastAsia="en-US"/>
              </w:rPr>
            </w:pPr>
            <w:r w:rsidRPr="00524946">
              <w:rPr>
                <w:rFonts w:eastAsia="Times New Roman"/>
                <w:b/>
                <w:bCs/>
                <w:snapToGrid w:val="0"/>
                <w:w w:val="97"/>
                <w:lang w:val="en-US" w:eastAsia="en-US"/>
              </w:rPr>
              <w:t>0.2g</w:t>
            </w:r>
          </w:p>
        </w:tc>
        <w:tc>
          <w:tcPr>
            <w:tcW w:w="136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7"/>
                <w:lang w:val="en-US" w:eastAsia="en-US"/>
              </w:rPr>
              <w:t>0.4g</w:t>
            </w:r>
          </w:p>
        </w:tc>
        <w:tc>
          <w:tcPr>
            <w:tcW w:w="80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right="97"/>
              <w:jc w:val="center"/>
              <w:rPr>
                <w:rFonts w:eastAsia="Times New Roman"/>
                <w:snapToGrid w:val="0"/>
                <w:szCs w:val="24"/>
                <w:lang w:val="en-US" w:eastAsia="en-US"/>
              </w:rPr>
            </w:pPr>
            <w:r w:rsidRPr="00524946">
              <w:rPr>
                <w:rFonts w:eastAsia="Times New Roman"/>
                <w:b/>
                <w:bCs/>
                <w:snapToGrid w:val="0"/>
                <w:w w:val="97"/>
                <w:lang w:val="en-US" w:eastAsia="en-US"/>
              </w:rPr>
              <w:t>0.6g</w:t>
            </w:r>
          </w:p>
        </w:tc>
        <w:tc>
          <w:tcPr>
            <w:tcW w:w="6"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r>
      <w:tr w:rsidR="00524946" w:rsidRPr="00524946" w:rsidTr="00FF5A90">
        <w:trPr>
          <w:trHeight w:val="397"/>
          <w:jc w:val="center"/>
        </w:trPr>
        <w:tc>
          <w:tcPr>
            <w:tcW w:w="27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Frame A</w:t>
            </w:r>
          </w:p>
        </w:tc>
        <w:tc>
          <w:tcPr>
            <w:tcW w:w="102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lang w:val="en-US" w:eastAsia="en-US"/>
              </w:rPr>
              <w:t>801</w:t>
            </w:r>
          </w:p>
        </w:tc>
        <w:tc>
          <w:tcPr>
            <w:tcW w:w="10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lang w:val="en-US" w:eastAsia="en-US"/>
              </w:rPr>
              <w:t>901</w:t>
            </w:r>
          </w:p>
        </w:tc>
        <w:tc>
          <w:tcPr>
            <w:tcW w:w="98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lang w:val="en-US" w:eastAsia="en-US"/>
              </w:rPr>
              <w:t>915</w:t>
            </w:r>
          </w:p>
        </w:tc>
        <w:tc>
          <w:tcPr>
            <w:tcW w:w="1140" w:type="dxa"/>
            <w:gridSpan w:val="2"/>
            <w:vAlign w:val="center"/>
            <w:hideMark/>
          </w:tcPr>
          <w:p w:rsidR="00524946" w:rsidRPr="00524946" w:rsidRDefault="00524946" w:rsidP="00524946">
            <w:pPr>
              <w:widowControl w:val="0"/>
              <w:spacing w:after="0" w:line="240" w:lineRule="auto"/>
              <w:ind w:left="437"/>
              <w:jc w:val="center"/>
              <w:rPr>
                <w:rFonts w:eastAsia="Times New Roman"/>
                <w:snapToGrid w:val="0"/>
                <w:szCs w:val="24"/>
                <w:lang w:val="en-US" w:eastAsia="en-US"/>
              </w:rPr>
            </w:pPr>
            <w:r w:rsidRPr="00524946">
              <w:rPr>
                <w:rFonts w:eastAsia="Times New Roman"/>
                <w:snapToGrid w:val="0"/>
                <w:lang w:val="en-US" w:eastAsia="en-US"/>
              </w:rPr>
              <w:t>817</w:t>
            </w:r>
          </w:p>
        </w:tc>
        <w:tc>
          <w:tcPr>
            <w:tcW w:w="136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1187</w:t>
            </w:r>
          </w:p>
        </w:tc>
        <w:tc>
          <w:tcPr>
            <w:tcW w:w="800" w:type="dxa"/>
            <w:vAlign w:val="center"/>
            <w:hideMark/>
          </w:tcPr>
          <w:p w:rsidR="00524946" w:rsidRPr="00524946" w:rsidRDefault="00524946" w:rsidP="00524946">
            <w:pPr>
              <w:widowControl w:val="0"/>
              <w:spacing w:after="0" w:line="240" w:lineRule="auto"/>
              <w:ind w:right="77"/>
              <w:jc w:val="center"/>
              <w:rPr>
                <w:rFonts w:eastAsia="Times New Roman"/>
                <w:snapToGrid w:val="0"/>
                <w:szCs w:val="24"/>
                <w:lang w:val="en-US" w:eastAsia="en-US"/>
              </w:rPr>
            </w:pPr>
            <w:r w:rsidRPr="00524946">
              <w:rPr>
                <w:rFonts w:eastAsia="Times New Roman"/>
                <w:snapToGrid w:val="0"/>
                <w:w w:val="99"/>
                <w:lang w:val="en-US" w:eastAsia="en-US"/>
              </w:rPr>
              <w:t>1432</w:t>
            </w:r>
          </w:p>
        </w:tc>
        <w:tc>
          <w:tcPr>
            <w:tcW w:w="6" w:type="dxa"/>
            <w:vAlign w:val="center"/>
          </w:tcPr>
          <w:p w:rsidR="00524946" w:rsidRPr="00524946" w:rsidRDefault="00524946" w:rsidP="00524946">
            <w:pPr>
              <w:widowControl w:val="0"/>
              <w:spacing w:after="0" w:line="240" w:lineRule="auto"/>
              <w:jc w:val="center"/>
              <w:rPr>
                <w:rFonts w:eastAsia="Times New Roman"/>
                <w:snapToGrid w:val="0"/>
                <w:szCs w:val="24"/>
                <w:lang w:val="en-US" w:eastAsia="en-US"/>
              </w:rPr>
            </w:pPr>
          </w:p>
        </w:tc>
      </w:tr>
      <w:tr w:rsidR="00524946" w:rsidRPr="00524946" w:rsidTr="00FF5A90">
        <w:trPr>
          <w:trHeight w:val="397"/>
          <w:jc w:val="center"/>
        </w:trPr>
        <w:tc>
          <w:tcPr>
            <w:tcW w:w="27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8"/>
                <w:lang w:val="en-US" w:eastAsia="en-US"/>
              </w:rPr>
              <w:t>Frame B</w:t>
            </w:r>
          </w:p>
        </w:tc>
        <w:tc>
          <w:tcPr>
            <w:tcW w:w="102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lang w:val="en-US" w:eastAsia="en-US"/>
              </w:rPr>
              <w:t>330</w:t>
            </w:r>
          </w:p>
        </w:tc>
        <w:tc>
          <w:tcPr>
            <w:tcW w:w="10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lang w:val="en-US" w:eastAsia="en-US"/>
              </w:rPr>
              <w:t>622</w:t>
            </w:r>
          </w:p>
        </w:tc>
        <w:tc>
          <w:tcPr>
            <w:tcW w:w="98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lang w:val="en-US" w:eastAsia="en-US"/>
              </w:rPr>
              <w:t>953</w:t>
            </w:r>
          </w:p>
        </w:tc>
        <w:tc>
          <w:tcPr>
            <w:tcW w:w="1140" w:type="dxa"/>
            <w:gridSpan w:val="2"/>
            <w:vAlign w:val="center"/>
            <w:hideMark/>
          </w:tcPr>
          <w:p w:rsidR="00524946" w:rsidRPr="00524946" w:rsidRDefault="00524946" w:rsidP="00524946">
            <w:pPr>
              <w:widowControl w:val="0"/>
              <w:spacing w:after="0" w:line="240" w:lineRule="auto"/>
              <w:ind w:left="437"/>
              <w:jc w:val="center"/>
              <w:rPr>
                <w:rFonts w:eastAsia="Times New Roman"/>
                <w:snapToGrid w:val="0"/>
                <w:szCs w:val="24"/>
                <w:lang w:val="en-US" w:eastAsia="en-US"/>
              </w:rPr>
            </w:pPr>
            <w:r w:rsidRPr="00524946">
              <w:rPr>
                <w:rFonts w:eastAsia="Times New Roman"/>
                <w:snapToGrid w:val="0"/>
                <w:lang w:val="en-US" w:eastAsia="en-US"/>
              </w:rPr>
              <w:t>316</w:t>
            </w:r>
          </w:p>
        </w:tc>
        <w:tc>
          <w:tcPr>
            <w:tcW w:w="136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5"/>
                <w:lang w:val="en-US" w:eastAsia="en-US"/>
              </w:rPr>
              <w:t>515</w:t>
            </w:r>
          </w:p>
        </w:tc>
        <w:tc>
          <w:tcPr>
            <w:tcW w:w="800" w:type="dxa"/>
            <w:vAlign w:val="center"/>
            <w:hideMark/>
          </w:tcPr>
          <w:p w:rsidR="00524946" w:rsidRPr="00524946" w:rsidRDefault="00524946" w:rsidP="00524946">
            <w:pPr>
              <w:widowControl w:val="0"/>
              <w:spacing w:after="0" w:line="240" w:lineRule="auto"/>
              <w:ind w:right="77"/>
              <w:jc w:val="center"/>
              <w:rPr>
                <w:rFonts w:eastAsia="Times New Roman"/>
                <w:snapToGrid w:val="0"/>
                <w:szCs w:val="24"/>
                <w:lang w:val="en-US" w:eastAsia="en-US"/>
              </w:rPr>
            </w:pPr>
            <w:r w:rsidRPr="00524946">
              <w:rPr>
                <w:rFonts w:eastAsia="Times New Roman"/>
                <w:snapToGrid w:val="0"/>
                <w:w w:val="95"/>
                <w:lang w:val="en-US" w:eastAsia="en-US"/>
              </w:rPr>
              <w:t>711</w:t>
            </w:r>
          </w:p>
        </w:tc>
        <w:tc>
          <w:tcPr>
            <w:tcW w:w="6" w:type="dxa"/>
            <w:vAlign w:val="center"/>
          </w:tcPr>
          <w:p w:rsidR="00524946" w:rsidRPr="00524946" w:rsidRDefault="00524946" w:rsidP="00524946">
            <w:pPr>
              <w:widowControl w:val="0"/>
              <w:spacing w:after="0" w:line="240" w:lineRule="auto"/>
              <w:jc w:val="center"/>
              <w:rPr>
                <w:rFonts w:eastAsia="Times New Roman"/>
                <w:snapToGrid w:val="0"/>
                <w:szCs w:val="24"/>
                <w:lang w:val="en-US" w:eastAsia="en-US"/>
              </w:rPr>
            </w:pPr>
          </w:p>
        </w:tc>
      </w:tr>
      <w:tr w:rsidR="00524946" w:rsidRPr="00524946" w:rsidTr="00FF5A90">
        <w:trPr>
          <w:trHeight w:val="397"/>
          <w:jc w:val="center"/>
        </w:trPr>
        <w:tc>
          <w:tcPr>
            <w:tcW w:w="274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8"/>
                <w:lang w:val="en-US" w:eastAsia="en-US"/>
              </w:rPr>
              <w:t>%age Difference</w:t>
            </w:r>
          </w:p>
        </w:tc>
        <w:tc>
          <w:tcPr>
            <w:tcW w:w="102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-59</w:t>
            </w:r>
          </w:p>
        </w:tc>
        <w:tc>
          <w:tcPr>
            <w:tcW w:w="104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-31</w:t>
            </w:r>
          </w:p>
        </w:tc>
        <w:tc>
          <w:tcPr>
            <w:tcW w:w="98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8"/>
                <w:lang w:val="en-US" w:eastAsia="en-US"/>
              </w:rPr>
              <w:t>+4</w:t>
            </w:r>
          </w:p>
        </w:tc>
        <w:tc>
          <w:tcPr>
            <w:tcW w:w="1140" w:type="dxa"/>
            <w:gridSpan w:val="2"/>
            <w:tcBorders>
              <w:bottom w:val="single" w:sz="4" w:space="0" w:color="auto"/>
            </w:tcBorders>
            <w:vAlign w:val="center"/>
            <w:hideMark/>
          </w:tcPr>
          <w:p w:rsidR="00524946" w:rsidRPr="00524946" w:rsidRDefault="00524946" w:rsidP="00524946">
            <w:pPr>
              <w:widowControl w:val="0"/>
              <w:spacing w:after="0" w:line="240" w:lineRule="auto"/>
              <w:ind w:left="437"/>
              <w:jc w:val="center"/>
              <w:rPr>
                <w:rFonts w:eastAsia="Times New Roman"/>
                <w:snapToGrid w:val="0"/>
                <w:szCs w:val="24"/>
                <w:lang w:val="en-US" w:eastAsia="en-US"/>
              </w:rPr>
            </w:pPr>
            <w:r w:rsidRPr="00524946">
              <w:rPr>
                <w:rFonts w:eastAsia="Times New Roman"/>
                <w:snapToGrid w:val="0"/>
                <w:w w:val="99"/>
                <w:lang w:val="en-US" w:eastAsia="en-US"/>
              </w:rPr>
              <w:t>-61</w:t>
            </w:r>
          </w:p>
        </w:tc>
        <w:tc>
          <w:tcPr>
            <w:tcW w:w="136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-56</w:t>
            </w:r>
          </w:p>
        </w:tc>
        <w:tc>
          <w:tcPr>
            <w:tcW w:w="800" w:type="dxa"/>
            <w:tcBorders>
              <w:bottom w:val="single" w:sz="4" w:space="0" w:color="auto"/>
            </w:tcBorders>
            <w:vAlign w:val="center"/>
            <w:hideMark/>
          </w:tcPr>
          <w:p w:rsidR="00524946" w:rsidRPr="00524946" w:rsidRDefault="00524946" w:rsidP="00524946">
            <w:pPr>
              <w:widowControl w:val="0"/>
              <w:spacing w:after="0" w:line="240" w:lineRule="auto"/>
              <w:ind w:right="97"/>
              <w:jc w:val="center"/>
              <w:rPr>
                <w:rFonts w:eastAsia="Times New Roman"/>
                <w:snapToGrid w:val="0"/>
                <w:szCs w:val="24"/>
                <w:lang w:val="en-US" w:eastAsia="en-US"/>
              </w:rPr>
            </w:pPr>
            <w:r w:rsidRPr="00524946">
              <w:rPr>
                <w:rFonts w:eastAsia="Times New Roman"/>
                <w:snapToGrid w:val="0"/>
                <w:w w:val="99"/>
                <w:lang w:val="en-US" w:eastAsia="en-US"/>
              </w:rPr>
              <w:t>-50</w:t>
            </w:r>
          </w:p>
        </w:tc>
        <w:tc>
          <w:tcPr>
            <w:tcW w:w="6" w:type="dxa"/>
            <w:tcBorders>
              <w:bottom w:val="single" w:sz="4" w:space="0" w:color="auto"/>
            </w:tcBorders>
            <w:vAlign w:val="center"/>
          </w:tcPr>
          <w:p w:rsidR="00524946" w:rsidRPr="00524946" w:rsidRDefault="00524946" w:rsidP="00524946">
            <w:pPr>
              <w:widowControl w:val="0"/>
              <w:spacing w:after="0" w:line="240" w:lineRule="auto"/>
              <w:jc w:val="center"/>
              <w:rPr>
                <w:rFonts w:eastAsia="Times New Roman"/>
                <w:snapToGrid w:val="0"/>
                <w:szCs w:val="24"/>
                <w:lang w:val="en-US" w:eastAsia="en-US"/>
              </w:rPr>
            </w:pPr>
          </w:p>
        </w:tc>
      </w:tr>
    </w:tbl>
    <w:p w:rsidR="00524946" w:rsidRPr="00524946" w:rsidRDefault="00524946" w:rsidP="00524946">
      <w:pPr>
        <w:widowControl w:val="0"/>
        <w:spacing w:after="0" w:line="240" w:lineRule="auto"/>
        <w:jc w:val="both"/>
        <w:rPr>
          <w:rFonts w:eastAsia="Times New Roman"/>
          <w:snapToGrid w:val="0"/>
          <w:color w:val="000000"/>
          <w:sz w:val="20"/>
          <w:szCs w:val="20"/>
          <w:lang w:val="en-US"/>
        </w:rPr>
      </w:pPr>
      <w:r w:rsidRPr="00524946">
        <w:rPr>
          <w:rFonts w:eastAsia="Times New Roman"/>
          <w:snapToGrid w:val="0"/>
          <w:color w:val="000000"/>
          <w:sz w:val="18"/>
          <w:szCs w:val="18"/>
          <w:lang w:val="en-US"/>
        </w:rPr>
        <w:t xml:space="preserve">      </w:t>
      </w:r>
      <w:r w:rsidRPr="00524946">
        <w:rPr>
          <w:rFonts w:eastAsia="Times New Roman"/>
          <w:snapToGrid w:val="0"/>
          <w:color w:val="000000"/>
          <w:sz w:val="20"/>
          <w:szCs w:val="20"/>
          <w:lang w:val="en-US"/>
        </w:rPr>
        <w:t>sign indicates reduction; + sign indicates an increment</w:t>
      </w:r>
    </w:p>
    <w:p w:rsidR="00524946" w:rsidRPr="00524946" w:rsidRDefault="00524946" w:rsidP="00524946">
      <w:pPr>
        <w:widowControl w:val="0"/>
        <w:spacing w:after="0" w:line="240" w:lineRule="auto"/>
        <w:jc w:val="both"/>
        <w:rPr>
          <w:rFonts w:eastAsia="Times New Roman"/>
          <w:snapToGrid w:val="0"/>
          <w:sz w:val="21"/>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On the other hand, the base isolation has shown nearly a consistent performance in reducing the base shear maximum up to 61% at 0.2g and minimum up to 50% at 0.6g as predicted by the exact method, i.e., NTHA. As the CSM is an equivalent nonlinear static method and not an exact method, the predictions of the CSM are not reliable at all performance points. Hence, the predictions of the CSM should be compared with those </w:t>
      </w:r>
      <w:r w:rsidRPr="00524946">
        <w:rPr>
          <w:rFonts w:eastAsia="Times New Roman"/>
          <w:snapToGrid w:val="0"/>
          <w:szCs w:val="24"/>
          <w:lang w:val="en-US"/>
        </w:rPr>
        <w:lastRenderedPageBreak/>
        <w:t xml:space="preserve">of the more accurate NTHA method.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Table 5</w:t>
      </w:r>
      <w:r w:rsidRPr="00524946">
        <w:rPr>
          <w:rFonts w:eastAsia="Times New Roman"/>
          <w:b/>
          <w:snapToGrid w:val="0"/>
          <w:szCs w:val="24"/>
          <w:lang w:val="en-US"/>
        </w:rPr>
        <w:t xml:space="preserve"> </w:t>
      </w:r>
      <w:r w:rsidRPr="00524946">
        <w:rPr>
          <w:rFonts w:eastAsia="Times New Roman"/>
          <w:snapToGrid w:val="0"/>
          <w:szCs w:val="24"/>
          <w:lang w:val="en-US"/>
        </w:rPr>
        <w:t>presents the values of the maximum inter-storey drift ratio (MIDR) for the two building frames. It is observed from the table that the base isolation system is highly effective in reducing the MIDR to an average value of 70% at all PGA levels. The height-wise variation of IDR values for the two building frames obtained by the CSM and the NTHA is compared in Figure 5. The effectiveness of the base-isolation is observed from the figures which depict very less difference in the IDR values along the height of the frame B as compared to the frame A. In the case of the frame B, the MIDR is obtained in middle storey levels (between 3</w:t>
      </w:r>
      <w:r w:rsidRPr="00524946">
        <w:rPr>
          <w:rFonts w:eastAsia="Times New Roman"/>
          <w:snapToGrid w:val="0"/>
          <w:szCs w:val="24"/>
          <w:vertAlign w:val="superscript"/>
          <w:lang w:val="en-US"/>
        </w:rPr>
        <w:t>rd</w:t>
      </w:r>
      <w:r w:rsidRPr="00524946">
        <w:rPr>
          <w:rFonts w:eastAsia="Times New Roman"/>
          <w:snapToGrid w:val="0"/>
          <w:szCs w:val="24"/>
          <w:lang w:val="en-US"/>
        </w:rPr>
        <w:t xml:space="preserve"> to 5</w:t>
      </w:r>
      <w:r w:rsidRPr="00524946">
        <w:rPr>
          <w:rFonts w:eastAsia="Times New Roman"/>
          <w:snapToGrid w:val="0"/>
          <w:szCs w:val="24"/>
          <w:vertAlign w:val="superscript"/>
          <w:lang w:val="en-US"/>
        </w:rPr>
        <w:t>th</w:t>
      </w:r>
      <w:r w:rsidRPr="00524946">
        <w:rPr>
          <w:rFonts w:eastAsia="Times New Roman"/>
          <w:snapToGrid w:val="0"/>
          <w:szCs w:val="24"/>
          <w:lang w:val="en-US"/>
        </w:rPr>
        <w:t xml:space="preserve"> storey) by the NTHA and at bottom storey levels (between 1</w:t>
      </w:r>
      <w:r w:rsidRPr="00524946">
        <w:rPr>
          <w:rFonts w:eastAsia="Times New Roman"/>
          <w:snapToGrid w:val="0"/>
          <w:szCs w:val="24"/>
          <w:vertAlign w:val="superscript"/>
          <w:lang w:val="en-US"/>
        </w:rPr>
        <w:t>st</w:t>
      </w:r>
      <w:r w:rsidRPr="00524946">
        <w:rPr>
          <w:rFonts w:eastAsia="Times New Roman"/>
          <w:snapToGrid w:val="0"/>
          <w:szCs w:val="24"/>
          <w:lang w:val="en-US"/>
        </w:rPr>
        <w:t xml:space="preserve"> to 3</w:t>
      </w:r>
      <w:r w:rsidRPr="00524946">
        <w:rPr>
          <w:rFonts w:eastAsia="Times New Roman"/>
          <w:snapToGrid w:val="0"/>
          <w:szCs w:val="24"/>
          <w:vertAlign w:val="superscript"/>
          <w:lang w:val="en-US"/>
        </w:rPr>
        <w:t>rd</w:t>
      </w:r>
      <w:r w:rsidRPr="00524946">
        <w:rPr>
          <w:rFonts w:eastAsia="Times New Roman"/>
          <w:snapToGrid w:val="0"/>
          <w:szCs w:val="24"/>
          <w:lang w:val="en-US"/>
        </w:rPr>
        <w:t xml:space="preserve"> storey) by the CSM.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rPr>
          <w:rFonts w:eastAsia="Times New Roman"/>
          <w:snapToGrid w:val="0"/>
          <w:sz w:val="20"/>
          <w:szCs w:val="24"/>
          <w:lang w:val="en-US" w:eastAsia="en-US"/>
        </w:rPr>
      </w:pPr>
      <w:r w:rsidRPr="00524946">
        <w:rPr>
          <w:rFonts w:eastAsia="Times New Roman"/>
          <w:snapToGrid w:val="0"/>
          <w:sz w:val="20"/>
          <w:szCs w:val="24"/>
          <w:lang w:val="en-US" w:eastAsia="en-US"/>
        </w:rPr>
        <w:t xml:space="preserve">Table 5. Comparison of MIDR values obtained by CSM and NTHA for two building frames. </w:t>
      </w:r>
    </w:p>
    <w:p w:rsidR="00524946" w:rsidRPr="00524946" w:rsidRDefault="00524946" w:rsidP="00524946">
      <w:pPr>
        <w:widowControl w:val="0"/>
        <w:spacing w:after="0" w:line="240" w:lineRule="auto"/>
        <w:jc w:val="both"/>
        <w:rPr>
          <w:rFonts w:eastAsia="Times New Roman"/>
          <w:snapToGrid w:val="0"/>
          <w:szCs w:val="24"/>
          <w:lang w:val="en-US"/>
        </w:rPr>
      </w:pPr>
    </w:p>
    <w:tbl>
      <w:tblPr>
        <w:tblW w:w="0" w:type="auto"/>
        <w:jc w:val="center"/>
        <w:tblLayout w:type="fixed"/>
        <w:tblCellMar>
          <w:left w:w="0" w:type="dxa"/>
          <w:right w:w="0" w:type="dxa"/>
        </w:tblCellMar>
        <w:tblLook w:val="04A0" w:firstRow="1" w:lastRow="0" w:firstColumn="1" w:lastColumn="0" w:noHBand="0" w:noVBand="1"/>
      </w:tblPr>
      <w:tblGrid>
        <w:gridCol w:w="2740"/>
        <w:gridCol w:w="1020"/>
        <w:gridCol w:w="1040"/>
        <w:gridCol w:w="980"/>
        <w:gridCol w:w="360"/>
        <w:gridCol w:w="780"/>
        <w:gridCol w:w="1380"/>
        <w:gridCol w:w="780"/>
        <w:gridCol w:w="20"/>
      </w:tblGrid>
      <w:tr w:rsidR="00524946" w:rsidRPr="00524946" w:rsidTr="00FF5A90">
        <w:trPr>
          <w:trHeight w:val="275"/>
          <w:jc w:val="center"/>
        </w:trPr>
        <w:tc>
          <w:tcPr>
            <w:tcW w:w="2740" w:type="dxa"/>
            <w:vMerge w:val="restart"/>
            <w:tcBorders>
              <w:top w:val="single" w:sz="8" w:space="0" w:color="auto"/>
              <w:left w:val="nil"/>
              <w:bottom w:val="nil"/>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8"/>
                <w:lang w:val="en-US" w:eastAsia="en-US"/>
              </w:rPr>
              <w:t>Building Frame</w:t>
            </w:r>
          </w:p>
        </w:tc>
        <w:tc>
          <w:tcPr>
            <w:tcW w:w="1020" w:type="dxa"/>
            <w:tcBorders>
              <w:top w:val="single" w:sz="8" w:space="0" w:color="auto"/>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4540" w:type="dxa"/>
            <w:gridSpan w:val="5"/>
            <w:tcBorders>
              <w:top w:val="single" w:sz="8" w:space="0" w:color="auto"/>
              <w:left w:val="nil"/>
              <w:bottom w:val="single" w:sz="8" w:space="0" w:color="auto"/>
              <w:right w:val="nil"/>
            </w:tcBorders>
            <w:vAlign w:val="bottom"/>
            <w:hideMark/>
          </w:tcPr>
          <w:p w:rsidR="00524946" w:rsidRPr="00524946" w:rsidRDefault="00524946" w:rsidP="00524946">
            <w:pPr>
              <w:widowControl w:val="0"/>
              <w:spacing w:after="0" w:line="240" w:lineRule="auto"/>
              <w:ind w:left="420"/>
              <w:jc w:val="both"/>
              <w:rPr>
                <w:rFonts w:eastAsia="Times New Roman"/>
                <w:snapToGrid w:val="0"/>
                <w:szCs w:val="24"/>
                <w:lang w:val="en-US" w:eastAsia="en-US"/>
              </w:rPr>
            </w:pPr>
            <w:r w:rsidRPr="00524946">
              <w:rPr>
                <w:rFonts w:eastAsia="Times New Roman"/>
                <w:b/>
                <w:bCs/>
                <w:snapToGrid w:val="0"/>
                <w:lang w:val="en-US" w:eastAsia="en-US"/>
              </w:rPr>
              <w:t>Maximum Inter-storey Drift Ratio (%)</w:t>
            </w:r>
          </w:p>
        </w:tc>
        <w:tc>
          <w:tcPr>
            <w:tcW w:w="780" w:type="dxa"/>
            <w:tcBorders>
              <w:top w:val="single" w:sz="8" w:space="0" w:color="auto"/>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6"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r>
      <w:tr w:rsidR="00524946" w:rsidRPr="00524946" w:rsidTr="00FF5A90">
        <w:trPr>
          <w:trHeight w:val="256"/>
          <w:jc w:val="center"/>
        </w:trPr>
        <w:tc>
          <w:tcPr>
            <w:tcW w:w="2740" w:type="dxa"/>
            <w:vMerge/>
            <w:tcBorders>
              <w:top w:val="single" w:sz="8" w:space="0" w:color="auto"/>
              <w:left w:val="nil"/>
              <w:bottom w:val="nil"/>
              <w:right w:val="nil"/>
            </w:tcBorders>
            <w:vAlign w:val="center"/>
            <w:hideMark/>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02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0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260"/>
              <w:jc w:val="both"/>
              <w:rPr>
                <w:rFonts w:eastAsia="Times New Roman"/>
                <w:snapToGrid w:val="0"/>
                <w:szCs w:val="24"/>
                <w:lang w:val="en-US" w:eastAsia="en-US"/>
              </w:rPr>
            </w:pPr>
            <w:r w:rsidRPr="00524946">
              <w:rPr>
                <w:rFonts w:eastAsia="Times New Roman"/>
                <w:b/>
                <w:bCs/>
                <w:snapToGrid w:val="0"/>
                <w:lang w:val="en-US" w:eastAsia="en-US"/>
              </w:rPr>
              <w:t>CSM</w:t>
            </w:r>
          </w:p>
        </w:tc>
        <w:tc>
          <w:tcPr>
            <w:tcW w:w="9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360"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3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100"/>
              <w:jc w:val="both"/>
              <w:rPr>
                <w:rFonts w:eastAsia="Times New Roman"/>
                <w:snapToGrid w:val="0"/>
                <w:szCs w:val="24"/>
                <w:lang w:val="en-US" w:eastAsia="en-US"/>
              </w:rPr>
            </w:pPr>
            <w:r w:rsidRPr="00524946">
              <w:rPr>
                <w:rFonts w:eastAsia="Times New Roman"/>
                <w:b/>
                <w:bCs/>
                <w:snapToGrid w:val="0"/>
                <w:lang w:val="en-US" w:eastAsia="en-US"/>
              </w:rPr>
              <w:t>Mean NTHA</w:t>
            </w: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6"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r>
      <w:tr w:rsidR="00524946" w:rsidRPr="00524946" w:rsidTr="00FF5A90">
        <w:trPr>
          <w:trHeight w:val="255"/>
          <w:jc w:val="center"/>
        </w:trPr>
        <w:tc>
          <w:tcPr>
            <w:tcW w:w="274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02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340"/>
              <w:jc w:val="both"/>
              <w:rPr>
                <w:rFonts w:eastAsia="Times New Roman"/>
                <w:snapToGrid w:val="0"/>
                <w:szCs w:val="24"/>
                <w:lang w:val="en-US" w:eastAsia="en-US"/>
              </w:rPr>
            </w:pPr>
            <w:r w:rsidRPr="00524946">
              <w:rPr>
                <w:rFonts w:eastAsia="Times New Roman"/>
                <w:b/>
                <w:bCs/>
                <w:snapToGrid w:val="0"/>
                <w:lang w:val="en-US" w:eastAsia="en-US"/>
              </w:rPr>
              <w:t>0.2 g</w:t>
            </w:r>
          </w:p>
        </w:tc>
        <w:tc>
          <w:tcPr>
            <w:tcW w:w="104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7"/>
                <w:lang w:val="en-US" w:eastAsia="en-US"/>
              </w:rPr>
              <w:t>0.4g</w:t>
            </w:r>
          </w:p>
        </w:tc>
        <w:tc>
          <w:tcPr>
            <w:tcW w:w="9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7"/>
                <w:lang w:val="en-US" w:eastAsia="en-US"/>
              </w:rPr>
              <w:t>0.6g</w:t>
            </w:r>
          </w:p>
        </w:tc>
        <w:tc>
          <w:tcPr>
            <w:tcW w:w="36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7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77"/>
              <w:jc w:val="center"/>
              <w:rPr>
                <w:rFonts w:eastAsia="Times New Roman"/>
                <w:snapToGrid w:val="0"/>
                <w:szCs w:val="24"/>
                <w:lang w:val="en-US" w:eastAsia="en-US"/>
              </w:rPr>
            </w:pPr>
            <w:r w:rsidRPr="00524946">
              <w:rPr>
                <w:rFonts w:eastAsia="Times New Roman"/>
                <w:b/>
                <w:bCs/>
                <w:snapToGrid w:val="0"/>
                <w:w w:val="97"/>
                <w:lang w:val="en-US" w:eastAsia="en-US"/>
              </w:rPr>
              <w:t>0.2g</w:t>
            </w:r>
          </w:p>
        </w:tc>
        <w:tc>
          <w:tcPr>
            <w:tcW w:w="13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7"/>
                <w:lang w:val="en-US" w:eastAsia="en-US"/>
              </w:rPr>
              <w:t>0.4g</w:t>
            </w:r>
          </w:p>
        </w:tc>
        <w:tc>
          <w:tcPr>
            <w:tcW w:w="7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right="117"/>
              <w:jc w:val="center"/>
              <w:rPr>
                <w:rFonts w:eastAsia="Times New Roman"/>
                <w:snapToGrid w:val="0"/>
                <w:szCs w:val="24"/>
                <w:lang w:val="en-US" w:eastAsia="en-US"/>
              </w:rPr>
            </w:pPr>
            <w:r w:rsidRPr="00524946">
              <w:rPr>
                <w:rFonts w:eastAsia="Times New Roman"/>
                <w:b/>
                <w:bCs/>
                <w:snapToGrid w:val="0"/>
                <w:w w:val="97"/>
                <w:lang w:val="en-US" w:eastAsia="en-US"/>
              </w:rPr>
              <w:t>0.6g</w:t>
            </w:r>
          </w:p>
        </w:tc>
        <w:tc>
          <w:tcPr>
            <w:tcW w:w="6"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r>
      <w:tr w:rsidR="00524946" w:rsidRPr="00524946" w:rsidTr="00FF5A90">
        <w:trPr>
          <w:trHeight w:val="338"/>
          <w:jc w:val="center"/>
        </w:trPr>
        <w:tc>
          <w:tcPr>
            <w:tcW w:w="27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Frame A</w:t>
            </w:r>
          </w:p>
        </w:tc>
        <w:tc>
          <w:tcPr>
            <w:tcW w:w="102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0.37</w:t>
            </w:r>
          </w:p>
        </w:tc>
        <w:tc>
          <w:tcPr>
            <w:tcW w:w="10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0.58</w:t>
            </w:r>
          </w:p>
        </w:tc>
        <w:tc>
          <w:tcPr>
            <w:tcW w:w="98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1.13</w:t>
            </w:r>
          </w:p>
        </w:tc>
        <w:tc>
          <w:tcPr>
            <w:tcW w:w="1140" w:type="dxa"/>
            <w:gridSpan w:val="2"/>
            <w:vAlign w:val="center"/>
            <w:hideMark/>
          </w:tcPr>
          <w:p w:rsidR="00524946" w:rsidRPr="00524946" w:rsidRDefault="00524946" w:rsidP="00524946">
            <w:pPr>
              <w:widowControl w:val="0"/>
              <w:spacing w:after="0" w:line="240" w:lineRule="auto"/>
              <w:ind w:left="437"/>
              <w:jc w:val="center"/>
              <w:rPr>
                <w:rFonts w:eastAsia="Times New Roman"/>
                <w:snapToGrid w:val="0"/>
                <w:szCs w:val="24"/>
                <w:lang w:val="en-US" w:eastAsia="en-US"/>
              </w:rPr>
            </w:pPr>
            <w:r w:rsidRPr="00524946">
              <w:rPr>
                <w:rFonts w:eastAsia="Times New Roman"/>
                <w:snapToGrid w:val="0"/>
                <w:w w:val="97"/>
                <w:lang w:val="en-US" w:eastAsia="en-US"/>
              </w:rPr>
              <w:t>0.43</w:t>
            </w:r>
          </w:p>
        </w:tc>
        <w:tc>
          <w:tcPr>
            <w:tcW w:w="138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0.81</w:t>
            </w:r>
          </w:p>
        </w:tc>
        <w:tc>
          <w:tcPr>
            <w:tcW w:w="780" w:type="dxa"/>
            <w:vAlign w:val="center"/>
            <w:hideMark/>
          </w:tcPr>
          <w:p w:rsidR="00524946" w:rsidRPr="00524946" w:rsidRDefault="00524946" w:rsidP="00524946">
            <w:pPr>
              <w:widowControl w:val="0"/>
              <w:spacing w:after="0" w:line="240" w:lineRule="auto"/>
              <w:ind w:right="117"/>
              <w:jc w:val="center"/>
              <w:rPr>
                <w:rFonts w:eastAsia="Times New Roman"/>
                <w:snapToGrid w:val="0"/>
                <w:szCs w:val="24"/>
                <w:lang w:val="en-US" w:eastAsia="en-US"/>
              </w:rPr>
            </w:pPr>
            <w:r w:rsidRPr="00524946">
              <w:rPr>
                <w:rFonts w:eastAsia="Times New Roman"/>
                <w:snapToGrid w:val="0"/>
                <w:w w:val="97"/>
                <w:lang w:val="en-US" w:eastAsia="en-US"/>
              </w:rPr>
              <w:t>1.17</w:t>
            </w:r>
          </w:p>
        </w:tc>
        <w:tc>
          <w:tcPr>
            <w:tcW w:w="6" w:type="dxa"/>
            <w:vAlign w:val="center"/>
          </w:tcPr>
          <w:p w:rsidR="00524946" w:rsidRPr="00524946" w:rsidRDefault="00524946" w:rsidP="00524946">
            <w:pPr>
              <w:widowControl w:val="0"/>
              <w:spacing w:after="0" w:line="240" w:lineRule="auto"/>
              <w:jc w:val="center"/>
              <w:rPr>
                <w:rFonts w:eastAsia="Times New Roman"/>
                <w:snapToGrid w:val="0"/>
                <w:szCs w:val="24"/>
                <w:lang w:val="en-US" w:eastAsia="en-US"/>
              </w:rPr>
            </w:pPr>
          </w:p>
        </w:tc>
      </w:tr>
      <w:tr w:rsidR="00524946" w:rsidRPr="00524946" w:rsidTr="00FF5A90">
        <w:trPr>
          <w:trHeight w:val="427"/>
          <w:jc w:val="center"/>
        </w:trPr>
        <w:tc>
          <w:tcPr>
            <w:tcW w:w="27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8"/>
                <w:lang w:val="en-US" w:eastAsia="en-US"/>
              </w:rPr>
              <w:t>Frame B</w:t>
            </w:r>
          </w:p>
        </w:tc>
        <w:tc>
          <w:tcPr>
            <w:tcW w:w="102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0.089</w:t>
            </w:r>
          </w:p>
        </w:tc>
        <w:tc>
          <w:tcPr>
            <w:tcW w:w="10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0.17</w:t>
            </w:r>
          </w:p>
        </w:tc>
        <w:tc>
          <w:tcPr>
            <w:tcW w:w="98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0.28</w:t>
            </w:r>
          </w:p>
        </w:tc>
        <w:tc>
          <w:tcPr>
            <w:tcW w:w="1140" w:type="dxa"/>
            <w:gridSpan w:val="2"/>
            <w:vAlign w:val="center"/>
            <w:hideMark/>
          </w:tcPr>
          <w:p w:rsidR="00524946" w:rsidRPr="00524946" w:rsidRDefault="00524946" w:rsidP="00524946">
            <w:pPr>
              <w:widowControl w:val="0"/>
              <w:spacing w:after="0" w:line="240" w:lineRule="auto"/>
              <w:ind w:left="437"/>
              <w:jc w:val="center"/>
              <w:rPr>
                <w:rFonts w:eastAsia="Times New Roman"/>
                <w:snapToGrid w:val="0"/>
                <w:szCs w:val="24"/>
                <w:lang w:val="en-US" w:eastAsia="en-US"/>
              </w:rPr>
            </w:pPr>
            <w:r w:rsidRPr="00524946">
              <w:rPr>
                <w:rFonts w:eastAsia="Times New Roman"/>
                <w:snapToGrid w:val="0"/>
                <w:w w:val="97"/>
                <w:lang w:val="en-US" w:eastAsia="en-US"/>
              </w:rPr>
              <w:t>0.16</w:t>
            </w:r>
          </w:p>
        </w:tc>
        <w:tc>
          <w:tcPr>
            <w:tcW w:w="138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0.24</w:t>
            </w:r>
          </w:p>
        </w:tc>
        <w:tc>
          <w:tcPr>
            <w:tcW w:w="780" w:type="dxa"/>
            <w:vAlign w:val="center"/>
            <w:hideMark/>
          </w:tcPr>
          <w:p w:rsidR="00524946" w:rsidRPr="00524946" w:rsidRDefault="00524946" w:rsidP="00524946">
            <w:pPr>
              <w:widowControl w:val="0"/>
              <w:spacing w:after="0" w:line="240" w:lineRule="auto"/>
              <w:ind w:right="117"/>
              <w:jc w:val="center"/>
              <w:rPr>
                <w:rFonts w:eastAsia="Times New Roman"/>
                <w:snapToGrid w:val="0"/>
                <w:szCs w:val="24"/>
                <w:lang w:val="en-US" w:eastAsia="en-US"/>
              </w:rPr>
            </w:pPr>
            <w:r w:rsidRPr="00524946">
              <w:rPr>
                <w:rFonts w:eastAsia="Times New Roman"/>
                <w:snapToGrid w:val="0"/>
                <w:w w:val="97"/>
                <w:lang w:val="en-US" w:eastAsia="en-US"/>
              </w:rPr>
              <w:t>0.32</w:t>
            </w:r>
          </w:p>
        </w:tc>
        <w:tc>
          <w:tcPr>
            <w:tcW w:w="6" w:type="dxa"/>
            <w:vAlign w:val="center"/>
          </w:tcPr>
          <w:p w:rsidR="00524946" w:rsidRPr="00524946" w:rsidRDefault="00524946" w:rsidP="00524946">
            <w:pPr>
              <w:widowControl w:val="0"/>
              <w:spacing w:after="0" w:line="240" w:lineRule="auto"/>
              <w:jc w:val="center"/>
              <w:rPr>
                <w:rFonts w:eastAsia="Times New Roman"/>
                <w:snapToGrid w:val="0"/>
                <w:szCs w:val="24"/>
                <w:lang w:val="en-US" w:eastAsia="en-US"/>
              </w:rPr>
            </w:pPr>
          </w:p>
        </w:tc>
      </w:tr>
      <w:tr w:rsidR="00524946" w:rsidRPr="00524946" w:rsidTr="00FF5A90">
        <w:trPr>
          <w:trHeight w:val="427"/>
          <w:jc w:val="center"/>
        </w:trPr>
        <w:tc>
          <w:tcPr>
            <w:tcW w:w="274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8"/>
                <w:lang w:val="en-US" w:eastAsia="en-US"/>
              </w:rPr>
              <w:t>%age Difference</w:t>
            </w:r>
          </w:p>
        </w:tc>
        <w:tc>
          <w:tcPr>
            <w:tcW w:w="102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-76</w:t>
            </w:r>
          </w:p>
        </w:tc>
        <w:tc>
          <w:tcPr>
            <w:tcW w:w="104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-71</w:t>
            </w:r>
          </w:p>
        </w:tc>
        <w:tc>
          <w:tcPr>
            <w:tcW w:w="98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-75</w:t>
            </w:r>
          </w:p>
        </w:tc>
        <w:tc>
          <w:tcPr>
            <w:tcW w:w="1140" w:type="dxa"/>
            <w:gridSpan w:val="2"/>
            <w:tcBorders>
              <w:bottom w:val="single" w:sz="4" w:space="0" w:color="auto"/>
            </w:tcBorders>
            <w:vAlign w:val="center"/>
            <w:hideMark/>
          </w:tcPr>
          <w:p w:rsidR="00524946" w:rsidRPr="00524946" w:rsidRDefault="00524946" w:rsidP="00524946">
            <w:pPr>
              <w:widowControl w:val="0"/>
              <w:spacing w:after="0" w:line="240" w:lineRule="auto"/>
              <w:ind w:left="437"/>
              <w:jc w:val="center"/>
              <w:rPr>
                <w:rFonts w:eastAsia="Times New Roman"/>
                <w:snapToGrid w:val="0"/>
                <w:szCs w:val="24"/>
                <w:lang w:val="en-US" w:eastAsia="en-US"/>
              </w:rPr>
            </w:pPr>
            <w:r w:rsidRPr="00524946">
              <w:rPr>
                <w:rFonts w:eastAsia="Times New Roman"/>
                <w:snapToGrid w:val="0"/>
                <w:w w:val="99"/>
                <w:lang w:val="en-US" w:eastAsia="en-US"/>
              </w:rPr>
              <w:t>-64</w:t>
            </w:r>
          </w:p>
        </w:tc>
        <w:tc>
          <w:tcPr>
            <w:tcW w:w="138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-70</w:t>
            </w:r>
          </w:p>
        </w:tc>
        <w:tc>
          <w:tcPr>
            <w:tcW w:w="780" w:type="dxa"/>
            <w:tcBorders>
              <w:bottom w:val="single" w:sz="4" w:space="0" w:color="auto"/>
            </w:tcBorders>
            <w:vAlign w:val="center"/>
            <w:hideMark/>
          </w:tcPr>
          <w:p w:rsidR="00524946" w:rsidRPr="00524946" w:rsidRDefault="00524946" w:rsidP="00524946">
            <w:pPr>
              <w:widowControl w:val="0"/>
              <w:spacing w:after="0" w:line="240" w:lineRule="auto"/>
              <w:ind w:right="117"/>
              <w:jc w:val="center"/>
              <w:rPr>
                <w:rFonts w:eastAsia="Times New Roman"/>
                <w:snapToGrid w:val="0"/>
                <w:szCs w:val="24"/>
                <w:lang w:val="en-US" w:eastAsia="en-US"/>
              </w:rPr>
            </w:pPr>
            <w:r w:rsidRPr="00524946">
              <w:rPr>
                <w:rFonts w:eastAsia="Times New Roman"/>
                <w:snapToGrid w:val="0"/>
                <w:w w:val="99"/>
                <w:lang w:val="en-US" w:eastAsia="en-US"/>
              </w:rPr>
              <w:t>-72</w:t>
            </w:r>
          </w:p>
        </w:tc>
        <w:tc>
          <w:tcPr>
            <w:tcW w:w="6" w:type="dxa"/>
            <w:tcBorders>
              <w:bottom w:val="single" w:sz="4" w:space="0" w:color="auto"/>
            </w:tcBorders>
            <w:vAlign w:val="center"/>
          </w:tcPr>
          <w:p w:rsidR="00524946" w:rsidRPr="00524946" w:rsidRDefault="00524946" w:rsidP="00524946">
            <w:pPr>
              <w:widowControl w:val="0"/>
              <w:spacing w:after="0" w:line="240" w:lineRule="auto"/>
              <w:jc w:val="center"/>
              <w:rPr>
                <w:rFonts w:eastAsia="Times New Roman"/>
                <w:snapToGrid w:val="0"/>
                <w:szCs w:val="24"/>
                <w:lang w:val="en-US" w:eastAsia="en-US"/>
              </w:rPr>
            </w:pPr>
          </w:p>
        </w:tc>
      </w:tr>
    </w:tbl>
    <w:p w:rsidR="00524946" w:rsidRPr="00524946" w:rsidRDefault="00524946" w:rsidP="00524946">
      <w:pPr>
        <w:widowControl w:val="0"/>
        <w:spacing w:after="0" w:line="240" w:lineRule="auto"/>
        <w:jc w:val="both"/>
        <w:rPr>
          <w:rFonts w:eastAsia="Times New Roman"/>
          <w:snapToGrid w:val="0"/>
          <w:color w:val="000000"/>
          <w:sz w:val="20"/>
          <w:szCs w:val="20"/>
          <w:lang w:val="en-US"/>
        </w:rPr>
      </w:pPr>
      <w:r w:rsidRPr="00524946">
        <w:rPr>
          <w:rFonts w:eastAsia="Times New Roman"/>
          <w:snapToGrid w:val="0"/>
          <w:color w:val="000000"/>
          <w:sz w:val="20"/>
          <w:szCs w:val="20"/>
        </w:rPr>
        <w:t xml:space="preserve">      </w:t>
      </w:r>
      <w:r w:rsidRPr="00524946">
        <w:rPr>
          <w:rFonts w:eastAsia="Times New Roman"/>
          <w:snapToGrid w:val="0"/>
          <w:color w:val="000000"/>
          <w:sz w:val="20"/>
          <w:szCs w:val="20"/>
          <w:lang w:val="en-US"/>
        </w:rPr>
        <w:t xml:space="preserve">sign indicates reduction </w:t>
      </w:r>
    </w:p>
    <w:p w:rsidR="00524946" w:rsidRPr="00524946" w:rsidRDefault="00524946" w:rsidP="00524946">
      <w:pPr>
        <w:widowControl w:val="0"/>
        <w:spacing w:after="0" w:line="240" w:lineRule="auto"/>
        <w:jc w:val="both"/>
        <w:rPr>
          <w:rFonts w:eastAsia="Times New Roman"/>
          <w:snapToGrid w:val="0"/>
          <w:color w:val="000000"/>
          <w:sz w:val="21"/>
          <w:szCs w:val="24"/>
        </w:rPr>
      </w:pPr>
      <w:r w:rsidRPr="00524946">
        <w:rPr>
          <w:rFonts w:eastAsia="Times New Roman"/>
          <w:snapToGrid w:val="0"/>
          <w:color w:val="000000"/>
          <w:sz w:val="21"/>
          <w:szCs w:val="24"/>
          <w:lang w:val="en-US"/>
        </w:rPr>
        <w:t xml:space="preserve"> </w:t>
      </w:r>
    </w:p>
    <w:p w:rsidR="00524946" w:rsidRPr="00524946" w:rsidRDefault="00524946" w:rsidP="00524946">
      <w:pPr>
        <w:widowControl w:val="0"/>
        <w:spacing w:after="0" w:line="240" w:lineRule="auto"/>
        <w:ind w:left="342"/>
        <w:jc w:val="both"/>
        <w:rPr>
          <w:rFonts w:eastAsia="Times New Roman"/>
          <w:snapToGrid w:val="0"/>
          <w:color w:val="000000"/>
          <w:sz w:val="21"/>
          <w:szCs w:val="24"/>
          <w:lang w:val="en-US"/>
        </w:rPr>
      </w:pPr>
      <w:r w:rsidRPr="00524946">
        <w:rPr>
          <w:rFonts w:eastAsia="Times New Roman"/>
          <w:noProof/>
          <w:snapToGrid w:val="0"/>
          <w:color w:val="000000"/>
          <w:sz w:val="21"/>
          <w:szCs w:val="24"/>
        </w:rPr>
        <w:drawing>
          <wp:inline distT="0" distB="0" distL="0" distR="0" wp14:anchorId="69063DA0" wp14:editId="2F7708CE">
            <wp:extent cx="5279137" cy="1527048"/>
            <wp:effectExtent l="0" t="0" r="0" b="0"/>
            <wp:docPr id="7" name="Picture 31758"/>
            <wp:cNvGraphicFramePr/>
            <a:graphic xmlns:a="http://schemas.openxmlformats.org/drawingml/2006/main">
              <a:graphicData uri="http://schemas.openxmlformats.org/drawingml/2006/picture">
                <pic:pic xmlns:pic="http://schemas.openxmlformats.org/drawingml/2006/picture">
                  <pic:nvPicPr>
                    <pic:cNvPr id="31758" name="Picture 31758"/>
                    <pic:cNvPicPr/>
                  </pic:nvPicPr>
                  <pic:blipFill>
                    <a:blip r:embed="rId12" cstate="print"/>
                    <a:stretch>
                      <a:fillRect/>
                    </a:stretch>
                  </pic:blipFill>
                  <pic:spPr>
                    <a:xfrm>
                      <a:off x="0" y="0"/>
                      <a:ext cx="5279137" cy="1527048"/>
                    </a:xfrm>
                    <a:prstGeom prst="rect">
                      <a:avLst/>
                    </a:prstGeom>
                  </pic:spPr>
                </pic:pic>
              </a:graphicData>
            </a:graphic>
          </wp:inline>
        </w:drawing>
      </w:r>
    </w:p>
    <w:p w:rsidR="00524946" w:rsidRPr="00524946" w:rsidRDefault="00524946" w:rsidP="00524946">
      <w:pPr>
        <w:widowControl w:val="0"/>
        <w:spacing w:after="0" w:line="240" w:lineRule="auto"/>
        <w:jc w:val="both"/>
        <w:rPr>
          <w:rFonts w:ascii="Arial" w:eastAsia="Arial" w:hAnsi="Arial" w:cs="Arial"/>
          <w:snapToGrid w:val="0"/>
          <w:color w:val="000000"/>
          <w:sz w:val="14"/>
          <w:szCs w:val="14"/>
          <w:lang w:val="en-US"/>
        </w:rPr>
      </w:pPr>
      <w:r w:rsidRPr="00524946">
        <w:rPr>
          <w:rFonts w:ascii="Arial" w:eastAsia="Arial" w:hAnsi="Arial" w:cs="Arial"/>
          <w:snapToGrid w:val="0"/>
          <w:color w:val="000000"/>
          <w:sz w:val="14"/>
          <w:szCs w:val="14"/>
          <w:lang w:val="en-US"/>
        </w:rPr>
        <w:t xml:space="preserve">                0.0     0.2     0.4     0.6     0.8    1.0    1.2         0.0      0.2    0.4     0.6     0.8    1.0     1.2          0.0    0.2     0.4    0.6     0.8     1.0</w:t>
      </w:r>
      <w:r w:rsidRPr="00524946">
        <w:rPr>
          <w:rFonts w:ascii="Arial" w:eastAsia="Arial" w:hAnsi="Arial" w:cs="Arial"/>
          <w:snapToGrid w:val="0"/>
          <w:color w:val="000000"/>
          <w:sz w:val="16"/>
          <w:szCs w:val="16"/>
          <w:lang w:val="en-US"/>
        </w:rPr>
        <w:t xml:space="preserve">    </w:t>
      </w:r>
      <w:r w:rsidRPr="00524946">
        <w:rPr>
          <w:rFonts w:ascii="Arial" w:eastAsia="Arial" w:hAnsi="Arial" w:cs="Arial"/>
          <w:snapToGrid w:val="0"/>
          <w:color w:val="000000"/>
          <w:sz w:val="14"/>
          <w:szCs w:val="14"/>
          <w:lang w:val="en-US"/>
        </w:rPr>
        <w:t>1.2</w:t>
      </w:r>
    </w:p>
    <w:p w:rsidR="00524946" w:rsidRPr="00524946" w:rsidRDefault="00524946" w:rsidP="00524946">
      <w:pPr>
        <w:widowControl w:val="0"/>
        <w:spacing w:after="0" w:line="240" w:lineRule="auto"/>
        <w:jc w:val="both"/>
        <w:rPr>
          <w:rFonts w:ascii="Arial" w:eastAsia="Times New Roman" w:hAnsi="Arial" w:cs="Arial"/>
          <w:snapToGrid w:val="0"/>
          <w:color w:val="000000"/>
          <w:sz w:val="12"/>
          <w:szCs w:val="12"/>
          <w:lang w:val="en-US"/>
        </w:rPr>
      </w:pPr>
    </w:p>
    <w:p w:rsidR="00524946" w:rsidRPr="00524946" w:rsidRDefault="00524946" w:rsidP="00524946">
      <w:pPr>
        <w:widowControl w:val="0"/>
        <w:tabs>
          <w:tab w:val="center" w:pos="1866"/>
          <w:tab w:val="center" w:pos="4687"/>
          <w:tab w:val="center" w:pos="7507"/>
        </w:tabs>
        <w:spacing w:after="0" w:line="240" w:lineRule="auto"/>
        <w:jc w:val="both"/>
        <w:rPr>
          <w:rFonts w:eastAsia="Arial" w:cs="Arial"/>
          <w:snapToGrid w:val="0"/>
          <w:color w:val="000000"/>
          <w:sz w:val="16"/>
          <w:szCs w:val="16"/>
          <w:lang w:val="en-US"/>
        </w:rPr>
      </w:pPr>
      <w:r w:rsidRPr="00524946">
        <w:rPr>
          <w:rFonts w:eastAsia="Calibri" w:cs="Calibri"/>
          <w:snapToGrid w:val="0"/>
          <w:color w:val="000000"/>
          <w:sz w:val="16"/>
          <w:szCs w:val="16"/>
          <w:lang w:val="en-US"/>
        </w:rPr>
        <w:tab/>
      </w:r>
      <w:r w:rsidRPr="00524946">
        <w:rPr>
          <w:rFonts w:eastAsia="Arial" w:cs="Arial"/>
          <w:snapToGrid w:val="0"/>
          <w:color w:val="000000"/>
          <w:sz w:val="16"/>
          <w:szCs w:val="16"/>
          <w:lang w:val="en-US"/>
        </w:rPr>
        <w:t>IDR (%)</w:t>
      </w:r>
      <w:r w:rsidRPr="00524946">
        <w:rPr>
          <w:rFonts w:eastAsia="Arial" w:cs="Arial"/>
          <w:snapToGrid w:val="0"/>
          <w:color w:val="000000"/>
          <w:sz w:val="16"/>
          <w:szCs w:val="16"/>
          <w:lang w:val="en-US"/>
        </w:rPr>
        <w:tab/>
        <w:t>IDR (%)</w:t>
      </w:r>
      <w:r w:rsidRPr="00524946">
        <w:rPr>
          <w:rFonts w:eastAsia="Arial" w:cs="Arial"/>
          <w:snapToGrid w:val="0"/>
          <w:color w:val="000000"/>
          <w:sz w:val="16"/>
          <w:szCs w:val="16"/>
          <w:lang w:val="en-US"/>
        </w:rPr>
        <w:tab/>
        <w:t>IDR (%)</w:t>
      </w:r>
    </w:p>
    <w:p w:rsidR="00524946" w:rsidRPr="00524946" w:rsidRDefault="00524946" w:rsidP="00524946">
      <w:pPr>
        <w:widowControl w:val="0"/>
        <w:tabs>
          <w:tab w:val="center" w:pos="1866"/>
          <w:tab w:val="center" w:pos="4687"/>
          <w:tab w:val="center" w:pos="7507"/>
        </w:tabs>
        <w:spacing w:after="0" w:line="240" w:lineRule="auto"/>
        <w:jc w:val="both"/>
        <w:rPr>
          <w:rFonts w:eastAsia="Times New Roman"/>
          <w:snapToGrid w:val="0"/>
          <w:color w:val="000000"/>
          <w:sz w:val="16"/>
          <w:szCs w:val="16"/>
          <w:lang w:val="en-US"/>
        </w:rPr>
      </w:pPr>
    </w:p>
    <w:p w:rsidR="00524946" w:rsidRPr="00524946" w:rsidRDefault="00524946" w:rsidP="00524946">
      <w:pPr>
        <w:widowControl w:val="0"/>
        <w:spacing w:after="0" w:line="240" w:lineRule="auto"/>
        <w:jc w:val="center"/>
        <w:rPr>
          <w:rFonts w:eastAsia="Arial"/>
          <w:snapToGrid w:val="0"/>
          <w:sz w:val="20"/>
          <w:szCs w:val="24"/>
          <w:lang w:val="en-US"/>
        </w:rPr>
      </w:pPr>
      <w:r w:rsidRPr="00524946">
        <w:rPr>
          <w:rFonts w:eastAsia="Arial"/>
          <w:snapToGrid w:val="0"/>
          <w:sz w:val="20"/>
          <w:szCs w:val="24"/>
          <w:lang w:val="en-US"/>
        </w:rPr>
        <w:t>(a) Height-wise variation of IDR estimated by CSM</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pacing w:after="0" w:line="240" w:lineRule="auto"/>
        <w:ind w:left="342"/>
        <w:jc w:val="both"/>
        <w:rPr>
          <w:rFonts w:eastAsia="Times New Roman"/>
          <w:snapToGrid w:val="0"/>
          <w:color w:val="000000"/>
          <w:sz w:val="21"/>
          <w:szCs w:val="24"/>
          <w:lang w:val="en-US"/>
        </w:rPr>
      </w:pPr>
      <w:r w:rsidRPr="00524946">
        <w:rPr>
          <w:rFonts w:eastAsia="Times New Roman"/>
          <w:noProof/>
          <w:snapToGrid w:val="0"/>
          <w:color w:val="000000"/>
          <w:sz w:val="21"/>
          <w:szCs w:val="24"/>
        </w:rPr>
        <w:drawing>
          <wp:inline distT="0" distB="0" distL="0" distR="0" wp14:anchorId="118517D3" wp14:editId="39EFB466">
            <wp:extent cx="5279137" cy="1527048"/>
            <wp:effectExtent l="0" t="0" r="0" b="0"/>
            <wp:docPr id="8" name="Picture 31760"/>
            <wp:cNvGraphicFramePr/>
            <a:graphic xmlns:a="http://schemas.openxmlformats.org/drawingml/2006/main">
              <a:graphicData uri="http://schemas.openxmlformats.org/drawingml/2006/picture">
                <pic:pic xmlns:pic="http://schemas.openxmlformats.org/drawingml/2006/picture">
                  <pic:nvPicPr>
                    <pic:cNvPr id="31760" name="Picture 31760"/>
                    <pic:cNvPicPr/>
                  </pic:nvPicPr>
                  <pic:blipFill>
                    <a:blip r:embed="rId13" cstate="print"/>
                    <a:stretch>
                      <a:fillRect/>
                    </a:stretch>
                  </pic:blipFill>
                  <pic:spPr>
                    <a:xfrm>
                      <a:off x="0" y="0"/>
                      <a:ext cx="5279137" cy="1527048"/>
                    </a:xfrm>
                    <a:prstGeom prst="rect">
                      <a:avLst/>
                    </a:prstGeom>
                  </pic:spPr>
                </pic:pic>
              </a:graphicData>
            </a:graphic>
          </wp:inline>
        </w:drawing>
      </w:r>
    </w:p>
    <w:p w:rsidR="00524946" w:rsidRPr="00524946" w:rsidRDefault="00524946" w:rsidP="00524946">
      <w:pPr>
        <w:widowControl w:val="0"/>
        <w:spacing w:after="0" w:line="240" w:lineRule="auto"/>
        <w:ind w:left="632" w:hanging="10"/>
        <w:jc w:val="both"/>
        <w:rPr>
          <w:rFonts w:ascii="Arial" w:eastAsia="Arial" w:hAnsi="Arial" w:cs="Arial"/>
          <w:snapToGrid w:val="0"/>
          <w:color w:val="000000"/>
          <w:sz w:val="14"/>
          <w:szCs w:val="24"/>
          <w:lang w:val="en-US"/>
        </w:rPr>
      </w:pPr>
      <w:r w:rsidRPr="00524946">
        <w:rPr>
          <w:rFonts w:ascii="Arial" w:eastAsia="Arial" w:hAnsi="Arial" w:cs="Arial"/>
          <w:snapToGrid w:val="0"/>
          <w:color w:val="000000"/>
          <w:sz w:val="14"/>
          <w:szCs w:val="24"/>
          <w:lang w:val="en-US"/>
        </w:rPr>
        <w:t>0.0     0.2     0.4    0.6     0.8     1.0     1.2        0.0     0.2     0.4     0.6     0.8    1.0     1.2         0.0     0.2     0.4    0.6     0.8     1.0     1.2</w:t>
      </w:r>
    </w:p>
    <w:p w:rsidR="00524946" w:rsidRPr="00524946" w:rsidRDefault="00524946" w:rsidP="00524946">
      <w:pPr>
        <w:widowControl w:val="0"/>
        <w:spacing w:after="0" w:line="240" w:lineRule="auto"/>
        <w:ind w:left="632" w:hanging="10"/>
        <w:jc w:val="both"/>
        <w:rPr>
          <w:rFonts w:ascii="Arial" w:eastAsia="Times New Roman" w:hAnsi="Arial" w:cs="Arial"/>
          <w:snapToGrid w:val="0"/>
          <w:color w:val="000000"/>
          <w:sz w:val="12"/>
          <w:szCs w:val="12"/>
          <w:lang w:val="en-US"/>
        </w:rPr>
      </w:pPr>
    </w:p>
    <w:p w:rsidR="00524946" w:rsidRPr="00524946" w:rsidRDefault="00524946" w:rsidP="00524946">
      <w:pPr>
        <w:widowControl w:val="0"/>
        <w:tabs>
          <w:tab w:val="center" w:pos="1866"/>
          <w:tab w:val="center" w:pos="4687"/>
          <w:tab w:val="center" w:pos="7507"/>
        </w:tabs>
        <w:spacing w:after="0" w:line="240" w:lineRule="auto"/>
        <w:jc w:val="both"/>
        <w:rPr>
          <w:rFonts w:eastAsia="Arial" w:cs="Arial"/>
          <w:snapToGrid w:val="0"/>
          <w:color w:val="000000"/>
          <w:sz w:val="16"/>
          <w:szCs w:val="16"/>
          <w:lang w:val="en-US"/>
        </w:rPr>
      </w:pPr>
      <w:r w:rsidRPr="00524946">
        <w:rPr>
          <w:rFonts w:eastAsia="Calibri" w:cs="Calibri"/>
          <w:snapToGrid w:val="0"/>
          <w:color w:val="000000"/>
          <w:sz w:val="16"/>
          <w:szCs w:val="16"/>
          <w:lang w:val="en-US"/>
        </w:rPr>
        <w:tab/>
      </w:r>
      <w:r w:rsidRPr="00524946">
        <w:rPr>
          <w:rFonts w:eastAsia="Arial" w:cs="Arial"/>
          <w:snapToGrid w:val="0"/>
          <w:color w:val="000000"/>
          <w:sz w:val="16"/>
          <w:szCs w:val="16"/>
          <w:lang w:val="en-US"/>
        </w:rPr>
        <w:t>IDR (%)</w:t>
      </w:r>
      <w:r w:rsidRPr="00524946">
        <w:rPr>
          <w:rFonts w:eastAsia="Arial" w:cs="Arial"/>
          <w:snapToGrid w:val="0"/>
          <w:color w:val="000000"/>
          <w:sz w:val="16"/>
          <w:szCs w:val="16"/>
          <w:lang w:val="en-US"/>
        </w:rPr>
        <w:tab/>
        <w:t>IDR (%)</w:t>
      </w:r>
      <w:r w:rsidRPr="00524946">
        <w:rPr>
          <w:rFonts w:eastAsia="Arial" w:cs="Arial"/>
          <w:snapToGrid w:val="0"/>
          <w:color w:val="000000"/>
          <w:sz w:val="16"/>
          <w:szCs w:val="16"/>
          <w:lang w:val="en-US"/>
        </w:rPr>
        <w:tab/>
        <w:t>IDR (%)</w:t>
      </w:r>
    </w:p>
    <w:p w:rsidR="00524946" w:rsidRPr="00524946" w:rsidRDefault="00524946" w:rsidP="00524946">
      <w:pPr>
        <w:widowControl w:val="0"/>
        <w:tabs>
          <w:tab w:val="center" w:pos="1866"/>
          <w:tab w:val="center" w:pos="4687"/>
          <w:tab w:val="center" w:pos="7507"/>
        </w:tabs>
        <w:spacing w:after="0" w:line="240" w:lineRule="auto"/>
        <w:jc w:val="both"/>
        <w:rPr>
          <w:rFonts w:eastAsia="Times New Roman"/>
          <w:snapToGrid w:val="0"/>
          <w:color w:val="000000"/>
          <w:sz w:val="16"/>
          <w:szCs w:val="16"/>
          <w:lang w:val="en-US"/>
        </w:rPr>
      </w:pPr>
    </w:p>
    <w:p w:rsidR="00524946" w:rsidRPr="00524946" w:rsidRDefault="00524946" w:rsidP="00524946">
      <w:pPr>
        <w:widowControl w:val="0"/>
        <w:spacing w:after="0" w:line="240" w:lineRule="auto"/>
        <w:jc w:val="center"/>
        <w:rPr>
          <w:rFonts w:eastAsia="Times New Roman"/>
          <w:snapToGrid w:val="0"/>
          <w:sz w:val="21"/>
          <w:szCs w:val="24"/>
          <w:lang w:val="en-US"/>
        </w:rPr>
      </w:pPr>
      <w:r w:rsidRPr="00524946">
        <w:rPr>
          <w:rFonts w:eastAsia="Arial"/>
          <w:snapToGrid w:val="0"/>
          <w:sz w:val="20"/>
          <w:szCs w:val="24"/>
          <w:lang w:val="en-US"/>
        </w:rPr>
        <w:t>(b) Height-wise variation of IDR estimated by NTHA</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rPr>
          <w:rFonts w:eastAsia="Times New Roman"/>
          <w:snapToGrid w:val="0"/>
          <w:sz w:val="21"/>
          <w:szCs w:val="24"/>
          <w:lang w:val="en-US"/>
        </w:rPr>
      </w:pPr>
      <w:r w:rsidRPr="00524946">
        <w:rPr>
          <w:rFonts w:eastAsia="Times New Roman"/>
          <w:snapToGrid w:val="0"/>
          <w:sz w:val="20"/>
          <w:szCs w:val="24"/>
          <w:lang w:val="en-US"/>
        </w:rPr>
        <w:t xml:space="preserve">Figure 5. Height-wise variation of IDR values estimated by two analyses </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eastAsia="en-US"/>
        </w:rPr>
        <w:t>The comparison of the top floor displacement for the two building frames is presented in Table 6. Note that in the case of the frame B (base-isolated frame), the relative top floor displacement is presented, which is relative with respect to the base storey level above the isolation system. It is observed from the table that there is a high percentage of reduction in the top floor displacement in the case of the frame B at all considered PGA levels, which shows the high effectiveness of the base isolation system. Note that there is very less (&lt;10%) difference</w:t>
      </w:r>
      <w:r w:rsidRPr="00524946">
        <w:rPr>
          <w:rFonts w:eastAsia="Times New Roman"/>
          <w:snapToGrid w:val="0"/>
          <w:szCs w:val="24"/>
          <w:lang w:val="en-US"/>
        </w:rPr>
        <w:t xml:space="preserve"> between the estimates predicted by the two analysis methods at a specified PGA level.  </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widowControl w:val="0"/>
        <w:spacing w:after="0" w:line="240" w:lineRule="auto"/>
        <w:jc w:val="center"/>
        <w:rPr>
          <w:rFonts w:eastAsia="Times New Roman"/>
          <w:snapToGrid w:val="0"/>
          <w:sz w:val="21"/>
          <w:szCs w:val="24"/>
          <w:lang w:val="en-US"/>
        </w:rPr>
      </w:pPr>
      <w:r w:rsidRPr="00524946">
        <w:rPr>
          <w:rFonts w:eastAsia="Times New Roman"/>
          <w:snapToGrid w:val="0"/>
          <w:sz w:val="20"/>
          <w:szCs w:val="24"/>
          <w:lang w:val="en-US"/>
        </w:rPr>
        <w:t xml:space="preserve">Table 6. Comparison of top floor displacement obtained by CSM and NTHA for two building frames.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2740"/>
        <w:gridCol w:w="1020"/>
        <w:gridCol w:w="780"/>
        <w:gridCol w:w="1220"/>
        <w:gridCol w:w="380"/>
        <w:gridCol w:w="780"/>
        <w:gridCol w:w="1380"/>
        <w:gridCol w:w="780"/>
        <w:gridCol w:w="20"/>
      </w:tblGrid>
      <w:tr w:rsidR="00524946" w:rsidRPr="00524946" w:rsidTr="00FF5A90">
        <w:trPr>
          <w:trHeight w:val="276"/>
          <w:jc w:val="center"/>
        </w:trPr>
        <w:tc>
          <w:tcPr>
            <w:tcW w:w="2740" w:type="dxa"/>
            <w:vMerge w:val="restart"/>
            <w:tcBorders>
              <w:top w:val="single" w:sz="8" w:space="0" w:color="auto"/>
              <w:left w:val="nil"/>
              <w:bottom w:val="nil"/>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8"/>
                <w:lang w:val="en-US" w:eastAsia="en-US"/>
              </w:rPr>
              <w:t>Building Frame</w:t>
            </w:r>
          </w:p>
        </w:tc>
        <w:tc>
          <w:tcPr>
            <w:tcW w:w="1020" w:type="dxa"/>
            <w:tcBorders>
              <w:top w:val="single" w:sz="8" w:space="0" w:color="auto"/>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780" w:type="dxa"/>
            <w:tcBorders>
              <w:top w:val="single" w:sz="8" w:space="0" w:color="auto"/>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3760" w:type="dxa"/>
            <w:gridSpan w:val="4"/>
            <w:tcBorders>
              <w:top w:val="single" w:sz="8" w:space="0" w:color="auto"/>
              <w:left w:val="nil"/>
              <w:bottom w:val="single" w:sz="8" w:space="0" w:color="auto"/>
              <w:right w:val="nil"/>
            </w:tcBorders>
            <w:vAlign w:val="bottom"/>
            <w:hideMark/>
          </w:tcPr>
          <w:p w:rsidR="00524946" w:rsidRPr="00524946" w:rsidRDefault="00524946" w:rsidP="00524946">
            <w:pPr>
              <w:widowControl w:val="0"/>
              <w:spacing w:after="0" w:line="240" w:lineRule="auto"/>
              <w:ind w:left="40"/>
              <w:jc w:val="both"/>
              <w:rPr>
                <w:rFonts w:eastAsia="Times New Roman"/>
                <w:snapToGrid w:val="0"/>
                <w:szCs w:val="24"/>
                <w:lang w:val="en-US" w:eastAsia="en-US"/>
              </w:rPr>
            </w:pPr>
            <w:r w:rsidRPr="00524946">
              <w:rPr>
                <w:rFonts w:eastAsia="Times New Roman"/>
                <w:b/>
                <w:bCs/>
                <w:snapToGrid w:val="0"/>
                <w:lang w:val="en-US" w:eastAsia="en-US"/>
              </w:rPr>
              <w:t>Top Floor Displacement (mm)</w:t>
            </w:r>
          </w:p>
        </w:tc>
        <w:tc>
          <w:tcPr>
            <w:tcW w:w="780" w:type="dxa"/>
            <w:tcBorders>
              <w:top w:val="single" w:sz="8" w:space="0" w:color="auto"/>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6"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r>
      <w:tr w:rsidR="00524946" w:rsidRPr="00524946" w:rsidTr="00FF5A90">
        <w:trPr>
          <w:trHeight w:val="255"/>
          <w:jc w:val="center"/>
        </w:trPr>
        <w:tc>
          <w:tcPr>
            <w:tcW w:w="2740" w:type="dxa"/>
            <w:vMerge/>
            <w:tcBorders>
              <w:top w:val="single" w:sz="8" w:space="0" w:color="auto"/>
              <w:left w:val="nil"/>
              <w:bottom w:val="nil"/>
              <w:right w:val="nil"/>
            </w:tcBorders>
            <w:vAlign w:val="center"/>
            <w:hideMark/>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02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7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260"/>
              <w:jc w:val="both"/>
              <w:rPr>
                <w:rFonts w:eastAsia="Times New Roman"/>
                <w:snapToGrid w:val="0"/>
                <w:szCs w:val="24"/>
                <w:lang w:val="en-US" w:eastAsia="en-US"/>
              </w:rPr>
            </w:pPr>
            <w:r w:rsidRPr="00524946">
              <w:rPr>
                <w:rFonts w:eastAsia="Times New Roman"/>
                <w:b/>
                <w:bCs/>
                <w:snapToGrid w:val="0"/>
                <w:lang w:val="en-US" w:eastAsia="en-US"/>
              </w:rPr>
              <w:t>CSM</w:t>
            </w:r>
          </w:p>
        </w:tc>
        <w:tc>
          <w:tcPr>
            <w:tcW w:w="122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380"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3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100"/>
              <w:jc w:val="both"/>
              <w:rPr>
                <w:rFonts w:eastAsia="Times New Roman"/>
                <w:snapToGrid w:val="0"/>
                <w:szCs w:val="24"/>
                <w:lang w:val="en-US" w:eastAsia="en-US"/>
              </w:rPr>
            </w:pPr>
            <w:r w:rsidRPr="00524946">
              <w:rPr>
                <w:rFonts w:eastAsia="Times New Roman"/>
                <w:b/>
                <w:bCs/>
                <w:snapToGrid w:val="0"/>
                <w:lang w:val="en-US" w:eastAsia="en-US"/>
              </w:rPr>
              <w:t>Mean NTHA</w:t>
            </w: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6"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r>
      <w:tr w:rsidR="00524946" w:rsidRPr="00524946" w:rsidTr="00FF5A90">
        <w:trPr>
          <w:trHeight w:val="256"/>
          <w:jc w:val="center"/>
        </w:trPr>
        <w:tc>
          <w:tcPr>
            <w:tcW w:w="274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102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320"/>
              <w:jc w:val="both"/>
              <w:rPr>
                <w:rFonts w:eastAsia="Times New Roman"/>
                <w:snapToGrid w:val="0"/>
                <w:szCs w:val="24"/>
                <w:lang w:val="en-US" w:eastAsia="en-US"/>
              </w:rPr>
            </w:pPr>
            <w:r w:rsidRPr="00524946">
              <w:rPr>
                <w:rFonts w:eastAsia="Times New Roman"/>
                <w:b/>
                <w:bCs/>
                <w:snapToGrid w:val="0"/>
                <w:lang w:val="en-US" w:eastAsia="en-US"/>
              </w:rPr>
              <w:t>0.2 g</w:t>
            </w:r>
          </w:p>
        </w:tc>
        <w:tc>
          <w:tcPr>
            <w:tcW w:w="7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197"/>
              <w:jc w:val="center"/>
              <w:rPr>
                <w:rFonts w:eastAsia="Times New Roman"/>
                <w:snapToGrid w:val="0"/>
                <w:szCs w:val="24"/>
                <w:lang w:val="en-US" w:eastAsia="en-US"/>
              </w:rPr>
            </w:pPr>
            <w:r w:rsidRPr="00524946">
              <w:rPr>
                <w:rFonts w:eastAsia="Times New Roman"/>
                <w:b/>
                <w:bCs/>
                <w:snapToGrid w:val="0"/>
                <w:w w:val="97"/>
                <w:lang w:val="en-US" w:eastAsia="en-US"/>
              </w:rPr>
              <w:t>0.4g</w:t>
            </w:r>
          </w:p>
        </w:tc>
        <w:tc>
          <w:tcPr>
            <w:tcW w:w="122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157"/>
              <w:jc w:val="center"/>
              <w:rPr>
                <w:rFonts w:eastAsia="Times New Roman"/>
                <w:snapToGrid w:val="0"/>
                <w:szCs w:val="24"/>
                <w:lang w:val="en-US" w:eastAsia="en-US"/>
              </w:rPr>
            </w:pPr>
            <w:r w:rsidRPr="00524946">
              <w:rPr>
                <w:rFonts w:eastAsia="Times New Roman"/>
                <w:b/>
                <w:bCs/>
                <w:snapToGrid w:val="0"/>
                <w:w w:val="97"/>
                <w:lang w:val="en-US" w:eastAsia="en-US"/>
              </w:rPr>
              <w:t>0.6g</w:t>
            </w:r>
          </w:p>
        </w:tc>
        <w:tc>
          <w:tcPr>
            <w:tcW w:w="3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c>
          <w:tcPr>
            <w:tcW w:w="7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77"/>
              <w:jc w:val="center"/>
              <w:rPr>
                <w:rFonts w:eastAsia="Times New Roman"/>
                <w:snapToGrid w:val="0"/>
                <w:szCs w:val="24"/>
                <w:lang w:val="en-US" w:eastAsia="en-US"/>
              </w:rPr>
            </w:pPr>
            <w:r w:rsidRPr="00524946">
              <w:rPr>
                <w:rFonts w:eastAsia="Times New Roman"/>
                <w:b/>
                <w:bCs/>
                <w:snapToGrid w:val="0"/>
                <w:w w:val="97"/>
                <w:lang w:val="en-US" w:eastAsia="en-US"/>
              </w:rPr>
              <w:t>0.2g</w:t>
            </w:r>
          </w:p>
        </w:tc>
        <w:tc>
          <w:tcPr>
            <w:tcW w:w="13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b/>
                <w:bCs/>
                <w:snapToGrid w:val="0"/>
                <w:w w:val="97"/>
                <w:lang w:val="en-US" w:eastAsia="en-US"/>
              </w:rPr>
              <w:t>0.4g</w:t>
            </w:r>
          </w:p>
        </w:tc>
        <w:tc>
          <w:tcPr>
            <w:tcW w:w="7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right="117"/>
              <w:jc w:val="center"/>
              <w:rPr>
                <w:rFonts w:eastAsia="Times New Roman"/>
                <w:snapToGrid w:val="0"/>
                <w:szCs w:val="24"/>
                <w:lang w:val="en-US" w:eastAsia="en-US"/>
              </w:rPr>
            </w:pPr>
            <w:r w:rsidRPr="00524946">
              <w:rPr>
                <w:rFonts w:eastAsia="Times New Roman"/>
                <w:b/>
                <w:bCs/>
                <w:snapToGrid w:val="0"/>
                <w:w w:val="97"/>
                <w:lang w:val="en-US" w:eastAsia="en-US"/>
              </w:rPr>
              <w:t>0.6g</w:t>
            </w:r>
          </w:p>
        </w:tc>
        <w:tc>
          <w:tcPr>
            <w:tcW w:w="6" w:type="dxa"/>
            <w:vAlign w:val="bottom"/>
          </w:tcPr>
          <w:p w:rsidR="00524946" w:rsidRPr="00524946" w:rsidRDefault="00524946" w:rsidP="00524946">
            <w:pPr>
              <w:widowControl w:val="0"/>
              <w:spacing w:after="0" w:line="240" w:lineRule="auto"/>
              <w:jc w:val="both"/>
              <w:rPr>
                <w:rFonts w:eastAsia="Times New Roman"/>
                <w:snapToGrid w:val="0"/>
                <w:szCs w:val="24"/>
                <w:lang w:val="en-US" w:eastAsia="en-US"/>
              </w:rPr>
            </w:pPr>
          </w:p>
        </w:tc>
      </w:tr>
      <w:tr w:rsidR="00524946" w:rsidRPr="00524946" w:rsidTr="00FF5A90">
        <w:trPr>
          <w:trHeight w:val="397"/>
          <w:jc w:val="center"/>
        </w:trPr>
        <w:tc>
          <w:tcPr>
            <w:tcW w:w="27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7"/>
                <w:lang w:val="en-US" w:eastAsia="en-US"/>
              </w:rPr>
              <w:t>Frame A</w:t>
            </w:r>
          </w:p>
        </w:tc>
        <w:tc>
          <w:tcPr>
            <w:tcW w:w="102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5"/>
                <w:lang w:val="en-US" w:eastAsia="en-US"/>
              </w:rPr>
              <w:t>54</w:t>
            </w:r>
          </w:p>
        </w:tc>
        <w:tc>
          <w:tcPr>
            <w:tcW w:w="780" w:type="dxa"/>
            <w:vAlign w:val="center"/>
            <w:hideMark/>
          </w:tcPr>
          <w:p w:rsidR="00524946" w:rsidRPr="00524946" w:rsidRDefault="00524946" w:rsidP="00524946">
            <w:pPr>
              <w:widowControl w:val="0"/>
              <w:spacing w:after="0" w:line="240" w:lineRule="auto"/>
              <w:ind w:left="197"/>
              <w:jc w:val="center"/>
              <w:rPr>
                <w:rFonts w:eastAsia="Times New Roman"/>
                <w:snapToGrid w:val="0"/>
                <w:szCs w:val="24"/>
                <w:lang w:val="en-US" w:eastAsia="en-US"/>
              </w:rPr>
            </w:pPr>
            <w:r w:rsidRPr="00524946">
              <w:rPr>
                <w:rFonts w:eastAsia="Times New Roman"/>
                <w:snapToGrid w:val="0"/>
                <w:w w:val="95"/>
                <w:lang w:val="en-US" w:eastAsia="en-US"/>
              </w:rPr>
              <w:t>88</w:t>
            </w:r>
          </w:p>
        </w:tc>
        <w:tc>
          <w:tcPr>
            <w:tcW w:w="1220" w:type="dxa"/>
            <w:vAlign w:val="center"/>
            <w:hideMark/>
          </w:tcPr>
          <w:p w:rsidR="00524946" w:rsidRPr="00524946" w:rsidRDefault="00524946" w:rsidP="00524946">
            <w:pPr>
              <w:widowControl w:val="0"/>
              <w:spacing w:after="0" w:line="240" w:lineRule="auto"/>
              <w:ind w:left="157"/>
              <w:jc w:val="center"/>
              <w:rPr>
                <w:rFonts w:eastAsia="Times New Roman"/>
                <w:snapToGrid w:val="0"/>
                <w:szCs w:val="24"/>
                <w:lang w:val="en-US" w:eastAsia="en-US"/>
              </w:rPr>
            </w:pPr>
            <w:r w:rsidRPr="00524946">
              <w:rPr>
                <w:rFonts w:eastAsia="Times New Roman"/>
                <w:snapToGrid w:val="0"/>
                <w:lang w:val="en-US" w:eastAsia="en-US"/>
              </w:rPr>
              <w:t>152</w:t>
            </w:r>
          </w:p>
        </w:tc>
        <w:tc>
          <w:tcPr>
            <w:tcW w:w="1160" w:type="dxa"/>
            <w:gridSpan w:val="2"/>
            <w:vAlign w:val="center"/>
            <w:hideMark/>
          </w:tcPr>
          <w:p w:rsidR="00524946" w:rsidRPr="00524946" w:rsidRDefault="00524946" w:rsidP="00524946">
            <w:pPr>
              <w:widowControl w:val="0"/>
              <w:spacing w:after="0" w:line="240" w:lineRule="auto"/>
              <w:ind w:left="457"/>
              <w:jc w:val="center"/>
              <w:rPr>
                <w:rFonts w:eastAsia="Times New Roman"/>
                <w:snapToGrid w:val="0"/>
                <w:szCs w:val="24"/>
                <w:lang w:val="en-US" w:eastAsia="en-US"/>
              </w:rPr>
            </w:pPr>
            <w:r w:rsidRPr="00524946">
              <w:rPr>
                <w:rFonts w:eastAsia="Times New Roman"/>
                <w:snapToGrid w:val="0"/>
                <w:w w:val="95"/>
                <w:lang w:val="en-US" w:eastAsia="en-US"/>
              </w:rPr>
              <w:t>56</w:t>
            </w:r>
          </w:p>
        </w:tc>
        <w:tc>
          <w:tcPr>
            <w:tcW w:w="138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lang w:val="en-US" w:eastAsia="en-US"/>
              </w:rPr>
              <w:t>101</w:t>
            </w:r>
          </w:p>
        </w:tc>
        <w:tc>
          <w:tcPr>
            <w:tcW w:w="780" w:type="dxa"/>
            <w:vAlign w:val="center"/>
            <w:hideMark/>
          </w:tcPr>
          <w:p w:rsidR="00524946" w:rsidRPr="00524946" w:rsidRDefault="00524946" w:rsidP="00524946">
            <w:pPr>
              <w:widowControl w:val="0"/>
              <w:spacing w:after="0" w:line="240" w:lineRule="auto"/>
              <w:ind w:right="117"/>
              <w:jc w:val="center"/>
              <w:rPr>
                <w:rFonts w:eastAsia="Times New Roman"/>
                <w:snapToGrid w:val="0"/>
                <w:szCs w:val="24"/>
                <w:lang w:val="en-US" w:eastAsia="en-US"/>
              </w:rPr>
            </w:pPr>
            <w:r w:rsidRPr="00524946">
              <w:rPr>
                <w:rFonts w:eastAsia="Times New Roman"/>
                <w:snapToGrid w:val="0"/>
                <w:lang w:val="en-US" w:eastAsia="en-US"/>
              </w:rPr>
              <w:t>154</w:t>
            </w:r>
          </w:p>
        </w:tc>
        <w:tc>
          <w:tcPr>
            <w:tcW w:w="6" w:type="dxa"/>
            <w:vAlign w:val="center"/>
          </w:tcPr>
          <w:p w:rsidR="00524946" w:rsidRPr="00524946" w:rsidRDefault="00524946" w:rsidP="00524946">
            <w:pPr>
              <w:widowControl w:val="0"/>
              <w:spacing w:after="0" w:line="240" w:lineRule="auto"/>
              <w:jc w:val="center"/>
              <w:rPr>
                <w:rFonts w:eastAsia="Times New Roman"/>
                <w:snapToGrid w:val="0"/>
                <w:szCs w:val="24"/>
                <w:lang w:val="en-US" w:eastAsia="en-US"/>
              </w:rPr>
            </w:pPr>
          </w:p>
        </w:tc>
      </w:tr>
      <w:tr w:rsidR="00524946" w:rsidRPr="00524946" w:rsidTr="00FF5A90">
        <w:trPr>
          <w:trHeight w:val="397"/>
          <w:jc w:val="center"/>
        </w:trPr>
        <w:tc>
          <w:tcPr>
            <w:tcW w:w="274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8"/>
                <w:lang w:val="en-US" w:eastAsia="en-US"/>
              </w:rPr>
              <w:t>Frame B</w:t>
            </w:r>
          </w:p>
        </w:tc>
        <w:tc>
          <w:tcPr>
            <w:tcW w:w="102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5"/>
                <w:lang w:val="en-US" w:eastAsia="en-US"/>
              </w:rPr>
              <w:t>14</w:t>
            </w:r>
          </w:p>
        </w:tc>
        <w:tc>
          <w:tcPr>
            <w:tcW w:w="780" w:type="dxa"/>
            <w:vAlign w:val="center"/>
            <w:hideMark/>
          </w:tcPr>
          <w:p w:rsidR="00524946" w:rsidRPr="00524946" w:rsidRDefault="00524946" w:rsidP="00524946">
            <w:pPr>
              <w:widowControl w:val="0"/>
              <w:spacing w:after="0" w:line="240" w:lineRule="auto"/>
              <w:ind w:left="197"/>
              <w:jc w:val="center"/>
              <w:rPr>
                <w:rFonts w:eastAsia="Times New Roman"/>
                <w:snapToGrid w:val="0"/>
                <w:szCs w:val="24"/>
                <w:lang w:val="en-US" w:eastAsia="en-US"/>
              </w:rPr>
            </w:pPr>
            <w:r w:rsidRPr="00524946">
              <w:rPr>
                <w:rFonts w:eastAsia="Times New Roman"/>
                <w:snapToGrid w:val="0"/>
                <w:w w:val="95"/>
                <w:lang w:val="en-US" w:eastAsia="en-US"/>
              </w:rPr>
              <w:t>28</w:t>
            </w:r>
          </w:p>
        </w:tc>
        <w:tc>
          <w:tcPr>
            <w:tcW w:w="1220" w:type="dxa"/>
            <w:vAlign w:val="center"/>
            <w:hideMark/>
          </w:tcPr>
          <w:p w:rsidR="00524946" w:rsidRPr="00524946" w:rsidRDefault="00524946" w:rsidP="00524946">
            <w:pPr>
              <w:widowControl w:val="0"/>
              <w:spacing w:after="0" w:line="240" w:lineRule="auto"/>
              <w:ind w:left="157"/>
              <w:jc w:val="center"/>
              <w:rPr>
                <w:rFonts w:eastAsia="Times New Roman"/>
                <w:snapToGrid w:val="0"/>
                <w:szCs w:val="24"/>
                <w:lang w:val="en-US" w:eastAsia="en-US"/>
              </w:rPr>
            </w:pPr>
            <w:r w:rsidRPr="00524946">
              <w:rPr>
                <w:rFonts w:eastAsia="Times New Roman"/>
                <w:snapToGrid w:val="0"/>
                <w:w w:val="95"/>
                <w:lang w:val="en-US" w:eastAsia="en-US"/>
              </w:rPr>
              <w:t>44</w:t>
            </w:r>
          </w:p>
        </w:tc>
        <w:tc>
          <w:tcPr>
            <w:tcW w:w="1160" w:type="dxa"/>
            <w:gridSpan w:val="2"/>
            <w:vAlign w:val="center"/>
            <w:hideMark/>
          </w:tcPr>
          <w:p w:rsidR="00524946" w:rsidRPr="00524946" w:rsidRDefault="00524946" w:rsidP="00524946">
            <w:pPr>
              <w:widowControl w:val="0"/>
              <w:spacing w:after="0" w:line="240" w:lineRule="auto"/>
              <w:ind w:left="457"/>
              <w:jc w:val="center"/>
              <w:rPr>
                <w:rFonts w:eastAsia="Times New Roman"/>
                <w:snapToGrid w:val="0"/>
                <w:szCs w:val="24"/>
                <w:lang w:val="en-US" w:eastAsia="en-US"/>
              </w:rPr>
            </w:pPr>
            <w:r w:rsidRPr="00524946">
              <w:rPr>
                <w:rFonts w:eastAsia="Times New Roman"/>
                <w:snapToGrid w:val="0"/>
                <w:w w:val="95"/>
                <w:lang w:val="en-US" w:eastAsia="en-US"/>
              </w:rPr>
              <w:t>14</w:t>
            </w:r>
          </w:p>
        </w:tc>
        <w:tc>
          <w:tcPr>
            <w:tcW w:w="1380" w:type="dxa"/>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5"/>
                <w:lang w:val="en-US" w:eastAsia="en-US"/>
              </w:rPr>
              <w:t>17</w:t>
            </w:r>
          </w:p>
        </w:tc>
        <w:tc>
          <w:tcPr>
            <w:tcW w:w="780" w:type="dxa"/>
            <w:vAlign w:val="center"/>
            <w:hideMark/>
          </w:tcPr>
          <w:p w:rsidR="00524946" w:rsidRPr="00524946" w:rsidRDefault="00524946" w:rsidP="00524946">
            <w:pPr>
              <w:widowControl w:val="0"/>
              <w:spacing w:after="0" w:line="240" w:lineRule="auto"/>
              <w:ind w:right="117"/>
              <w:jc w:val="center"/>
              <w:rPr>
                <w:rFonts w:eastAsia="Times New Roman"/>
                <w:snapToGrid w:val="0"/>
                <w:szCs w:val="24"/>
                <w:lang w:val="en-US" w:eastAsia="en-US"/>
              </w:rPr>
            </w:pPr>
            <w:r w:rsidRPr="00524946">
              <w:rPr>
                <w:rFonts w:eastAsia="Times New Roman"/>
                <w:snapToGrid w:val="0"/>
                <w:w w:val="95"/>
                <w:lang w:val="en-US" w:eastAsia="en-US"/>
              </w:rPr>
              <w:t>61</w:t>
            </w:r>
          </w:p>
        </w:tc>
        <w:tc>
          <w:tcPr>
            <w:tcW w:w="6" w:type="dxa"/>
            <w:vAlign w:val="center"/>
          </w:tcPr>
          <w:p w:rsidR="00524946" w:rsidRPr="00524946" w:rsidRDefault="00524946" w:rsidP="00524946">
            <w:pPr>
              <w:widowControl w:val="0"/>
              <w:spacing w:after="0" w:line="240" w:lineRule="auto"/>
              <w:jc w:val="center"/>
              <w:rPr>
                <w:rFonts w:eastAsia="Times New Roman"/>
                <w:snapToGrid w:val="0"/>
                <w:szCs w:val="24"/>
                <w:lang w:val="en-US" w:eastAsia="en-US"/>
              </w:rPr>
            </w:pPr>
          </w:p>
        </w:tc>
      </w:tr>
      <w:tr w:rsidR="00524946" w:rsidRPr="00524946" w:rsidTr="00FF5A90">
        <w:trPr>
          <w:trHeight w:val="397"/>
          <w:jc w:val="center"/>
        </w:trPr>
        <w:tc>
          <w:tcPr>
            <w:tcW w:w="274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8"/>
                <w:lang w:val="en-US" w:eastAsia="en-US"/>
              </w:rPr>
              <w:t>%age Difference</w:t>
            </w:r>
          </w:p>
        </w:tc>
        <w:tc>
          <w:tcPr>
            <w:tcW w:w="102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-74</w:t>
            </w:r>
          </w:p>
        </w:tc>
        <w:tc>
          <w:tcPr>
            <w:tcW w:w="780" w:type="dxa"/>
            <w:tcBorders>
              <w:bottom w:val="single" w:sz="4" w:space="0" w:color="auto"/>
            </w:tcBorders>
            <w:vAlign w:val="center"/>
            <w:hideMark/>
          </w:tcPr>
          <w:p w:rsidR="00524946" w:rsidRPr="00524946" w:rsidRDefault="00524946" w:rsidP="00524946">
            <w:pPr>
              <w:widowControl w:val="0"/>
              <w:spacing w:after="0" w:line="240" w:lineRule="auto"/>
              <w:ind w:left="197"/>
              <w:jc w:val="center"/>
              <w:rPr>
                <w:rFonts w:eastAsia="Times New Roman"/>
                <w:snapToGrid w:val="0"/>
                <w:szCs w:val="24"/>
                <w:lang w:val="en-US" w:eastAsia="en-US"/>
              </w:rPr>
            </w:pPr>
            <w:r w:rsidRPr="00524946">
              <w:rPr>
                <w:rFonts w:eastAsia="Times New Roman"/>
                <w:snapToGrid w:val="0"/>
                <w:w w:val="99"/>
                <w:lang w:val="en-US" w:eastAsia="en-US"/>
              </w:rPr>
              <w:t>-68</w:t>
            </w:r>
          </w:p>
        </w:tc>
        <w:tc>
          <w:tcPr>
            <w:tcW w:w="1220" w:type="dxa"/>
            <w:tcBorders>
              <w:bottom w:val="single" w:sz="4" w:space="0" w:color="auto"/>
            </w:tcBorders>
            <w:vAlign w:val="center"/>
            <w:hideMark/>
          </w:tcPr>
          <w:p w:rsidR="00524946" w:rsidRPr="00524946" w:rsidRDefault="00524946" w:rsidP="00524946">
            <w:pPr>
              <w:widowControl w:val="0"/>
              <w:spacing w:after="0" w:line="240" w:lineRule="auto"/>
              <w:ind w:left="157"/>
              <w:jc w:val="center"/>
              <w:rPr>
                <w:rFonts w:eastAsia="Times New Roman"/>
                <w:snapToGrid w:val="0"/>
                <w:szCs w:val="24"/>
                <w:lang w:val="en-US" w:eastAsia="en-US"/>
              </w:rPr>
            </w:pPr>
            <w:r w:rsidRPr="00524946">
              <w:rPr>
                <w:rFonts w:eastAsia="Times New Roman"/>
                <w:snapToGrid w:val="0"/>
                <w:w w:val="99"/>
                <w:lang w:val="en-US" w:eastAsia="en-US"/>
              </w:rPr>
              <w:t>-71</w:t>
            </w:r>
          </w:p>
        </w:tc>
        <w:tc>
          <w:tcPr>
            <w:tcW w:w="1160" w:type="dxa"/>
            <w:gridSpan w:val="2"/>
            <w:tcBorders>
              <w:bottom w:val="single" w:sz="4" w:space="0" w:color="auto"/>
            </w:tcBorders>
            <w:vAlign w:val="center"/>
            <w:hideMark/>
          </w:tcPr>
          <w:p w:rsidR="00524946" w:rsidRPr="00524946" w:rsidRDefault="00524946" w:rsidP="00524946">
            <w:pPr>
              <w:widowControl w:val="0"/>
              <w:spacing w:after="0" w:line="240" w:lineRule="auto"/>
              <w:ind w:left="457"/>
              <w:jc w:val="center"/>
              <w:rPr>
                <w:rFonts w:eastAsia="Times New Roman"/>
                <w:snapToGrid w:val="0"/>
                <w:szCs w:val="24"/>
                <w:lang w:val="en-US" w:eastAsia="en-US"/>
              </w:rPr>
            </w:pPr>
            <w:r w:rsidRPr="00524946">
              <w:rPr>
                <w:rFonts w:eastAsia="Times New Roman"/>
                <w:snapToGrid w:val="0"/>
                <w:w w:val="99"/>
                <w:lang w:val="en-US" w:eastAsia="en-US"/>
              </w:rPr>
              <w:t>-75</w:t>
            </w:r>
          </w:p>
        </w:tc>
        <w:tc>
          <w:tcPr>
            <w:tcW w:w="1380" w:type="dxa"/>
            <w:tcBorders>
              <w:bottom w:val="single" w:sz="4" w:space="0" w:color="auto"/>
            </w:tcBorders>
            <w:vAlign w:val="center"/>
            <w:hideMark/>
          </w:tcPr>
          <w:p w:rsidR="00524946" w:rsidRPr="00524946" w:rsidRDefault="00524946" w:rsidP="00524946">
            <w:pPr>
              <w:widowControl w:val="0"/>
              <w:spacing w:after="0" w:line="240" w:lineRule="auto"/>
              <w:jc w:val="center"/>
              <w:rPr>
                <w:rFonts w:eastAsia="Times New Roman"/>
                <w:snapToGrid w:val="0"/>
                <w:szCs w:val="24"/>
                <w:lang w:val="en-US" w:eastAsia="en-US"/>
              </w:rPr>
            </w:pPr>
            <w:r w:rsidRPr="00524946">
              <w:rPr>
                <w:rFonts w:eastAsia="Times New Roman"/>
                <w:snapToGrid w:val="0"/>
                <w:w w:val="99"/>
                <w:lang w:val="en-US" w:eastAsia="en-US"/>
              </w:rPr>
              <w:t>-83</w:t>
            </w:r>
          </w:p>
        </w:tc>
        <w:tc>
          <w:tcPr>
            <w:tcW w:w="780" w:type="dxa"/>
            <w:tcBorders>
              <w:bottom w:val="single" w:sz="4" w:space="0" w:color="auto"/>
            </w:tcBorders>
            <w:vAlign w:val="center"/>
            <w:hideMark/>
          </w:tcPr>
          <w:p w:rsidR="00524946" w:rsidRPr="00524946" w:rsidRDefault="00524946" w:rsidP="00524946">
            <w:pPr>
              <w:widowControl w:val="0"/>
              <w:spacing w:after="0" w:line="240" w:lineRule="auto"/>
              <w:ind w:right="117"/>
              <w:jc w:val="center"/>
              <w:rPr>
                <w:rFonts w:eastAsia="Times New Roman"/>
                <w:snapToGrid w:val="0"/>
                <w:szCs w:val="24"/>
                <w:lang w:val="en-US" w:eastAsia="en-US"/>
              </w:rPr>
            </w:pPr>
            <w:r w:rsidRPr="00524946">
              <w:rPr>
                <w:rFonts w:eastAsia="Times New Roman"/>
                <w:snapToGrid w:val="0"/>
                <w:w w:val="99"/>
                <w:lang w:val="en-US" w:eastAsia="en-US"/>
              </w:rPr>
              <w:t>-61</w:t>
            </w:r>
          </w:p>
        </w:tc>
        <w:tc>
          <w:tcPr>
            <w:tcW w:w="6" w:type="dxa"/>
            <w:tcBorders>
              <w:bottom w:val="single" w:sz="4" w:space="0" w:color="auto"/>
            </w:tcBorders>
            <w:vAlign w:val="center"/>
          </w:tcPr>
          <w:p w:rsidR="00524946" w:rsidRPr="00524946" w:rsidRDefault="00524946" w:rsidP="00524946">
            <w:pPr>
              <w:widowControl w:val="0"/>
              <w:spacing w:after="0" w:line="240" w:lineRule="auto"/>
              <w:jc w:val="center"/>
              <w:rPr>
                <w:rFonts w:eastAsia="Times New Roman"/>
                <w:snapToGrid w:val="0"/>
                <w:szCs w:val="24"/>
                <w:lang w:val="en-US" w:eastAsia="en-US"/>
              </w:rPr>
            </w:pPr>
          </w:p>
        </w:tc>
      </w:tr>
    </w:tbl>
    <w:p w:rsidR="00524946" w:rsidRPr="00524946" w:rsidRDefault="00524946" w:rsidP="00524946">
      <w:pPr>
        <w:widowControl w:val="0"/>
        <w:spacing w:after="0" w:line="240" w:lineRule="auto"/>
        <w:ind w:left="99"/>
        <w:jc w:val="both"/>
        <w:rPr>
          <w:rFonts w:eastAsia="Times New Roman"/>
          <w:snapToGrid w:val="0"/>
          <w:color w:val="000000"/>
          <w:sz w:val="20"/>
          <w:szCs w:val="20"/>
          <w:lang w:val="en-US"/>
        </w:rPr>
      </w:pPr>
      <w:r w:rsidRPr="00524946">
        <w:rPr>
          <w:rFonts w:eastAsia="Times New Roman"/>
          <w:snapToGrid w:val="0"/>
          <w:color w:val="000000"/>
          <w:sz w:val="20"/>
          <w:szCs w:val="20"/>
        </w:rPr>
        <w:t xml:space="preserve">    </w:t>
      </w:r>
      <w:r w:rsidRPr="00524946">
        <w:rPr>
          <w:rFonts w:eastAsia="Times New Roman"/>
          <w:snapToGrid w:val="0"/>
          <w:color w:val="000000"/>
          <w:sz w:val="20"/>
          <w:szCs w:val="20"/>
          <w:lang w:val="en-US"/>
        </w:rPr>
        <w:t xml:space="preserve">sign indicates a reduction </w:t>
      </w:r>
    </w:p>
    <w:p w:rsidR="00524946" w:rsidRPr="00524946" w:rsidRDefault="00524946" w:rsidP="00524946">
      <w:pPr>
        <w:widowControl w:val="0"/>
        <w:spacing w:after="0" w:line="240" w:lineRule="auto"/>
        <w:jc w:val="both"/>
        <w:rPr>
          <w:rFonts w:eastAsia="Times New Roman"/>
          <w:snapToGrid w:val="0"/>
          <w:sz w:val="21"/>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The inelastic effect in both frames is estimated in terms of the number of plastic hinges formed in the building frames, which is compared in Table 7. It is observed from the table that there is the large number of plastic hinges formed in the case of frame A and it increases with the increase in the PGA level. On the contrary, the Frame B remains in the elastic state up to a PGA level of 0.4g and forms very fewer hinges at the PGA level of 0.8g. This comparison shows that the base isolation system is highly effective in reducing the inelastic effect in the fixed base frame even at high PGA level of 0.6g.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center"/>
        <w:rPr>
          <w:rFonts w:eastAsia="Times New Roman"/>
          <w:snapToGrid w:val="0"/>
          <w:sz w:val="21"/>
          <w:szCs w:val="24"/>
          <w:lang w:val="en-US"/>
        </w:rPr>
      </w:pPr>
      <w:r w:rsidRPr="00524946">
        <w:rPr>
          <w:rFonts w:eastAsia="Times New Roman"/>
          <w:snapToGrid w:val="0"/>
          <w:sz w:val="20"/>
          <w:szCs w:val="24"/>
          <w:lang w:val="en-US"/>
        </w:rPr>
        <w:t xml:space="preserve">Table 7. Comparison of plastic hinges obtained by CSM and NTHA for two building frames.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tbl>
      <w:tblPr>
        <w:tblW w:w="0" w:type="auto"/>
        <w:tblInd w:w="140" w:type="dxa"/>
        <w:tblLayout w:type="fixed"/>
        <w:tblCellMar>
          <w:left w:w="0" w:type="dxa"/>
          <w:right w:w="0" w:type="dxa"/>
        </w:tblCellMar>
        <w:tblLook w:val="04A0" w:firstRow="1" w:lastRow="0" w:firstColumn="1" w:lastColumn="0" w:noHBand="0" w:noVBand="1"/>
      </w:tblPr>
      <w:tblGrid>
        <w:gridCol w:w="2740"/>
        <w:gridCol w:w="1020"/>
        <w:gridCol w:w="880"/>
        <w:gridCol w:w="1120"/>
        <w:gridCol w:w="380"/>
        <w:gridCol w:w="780"/>
        <w:gridCol w:w="1380"/>
        <w:gridCol w:w="780"/>
      </w:tblGrid>
      <w:tr w:rsidR="00524946" w:rsidRPr="00524946" w:rsidTr="00FF5A90">
        <w:trPr>
          <w:trHeight w:val="283"/>
        </w:trPr>
        <w:tc>
          <w:tcPr>
            <w:tcW w:w="274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102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88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3660" w:type="dxa"/>
            <w:gridSpan w:val="4"/>
            <w:tcBorders>
              <w:top w:val="single" w:sz="4" w:space="0" w:color="auto"/>
            </w:tcBorders>
            <w:vAlign w:val="bottom"/>
            <w:hideMark/>
          </w:tcPr>
          <w:p w:rsidR="00524946" w:rsidRPr="00524946" w:rsidRDefault="00524946" w:rsidP="00524946">
            <w:pPr>
              <w:widowControl w:val="0"/>
              <w:spacing w:after="0" w:line="240" w:lineRule="auto"/>
              <w:ind w:left="140"/>
              <w:jc w:val="both"/>
              <w:rPr>
                <w:rFonts w:eastAsia="Times New Roman"/>
                <w:snapToGrid w:val="0"/>
                <w:sz w:val="20"/>
                <w:szCs w:val="20"/>
                <w:lang w:val="en-US" w:eastAsia="en-US"/>
              </w:rPr>
            </w:pPr>
            <w:r w:rsidRPr="00524946">
              <w:rPr>
                <w:rFonts w:eastAsia="Times New Roman"/>
                <w:b/>
                <w:bCs/>
                <w:snapToGrid w:val="0"/>
                <w:sz w:val="21"/>
                <w:szCs w:val="21"/>
                <w:lang w:val="en-US" w:eastAsia="en-US"/>
              </w:rPr>
              <w:t>Number of Plastic Hinges</w:t>
            </w:r>
          </w:p>
        </w:tc>
        <w:tc>
          <w:tcPr>
            <w:tcW w:w="780" w:type="dxa"/>
            <w:tcBorders>
              <w:top w:val="single" w:sz="4" w:space="0" w:color="auto"/>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r>
      <w:tr w:rsidR="00524946" w:rsidRPr="00524946" w:rsidTr="00FF5A90">
        <w:trPr>
          <w:trHeight w:val="20"/>
        </w:trPr>
        <w:tc>
          <w:tcPr>
            <w:tcW w:w="2740" w:type="dxa"/>
            <w:vAlign w:val="bottom"/>
          </w:tcPr>
          <w:p w:rsidR="00524946" w:rsidRPr="00524946" w:rsidRDefault="00524946" w:rsidP="00524946">
            <w:pPr>
              <w:widowControl w:val="0"/>
              <w:spacing w:after="0" w:line="20" w:lineRule="exact"/>
              <w:jc w:val="both"/>
              <w:rPr>
                <w:rFonts w:eastAsia="Times New Roman"/>
                <w:snapToGrid w:val="0"/>
                <w:sz w:val="2"/>
                <w:szCs w:val="2"/>
                <w:lang w:val="en-US" w:eastAsia="en-US"/>
              </w:rPr>
            </w:pPr>
          </w:p>
        </w:tc>
        <w:tc>
          <w:tcPr>
            <w:tcW w:w="1020" w:type="dxa"/>
            <w:tcBorders>
              <w:top w:val="nil"/>
              <w:left w:val="nil"/>
              <w:bottom w:val="single" w:sz="8" w:space="0" w:color="auto"/>
              <w:right w:val="nil"/>
            </w:tcBorders>
            <w:vAlign w:val="bottom"/>
          </w:tcPr>
          <w:p w:rsidR="00524946" w:rsidRPr="00524946" w:rsidRDefault="00524946" w:rsidP="00524946">
            <w:pPr>
              <w:widowControl w:val="0"/>
              <w:spacing w:after="0" w:line="20" w:lineRule="exact"/>
              <w:jc w:val="both"/>
              <w:rPr>
                <w:rFonts w:eastAsia="Times New Roman"/>
                <w:snapToGrid w:val="0"/>
                <w:sz w:val="2"/>
                <w:szCs w:val="2"/>
                <w:lang w:val="en-US" w:eastAsia="en-US"/>
              </w:rPr>
            </w:pPr>
          </w:p>
        </w:tc>
        <w:tc>
          <w:tcPr>
            <w:tcW w:w="880" w:type="dxa"/>
            <w:tcBorders>
              <w:top w:val="nil"/>
              <w:left w:val="nil"/>
              <w:bottom w:val="single" w:sz="8" w:space="0" w:color="auto"/>
              <w:right w:val="nil"/>
            </w:tcBorders>
            <w:vAlign w:val="bottom"/>
          </w:tcPr>
          <w:p w:rsidR="00524946" w:rsidRPr="00524946" w:rsidRDefault="00524946" w:rsidP="00524946">
            <w:pPr>
              <w:widowControl w:val="0"/>
              <w:spacing w:after="0" w:line="20" w:lineRule="exact"/>
              <w:jc w:val="both"/>
              <w:rPr>
                <w:rFonts w:eastAsia="Times New Roman"/>
                <w:snapToGrid w:val="0"/>
                <w:sz w:val="2"/>
                <w:szCs w:val="2"/>
                <w:lang w:val="en-US" w:eastAsia="en-US"/>
              </w:rPr>
            </w:pPr>
          </w:p>
        </w:tc>
        <w:tc>
          <w:tcPr>
            <w:tcW w:w="1120" w:type="dxa"/>
            <w:tcBorders>
              <w:top w:val="nil"/>
              <w:left w:val="nil"/>
              <w:bottom w:val="single" w:sz="8" w:space="0" w:color="auto"/>
              <w:right w:val="nil"/>
            </w:tcBorders>
            <w:vAlign w:val="bottom"/>
          </w:tcPr>
          <w:p w:rsidR="00524946" w:rsidRPr="00524946" w:rsidRDefault="00524946" w:rsidP="00524946">
            <w:pPr>
              <w:widowControl w:val="0"/>
              <w:spacing w:after="0" w:line="20" w:lineRule="exact"/>
              <w:jc w:val="both"/>
              <w:rPr>
                <w:rFonts w:eastAsia="Times New Roman"/>
                <w:snapToGrid w:val="0"/>
                <w:sz w:val="2"/>
                <w:szCs w:val="2"/>
                <w:lang w:val="en-US" w:eastAsia="en-US"/>
              </w:rPr>
            </w:pPr>
          </w:p>
        </w:tc>
        <w:tc>
          <w:tcPr>
            <w:tcW w:w="380" w:type="dxa"/>
            <w:tcBorders>
              <w:top w:val="nil"/>
              <w:left w:val="nil"/>
              <w:bottom w:val="single" w:sz="8" w:space="0" w:color="auto"/>
              <w:right w:val="nil"/>
            </w:tcBorders>
            <w:vAlign w:val="bottom"/>
          </w:tcPr>
          <w:p w:rsidR="00524946" w:rsidRPr="00524946" w:rsidRDefault="00524946" w:rsidP="00524946">
            <w:pPr>
              <w:widowControl w:val="0"/>
              <w:spacing w:after="0" w:line="20" w:lineRule="exact"/>
              <w:jc w:val="both"/>
              <w:rPr>
                <w:rFonts w:eastAsia="Times New Roman"/>
                <w:snapToGrid w:val="0"/>
                <w:sz w:val="2"/>
                <w:szCs w:val="2"/>
                <w:lang w:val="en-US" w:eastAsia="en-US"/>
              </w:rPr>
            </w:pP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0" w:lineRule="exact"/>
              <w:jc w:val="both"/>
              <w:rPr>
                <w:rFonts w:eastAsia="Times New Roman"/>
                <w:snapToGrid w:val="0"/>
                <w:sz w:val="2"/>
                <w:szCs w:val="2"/>
                <w:lang w:val="en-US" w:eastAsia="en-US"/>
              </w:rPr>
            </w:pPr>
          </w:p>
        </w:tc>
        <w:tc>
          <w:tcPr>
            <w:tcW w:w="1380" w:type="dxa"/>
            <w:tcBorders>
              <w:top w:val="nil"/>
              <w:left w:val="nil"/>
              <w:bottom w:val="single" w:sz="8" w:space="0" w:color="auto"/>
              <w:right w:val="nil"/>
            </w:tcBorders>
            <w:vAlign w:val="bottom"/>
          </w:tcPr>
          <w:p w:rsidR="00524946" w:rsidRPr="00524946" w:rsidRDefault="00524946" w:rsidP="00524946">
            <w:pPr>
              <w:widowControl w:val="0"/>
              <w:spacing w:after="0" w:line="20" w:lineRule="exact"/>
              <w:jc w:val="both"/>
              <w:rPr>
                <w:rFonts w:eastAsia="Times New Roman"/>
                <w:snapToGrid w:val="0"/>
                <w:sz w:val="2"/>
                <w:szCs w:val="2"/>
                <w:lang w:val="en-US" w:eastAsia="en-US"/>
              </w:rPr>
            </w:pP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0" w:lineRule="exact"/>
              <w:jc w:val="both"/>
              <w:rPr>
                <w:rFonts w:eastAsia="Times New Roman"/>
                <w:snapToGrid w:val="0"/>
                <w:sz w:val="2"/>
                <w:szCs w:val="2"/>
                <w:lang w:val="en-US" w:eastAsia="en-US"/>
              </w:rPr>
            </w:pPr>
          </w:p>
        </w:tc>
      </w:tr>
      <w:tr w:rsidR="00524946" w:rsidRPr="00524946" w:rsidTr="00FF5A90">
        <w:trPr>
          <w:trHeight w:val="298"/>
        </w:trPr>
        <w:tc>
          <w:tcPr>
            <w:tcW w:w="2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8"/>
                <w:sz w:val="21"/>
                <w:szCs w:val="21"/>
                <w:lang w:val="en-US" w:eastAsia="en-US"/>
              </w:rPr>
              <w:t>Building Frame</w:t>
            </w:r>
          </w:p>
        </w:tc>
        <w:tc>
          <w:tcPr>
            <w:tcW w:w="102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8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260"/>
              <w:jc w:val="both"/>
              <w:rPr>
                <w:rFonts w:eastAsia="Times New Roman"/>
                <w:snapToGrid w:val="0"/>
                <w:sz w:val="20"/>
                <w:szCs w:val="20"/>
                <w:lang w:val="en-US" w:eastAsia="en-US"/>
              </w:rPr>
            </w:pPr>
            <w:r w:rsidRPr="00524946">
              <w:rPr>
                <w:rFonts w:eastAsia="Times New Roman"/>
                <w:b/>
                <w:bCs/>
                <w:snapToGrid w:val="0"/>
                <w:sz w:val="21"/>
                <w:szCs w:val="21"/>
                <w:lang w:val="en-US" w:eastAsia="en-US"/>
              </w:rPr>
              <w:t>CSM</w:t>
            </w:r>
          </w:p>
        </w:tc>
        <w:tc>
          <w:tcPr>
            <w:tcW w:w="112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380" w:type="dxa"/>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13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100"/>
              <w:jc w:val="both"/>
              <w:rPr>
                <w:rFonts w:eastAsia="Times New Roman"/>
                <w:snapToGrid w:val="0"/>
                <w:sz w:val="20"/>
                <w:szCs w:val="20"/>
                <w:lang w:val="en-US" w:eastAsia="en-US"/>
              </w:rPr>
            </w:pPr>
            <w:r w:rsidRPr="00524946">
              <w:rPr>
                <w:rFonts w:eastAsia="Times New Roman"/>
                <w:b/>
                <w:bCs/>
                <w:snapToGrid w:val="0"/>
                <w:sz w:val="21"/>
                <w:szCs w:val="21"/>
                <w:lang w:val="en-US" w:eastAsia="en-US"/>
              </w:rPr>
              <w:t>Mean NTHA</w:t>
            </w: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r>
      <w:tr w:rsidR="00524946" w:rsidRPr="00524946" w:rsidTr="00FF5A90">
        <w:trPr>
          <w:trHeight w:val="310"/>
        </w:trPr>
        <w:tc>
          <w:tcPr>
            <w:tcW w:w="274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102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340"/>
              <w:jc w:val="both"/>
              <w:rPr>
                <w:rFonts w:eastAsia="Times New Roman"/>
                <w:snapToGrid w:val="0"/>
                <w:sz w:val="20"/>
                <w:szCs w:val="20"/>
                <w:lang w:val="en-US" w:eastAsia="en-US"/>
              </w:rPr>
            </w:pPr>
            <w:r w:rsidRPr="00524946">
              <w:rPr>
                <w:rFonts w:eastAsia="Times New Roman"/>
                <w:b/>
                <w:bCs/>
                <w:snapToGrid w:val="0"/>
                <w:sz w:val="21"/>
                <w:szCs w:val="21"/>
                <w:lang w:val="en-US" w:eastAsia="en-US"/>
              </w:rPr>
              <w:t>0.2 g</w:t>
            </w:r>
          </w:p>
        </w:tc>
        <w:tc>
          <w:tcPr>
            <w:tcW w:w="8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97"/>
              <w:jc w:val="center"/>
              <w:rPr>
                <w:rFonts w:eastAsia="Times New Roman"/>
                <w:snapToGrid w:val="0"/>
                <w:sz w:val="20"/>
                <w:szCs w:val="20"/>
                <w:lang w:val="en-US" w:eastAsia="en-US"/>
              </w:rPr>
            </w:pPr>
            <w:r w:rsidRPr="00524946">
              <w:rPr>
                <w:rFonts w:eastAsia="Times New Roman"/>
                <w:b/>
                <w:bCs/>
                <w:snapToGrid w:val="0"/>
                <w:w w:val="97"/>
                <w:sz w:val="21"/>
                <w:szCs w:val="21"/>
                <w:lang w:val="en-US" w:eastAsia="en-US"/>
              </w:rPr>
              <w:t>0.4g</w:t>
            </w:r>
          </w:p>
        </w:tc>
        <w:tc>
          <w:tcPr>
            <w:tcW w:w="112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57"/>
              <w:jc w:val="center"/>
              <w:rPr>
                <w:rFonts w:eastAsia="Times New Roman"/>
                <w:snapToGrid w:val="0"/>
                <w:sz w:val="20"/>
                <w:szCs w:val="20"/>
                <w:lang w:val="en-US" w:eastAsia="en-US"/>
              </w:rPr>
            </w:pPr>
            <w:r w:rsidRPr="00524946">
              <w:rPr>
                <w:rFonts w:eastAsia="Times New Roman"/>
                <w:b/>
                <w:bCs/>
                <w:snapToGrid w:val="0"/>
                <w:w w:val="97"/>
                <w:sz w:val="21"/>
                <w:szCs w:val="21"/>
                <w:lang w:val="en-US" w:eastAsia="en-US"/>
              </w:rPr>
              <w:t>0.6g</w:t>
            </w:r>
          </w:p>
        </w:tc>
        <w:tc>
          <w:tcPr>
            <w:tcW w:w="3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24"/>
                <w:szCs w:val="24"/>
                <w:lang w:val="en-US" w:eastAsia="en-US"/>
              </w:rPr>
            </w:pPr>
          </w:p>
        </w:tc>
        <w:tc>
          <w:tcPr>
            <w:tcW w:w="7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left="77"/>
              <w:jc w:val="center"/>
              <w:rPr>
                <w:rFonts w:eastAsia="Times New Roman"/>
                <w:snapToGrid w:val="0"/>
                <w:sz w:val="20"/>
                <w:szCs w:val="20"/>
                <w:lang w:val="en-US" w:eastAsia="en-US"/>
              </w:rPr>
            </w:pPr>
            <w:r w:rsidRPr="00524946">
              <w:rPr>
                <w:rFonts w:eastAsia="Times New Roman"/>
                <w:b/>
                <w:bCs/>
                <w:snapToGrid w:val="0"/>
                <w:w w:val="97"/>
                <w:sz w:val="21"/>
                <w:szCs w:val="21"/>
                <w:lang w:val="en-US" w:eastAsia="en-US"/>
              </w:rPr>
              <w:t>0.2g</w:t>
            </w:r>
          </w:p>
        </w:tc>
        <w:tc>
          <w:tcPr>
            <w:tcW w:w="13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b/>
                <w:bCs/>
                <w:snapToGrid w:val="0"/>
                <w:w w:val="97"/>
                <w:sz w:val="21"/>
                <w:szCs w:val="21"/>
                <w:lang w:val="en-US" w:eastAsia="en-US"/>
              </w:rPr>
              <w:t>0.4g</w:t>
            </w:r>
          </w:p>
        </w:tc>
        <w:tc>
          <w:tcPr>
            <w:tcW w:w="780" w:type="dxa"/>
            <w:tcBorders>
              <w:top w:val="nil"/>
              <w:left w:val="nil"/>
              <w:bottom w:val="single" w:sz="8" w:space="0" w:color="auto"/>
              <w:right w:val="nil"/>
            </w:tcBorders>
            <w:vAlign w:val="bottom"/>
            <w:hideMark/>
          </w:tcPr>
          <w:p w:rsidR="00524946" w:rsidRPr="00524946" w:rsidRDefault="00524946" w:rsidP="00524946">
            <w:pPr>
              <w:widowControl w:val="0"/>
              <w:spacing w:after="0" w:line="240" w:lineRule="auto"/>
              <w:ind w:right="117"/>
              <w:jc w:val="center"/>
              <w:rPr>
                <w:rFonts w:eastAsia="Times New Roman"/>
                <w:snapToGrid w:val="0"/>
                <w:sz w:val="20"/>
                <w:szCs w:val="20"/>
                <w:lang w:val="en-US" w:eastAsia="en-US"/>
              </w:rPr>
            </w:pPr>
            <w:r w:rsidRPr="00524946">
              <w:rPr>
                <w:rFonts w:eastAsia="Times New Roman"/>
                <w:b/>
                <w:bCs/>
                <w:snapToGrid w:val="0"/>
                <w:w w:val="97"/>
                <w:sz w:val="21"/>
                <w:szCs w:val="21"/>
                <w:lang w:val="en-US" w:eastAsia="en-US"/>
              </w:rPr>
              <w:t>0.6g</w:t>
            </w:r>
          </w:p>
        </w:tc>
      </w:tr>
      <w:tr w:rsidR="00524946" w:rsidRPr="00524946" w:rsidTr="00FF5A90">
        <w:trPr>
          <w:trHeight w:val="348"/>
        </w:trPr>
        <w:tc>
          <w:tcPr>
            <w:tcW w:w="2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7"/>
                <w:sz w:val="21"/>
                <w:szCs w:val="21"/>
                <w:lang w:val="en-US" w:eastAsia="en-US"/>
              </w:rPr>
              <w:t>Frame A</w:t>
            </w:r>
          </w:p>
        </w:tc>
        <w:tc>
          <w:tcPr>
            <w:tcW w:w="1020" w:type="dxa"/>
            <w:vAlign w:val="bottom"/>
            <w:hideMark/>
          </w:tcPr>
          <w:p w:rsidR="00524946" w:rsidRPr="00524946" w:rsidRDefault="00524946" w:rsidP="00524946">
            <w:pPr>
              <w:widowControl w:val="0"/>
              <w:spacing w:after="0" w:line="240" w:lineRule="auto"/>
              <w:ind w:right="277"/>
              <w:jc w:val="right"/>
              <w:rPr>
                <w:rFonts w:eastAsia="Times New Roman"/>
                <w:snapToGrid w:val="0"/>
                <w:sz w:val="20"/>
                <w:szCs w:val="20"/>
                <w:lang w:val="en-US" w:eastAsia="en-US"/>
              </w:rPr>
            </w:pPr>
            <w:r w:rsidRPr="00524946">
              <w:rPr>
                <w:rFonts w:eastAsia="Times New Roman"/>
                <w:snapToGrid w:val="0"/>
                <w:sz w:val="21"/>
                <w:szCs w:val="21"/>
                <w:lang w:val="en-US" w:eastAsia="en-US"/>
              </w:rPr>
              <w:t>10</w:t>
            </w:r>
          </w:p>
        </w:tc>
        <w:tc>
          <w:tcPr>
            <w:tcW w:w="880" w:type="dxa"/>
            <w:vAlign w:val="bottom"/>
            <w:hideMark/>
          </w:tcPr>
          <w:p w:rsidR="00524946" w:rsidRPr="00524946" w:rsidRDefault="00524946" w:rsidP="00524946">
            <w:pPr>
              <w:widowControl w:val="0"/>
              <w:spacing w:after="0" w:line="240" w:lineRule="auto"/>
              <w:ind w:left="97"/>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29</w:t>
            </w:r>
          </w:p>
        </w:tc>
        <w:tc>
          <w:tcPr>
            <w:tcW w:w="1120" w:type="dxa"/>
            <w:vAlign w:val="bottom"/>
            <w:hideMark/>
          </w:tcPr>
          <w:p w:rsidR="00524946" w:rsidRPr="00524946" w:rsidRDefault="00524946" w:rsidP="00524946">
            <w:pPr>
              <w:widowControl w:val="0"/>
              <w:spacing w:after="0" w:line="240" w:lineRule="auto"/>
              <w:ind w:left="57"/>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35</w:t>
            </w:r>
          </w:p>
        </w:tc>
        <w:tc>
          <w:tcPr>
            <w:tcW w:w="1160" w:type="dxa"/>
            <w:gridSpan w:val="2"/>
            <w:vAlign w:val="bottom"/>
            <w:hideMark/>
          </w:tcPr>
          <w:p w:rsidR="00524946" w:rsidRPr="00524946" w:rsidRDefault="00524946" w:rsidP="00524946">
            <w:pPr>
              <w:widowControl w:val="0"/>
              <w:spacing w:after="0" w:line="240" w:lineRule="auto"/>
              <w:ind w:left="457"/>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11</w:t>
            </w:r>
          </w:p>
        </w:tc>
        <w:tc>
          <w:tcPr>
            <w:tcW w:w="13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26</w:t>
            </w:r>
          </w:p>
        </w:tc>
        <w:tc>
          <w:tcPr>
            <w:tcW w:w="780" w:type="dxa"/>
            <w:vAlign w:val="bottom"/>
            <w:hideMark/>
          </w:tcPr>
          <w:p w:rsidR="00524946" w:rsidRPr="00524946" w:rsidRDefault="00524946" w:rsidP="00524946">
            <w:pPr>
              <w:widowControl w:val="0"/>
              <w:spacing w:after="0" w:line="240" w:lineRule="auto"/>
              <w:ind w:right="117"/>
              <w:jc w:val="center"/>
              <w:rPr>
                <w:rFonts w:eastAsia="Times New Roman"/>
                <w:snapToGrid w:val="0"/>
                <w:sz w:val="20"/>
                <w:szCs w:val="20"/>
                <w:lang w:val="en-US" w:eastAsia="en-US"/>
              </w:rPr>
            </w:pPr>
            <w:r w:rsidRPr="00524946">
              <w:rPr>
                <w:rFonts w:eastAsia="Times New Roman"/>
                <w:snapToGrid w:val="0"/>
                <w:w w:val="95"/>
                <w:sz w:val="21"/>
                <w:szCs w:val="21"/>
                <w:lang w:val="en-US" w:eastAsia="en-US"/>
              </w:rPr>
              <w:t>29</w:t>
            </w:r>
          </w:p>
        </w:tc>
      </w:tr>
      <w:tr w:rsidR="00524946" w:rsidRPr="00524946" w:rsidTr="00FF5A90">
        <w:trPr>
          <w:trHeight w:val="427"/>
        </w:trPr>
        <w:tc>
          <w:tcPr>
            <w:tcW w:w="274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8"/>
                <w:sz w:val="21"/>
                <w:szCs w:val="21"/>
                <w:lang w:val="en-US" w:eastAsia="en-US"/>
              </w:rPr>
              <w:t>Frame B</w:t>
            </w:r>
          </w:p>
        </w:tc>
        <w:tc>
          <w:tcPr>
            <w:tcW w:w="1020" w:type="dxa"/>
            <w:vAlign w:val="bottom"/>
            <w:hideMark/>
          </w:tcPr>
          <w:p w:rsidR="00524946" w:rsidRPr="00524946" w:rsidRDefault="00524946" w:rsidP="00524946">
            <w:pPr>
              <w:widowControl w:val="0"/>
              <w:spacing w:after="0" w:line="240" w:lineRule="auto"/>
              <w:ind w:right="337"/>
              <w:jc w:val="right"/>
              <w:rPr>
                <w:rFonts w:eastAsia="Times New Roman"/>
                <w:snapToGrid w:val="0"/>
                <w:sz w:val="20"/>
                <w:szCs w:val="20"/>
                <w:lang w:val="en-US" w:eastAsia="en-US"/>
              </w:rPr>
            </w:pPr>
            <w:r w:rsidRPr="00524946">
              <w:rPr>
                <w:rFonts w:eastAsia="Times New Roman"/>
                <w:snapToGrid w:val="0"/>
                <w:sz w:val="21"/>
                <w:szCs w:val="21"/>
                <w:lang w:val="en-US" w:eastAsia="en-US"/>
              </w:rPr>
              <w:t>0</w:t>
            </w:r>
          </w:p>
        </w:tc>
        <w:tc>
          <w:tcPr>
            <w:tcW w:w="880" w:type="dxa"/>
            <w:vAlign w:val="bottom"/>
            <w:hideMark/>
          </w:tcPr>
          <w:p w:rsidR="00524946" w:rsidRPr="00524946" w:rsidRDefault="00524946" w:rsidP="00524946">
            <w:pPr>
              <w:widowControl w:val="0"/>
              <w:spacing w:after="0" w:line="240" w:lineRule="auto"/>
              <w:ind w:left="77"/>
              <w:jc w:val="center"/>
              <w:rPr>
                <w:rFonts w:eastAsia="Times New Roman"/>
                <w:snapToGrid w:val="0"/>
                <w:sz w:val="20"/>
                <w:szCs w:val="20"/>
                <w:lang w:val="en-US" w:eastAsia="en-US"/>
              </w:rPr>
            </w:pPr>
            <w:r w:rsidRPr="00524946">
              <w:rPr>
                <w:rFonts w:eastAsia="Times New Roman"/>
                <w:snapToGrid w:val="0"/>
                <w:w w:val="94"/>
                <w:sz w:val="21"/>
                <w:szCs w:val="21"/>
                <w:lang w:val="en-US" w:eastAsia="en-US"/>
              </w:rPr>
              <w:t>0</w:t>
            </w:r>
          </w:p>
        </w:tc>
        <w:tc>
          <w:tcPr>
            <w:tcW w:w="1120" w:type="dxa"/>
            <w:vAlign w:val="bottom"/>
            <w:hideMark/>
          </w:tcPr>
          <w:p w:rsidR="00524946" w:rsidRPr="00524946" w:rsidRDefault="00524946" w:rsidP="00524946">
            <w:pPr>
              <w:widowControl w:val="0"/>
              <w:spacing w:after="0" w:line="240" w:lineRule="auto"/>
              <w:ind w:left="37"/>
              <w:jc w:val="center"/>
              <w:rPr>
                <w:rFonts w:eastAsia="Times New Roman"/>
                <w:snapToGrid w:val="0"/>
                <w:sz w:val="20"/>
                <w:szCs w:val="20"/>
                <w:lang w:val="en-US" w:eastAsia="en-US"/>
              </w:rPr>
            </w:pPr>
            <w:r w:rsidRPr="00524946">
              <w:rPr>
                <w:rFonts w:eastAsia="Times New Roman"/>
                <w:snapToGrid w:val="0"/>
                <w:w w:val="94"/>
                <w:sz w:val="21"/>
                <w:szCs w:val="21"/>
                <w:lang w:val="en-US" w:eastAsia="en-US"/>
              </w:rPr>
              <w:t>8</w:t>
            </w:r>
          </w:p>
        </w:tc>
        <w:tc>
          <w:tcPr>
            <w:tcW w:w="1160" w:type="dxa"/>
            <w:gridSpan w:val="2"/>
            <w:vAlign w:val="bottom"/>
            <w:hideMark/>
          </w:tcPr>
          <w:p w:rsidR="00524946" w:rsidRPr="00524946" w:rsidRDefault="00524946" w:rsidP="00524946">
            <w:pPr>
              <w:widowControl w:val="0"/>
              <w:spacing w:after="0" w:line="240" w:lineRule="auto"/>
              <w:ind w:left="477"/>
              <w:jc w:val="center"/>
              <w:rPr>
                <w:rFonts w:eastAsia="Times New Roman"/>
                <w:snapToGrid w:val="0"/>
                <w:sz w:val="20"/>
                <w:szCs w:val="20"/>
                <w:lang w:val="en-US" w:eastAsia="en-US"/>
              </w:rPr>
            </w:pPr>
            <w:r w:rsidRPr="00524946">
              <w:rPr>
                <w:rFonts w:eastAsia="Times New Roman"/>
                <w:snapToGrid w:val="0"/>
                <w:w w:val="94"/>
                <w:sz w:val="21"/>
                <w:szCs w:val="21"/>
                <w:lang w:val="en-US" w:eastAsia="en-US"/>
              </w:rPr>
              <w:t>0</w:t>
            </w:r>
          </w:p>
        </w:tc>
        <w:tc>
          <w:tcPr>
            <w:tcW w:w="1380" w:type="dxa"/>
            <w:vAlign w:val="bottom"/>
            <w:hideMark/>
          </w:tcPr>
          <w:p w:rsidR="00524946" w:rsidRPr="00524946" w:rsidRDefault="00524946" w:rsidP="00524946">
            <w:pPr>
              <w:widowControl w:val="0"/>
              <w:spacing w:after="0" w:line="240" w:lineRule="auto"/>
              <w:jc w:val="center"/>
              <w:rPr>
                <w:rFonts w:eastAsia="Times New Roman"/>
                <w:snapToGrid w:val="0"/>
                <w:sz w:val="20"/>
                <w:szCs w:val="20"/>
                <w:lang w:val="en-US" w:eastAsia="en-US"/>
              </w:rPr>
            </w:pPr>
            <w:r w:rsidRPr="00524946">
              <w:rPr>
                <w:rFonts w:eastAsia="Times New Roman"/>
                <w:snapToGrid w:val="0"/>
                <w:w w:val="94"/>
                <w:sz w:val="21"/>
                <w:szCs w:val="21"/>
                <w:lang w:val="en-US" w:eastAsia="en-US"/>
              </w:rPr>
              <w:t>0</w:t>
            </w:r>
          </w:p>
        </w:tc>
        <w:tc>
          <w:tcPr>
            <w:tcW w:w="780" w:type="dxa"/>
            <w:vAlign w:val="bottom"/>
            <w:hideMark/>
          </w:tcPr>
          <w:p w:rsidR="00524946" w:rsidRPr="00524946" w:rsidRDefault="00524946" w:rsidP="00524946">
            <w:pPr>
              <w:widowControl w:val="0"/>
              <w:spacing w:after="0" w:line="240" w:lineRule="auto"/>
              <w:ind w:right="97"/>
              <w:jc w:val="center"/>
              <w:rPr>
                <w:rFonts w:eastAsia="Times New Roman"/>
                <w:snapToGrid w:val="0"/>
                <w:sz w:val="20"/>
                <w:szCs w:val="20"/>
                <w:lang w:val="en-US" w:eastAsia="en-US"/>
              </w:rPr>
            </w:pPr>
            <w:r w:rsidRPr="00524946">
              <w:rPr>
                <w:rFonts w:eastAsia="Times New Roman"/>
                <w:snapToGrid w:val="0"/>
                <w:w w:val="94"/>
                <w:sz w:val="21"/>
                <w:szCs w:val="21"/>
                <w:lang w:val="en-US" w:eastAsia="en-US"/>
              </w:rPr>
              <w:t>3</w:t>
            </w:r>
          </w:p>
        </w:tc>
      </w:tr>
      <w:tr w:rsidR="00524946" w:rsidRPr="00524946" w:rsidTr="00FF5A90">
        <w:trPr>
          <w:trHeight w:val="78"/>
        </w:trPr>
        <w:tc>
          <w:tcPr>
            <w:tcW w:w="274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6"/>
                <w:szCs w:val="6"/>
                <w:lang w:val="en-US" w:eastAsia="en-US"/>
              </w:rPr>
            </w:pPr>
          </w:p>
        </w:tc>
        <w:tc>
          <w:tcPr>
            <w:tcW w:w="102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6"/>
                <w:szCs w:val="6"/>
                <w:lang w:val="en-US" w:eastAsia="en-US"/>
              </w:rPr>
            </w:pPr>
          </w:p>
        </w:tc>
        <w:tc>
          <w:tcPr>
            <w:tcW w:w="8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6"/>
                <w:szCs w:val="6"/>
                <w:lang w:val="en-US" w:eastAsia="en-US"/>
              </w:rPr>
            </w:pPr>
          </w:p>
        </w:tc>
        <w:tc>
          <w:tcPr>
            <w:tcW w:w="112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6"/>
                <w:szCs w:val="6"/>
                <w:lang w:val="en-US" w:eastAsia="en-US"/>
              </w:rPr>
            </w:pPr>
          </w:p>
        </w:tc>
        <w:tc>
          <w:tcPr>
            <w:tcW w:w="3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6"/>
                <w:szCs w:val="6"/>
                <w:lang w:val="en-US" w:eastAsia="en-US"/>
              </w:rPr>
            </w:pP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6"/>
                <w:szCs w:val="6"/>
                <w:lang w:val="en-US" w:eastAsia="en-US"/>
              </w:rPr>
            </w:pPr>
          </w:p>
        </w:tc>
        <w:tc>
          <w:tcPr>
            <w:tcW w:w="13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6"/>
                <w:szCs w:val="6"/>
                <w:lang w:val="en-US" w:eastAsia="en-US"/>
              </w:rPr>
            </w:pPr>
          </w:p>
        </w:tc>
        <w:tc>
          <w:tcPr>
            <w:tcW w:w="780" w:type="dxa"/>
            <w:tcBorders>
              <w:top w:val="nil"/>
              <w:left w:val="nil"/>
              <w:bottom w:val="single" w:sz="8" w:space="0" w:color="auto"/>
              <w:right w:val="nil"/>
            </w:tcBorders>
            <w:vAlign w:val="bottom"/>
          </w:tcPr>
          <w:p w:rsidR="00524946" w:rsidRPr="00524946" w:rsidRDefault="00524946" w:rsidP="00524946">
            <w:pPr>
              <w:widowControl w:val="0"/>
              <w:spacing w:after="0" w:line="240" w:lineRule="auto"/>
              <w:jc w:val="both"/>
              <w:rPr>
                <w:rFonts w:eastAsia="Times New Roman"/>
                <w:snapToGrid w:val="0"/>
                <w:sz w:val="6"/>
                <w:szCs w:val="6"/>
                <w:lang w:val="en-US" w:eastAsia="en-US"/>
              </w:rPr>
            </w:pPr>
          </w:p>
        </w:tc>
      </w:tr>
    </w:tbl>
    <w:p w:rsidR="00524946" w:rsidRPr="00524946" w:rsidRDefault="00524946" w:rsidP="00524946">
      <w:pPr>
        <w:widowControl w:val="0"/>
        <w:spacing w:after="0" w:line="240" w:lineRule="auto"/>
        <w:jc w:val="both"/>
        <w:rPr>
          <w:rFonts w:eastAsia="Times New Roman"/>
          <w:snapToGrid w:val="0"/>
          <w:szCs w:val="24"/>
        </w:rPr>
      </w:pP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keepNext/>
        <w:snapToGrid w:val="0"/>
        <w:spacing w:after="0" w:line="240" w:lineRule="auto"/>
        <w:jc w:val="both"/>
        <w:outlineLvl w:val="0"/>
        <w:rPr>
          <w:rFonts w:eastAsia="MS Mincho"/>
          <w:b/>
          <w:snapToGrid w:val="0"/>
          <w:color w:val="000000"/>
          <w:lang w:eastAsia="zh-CN" w:bidi="en-US"/>
        </w:rPr>
      </w:pPr>
      <w:r w:rsidRPr="00524946">
        <w:rPr>
          <w:rFonts w:eastAsia="MS Mincho"/>
          <w:b/>
          <w:snapToGrid w:val="0"/>
          <w:color w:val="000000"/>
          <w:lang w:eastAsia="zh-CN" w:bidi="en-US"/>
        </w:rPr>
        <w:t xml:space="preserve">5. CONCLUSIONS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The performance of a base-isolated building frame, as designed by the proposed draft Indian code, IS 1893:2018 (part 6) (criteria for earthquake resistant design of the base-isolated buildings) is compared with that of its counterpart fixed base version. For this purpose, a 6-storey building frame is considered, which is base-isolated with lead rubber bearing isolators. The performance of the building frame is evaluated by two methods, one is a nonlinear static method which is the capacity spectrum method (CSM) and the other is the well-known exact method, the nonlinear time history analysis method (NTHA). The performance points are obtained by the CSM by considering IS 1893-2016 hazard spectrum at three assumed PGA levels of 0.2g, 0.4g, and 0.6g. The NTHA is performed by employing artificially generated time histories compatible to IS 1893:2016, response spectrum scaled to the above-mentioned PGA levels. Finally, the different demand measures obtained the two analysis methods are compared between the base-isolated and fixed base frames. The important conclusions obtained from the analysis of the specific building frames, considered in the study, are presented below: </w:t>
      </w:r>
    </w:p>
    <w:p w:rsidR="00524946" w:rsidRPr="00524946" w:rsidRDefault="00524946" w:rsidP="00524946">
      <w:pPr>
        <w:widowControl w:val="0"/>
        <w:numPr>
          <w:ilvl w:val="0"/>
          <w:numId w:val="1"/>
        </w:numPr>
        <w:spacing w:after="0" w:line="240" w:lineRule="auto"/>
        <w:ind w:left="284" w:right="-12"/>
        <w:jc w:val="both"/>
        <w:rPr>
          <w:rFonts w:eastAsia="Times New Roman"/>
          <w:snapToGrid w:val="0"/>
          <w:color w:val="000000"/>
          <w:lang w:val="en-US"/>
        </w:rPr>
      </w:pPr>
      <w:r w:rsidRPr="00524946">
        <w:rPr>
          <w:rFonts w:eastAsia="Times New Roman"/>
          <w:snapToGrid w:val="0"/>
          <w:color w:val="000000"/>
          <w:lang w:val="en-US"/>
        </w:rPr>
        <w:t xml:space="preserve">The performance of the base-isolated building frame is highly increased as compared to the fixed base frame at all considered PGA levels. </w:t>
      </w:r>
    </w:p>
    <w:p w:rsidR="00524946" w:rsidRPr="00524946" w:rsidRDefault="00524946" w:rsidP="00524946">
      <w:pPr>
        <w:widowControl w:val="0"/>
        <w:numPr>
          <w:ilvl w:val="0"/>
          <w:numId w:val="1"/>
        </w:numPr>
        <w:spacing w:after="0" w:line="240" w:lineRule="auto"/>
        <w:ind w:left="284" w:right="-12"/>
        <w:jc w:val="both"/>
        <w:rPr>
          <w:rFonts w:eastAsia="Times New Roman"/>
          <w:snapToGrid w:val="0"/>
          <w:color w:val="000000"/>
          <w:lang w:val="en-US"/>
        </w:rPr>
      </w:pPr>
      <w:r w:rsidRPr="00524946">
        <w:rPr>
          <w:rFonts w:eastAsia="Times New Roman"/>
          <w:snapToGrid w:val="0"/>
          <w:color w:val="000000"/>
          <w:lang w:val="en-US"/>
        </w:rPr>
        <w:t xml:space="preserve">There is a significant difference between the capacity curves of both building frames. The displacement capacity of the base-isolated frame is nearly twice as that of the fixed-base frame. </w:t>
      </w:r>
    </w:p>
    <w:p w:rsidR="00524946" w:rsidRPr="00524946" w:rsidRDefault="00524946" w:rsidP="00524946">
      <w:pPr>
        <w:widowControl w:val="0"/>
        <w:numPr>
          <w:ilvl w:val="0"/>
          <w:numId w:val="1"/>
        </w:numPr>
        <w:spacing w:after="0" w:line="240" w:lineRule="auto"/>
        <w:ind w:left="284" w:right="-12"/>
        <w:jc w:val="both"/>
        <w:rPr>
          <w:rFonts w:eastAsia="Times New Roman"/>
          <w:snapToGrid w:val="0"/>
          <w:color w:val="000000"/>
          <w:lang w:val="en-US"/>
        </w:rPr>
      </w:pPr>
      <w:r w:rsidRPr="00524946">
        <w:rPr>
          <w:rFonts w:eastAsia="Times New Roman"/>
          <w:snapToGrid w:val="0"/>
          <w:color w:val="000000"/>
          <w:lang w:val="en-US"/>
        </w:rPr>
        <w:t xml:space="preserve">On an average, for the case of the base-isolated frame, the reduction in base shear is about 60%, and in inter-storey drift and top floor displacement is about 70% at three considered PGA levels. </w:t>
      </w:r>
    </w:p>
    <w:p w:rsidR="00524946" w:rsidRPr="00524946" w:rsidRDefault="00524946" w:rsidP="00524946">
      <w:pPr>
        <w:widowControl w:val="0"/>
        <w:numPr>
          <w:ilvl w:val="0"/>
          <w:numId w:val="1"/>
        </w:numPr>
        <w:spacing w:after="0" w:line="240" w:lineRule="auto"/>
        <w:ind w:left="284" w:right="-12"/>
        <w:jc w:val="both"/>
        <w:rPr>
          <w:rFonts w:eastAsia="Times New Roman"/>
          <w:snapToGrid w:val="0"/>
          <w:color w:val="000000"/>
          <w:lang w:val="en-US"/>
        </w:rPr>
      </w:pPr>
      <w:r w:rsidRPr="00524946">
        <w:rPr>
          <w:rFonts w:eastAsia="Times New Roman"/>
          <w:snapToGrid w:val="0"/>
          <w:color w:val="000000"/>
          <w:lang w:val="en-US"/>
        </w:rPr>
        <w:t xml:space="preserve">The base-isolated frame remains in the elastic state up to a PGA level of 0.4g and gets into less inelastic state by exhibiting less number of plastic hinges as compared to the fixed base frame. </w:t>
      </w:r>
    </w:p>
    <w:p w:rsidR="00524946" w:rsidRPr="00524946" w:rsidRDefault="00524946" w:rsidP="00524946">
      <w:pPr>
        <w:widowControl w:val="0"/>
        <w:spacing w:after="0" w:line="240" w:lineRule="auto"/>
        <w:jc w:val="both"/>
        <w:rPr>
          <w:rFonts w:eastAsia="Times New Roman"/>
          <w:snapToGrid w:val="0"/>
          <w:szCs w:val="24"/>
          <w:lang w:val="en-US"/>
        </w:rPr>
      </w:pPr>
    </w:p>
    <w:p w:rsidR="00524946" w:rsidRPr="00524946" w:rsidRDefault="00524946" w:rsidP="00524946">
      <w:pPr>
        <w:keepNext/>
        <w:snapToGrid w:val="0"/>
        <w:spacing w:after="0" w:line="240" w:lineRule="auto"/>
        <w:jc w:val="both"/>
        <w:outlineLvl w:val="0"/>
        <w:rPr>
          <w:rFonts w:eastAsia="MS Mincho"/>
          <w:b/>
          <w:snapToGrid w:val="0"/>
          <w:color w:val="000000"/>
          <w:lang w:val="en-US" w:eastAsia="zh-CN" w:bidi="en-US"/>
        </w:rPr>
      </w:pPr>
      <w:r w:rsidRPr="00524946">
        <w:rPr>
          <w:rFonts w:eastAsia="MS Mincho"/>
          <w:b/>
          <w:snapToGrid w:val="0"/>
          <w:color w:val="000000"/>
          <w:lang w:val="en-US" w:eastAsia="zh-CN" w:bidi="en-US"/>
        </w:rPr>
        <w:t xml:space="preserve">6. ACKNOWLEDGMENT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The funding of this study is provided by the Department of Science and Technology, the government of India, New Delhi, India.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widowControl w:val="0"/>
        <w:spacing w:after="0" w:line="240" w:lineRule="auto"/>
        <w:jc w:val="both"/>
        <w:rPr>
          <w:rFonts w:eastAsia="Times New Roman"/>
          <w:snapToGrid w:val="0"/>
          <w:szCs w:val="24"/>
          <w:lang w:val="en-US"/>
        </w:rPr>
      </w:pPr>
      <w:r w:rsidRPr="00524946">
        <w:rPr>
          <w:rFonts w:eastAsia="Times New Roman"/>
          <w:snapToGrid w:val="0"/>
          <w:szCs w:val="24"/>
          <w:lang w:val="en-US"/>
        </w:rPr>
        <w:t xml:space="preserve"> </w:t>
      </w:r>
    </w:p>
    <w:p w:rsidR="00524946" w:rsidRPr="00524946" w:rsidRDefault="00524946" w:rsidP="00524946">
      <w:pPr>
        <w:keepNext/>
        <w:snapToGrid w:val="0"/>
        <w:spacing w:after="0" w:line="240" w:lineRule="auto"/>
        <w:jc w:val="both"/>
        <w:outlineLvl w:val="0"/>
        <w:rPr>
          <w:rFonts w:eastAsia="MS Mincho"/>
          <w:b/>
          <w:snapToGrid w:val="0"/>
          <w:color w:val="000000"/>
          <w:lang w:val="en-US" w:eastAsia="zh-CN" w:bidi="en-US"/>
        </w:rPr>
      </w:pPr>
      <w:r w:rsidRPr="00524946">
        <w:rPr>
          <w:rFonts w:eastAsia="MS Mincho"/>
          <w:b/>
          <w:snapToGrid w:val="0"/>
          <w:color w:val="000000"/>
          <w:lang w:val="en-US" w:eastAsia="zh-CN" w:bidi="en-US"/>
        </w:rPr>
        <w:t xml:space="preserve">7. REFERENCES </w:t>
      </w:r>
    </w:p>
    <w:p w:rsidR="00524946" w:rsidRPr="00524946" w:rsidRDefault="00524946" w:rsidP="00524946">
      <w:pPr>
        <w:widowControl w:val="0"/>
        <w:spacing w:after="0" w:line="240" w:lineRule="auto"/>
        <w:jc w:val="both"/>
        <w:rPr>
          <w:rFonts w:eastAsia="Times New Roman"/>
          <w:snapToGrid w:val="0"/>
          <w:szCs w:val="24"/>
          <w:lang w:val="en-US" w:eastAsia="en-US"/>
        </w:rPr>
      </w:pPr>
      <w:r w:rsidRPr="00524946">
        <w:rPr>
          <w:rFonts w:eastAsia="Times New Roman"/>
          <w:snapToGrid w:val="0"/>
          <w:szCs w:val="24"/>
          <w:lang w:val="en-US" w:eastAsia="en-US"/>
        </w:rPr>
        <w:t xml:space="preserve">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ATC-40. (1996). Seismic evaluation and retrofit of concrete buildings. Applied Technology Council, report ATC-40. Redwood City.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Chopra, A. K., &amp; Goel, R. K. (2002). A modal pushover analysis procedure for estimating seismic demands for buildings. Earthquake engineering &amp; structural dynamics, 31(3), 561-582.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Datta, T. K. (2010). Seismic analysis of structures: John Wiley &amp; Sons.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Deb, S. K. (2004). Seismic base isolation-an overview. Current Science Bangalore, 87, 1426-1430.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Doudoumis, N. I., Kotanidis, C., &amp; Doudoumis, I. N. (2006). A comparative study on static push-over and time-history analysis methods in base isolated buildings. Paper presented at the First European Conference on Earthquake Engineering and Seismology, Geneva, Switzerland, September, paper.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Faal, H. N., &amp; Poursha, M. (2017). Applicability of the N2, extended N2 and modal pushover analysis methods for the seismic evaluation of base-isolated building frames with lead rubber bearings (LRBs). Soil Dynamics and Earthquake Engineering, 98, 84-100.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Fajfar, P., &amp; Gaspersic, P. (1996). The N2 method for the seismic damage analysis of RC buildings. Earthquake engineering &amp; structural dynamics, 25(1), 31-46.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FEMA-356. (2000). Prestandard and commentary for the seismic rehabilitation of buildings. Washington, DC: SAC Joint Venture for the Federal Emergency Management Agency.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FEMA-440. (2005). Improvement of nonlinear static seismic analysis procedures. Redwood City.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Freeman, S., Nicoletti, J., &amp; Tyrell, J. (1975). Evaluations of existing buildings for seismic risk–A case study of Puget Sound Naval Shipyard, Bremerton, Washington. Paper presented at the Proceedings of the 1st US National Conference on Earthquake Engineering.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Inel, M., &amp; Ozmen, H. B. (2006). Effects of plastic hinge properties in nonlinear analysis of reinforced concrete buildings. Engineering Structures, 28(11), 1494-1502.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IS-1893. (2016). (Part 1) Criteria for earthquake resistant design of structures. Bureau of Indian Standards, Manak Bhawan, New Delhi.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Kalkan, E., &amp; Kunnath, S. K. (2006). Adaptive modal combination procedure for nonlinear static analysis of building structures. Journal of Structural Engineering, 132(11), 1721-1731.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Kalkan, E., &amp; Kunnath, S. K. (2007). Assessment of current nonlinear static procedures for seismic evaluation of buildings. Engineering Structures, 29(3), 305-316.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Kelly, J. M. (1986). Aseismic base isolation: review and bibliography. Soil Dynamics and Earthquake Engineering, 5(4), 202-216.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Kilar, V., &amp; Koren, D. (2010). Simplified inelastic seismic analysis of base</w:t>
      </w:r>
      <w:r w:rsidRPr="00524946">
        <w:rPr>
          <w:rFonts w:ascii="Cambria Math" w:eastAsia="Calibri" w:hAnsi="Cambria Math" w:cs="Cambria Math"/>
          <w:snapToGrid w:val="0"/>
          <w:color w:val="000000"/>
          <w:sz w:val="20"/>
          <w:szCs w:val="20"/>
          <w:lang w:val="en-US" w:eastAsia="en-US" w:bidi="en-US"/>
        </w:rPr>
        <w:t>‐</w:t>
      </w:r>
      <w:r w:rsidRPr="00524946">
        <w:rPr>
          <w:rFonts w:eastAsia="Calibri"/>
          <w:snapToGrid w:val="0"/>
          <w:color w:val="000000"/>
          <w:sz w:val="20"/>
          <w:szCs w:val="20"/>
          <w:lang w:val="en-US" w:eastAsia="en-US" w:bidi="en-US"/>
        </w:rPr>
        <w:t xml:space="preserve">isolated structures using the N2 method. Earthquake engineering &amp; structural dynamics, 39(9), 967-989.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Kilar, V., Petrovcic, S., Koren, D., &amp; Šilih, S. (2011). Seismic analysis of an asymmetric fixed base and base-isolated high-rack steel structure. Engineering Structures, 33(12), 3471-3482.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Koren, D., &amp; Kilar, V. (2011). The applicability of the N2 method to the estimation of torsional effects in asymmetric base</w:t>
      </w:r>
      <w:r w:rsidRPr="00524946">
        <w:rPr>
          <w:rFonts w:ascii="Cambria Math" w:eastAsia="Calibri" w:hAnsi="Cambria Math" w:cs="Cambria Math"/>
          <w:snapToGrid w:val="0"/>
          <w:color w:val="000000"/>
          <w:sz w:val="20"/>
          <w:szCs w:val="20"/>
          <w:lang w:val="en-US" w:eastAsia="en-US" w:bidi="en-US"/>
        </w:rPr>
        <w:t>‐</w:t>
      </w:r>
      <w:r w:rsidRPr="00524946">
        <w:rPr>
          <w:rFonts w:eastAsia="Calibri"/>
          <w:snapToGrid w:val="0"/>
          <w:color w:val="000000"/>
          <w:sz w:val="20"/>
          <w:szCs w:val="20"/>
          <w:lang w:val="en-US" w:eastAsia="en-US" w:bidi="en-US"/>
        </w:rPr>
        <w:t xml:space="preserve">isolated buildings. Earthquake engineering &amp; structural dynamics, 40(8), 867-886.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Krawinkler, H. (1996). Pushover analysis: why, how, when, and when not to use it. Paper presented at the Proceedings of the 65th Annual Convention of the Structural Engineers Association of California.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Krawinkler, H., &amp; Seneviratna, G. (1998). Pros and cons of a pushover analysis of seismic performance evaluation. Engineering Structures, 20(4), 452-464.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Mwafy, A., &amp; Elnashai, A. (2001). Static pushover versus dynamic collapse analysis of RC buildings. Engineering Structures, 23(5), 407-424.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Naeim, F., &amp; Kelly, J. M. (1999). Design of seismic isolated structures: from theory to practice: John Wiley &amp; Sons.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Park, R., &amp; Paulay, T. (1975). Reinforced concrete structures: John Wiley &amp; Sons.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Park, Y., Wen, Y., &amp; Ang, A. (1986). Random vibration of hysteretic systems under bi</w:t>
      </w:r>
      <w:r w:rsidRPr="00524946">
        <w:rPr>
          <w:rFonts w:ascii="Cambria Math" w:eastAsia="Calibri" w:hAnsi="Cambria Math" w:cs="Cambria Math"/>
          <w:snapToGrid w:val="0"/>
          <w:color w:val="000000"/>
          <w:sz w:val="20"/>
          <w:szCs w:val="20"/>
          <w:lang w:val="en-US" w:eastAsia="en-US" w:bidi="en-US"/>
        </w:rPr>
        <w:t>‐</w:t>
      </w:r>
      <w:r w:rsidRPr="00524946">
        <w:rPr>
          <w:rFonts w:eastAsia="Calibri"/>
          <w:snapToGrid w:val="0"/>
          <w:color w:val="000000"/>
          <w:sz w:val="20"/>
          <w:szCs w:val="20"/>
          <w:lang w:val="en-US" w:eastAsia="en-US" w:bidi="en-US"/>
        </w:rPr>
        <w:t xml:space="preserve">directional ground motions. Earthquake engineering &amp; structural dynamics, 14(4), 543-557.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SEAONC. (1986). Tentative Seismic Isolation Design Requirements: Structural Engineers Association Of Northern California. Seismology Committee. Base Isolation Subcommittee.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SeismoArtif. (2016). Computer program for generation of artificial earthquake accelerograms. Siesmosignal.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Tso, W., &amp; Moghadam, A. (1998). Pushover procedure for seismic analysis of buildings. Progress in structural engineering and materials, 1(3), 337-344.  </w:t>
      </w:r>
    </w:p>
    <w:p w:rsidR="00524946" w:rsidRPr="00524946" w:rsidRDefault="00524946" w:rsidP="00524946">
      <w:pPr>
        <w:widowControl w:val="0"/>
        <w:spacing w:after="120" w:line="240" w:lineRule="auto"/>
        <w:jc w:val="both"/>
        <w:rPr>
          <w:rFonts w:eastAsia="Calibri"/>
          <w:snapToGrid w:val="0"/>
          <w:color w:val="000000"/>
          <w:sz w:val="20"/>
          <w:szCs w:val="20"/>
          <w:lang w:val="en-US" w:eastAsia="en-US" w:bidi="en-US"/>
        </w:rPr>
      </w:pPr>
      <w:r w:rsidRPr="00524946">
        <w:rPr>
          <w:rFonts w:eastAsia="Calibri"/>
          <w:snapToGrid w:val="0"/>
          <w:color w:val="000000"/>
          <w:sz w:val="20"/>
          <w:szCs w:val="20"/>
          <w:lang w:val="en-US" w:eastAsia="en-US" w:bidi="en-US"/>
        </w:rPr>
        <w:t xml:space="preserve">Wen, Y.-K. (1976). Method for random vibration of hysteretic systems. Journal of the engineering mechanics division, 102(2), 249-263.  </w:t>
      </w:r>
    </w:p>
    <w:p w:rsidR="006B3BBD" w:rsidRPr="0013217D" w:rsidRDefault="00524946" w:rsidP="00524946">
      <w:pPr>
        <w:spacing w:line="240" w:lineRule="auto"/>
        <w:jc w:val="both"/>
      </w:pPr>
      <w:r w:rsidRPr="00524946">
        <w:rPr>
          <w:rFonts w:eastAsia="Times New Roman"/>
          <w:snapToGrid w:val="0"/>
          <w:szCs w:val="24"/>
          <w:lang w:val="en-US" w:eastAsia="en-US"/>
        </w:rPr>
        <w:t>Zou, X.-K., &amp; Chan, C.-M. (2005). Optimal seismic performance-based design of reinforced concrete buildings using nonlinear pushover analysis. Engineering Structures, 27(8), 1289-1302.</w:t>
      </w:r>
    </w:p>
    <w:sectPr w:rsidR="006B3BBD" w:rsidRPr="0013217D" w:rsidSect="00524946">
      <w:headerReference w:type="default" r:id="rId14"/>
      <w:footerReference w:type="default" r:id="rId15"/>
      <w:headerReference w:type="first" r:id="rId16"/>
      <w:footerReference w:type="first" r:id="rId17"/>
      <w:pgSz w:w="11906" w:h="16838"/>
      <w:pgMar w:top="1418" w:right="1134" w:bottom="1418" w:left="1134" w:header="709" w:footer="709" w:gutter="0"/>
      <w:pgNumType w:start="106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04E" w:rsidRDefault="0059204E" w:rsidP="0013217D">
      <w:pPr>
        <w:spacing w:after="0" w:line="240" w:lineRule="auto"/>
      </w:pPr>
      <w:r>
        <w:separator/>
      </w:r>
    </w:p>
  </w:endnote>
  <w:endnote w:type="continuationSeparator" w:id="0">
    <w:p w:rsidR="0059204E" w:rsidRDefault="0059204E"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570807"/>
      <w:docPartObj>
        <w:docPartGallery w:val="Page Numbers (Bottom of Page)"/>
        <w:docPartUnique/>
      </w:docPartObj>
    </w:sdtPr>
    <w:sdtEndPr/>
    <w:sdtContent>
      <w:p w:rsidR="00524946" w:rsidRDefault="00524946">
        <w:pPr>
          <w:pStyle w:val="a5"/>
          <w:jc w:val="center"/>
        </w:pPr>
        <w:r>
          <w:fldChar w:fldCharType="begin"/>
        </w:r>
        <w:r>
          <w:instrText>PAGE   \* MERGEFORMAT</w:instrText>
        </w:r>
        <w:r>
          <w:fldChar w:fldCharType="separate"/>
        </w:r>
        <w:r w:rsidR="00361756">
          <w:rPr>
            <w:noProof/>
          </w:rPr>
          <w:t>1070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17619"/>
      <w:docPartObj>
        <w:docPartGallery w:val="Page Numbers (Bottom of Page)"/>
        <w:docPartUnique/>
      </w:docPartObj>
    </w:sdtPr>
    <w:sdtEndPr/>
    <w:sdtContent>
      <w:p w:rsidR="00524946" w:rsidRDefault="00524946">
        <w:pPr>
          <w:pStyle w:val="a5"/>
          <w:jc w:val="center"/>
        </w:pPr>
        <w:r>
          <w:fldChar w:fldCharType="begin"/>
        </w:r>
        <w:r>
          <w:instrText>PAGE   \* MERGEFORMAT</w:instrText>
        </w:r>
        <w:r>
          <w:fldChar w:fldCharType="separate"/>
        </w:r>
        <w:r w:rsidR="00361756">
          <w:rPr>
            <w:noProof/>
          </w:rPr>
          <w:t>1063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04E" w:rsidRDefault="0059204E" w:rsidP="0013217D">
      <w:pPr>
        <w:spacing w:after="0" w:line="240" w:lineRule="auto"/>
      </w:pPr>
      <w:r>
        <w:separator/>
      </w:r>
    </w:p>
  </w:footnote>
  <w:footnote w:type="continuationSeparator" w:id="0">
    <w:p w:rsidR="0059204E" w:rsidRDefault="0059204E" w:rsidP="0013217D">
      <w:pPr>
        <w:spacing w:after="0" w:line="240" w:lineRule="auto"/>
      </w:pPr>
      <w:r>
        <w:continuationSeparator/>
      </w:r>
    </w:p>
  </w:footnote>
  <w:footnote w:id="1">
    <w:p w:rsidR="00524946" w:rsidRPr="00524946" w:rsidRDefault="00524946" w:rsidP="00524946">
      <w:pPr>
        <w:pStyle w:val="a9"/>
        <w:rPr>
          <w:lang w:val="en-US"/>
        </w:rPr>
      </w:pPr>
      <w:r>
        <w:rPr>
          <w:rStyle w:val="footnotemark"/>
          <w:rFonts w:eastAsiaTheme="minorEastAsia"/>
        </w:rPr>
        <w:footnoteRef/>
      </w:r>
      <w:r w:rsidRPr="00524946">
        <w:rPr>
          <w:lang w:val="en-US"/>
        </w:rPr>
        <w:t xml:space="preserve"> Senior Research Fellow, National Centre for Disaster Mitigation and Management, Malaviya National Institute of Technology, Jaipur, India, </w:t>
      </w:r>
      <w:r w:rsidRPr="00524946">
        <w:rPr>
          <w:rStyle w:val="1"/>
          <w:lang w:val="en-US"/>
        </w:rPr>
        <w:t>man2301@yahoo.co.in</w:t>
      </w:r>
      <w:r w:rsidRPr="00524946">
        <w:rPr>
          <w:lang w:val="en-US"/>
        </w:rPr>
        <w:t xml:space="preserve"> </w:t>
      </w:r>
      <w:r w:rsidRPr="00524946">
        <w:rPr>
          <w:color w:val="0000FF"/>
          <w:lang w:val="en-US"/>
        </w:rPr>
        <w:t xml:space="preserve"> </w:t>
      </w:r>
    </w:p>
  </w:footnote>
  <w:footnote w:id="2">
    <w:p w:rsidR="00524946" w:rsidRPr="00524946" w:rsidRDefault="00524946" w:rsidP="00524946">
      <w:pPr>
        <w:pStyle w:val="a9"/>
        <w:rPr>
          <w:lang w:val="en-US"/>
        </w:rPr>
      </w:pPr>
      <w:r>
        <w:rPr>
          <w:rStyle w:val="footnotemark"/>
          <w:rFonts w:eastAsiaTheme="minorEastAsia"/>
        </w:rPr>
        <w:footnoteRef/>
      </w:r>
      <w:r w:rsidRPr="00524946">
        <w:rPr>
          <w:lang w:val="en-US"/>
        </w:rPr>
        <w:t xml:space="preserve"> Associate Professor, Department of Architecture and Planning, Malaviya National Institute of Technology, Jaipur, India, </w:t>
      </w:r>
      <w:r w:rsidRPr="00524946">
        <w:rPr>
          <w:rStyle w:val="1"/>
          <w:lang w:val="en-US"/>
        </w:rPr>
        <w:t>rnsharma.arch@mnit.ac.in</w:t>
      </w:r>
      <w:r w:rsidRPr="00524946">
        <w:rPr>
          <w:color w:val="0000FF"/>
          <w:lang w:val="en-US"/>
        </w:rPr>
        <w:t xml:space="preserve"> </w:t>
      </w:r>
    </w:p>
  </w:footnote>
  <w:footnote w:id="3">
    <w:p w:rsidR="00524946" w:rsidRPr="00524946" w:rsidRDefault="00524946" w:rsidP="00524946">
      <w:pPr>
        <w:pStyle w:val="a9"/>
        <w:rPr>
          <w:lang w:val="en-US"/>
        </w:rPr>
      </w:pPr>
      <w:r>
        <w:rPr>
          <w:rStyle w:val="footnotemark"/>
          <w:rFonts w:eastAsiaTheme="minorEastAsia"/>
        </w:rPr>
        <w:footnoteRef/>
      </w:r>
      <w:r w:rsidRPr="00524946">
        <w:rPr>
          <w:lang w:val="en-US"/>
        </w:rPr>
        <w:t xml:space="preserve"> Professor, Department of Civil Engineering, Malaviya National Institute of Technology, Jaipur, India, </w:t>
      </w:r>
      <w:r w:rsidRPr="00524946">
        <w:rPr>
          <w:rStyle w:val="1"/>
          <w:lang w:val="en-US"/>
        </w:rPr>
        <w:t>sdbharti@mnit.ac.in</w:t>
      </w:r>
      <w:r w:rsidRPr="00524946">
        <w:rPr>
          <w:lang w:val="en-US"/>
        </w:rPr>
        <w:t xml:space="preserve">  </w:t>
      </w:r>
    </w:p>
  </w:footnote>
  <w:footnote w:id="4">
    <w:p w:rsidR="00524946" w:rsidRPr="00524946" w:rsidRDefault="00524946" w:rsidP="00524946">
      <w:pPr>
        <w:pStyle w:val="a9"/>
        <w:rPr>
          <w:lang w:val="en-US"/>
        </w:rPr>
      </w:pPr>
      <w:r>
        <w:rPr>
          <w:rStyle w:val="footnotemark"/>
          <w:rFonts w:eastAsiaTheme="minorEastAsia"/>
        </w:rPr>
        <w:footnoteRef/>
      </w:r>
      <w:r w:rsidRPr="00524946">
        <w:rPr>
          <w:lang w:val="en-US"/>
        </w:rPr>
        <w:t xml:space="preserve"> Structural Engineer, R. S. Mandrekar &amp; Associates, Mumbai, India, </w:t>
      </w:r>
      <w:r w:rsidRPr="00524946">
        <w:rPr>
          <w:rStyle w:val="1"/>
          <w:lang w:val="en-US"/>
        </w:rPr>
        <w:t>jaswant.arlekar@gmail.com</w:t>
      </w:r>
      <w:r w:rsidRPr="00524946">
        <w:rPr>
          <w:lang w:val="en-US"/>
        </w:rPr>
        <w:t xml:space="preserve">  </w:t>
      </w:r>
    </w:p>
  </w:footnote>
  <w:footnote w:id="5">
    <w:p w:rsidR="00524946" w:rsidRPr="00524946" w:rsidRDefault="00524946" w:rsidP="00524946">
      <w:pPr>
        <w:pStyle w:val="a9"/>
        <w:rPr>
          <w:lang w:val="en-US"/>
        </w:rPr>
      </w:pPr>
      <w:r>
        <w:rPr>
          <w:rStyle w:val="footnotemark"/>
          <w:rFonts w:eastAsiaTheme="minorEastAsia"/>
        </w:rPr>
        <w:footnoteRef/>
      </w:r>
      <w:r w:rsidRPr="00524946">
        <w:rPr>
          <w:lang w:val="en-US"/>
        </w:rPr>
        <w:t xml:space="preserve"> Professor, Department of Civil Engineering, Indian Institute of Technology, Madras, India, </w:t>
      </w:r>
      <w:r w:rsidRPr="00524946">
        <w:rPr>
          <w:rStyle w:val="1"/>
          <w:lang w:val="en-US"/>
        </w:rPr>
        <w:t>cvrm@iitm.ac.in</w:t>
      </w:r>
      <w:r w:rsidRPr="00524946">
        <w:rPr>
          <w:lang w:val="en-US"/>
        </w:rPr>
        <w:t xml:space="preserve"> </w:t>
      </w:r>
      <w:r w:rsidRPr="00524946">
        <w:rPr>
          <w:sz w:val="21"/>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7F88BF7B" wp14:editId="3C26D9FB">
          <wp:extent cx="3854450" cy="1104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B40403"/>
    <w:multiLevelType w:val="hybridMultilevel"/>
    <w:tmpl w:val="2FCAB6A8"/>
    <w:lvl w:ilvl="0" w:tplc="EBDAB4D6">
      <w:start w:val="1"/>
      <w:numFmt w:val="decimal"/>
      <w:lvlText w:val="%1."/>
      <w:lvlJc w:val="left"/>
      <w:pPr>
        <w:ind w:left="6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6E0F7FE">
      <w:start w:val="1"/>
      <w:numFmt w:val="lowerLetter"/>
      <w:lvlText w:val="%2"/>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838936E">
      <w:start w:val="1"/>
      <w:numFmt w:val="lowerRoman"/>
      <w:lvlText w:val="%3"/>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9A2A7A2">
      <w:start w:val="1"/>
      <w:numFmt w:val="decimal"/>
      <w:lvlText w:val="%4"/>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8024224">
      <w:start w:val="1"/>
      <w:numFmt w:val="lowerLetter"/>
      <w:lvlText w:val="%5"/>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E420D88">
      <w:start w:val="1"/>
      <w:numFmt w:val="lowerRoman"/>
      <w:lvlText w:val="%6"/>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CAC5ADC">
      <w:start w:val="1"/>
      <w:numFmt w:val="decimal"/>
      <w:lvlText w:val="%7"/>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042FA48">
      <w:start w:val="1"/>
      <w:numFmt w:val="lowerLetter"/>
      <w:lvlText w:val="%8"/>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4EC317A">
      <w:start w:val="1"/>
      <w:numFmt w:val="lowerRoman"/>
      <w:lvlText w:val="%9"/>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946"/>
    <w:rsid w:val="000D7B9B"/>
    <w:rsid w:val="0013217D"/>
    <w:rsid w:val="00254B4D"/>
    <w:rsid w:val="00361756"/>
    <w:rsid w:val="00524946"/>
    <w:rsid w:val="0059204E"/>
    <w:rsid w:val="006323CD"/>
    <w:rsid w:val="006B3BBD"/>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524946"/>
    <w:pPr>
      <w:spacing w:after="0" w:line="240" w:lineRule="auto"/>
    </w:pPr>
    <w:rPr>
      <w:sz w:val="20"/>
      <w:szCs w:val="20"/>
    </w:rPr>
  </w:style>
  <w:style w:type="character" w:customStyle="1" w:styleId="aa">
    <w:name w:val="Текст сноски Знак"/>
    <w:basedOn w:val="a0"/>
    <w:link w:val="a9"/>
    <w:uiPriority w:val="99"/>
    <w:semiHidden/>
    <w:rsid w:val="00524946"/>
    <w:rPr>
      <w:sz w:val="20"/>
      <w:szCs w:val="20"/>
    </w:rPr>
  </w:style>
  <w:style w:type="character" w:customStyle="1" w:styleId="1">
    <w:name w:val="Гиперссылка1"/>
    <w:basedOn w:val="a0"/>
    <w:rsid w:val="00524946"/>
    <w:rPr>
      <w:rFonts w:ascii="Times New Roman" w:hAnsi="Times New Roman"/>
      <w:color w:val="0000FF"/>
      <w:sz w:val="20"/>
      <w:u w:val="single"/>
    </w:rPr>
  </w:style>
  <w:style w:type="character" w:customStyle="1" w:styleId="footnotemark">
    <w:name w:val="footnote mark"/>
    <w:hidden/>
    <w:rsid w:val="00524946"/>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524946"/>
    <w:pPr>
      <w:spacing w:after="0" w:line="240" w:lineRule="auto"/>
    </w:pPr>
    <w:rPr>
      <w:sz w:val="20"/>
      <w:szCs w:val="20"/>
    </w:rPr>
  </w:style>
  <w:style w:type="character" w:customStyle="1" w:styleId="aa">
    <w:name w:val="Текст сноски Знак"/>
    <w:basedOn w:val="a0"/>
    <w:link w:val="a9"/>
    <w:uiPriority w:val="99"/>
    <w:semiHidden/>
    <w:rsid w:val="00524946"/>
    <w:rPr>
      <w:sz w:val="20"/>
      <w:szCs w:val="20"/>
    </w:rPr>
  </w:style>
  <w:style w:type="character" w:customStyle="1" w:styleId="1">
    <w:name w:val="Гиперссылка1"/>
    <w:basedOn w:val="a0"/>
    <w:rsid w:val="00524946"/>
    <w:rPr>
      <w:rFonts w:ascii="Times New Roman" w:hAnsi="Times New Roman"/>
      <w:color w:val="0000FF"/>
      <w:sz w:val="20"/>
      <w:u w:val="single"/>
    </w:rPr>
  </w:style>
  <w:style w:type="character" w:customStyle="1" w:styleId="footnotemark">
    <w:name w:val="footnote mark"/>
    <w:hidden/>
    <w:rsid w:val="00524946"/>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5495</Words>
  <Characters>31324</Characters>
  <Application>Microsoft Office Word</Application>
  <DocSecurity>0</DocSecurity>
  <Lines>261</Lines>
  <Paragraphs>73</Paragraphs>
  <ScaleCrop>false</ScaleCrop>
  <Company>diakov.net</Company>
  <LinksUpToDate>false</LinksUpToDate>
  <CharactersWithSpaces>36746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2020-06-27T09:37:00Z</dcterms:created>
  <dcterms:modified xsi:type="dcterms:W3CDTF">2021-05-12T15:25:00Z</dcterms:modified>
</cp:coreProperties>
</file>